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A8C0AF" w14:textId="0426523C" w:rsidR="00A3172D" w:rsidRPr="00317394" w:rsidRDefault="00A3172D" w:rsidP="00744D9F">
      <w:pPr>
        <w:jc w:val="center"/>
        <w:rPr>
          <w:rFonts w:ascii="Arial" w:hAnsi="Arial" w:cs="Arial"/>
          <w:b/>
          <w:sz w:val="18"/>
          <w:szCs w:val="18"/>
        </w:rPr>
      </w:pPr>
      <w:r w:rsidRPr="00317394">
        <w:rPr>
          <w:rFonts w:ascii="Arial" w:hAnsi="Arial" w:cs="Arial"/>
          <w:b/>
          <w:sz w:val="18"/>
          <w:szCs w:val="18"/>
        </w:rPr>
        <w:t>PREFEITURA MUNICIPAL DE</w:t>
      </w:r>
      <w:r w:rsidR="00BE1839" w:rsidRPr="00317394">
        <w:rPr>
          <w:rFonts w:ascii="Arial" w:hAnsi="Arial" w:cs="Arial"/>
          <w:b/>
          <w:smallCaps/>
          <w:sz w:val="18"/>
          <w:szCs w:val="18"/>
        </w:rPr>
        <w:t xml:space="preserve"> SOBRADINHO-BA</w:t>
      </w:r>
    </w:p>
    <w:p w14:paraId="3A11932A" w14:textId="379A80E7" w:rsidR="00A3172D" w:rsidRDefault="002C0594" w:rsidP="009C192D">
      <w:pPr>
        <w:jc w:val="center"/>
        <w:rPr>
          <w:rFonts w:ascii="Arial" w:hAnsi="Arial" w:cs="Arial"/>
          <w:b/>
          <w:sz w:val="18"/>
          <w:szCs w:val="18"/>
        </w:rPr>
      </w:pPr>
      <w:r w:rsidRPr="00317394">
        <w:rPr>
          <w:rFonts w:ascii="Arial" w:hAnsi="Arial" w:cs="Arial"/>
          <w:b/>
          <w:sz w:val="18"/>
          <w:szCs w:val="18"/>
        </w:rPr>
        <w:t xml:space="preserve">PREGÃO </w:t>
      </w:r>
      <w:r w:rsidR="00302A6B" w:rsidRPr="00317394">
        <w:rPr>
          <w:rFonts w:ascii="Arial" w:hAnsi="Arial" w:cs="Arial"/>
          <w:b/>
          <w:sz w:val="18"/>
          <w:szCs w:val="18"/>
        </w:rPr>
        <w:t>ELETRÔNICO</w:t>
      </w:r>
      <w:r w:rsidR="006B6441" w:rsidRPr="00317394">
        <w:rPr>
          <w:rFonts w:ascii="Arial" w:hAnsi="Arial" w:cs="Arial"/>
          <w:b/>
          <w:sz w:val="18"/>
          <w:szCs w:val="18"/>
        </w:rPr>
        <w:t xml:space="preserve"> SRP</w:t>
      </w:r>
      <w:r w:rsidRPr="00317394">
        <w:rPr>
          <w:rFonts w:ascii="Arial" w:hAnsi="Arial" w:cs="Arial"/>
          <w:b/>
          <w:sz w:val="18"/>
          <w:szCs w:val="18"/>
        </w:rPr>
        <w:t xml:space="preserve"> Nº. </w:t>
      </w:r>
      <w:r w:rsidR="00020E40">
        <w:rPr>
          <w:rFonts w:ascii="Arial" w:hAnsi="Arial" w:cs="Arial"/>
          <w:b/>
          <w:sz w:val="18"/>
          <w:szCs w:val="18"/>
        </w:rPr>
        <w:t>028</w:t>
      </w:r>
      <w:r w:rsidR="00BE1839" w:rsidRPr="00317394">
        <w:rPr>
          <w:rFonts w:ascii="Arial" w:hAnsi="Arial" w:cs="Arial"/>
          <w:b/>
          <w:sz w:val="18"/>
          <w:szCs w:val="18"/>
        </w:rPr>
        <w:t>/202</w:t>
      </w:r>
      <w:r w:rsidR="00B526E6" w:rsidRPr="00317394">
        <w:rPr>
          <w:rFonts w:ascii="Arial" w:hAnsi="Arial" w:cs="Arial"/>
          <w:b/>
          <w:sz w:val="18"/>
          <w:szCs w:val="18"/>
        </w:rPr>
        <w:t>5</w:t>
      </w:r>
    </w:p>
    <w:p w14:paraId="12A08A9F" w14:textId="77777777" w:rsidR="00803610" w:rsidRPr="00317394" w:rsidRDefault="00803610" w:rsidP="009C192D">
      <w:pPr>
        <w:jc w:val="center"/>
        <w:rPr>
          <w:rFonts w:ascii="Arial" w:hAnsi="Arial" w:cs="Arial"/>
          <w:b/>
          <w:sz w:val="18"/>
          <w:szCs w:val="18"/>
        </w:rPr>
      </w:pPr>
    </w:p>
    <w:p w14:paraId="7E15BA56" w14:textId="20C3D468" w:rsidR="00A3172D" w:rsidRPr="00317394" w:rsidRDefault="00924DDF" w:rsidP="007A145A">
      <w:pPr>
        <w:jc w:val="center"/>
        <w:rPr>
          <w:rFonts w:ascii="Arial" w:hAnsi="Arial" w:cs="Arial"/>
          <w:b/>
          <w:sz w:val="18"/>
          <w:szCs w:val="18"/>
        </w:rPr>
      </w:pPr>
      <w:r w:rsidRPr="00317394">
        <w:rPr>
          <w:rFonts w:ascii="Arial" w:hAnsi="Arial" w:cs="Arial"/>
          <w:b/>
          <w:sz w:val="18"/>
          <w:szCs w:val="18"/>
        </w:rPr>
        <w:t>AVISO DE LICITAÇÃO</w:t>
      </w:r>
    </w:p>
    <w:p w14:paraId="13B86756" w14:textId="77777777" w:rsidR="007A145A" w:rsidRPr="00317394" w:rsidRDefault="007A145A" w:rsidP="007A145A">
      <w:pPr>
        <w:jc w:val="center"/>
        <w:rPr>
          <w:rFonts w:ascii="Arial" w:hAnsi="Arial" w:cs="Arial"/>
          <w:b/>
          <w:sz w:val="18"/>
          <w:szCs w:val="18"/>
        </w:rPr>
      </w:pPr>
    </w:p>
    <w:p w14:paraId="229A6E2E" w14:textId="7FB8AE31" w:rsidR="00A3172D" w:rsidRPr="00317394" w:rsidRDefault="00BE1839" w:rsidP="00803610">
      <w:pPr>
        <w:ind w:firstLine="567"/>
        <w:jc w:val="both"/>
        <w:rPr>
          <w:rFonts w:ascii="Arial" w:hAnsi="Arial" w:cs="Arial"/>
          <w:b/>
          <w:sz w:val="18"/>
          <w:szCs w:val="18"/>
        </w:rPr>
      </w:pPr>
      <w:r w:rsidRPr="00317394">
        <w:rPr>
          <w:rFonts w:ascii="Arial" w:hAnsi="Arial" w:cs="Arial"/>
          <w:sz w:val="18"/>
          <w:szCs w:val="18"/>
        </w:rPr>
        <w:t>A Pregoeira</w:t>
      </w:r>
      <w:r w:rsidR="00A3172D" w:rsidRPr="00317394">
        <w:rPr>
          <w:rFonts w:ascii="Arial" w:hAnsi="Arial" w:cs="Arial"/>
          <w:sz w:val="18"/>
          <w:szCs w:val="18"/>
        </w:rPr>
        <w:t xml:space="preserve"> do Município de</w:t>
      </w:r>
      <w:r w:rsidRPr="00317394">
        <w:rPr>
          <w:rFonts w:ascii="Arial" w:hAnsi="Arial" w:cs="Arial"/>
          <w:sz w:val="18"/>
          <w:szCs w:val="18"/>
        </w:rPr>
        <w:t xml:space="preserve"> Sobradinho</w:t>
      </w:r>
      <w:r w:rsidR="00590ACB" w:rsidRPr="00317394">
        <w:rPr>
          <w:rFonts w:ascii="Arial" w:hAnsi="Arial" w:cs="Arial"/>
          <w:sz w:val="18"/>
          <w:szCs w:val="18"/>
        </w:rPr>
        <w:t xml:space="preserve"> </w:t>
      </w:r>
      <w:r w:rsidR="00A3172D" w:rsidRPr="00317394">
        <w:rPr>
          <w:rFonts w:ascii="Arial" w:hAnsi="Arial" w:cs="Arial"/>
          <w:sz w:val="18"/>
          <w:szCs w:val="18"/>
        </w:rPr>
        <w:t>-</w:t>
      </w:r>
      <w:r w:rsidR="00AC07CE" w:rsidRPr="00317394">
        <w:rPr>
          <w:rFonts w:ascii="Arial" w:hAnsi="Arial" w:cs="Arial"/>
          <w:sz w:val="18"/>
          <w:szCs w:val="18"/>
        </w:rPr>
        <w:t xml:space="preserve"> </w:t>
      </w:r>
      <w:r w:rsidR="00A3172D" w:rsidRPr="00317394">
        <w:rPr>
          <w:rFonts w:ascii="Arial" w:hAnsi="Arial" w:cs="Arial"/>
          <w:sz w:val="18"/>
          <w:szCs w:val="18"/>
        </w:rPr>
        <w:t>BA</w:t>
      </w:r>
      <w:r w:rsidR="0080234A" w:rsidRPr="00317394">
        <w:rPr>
          <w:rFonts w:ascii="Arial" w:hAnsi="Arial" w:cs="Arial"/>
          <w:sz w:val="18"/>
          <w:szCs w:val="18"/>
        </w:rPr>
        <w:t xml:space="preserve"> torna público,</w:t>
      </w:r>
      <w:r w:rsidR="00A3172D" w:rsidRPr="00317394">
        <w:rPr>
          <w:rFonts w:ascii="Arial" w:hAnsi="Arial" w:cs="Arial"/>
          <w:sz w:val="18"/>
          <w:szCs w:val="18"/>
        </w:rPr>
        <w:t xml:space="preserve"> e da ciência aos interessados</w:t>
      </w:r>
      <w:r w:rsidR="0080234A" w:rsidRPr="00317394">
        <w:rPr>
          <w:rFonts w:ascii="Arial" w:hAnsi="Arial" w:cs="Arial"/>
          <w:sz w:val="18"/>
          <w:szCs w:val="18"/>
        </w:rPr>
        <w:t>,</w:t>
      </w:r>
      <w:r w:rsidR="00A3172D" w:rsidRPr="00317394">
        <w:rPr>
          <w:rFonts w:ascii="Arial" w:hAnsi="Arial" w:cs="Arial"/>
          <w:sz w:val="18"/>
          <w:szCs w:val="18"/>
        </w:rPr>
        <w:t xml:space="preserve"> o </w:t>
      </w:r>
      <w:r w:rsidRPr="00317394">
        <w:rPr>
          <w:rFonts w:ascii="Arial" w:hAnsi="Arial" w:cs="Arial"/>
          <w:sz w:val="18"/>
          <w:szCs w:val="18"/>
        </w:rPr>
        <w:t xml:space="preserve">aviso de licitação do </w:t>
      </w:r>
      <w:r w:rsidR="00DE7B78" w:rsidRPr="00317394">
        <w:rPr>
          <w:rFonts w:ascii="Arial" w:hAnsi="Arial" w:cs="Arial"/>
          <w:b/>
          <w:sz w:val="18"/>
          <w:szCs w:val="18"/>
        </w:rPr>
        <w:t>pregão eletrônico</w:t>
      </w:r>
      <w:r w:rsidR="006B6441" w:rsidRPr="00317394">
        <w:rPr>
          <w:rFonts w:ascii="Arial" w:hAnsi="Arial" w:cs="Arial"/>
          <w:b/>
          <w:sz w:val="18"/>
          <w:szCs w:val="18"/>
        </w:rPr>
        <w:t xml:space="preserve"> SRP</w:t>
      </w:r>
      <w:r w:rsidR="00020E40">
        <w:rPr>
          <w:rFonts w:ascii="Arial" w:hAnsi="Arial" w:cs="Arial"/>
          <w:b/>
          <w:sz w:val="18"/>
          <w:szCs w:val="18"/>
        </w:rPr>
        <w:t xml:space="preserve"> nº. 028</w:t>
      </w:r>
      <w:r w:rsidRPr="00317394">
        <w:rPr>
          <w:rFonts w:ascii="Arial" w:hAnsi="Arial" w:cs="Arial"/>
          <w:b/>
          <w:sz w:val="18"/>
          <w:szCs w:val="18"/>
        </w:rPr>
        <w:t>/202</w:t>
      </w:r>
      <w:r w:rsidR="00B526E6" w:rsidRPr="00317394">
        <w:rPr>
          <w:rFonts w:ascii="Arial" w:hAnsi="Arial" w:cs="Arial"/>
          <w:b/>
          <w:sz w:val="18"/>
          <w:szCs w:val="18"/>
        </w:rPr>
        <w:t>5</w:t>
      </w:r>
      <w:r w:rsidRPr="00317394">
        <w:rPr>
          <w:rFonts w:ascii="Arial" w:hAnsi="Arial" w:cs="Arial"/>
          <w:sz w:val="18"/>
          <w:szCs w:val="18"/>
        </w:rPr>
        <w:t>,</w:t>
      </w:r>
      <w:r w:rsidR="007A145A" w:rsidRPr="00317394">
        <w:rPr>
          <w:rFonts w:ascii="Arial" w:hAnsi="Arial" w:cs="Arial"/>
          <w:sz w:val="18"/>
          <w:szCs w:val="18"/>
        </w:rPr>
        <w:t xml:space="preserve"> </w:t>
      </w:r>
      <w:r w:rsidR="007A145A" w:rsidRPr="00317394">
        <w:rPr>
          <w:rFonts w:ascii="Arial" w:hAnsi="Arial" w:cs="Arial"/>
          <w:b/>
          <w:sz w:val="18"/>
          <w:szCs w:val="18"/>
        </w:rPr>
        <w:t>proce</w:t>
      </w:r>
      <w:r w:rsidR="00DE7B78" w:rsidRPr="00317394">
        <w:rPr>
          <w:rFonts w:ascii="Arial" w:hAnsi="Arial" w:cs="Arial"/>
          <w:b/>
          <w:sz w:val="18"/>
          <w:szCs w:val="18"/>
        </w:rPr>
        <w:t>sso administrativo nº. 0</w:t>
      </w:r>
      <w:r w:rsidR="00020E40">
        <w:rPr>
          <w:rFonts w:ascii="Arial" w:hAnsi="Arial" w:cs="Arial"/>
          <w:b/>
          <w:sz w:val="18"/>
          <w:szCs w:val="18"/>
        </w:rPr>
        <w:t>99</w:t>
      </w:r>
      <w:r w:rsidR="007A145A" w:rsidRPr="00317394">
        <w:rPr>
          <w:rFonts w:ascii="Arial" w:hAnsi="Arial" w:cs="Arial"/>
          <w:b/>
          <w:sz w:val="18"/>
          <w:szCs w:val="18"/>
        </w:rPr>
        <w:t>/202</w:t>
      </w:r>
      <w:r w:rsidR="00B526E6" w:rsidRPr="00317394">
        <w:rPr>
          <w:rFonts w:ascii="Arial" w:hAnsi="Arial" w:cs="Arial"/>
          <w:b/>
          <w:sz w:val="18"/>
          <w:szCs w:val="18"/>
        </w:rPr>
        <w:t>5</w:t>
      </w:r>
      <w:r w:rsidR="007A145A" w:rsidRPr="00317394">
        <w:rPr>
          <w:rFonts w:ascii="Arial" w:hAnsi="Arial" w:cs="Arial"/>
          <w:b/>
          <w:sz w:val="18"/>
          <w:szCs w:val="18"/>
        </w:rPr>
        <w:t xml:space="preserve">, </w:t>
      </w:r>
      <w:r w:rsidR="00A3172D" w:rsidRPr="00317394">
        <w:rPr>
          <w:rFonts w:ascii="Arial" w:hAnsi="Arial" w:cs="Arial"/>
          <w:sz w:val="18"/>
          <w:szCs w:val="18"/>
        </w:rPr>
        <w:t xml:space="preserve">regida pela Lei </w:t>
      </w:r>
      <w:r w:rsidR="00156F56" w:rsidRPr="00317394">
        <w:rPr>
          <w:rFonts w:ascii="Arial" w:hAnsi="Arial" w:cs="Arial"/>
          <w:sz w:val="18"/>
          <w:szCs w:val="18"/>
        </w:rPr>
        <w:t>14.133/21</w:t>
      </w:r>
      <w:r w:rsidR="002C0594" w:rsidRPr="00317394">
        <w:rPr>
          <w:rFonts w:ascii="Arial" w:hAnsi="Arial" w:cs="Arial"/>
          <w:sz w:val="18"/>
          <w:szCs w:val="18"/>
        </w:rPr>
        <w:t xml:space="preserve"> que </w:t>
      </w:r>
      <w:r w:rsidR="0066511E" w:rsidRPr="00317394">
        <w:rPr>
          <w:rFonts w:ascii="Arial" w:hAnsi="Arial" w:cs="Arial"/>
          <w:sz w:val="18"/>
          <w:szCs w:val="18"/>
        </w:rPr>
        <w:t xml:space="preserve">objetiva </w:t>
      </w:r>
      <w:r w:rsidR="0066511E" w:rsidRPr="0066511E">
        <w:rPr>
          <w:rFonts w:ascii="Arial" w:hAnsi="Arial" w:cs="Arial"/>
          <w:color w:val="000000"/>
          <w:sz w:val="18"/>
          <w:szCs w:val="18"/>
        </w:rPr>
        <w:t xml:space="preserve">a </w:t>
      </w:r>
      <w:r w:rsidR="00E31B32" w:rsidRPr="00E31B32">
        <w:rPr>
          <w:rFonts w:ascii="Arial" w:hAnsi="Arial" w:cs="Arial"/>
          <w:color w:val="000000"/>
          <w:sz w:val="18"/>
          <w:szCs w:val="18"/>
        </w:rPr>
        <w:t xml:space="preserve">escolha da proposta mais vantajosa para eventual </w:t>
      </w:r>
      <w:r w:rsidR="00020E40" w:rsidRPr="00020E40">
        <w:rPr>
          <w:rFonts w:ascii="Arial" w:hAnsi="Arial" w:cs="Arial"/>
          <w:color w:val="000000"/>
          <w:sz w:val="18"/>
          <w:szCs w:val="18"/>
        </w:rPr>
        <w:t>Contratação de empresa para aquisição de gêneros alimentícios em atendimento ao Programa Nacional de Alimentação Escolar (PNAE), com vistas a oferta de merenda escolar no Sistema Munic</w:t>
      </w:r>
      <w:r w:rsidR="00020E40">
        <w:rPr>
          <w:rFonts w:ascii="Arial" w:hAnsi="Arial" w:cs="Arial"/>
          <w:color w:val="000000"/>
          <w:sz w:val="18"/>
          <w:szCs w:val="18"/>
        </w:rPr>
        <w:t>ipal de Ensino de Sobradinho/BA</w:t>
      </w:r>
      <w:r w:rsidR="0068159A">
        <w:rPr>
          <w:rFonts w:ascii="Arial" w:hAnsi="Arial" w:cs="Arial"/>
          <w:color w:val="000000"/>
          <w:sz w:val="18"/>
          <w:szCs w:val="18"/>
        </w:rPr>
        <w:t xml:space="preserve">. </w:t>
      </w:r>
      <w:r w:rsidR="007A145A" w:rsidRPr="00317394">
        <w:rPr>
          <w:rFonts w:ascii="Arial" w:hAnsi="Arial" w:cs="Arial"/>
          <w:b/>
          <w:sz w:val="18"/>
          <w:szCs w:val="18"/>
        </w:rPr>
        <w:t xml:space="preserve">DATA DA SESSÃO: </w:t>
      </w:r>
      <w:r w:rsidR="00E31B32">
        <w:rPr>
          <w:rFonts w:ascii="Arial" w:hAnsi="Arial" w:cs="Arial"/>
          <w:b/>
          <w:bCs/>
          <w:sz w:val="18"/>
          <w:szCs w:val="18"/>
        </w:rPr>
        <w:t>05/08</w:t>
      </w:r>
      <w:r w:rsidR="00803610">
        <w:rPr>
          <w:rFonts w:ascii="Arial" w:hAnsi="Arial" w:cs="Arial"/>
          <w:b/>
          <w:bCs/>
          <w:sz w:val="18"/>
          <w:szCs w:val="18"/>
        </w:rPr>
        <w:t>/2025</w:t>
      </w:r>
      <w:r w:rsidR="00020E40">
        <w:rPr>
          <w:rFonts w:ascii="Arial" w:hAnsi="Arial" w:cs="Arial"/>
          <w:b/>
          <w:sz w:val="18"/>
          <w:szCs w:val="18"/>
        </w:rPr>
        <w:t xml:space="preserve"> às 10</w:t>
      </w:r>
      <w:r w:rsidR="007A145A" w:rsidRPr="00317394">
        <w:rPr>
          <w:rFonts w:ascii="Arial" w:hAnsi="Arial" w:cs="Arial"/>
          <w:b/>
          <w:sz w:val="18"/>
          <w:szCs w:val="18"/>
        </w:rPr>
        <w:t>:00h</w:t>
      </w:r>
      <w:r w:rsidR="009C21DB" w:rsidRPr="00317394">
        <w:rPr>
          <w:rFonts w:ascii="Arial" w:hAnsi="Arial" w:cs="Arial"/>
          <w:b/>
          <w:sz w:val="18"/>
          <w:szCs w:val="18"/>
        </w:rPr>
        <w:t xml:space="preserve">, </w:t>
      </w:r>
      <w:r w:rsidR="009C21DB" w:rsidRPr="00317394">
        <w:rPr>
          <w:rFonts w:ascii="Arial" w:hAnsi="Arial" w:cs="Arial"/>
          <w:sz w:val="18"/>
          <w:szCs w:val="18"/>
        </w:rPr>
        <w:t>no</w:t>
      </w:r>
      <w:r w:rsidR="009C21DB" w:rsidRPr="00317394">
        <w:rPr>
          <w:rFonts w:ascii="Arial" w:hAnsi="Arial" w:cs="Arial"/>
          <w:b/>
          <w:sz w:val="18"/>
          <w:szCs w:val="18"/>
        </w:rPr>
        <w:t xml:space="preserve"> </w:t>
      </w:r>
      <w:r w:rsidR="007A145A" w:rsidRPr="00317394">
        <w:rPr>
          <w:rFonts w:ascii="Arial" w:hAnsi="Arial" w:cs="Arial"/>
          <w:b/>
          <w:sz w:val="18"/>
          <w:szCs w:val="18"/>
        </w:rPr>
        <w:t xml:space="preserve">ENDEREÇO ELETRÔNICO: </w:t>
      </w:r>
      <w:hyperlink r:id="rId7" w:history="1">
        <w:r w:rsidR="007A145A" w:rsidRPr="00317394">
          <w:rPr>
            <w:rStyle w:val="Hyperlink"/>
            <w:rFonts w:ascii="Arial" w:hAnsi="Arial" w:cs="Arial"/>
            <w:b/>
            <w:sz w:val="18"/>
            <w:szCs w:val="18"/>
          </w:rPr>
          <w:t>www.bll.org.br</w:t>
        </w:r>
      </w:hyperlink>
      <w:r w:rsidR="007A145A" w:rsidRPr="00317394">
        <w:rPr>
          <w:rFonts w:ascii="Arial" w:hAnsi="Arial" w:cs="Arial"/>
          <w:b/>
          <w:sz w:val="18"/>
          <w:szCs w:val="18"/>
        </w:rPr>
        <w:t xml:space="preserve">. </w:t>
      </w:r>
      <w:r w:rsidR="00A3172D" w:rsidRPr="00317394">
        <w:rPr>
          <w:rFonts w:ascii="Arial" w:hAnsi="Arial" w:cs="Arial"/>
          <w:sz w:val="18"/>
          <w:szCs w:val="18"/>
        </w:rPr>
        <w:t>Publicação para conhecimento dos interessados, nos termos do Diploma regulador.</w:t>
      </w:r>
      <w:r w:rsidR="007A145A" w:rsidRPr="00317394">
        <w:rPr>
          <w:rFonts w:ascii="Arial" w:hAnsi="Arial" w:cs="Arial"/>
          <w:sz w:val="18"/>
          <w:szCs w:val="18"/>
        </w:rPr>
        <w:t xml:space="preserve"> Informações através do e-mail:</w:t>
      </w:r>
      <w:r w:rsidR="007A145A" w:rsidRPr="00317394">
        <w:rPr>
          <w:rFonts w:ascii="Arial" w:hAnsi="Arial" w:cs="Arial"/>
          <w:b/>
          <w:sz w:val="18"/>
          <w:szCs w:val="18"/>
        </w:rPr>
        <w:t xml:space="preserve"> sobradinho.licitacao@gmail.com</w:t>
      </w:r>
    </w:p>
    <w:p w14:paraId="198194C8" w14:textId="66E3A89D" w:rsidR="00B7030A" w:rsidRPr="00317394" w:rsidRDefault="00B7030A" w:rsidP="00A3172D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CB1F7CF" w14:textId="77777777" w:rsidR="00BE1839" w:rsidRPr="00317394" w:rsidRDefault="00BE1839" w:rsidP="00A3172D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B358DBB" w14:textId="647F6F63" w:rsidR="00A3172D" w:rsidRPr="00317394" w:rsidRDefault="00DE7B78" w:rsidP="00B7030A">
      <w:pPr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317394">
        <w:rPr>
          <w:rFonts w:ascii="Arial" w:hAnsi="Arial" w:cs="Arial"/>
          <w:b/>
          <w:sz w:val="18"/>
          <w:szCs w:val="18"/>
        </w:rPr>
        <w:t xml:space="preserve">Sobradinho-BA, </w:t>
      </w:r>
      <w:r w:rsidR="00020E40">
        <w:rPr>
          <w:rFonts w:ascii="Arial" w:hAnsi="Arial" w:cs="Arial"/>
          <w:b/>
          <w:sz w:val="18"/>
          <w:szCs w:val="18"/>
        </w:rPr>
        <w:t>23</w:t>
      </w:r>
      <w:bookmarkStart w:id="0" w:name="_GoBack"/>
      <w:bookmarkEnd w:id="0"/>
      <w:r w:rsidR="00E31B32">
        <w:rPr>
          <w:rFonts w:ascii="Arial" w:hAnsi="Arial" w:cs="Arial"/>
          <w:b/>
          <w:sz w:val="18"/>
          <w:szCs w:val="18"/>
        </w:rPr>
        <w:t xml:space="preserve"> de julho de 2025.</w:t>
      </w:r>
    </w:p>
    <w:p w14:paraId="708B06F0" w14:textId="77777777" w:rsidR="00B7030A" w:rsidRPr="00317394" w:rsidRDefault="00B7030A" w:rsidP="00B7030A">
      <w:pPr>
        <w:spacing w:line="360" w:lineRule="auto"/>
        <w:jc w:val="center"/>
        <w:rPr>
          <w:rFonts w:ascii="Arial" w:hAnsi="Arial" w:cs="Arial"/>
          <w:sz w:val="18"/>
          <w:szCs w:val="18"/>
        </w:rPr>
      </w:pPr>
    </w:p>
    <w:p w14:paraId="20961462" w14:textId="77777777" w:rsidR="00A3172D" w:rsidRPr="00317394" w:rsidRDefault="00A3172D" w:rsidP="00A3172D">
      <w:pPr>
        <w:jc w:val="center"/>
        <w:rPr>
          <w:rFonts w:ascii="Arial" w:hAnsi="Arial" w:cs="Arial"/>
          <w:b/>
          <w:sz w:val="18"/>
          <w:szCs w:val="18"/>
        </w:rPr>
      </w:pPr>
    </w:p>
    <w:p w14:paraId="7CB3EA77" w14:textId="77777777" w:rsidR="00BE1839" w:rsidRPr="00317394" w:rsidRDefault="00BE1839" w:rsidP="002B6CD0">
      <w:pPr>
        <w:pStyle w:val="Cabealho"/>
        <w:tabs>
          <w:tab w:val="left" w:pos="708"/>
        </w:tabs>
        <w:spacing w:line="276" w:lineRule="auto"/>
        <w:jc w:val="center"/>
        <w:rPr>
          <w:rFonts w:ascii="Arial" w:hAnsi="Arial" w:cs="Arial"/>
          <w:b/>
          <w:sz w:val="18"/>
          <w:szCs w:val="18"/>
          <w:highlight w:val="yellow"/>
        </w:rPr>
      </w:pPr>
      <w:r w:rsidRPr="00317394">
        <w:rPr>
          <w:rFonts w:ascii="Arial" w:hAnsi="Arial" w:cs="Arial"/>
          <w:b/>
          <w:sz w:val="18"/>
          <w:szCs w:val="18"/>
        </w:rPr>
        <w:t>Thaciana Carla Silva Mangabeira</w:t>
      </w:r>
      <w:r w:rsidRPr="00317394">
        <w:rPr>
          <w:rFonts w:ascii="Arial" w:hAnsi="Arial" w:cs="Arial"/>
          <w:b/>
          <w:sz w:val="18"/>
          <w:szCs w:val="18"/>
          <w:highlight w:val="yellow"/>
        </w:rPr>
        <w:t xml:space="preserve"> </w:t>
      </w:r>
    </w:p>
    <w:p w14:paraId="567ED735" w14:textId="256A7D9C" w:rsidR="00A3172D" w:rsidRPr="00317394" w:rsidRDefault="00BE1839" w:rsidP="002B6CD0">
      <w:pPr>
        <w:pStyle w:val="Cabealho"/>
        <w:tabs>
          <w:tab w:val="left" w:pos="708"/>
        </w:tabs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317394">
        <w:rPr>
          <w:rFonts w:ascii="Arial" w:hAnsi="Arial" w:cs="Arial"/>
          <w:sz w:val="18"/>
          <w:szCs w:val="18"/>
        </w:rPr>
        <w:t>Agente de Contratação/Pregoeira</w:t>
      </w:r>
    </w:p>
    <w:p w14:paraId="282916D2" w14:textId="4B5DC496" w:rsidR="00317394" w:rsidRPr="00317394" w:rsidRDefault="00317394" w:rsidP="002B6CD0">
      <w:pPr>
        <w:pStyle w:val="Cabealho"/>
        <w:tabs>
          <w:tab w:val="left" w:pos="708"/>
        </w:tabs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317394">
        <w:rPr>
          <w:rFonts w:ascii="Arial" w:hAnsi="Arial" w:cs="Arial"/>
          <w:sz w:val="18"/>
          <w:szCs w:val="18"/>
        </w:rPr>
        <w:t>Decreto 016/2025</w:t>
      </w:r>
    </w:p>
    <w:p w14:paraId="5B12F886" w14:textId="77777777" w:rsidR="00A3172D" w:rsidRPr="00AB209B" w:rsidRDefault="00A3172D" w:rsidP="00A3172D"/>
    <w:p w14:paraId="01D51895" w14:textId="77777777" w:rsidR="00A3172D" w:rsidRPr="00AB209B" w:rsidRDefault="00A3172D" w:rsidP="00A3172D"/>
    <w:p w14:paraId="671CAED2" w14:textId="77777777" w:rsidR="00735CCA" w:rsidRPr="00AB209B" w:rsidRDefault="00735CCA" w:rsidP="00735CCA">
      <w:pPr>
        <w:rPr>
          <w:b/>
        </w:rPr>
      </w:pPr>
    </w:p>
    <w:p w14:paraId="526B8BF3" w14:textId="3154D72F" w:rsidR="00735CCA" w:rsidRPr="00AB209B" w:rsidRDefault="00735CCA" w:rsidP="00735CCA">
      <w:pPr>
        <w:rPr>
          <w:b/>
        </w:rPr>
      </w:pPr>
    </w:p>
    <w:sectPr w:rsidR="00735CCA" w:rsidRPr="00AB209B" w:rsidSect="004A28A4">
      <w:headerReference w:type="default" r:id="rId8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D69F8" w14:textId="77777777" w:rsidR="00ED20E7" w:rsidRDefault="00ED20E7" w:rsidP="0047348A">
      <w:r>
        <w:separator/>
      </w:r>
    </w:p>
  </w:endnote>
  <w:endnote w:type="continuationSeparator" w:id="0">
    <w:p w14:paraId="43F94CB2" w14:textId="77777777" w:rsidR="00ED20E7" w:rsidRDefault="00ED20E7" w:rsidP="00473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mbria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0323DA" w14:textId="77777777" w:rsidR="00ED20E7" w:rsidRDefault="00ED20E7" w:rsidP="0047348A">
      <w:r>
        <w:separator/>
      </w:r>
    </w:p>
  </w:footnote>
  <w:footnote w:type="continuationSeparator" w:id="0">
    <w:p w14:paraId="251CE215" w14:textId="77777777" w:rsidR="00ED20E7" w:rsidRDefault="00ED20E7" w:rsidP="004734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BA4069" w14:textId="1EFF9B69" w:rsidR="00A72C51" w:rsidRDefault="00A72C51" w:rsidP="00A72C51">
    <w:pPr>
      <w:ind w:left="2410"/>
      <w:rPr>
        <w:rFonts w:ascii="Arial" w:hAnsi="Arial" w:cs="Arial"/>
        <w:b/>
        <w:color w:val="1F3864"/>
        <w:sz w:val="36"/>
        <w:szCs w:val="36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4EF9C656" wp14:editId="70F7348C">
          <wp:simplePos x="0" y="0"/>
          <wp:positionH relativeFrom="margin">
            <wp:posOffset>669763</wp:posOffset>
          </wp:positionH>
          <wp:positionV relativeFrom="paragraph">
            <wp:posOffset>-285750</wp:posOffset>
          </wp:positionV>
          <wp:extent cx="776177" cy="934828"/>
          <wp:effectExtent l="0" t="0" r="508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177" cy="93482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color w:val="1F3864"/>
        <w:sz w:val="36"/>
        <w:szCs w:val="36"/>
      </w:rPr>
      <w:t>Prefeitura Municipal de Sobradinho</w:t>
    </w:r>
  </w:p>
  <w:p w14:paraId="7045D66E" w14:textId="77777777" w:rsidR="00A72C51" w:rsidRPr="00DB0F91" w:rsidRDefault="00A72C51" w:rsidP="00A72C51">
    <w:pPr>
      <w:ind w:left="2410"/>
      <w:rPr>
        <w:rFonts w:ascii="Arial" w:hAnsi="Arial" w:cs="Arial"/>
        <w:b/>
        <w:color w:val="1F3864"/>
        <w:sz w:val="36"/>
        <w:szCs w:val="36"/>
      </w:rPr>
    </w:pPr>
    <w:r>
      <w:rPr>
        <w:rFonts w:ascii="Verdana" w:hAnsi="Verdana" w:cs="Verdana"/>
        <w:b/>
        <w:color w:val="1F3864"/>
        <w:sz w:val="28"/>
        <w:szCs w:val="28"/>
      </w:rPr>
      <w:t>Estado da Bahia</w:t>
    </w:r>
  </w:p>
  <w:p w14:paraId="4C1A8115" w14:textId="4523011D" w:rsidR="00CA1868" w:rsidRDefault="00CA1868" w:rsidP="00CA1868">
    <w:pPr>
      <w:spacing w:line="360" w:lineRule="aut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7F"/>
    <w:rsid w:val="00012C05"/>
    <w:rsid w:val="00020E40"/>
    <w:rsid w:val="0002448D"/>
    <w:rsid w:val="00043BB1"/>
    <w:rsid w:val="00056ED4"/>
    <w:rsid w:val="00072079"/>
    <w:rsid w:val="00087432"/>
    <w:rsid w:val="000E2C23"/>
    <w:rsid w:val="000F2CF6"/>
    <w:rsid w:val="00114D37"/>
    <w:rsid w:val="001164CE"/>
    <w:rsid w:val="00147F42"/>
    <w:rsid w:val="00156F56"/>
    <w:rsid w:val="001647A4"/>
    <w:rsid w:val="00167328"/>
    <w:rsid w:val="00214A33"/>
    <w:rsid w:val="00232EFD"/>
    <w:rsid w:val="002679D6"/>
    <w:rsid w:val="00276B8E"/>
    <w:rsid w:val="002843F5"/>
    <w:rsid w:val="0028457F"/>
    <w:rsid w:val="002A16F3"/>
    <w:rsid w:val="002B6CD0"/>
    <w:rsid w:val="002C0594"/>
    <w:rsid w:val="002E4EB3"/>
    <w:rsid w:val="00302A6B"/>
    <w:rsid w:val="00316790"/>
    <w:rsid w:val="00317394"/>
    <w:rsid w:val="00330DB7"/>
    <w:rsid w:val="003945F3"/>
    <w:rsid w:val="00411A65"/>
    <w:rsid w:val="00456DA5"/>
    <w:rsid w:val="0045791A"/>
    <w:rsid w:val="00471B65"/>
    <w:rsid w:val="0047348A"/>
    <w:rsid w:val="004A28A4"/>
    <w:rsid w:val="004D3BC6"/>
    <w:rsid w:val="0052630A"/>
    <w:rsid w:val="00552F16"/>
    <w:rsid w:val="00562CDB"/>
    <w:rsid w:val="00565597"/>
    <w:rsid w:val="00576181"/>
    <w:rsid w:val="00590ACB"/>
    <w:rsid w:val="005A4948"/>
    <w:rsid w:val="005A5895"/>
    <w:rsid w:val="0066511E"/>
    <w:rsid w:val="00671E64"/>
    <w:rsid w:val="00676139"/>
    <w:rsid w:val="0068159A"/>
    <w:rsid w:val="00683452"/>
    <w:rsid w:val="006A5061"/>
    <w:rsid w:val="006B6441"/>
    <w:rsid w:val="006C41CA"/>
    <w:rsid w:val="006D010D"/>
    <w:rsid w:val="006E1405"/>
    <w:rsid w:val="00710B79"/>
    <w:rsid w:val="00715A8B"/>
    <w:rsid w:val="007303F6"/>
    <w:rsid w:val="00735CCA"/>
    <w:rsid w:val="0074059D"/>
    <w:rsid w:val="00744D9F"/>
    <w:rsid w:val="007736F6"/>
    <w:rsid w:val="007803DE"/>
    <w:rsid w:val="007806FC"/>
    <w:rsid w:val="007A145A"/>
    <w:rsid w:val="007C13CC"/>
    <w:rsid w:val="0080234A"/>
    <w:rsid w:val="00803610"/>
    <w:rsid w:val="008061D3"/>
    <w:rsid w:val="00861CE8"/>
    <w:rsid w:val="00871B9B"/>
    <w:rsid w:val="00891E1C"/>
    <w:rsid w:val="00910950"/>
    <w:rsid w:val="00916B6B"/>
    <w:rsid w:val="00924DDF"/>
    <w:rsid w:val="00952F76"/>
    <w:rsid w:val="009773B4"/>
    <w:rsid w:val="00991C82"/>
    <w:rsid w:val="009C192D"/>
    <w:rsid w:val="009C21DB"/>
    <w:rsid w:val="009D6E68"/>
    <w:rsid w:val="00A00CBE"/>
    <w:rsid w:val="00A0220A"/>
    <w:rsid w:val="00A3172D"/>
    <w:rsid w:val="00A502EC"/>
    <w:rsid w:val="00A64550"/>
    <w:rsid w:val="00A72C51"/>
    <w:rsid w:val="00A91275"/>
    <w:rsid w:val="00A9171D"/>
    <w:rsid w:val="00AB209B"/>
    <w:rsid w:val="00AC07CE"/>
    <w:rsid w:val="00AF0A38"/>
    <w:rsid w:val="00B3377F"/>
    <w:rsid w:val="00B526E6"/>
    <w:rsid w:val="00B62C23"/>
    <w:rsid w:val="00B7030A"/>
    <w:rsid w:val="00B86B69"/>
    <w:rsid w:val="00B90EF1"/>
    <w:rsid w:val="00BD1A69"/>
    <w:rsid w:val="00BE1839"/>
    <w:rsid w:val="00BE4C5E"/>
    <w:rsid w:val="00C363BB"/>
    <w:rsid w:val="00C57047"/>
    <w:rsid w:val="00C64383"/>
    <w:rsid w:val="00C772C0"/>
    <w:rsid w:val="00C849E7"/>
    <w:rsid w:val="00C97346"/>
    <w:rsid w:val="00CA1868"/>
    <w:rsid w:val="00CA559E"/>
    <w:rsid w:val="00CD0650"/>
    <w:rsid w:val="00CE4FE7"/>
    <w:rsid w:val="00D322A7"/>
    <w:rsid w:val="00D349BE"/>
    <w:rsid w:val="00D750C3"/>
    <w:rsid w:val="00DA36B4"/>
    <w:rsid w:val="00DE7B78"/>
    <w:rsid w:val="00E31B32"/>
    <w:rsid w:val="00E47102"/>
    <w:rsid w:val="00E51563"/>
    <w:rsid w:val="00E9060D"/>
    <w:rsid w:val="00ED20E7"/>
    <w:rsid w:val="00EF0865"/>
    <w:rsid w:val="00EF679D"/>
    <w:rsid w:val="00FB046E"/>
    <w:rsid w:val="00FB79C1"/>
    <w:rsid w:val="00FC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E618CBB"/>
  <w15:docId w15:val="{882BD2B7-BCA3-45A5-8327-7D22CB219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8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34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7348A"/>
  </w:style>
  <w:style w:type="paragraph" w:styleId="Rodap">
    <w:name w:val="footer"/>
    <w:basedOn w:val="Normal"/>
    <w:link w:val="RodapChar"/>
    <w:uiPriority w:val="99"/>
    <w:unhideWhenUsed/>
    <w:rsid w:val="004734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7348A"/>
  </w:style>
  <w:style w:type="paragraph" w:styleId="Textodebalo">
    <w:name w:val="Balloon Text"/>
    <w:basedOn w:val="Normal"/>
    <w:link w:val="TextodebaloChar"/>
    <w:uiPriority w:val="99"/>
    <w:semiHidden/>
    <w:unhideWhenUsed/>
    <w:rsid w:val="004734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348A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590ACB"/>
    <w:pPr>
      <w:jc w:val="center"/>
    </w:pPr>
    <w:rPr>
      <w:rFonts w:ascii="Arial" w:hAnsi="Arial"/>
      <w:b/>
      <w:szCs w:val="20"/>
    </w:rPr>
  </w:style>
  <w:style w:type="character" w:customStyle="1" w:styleId="TtuloChar">
    <w:name w:val="Título Char"/>
    <w:basedOn w:val="Fontepargpadro"/>
    <w:link w:val="Ttulo"/>
    <w:rsid w:val="00590AC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Default">
    <w:name w:val="Default"/>
    <w:rsid w:val="004579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C21DB"/>
    <w:rPr>
      <w:color w:val="0000FF" w:themeColor="hyperlink"/>
      <w:u w:val="single"/>
    </w:rPr>
  </w:style>
  <w:style w:type="paragraph" w:customStyle="1" w:styleId="PADRO">
    <w:name w:val="PADRÃO"/>
    <w:rsid w:val="009C21DB"/>
    <w:pPr>
      <w:keepNext/>
      <w:widowControl w:val="0"/>
      <w:shd w:val="clear" w:color="auto" w:fill="FFFFFF"/>
      <w:spacing w:before="119" w:after="119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6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ll.org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NAMICA\Desktop\TIMBRADP%20UMBURAN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7C23F-BFF3-4698-99E0-2C2CEAEC3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TIMBRADP UMBURANAS</Template>
  <TotalTime>33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DINAMICA</dc:creator>
  <cp:lastModifiedBy>LICITAÇÃO003</cp:lastModifiedBy>
  <cp:revision>12</cp:revision>
  <cp:lastPrinted>2021-04-14T20:02:00Z</cp:lastPrinted>
  <dcterms:created xsi:type="dcterms:W3CDTF">2024-02-08T19:16:00Z</dcterms:created>
  <dcterms:modified xsi:type="dcterms:W3CDTF">2025-07-23T19:01:00Z</dcterms:modified>
</cp:coreProperties>
</file>