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78CFE" w14:textId="0C57B8F0" w:rsidR="00A2668B" w:rsidRPr="00817A54" w:rsidRDefault="00D225A1" w:rsidP="00817A54">
      <w:pPr>
        <w:autoSpaceDE w:val="0"/>
        <w:autoSpaceDN w:val="0"/>
        <w:adjustRightInd w:val="0"/>
        <w:jc w:val="both"/>
      </w:pPr>
      <w:r w:rsidRPr="00817A54">
        <w:rPr>
          <w:b/>
          <w:sz w:val="24"/>
          <w:szCs w:val="24"/>
        </w:rPr>
        <w:t xml:space="preserve"> </w:t>
      </w:r>
    </w:p>
    <w:p w14:paraId="2D4890C4" w14:textId="2ADBF686" w:rsidR="00A2668B" w:rsidRPr="00817A54" w:rsidRDefault="00A2668B" w:rsidP="00A2668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F5BDD6C" w14:textId="77777777" w:rsidR="00BB4F09" w:rsidRPr="00556C72" w:rsidRDefault="00BB4F09" w:rsidP="00BB4F09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38399E4" w14:textId="3FF6F856" w:rsidR="00817A54" w:rsidRPr="00556C72" w:rsidRDefault="00BB4F09" w:rsidP="00817A54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556C72">
        <w:rPr>
          <w:rFonts w:asciiTheme="minorHAnsi" w:hAnsiTheme="minorHAnsi" w:cstheme="minorHAnsi"/>
          <w:b/>
          <w:sz w:val="18"/>
          <w:szCs w:val="18"/>
        </w:rPr>
        <w:t xml:space="preserve">PREFEITURA MUNICIPAL DE CRUCILÂNDIA/MG </w:t>
      </w:r>
      <w:r w:rsidRPr="00556C72">
        <w:rPr>
          <w:rFonts w:asciiTheme="minorHAnsi" w:hAnsiTheme="minorHAnsi" w:cstheme="minorHAnsi"/>
          <w:sz w:val="18"/>
          <w:szCs w:val="18"/>
        </w:rPr>
        <w:t>torna públic</w:t>
      </w:r>
      <w:r w:rsidR="00556C72" w:rsidRPr="00556C72">
        <w:rPr>
          <w:rFonts w:asciiTheme="minorHAnsi" w:hAnsiTheme="minorHAnsi" w:cstheme="minorHAnsi"/>
          <w:sz w:val="18"/>
          <w:szCs w:val="18"/>
        </w:rPr>
        <w:t xml:space="preserve">a a 1ª errata do Edital referente ao PAL nº 66/2024, Pregão Eletrônico nº 26/2024 para fazer incluir no Termo de </w:t>
      </w:r>
      <w:proofErr w:type="spellStart"/>
      <w:r w:rsidR="00556C72" w:rsidRPr="00556C72">
        <w:rPr>
          <w:rFonts w:asciiTheme="minorHAnsi" w:hAnsiTheme="minorHAnsi" w:cstheme="minorHAnsi"/>
          <w:sz w:val="18"/>
          <w:szCs w:val="18"/>
        </w:rPr>
        <w:t>Referencia</w:t>
      </w:r>
      <w:proofErr w:type="spellEnd"/>
      <w:r w:rsidR="00556C72" w:rsidRPr="00556C72">
        <w:rPr>
          <w:rFonts w:asciiTheme="minorHAnsi" w:hAnsiTheme="minorHAnsi" w:cstheme="minorHAnsi"/>
          <w:sz w:val="18"/>
          <w:szCs w:val="18"/>
        </w:rPr>
        <w:t xml:space="preserve"> a seguinte exigência: </w:t>
      </w:r>
      <w:r w:rsidR="00556C72" w:rsidRPr="00556C72">
        <w:rPr>
          <w:rFonts w:asciiTheme="minorHAnsi" w:hAnsiTheme="minorHAnsi" w:cstheme="minorHAnsi"/>
          <w:b/>
          <w:bCs/>
          <w:sz w:val="18"/>
          <w:szCs w:val="18"/>
        </w:rPr>
        <w:t>Será de responsabilidade da Contratada o translado de aproximadamente 150 carros de boi e bois. *Altera-se a data da sessão de licitação do dia 26/06/2024 às 10:00 h para o dia 03/07/2024 as 10:00h</w:t>
      </w:r>
      <w:r w:rsidR="00556C72" w:rsidRPr="00556C72">
        <w:rPr>
          <w:rFonts w:asciiTheme="minorHAnsi" w:hAnsiTheme="minorHAnsi" w:cstheme="minorHAnsi"/>
          <w:sz w:val="18"/>
          <w:szCs w:val="18"/>
        </w:rPr>
        <w:t xml:space="preserve">. Objeto do edital: </w:t>
      </w:r>
      <w:bookmarkStart w:id="0" w:name="_Hlk165297767"/>
      <w:r w:rsidR="00556C72" w:rsidRPr="00556C72">
        <w:rPr>
          <w:rFonts w:asciiTheme="minorHAnsi" w:hAnsiTheme="minorHAnsi" w:cstheme="minorHAnsi"/>
          <w:sz w:val="18"/>
          <w:szCs w:val="18"/>
        </w:rPr>
        <w:t xml:space="preserve">contratação de empresa especializada para prestação de serviços de organização, produção executiva e artística </w:t>
      </w:r>
      <w:proofErr w:type="gramStart"/>
      <w:r w:rsidR="00556C72" w:rsidRPr="00556C72">
        <w:rPr>
          <w:rFonts w:asciiTheme="minorHAnsi" w:hAnsiTheme="minorHAnsi" w:cstheme="minorHAnsi"/>
          <w:sz w:val="18"/>
          <w:szCs w:val="18"/>
        </w:rPr>
        <w:t>para  realização</w:t>
      </w:r>
      <w:proofErr w:type="gramEnd"/>
      <w:r w:rsidR="00556C72" w:rsidRPr="00556C72">
        <w:rPr>
          <w:rFonts w:asciiTheme="minorHAnsi" w:hAnsiTheme="minorHAnsi" w:cstheme="minorHAnsi"/>
          <w:sz w:val="18"/>
          <w:szCs w:val="18"/>
        </w:rPr>
        <w:t xml:space="preserve"> do evento denominado  </w:t>
      </w:r>
      <w:bookmarkStart w:id="1" w:name="_Hlk163468152"/>
      <w:r w:rsidR="00556C72" w:rsidRPr="00556C72">
        <w:rPr>
          <w:rFonts w:asciiTheme="minorHAnsi" w:hAnsiTheme="minorHAnsi" w:cstheme="minorHAnsi"/>
          <w:color w:val="000000"/>
          <w:sz w:val="18"/>
          <w:szCs w:val="18"/>
        </w:rPr>
        <w:t>“</w:t>
      </w:r>
      <w:bookmarkStart w:id="2" w:name="_Hlk166571195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XXXII Festa do </w:t>
      </w:r>
      <w:proofErr w:type="spellStart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>Peão</w:t>
      </w:r>
      <w:proofErr w:type="spellEnd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 de </w:t>
      </w:r>
      <w:proofErr w:type="spellStart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>Boiadeiro</w:t>
      </w:r>
      <w:proofErr w:type="spellEnd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 e </w:t>
      </w:r>
      <w:proofErr w:type="spellStart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>Carro</w:t>
      </w:r>
      <w:proofErr w:type="spellEnd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 de </w:t>
      </w:r>
      <w:proofErr w:type="spellStart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>Boi</w:t>
      </w:r>
      <w:proofErr w:type="spellEnd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 do </w:t>
      </w:r>
      <w:proofErr w:type="spellStart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>Município</w:t>
      </w:r>
      <w:proofErr w:type="spellEnd"/>
      <w:r w:rsidR="00556C72" w:rsidRPr="00556C72">
        <w:rPr>
          <w:rFonts w:asciiTheme="minorHAnsi" w:eastAsia="Arial Unicode MS" w:hAnsiTheme="minorHAnsi" w:cstheme="minorHAnsi"/>
          <w:sz w:val="18"/>
          <w:szCs w:val="18"/>
          <w:bdr w:val="nil"/>
          <w:lang w:val="en-US" w:eastAsia="en-US"/>
        </w:rPr>
        <w:t xml:space="preserve"> de Crucilândia, Minas Gerais</w:t>
      </w:r>
      <w:bookmarkEnd w:id="2"/>
      <w:r w:rsidR="00556C72" w:rsidRPr="00556C72">
        <w:rPr>
          <w:rFonts w:asciiTheme="minorHAnsi" w:hAnsiTheme="minorHAnsi" w:cstheme="minorHAnsi"/>
          <w:i/>
          <w:color w:val="000000"/>
          <w:sz w:val="18"/>
          <w:szCs w:val="18"/>
        </w:rPr>
        <w:t>”</w:t>
      </w:r>
      <w:bookmarkEnd w:id="1"/>
      <w:r w:rsidR="00E01A61">
        <w:rPr>
          <w:rFonts w:asciiTheme="minorHAnsi" w:hAnsiTheme="minorHAnsi" w:cstheme="minorHAnsi"/>
          <w:i/>
          <w:color w:val="000000"/>
          <w:sz w:val="18"/>
          <w:szCs w:val="18"/>
        </w:rPr>
        <w:t xml:space="preserve"> </w:t>
      </w:r>
      <w:r w:rsidR="00556C72" w:rsidRPr="00556C72">
        <w:rPr>
          <w:rFonts w:asciiTheme="minorHAnsi" w:hAnsiTheme="minorHAnsi" w:cstheme="minorHAnsi"/>
          <w:sz w:val="18"/>
          <w:szCs w:val="18"/>
        </w:rPr>
        <w:t>a ser realizado no Parque de Exposições nos dias 25 à 27 de julho e na Praça  Pública “Dom Silvério” no dia 28 de julho  de 2024</w:t>
      </w:r>
      <w:bookmarkEnd w:id="0"/>
      <w:r w:rsidR="00556C72" w:rsidRPr="00556C72">
        <w:rPr>
          <w:rFonts w:asciiTheme="minorHAnsi" w:hAnsiTheme="minorHAnsi" w:cstheme="minorHAnsi"/>
          <w:sz w:val="18"/>
          <w:szCs w:val="18"/>
        </w:rPr>
        <w:t xml:space="preserve">. </w:t>
      </w:r>
      <w:r w:rsidRPr="00556C72">
        <w:rPr>
          <w:rFonts w:asciiTheme="minorHAnsi" w:hAnsiTheme="minorHAnsi" w:cstheme="minorHAnsi"/>
          <w:sz w:val="18"/>
          <w:szCs w:val="18"/>
        </w:rPr>
        <w:t xml:space="preserve">Maiores informações: (031) 3574-1260 - S. Licitação, Av. Ernesto Antunes da Cunha, 67, Centro, Crucilândia/MG - e-mail: </w:t>
      </w:r>
      <w:hyperlink r:id="rId5" w:history="1">
        <w:hyperlink r:id="rId6" w:history="1">
          <w:r w:rsidR="00B20538" w:rsidRPr="00556C72">
            <w:rPr>
              <w:rStyle w:val="Hyperlink"/>
              <w:rFonts w:asciiTheme="minorHAnsi" w:hAnsiTheme="minorHAnsi" w:cstheme="minorHAnsi"/>
              <w:sz w:val="18"/>
              <w:szCs w:val="18"/>
            </w:rPr>
            <w:t>licitacao@prefeituradecrucilandia.mg.gov.br</w:t>
          </w:r>
        </w:hyperlink>
        <w:r w:rsidR="00B20538" w:rsidRPr="00556C72">
          <w:rPr>
            <w:rFonts w:asciiTheme="minorHAnsi" w:hAnsiTheme="minorHAnsi" w:cstheme="minorHAnsi"/>
            <w:sz w:val="18"/>
            <w:szCs w:val="18"/>
          </w:rPr>
          <w:t>.</w:t>
        </w:r>
        <w:r w:rsidRPr="00556C72">
          <w:rPr>
            <w:rStyle w:val="Hyperlink"/>
            <w:rFonts w:asciiTheme="minorHAnsi" w:hAnsiTheme="minorHAnsi" w:cstheme="minorHAnsi"/>
            <w:sz w:val="18"/>
            <w:szCs w:val="18"/>
          </w:rPr>
          <w:t>r</w:t>
        </w:r>
      </w:hyperlink>
      <w:r w:rsidRPr="00556C72">
        <w:rPr>
          <w:rFonts w:asciiTheme="minorHAnsi" w:hAnsiTheme="minorHAnsi" w:cstheme="minorHAnsi"/>
          <w:sz w:val="18"/>
          <w:szCs w:val="18"/>
        </w:rPr>
        <w:t xml:space="preserve">. - </w:t>
      </w:r>
      <w:proofErr w:type="spellStart"/>
      <w:r w:rsidRPr="00556C72">
        <w:rPr>
          <w:rFonts w:asciiTheme="minorHAnsi" w:hAnsiTheme="minorHAnsi" w:cstheme="minorHAnsi"/>
          <w:sz w:val="18"/>
          <w:szCs w:val="18"/>
        </w:rPr>
        <w:t>Ilaerson</w:t>
      </w:r>
      <w:proofErr w:type="spellEnd"/>
      <w:r w:rsidRPr="00556C72">
        <w:rPr>
          <w:rFonts w:asciiTheme="minorHAnsi" w:hAnsiTheme="minorHAnsi" w:cstheme="minorHAnsi"/>
          <w:sz w:val="18"/>
          <w:szCs w:val="18"/>
        </w:rPr>
        <w:t xml:space="preserve"> Ferreira de Souza - Prefeito Municipal</w:t>
      </w:r>
    </w:p>
    <w:p w14:paraId="27D1B6AA" w14:textId="77777777" w:rsidR="00817A54" w:rsidRPr="00817A54" w:rsidRDefault="00817A54" w:rsidP="00817A5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3595726" w14:textId="77777777" w:rsidR="00817A54" w:rsidRPr="00817A54" w:rsidRDefault="00817A54" w:rsidP="00817A54">
      <w:pPr>
        <w:spacing w:line="360" w:lineRule="auto"/>
        <w:jc w:val="both"/>
        <w:rPr>
          <w:sz w:val="24"/>
          <w:szCs w:val="24"/>
        </w:rPr>
      </w:pPr>
    </w:p>
    <w:p w14:paraId="458FBBF3" w14:textId="3EC126AC" w:rsidR="00BF7A43" w:rsidRPr="00BF7A43" w:rsidRDefault="00BF7A43" w:rsidP="000115B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BF7A43" w:rsidRPr="00BF7A43" w:rsidSect="0077471F">
      <w:pgSz w:w="11907" w:h="16840" w:code="9"/>
      <w:pgMar w:top="568" w:right="5670" w:bottom="851" w:left="1701" w:header="851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B3D20"/>
    <w:multiLevelType w:val="singleLevel"/>
    <w:tmpl w:val="BFD024E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5080651"/>
    <w:multiLevelType w:val="singleLevel"/>
    <w:tmpl w:val="BFD024E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B746428"/>
    <w:multiLevelType w:val="multilevel"/>
    <w:tmpl w:val="43AEC872"/>
    <w:lvl w:ilvl="0">
      <w:start w:val="1"/>
      <w:numFmt w:val="decimal"/>
      <w:lvlText w:val="%1."/>
      <w:lvlJc w:val="left"/>
      <w:pPr>
        <w:ind w:left="830" w:hanging="404"/>
      </w:pPr>
      <w:rPr>
        <w:rFonts w:hint="default"/>
        <w:b/>
        <w:bCs/>
        <w:w w:val="91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542" w:hanging="491"/>
      </w:pPr>
      <w:rPr>
        <w:rFonts w:hint="default"/>
        <w:spacing w:val="-3"/>
        <w:w w:val="91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491" w:hanging="491"/>
      </w:pPr>
      <w:rPr>
        <w:rFonts w:ascii="Arial" w:eastAsia="Arial" w:hAnsi="Arial" w:cs="Arial" w:hint="default"/>
        <w:spacing w:val="-3"/>
        <w:w w:val="91"/>
        <w:sz w:val="21"/>
        <w:szCs w:val="21"/>
        <w:lang w:val="pt-BR" w:eastAsia="pt-BR" w:bidi="pt-BR"/>
      </w:rPr>
    </w:lvl>
    <w:lvl w:ilvl="3">
      <w:numFmt w:val="bullet"/>
      <w:lvlText w:val="•"/>
      <w:lvlJc w:val="left"/>
      <w:pPr>
        <w:ind w:left="1260" w:hanging="49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469" w:hanging="49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3678" w:hanging="49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4888" w:hanging="49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097" w:hanging="49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307" w:hanging="491"/>
      </w:pPr>
      <w:rPr>
        <w:rFonts w:hint="default"/>
        <w:lang w:val="pt-BR" w:eastAsia="pt-BR" w:bidi="pt-BR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AD"/>
    <w:rsid w:val="0000045E"/>
    <w:rsid w:val="00001059"/>
    <w:rsid w:val="00003BEC"/>
    <w:rsid w:val="00007F47"/>
    <w:rsid w:val="000115B6"/>
    <w:rsid w:val="00013C4D"/>
    <w:rsid w:val="0001483D"/>
    <w:rsid w:val="000154C5"/>
    <w:rsid w:val="00015730"/>
    <w:rsid w:val="000166CC"/>
    <w:rsid w:val="00017653"/>
    <w:rsid w:val="00017DAE"/>
    <w:rsid w:val="0002243B"/>
    <w:rsid w:val="000248F9"/>
    <w:rsid w:val="00025EE0"/>
    <w:rsid w:val="00026D70"/>
    <w:rsid w:val="00027F1B"/>
    <w:rsid w:val="00030924"/>
    <w:rsid w:val="00032E10"/>
    <w:rsid w:val="00034827"/>
    <w:rsid w:val="00035B98"/>
    <w:rsid w:val="00036E5D"/>
    <w:rsid w:val="00037CCE"/>
    <w:rsid w:val="00041160"/>
    <w:rsid w:val="000431E9"/>
    <w:rsid w:val="000456EF"/>
    <w:rsid w:val="00047852"/>
    <w:rsid w:val="00047AEA"/>
    <w:rsid w:val="0005012D"/>
    <w:rsid w:val="00050431"/>
    <w:rsid w:val="000525BA"/>
    <w:rsid w:val="00052B9E"/>
    <w:rsid w:val="00052F02"/>
    <w:rsid w:val="0005492F"/>
    <w:rsid w:val="00054B53"/>
    <w:rsid w:val="00056DF0"/>
    <w:rsid w:val="00060624"/>
    <w:rsid w:val="0006396C"/>
    <w:rsid w:val="00063A7C"/>
    <w:rsid w:val="000649A2"/>
    <w:rsid w:val="000649FC"/>
    <w:rsid w:val="00065555"/>
    <w:rsid w:val="00066CF7"/>
    <w:rsid w:val="00067410"/>
    <w:rsid w:val="0007001F"/>
    <w:rsid w:val="00070A68"/>
    <w:rsid w:val="0007217B"/>
    <w:rsid w:val="0007347A"/>
    <w:rsid w:val="000745B2"/>
    <w:rsid w:val="000748EC"/>
    <w:rsid w:val="00075733"/>
    <w:rsid w:val="00081F72"/>
    <w:rsid w:val="000821B6"/>
    <w:rsid w:val="0008224A"/>
    <w:rsid w:val="00082E4C"/>
    <w:rsid w:val="00084587"/>
    <w:rsid w:val="00090562"/>
    <w:rsid w:val="00090646"/>
    <w:rsid w:val="0009073D"/>
    <w:rsid w:val="00090AB6"/>
    <w:rsid w:val="0009145A"/>
    <w:rsid w:val="000918A7"/>
    <w:rsid w:val="0009244F"/>
    <w:rsid w:val="00092664"/>
    <w:rsid w:val="00093F53"/>
    <w:rsid w:val="000A0D47"/>
    <w:rsid w:val="000A373C"/>
    <w:rsid w:val="000A3ECD"/>
    <w:rsid w:val="000B2489"/>
    <w:rsid w:val="000B3E28"/>
    <w:rsid w:val="000B4147"/>
    <w:rsid w:val="000B45C7"/>
    <w:rsid w:val="000C099A"/>
    <w:rsid w:val="000C0F0F"/>
    <w:rsid w:val="000C1A22"/>
    <w:rsid w:val="000C2697"/>
    <w:rsid w:val="000C3F77"/>
    <w:rsid w:val="000C505A"/>
    <w:rsid w:val="000C5942"/>
    <w:rsid w:val="000D0585"/>
    <w:rsid w:val="000D1F6A"/>
    <w:rsid w:val="000D2594"/>
    <w:rsid w:val="000D313F"/>
    <w:rsid w:val="000D39FB"/>
    <w:rsid w:val="000D57B3"/>
    <w:rsid w:val="000D6142"/>
    <w:rsid w:val="000E0281"/>
    <w:rsid w:val="000E0717"/>
    <w:rsid w:val="000E0C2E"/>
    <w:rsid w:val="000E112B"/>
    <w:rsid w:val="000E11A9"/>
    <w:rsid w:val="000E53DA"/>
    <w:rsid w:val="000E7170"/>
    <w:rsid w:val="000E7325"/>
    <w:rsid w:val="000E78B0"/>
    <w:rsid w:val="000F2D41"/>
    <w:rsid w:val="000F4BAF"/>
    <w:rsid w:val="000F7822"/>
    <w:rsid w:val="00101A50"/>
    <w:rsid w:val="00104E9A"/>
    <w:rsid w:val="00107495"/>
    <w:rsid w:val="00112376"/>
    <w:rsid w:val="0011428F"/>
    <w:rsid w:val="00115496"/>
    <w:rsid w:val="00121083"/>
    <w:rsid w:val="00124B27"/>
    <w:rsid w:val="00125567"/>
    <w:rsid w:val="00126E89"/>
    <w:rsid w:val="0012767A"/>
    <w:rsid w:val="001349CB"/>
    <w:rsid w:val="00135AAB"/>
    <w:rsid w:val="00136D83"/>
    <w:rsid w:val="00136F68"/>
    <w:rsid w:val="00141CAD"/>
    <w:rsid w:val="00141CB5"/>
    <w:rsid w:val="00143239"/>
    <w:rsid w:val="001466B4"/>
    <w:rsid w:val="00147C15"/>
    <w:rsid w:val="001554E3"/>
    <w:rsid w:val="00156D6A"/>
    <w:rsid w:val="00157215"/>
    <w:rsid w:val="00157F0F"/>
    <w:rsid w:val="00161C25"/>
    <w:rsid w:val="00162B18"/>
    <w:rsid w:val="00164AE9"/>
    <w:rsid w:val="00164E43"/>
    <w:rsid w:val="00171523"/>
    <w:rsid w:val="0017232A"/>
    <w:rsid w:val="00174C4B"/>
    <w:rsid w:val="00175003"/>
    <w:rsid w:val="001764EC"/>
    <w:rsid w:val="001803AE"/>
    <w:rsid w:val="00182653"/>
    <w:rsid w:val="00182DB2"/>
    <w:rsid w:val="00183E6B"/>
    <w:rsid w:val="001845DD"/>
    <w:rsid w:val="00185F27"/>
    <w:rsid w:val="001902FD"/>
    <w:rsid w:val="0019150A"/>
    <w:rsid w:val="00192D60"/>
    <w:rsid w:val="00193B9B"/>
    <w:rsid w:val="00193CA7"/>
    <w:rsid w:val="0019407C"/>
    <w:rsid w:val="001944EB"/>
    <w:rsid w:val="00194DA2"/>
    <w:rsid w:val="00197826"/>
    <w:rsid w:val="001A0D40"/>
    <w:rsid w:val="001A18AC"/>
    <w:rsid w:val="001A1D3A"/>
    <w:rsid w:val="001A3079"/>
    <w:rsid w:val="001A4623"/>
    <w:rsid w:val="001A65A7"/>
    <w:rsid w:val="001A771D"/>
    <w:rsid w:val="001A7E2E"/>
    <w:rsid w:val="001A7EAC"/>
    <w:rsid w:val="001B0BD5"/>
    <w:rsid w:val="001B12DC"/>
    <w:rsid w:val="001B59B0"/>
    <w:rsid w:val="001B5C7E"/>
    <w:rsid w:val="001B6387"/>
    <w:rsid w:val="001B6B73"/>
    <w:rsid w:val="001B700C"/>
    <w:rsid w:val="001B7648"/>
    <w:rsid w:val="001B7767"/>
    <w:rsid w:val="001B7B7E"/>
    <w:rsid w:val="001C6BA9"/>
    <w:rsid w:val="001C741A"/>
    <w:rsid w:val="001D1DD3"/>
    <w:rsid w:val="001D2393"/>
    <w:rsid w:val="001D4507"/>
    <w:rsid w:val="001D56BA"/>
    <w:rsid w:val="001D588F"/>
    <w:rsid w:val="001D6C48"/>
    <w:rsid w:val="001D77B6"/>
    <w:rsid w:val="001E039D"/>
    <w:rsid w:val="001E0D7F"/>
    <w:rsid w:val="001E0FE6"/>
    <w:rsid w:val="001E64F6"/>
    <w:rsid w:val="001E72EC"/>
    <w:rsid w:val="001E7BF9"/>
    <w:rsid w:val="001F0413"/>
    <w:rsid w:val="001F0AC4"/>
    <w:rsid w:val="001F24C1"/>
    <w:rsid w:val="001F2720"/>
    <w:rsid w:val="001F2A04"/>
    <w:rsid w:val="001F3E08"/>
    <w:rsid w:val="001F5846"/>
    <w:rsid w:val="00202F96"/>
    <w:rsid w:val="002031DE"/>
    <w:rsid w:val="00203B26"/>
    <w:rsid w:val="002059C7"/>
    <w:rsid w:val="002071EC"/>
    <w:rsid w:val="002072F0"/>
    <w:rsid w:val="002076A1"/>
    <w:rsid w:val="002104C6"/>
    <w:rsid w:val="00211DC7"/>
    <w:rsid w:val="00213098"/>
    <w:rsid w:val="0021338E"/>
    <w:rsid w:val="002136D3"/>
    <w:rsid w:val="0021478F"/>
    <w:rsid w:val="002158E3"/>
    <w:rsid w:val="00215CAA"/>
    <w:rsid w:val="002213C3"/>
    <w:rsid w:val="002239CE"/>
    <w:rsid w:val="002247DF"/>
    <w:rsid w:val="00226081"/>
    <w:rsid w:val="00230BAA"/>
    <w:rsid w:val="00231776"/>
    <w:rsid w:val="00233D4A"/>
    <w:rsid w:val="0023626C"/>
    <w:rsid w:val="00237715"/>
    <w:rsid w:val="00237FF0"/>
    <w:rsid w:val="00242081"/>
    <w:rsid w:val="00242764"/>
    <w:rsid w:val="002446C4"/>
    <w:rsid w:val="00247D9D"/>
    <w:rsid w:val="00250644"/>
    <w:rsid w:val="00252262"/>
    <w:rsid w:val="00254B6B"/>
    <w:rsid w:val="00257D25"/>
    <w:rsid w:val="00257EA1"/>
    <w:rsid w:val="002621AA"/>
    <w:rsid w:val="00265BF4"/>
    <w:rsid w:val="0026678D"/>
    <w:rsid w:val="00273999"/>
    <w:rsid w:val="00274F6E"/>
    <w:rsid w:val="00276C43"/>
    <w:rsid w:val="002772A4"/>
    <w:rsid w:val="00280207"/>
    <w:rsid w:val="00280B14"/>
    <w:rsid w:val="00280C0D"/>
    <w:rsid w:val="002820BA"/>
    <w:rsid w:val="00283F0D"/>
    <w:rsid w:val="0029049E"/>
    <w:rsid w:val="002917E7"/>
    <w:rsid w:val="00291D41"/>
    <w:rsid w:val="00293E69"/>
    <w:rsid w:val="002940C6"/>
    <w:rsid w:val="0029517C"/>
    <w:rsid w:val="00297067"/>
    <w:rsid w:val="002A1951"/>
    <w:rsid w:val="002A46C0"/>
    <w:rsid w:val="002A486B"/>
    <w:rsid w:val="002A654B"/>
    <w:rsid w:val="002B0B7B"/>
    <w:rsid w:val="002B16E5"/>
    <w:rsid w:val="002B3B93"/>
    <w:rsid w:val="002B4E64"/>
    <w:rsid w:val="002B63FA"/>
    <w:rsid w:val="002C0C32"/>
    <w:rsid w:val="002C0F79"/>
    <w:rsid w:val="002C302B"/>
    <w:rsid w:val="002C3618"/>
    <w:rsid w:val="002C3B58"/>
    <w:rsid w:val="002C4FD8"/>
    <w:rsid w:val="002C64A8"/>
    <w:rsid w:val="002D0133"/>
    <w:rsid w:val="002D0B30"/>
    <w:rsid w:val="002D37F4"/>
    <w:rsid w:val="002D6110"/>
    <w:rsid w:val="002D7868"/>
    <w:rsid w:val="002E5542"/>
    <w:rsid w:val="002E55FB"/>
    <w:rsid w:val="002E714E"/>
    <w:rsid w:val="002F4595"/>
    <w:rsid w:val="002F5E86"/>
    <w:rsid w:val="002F619C"/>
    <w:rsid w:val="00300212"/>
    <w:rsid w:val="0030124B"/>
    <w:rsid w:val="00301604"/>
    <w:rsid w:val="00301C5B"/>
    <w:rsid w:val="00301CBD"/>
    <w:rsid w:val="003035C7"/>
    <w:rsid w:val="003037D0"/>
    <w:rsid w:val="00304C00"/>
    <w:rsid w:val="003076AE"/>
    <w:rsid w:val="00307DF6"/>
    <w:rsid w:val="003148A5"/>
    <w:rsid w:val="00314B33"/>
    <w:rsid w:val="00315ECE"/>
    <w:rsid w:val="00317263"/>
    <w:rsid w:val="0031730D"/>
    <w:rsid w:val="00322054"/>
    <w:rsid w:val="00322C6C"/>
    <w:rsid w:val="00325D22"/>
    <w:rsid w:val="0032648A"/>
    <w:rsid w:val="00337470"/>
    <w:rsid w:val="00337F81"/>
    <w:rsid w:val="00340459"/>
    <w:rsid w:val="00341E9F"/>
    <w:rsid w:val="003423FF"/>
    <w:rsid w:val="00344217"/>
    <w:rsid w:val="003471D9"/>
    <w:rsid w:val="003504FF"/>
    <w:rsid w:val="003506BE"/>
    <w:rsid w:val="003509E7"/>
    <w:rsid w:val="00351061"/>
    <w:rsid w:val="00351E86"/>
    <w:rsid w:val="003556F0"/>
    <w:rsid w:val="003574C5"/>
    <w:rsid w:val="003603FC"/>
    <w:rsid w:val="00364244"/>
    <w:rsid w:val="00366404"/>
    <w:rsid w:val="003666DC"/>
    <w:rsid w:val="003670F0"/>
    <w:rsid w:val="00367532"/>
    <w:rsid w:val="003703B8"/>
    <w:rsid w:val="00371E2A"/>
    <w:rsid w:val="0037228C"/>
    <w:rsid w:val="003751BA"/>
    <w:rsid w:val="003812B9"/>
    <w:rsid w:val="00381F71"/>
    <w:rsid w:val="00382BF8"/>
    <w:rsid w:val="003840CC"/>
    <w:rsid w:val="00384DC8"/>
    <w:rsid w:val="0038559B"/>
    <w:rsid w:val="00385CA0"/>
    <w:rsid w:val="00386118"/>
    <w:rsid w:val="00386753"/>
    <w:rsid w:val="003939FC"/>
    <w:rsid w:val="00397895"/>
    <w:rsid w:val="003A288C"/>
    <w:rsid w:val="003A2B77"/>
    <w:rsid w:val="003A2BD3"/>
    <w:rsid w:val="003A30DA"/>
    <w:rsid w:val="003A3A97"/>
    <w:rsid w:val="003A5426"/>
    <w:rsid w:val="003A683C"/>
    <w:rsid w:val="003B3D85"/>
    <w:rsid w:val="003B4622"/>
    <w:rsid w:val="003B5178"/>
    <w:rsid w:val="003B534B"/>
    <w:rsid w:val="003B7999"/>
    <w:rsid w:val="003C0419"/>
    <w:rsid w:val="003C08CB"/>
    <w:rsid w:val="003C10FD"/>
    <w:rsid w:val="003C1E65"/>
    <w:rsid w:val="003C4745"/>
    <w:rsid w:val="003C7E34"/>
    <w:rsid w:val="003D0457"/>
    <w:rsid w:val="003D0E11"/>
    <w:rsid w:val="003D260F"/>
    <w:rsid w:val="003D3131"/>
    <w:rsid w:val="003D40DF"/>
    <w:rsid w:val="003E1F3F"/>
    <w:rsid w:val="003E28EE"/>
    <w:rsid w:val="003E39EE"/>
    <w:rsid w:val="003E41AE"/>
    <w:rsid w:val="003E7059"/>
    <w:rsid w:val="003F1179"/>
    <w:rsid w:val="003F1B37"/>
    <w:rsid w:val="003F1F99"/>
    <w:rsid w:val="003F29B6"/>
    <w:rsid w:val="003F3233"/>
    <w:rsid w:val="003F4111"/>
    <w:rsid w:val="003F44F3"/>
    <w:rsid w:val="003F6538"/>
    <w:rsid w:val="003F765A"/>
    <w:rsid w:val="003F7D3C"/>
    <w:rsid w:val="004001CE"/>
    <w:rsid w:val="00402FB6"/>
    <w:rsid w:val="00403838"/>
    <w:rsid w:val="0040397B"/>
    <w:rsid w:val="00403EAA"/>
    <w:rsid w:val="0040726F"/>
    <w:rsid w:val="00407307"/>
    <w:rsid w:val="004100C5"/>
    <w:rsid w:val="00413877"/>
    <w:rsid w:val="0041398A"/>
    <w:rsid w:val="004139CB"/>
    <w:rsid w:val="00413E01"/>
    <w:rsid w:val="0041488F"/>
    <w:rsid w:val="0042254D"/>
    <w:rsid w:val="004231B1"/>
    <w:rsid w:val="0042378E"/>
    <w:rsid w:val="004267AC"/>
    <w:rsid w:val="00430544"/>
    <w:rsid w:val="004307AF"/>
    <w:rsid w:val="004325AC"/>
    <w:rsid w:val="00432644"/>
    <w:rsid w:val="00432EEF"/>
    <w:rsid w:val="00434E55"/>
    <w:rsid w:val="004351BD"/>
    <w:rsid w:val="004375DD"/>
    <w:rsid w:val="004379FE"/>
    <w:rsid w:val="00440228"/>
    <w:rsid w:val="00440ADE"/>
    <w:rsid w:val="0044128C"/>
    <w:rsid w:val="0044184C"/>
    <w:rsid w:val="00441885"/>
    <w:rsid w:val="00443885"/>
    <w:rsid w:val="00443EF8"/>
    <w:rsid w:val="004465F9"/>
    <w:rsid w:val="00447A72"/>
    <w:rsid w:val="00452393"/>
    <w:rsid w:val="00454595"/>
    <w:rsid w:val="004549AA"/>
    <w:rsid w:val="0045502E"/>
    <w:rsid w:val="004559DB"/>
    <w:rsid w:val="00460E6C"/>
    <w:rsid w:val="004618B5"/>
    <w:rsid w:val="004666FF"/>
    <w:rsid w:val="0046687D"/>
    <w:rsid w:val="00472480"/>
    <w:rsid w:val="00474793"/>
    <w:rsid w:val="004752FA"/>
    <w:rsid w:val="00477723"/>
    <w:rsid w:val="00477B2C"/>
    <w:rsid w:val="004821E9"/>
    <w:rsid w:val="004836CD"/>
    <w:rsid w:val="004839D2"/>
    <w:rsid w:val="004840AA"/>
    <w:rsid w:val="00485202"/>
    <w:rsid w:val="00486ED6"/>
    <w:rsid w:val="004870EB"/>
    <w:rsid w:val="00490222"/>
    <w:rsid w:val="00490D32"/>
    <w:rsid w:val="00491340"/>
    <w:rsid w:val="00491CF4"/>
    <w:rsid w:val="004959F4"/>
    <w:rsid w:val="004966A7"/>
    <w:rsid w:val="00496D04"/>
    <w:rsid w:val="00496E03"/>
    <w:rsid w:val="004A326F"/>
    <w:rsid w:val="004A395B"/>
    <w:rsid w:val="004A3AC7"/>
    <w:rsid w:val="004A42F9"/>
    <w:rsid w:val="004A5EF5"/>
    <w:rsid w:val="004A5F11"/>
    <w:rsid w:val="004A6D42"/>
    <w:rsid w:val="004B3B3E"/>
    <w:rsid w:val="004C1BA3"/>
    <w:rsid w:val="004C1FD9"/>
    <w:rsid w:val="004C27D7"/>
    <w:rsid w:val="004C351D"/>
    <w:rsid w:val="004C3930"/>
    <w:rsid w:val="004C503B"/>
    <w:rsid w:val="004D03FB"/>
    <w:rsid w:val="004D23D9"/>
    <w:rsid w:val="004D30A4"/>
    <w:rsid w:val="004D30D6"/>
    <w:rsid w:val="004D38F8"/>
    <w:rsid w:val="004D5A85"/>
    <w:rsid w:val="004D63EE"/>
    <w:rsid w:val="004D7AB2"/>
    <w:rsid w:val="004E000B"/>
    <w:rsid w:val="004E1D04"/>
    <w:rsid w:val="004E2D1C"/>
    <w:rsid w:val="004E39EC"/>
    <w:rsid w:val="004E505A"/>
    <w:rsid w:val="004E6E0E"/>
    <w:rsid w:val="004E76BA"/>
    <w:rsid w:val="004F0907"/>
    <w:rsid w:val="004F34AB"/>
    <w:rsid w:val="004F37E3"/>
    <w:rsid w:val="004F3E68"/>
    <w:rsid w:val="004F7704"/>
    <w:rsid w:val="004F7912"/>
    <w:rsid w:val="00501F05"/>
    <w:rsid w:val="005028CC"/>
    <w:rsid w:val="00503674"/>
    <w:rsid w:val="0050424F"/>
    <w:rsid w:val="0050530A"/>
    <w:rsid w:val="00505A79"/>
    <w:rsid w:val="00510A8C"/>
    <w:rsid w:val="00516BA6"/>
    <w:rsid w:val="005176E6"/>
    <w:rsid w:val="00517D8E"/>
    <w:rsid w:val="0052006F"/>
    <w:rsid w:val="00523349"/>
    <w:rsid w:val="00523BAA"/>
    <w:rsid w:val="005268BF"/>
    <w:rsid w:val="00527AB4"/>
    <w:rsid w:val="005310EA"/>
    <w:rsid w:val="00531975"/>
    <w:rsid w:val="0053476B"/>
    <w:rsid w:val="005364F2"/>
    <w:rsid w:val="005412AC"/>
    <w:rsid w:val="0054323E"/>
    <w:rsid w:val="0054485A"/>
    <w:rsid w:val="00544987"/>
    <w:rsid w:val="00544E54"/>
    <w:rsid w:val="00545AD8"/>
    <w:rsid w:val="0054642A"/>
    <w:rsid w:val="005475F0"/>
    <w:rsid w:val="005478DD"/>
    <w:rsid w:val="005479AE"/>
    <w:rsid w:val="00551AEE"/>
    <w:rsid w:val="00553638"/>
    <w:rsid w:val="00554712"/>
    <w:rsid w:val="0055494B"/>
    <w:rsid w:val="00555288"/>
    <w:rsid w:val="005557F6"/>
    <w:rsid w:val="00556C72"/>
    <w:rsid w:val="00557BB4"/>
    <w:rsid w:val="00560E8A"/>
    <w:rsid w:val="00570BC4"/>
    <w:rsid w:val="00574177"/>
    <w:rsid w:val="0057424B"/>
    <w:rsid w:val="00574E35"/>
    <w:rsid w:val="00575545"/>
    <w:rsid w:val="005764D5"/>
    <w:rsid w:val="00576EA3"/>
    <w:rsid w:val="00577875"/>
    <w:rsid w:val="00577896"/>
    <w:rsid w:val="00586E83"/>
    <w:rsid w:val="005918B5"/>
    <w:rsid w:val="00591921"/>
    <w:rsid w:val="0059553E"/>
    <w:rsid w:val="0059641A"/>
    <w:rsid w:val="005967EB"/>
    <w:rsid w:val="005971FA"/>
    <w:rsid w:val="005A2518"/>
    <w:rsid w:val="005B0B6A"/>
    <w:rsid w:val="005B5932"/>
    <w:rsid w:val="005C318C"/>
    <w:rsid w:val="005C63A2"/>
    <w:rsid w:val="005C7197"/>
    <w:rsid w:val="005C74FD"/>
    <w:rsid w:val="005C7AE9"/>
    <w:rsid w:val="005D1247"/>
    <w:rsid w:val="005D174C"/>
    <w:rsid w:val="005D56D6"/>
    <w:rsid w:val="005E0296"/>
    <w:rsid w:val="005E244B"/>
    <w:rsid w:val="005E4F0E"/>
    <w:rsid w:val="005E5322"/>
    <w:rsid w:val="005E6318"/>
    <w:rsid w:val="005E6CA0"/>
    <w:rsid w:val="005F1840"/>
    <w:rsid w:val="005F2A03"/>
    <w:rsid w:val="005F6518"/>
    <w:rsid w:val="005F665A"/>
    <w:rsid w:val="005F6C43"/>
    <w:rsid w:val="00600F68"/>
    <w:rsid w:val="00604119"/>
    <w:rsid w:val="00605F9E"/>
    <w:rsid w:val="00606020"/>
    <w:rsid w:val="00606AB2"/>
    <w:rsid w:val="00606F12"/>
    <w:rsid w:val="006074E0"/>
    <w:rsid w:val="00607BA0"/>
    <w:rsid w:val="00611173"/>
    <w:rsid w:val="00613116"/>
    <w:rsid w:val="006139ED"/>
    <w:rsid w:val="006157B7"/>
    <w:rsid w:val="00617283"/>
    <w:rsid w:val="00617AFD"/>
    <w:rsid w:val="00623F54"/>
    <w:rsid w:val="00625062"/>
    <w:rsid w:val="00625227"/>
    <w:rsid w:val="006278C5"/>
    <w:rsid w:val="00632C01"/>
    <w:rsid w:val="006353AF"/>
    <w:rsid w:val="00636F0D"/>
    <w:rsid w:val="00637591"/>
    <w:rsid w:val="00640133"/>
    <w:rsid w:val="00640177"/>
    <w:rsid w:val="0064203B"/>
    <w:rsid w:val="0064296B"/>
    <w:rsid w:val="0064304E"/>
    <w:rsid w:val="0064543E"/>
    <w:rsid w:val="00645C2D"/>
    <w:rsid w:val="0064691B"/>
    <w:rsid w:val="00646CF8"/>
    <w:rsid w:val="00647BA2"/>
    <w:rsid w:val="00656B67"/>
    <w:rsid w:val="00657DAC"/>
    <w:rsid w:val="006617E7"/>
    <w:rsid w:val="0066485E"/>
    <w:rsid w:val="00665C08"/>
    <w:rsid w:val="0066732D"/>
    <w:rsid w:val="0067002C"/>
    <w:rsid w:val="00670A75"/>
    <w:rsid w:val="006725BF"/>
    <w:rsid w:val="00673977"/>
    <w:rsid w:val="0067497B"/>
    <w:rsid w:val="0067731F"/>
    <w:rsid w:val="00684286"/>
    <w:rsid w:val="00684702"/>
    <w:rsid w:val="00686AA7"/>
    <w:rsid w:val="00686FA1"/>
    <w:rsid w:val="0069287E"/>
    <w:rsid w:val="00693FDB"/>
    <w:rsid w:val="00694D31"/>
    <w:rsid w:val="006953E2"/>
    <w:rsid w:val="006A278A"/>
    <w:rsid w:val="006A34F8"/>
    <w:rsid w:val="006A3F21"/>
    <w:rsid w:val="006A516C"/>
    <w:rsid w:val="006A5D44"/>
    <w:rsid w:val="006A662F"/>
    <w:rsid w:val="006A6CF3"/>
    <w:rsid w:val="006B2CCB"/>
    <w:rsid w:val="006B3B62"/>
    <w:rsid w:val="006B7178"/>
    <w:rsid w:val="006C0669"/>
    <w:rsid w:val="006C08AB"/>
    <w:rsid w:val="006C211B"/>
    <w:rsid w:val="006C5145"/>
    <w:rsid w:val="006C5E6B"/>
    <w:rsid w:val="006C66F8"/>
    <w:rsid w:val="006C6877"/>
    <w:rsid w:val="006C7999"/>
    <w:rsid w:val="006C7B63"/>
    <w:rsid w:val="006D08D4"/>
    <w:rsid w:val="006D1F58"/>
    <w:rsid w:val="006D4509"/>
    <w:rsid w:val="006D5B07"/>
    <w:rsid w:val="006D6381"/>
    <w:rsid w:val="006D7ED4"/>
    <w:rsid w:val="006E03D6"/>
    <w:rsid w:val="006E6B1A"/>
    <w:rsid w:val="006E7DF3"/>
    <w:rsid w:val="006F07F0"/>
    <w:rsid w:val="006F329A"/>
    <w:rsid w:val="006F6BF5"/>
    <w:rsid w:val="006F6C5E"/>
    <w:rsid w:val="007001B6"/>
    <w:rsid w:val="007019CB"/>
    <w:rsid w:val="00704BCE"/>
    <w:rsid w:val="007051F9"/>
    <w:rsid w:val="00706753"/>
    <w:rsid w:val="00710058"/>
    <w:rsid w:val="00713B4A"/>
    <w:rsid w:val="00713E14"/>
    <w:rsid w:val="00714A67"/>
    <w:rsid w:val="00720032"/>
    <w:rsid w:val="007200E6"/>
    <w:rsid w:val="00720768"/>
    <w:rsid w:val="00722DD8"/>
    <w:rsid w:val="007237F3"/>
    <w:rsid w:val="00725276"/>
    <w:rsid w:val="0073015D"/>
    <w:rsid w:val="00732683"/>
    <w:rsid w:val="00733C79"/>
    <w:rsid w:val="0073457F"/>
    <w:rsid w:val="00734701"/>
    <w:rsid w:val="00736D3E"/>
    <w:rsid w:val="00737455"/>
    <w:rsid w:val="00741097"/>
    <w:rsid w:val="007459B2"/>
    <w:rsid w:val="00745AA0"/>
    <w:rsid w:val="00746A08"/>
    <w:rsid w:val="0075769D"/>
    <w:rsid w:val="00760909"/>
    <w:rsid w:val="00761077"/>
    <w:rsid w:val="00762007"/>
    <w:rsid w:val="00762A7A"/>
    <w:rsid w:val="00762E5D"/>
    <w:rsid w:val="00762E7F"/>
    <w:rsid w:val="007659A5"/>
    <w:rsid w:val="00766660"/>
    <w:rsid w:val="00767223"/>
    <w:rsid w:val="0077021A"/>
    <w:rsid w:val="00770785"/>
    <w:rsid w:val="00771697"/>
    <w:rsid w:val="00771D8C"/>
    <w:rsid w:val="00773B95"/>
    <w:rsid w:val="0077471F"/>
    <w:rsid w:val="007750B7"/>
    <w:rsid w:val="0077676B"/>
    <w:rsid w:val="0077754C"/>
    <w:rsid w:val="007816C4"/>
    <w:rsid w:val="0078448B"/>
    <w:rsid w:val="007877A5"/>
    <w:rsid w:val="00790BA9"/>
    <w:rsid w:val="00792650"/>
    <w:rsid w:val="00794EAA"/>
    <w:rsid w:val="00797287"/>
    <w:rsid w:val="007974B9"/>
    <w:rsid w:val="00797B41"/>
    <w:rsid w:val="007A0378"/>
    <w:rsid w:val="007A3BE6"/>
    <w:rsid w:val="007A4270"/>
    <w:rsid w:val="007A6324"/>
    <w:rsid w:val="007A74C1"/>
    <w:rsid w:val="007B0EC6"/>
    <w:rsid w:val="007B4534"/>
    <w:rsid w:val="007B5344"/>
    <w:rsid w:val="007B64E0"/>
    <w:rsid w:val="007B7B77"/>
    <w:rsid w:val="007B7BAF"/>
    <w:rsid w:val="007C070B"/>
    <w:rsid w:val="007C0827"/>
    <w:rsid w:val="007C08FA"/>
    <w:rsid w:val="007C2DE9"/>
    <w:rsid w:val="007C660F"/>
    <w:rsid w:val="007D0455"/>
    <w:rsid w:val="007D252A"/>
    <w:rsid w:val="007D2AFF"/>
    <w:rsid w:val="007D582A"/>
    <w:rsid w:val="007D7047"/>
    <w:rsid w:val="007E0830"/>
    <w:rsid w:val="007E0EB3"/>
    <w:rsid w:val="007E1ECC"/>
    <w:rsid w:val="007E237F"/>
    <w:rsid w:val="007E3F21"/>
    <w:rsid w:val="007E4D0D"/>
    <w:rsid w:val="007E6046"/>
    <w:rsid w:val="007E7CD4"/>
    <w:rsid w:val="007F2346"/>
    <w:rsid w:val="007F28AF"/>
    <w:rsid w:val="007F28BC"/>
    <w:rsid w:val="007F4D84"/>
    <w:rsid w:val="007F5158"/>
    <w:rsid w:val="007F6631"/>
    <w:rsid w:val="0080179A"/>
    <w:rsid w:val="008043CC"/>
    <w:rsid w:val="00804ADF"/>
    <w:rsid w:val="0080669E"/>
    <w:rsid w:val="008110C4"/>
    <w:rsid w:val="00811E6E"/>
    <w:rsid w:val="00812597"/>
    <w:rsid w:val="008155F5"/>
    <w:rsid w:val="00815674"/>
    <w:rsid w:val="00815DDB"/>
    <w:rsid w:val="0081664E"/>
    <w:rsid w:val="00816E80"/>
    <w:rsid w:val="00817A54"/>
    <w:rsid w:val="00823692"/>
    <w:rsid w:val="00825995"/>
    <w:rsid w:val="008263AF"/>
    <w:rsid w:val="008272AA"/>
    <w:rsid w:val="008277D6"/>
    <w:rsid w:val="008337E5"/>
    <w:rsid w:val="00835DEE"/>
    <w:rsid w:val="00836587"/>
    <w:rsid w:val="008407B5"/>
    <w:rsid w:val="00840F25"/>
    <w:rsid w:val="00841E2E"/>
    <w:rsid w:val="00841EAC"/>
    <w:rsid w:val="00845E47"/>
    <w:rsid w:val="008465BF"/>
    <w:rsid w:val="00847521"/>
    <w:rsid w:val="008548C1"/>
    <w:rsid w:val="0085567D"/>
    <w:rsid w:val="00857E81"/>
    <w:rsid w:val="00861EA7"/>
    <w:rsid w:val="0086311E"/>
    <w:rsid w:val="00863844"/>
    <w:rsid w:val="008651A2"/>
    <w:rsid w:val="00865E96"/>
    <w:rsid w:val="00871789"/>
    <w:rsid w:val="0087270B"/>
    <w:rsid w:val="0087367B"/>
    <w:rsid w:val="00873F5D"/>
    <w:rsid w:val="00874D89"/>
    <w:rsid w:val="00876E54"/>
    <w:rsid w:val="008826D0"/>
    <w:rsid w:val="00882D83"/>
    <w:rsid w:val="00884FBD"/>
    <w:rsid w:val="00890A01"/>
    <w:rsid w:val="0089131A"/>
    <w:rsid w:val="00892F14"/>
    <w:rsid w:val="00893127"/>
    <w:rsid w:val="008944B9"/>
    <w:rsid w:val="00894F13"/>
    <w:rsid w:val="00895840"/>
    <w:rsid w:val="00896D57"/>
    <w:rsid w:val="00897BAC"/>
    <w:rsid w:val="008A127B"/>
    <w:rsid w:val="008A4D97"/>
    <w:rsid w:val="008A4DC2"/>
    <w:rsid w:val="008A52CC"/>
    <w:rsid w:val="008A5AC0"/>
    <w:rsid w:val="008A5B01"/>
    <w:rsid w:val="008A65B1"/>
    <w:rsid w:val="008A6980"/>
    <w:rsid w:val="008A6C45"/>
    <w:rsid w:val="008A77CA"/>
    <w:rsid w:val="008A7FA3"/>
    <w:rsid w:val="008B02F3"/>
    <w:rsid w:val="008B03B5"/>
    <w:rsid w:val="008B15A0"/>
    <w:rsid w:val="008B1919"/>
    <w:rsid w:val="008B25CA"/>
    <w:rsid w:val="008B5386"/>
    <w:rsid w:val="008B57A8"/>
    <w:rsid w:val="008B6403"/>
    <w:rsid w:val="008C0124"/>
    <w:rsid w:val="008C5060"/>
    <w:rsid w:val="008C5D72"/>
    <w:rsid w:val="008C7B6E"/>
    <w:rsid w:val="008D097E"/>
    <w:rsid w:val="008D2B1D"/>
    <w:rsid w:val="008D4160"/>
    <w:rsid w:val="008D4BC1"/>
    <w:rsid w:val="008D6A1A"/>
    <w:rsid w:val="008E1797"/>
    <w:rsid w:val="008E3076"/>
    <w:rsid w:val="008E4A84"/>
    <w:rsid w:val="008E6E30"/>
    <w:rsid w:val="008F0740"/>
    <w:rsid w:val="008F1B86"/>
    <w:rsid w:val="008F1C72"/>
    <w:rsid w:val="008F2F74"/>
    <w:rsid w:val="008F3173"/>
    <w:rsid w:val="008F573F"/>
    <w:rsid w:val="009011F2"/>
    <w:rsid w:val="00902985"/>
    <w:rsid w:val="009066D9"/>
    <w:rsid w:val="00907560"/>
    <w:rsid w:val="00910788"/>
    <w:rsid w:val="009124F0"/>
    <w:rsid w:val="00912A34"/>
    <w:rsid w:val="0091427A"/>
    <w:rsid w:val="0091628C"/>
    <w:rsid w:val="00920CAD"/>
    <w:rsid w:val="00923278"/>
    <w:rsid w:val="0092360E"/>
    <w:rsid w:val="0092390C"/>
    <w:rsid w:val="0092529F"/>
    <w:rsid w:val="00927633"/>
    <w:rsid w:val="00930399"/>
    <w:rsid w:val="0093126D"/>
    <w:rsid w:val="00933C3E"/>
    <w:rsid w:val="00933F24"/>
    <w:rsid w:val="009340E8"/>
    <w:rsid w:val="00935C5F"/>
    <w:rsid w:val="009422E1"/>
    <w:rsid w:val="00942FEB"/>
    <w:rsid w:val="00946888"/>
    <w:rsid w:val="00953882"/>
    <w:rsid w:val="009558A7"/>
    <w:rsid w:val="00956275"/>
    <w:rsid w:val="00960796"/>
    <w:rsid w:val="00963AB1"/>
    <w:rsid w:val="00964C59"/>
    <w:rsid w:val="0096562D"/>
    <w:rsid w:val="00965C7D"/>
    <w:rsid w:val="00966C7C"/>
    <w:rsid w:val="00967673"/>
    <w:rsid w:val="0097077C"/>
    <w:rsid w:val="00971B11"/>
    <w:rsid w:val="00974130"/>
    <w:rsid w:val="00975D05"/>
    <w:rsid w:val="009768BD"/>
    <w:rsid w:val="009819FD"/>
    <w:rsid w:val="009878D0"/>
    <w:rsid w:val="009907D9"/>
    <w:rsid w:val="00992A79"/>
    <w:rsid w:val="00994B00"/>
    <w:rsid w:val="0099795F"/>
    <w:rsid w:val="009A2B4B"/>
    <w:rsid w:val="009A3171"/>
    <w:rsid w:val="009A33A3"/>
    <w:rsid w:val="009A3FAF"/>
    <w:rsid w:val="009A46FC"/>
    <w:rsid w:val="009A564A"/>
    <w:rsid w:val="009A69F6"/>
    <w:rsid w:val="009A6E31"/>
    <w:rsid w:val="009B11B9"/>
    <w:rsid w:val="009B510E"/>
    <w:rsid w:val="009B5E80"/>
    <w:rsid w:val="009C10E3"/>
    <w:rsid w:val="009C1B33"/>
    <w:rsid w:val="009C1BA9"/>
    <w:rsid w:val="009C3D2F"/>
    <w:rsid w:val="009C515A"/>
    <w:rsid w:val="009D0A01"/>
    <w:rsid w:val="009D106D"/>
    <w:rsid w:val="009D1B66"/>
    <w:rsid w:val="009D5626"/>
    <w:rsid w:val="009E186B"/>
    <w:rsid w:val="009E5583"/>
    <w:rsid w:val="009E595F"/>
    <w:rsid w:val="009F5097"/>
    <w:rsid w:val="009F71C6"/>
    <w:rsid w:val="00A00C37"/>
    <w:rsid w:val="00A00D33"/>
    <w:rsid w:val="00A031B6"/>
    <w:rsid w:val="00A03615"/>
    <w:rsid w:val="00A06299"/>
    <w:rsid w:val="00A07416"/>
    <w:rsid w:val="00A13607"/>
    <w:rsid w:val="00A149DA"/>
    <w:rsid w:val="00A15F88"/>
    <w:rsid w:val="00A17D48"/>
    <w:rsid w:val="00A20F0C"/>
    <w:rsid w:val="00A23DB6"/>
    <w:rsid w:val="00A257F0"/>
    <w:rsid w:val="00A2668B"/>
    <w:rsid w:val="00A309A4"/>
    <w:rsid w:val="00A309B9"/>
    <w:rsid w:val="00A3287B"/>
    <w:rsid w:val="00A33211"/>
    <w:rsid w:val="00A34F49"/>
    <w:rsid w:val="00A356F5"/>
    <w:rsid w:val="00A35E1E"/>
    <w:rsid w:val="00A44049"/>
    <w:rsid w:val="00A4434E"/>
    <w:rsid w:val="00A458D5"/>
    <w:rsid w:val="00A50281"/>
    <w:rsid w:val="00A5231F"/>
    <w:rsid w:val="00A54B6F"/>
    <w:rsid w:val="00A54EC7"/>
    <w:rsid w:val="00A56C43"/>
    <w:rsid w:val="00A574F0"/>
    <w:rsid w:val="00A60723"/>
    <w:rsid w:val="00A61F8A"/>
    <w:rsid w:val="00A63305"/>
    <w:rsid w:val="00A63886"/>
    <w:rsid w:val="00A63CA9"/>
    <w:rsid w:val="00A6460E"/>
    <w:rsid w:val="00A65503"/>
    <w:rsid w:val="00A65D16"/>
    <w:rsid w:val="00A65FEB"/>
    <w:rsid w:val="00A6631D"/>
    <w:rsid w:val="00A66658"/>
    <w:rsid w:val="00A70BF1"/>
    <w:rsid w:val="00A7759E"/>
    <w:rsid w:val="00A81F0A"/>
    <w:rsid w:val="00A82100"/>
    <w:rsid w:val="00A8229B"/>
    <w:rsid w:val="00A91C19"/>
    <w:rsid w:val="00A920ED"/>
    <w:rsid w:val="00A97E94"/>
    <w:rsid w:val="00AA2505"/>
    <w:rsid w:val="00AA4097"/>
    <w:rsid w:val="00AA6CD4"/>
    <w:rsid w:val="00AA776B"/>
    <w:rsid w:val="00AB16E8"/>
    <w:rsid w:val="00AB26AE"/>
    <w:rsid w:val="00AB43E7"/>
    <w:rsid w:val="00AB4CF4"/>
    <w:rsid w:val="00AB5112"/>
    <w:rsid w:val="00AB65BE"/>
    <w:rsid w:val="00AB7337"/>
    <w:rsid w:val="00AC05B1"/>
    <w:rsid w:val="00AC2AD8"/>
    <w:rsid w:val="00AC4F87"/>
    <w:rsid w:val="00AC5172"/>
    <w:rsid w:val="00AC58A4"/>
    <w:rsid w:val="00AC7B20"/>
    <w:rsid w:val="00AD09AC"/>
    <w:rsid w:val="00AD122B"/>
    <w:rsid w:val="00AD2200"/>
    <w:rsid w:val="00AD2470"/>
    <w:rsid w:val="00AD29B5"/>
    <w:rsid w:val="00AD31E9"/>
    <w:rsid w:val="00AD3741"/>
    <w:rsid w:val="00AD5F91"/>
    <w:rsid w:val="00AD7CE4"/>
    <w:rsid w:val="00AE1BAA"/>
    <w:rsid w:val="00AE2DD5"/>
    <w:rsid w:val="00AE434C"/>
    <w:rsid w:val="00AE51F1"/>
    <w:rsid w:val="00AF067A"/>
    <w:rsid w:val="00AF1E35"/>
    <w:rsid w:val="00AF475C"/>
    <w:rsid w:val="00B00C13"/>
    <w:rsid w:val="00B03F47"/>
    <w:rsid w:val="00B06888"/>
    <w:rsid w:val="00B12AE9"/>
    <w:rsid w:val="00B14D7C"/>
    <w:rsid w:val="00B1500D"/>
    <w:rsid w:val="00B16F40"/>
    <w:rsid w:val="00B1716E"/>
    <w:rsid w:val="00B20538"/>
    <w:rsid w:val="00B2055C"/>
    <w:rsid w:val="00B2138F"/>
    <w:rsid w:val="00B230E0"/>
    <w:rsid w:val="00B255DF"/>
    <w:rsid w:val="00B25C29"/>
    <w:rsid w:val="00B26C34"/>
    <w:rsid w:val="00B26F5E"/>
    <w:rsid w:val="00B337AE"/>
    <w:rsid w:val="00B342B2"/>
    <w:rsid w:val="00B35724"/>
    <w:rsid w:val="00B36D45"/>
    <w:rsid w:val="00B41BAD"/>
    <w:rsid w:val="00B41F9A"/>
    <w:rsid w:val="00B42A87"/>
    <w:rsid w:val="00B43085"/>
    <w:rsid w:val="00B456EE"/>
    <w:rsid w:val="00B45831"/>
    <w:rsid w:val="00B46C45"/>
    <w:rsid w:val="00B5105A"/>
    <w:rsid w:val="00B52069"/>
    <w:rsid w:val="00B53582"/>
    <w:rsid w:val="00B604A9"/>
    <w:rsid w:val="00B622F4"/>
    <w:rsid w:val="00B6277E"/>
    <w:rsid w:val="00B6570C"/>
    <w:rsid w:val="00B675F7"/>
    <w:rsid w:val="00B67834"/>
    <w:rsid w:val="00B72EA8"/>
    <w:rsid w:val="00B740D1"/>
    <w:rsid w:val="00B76EB8"/>
    <w:rsid w:val="00B771D2"/>
    <w:rsid w:val="00B77E48"/>
    <w:rsid w:val="00B83303"/>
    <w:rsid w:val="00B83CA9"/>
    <w:rsid w:val="00B85521"/>
    <w:rsid w:val="00B85D9B"/>
    <w:rsid w:val="00B86E65"/>
    <w:rsid w:val="00B92CA1"/>
    <w:rsid w:val="00B9335C"/>
    <w:rsid w:val="00B93C64"/>
    <w:rsid w:val="00B94CFE"/>
    <w:rsid w:val="00B967B2"/>
    <w:rsid w:val="00B96E27"/>
    <w:rsid w:val="00B978AC"/>
    <w:rsid w:val="00BA383C"/>
    <w:rsid w:val="00BA5843"/>
    <w:rsid w:val="00BA624A"/>
    <w:rsid w:val="00BB019B"/>
    <w:rsid w:val="00BB01EE"/>
    <w:rsid w:val="00BB0BB6"/>
    <w:rsid w:val="00BB2637"/>
    <w:rsid w:val="00BB29C8"/>
    <w:rsid w:val="00BB2BDC"/>
    <w:rsid w:val="00BB4AEB"/>
    <w:rsid w:val="00BB4F09"/>
    <w:rsid w:val="00BB6D60"/>
    <w:rsid w:val="00BB731F"/>
    <w:rsid w:val="00BC1275"/>
    <w:rsid w:val="00BC2E70"/>
    <w:rsid w:val="00BC47C8"/>
    <w:rsid w:val="00BC594B"/>
    <w:rsid w:val="00BC7B6C"/>
    <w:rsid w:val="00BD0189"/>
    <w:rsid w:val="00BD1733"/>
    <w:rsid w:val="00BD27FD"/>
    <w:rsid w:val="00BD330C"/>
    <w:rsid w:val="00BD3CB9"/>
    <w:rsid w:val="00BD5B95"/>
    <w:rsid w:val="00BD66D2"/>
    <w:rsid w:val="00BD6E95"/>
    <w:rsid w:val="00BE14B3"/>
    <w:rsid w:val="00BE3A30"/>
    <w:rsid w:val="00BE55A5"/>
    <w:rsid w:val="00BE599B"/>
    <w:rsid w:val="00BE6383"/>
    <w:rsid w:val="00BE7D7B"/>
    <w:rsid w:val="00BF13B7"/>
    <w:rsid w:val="00BF7A43"/>
    <w:rsid w:val="00BF7A9B"/>
    <w:rsid w:val="00C00847"/>
    <w:rsid w:val="00C0117C"/>
    <w:rsid w:val="00C041E2"/>
    <w:rsid w:val="00C04CD9"/>
    <w:rsid w:val="00C15544"/>
    <w:rsid w:val="00C17974"/>
    <w:rsid w:val="00C200FD"/>
    <w:rsid w:val="00C21DFD"/>
    <w:rsid w:val="00C24D36"/>
    <w:rsid w:val="00C30999"/>
    <w:rsid w:val="00C315FB"/>
    <w:rsid w:val="00C31F83"/>
    <w:rsid w:val="00C321A8"/>
    <w:rsid w:val="00C33FA2"/>
    <w:rsid w:val="00C37252"/>
    <w:rsid w:val="00C407F7"/>
    <w:rsid w:val="00C40FF2"/>
    <w:rsid w:val="00C411D5"/>
    <w:rsid w:val="00C42324"/>
    <w:rsid w:val="00C43D9F"/>
    <w:rsid w:val="00C454DA"/>
    <w:rsid w:val="00C50D07"/>
    <w:rsid w:val="00C529EF"/>
    <w:rsid w:val="00C53D72"/>
    <w:rsid w:val="00C6000C"/>
    <w:rsid w:val="00C60280"/>
    <w:rsid w:val="00C61E37"/>
    <w:rsid w:val="00C6237C"/>
    <w:rsid w:val="00C63216"/>
    <w:rsid w:val="00C6492F"/>
    <w:rsid w:val="00C65605"/>
    <w:rsid w:val="00C66E27"/>
    <w:rsid w:val="00C66F0D"/>
    <w:rsid w:val="00C67EBB"/>
    <w:rsid w:val="00C708BB"/>
    <w:rsid w:val="00C73757"/>
    <w:rsid w:val="00C74C44"/>
    <w:rsid w:val="00C80E63"/>
    <w:rsid w:val="00C82E0B"/>
    <w:rsid w:val="00C84B76"/>
    <w:rsid w:val="00C86DC9"/>
    <w:rsid w:val="00C93013"/>
    <w:rsid w:val="00C930F1"/>
    <w:rsid w:val="00C9653F"/>
    <w:rsid w:val="00C96D23"/>
    <w:rsid w:val="00C97DFD"/>
    <w:rsid w:val="00CA02FA"/>
    <w:rsid w:val="00CA17D0"/>
    <w:rsid w:val="00CA1853"/>
    <w:rsid w:val="00CA2EE4"/>
    <w:rsid w:val="00CA3745"/>
    <w:rsid w:val="00CA3A21"/>
    <w:rsid w:val="00CB14A8"/>
    <w:rsid w:val="00CB43D9"/>
    <w:rsid w:val="00CB4DE6"/>
    <w:rsid w:val="00CB58FE"/>
    <w:rsid w:val="00CB64BA"/>
    <w:rsid w:val="00CC070F"/>
    <w:rsid w:val="00CC1911"/>
    <w:rsid w:val="00CC7C43"/>
    <w:rsid w:val="00CD0FE2"/>
    <w:rsid w:val="00CD1BD5"/>
    <w:rsid w:val="00CD38E7"/>
    <w:rsid w:val="00CD420F"/>
    <w:rsid w:val="00CD4EFD"/>
    <w:rsid w:val="00CD5652"/>
    <w:rsid w:val="00CD7576"/>
    <w:rsid w:val="00CE09E5"/>
    <w:rsid w:val="00CE2DCF"/>
    <w:rsid w:val="00CE3021"/>
    <w:rsid w:val="00CE42AD"/>
    <w:rsid w:val="00CE5BDF"/>
    <w:rsid w:val="00CF12BF"/>
    <w:rsid w:val="00CF5304"/>
    <w:rsid w:val="00CF7887"/>
    <w:rsid w:val="00D05290"/>
    <w:rsid w:val="00D0762C"/>
    <w:rsid w:val="00D13DC4"/>
    <w:rsid w:val="00D15550"/>
    <w:rsid w:val="00D17191"/>
    <w:rsid w:val="00D175D2"/>
    <w:rsid w:val="00D21198"/>
    <w:rsid w:val="00D225A1"/>
    <w:rsid w:val="00D2273C"/>
    <w:rsid w:val="00D22D7E"/>
    <w:rsid w:val="00D24E06"/>
    <w:rsid w:val="00D258D4"/>
    <w:rsid w:val="00D26121"/>
    <w:rsid w:val="00D318C7"/>
    <w:rsid w:val="00D349D9"/>
    <w:rsid w:val="00D36CBE"/>
    <w:rsid w:val="00D37F17"/>
    <w:rsid w:val="00D40CC1"/>
    <w:rsid w:val="00D41284"/>
    <w:rsid w:val="00D416CF"/>
    <w:rsid w:val="00D41922"/>
    <w:rsid w:val="00D44A08"/>
    <w:rsid w:val="00D452E4"/>
    <w:rsid w:val="00D45CF0"/>
    <w:rsid w:val="00D46647"/>
    <w:rsid w:val="00D47A6A"/>
    <w:rsid w:val="00D50B9F"/>
    <w:rsid w:val="00D53D17"/>
    <w:rsid w:val="00D54722"/>
    <w:rsid w:val="00D54DE7"/>
    <w:rsid w:val="00D55DF3"/>
    <w:rsid w:val="00D64C4A"/>
    <w:rsid w:val="00D6591D"/>
    <w:rsid w:val="00D65CB0"/>
    <w:rsid w:val="00D66DEB"/>
    <w:rsid w:val="00D675FF"/>
    <w:rsid w:val="00D7119E"/>
    <w:rsid w:val="00D71CC4"/>
    <w:rsid w:val="00D75A0E"/>
    <w:rsid w:val="00D77159"/>
    <w:rsid w:val="00D779F0"/>
    <w:rsid w:val="00D83BF4"/>
    <w:rsid w:val="00D83F0F"/>
    <w:rsid w:val="00D87D7D"/>
    <w:rsid w:val="00D87F96"/>
    <w:rsid w:val="00D90F71"/>
    <w:rsid w:val="00D965E9"/>
    <w:rsid w:val="00DA176A"/>
    <w:rsid w:val="00DA1D30"/>
    <w:rsid w:val="00DA7D57"/>
    <w:rsid w:val="00DB23A9"/>
    <w:rsid w:val="00DB2431"/>
    <w:rsid w:val="00DB4208"/>
    <w:rsid w:val="00DB46D0"/>
    <w:rsid w:val="00DB540F"/>
    <w:rsid w:val="00DC2C90"/>
    <w:rsid w:val="00DC3DBC"/>
    <w:rsid w:val="00DD07A0"/>
    <w:rsid w:val="00DD09C1"/>
    <w:rsid w:val="00DD318A"/>
    <w:rsid w:val="00DD52A4"/>
    <w:rsid w:val="00DD5A6C"/>
    <w:rsid w:val="00DD6A4F"/>
    <w:rsid w:val="00DE0426"/>
    <w:rsid w:val="00DE794A"/>
    <w:rsid w:val="00DF3E88"/>
    <w:rsid w:val="00DF6031"/>
    <w:rsid w:val="00DF6109"/>
    <w:rsid w:val="00DF6193"/>
    <w:rsid w:val="00DF6AF8"/>
    <w:rsid w:val="00E01A61"/>
    <w:rsid w:val="00E049B0"/>
    <w:rsid w:val="00E061A0"/>
    <w:rsid w:val="00E13A91"/>
    <w:rsid w:val="00E14DDE"/>
    <w:rsid w:val="00E25DF2"/>
    <w:rsid w:val="00E31E6C"/>
    <w:rsid w:val="00E321B3"/>
    <w:rsid w:val="00E32676"/>
    <w:rsid w:val="00E33A28"/>
    <w:rsid w:val="00E33A3D"/>
    <w:rsid w:val="00E354C1"/>
    <w:rsid w:val="00E357E0"/>
    <w:rsid w:val="00E35CAA"/>
    <w:rsid w:val="00E40F27"/>
    <w:rsid w:val="00E41A29"/>
    <w:rsid w:val="00E43D3F"/>
    <w:rsid w:val="00E44331"/>
    <w:rsid w:val="00E44943"/>
    <w:rsid w:val="00E50BB3"/>
    <w:rsid w:val="00E52223"/>
    <w:rsid w:val="00E52995"/>
    <w:rsid w:val="00E52D3F"/>
    <w:rsid w:val="00E564DC"/>
    <w:rsid w:val="00E56CFF"/>
    <w:rsid w:val="00E57626"/>
    <w:rsid w:val="00E57AB5"/>
    <w:rsid w:val="00E60D4A"/>
    <w:rsid w:val="00E61E7F"/>
    <w:rsid w:val="00E62B10"/>
    <w:rsid w:val="00E67FBF"/>
    <w:rsid w:val="00E713D4"/>
    <w:rsid w:val="00E72104"/>
    <w:rsid w:val="00E74BAD"/>
    <w:rsid w:val="00E77115"/>
    <w:rsid w:val="00E77516"/>
    <w:rsid w:val="00E7796A"/>
    <w:rsid w:val="00E800CD"/>
    <w:rsid w:val="00E828B4"/>
    <w:rsid w:val="00E840C9"/>
    <w:rsid w:val="00E8491C"/>
    <w:rsid w:val="00E86843"/>
    <w:rsid w:val="00E9052A"/>
    <w:rsid w:val="00E95434"/>
    <w:rsid w:val="00EA2418"/>
    <w:rsid w:val="00EA342C"/>
    <w:rsid w:val="00EA5A97"/>
    <w:rsid w:val="00EA7860"/>
    <w:rsid w:val="00EB266A"/>
    <w:rsid w:val="00EB2889"/>
    <w:rsid w:val="00EB34CA"/>
    <w:rsid w:val="00EB5D60"/>
    <w:rsid w:val="00EB78C0"/>
    <w:rsid w:val="00EC2850"/>
    <w:rsid w:val="00EC2A8C"/>
    <w:rsid w:val="00EC4D07"/>
    <w:rsid w:val="00EC6830"/>
    <w:rsid w:val="00ED064C"/>
    <w:rsid w:val="00ED220A"/>
    <w:rsid w:val="00ED2A86"/>
    <w:rsid w:val="00ED60AE"/>
    <w:rsid w:val="00ED6B06"/>
    <w:rsid w:val="00ED6BE4"/>
    <w:rsid w:val="00ED75FB"/>
    <w:rsid w:val="00ED7954"/>
    <w:rsid w:val="00EE4C3F"/>
    <w:rsid w:val="00EE4D4E"/>
    <w:rsid w:val="00EE54FA"/>
    <w:rsid w:val="00EE59AE"/>
    <w:rsid w:val="00EE6684"/>
    <w:rsid w:val="00EE7E31"/>
    <w:rsid w:val="00EF1189"/>
    <w:rsid w:val="00F00088"/>
    <w:rsid w:val="00F002D2"/>
    <w:rsid w:val="00F05EF1"/>
    <w:rsid w:val="00F05FCD"/>
    <w:rsid w:val="00F07353"/>
    <w:rsid w:val="00F07907"/>
    <w:rsid w:val="00F07DFD"/>
    <w:rsid w:val="00F12209"/>
    <w:rsid w:val="00F164B4"/>
    <w:rsid w:val="00F20966"/>
    <w:rsid w:val="00F217FF"/>
    <w:rsid w:val="00F222CC"/>
    <w:rsid w:val="00F22353"/>
    <w:rsid w:val="00F235FA"/>
    <w:rsid w:val="00F24CB7"/>
    <w:rsid w:val="00F2642A"/>
    <w:rsid w:val="00F26A5E"/>
    <w:rsid w:val="00F26D4D"/>
    <w:rsid w:val="00F27748"/>
    <w:rsid w:val="00F27F59"/>
    <w:rsid w:val="00F302C5"/>
    <w:rsid w:val="00F31BBB"/>
    <w:rsid w:val="00F32399"/>
    <w:rsid w:val="00F32E00"/>
    <w:rsid w:val="00F34A3F"/>
    <w:rsid w:val="00F34D84"/>
    <w:rsid w:val="00F37597"/>
    <w:rsid w:val="00F40D56"/>
    <w:rsid w:val="00F418AC"/>
    <w:rsid w:val="00F44FE7"/>
    <w:rsid w:val="00F45CC1"/>
    <w:rsid w:val="00F4672D"/>
    <w:rsid w:val="00F50E71"/>
    <w:rsid w:val="00F51040"/>
    <w:rsid w:val="00F545E5"/>
    <w:rsid w:val="00F556CB"/>
    <w:rsid w:val="00F621B2"/>
    <w:rsid w:val="00F62E8B"/>
    <w:rsid w:val="00F632D1"/>
    <w:rsid w:val="00F641BA"/>
    <w:rsid w:val="00F658EC"/>
    <w:rsid w:val="00F6595A"/>
    <w:rsid w:val="00F66207"/>
    <w:rsid w:val="00F73221"/>
    <w:rsid w:val="00F74AA8"/>
    <w:rsid w:val="00F74EBD"/>
    <w:rsid w:val="00F7622A"/>
    <w:rsid w:val="00F77EC5"/>
    <w:rsid w:val="00F800E8"/>
    <w:rsid w:val="00F80460"/>
    <w:rsid w:val="00F80BB6"/>
    <w:rsid w:val="00F84A4D"/>
    <w:rsid w:val="00F87959"/>
    <w:rsid w:val="00F90694"/>
    <w:rsid w:val="00F906F4"/>
    <w:rsid w:val="00F91761"/>
    <w:rsid w:val="00F92FC1"/>
    <w:rsid w:val="00F97501"/>
    <w:rsid w:val="00F97565"/>
    <w:rsid w:val="00FA01E4"/>
    <w:rsid w:val="00FA1DC4"/>
    <w:rsid w:val="00FA29ED"/>
    <w:rsid w:val="00FA4201"/>
    <w:rsid w:val="00FA5CD4"/>
    <w:rsid w:val="00FA68EF"/>
    <w:rsid w:val="00FA757A"/>
    <w:rsid w:val="00FB02F7"/>
    <w:rsid w:val="00FB43A2"/>
    <w:rsid w:val="00FB4FBB"/>
    <w:rsid w:val="00FB5232"/>
    <w:rsid w:val="00FB579C"/>
    <w:rsid w:val="00FB5A8D"/>
    <w:rsid w:val="00FB7672"/>
    <w:rsid w:val="00FB7FE6"/>
    <w:rsid w:val="00FC69F8"/>
    <w:rsid w:val="00FD11E7"/>
    <w:rsid w:val="00FD3027"/>
    <w:rsid w:val="00FD3B57"/>
    <w:rsid w:val="00FD3E31"/>
    <w:rsid w:val="00FE1F14"/>
    <w:rsid w:val="00FE45E9"/>
    <w:rsid w:val="00FE56B6"/>
    <w:rsid w:val="00FE5C01"/>
    <w:rsid w:val="00FE5DB6"/>
    <w:rsid w:val="00FE67E8"/>
    <w:rsid w:val="00FF5F41"/>
    <w:rsid w:val="00FF62E2"/>
    <w:rsid w:val="00FF6AF5"/>
    <w:rsid w:val="00FF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F3957"/>
  <w15:docId w15:val="{6F17D8F8-3256-4E6A-912C-BF07BAE4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rsid w:val="000D1F6A"/>
    <w:pPr>
      <w:keepNext/>
      <w:jc w:val="both"/>
      <w:outlineLvl w:val="0"/>
    </w:pPr>
    <w:rPr>
      <w:rFonts w:ascii="Bookman Old Style" w:hAnsi="Bookman Old Style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lang w:val="en-US"/>
    </w:r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4D30D6"/>
    <w:rPr>
      <w:color w:val="0000FF"/>
      <w:u w:val="single"/>
    </w:rPr>
  </w:style>
  <w:style w:type="character" w:styleId="Forte">
    <w:name w:val="Strong"/>
    <w:uiPriority w:val="22"/>
    <w:qFormat/>
    <w:rsid w:val="00EC4D07"/>
    <w:rPr>
      <w:b/>
      <w:bCs/>
    </w:rPr>
  </w:style>
  <w:style w:type="paragraph" w:styleId="NormalWeb">
    <w:name w:val="Normal (Web)"/>
    <w:basedOn w:val="Normal"/>
    <w:unhideWhenUsed/>
    <w:rsid w:val="00F418AC"/>
    <w:pPr>
      <w:spacing w:before="100" w:after="100"/>
      <w:jc w:val="both"/>
    </w:pPr>
    <w:rPr>
      <w:sz w:val="24"/>
    </w:rPr>
  </w:style>
  <w:style w:type="paragraph" w:styleId="Textodecomentrio">
    <w:name w:val="annotation text"/>
    <w:basedOn w:val="Normal"/>
    <w:link w:val="TextodecomentrioChar"/>
    <w:uiPriority w:val="99"/>
    <w:rsid w:val="00A17D48"/>
  </w:style>
  <w:style w:type="character" w:customStyle="1" w:styleId="TextodecomentrioChar">
    <w:name w:val="Texto de comentário Char"/>
    <w:basedOn w:val="Fontepargpadro"/>
    <w:link w:val="Textodecomentrio"/>
    <w:uiPriority w:val="99"/>
    <w:rsid w:val="00A17D48"/>
  </w:style>
  <w:style w:type="paragraph" w:styleId="Recuodecorpodetexto">
    <w:name w:val="Body Text Indent"/>
    <w:basedOn w:val="Normal"/>
    <w:link w:val="RecuodecorpodetextoChar"/>
    <w:unhideWhenUsed/>
    <w:rsid w:val="001F5846"/>
    <w:pPr>
      <w:spacing w:line="360" w:lineRule="auto"/>
      <w:ind w:left="3420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F5846"/>
    <w:rPr>
      <w:rFonts w:ascii="Arial" w:hAnsi="Arial" w:cs="Arial"/>
      <w:sz w:val="24"/>
      <w:szCs w:val="24"/>
    </w:rPr>
  </w:style>
  <w:style w:type="paragraph" w:customStyle="1" w:styleId="p10">
    <w:name w:val="p10"/>
    <w:basedOn w:val="Normal"/>
    <w:rsid w:val="0092529F"/>
    <w:pPr>
      <w:widowControl w:val="0"/>
      <w:tabs>
        <w:tab w:val="left" w:pos="697"/>
      </w:tabs>
      <w:suppressAutoHyphens/>
      <w:autoSpaceDE w:val="0"/>
      <w:spacing w:line="240" w:lineRule="atLeast"/>
      <w:ind w:left="1094" w:hanging="697"/>
      <w:jc w:val="both"/>
    </w:pPr>
    <w:rPr>
      <w:sz w:val="24"/>
      <w:szCs w:val="24"/>
      <w:lang w:eastAsia="zh-CN"/>
    </w:rPr>
  </w:style>
  <w:style w:type="paragraph" w:styleId="PargrafodaLista">
    <w:name w:val="List Paragraph"/>
    <w:basedOn w:val="Normal"/>
    <w:qFormat/>
    <w:rsid w:val="00574E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rsid w:val="00AE51F1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20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966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2000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2538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81275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5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1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73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42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52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922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006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09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479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717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270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05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4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1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21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99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3835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624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2531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3073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1988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0030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0935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1645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20020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6489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374071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16336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507738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44924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156124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120656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634465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77373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6871709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7359379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9263877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12634628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3911276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8215210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0678818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05370007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37069140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663420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01511067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482304725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4592616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8636474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21773981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670979988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43760330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976226642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925911451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717971612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143810345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4516055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22048268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278267052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8938316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17881502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2888522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41976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5249899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1397554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61589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359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903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55846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8838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9784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9992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17390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60848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846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184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4883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5966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816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62199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6486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8783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48049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365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27008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6228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9034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5689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60802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6621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60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64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0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5900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2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9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0747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22987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4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418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17316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98759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374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1057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214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075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5800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980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7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0483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2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84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0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5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44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61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11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22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70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844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344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499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06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7044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010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092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40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642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564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452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765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3045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88232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97374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691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2500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02859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9281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70378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785166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34490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263777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453059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1151931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87200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6541938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124148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7232312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753647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9495698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4262569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44828619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0154252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88240317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41480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1140699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57315673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29644466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99919277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208026562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428505703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2931163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758672322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322322848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03194506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6465150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333071917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783039272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32057587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7903525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605721389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801311844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229266359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5674965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525455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8620803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321541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9964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814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13984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9913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875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29863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73107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9839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0991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83756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168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841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507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27460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9954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1604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796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393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1721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266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6401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2769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80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33239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13346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553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4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3830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40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4941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8136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660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819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455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7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9330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516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589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802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466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5918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839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8617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835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4663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35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5213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978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114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577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2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1372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810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246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596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230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7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31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178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366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151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37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32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49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99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941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37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646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962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9903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1730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053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99971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3576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010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63016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2922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13379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11641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68808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00305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059843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2711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474578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784350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801264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99004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757465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1387603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8346257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1048666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64904620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1282466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19465595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3728665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85580225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14859587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02533012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71134501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10098502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57870918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621822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30555119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6423637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65256849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68021690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2884781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2878909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916239231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69950155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79190140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63436694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551460679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1242761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4195548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508837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617750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89200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4546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8806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81376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00308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0924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15165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62675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611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88910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617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606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77454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6919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738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1484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951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2900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28212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41581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25846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3553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65488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89837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917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997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5572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5423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87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1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5158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2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39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84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01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968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753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022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492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258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001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142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7018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663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702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78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894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768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104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452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91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6068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282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8078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6692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69340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03402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82537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497398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542739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4087884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25609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2437521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897340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083754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423889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5520989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6463887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3587397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244841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51068047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5428611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55296276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403404702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11144058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14199301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27298067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36662230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0185056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56660026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240678943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87461113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28981908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43066471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51122017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80753570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46316136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2145193212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48892672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86305783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54036775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7842271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61065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008337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7911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2070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22080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5538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548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7330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9956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937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23563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5614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03086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7880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728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6045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597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89958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2322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97689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723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764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6460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52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22536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1669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906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6375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5551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96756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011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8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807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6326">
          <w:marLeft w:val="50"/>
          <w:marRight w:val="5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250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818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114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284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158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3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666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7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514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1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45753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7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5255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3118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5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6604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52489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15322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19630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4051">
          <w:marLeft w:val="75"/>
          <w:marRight w:val="7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tocompras@prefeituradecrucilandia.mg.gov.br" TargetMode="External"/><Relationship Id="rId5" Type="http://schemas.openxmlformats.org/officeDocument/2006/relationships/hyperlink" Target="mailto:deptocompras@prefeituradecrucilandia.mg.gov.br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JUCIELLE\publica&#231;&#227;o%20meire%20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publicação meire modelo</Template>
  <TotalTime>1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DE MINAS GERAIS</vt:lpstr>
    </vt:vector>
  </TitlesOfParts>
  <Company>FUNDEP</Company>
  <LinksUpToDate>false</LinksUpToDate>
  <CharactersWithSpaces>1148</CharactersWithSpaces>
  <SharedDoc>false</SharedDoc>
  <HLinks>
    <vt:vector size="42" baseType="variant">
      <vt:variant>
        <vt:i4>4587565</vt:i4>
      </vt:variant>
      <vt:variant>
        <vt:i4>18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15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12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9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6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3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  <vt:variant>
        <vt:i4>4587565</vt:i4>
      </vt:variant>
      <vt:variant>
        <vt:i4>0</vt:i4>
      </vt:variant>
      <vt:variant>
        <vt:i4>0</vt:i4>
      </vt:variant>
      <vt:variant>
        <vt:i4>5</vt:i4>
      </vt:variant>
      <vt:variant>
        <vt:lpwstr>mailto:deptocompras@prefeituradecrucilandia.mg.gov.br-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DE MINAS GERAIS</dc:title>
  <dc:creator>User</dc:creator>
  <cp:lastModifiedBy>User</cp:lastModifiedBy>
  <cp:revision>2</cp:revision>
  <cp:lastPrinted>2013-10-21T14:32:00Z</cp:lastPrinted>
  <dcterms:created xsi:type="dcterms:W3CDTF">2024-06-19T19:19:00Z</dcterms:created>
  <dcterms:modified xsi:type="dcterms:W3CDTF">2024-06-19T19:19:00Z</dcterms:modified>
</cp:coreProperties>
</file>