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B7B553" w14:textId="10411251" w:rsidR="00181F71" w:rsidRPr="00227669" w:rsidRDefault="00181F71" w:rsidP="00227669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>PROJETO BÁSICO</w:t>
      </w:r>
    </w:p>
    <w:p w14:paraId="564672DB" w14:textId="77777777" w:rsidR="00902021" w:rsidRPr="00227669" w:rsidRDefault="00902021" w:rsidP="00227669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0F007035" w:rsidR="00902021" w:rsidRPr="00227669" w:rsidRDefault="00902021" w:rsidP="00227669">
      <w:pPr>
        <w:spacing w:line="276" w:lineRule="auto"/>
        <w:jc w:val="left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PROCESSO LICITATÓRIO Nº </w:t>
      </w:r>
      <w:r w:rsidR="00210065" w:rsidRPr="00227669">
        <w:rPr>
          <w:b/>
          <w:bCs/>
          <w:sz w:val="22"/>
          <w:szCs w:val="22"/>
        </w:rPr>
        <w:t>___</w:t>
      </w:r>
      <w:r w:rsidRPr="00227669">
        <w:rPr>
          <w:b/>
          <w:bCs/>
          <w:sz w:val="22"/>
          <w:szCs w:val="22"/>
        </w:rPr>
        <w:t>/2024</w:t>
      </w:r>
    </w:p>
    <w:p w14:paraId="7AF0B80F" w14:textId="3235F54F" w:rsidR="00902021" w:rsidRPr="00227669" w:rsidRDefault="00902021" w:rsidP="00227669">
      <w:pPr>
        <w:spacing w:line="276" w:lineRule="auto"/>
        <w:jc w:val="left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CONCORRÊNCIA Nº </w:t>
      </w:r>
      <w:r w:rsidR="00210065" w:rsidRPr="00227669">
        <w:rPr>
          <w:b/>
          <w:bCs/>
          <w:sz w:val="22"/>
          <w:szCs w:val="22"/>
        </w:rPr>
        <w:t>___</w:t>
      </w:r>
      <w:r w:rsidRPr="00227669">
        <w:rPr>
          <w:b/>
          <w:bCs/>
          <w:sz w:val="22"/>
          <w:szCs w:val="22"/>
        </w:rPr>
        <w:t>/2024</w:t>
      </w:r>
    </w:p>
    <w:p w14:paraId="1FE4D325" w14:textId="77777777" w:rsidR="00902021" w:rsidRPr="00227669" w:rsidRDefault="00902021" w:rsidP="00227669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227669" w:rsidRDefault="00902021" w:rsidP="00227669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>1 – OBJETO</w:t>
      </w:r>
    </w:p>
    <w:p w14:paraId="738A7F7D" w14:textId="23372900" w:rsidR="00225B33" w:rsidRPr="00227669" w:rsidRDefault="00210065" w:rsidP="00227669">
      <w:pPr>
        <w:spacing w:line="276" w:lineRule="auto"/>
        <w:rPr>
          <w:rFonts w:eastAsia="Arial Narrow"/>
          <w:color w:val="000000" w:themeColor="text1"/>
          <w:sz w:val="22"/>
          <w:szCs w:val="22"/>
        </w:rPr>
      </w:pPr>
      <w:r w:rsidRPr="00227669">
        <w:rPr>
          <w:rFonts w:eastAsia="Arial Narrow"/>
          <w:color w:val="000000" w:themeColor="text1"/>
          <w:sz w:val="22"/>
          <w:szCs w:val="22"/>
        </w:rPr>
        <w:t xml:space="preserve">Contratação de pessoa jurídica especializada para a execução de obras de pavimentação em bloquete sextavado </w:t>
      </w:r>
      <w:proofErr w:type="gramStart"/>
      <w:r w:rsidRPr="00227669">
        <w:rPr>
          <w:rFonts w:eastAsia="Arial Narrow"/>
          <w:color w:val="000000" w:themeColor="text1"/>
          <w:sz w:val="22"/>
          <w:szCs w:val="22"/>
        </w:rPr>
        <w:t>35Mpa</w:t>
      </w:r>
      <w:proofErr w:type="gramEnd"/>
      <w:r w:rsidRPr="00227669">
        <w:rPr>
          <w:rFonts w:eastAsia="Arial Narrow"/>
          <w:color w:val="000000" w:themeColor="text1"/>
          <w:sz w:val="22"/>
          <w:szCs w:val="22"/>
        </w:rPr>
        <w:t>, drenagem, meio-fio e sarjeta, nas Comunidades do Pavão e do Bom Jardim, localizadas na zona rural do distrito de Ribeirão de São Domingos e do município de Santa Margarida/MG, respectivamente, incluindo o fornecimento de todos os materiais, equipamentos e mão de obra necessária para a satisfatória prestação dos serviços, que serão custeados com valores provenientes do Convênio de Saída nº 1491000819/2024/SEGOV (SIGCON-SAÍDA nº 000939/2024) e contrapartida municipal, visando o atendimento das necessidades da Secretaria Municipal de Obras, Serviços Urbanos e Habitação.</w:t>
      </w:r>
    </w:p>
    <w:p w14:paraId="7452B002" w14:textId="77777777" w:rsidR="00210065" w:rsidRPr="00227669" w:rsidRDefault="00210065" w:rsidP="00227669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513E105D" w14:textId="05A3AB05" w:rsidR="00902021" w:rsidRPr="00227669" w:rsidRDefault="00902021" w:rsidP="00227669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proofErr w:type="gramStart"/>
      <w:r w:rsidRPr="00227669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227669">
        <w:rPr>
          <w:b/>
          <w:sz w:val="22"/>
          <w:szCs w:val="22"/>
        </w:rPr>
        <w:t>DESCRIÇÃO</w:t>
      </w:r>
      <w:proofErr w:type="gramEnd"/>
      <w:r w:rsidRPr="00227669">
        <w:rPr>
          <w:b/>
          <w:sz w:val="22"/>
          <w:szCs w:val="22"/>
        </w:rPr>
        <w:t xml:space="preserve"> DOS SERVIÇOS</w:t>
      </w:r>
    </w:p>
    <w:p w14:paraId="3200835F" w14:textId="67D5DE84" w:rsidR="00902021" w:rsidRPr="00227669" w:rsidRDefault="00902021" w:rsidP="00227669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</w:pPr>
    </w:p>
    <w:tbl>
      <w:tblPr>
        <w:tblStyle w:val="Tabelacomgrade"/>
        <w:tblW w:w="9731" w:type="dxa"/>
        <w:tblLook w:val="04A0" w:firstRow="1" w:lastRow="0" w:firstColumn="1" w:lastColumn="0" w:noHBand="0" w:noVBand="1"/>
      </w:tblPr>
      <w:tblGrid>
        <w:gridCol w:w="1532"/>
        <w:gridCol w:w="1968"/>
        <w:gridCol w:w="3235"/>
        <w:gridCol w:w="2996"/>
      </w:tblGrid>
      <w:tr w:rsidR="00FF5D83" w:rsidRPr="00227669" w14:paraId="559AC67E" w14:textId="77777777" w:rsidTr="006666D6">
        <w:trPr>
          <w:trHeight w:val="306"/>
        </w:trPr>
        <w:tc>
          <w:tcPr>
            <w:tcW w:w="1532" w:type="dxa"/>
            <w:shd w:val="clear" w:color="auto" w:fill="BDD6EE" w:themeFill="accent1" w:themeFillTint="66"/>
            <w:vAlign w:val="center"/>
          </w:tcPr>
          <w:p w14:paraId="7CBEF849" w14:textId="6D59B1F5" w:rsidR="00FF5D83" w:rsidRPr="00227669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227669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LOTE</w:t>
            </w:r>
          </w:p>
        </w:tc>
        <w:tc>
          <w:tcPr>
            <w:tcW w:w="1968" w:type="dxa"/>
            <w:shd w:val="clear" w:color="auto" w:fill="BDD6EE" w:themeFill="accent1" w:themeFillTint="66"/>
            <w:vAlign w:val="center"/>
          </w:tcPr>
          <w:p w14:paraId="28BB6562" w14:textId="7873E383" w:rsidR="00FF5D83" w:rsidRPr="00227669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</w:pPr>
            <w:r w:rsidRPr="00227669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ITEM</w:t>
            </w:r>
          </w:p>
        </w:tc>
        <w:tc>
          <w:tcPr>
            <w:tcW w:w="3235" w:type="dxa"/>
            <w:shd w:val="clear" w:color="auto" w:fill="BDD6EE" w:themeFill="accent1" w:themeFillTint="66"/>
            <w:vAlign w:val="center"/>
          </w:tcPr>
          <w:p w14:paraId="4547F863" w14:textId="6D8A86AE" w:rsidR="00FF5D83" w:rsidRPr="00227669" w:rsidRDefault="006666D6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227669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OBRA</w:t>
            </w:r>
          </w:p>
        </w:tc>
        <w:tc>
          <w:tcPr>
            <w:tcW w:w="2996" w:type="dxa"/>
            <w:shd w:val="clear" w:color="auto" w:fill="BDD6EE" w:themeFill="accent1" w:themeFillTint="66"/>
            <w:vAlign w:val="center"/>
          </w:tcPr>
          <w:p w14:paraId="6DDEB0F8" w14:textId="77777777" w:rsidR="006666D6" w:rsidRPr="00227669" w:rsidRDefault="006666D6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</w:pPr>
          </w:p>
          <w:p w14:paraId="08C44D86" w14:textId="77777777" w:rsidR="00FF5D83" w:rsidRPr="00227669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</w:pPr>
            <w:r w:rsidRPr="00227669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ENDEREÇO</w:t>
            </w:r>
          </w:p>
          <w:p w14:paraId="7510CF25" w14:textId="77777777" w:rsidR="006666D6" w:rsidRPr="00227669" w:rsidRDefault="006666D6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</w:p>
        </w:tc>
      </w:tr>
      <w:tr w:rsidR="00FF5D83" w:rsidRPr="00227669" w14:paraId="56707ADA" w14:textId="77777777" w:rsidTr="006666D6">
        <w:trPr>
          <w:trHeight w:val="1408"/>
        </w:trPr>
        <w:tc>
          <w:tcPr>
            <w:tcW w:w="1532" w:type="dxa"/>
            <w:vMerge w:val="restart"/>
            <w:shd w:val="clear" w:color="auto" w:fill="BDD6EE" w:themeFill="accent1" w:themeFillTint="66"/>
            <w:vAlign w:val="center"/>
          </w:tcPr>
          <w:p w14:paraId="2DBDC20A" w14:textId="06D956C2" w:rsidR="00FF5D83" w:rsidRPr="00005FF4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005FF4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ÚNICO</w:t>
            </w:r>
          </w:p>
        </w:tc>
        <w:tc>
          <w:tcPr>
            <w:tcW w:w="1968" w:type="dxa"/>
            <w:vAlign w:val="center"/>
          </w:tcPr>
          <w:p w14:paraId="3A0B1404" w14:textId="10EC0491" w:rsidR="00FF5D83" w:rsidRPr="00005FF4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005FF4"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  <w:t>01</w:t>
            </w:r>
          </w:p>
        </w:tc>
        <w:tc>
          <w:tcPr>
            <w:tcW w:w="3235" w:type="dxa"/>
            <w:vAlign w:val="center"/>
          </w:tcPr>
          <w:p w14:paraId="63C9D38B" w14:textId="0C46B24C" w:rsidR="00FF5D83" w:rsidRPr="00227669" w:rsidRDefault="00FF5D83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Execução de obra de pavimentação em bloquete sextavado</w:t>
            </w:r>
            <w:r w:rsidR="006666D6"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de concreto,</w:t>
            </w:r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</w:t>
            </w:r>
            <w:proofErr w:type="spellStart"/>
            <w:r w:rsidR="006666D6"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Fck</w:t>
            </w:r>
            <w:proofErr w:type="spellEnd"/>
            <w:r w:rsidR="006666D6"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= </w:t>
            </w:r>
            <w:proofErr w:type="gramStart"/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35Mpa</w:t>
            </w:r>
            <w:proofErr w:type="gramEnd"/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,</w:t>
            </w:r>
            <w:r w:rsidR="006666D6"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com 8 cm de altura,</w:t>
            </w:r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drenagem</w:t>
            </w:r>
            <w:r w:rsidR="006666D6"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superficial e profunda</w:t>
            </w:r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, meio-fio e sarjeta.</w:t>
            </w:r>
          </w:p>
        </w:tc>
        <w:tc>
          <w:tcPr>
            <w:tcW w:w="2996" w:type="dxa"/>
            <w:vAlign w:val="center"/>
          </w:tcPr>
          <w:p w14:paraId="42D537A3" w14:textId="77777777" w:rsidR="006666D6" w:rsidRPr="00227669" w:rsidRDefault="006666D6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</w:p>
          <w:p w14:paraId="250841BA" w14:textId="1D62879E" w:rsidR="00FF5D83" w:rsidRPr="00227669" w:rsidRDefault="006666D6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Estrada situada na </w:t>
            </w:r>
            <w:r w:rsidR="00005FF4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C</w:t>
            </w:r>
            <w:r w:rsidR="00FF5D83" w:rsidRPr="00227669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omunidade do Pavão, zona rural do distrito de Ribeirão de São Domingos, município de Santa Margarida/MG.</w:t>
            </w:r>
          </w:p>
          <w:p w14:paraId="50C57A80" w14:textId="7B976400" w:rsidR="00FF5D83" w:rsidRPr="00227669" w:rsidRDefault="00FF5D83" w:rsidP="00227669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</w:p>
        </w:tc>
      </w:tr>
      <w:tr w:rsidR="00FF5D83" w:rsidRPr="00227669" w14:paraId="2550877D" w14:textId="77777777" w:rsidTr="006666D6">
        <w:trPr>
          <w:trHeight w:val="140"/>
        </w:trPr>
        <w:tc>
          <w:tcPr>
            <w:tcW w:w="1532" w:type="dxa"/>
            <w:vMerge/>
            <w:shd w:val="clear" w:color="auto" w:fill="BDD6EE" w:themeFill="accent1" w:themeFillTint="66"/>
            <w:vAlign w:val="center"/>
          </w:tcPr>
          <w:p w14:paraId="059BB5F3" w14:textId="77777777" w:rsidR="00FF5D83" w:rsidRPr="00005FF4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1968" w:type="dxa"/>
            <w:vAlign w:val="center"/>
          </w:tcPr>
          <w:p w14:paraId="1ADF85C8" w14:textId="15B614A8" w:rsidR="00FF5D83" w:rsidRPr="00005FF4" w:rsidRDefault="00FF5D83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005FF4"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  <w:t>02</w:t>
            </w:r>
          </w:p>
        </w:tc>
        <w:tc>
          <w:tcPr>
            <w:tcW w:w="3235" w:type="dxa"/>
            <w:vAlign w:val="center"/>
          </w:tcPr>
          <w:p w14:paraId="0EBBA388" w14:textId="77777777" w:rsidR="006666D6" w:rsidRPr="007E6C8D" w:rsidRDefault="006666D6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</w:p>
          <w:p w14:paraId="5D9C1CF0" w14:textId="77777777" w:rsidR="006666D6" w:rsidRPr="007E6C8D" w:rsidRDefault="006666D6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Execução de obra de pavimentação em bloquete sextavado de concreto, </w:t>
            </w:r>
            <w:proofErr w:type="spellStart"/>
            <w:r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Fck</w:t>
            </w:r>
            <w:proofErr w:type="spellEnd"/>
            <w:r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= </w:t>
            </w:r>
            <w:proofErr w:type="gramStart"/>
            <w:r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35Mpa</w:t>
            </w:r>
            <w:proofErr w:type="gramEnd"/>
            <w:r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, com 8 cm de altura, drenagem superficial e profunda, meio-fio e sarjeta.</w:t>
            </w:r>
          </w:p>
          <w:p w14:paraId="419FD29D" w14:textId="2C0BD94D" w:rsidR="006666D6" w:rsidRPr="007E6C8D" w:rsidRDefault="006666D6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</w:p>
        </w:tc>
        <w:tc>
          <w:tcPr>
            <w:tcW w:w="2996" w:type="dxa"/>
            <w:vAlign w:val="center"/>
          </w:tcPr>
          <w:p w14:paraId="2B5FB8BD" w14:textId="18C894ED" w:rsidR="00FF5D83" w:rsidRPr="007E6C8D" w:rsidRDefault="00005FF4" w:rsidP="00227669">
            <w:pPr>
              <w:spacing w:line="276" w:lineRule="auto"/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Estrada </w:t>
            </w:r>
            <w:proofErr w:type="gramStart"/>
            <w:r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situada na C</w:t>
            </w:r>
            <w:r w:rsidR="00FF5D83"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>omunidade Bom</w:t>
            </w:r>
            <w:proofErr w:type="gramEnd"/>
            <w:r w:rsidR="00FF5D83" w:rsidRPr="007E6C8D">
              <w:rPr>
                <w:color w:val="000000" w:themeColor="text1"/>
                <w:sz w:val="22"/>
                <w:szCs w:val="22"/>
                <w:shd w:val="clear" w:color="auto" w:fill="FFFFFF" w:themeFill="background1"/>
              </w:rPr>
              <w:t xml:space="preserve"> Jardim, zona rural do município de Santa Margarida/MG.</w:t>
            </w:r>
          </w:p>
        </w:tc>
      </w:tr>
      <w:tr w:rsidR="00FF5D83" w:rsidRPr="00227669" w14:paraId="0D3D409A" w14:textId="77777777" w:rsidTr="006666D6">
        <w:trPr>
          <w:trHeight w:val="306"/>
        </w:trPr>
        <w:tc>
          <w:tcPr>
            <w:tcW w:w="6735" w:type="dxa"/>
            <w:gridSpan w:val="3"/>
            <w:shd w:val="clear" w:color="auto" w:fill="BDD6EE" w:themeFill="accent1" w:themeFillTint="66"/>
            <w:vAlign w:val="center"/>
          </w:tcPr>
          <w:p w14:paraId="000C5F86" w14:textId="056CF6FF" w:rsidR="00FF5D83" w:rsidRPr="007E6C8D" w:rsidRDefault="00FF5D83" w:rsidP="00227669">
            <w:pPr>
              <w:spacing w:line="276" w:lineRule="auto"/>
              <w:jc w:val="right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7E6C8D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PERÍODO PARA EXECUÇÃO*</w:t>
            </w:r>
          </w:p>
        </w:tc>
        <w:tc>
          <w:tcPr>
            <w:tcW w:w="2996" w:type="dxa"/>
            <w:shd w:val="clear" w:color="auto" w:fill="BDD6EE" w:themeFill="accent1" w:themeFillTint="66"/>
            <w:vAlign w:val="center"/>
          </w:tcPr>
          <w:p w14:paraId="75B952DF" w14:textId="0094311B" w:rsidR="00FF5D83" w:rsidRPr="007E6C8D" w:rsidRDefault="00227669" w:rsidP="00227669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7E6C8D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03 (três) meses</w:t>
            </w:r>
          </w:p>
        </w:tc>
      </w:tr>
      <w:tr w:rsidR="00FF5D83" w:rsidRPr="00227669" w14:paraId="6CAC6D32" w14:textId="77777777" w:rsidTr="006666D6">
        <w:trPr>
          <w:trHeight w:val="306"/>
        </w:trPr>
        <w:tc>
          <w:tcPr>
            <w:tcW w:w="6735" w:type="dxa"/>
            <w:gridSpan w:val="3"/>
            <w:shd w:val="clear" w:color="auto" w:fill="BDD6EE" w:themeFill="accent1" w:themeFillTint="66"/>
            <w:vAlign w:val="center"/>
          </w:tcPr>
          <w:p w14:paraId="506BA8D9" w14:textId="404C560D" w:rsidR="00FF5D83" w:rsidRPr="007E6C8D" w:rsidRDefault="00FF5D83" w:rsidP="00227669">
            <w:pPr>
              <w:spacing w:line="276" w:lineRule="auto"/>
              <w:jc w:val="right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7E6C8D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VALOR GLOBAL ESTIMADO**</w:t>
            </w:r>
          </w:p>
        </w:tc>
        <w:tc>
          <w:tcPr>
            <w:tcW w:w="2996" w:type="dxa"/>
            <w:shd w:val="clear" w:color="auto" w:fill="BDD6EE" w:themeFill="accent1" w:themeFillTint="66"/>
            <w:vAlign w:val="center"/>
          </w:tcPr>
          <w:p w14:paraId="4D397296" w14:textId="750C4E8C" w:rsidR="00FF5D83" w:rsidRPr="007E6C8D" w:rsidRDefault="007E6C8D" w:rsidP="007E6C8D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 w:themeFill="background1"/>
              </w:rPr>
            </w:pPr>
            <w:r w:rsidRPr="007E6C8D">
              <w:rPr>
                <w:b/>
                <w:color w:val="000000" w:themeColor="text1"/>
                <w:sz w:val="22"/>
                <w:szCs w:val="22"/>
                <w:shd w:val="clear" w:color="auto" w:fill="BDD6EE" w:themeFill="accent1" w:themeFillTint="66"/>
              </w:rPr>
              <w:t>R$ 490.908,41</w:t>
            </w:r>
          </w:p>
        </w:tc>
      </w:tr>
      <w:tr w:rsidR="00FF5D83" w:rsidRPr="00227669" w14:paraId="569BC8AE" w14:textId="77777777" w:rsidTr="006666D6">
        <w:trPr>
          <w:trHeight w:val="1235"/>
        </w:trPr>
        <w:tc>
          <w:tcPr>
            <w:tcW w:w="9731" w:type="dxa"/>
            <w:gridSpan w:val="4"/>
            <w:vAlign w:val="center"/>
          </w:tcPr>
          <w:p w14:paraId="6A9B5401" w14:textId="1828DD5A" w:rsidR="00FF5D83" w:rsidRPr="00227669" w:rsidRDefault="00FF5D83" w:rsidP="00227669">
            <w:pPr>
              <w:pStyle w:val="SemEspaamento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27669">
              <w:rPr>
                <w:rFonts w:ascii="Times New Roman" w:hAnsi="Times New Roman" w:cs="Times New Roman"/>
                <w:color w:val="000000" w:themeColor="text1"/>
              </w:rPr>
              <w:t xml:space="preserve">* Período estimado pelo engenheiro civil responsável pela elaboração dos projetos, conforme cronograma físico-financeiro que integra o Projeto Básico. </w:t>
            </w:r>
          </w:p>
          <w:p w14:paraId="0CE101C3" w14:textId="673A5FBD" w:rsidR="00FF5D83" w:rsidRPr="00227669" w:rsidRDefault="00FF5D83" w:rsidP="00227669">
            <w:pPr>
              <w:pStyle w:val="SemEspaamento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27669">
              <w:rPr>
                <w:rFonts w:ascii="Times New Roman" w:hAnsi="Times New Roman" w:cs="Times New Roman"/>
                <w:color w:val="000000" w:themeColor="text1"/>
              </w:rPr>
              <w:t>**Valor estimado conforme planilhas orçamentárias que integram o Projeto Básico.</w:t>
            </w:r>
          </w:p>
        </w:tc>
      </w:tr>
    </w:tbl>
    <w:p w14:paraId="504EBE3D" w14:textId="77E502DF" w:rsidR="00902021" w:rsidRPr="00227669" w:rsidRDefault="00902021" w:rsidP="00227669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>3 – JUSTIFICATIVA</w:t>
      </w:r>
    </w:p>
    <w:p w14:paraId="45375273" w14:textId="77777777" w:rsidR="00DB046F" w:rsidRDefault="00DB046F" w:rsidP="00227669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</w:p>
    <w:p w14:paraId="75BDCA82" w14:textId="5DD19E9C" w:rsidR="00902021" w:rsidRPr="00227669" w:rsidRDefault="00902021" w:rsidP="00227669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27669">
        <w:rPr>
          <w:bCs/>
          <w:color w:val="000000" w:themeColor="text1"/>
          <w:sz w:val="22"/>
          <w:szCs w:val="22"/>
        </w:rPr>
        <w:t>A instauração de procedimento administrativo tem como objetivo viabilizar a escolha da proposta mais vantajosa em favor da Administração Pública municipal, para tanto, utilizando-se o critério de “</w:t>
      </w:r>
      <w:r w:rsidR="00812961" w:rsidRPr="00227669">
        <w:rPr>
          <w:bCs/>
          <w:color w:val="000000" w:themeColor="text1"/>
          <w:sz w:val="22"/>
          <w:szCs w:val="22"/>
        </w:rPr>
        <w:t xml:space="preserve">menor </w:t>
      </w:r>
      <w:r w:rsidR="00812961" w:rsidRPr="00227669">
        <w:rPr>
          <w:bCs/>
          <w:color w:val="000000" w:themeColor="text1"/>
          <w:sz w:val="22"/>
          <w:szCs w:val="22"/>
        </w:rPr>
        <w:lastRenderedPageBreak/>
        <w:t>preço”</w:t>
      </w:r>
      <w:r w:rsidRPr="00227669">
        <w:rPr>
          <w:bCs/>
          <w:color w:val="000000" w:themeColor="text1"/>
          <w:sz w:val="22"/>
          <w:szCs w:val="22"/>
        </w:rPr>
        <w:t xml:space="preserve">, bem como selecionar prestador de serviços que apresente oportunamente as melhores condições para contratar com a municipalidade, reduzindo, assim, o risco de contratação com particular que possa acarretar substancial dano ao interesse público, seja com a execução tardia ou até mesmo o atendimento incompleto da demanda. </w:t>
      </w:r>
    </w:p>
    <w:p w14:paraId="0D0ECEF9" w14:textId="77777777" w:rsidR="00902021" w:rsidRPr="00227669" w:rsidRDefault="00902021" w:rsidP="00227669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27669">
        <w:rPr>
          <w:bCs/>
          <w:color w:val="000000" w:themeColor="text1"/>
          <w:sz w:val="22"/>
          <w:szCs w:val="22"/>
        </w:rPr>
        <w:t xml:space="preserve">O objeto enquadra-se na definição de “obras e serviços comuns”, justificando-se a escolha da modalidade Concorrência e o critério de julgamento “menor preço”, com fundamento no art. 28, II e art. 6º, XXXVIII, </w:t>
      </w:r>
      <w:r w:rsidRPr="00227669">
        <w:rPr>
          <w:bCs/>
          <w:i/>
          <w:color w:val="000000" w:themeColor="text1"/>
          <w:sz w:val="22"/>
          <w:szCs w:val="22"/>
        </w:rPr>
        <w:t>a</w:t>
      </w:r>
      <w:r w:rsidRPr="00227669">
        <w:rPr>
          <w:bCs/>
          <w:color w:val="000000" w:themeColor="text1"/>
          <w:sz w:val="22"/>
          <w:szCs w:val="22"/>
        </w:rPr>
        <w:t>, da Lei Federal nº 14.133/2021.</w:t>
      </w:r>
    </w:p>
    <w:p w14:paraId="0655ED6E" w14:textId="6545CC16" w:rsidR="004E61FB" w:rsidRPr="00227669" w:rsidRDefault="004E61FB" w:rsidP="00227669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27669">
        <w:rPr>
          <w:bCs/>
          <w:color w:val="000000" w:themeColor="text1"/>
          <w:sz w:val="22"/>
          <w:szCs w:val="22"/>
        </w:rPr>
        <w:t xml:space="preserve">As estradas que receberão a pavimentação em bloco sextavado estão localizadas nas Comunidades do Pavão e Bom Jardim, localizadas na zona rural do distrito de Ribeirão de São Domingos e do município de Santa Margarida/MG, respectivamente. Atualmente, as estradas em comento não possuem pavimentação, sendo de chão batido, razão pela qual, a pavimentação contribuirá para a melhoria da qualidade de vida dos que as acessam, principalmente em épocas chuvosas, quando os morros ficam, geralmente, intrafegáveis, além da periculosidade que oferecem. </w:t>
      </w:r>
    </w:p>
    <w:p w14:paraId="46BD3378" w14:textId="04B84317" w:rsidR="00773EDE" w:rsidRPr="00227669" w:rsidRDefault="0038404B" w:rsidP="00227669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27669">
        <w:rPr>
          <w:bCs/>
          <w:color w:val="000000" w:themeColor="text1"/>
          <w:sz w:val="22"/>
          <w:szCs w:val="22"/>
        </w:rPr>
        <w:t xml:space="preserve">Pensando no bem comum dos moradores, melhorar o tráfego das vias, trânsito de veículos e pessoas, a administração atual vem apresentar </w:t>
      </w:r>
      <w:r w:rsidR="004E61FB" w:rsidRPr="00227669">
        <w:rPr>
          <w:bCs/>
          <w:color w:val="000000" w:themeColor="text1"/>
          <w:sz w:val="22"/>
          <w:szCs w:val="22"/>
        </w:rPr>
        <w:t>projetos</w:t>
      </w:r>
      <w:r w:rsidRPr="00227669">
        <w:rPr>
          <w:bCs/>
          <w:color w:val="000000" w:themeColor="text1"/>
          <w:sz w:val="22"/>
          <w:szCs w:val="22"/>
        </w:rPr>
        <w:t xml:space="preserve"> para a pavimentação em bloco sextavado de concreto, drenagem superficial e profunda, sarjeta e meio-fio, visando o bem estar da população</w:t>
      </w:r>
      <w:r w:rsidR="00773EDE" w:rsidRPr="00227669">
        <w:rPr>
          <w:bCs/>
          <w:color w:val="000000" w:themeColor="text1"/>
          <w:sz w:val="22"/>
          <w:szCs w:val="22"/>
        </w:rPr>
        <w:t>.</w:t>
      </w:r>
    </w:p>
    <w:p w14:paraId="09CA207D" w14:textId="77777777" w:rsidR="00773EDE" w:rsidRPr="00227669" w:rsidRDefault="00773EDE" w:rsidP="00227669">
      <w:pPr>
        <w:spacing w:line="276" w:lineRule="auto"/>
        <w:rPr>
          <w:b/>
          <w:bCs/>
          <w:sz w:val="22"/>
          <w:szCs w:val="22"/>
        </w:rPr>
      </w:pPr>
    </w:p>
    <w:p w14:paraId="5E3F439B" w14:textId="21CA99E5" w:rsidR="00FA3161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proofErr w:type="gramStart"/>
      <w:r w:rsidRPr="00227669">
        <w:rPr>
          <w:b/>
          <w:bCs/>
          <w:sz w:val="22"/>
          <w:szCs w:val="22"/>
        </w:rPr>
        <w:t xml:space="preserve">4 – </w:t>
      </w:r>
      <w:r w:rsidR="000019AC" w:rsidRPr="00227669">
        <w:rPr>
          <w:b/>
          <w:bCs/>
          <w:sz w:val="22"/>
          <w:szCs w:val="22"/>
        </w:rPr>
        <w:t>LEVANTAMENTO</w:t>
      </w:r>
      <w:proofErr w:type="gramEnd"/>
      <w:r w:rsidR="000019AC" w:rsidRPr="00227669">
        <w:rPr>
          <w:b/>
          <w:bCs/>
          <w:sz w:val="22"/>
          <w:szCs w:val="22"/>
        </w:rPr>
        <w:t xml:space="preserve"> TOPOGRÁFICO E </w:t>
      </w:r>
      <w:r w:rsidR="00FA3161" w:rsidRPr="00227669">
        <w:rPr>
          <w:b/>
          <w:bCs/>
          <w:sz w:val="22"/>
          <w:szCs w:val="22"/>
        </w:rPr>
        <w:t>CADASTRAL</w:t>
      </w:r>
    </w:p>
    <w:p w14:paraId="1D21BA34" w14:textId="0EB79F8F" w:rsidR="000E774C" w:rsidRPr="00227669" w:rsidRDefault="00852D48" w:rsidP="00227669">
      <w:pPr>
        <w:suppressAutoHyphens w:val="0"/>
        <w:autoSpaceDE w:val="0"/>
        <w:autoSpaceDN w:val="0"/>
        <w:adjustRightInd w:val="0"/>
        <w:spacing w:line="276" w:lineRule="auto"/>
        <w:ind w:firstLine="708"/>
        <w:rPr>
          <w:sz w:val="22"/>
          <w:szCs w:val="22"/>
        </w:rPr>
      </w:pPr>
      <w:r w:rsidRPr="00227669">
        <w:rPr>
          <w:sz w:val="22"/>
          <w:szCs w:val="22"/>
        </w:rPr>
        <w:t xml:space="preserve">O levantamento topográfico e cadastral consiste na obtenção de informações precisas e detalhadas sobre as características físicas e geográficas de uma determinada área, incluindo relevo, limites, estruturas existentes, além de elementos naturais e artificiais relevantes para o desenvolvimento do projeto. No contexto </w:t>
      </w:r>
      <w:r w:rsidR="00773EDE" w:rsidRPr="00227669">
        <w:rPr>
          <w:sz w:val="22"/>
          <w:szCs w:val="22"/>
        </w:rPr>
        <w:t xml:space="preserve">para </w:t>
      </w:r>
      <w:r w:rsidR="00225B33" w:rsidRPr="00227669">
        <w:rPr>
          <w:sz w:val="22"/>
          <w:szCs w:val="22"/>
        </w:rPr>
        <w:t>a pavimentação</w:t>
      </w:r>
      <w:r w:rsidR="00773EDE" w:rsidRPr="00227669">
        <w:rPr>
          <w:sz w:val="22"/>
          <w:szCs w:val="22"/>
        </w:rPr>
        <w:t xml:space="preserve"> das </w:t>
      </w:r>
      <w:r w:rsidR="00225B33" w:rsidRPr="00227669">
        <w:rPr>
          <w:sz w:val="22"/>
          <w:szCs w:val="22"/>
        </w:rPr>
        <w:t>estradas</w:t>
      </w:r>
      <w:r w:rsidR="001B7F1C" w:rsidRPr="00227669">
        <w:rPr>
          <w:sz w:val="22"/>
          <w:szCs w:val="22"/>
        </w:rPr>
        <w:t xml:space="preserve">, </w:t>
      </w:r>
      <w:r w:rsidR="009D1305" w:rsidRPr="00227669">
        <w:rPr>
          <w:sz w:val="22"/>
          <w:szCs w:val="22"/>
        </w:rPr>
        <w:t>foi avaliad</w:t>
      </w:r>
      <w:r w:rsidR="004E61FB" w:rsidRPr="00227669">
        <w:rPr>
          <w:sz w:val="22"/>
          <w:szCs w:val="22"/>
        </w:rPr>
        <w:t>a</w:t>
      </w:r>
      <w:r w:rsidR="009D1305" w:rsidRPr="00227669">
        <w:rPr>
          <w:sz w:val="22"/>
          <w:szCs w:val="22"/>
        </w:rPr>
        <w:t xml:space="preserve"> uma área de </w:t>
      </w:r>
      <w:r w:rsidR="00225B33" w:rsidRPr="00227669">
        <w:rPr>
          <w:sz w:val="22"/>
          <w:szCs w:val="22"/>
        </w:rPr>
        <w:t>3.199,81</w:t>
      </w:r>
      <w:r w:rsidR="009D1305" w:rsidRPr="00227669">
        <w:rPr>
          <w:sz w:val="22"/>
          <w:szCs w:val="22"/>
        </w:rPr>
        <w:t>m²</w:t>
      </w:r>
      <w:r w:rsidR="00773EDE" w:rsidRPr="00227669">
        <w:rPr>
          <w:sz w:val="22"/>
          <w:szCs w:val="22"/>
        </w:rPr>
        <w:t xml:space="preserve">, das vias existentes com as </w:t>
      </w:r>
      <w:r w:rsidR="001869DF" w:rsidRPr="00227669">
        <w:rPr>
          <w:sz w:val="22"/>
          <w:szCs w:val="22"/>
        </w:rPr>
        <w:t xml:space="preserve">seguintes </w:t>
      </w:r>
      <w:r w:rsidR="00913753" w:rsidRPr="00227669">
        <w:rPr>
          <w:sz w:val="22"/>
          <w:szCs w:val="22"/>
        </w:rPr>
        <w:t>coordenadas:</w:t>
      </w:r>
      <w:r w:rsidR="001869DF" w:rsidRPr="00227669">
        <w:rPr>
          <w:sz w:val="22"/>
          <w:szCs w:val="22"/>
        </w:rPr>
        <w:t xml:space="preserve"> </w:t>
      </w:r>
      <w:r w:rsidR="00225B33" w:rsidRPr="00227669">
        <w:rPr>
          <w:sz w:val="22"/>
          <w:szCs w:val="22"/>
        </w:rPr>
        <w:t>Estrada Córrego Bom Jardim</w:t>
      </w:r>
      <w:r w:rsidR="0038404B" w:rsidRPr="00227669">
        <w:rPr>
          <w:sz w:val="22"/>
          <w:szCs w:val="22"/>
        </w:rPr>
        <w:t xml:space="preserve"> </w:t>
      </w:r>
      <w:r w:rsidR="00913753" w:rsidRPr="00227669">
        <w:rPr>
          <w:sz w:val="22"/>
          <w:szCs w:val="22"/>
        </w:rPr>
        <w:t>LAT</w:t>
      </w:r>
      <w:r w:rsidR="001869DF" w:rsidRPr="00227669">
        <w:rPr>
          <w:sz w:val="22"/>
          <w:szCs w:val="22"/>
        </w:rPr>
        <w:t>:</w:t>
      </w:r>
      <w:r w:rsidR="00773EDE" w:rsidRPr="00227669">
        <w:rPr>
          <w:sz w:val="22"/>
          <w:szCs w:val="22"/>
        </w:rPr>
        <w:t xml:space="preserve"> </w:t>
      </w:r>
      <w:r w:rsidR="0038404B" w:rsidRPr="00227669">
        <w:rPr>
          <w:sz w:val="22"/>
          <w:szCs w:val="22"/>
        </w:rPr>
        <w:t>20°2</w:t>
      </w:r>
      <w:r w:rsidR="00225B33" w:rsidRPr="00227669">
        <w:rPr>
          <w:sz w:val="22"/>
          <w:szCs w:val="22"/>
        </w:rPr>
        <w:t>4</w:t>
      </w:r>
      <w:r w:rsidR="0038404B" w:rsidRPr="00227669">
        <w:rPr>
          <w:sz w:val="22"/>
          <w:szCs w:val="22"/>
        </w:rPr>
        <w:t>'</w:t>
      </w:r>
      <w:r w:rsidR="00225B33" w:rsidRPr="00227669">
        <w:rPr>
          <w:sz w:val="22"/>
          <w:szCs w:val="22"/>
        </w:rPr>
        <w:t>4</w:t>
      </w:r>
      <w:r w:rsidR="0038404B" w:rsidRPr="00227669">
        <w:rPr>
          <w:sz w:val="22"/>
          <w:szCs w:val="22"/>
        </w:rPr>
        <w:t>.</w:t>
      </w:r>
      <w:r w:rsidR="00225B33" w:rsidRPr="00227669">
        <w:rPr>
          <w:sz w:val="22"/>
          <w:szCs w:val="22"/>
        </w:rPr>
        <w:t>27</w:t>
      </w:r>
      <w:r w:rsidR="0038404B" w:rsidRPr="00227669">
        <w:rPr>
          <w:sz w:val="22"/>
          <w:szCs w:val="22"/>
        </w:rPr>
        <w:t xml:space="preserve">"S </w:t>
      </w:r>
      <w:r w:rsidR="00913753" w:rsidRPr="00227669">
        <w:rPr>
          <w:sz w:val="22"/>
          <w:szCs w:val="22"/>
        </w:rPr>
        <w:t>e</w:t>
      </w:r>
      <w:r w:rsidR="001869DF" w:rsidRPr="00227669">
        <w:rPr>
          <w:sz w:val="22"/>
          <w:szCs w:val="22"/>
        </w:rPr>
        <w:t xml:space="preserve"> </w:t>
      </w:r>
      <w:r w:rsidR="00913753" w:rsidRPr="00227669">
        <w:rPr>
          <w:sz w:val="22"/>
          <w:szCs w:val="22"/>
        </w:rPr>
        <w:t>LONG</w:t>
      </w:r>
      <w:r w:rsidR="001869DF" w:rsidRPr="00227669">
        <w:rPr>
          <w:sz w:val="22"/>
          <w:szCs w:val="22"/>
        </w:rPr>
        <w:t>:</w:t>
      </w:r>
      <w:r w:rsidR="00773EDE" w:rsidRPr="00227669">
        <w:rPr>
          <w:sz w:val="22"/>
          <w:szCs w:val="22"/>
        </w:rPr>
        <w:t xml:space="preserve"> </w:t>
      </w:r>
      <w:r w:rsidR="0038404B" w:rsidRPr="00227669">
        <w:rPr>
          <w:sz w:val="22"/>
          <w:szCs w:val="22"/>
        </w:rPr>
        <w:t>42°1</w:t>
      </w:r>
      <w:r w:rsidR="00225B33" w:rsidRPr="00227669">
        <w:rPr>
          <w:sz w:val="22"/>
          <w:szCs w:val="22"/>
        </w:rPr>
        <w:t>2</w:t>
      </w:r>
      <w:r w:rsidR="0038404B" w:rsidRPr="00227669">
        <w:rPr>
          <w:sz w:val="22"/>
          <w:szCs w:val="22"/>
        </w:rPr>
        <w:t>'</w:t>
      </w:r>
      <w:r w:rsidR="00225B33" w:rsidRPr="00227669">
        <w:rPr>
          <w:sz w:val="22"/>
          <w:szCs w:val="22"/>
        </w:rPr>
        <w:t>42</w:t>
      </w:r>
      <w:r w:rsidR="0038404B" w:rsidRPr="00227669">
        <w:rPr>
          <w:sz w:val="22"/>
          <w:szCs w:val="22"/>
        </w:rPr>
        <w:t>.</w:t>
      </w:r>
      <w:r w:rsidR="00225B33" w:rsidRPr="00227669">
        <w:rPr>
          <w:sz w:val="22"/>
          <w:szCs w:val="22"/>
        </w:rPr>
        <w:t>08</w:t>
      </w:r>
      <w:proofErr w:type="gramStart"/>
      <w:r w:rsidR="0038404B" w:rsidRPr="00227669">
        <w:rPr>
          <w:sz w:val="22"/>
          <w:szCs w:val="22"/>
        </w:rPr>
        <w:t>"O</w:t>
      </w:r>
      <w:proofErr w:type="gramEnd"/>
      <w:r w:rsidR="00773EDE" w:rsidRPr="00227669">
        <w:rPr>
          <w:sz w:val="22"/>
          <w:szCs w:val="22"/>
        </w:rPr>
        <w:t xml:space="preserve">; </w:t>
      </w:r>
      <w:r w:rsidR="00225B33" w:rsidRPr="00227669">
        <w:rPr>
          <w:sz w:val="22"/>
          <w:szCs w:val="22"/>
        </w:rPr>
        <w:t>Estrada Córrego do Pavão</w:t>
      </w:r>
      <w:r w:rsidR="00773EDE" w:rsidRPr="00227669">
        <w:rPr>
          <w:sz w:val="22"/>
          <w:szCs w:val="22"/>
        </w:rPr>
        <w:t xml:space="preserve"> LAT: </w:t>
      </w:r>
      <w:r w:rsidR="0038404B" w:rsidRPr="00227669">
        <w:rPr>
          <w:sz w:val="22"/>
          <w:szCs w:val="22"/>
        </w:rPr>
        <w:t>20°2</w:t>
      </w:r>
      <w:r w:rsidR="00225B33" w:rsidRPr="00227669">
        <w:rPr>
          <w:sz w:val="22"/>
          <w:szCs w:val="22"/>
        </w:rPr>
        <w:t>8</w:t>
      </w:r>
      <w:r w:rsidR="0038404B" w:rsidRPr="00227669">
        <w:rPr>
          <w:sz w:val="22"/>
          <w:szCs w:val="22"/>
        </w:rPr>
        <w:t>'</w:t>
      </w:r>
      <w:r w:rsidR="00225B33" w:rsidRPr="00227669">
        <w:rPr>
          <w:sz w:val="22"/>
          <w:szCs w:val="22"/>
        </w:rPr>
        <w:t>37</w:t>
      </w:r>
      <w:r w:rsidR="0038404B" w:rsidRPr="00227669">
        <w:rPr>
          <w:sz w:val="22"/>
          <w:szCs w:val="22"/>
        </w:rPr>
        <w:t>.</w:t>
      </w:r>
      <w:r w:rsidR="00225B33" w:rsidRPr="00227669">
        <w:rPr>
          <w:sz w:val="22"/>
          <w:szCs w:val="22"/>
        </w:rPr>
        <w:t>25</w:t>
      </w:r>
      <w:r w:rsidR="0038404B" w:rsidRPr="00227669">
        <w:rPr>
          <w:sz w:val="22"/>
          <w:szCs w:val="22"/>
        </w:rPr>
        <w:t xml:space="preserve">"S </w:t>
      </w:r>
      <w:r w:rsidR="00773EDE" w:rsidRPr="00227669">
        <w:rPr>
          <w:sz w:val="22"/>
          <w:szCs w:val="22"/>
        </w:rPr>
        <w:t xml:space="preserve">e LONG: </w:t>
      </w:r>
      <w:r w:rsidR="0038404B" w:rsidRPr="00227669">
        <w:rPr>
          <w:sz w:val="22"/>
          <w:szCs w:val="22"/>
        </w:rPr>
        <w:t>42°1</w:t>
      </w:r>
      <w:r w:rsidR="00225B33" w:rsidRPr="00227669">
        <w:rPr>
          <w:sz w:val="22"/>
          <w:szCs w:val="22"/>
        </w:rPr>
        <w:t>7</w:t>
      </w:r>
      <w:r w:rsidR="0038404B" w:rsidRPr="00227669">
        <w:rPr>
          <w:sz w:val="22"/>
          <w:szCs w:val="22"/>
        </w:rPr>
        <w:t>'3</w:t>
      </w:r>
      <w:r w:rsidR="00225B33" w:rsidRPr="00227669">
        <w:rPr>
          <w:sz w:val="22"/>
          <w:szCs w:val="22"/>
        </w:rPr>
        <w:t>2</w:t>
      </w:r>
      <w:r w:rsidR="0038404B" w:rsidRPr="00227669">
        <w:rPr>
          <w:sz w:val="22"/>
          <w:szCs w:val="22"/>
        </w:rPr>
        <w:t>.</w:t>
      </w:r>
      <w:r w:rsidR="00225B33" w:rsidRPr="00227669">
        <w:rPr>
          <w:sz w:val="22"/>
          <w:szCs w:val="22"/>
        </w:rPr>
        <w:t>59</w:t>
      </w:r>
      <w:r w:rsidR="0038404B" w:rsidRPr="00227669">
        <w:rPr>
          <w:sz w:val="22"/>
          <w:szCs w:val="22"/>
        </w:rPr>
        <w:t>"O.</w:t>
      </w:r>
    </w:p>
    <w:p w14:paraId="2FE09EF1" w14:textId="77777777" w:rsidR="00DC4ABF" w:rsidRPr="00227669" w:rsidRDefault="00DC4ABF" w:rsidP="00227669">
      <w:pPr>
        <w:spacing w:line="276" w:lineRule="auto"/>
        <w:rPr>
          <w:b/>
          <w:bCs/>
          <w:sz w:val="22"/>
          <w:szCs w:val="22"/>
        </w:rPr>
      </w:pPr>
    </w:p>
    <w:p w14:paraId="19A95289" w14:textId="6EB44FA0" w:rsidR="00C354A7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5 – </w:t>
      </w:r>
      <w:r w:rsidR="00DC4ABF" w:rsidRPr="00227669">
        <w:rPr>
          <w:b/>
          <w:bCs/>
          <w:sz w:val="22"/>
          <w:szCs w:val="22"/>
        </w:rPr>
        <w:t>SONDAGENS E ENSAIOS GEOTÉCNICOS</w:t>
      </w:r>
    </w:p>
    <w:p w14:paraId="0231EC65" w14:textId="366F7CB0" w:rsidR="00FA3161" w:rsidRPr="00227669" w:rsidRDefault="00773EDE" w:rsidP="00227669">
      <w:pPr>
        <w:spacing w:line="276" w:lineRule="auto"/>
        <w:ind w:firstLine="708"/>
        <w:rPr>
          <w:sz w:val="22"/>
          <w:szCs w:val="22"/>
        </w:rPr>
      </w:pPr>
      <w:r w:rsidRPr="00227669">
        <w:rPr>
          <w:sz w:val="22"/>
          <w:szCs w:val="22"/>
        </w:rPr>
        <w:t>Não se aplica</w:t>
      </w:r>
      <w:r w:rsidR="00023D28" w:rsidRPr="00227669">
        <w:rPr>
          <w:sz w:val="22"/>
          <w:szCs w:val="22"/>
        </w:rPr>
        <w:t>.</w:t>
      </w:r>
    </w:p>
    <w:p w14:paraId="51A22396" w14:textId="77777777" w:rsidR="002B37CF" w:rsidRPr="00227669" w:rsidRDefault="002B37CF" w:rsidP="00227669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6 – </w:t>
      </w:r>
      <w:r w:rsidR="001A3DB8" w:rsidRPr="00227669">
        <w:rPr>
          <w:b/>
          <w:bCs/>
          <w:sz w:val="22"/>
          <w:szCs w:val="22"/>
        </w:rPr>
        <w:t>ENSAIOS E ANÁLISES LABORATORIAIS</w:t>
      </w:r>
    </w:p>
    <w:p w14:paraId="79B2A980" w14:textId="1CB7805A" w:rsidR="00DA57B9" w:rsidRPr="00227669" w:rsidRDefault="00E02AC5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ab/>
      </w:r>
      <w:r w:rsidR="00773EDE" w:rsidRPr="00227669">
        <w:rPr>
          <w:sz w:val="22"/>
          <w:szCs w:val="22"/>
        </w:rPr>
        <w:t>Não se aplica</w:t>
      </w:r>
    </w:p>
    <w:p w14:paraId="2F3DBD4A" w14:textId="77777777" w:rsidR="000E0683" w:rsidRPr="00227669" w:rsidRDefault="000E0683" w:rsidP="00227669">
      <w:pPr>
        <w:spacing w:line="276" w:lineRule="auto"/>
        <w:rPr>
          <w:sz w:val="22"/>
          <w:szCs w:val="22"/>
        </w:rPr>
      </w:pPr>
    </w:p>
    <w:p w14:paraId="209F55A1" w14:textId="785CFCBF" w:rsidR="002B37CF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7 – </w:t>
      </w:r>
      <w:r w:rsidR="00C8097B" w:rsidRPr="00227669">
        <w:rPr>
          <w:b/>
          <w:bCs/>
          <w:sz w:val="22"/>
          <w:szCs w:val="22"/>
        </w:rPr>
        <w:t>ESTUDOS SOCIOAMBIENTAIS</w:t>
      </w:r>
    </w:p>
    <w:p w14:paraId="47E4FE33" w14:textId="7BE76495" w:rsidR="003A07C2" w:rsidRPr="00227669" w:rsidRDefault="004E61FB" w:rsidP="00227669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227669">
        <w:rPr>
          <w:bCs/>
          <w:color w:val="000000" w:themeColor="text1"/>
          <w:sz w:val="22"/>
          <w:szCs w:val="22"/>
        </w:rPr>
        <w:t xml:space="preserve">Não </w:t>
      </w:r>
      <w:proofErr w:type="gramStart"/>
      <w:r w:rsidRPr="00227669">
        <w:rPr>
          <w:bCs/>
          <w:color w:val="000000" w:themeColor="text1"/>
          <w:sz w:val="22"/>
          <w:szCs w:val="22"/>
        </w:rPr>
        <w:t>haverão</w:t>
      </w:r>
      <w:proofErr w:type="gramEnd"/>
      <w:r w:rsidRPr="00227669">
        <w:rPr>
          <w:bCs/>
          <w:color w:val="000000" w:themeColor="text1"/>
          <w:sz w:val="22"/>
          <w:szCs w:val="22"/>
        </w:rPr>
        <w:t xml:space="preserve"> impactos ambientais, devendo a (s) empresa (s) contratada (s) se responsabilizar (em) pela correta destinação dos resíduos e respeitar as normas atinentes à matéria.</w:t>
      </w:r>
    </w:p>
    <w:p w14:paraId="770AB058" w14:textId="77777777" w:rsidR="004E61FB" w:rsidRPr="00227669" w:rsidRDefault="004E61FB" w:rsidP="00227669">
      <w:pPr>
        <w:tabs>
          <w:tab w:val="left" w:pos="1701"/>
        </w:tabs>
        <w:spacing w:line="276" w:lineRule="auto"/>
        <w:ind w:firstLine="851"/>
        <w:rPr>
          <w:sz w:val="22"/>
          <w:szCs w:val="22"/>
        </w:rPr>
      </w:pPr>
    </w:p>
    <w:p w14:paraId="3D18CFA4" w14:textId="1FBE23A6" w:rsidR="00326DB2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8 – </w:t>
      </w:r>
      <w:r w:rsidR="00402445" w:rsidRPr="00227669">
        <w:rPr>
          <w:b/>
          <w:bCs/>
          <w:sz w:val="22"/>
          <w:szCs w:val="22"/>
        </w:rPr>
        <w:t>SOLUÇÕES TÉCNICAS GLOBAIS E LOCALIZADAS</w:t>
      </w:r>
    </w:p>
    <w:p w14:paraId="7B426490" w14:textId="5F52BCB5" w:rsidR="00326DB2" w:rsidRPr="00227669" w:rsidRDefault="005B118E" w:rsidP="00227669">
      <w:pPr>
        <w:spacing w:line="276" w:lineRule="auto"/>
        <w:ind w:firstLine="708"/>
        <w:rPr>
          <w:sz w:val="22"/>
          <w:szCs w:val="22"/>
        </w:rPr>
      </w:pPr>
      <w:r w:rsidRPr="00227669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</w:t>
      </w:r>
      <w:proofErr w:type="gramStart"/>
      <w:r w:rsidRPr="00227669">
        <w:rPr>
          <w:sz w:val="22"/>
          <w:szCs w:val="22"/>
        </w:rPr>
        <w:t>e localizadas de forma abrangente e detalhada</w:t>
      </w:r>
      <w:proofErr w:type="gramEnd"/>
      <w:r w:rsidRPr="00227669">
        <w:rPr>
          <w:sz w:val="22"/>
          <w:szCs w:val="22"/>
        </w:rPr>
        <w:t xml:space="preserve">. </w:t>
      </w:r>
      <w:r w:rsidR="009B0B47" w:rsidRPr="00227669">
        <w:rPr>
          <w:sz w:val="22"/>
          <w:szCs w:val="22"/>
        </w:rPr>
        <w:t xml:space="preserve">As estratégias usadas por nós da Secretaria </w:t>
      </w:r>
      <w:r w:rsidR="009E69EE" w:rsidRPr="00227669">
        <w:rPr>
          <w:sz w:val="22"/>
          <w:szCs w:val="22"/>
        </w:rPr>
        <w:t xml:space="preserve">Municipal de Obras, </w:t>
      </w:r>
      <w:r w:rsidR="00812961" w:rsidRPr="00227669">
        <w:rPr>
          <w:sz w:val="22"/>
          <w:szCs w:val="22"/>
        </w:rPr>
        <w:t xml:space="preserve">Serviços Urbanos e </w:t>
      </w:r>
      <w:r w:rsidR="009E69EE" w:rsidRPr="00227669">
        <w:rPr>
          <w:sz w:val="22"/>
          <w:szCs w:val="22"/>
        </w:rPr>
        <w:t>Habitação</w:t>
      </w:r>
      <w:r w:rsidR="00781E9B" w:rsidRPr="00227669">
        <w:rPr>
          <w:sz w:val="22"/>
          <w:szCs w:val="22"/>
        </w:rPr>
        <w:t>:</w:t>
      </w:r>
    </w:p>
    <w:p w14:paraId="0E45A4A5" w14:textId="77777777" w:rsidR="00503343" w:rsidRPr="00227669" w:rsidRDefault="00503343" w:rsidP="00227669">
      <w:pPr>
        <w:spacing w:line="276" w:lineRule="auto"/>
        <w:ind w:firstLine="708"/>
        <w:rPr>
          <w:sz w:val="22"/>
          <w:szCs w:val="22"/>
        </w:rPr>
      </w:pPr>
    </w:p>
    <w:p w14:paraId="6ED63A70" w14:textId="7772172D" w:rsidR="00781E9B" w:rsidRPr="00227669" w:rsidRDefault="00781E9B" w:rsidP="00227669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27669">
        <w:rPr>
          <w:b/>
          <w:bCs/>
          <w:sz w:val="22"/>
          <w:szCs w:val="22"/>
        </w:rPr>
        <w:t>Análise detalhada do local:</w:t>
      </w:r>
      <w:r w:rsidRPr="00227669">
        <w:rPr>
          <w:sz w:val="22"/>
          <w:szCs w:val="22"/>
        </w:rPr>
        <w:t xml:space="preserve"> Foi realizado </w:t>
      </w:r>
      <w:r w:rsidR="003A07C2" w:rsidRPr="00227669">
        <w:rPr>
          <w:sz w:val="22"/>
          <w:szCs w:val="22"/>
        </w:rPr>
        <w:t xml:space="preserve">um levantamento planialtimétrico das vias existentes, com grau de declividade, escoamento, largura, extensão, </w:t>
      </w:r>
      <w:r w:rsidRPr="00227669">
        <w:rPr>
          <w:sz w:val="22"/>
          <w:szCs w:val="22"/>
        </w:rPr>
        <w:t xml:space="preserve">possibilitando </w:t>
      </w:r>
      <w:r w:rsidR="003A07C2" w:rsidRPr="00227669">
        <w:rPr>
          <w:sz w:val="22"/>
          <w:szCs w:val="22"/>
        </w:rPr>
        <w:t>o levantamento preciso dos serviços a serem executados;</w:t>
      </w:r>
    </w:p>
    <w:p w14:paraId="3B8D31D4" w14:textId="1DC536F0" w:rsidR="00A149A9" w:rsidRPr="00227669" w:rsidRDefault="00A149A9" w:rsidP="00227669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27669">
        <w:rPr>
          <w:b/>
          <w:bCs/>
          <w:sz w:val="22"/>
          <w:szCs w:val="22"/>
        </w:rPr>
        <w:lastRenderedPageBreak/>
        <w:t>Padronização de processos e materiais:</w:t>
      </w:r>
      <w:r w:rsidRPr="00227669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227669">
        <w:rPr>
          <w:sz w:val="22"/>
          <w:szCs w:val="22"/>
        </w:rPr>
        <w:t>;</w:t>
      </w:r>
    </w:p>
    <w:p w14:paraId="3646D83A" w14:textId="3A7B32B3" w:rsidR="00A149A9" w:rsidRPr="00227669" w:rsidRDefault="003A1FB2" w:rsidP="00227669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27669">
        <w:rPr>
          <w:b/>
          <w:bCs/>
          <w:sz w:val="22"/>
          <w:szCs w:val="22"/>
        </w:rPr>
        <w:t>Flexibilidade no projeto:</w:t>
      </w:r>
      <w:r w:rsidRPr="00227669">
        <w:rPr>
          <w:sz w:val="22"/>
          <w:szCs w:val="22"/>
        </w:rPr>
        <w:t xml:space="preserve"> Incorporamos flexibilidade no projeto para acomodar variações potenciais, como mudanças nas condições </w:t>
      </w:r>
      <w:r w:rsidR="003A07C2" w:rsidRPr="00227669">
        <w:rPr>
          <w:sz w:val="22"/>
          <w:szCs w:val="22"/>
        </w:rPr>
        <w:t>das vias</w:t>
      </w:r>
      <w:r w:rsidRPr="00227669">
        <w:rPr>
          <w:sz w:val="22"/>
          <w:szCs w:val="22"/>
        </w:rPr>
        <w:t xml:space="preserve"> ou nos requisitos do cliente. Pôde ser feito utilizando sistemas construtivos que permitam ajustes durante a execução</w:t>
      </w:r>
      <w:r w:rsidR="003A07C2" w:rsidRPr="00227669">
        <w:rPr>
          <w:sz w:val="22"/>
          <w:szCs w:val="22"/>
        </w:rPr>
        <w:t>;</w:t>
      </w:r>
    </w:p>
    <w:p w14:paraId="5D34FC53" w14:textId="42E7928D" w:rsidR="003625F2" w:rsidRPr="00227669" w:rsidRDefault="003625F2" w:rsidP="00227669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227669">
        <w:rPr>
          <w:b/>
          <w:bCs/>
          <w:sz w:val="22"/>
          <w:szCs w:val="22"/>
        </w:rPr>
        <w:t>Colaboração e comunicação:</w:t>
      </w:r>
      <w:r w:rsidRPr="00227669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227669">
        <w:rPr>
          <w:sz w:val="22"/>
          <w:szCs w:val="22"/>
        </w:rPr>
        <w:t>luindo engenheiros, contratados</w:t>
      </w:r>
      <w:r w:rsidRPr="00227669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6A9CF90D" w14:textId="77777777" w:rsidR="000E774C" w:rsidRPr="00227669" w:rsidRDefault="000E774C" w:rsidP="00227669">
      <w:pPr>
        <w:spacing w:line="276" w:lineRule="auto"/>
        <w:rPr>
          <w:sz w:val="22"/>
          <w:szCs w:val="22"/>
        </w:rPr>
      </w:pPr>
    </w:p>
    <w:p w14:paraId="495FD670" w14:textId="70DA2ABD" w:rsidR="00F37D8C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proofErr w:type="gramStart"/>
      <w:r w:rsidRPr="00227669">
        <w:rPr>
          <w:b/>
          <w:bCs/>
          <w:sz w:val="22"/>
          <w:szCs w:val="22"/>
        </w:rPr>
        <w:t xml:space="preserve">9 – </w:t>
      </w:r>
      <w:r w:rsidR="00F37D8C" w:rsidRPr="00227669">
        <w:rPr>
          <w:b/>
          <w:bCs/>
          <w:sz w:val="22"/>
          <w:szCs w:val="22"/>
        </w:rPr>
        <w:t>IDENTI</w:t>
      </w:r>
      <w:r w:rsidR="00520A8C" w:rsidRPr="00227669">
        <w:rPr>
          <w:b/>
          <w:bCs/>
          <w:sz w:val="22"/>
          <w:szCs w:val="22"/>
        </w:rPr>
        <w:t>F</w:t>
      </w:r>
      <w:r w:rsidR="00F37D8C" w:rsidRPr="00227669">
        <w:rPr>
          <w:b/>
          <w:bCs/>
          <w:sz w:val="22"/>
          <w:szCs w:val="22"/>
        </w:rPr>
        <w:t>ICAÇÃO</w:t>
      </w:r>
      <w:proofErr w:type="gramEnd"/>
      <w:r w:rsidR="00F37D8C" w:rsidRPr="00227669">
        <w:rPr>
          <w:b/>
          <w:bCs/>
          <w:sz w:val="22"/>
          <w:szCs w:val="22"/>
        </w:rPr>
        <w:t xml:space="preserve"> DOS TIPOS DE SERVIÇOS A EXECUTAR E DOS MATERIAIS E EQUIPAMENTOS A INCORPORAR À OBRA</w:t>
      </w:r>
      <w:r w:rsidR="009F1C64" w:rsidRPr="00227669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1805EF1A" w14:textId="77777777" w:rsidR="00E825D1" w:rsidRPr="00227669" w:rsidRDefault="00E825D1" w:rsidP="00227669">
      <w:pPr>
        <w:spacing w:line="276" w:lineRule="auto"/>
        <w:rPr>
          <w:b/>
          <w:bCs/>
          <w:sz w:val="22"/>
          <w:szCs w:val="22"/>
        </w:rPr>
      </w:pPr>
    </w:p>
    <w:p w14:paraId="06935A03" w14:textId="3880D33A" w:rsidR="00BA2CD2" w:rsidRPr="00227669" w:rsidRDefault="00BA2CD2" w:rsidP="00227669">
      <w:pPr>
        <w:pStyle w:val="PargrafodaLista"/>
        <w:numPr>
          <w:ilvl w:val="0"/>
          <w:numId w:val="25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SERVIÇOS PRELIMINARES</w:t>
      </w:r>
    </w:p>
    <w:p w14:paraId="5DF0E48D" w14:textId="61B79137" w:rsidR="00BA2CD2" w:rsidRPr="00227669" w:rsidRDefault="00BA2CD2" w:rsidP="00227669">
      <w:pPr>
        <w:pStyle w:val="PargrafodaLista"/>
        <w:numPr>
          <w:ilvl w:val="0"/>
          <w:numId w:val="25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Placa de obra em aço galvanizado</w:t>
      </w:r>
    </w:p>
    <w:p w14:paraId="75799EA8" w14:textId="6ABC9D43" w:rsidR="00BA2CD2" w:rsidRPr="00227669" w:rsidRDefault="00BA2CD2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Será instalada em um local visível a PLACA DE OBRA EM CHAPA GALVANIZADA (3,00 X 1,5 </w:t>
      </w:r>
      <w:proofErr w:type="gramStart"/>
      <w:r w:rsidRPr="00227669">
        <w:rPr>
          <w:sz w:val="22"/>
          <w:szCs w:val="22"/>
        </w:rPr>
        <w:t>0 M</w:t>
      </w:r>
      <w:proofErr w:type="gramEnd"/>
      <w:r w:rsidRPr="00227669">
        <w:rPr>
          <w:sz w:val="22"/>
          <w:szCs w:val="22"/>
        </w:rPr>
        <w:t>) - EM CHAPA GALVANIZADA 0,26 AFIXADAS COM REBITES 540 E PARAFUSOS 3/8, EM ESTRUTURA METÁLICA VIGA U 2" ENRIJECIDA COM METALON 20 X 20, SUPORTE EM EUCALIPTO AUTOCLAVADO PINTADAS</w:t>
      </w:r>
    </w:p>
    <w:p w14:paraId="3047DEF3" w14:textId="7B57E1AD" w:rsidR="00BA2CD2" w:rsidRPr="00227669" w:rsidRDefault="00BA2CD2" w:rsidP="00227669">
      <w:pPr>
        <w:pStyle w:val="PargrafodaLista"/>
        <w:numPr>
          <w:ilvl w:val="0"/>
          <w:numId w:val="28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SERVIÇOS DE TERRAPLANAGEM</w:t>
      </w:r>
    </w:p>
    <w:p w14:paraId="09AEFB80" w14:textId="288FEDEC" w:rsidR="00BA2CD2" w:rsidRPr="00227669" w:rsidRDefault="00BA2CD2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Todos os serviços de terraplanagem serão executados pela Prefeitura.</w:t>
      </w:r>
    </w:p>
    <w:p w14:paraId="07E76753" w14:textId="1E464AC4" w:rsidR="00BA2CD2" w:rsidRPr="00227669" w:rsidRDefault="00BA2CD2" w:rsidP="00227669">
      <w:pPr>
        <w:pStyle w:val="PargrafodaLista"/>
        <w:numPr>
          <w:ilvl w:val="0"/>
          <w:numId w:val="28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SERVIÇOS DE DRENAGEM PLUVIAL</w:t>
      </w:r>
      <w:bookmarkStart w:id="0" w:name="_GoBack"/>
      <w:bookmarkEnd w:id="0"/>
    </w:p>
    <w:p w14:paraId="53739B5D" w14:textId="68D4DBD9" w:rsidR="00BA2CD2" w:rsidRPr="00227669" w:rsidRDefault="00BA2CD2" w:rsidP="00227669">
      <w:pPr>
        <w:pStyle w:val="Recuodecorpodetexto22"/>
        <w:numPr>
          <w:ilvl w:val="0"/>
          <w:numId w:val="28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Sarjetas em concreto usinado, moldada In Loco, 30x10cm, 30 </w:t>
      </w:r>
      <w:proofErr w:type="gramStart"/>
      <w:r w:rsidRPr="00227669">
        <w:rPr>
          <w:sz w:val="22"/>
          <w:szCs w:val="22"/>
        </w:rPr>
        <w:t>MPa</w:t>
      </w:r>
      <w:proofErr w:type="gramEnd"/>
      <w:r w:rsidRPr="00227669">
        <w:rPr>
          <w:sz w:val="22"/>
          <w:szCs w:val="22"/>
        </w:rPr>
        <w:t xml:space="preserve"> </w:t>
      </w:r>
    </w:p>
    <w:p w14:paraId="75BDB7B2" w14:textId="34A74FE6" w:rsidR="00BA2CD2" w:rsidRPr="00227669" w:rsidRDefault="00BA2CD2" w:rsidP="00227669">
      <w:pPr>
        <w:pStyle w:val="Recuodecorpodetexto22"/>
        <w:spacing w:line="276" w:lineRule="auto"/>
        <w:ind w:firstLine="0"/>
        <w:rPr>
          <w:sz w:val="22"/>
          <w:szCs w:val="22"/>
        </w:rPr>
      </w:pPr>
      <w:r w:rsidRPr="00227669">
        <w:rPr>
          <w:sz w:val="22"/>
          <w:szCs w:val="22"/>
        </w:rPr>
        <w:t>As sarjetas serão executadas após o assentamento das guias com as dimensões de 30,00</w:t>
      </w:r>
      <w:proofErr w:type="gramStart"/>
      <w:r w:rsidRPr="00227669">
        <w:rPr>
          <w:sz w:val="22"/>
          <w:szCs w:val="22"/>
        </w:rPr>
        <w:t>x10,</w:t>
      </w:r>
      <w:proofErr w:type="gramEnd"/>
      <w:r w:rsidRPr="00227669">
        <w:rPr>
          <w:sz w:val="22"/>
          <w:szCs w:val="22"/>
        </w:rPr>
        <w:t>00 cm. A face superior da sarjeta será alisada com desempenadeira.</w:t>
      </w:r>
    </w:p>
    <w:p w14:paraId="0A3D0F38" w14:textId="546C4D08" w:rsidR="00BA2CD2" w:rsidRPr="00227669" w:rsidRDefault="00BA2CD2" w:rsidP="00227669">
      <w:pPr>
        <w:pStyle w:val="PargrafodaLista"/>
        <w:widowControl w:val="0"/>
        <w:numPr>
          <w:ilvl w:val="0"/>
          <w:numId w:val="29"/>
        </w:numPr>
        <w:tabs>
          <w:tab w:val="left" w:pos="0"/>
        </w:tabs>
        <w:autoSpaceDN w:val="0"/>
        <w:spacing w:line="276" w:lineRule="auto"/>
        <w:textAlignment w:val="baseline"/>
        <w:rPr>
          <w:sz w:val="22"/>
          <w:szCs w:val="22"/>
        </w:rPr>
      </w:pPr>
      <w:r w:rsidRPr="00227669">
        <w:rPr>
          <w:sz w:val="22"/>
          <w:szCs w:val="22"/>
        </w:rPr>
        <w:t xml:space="preserve">Meio-fio em concreto pré-moldado, MFC-01,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= </w:t>
      </w:r>
      <w:proofErr w:type="gramStart"/>
      <w:r w:rsidRPr="00227669">
        <w:rPr>
          <w:sz w:val="22"/>
          <w:szCs w:val="22"/>
        </w:rPr>
        <w:t>20Mpa</w:t>
      </w:r>
      <w:proofErr w:type="gramEnd"/>
      <w:r w:rsidRPr="00227669">
        <w:rPr>
          <w:sz w:val="22"/>
          <w:szCs w:val="22"/>
        </w:rPr>
        <w:t xml:space="preserve">, Dimensões 12x16,7x35 </w:t>
      </w:r>
    </w:p>
    <w:p w14:paraId="637D8C04" w14:textId="77777777" w:rsidR="00BA2CD2" w:rsidRPr="00227669" w:rsidRDefault="00BA2CD2" w:rsidP="00227669">
      <w:pPr>
        <w:pStyle w:val="Recuodecorpodetexto22"/>
        <w:spacing w:line="276" w:lineRule="auto"/>
        <w:ind w:firstLine="0"/>
        <w:rPr>
          <w:sz w:val="22"/>
          <w:szCs w:val="22"/>
        </w:rPr>
      </w:pPr>
      <w:r w:rsidRPr="00227669">
        <w:rPr>
          <w:sz w:val="22"/>
          <w:szCs w:val="22"/>
        </w:rPr>
        <w:t xml:space="preserve">Os meio-fio de concreto pré-moldado deverão ser executados com seção transversal de </w:t>
      </w:r>
      <w:proofErr w:type="gramStart"/>
      <w:r w:rsidRPr="00227669">
        <w:rPr>
          <w:sz w:val="22"/>
          <w:szCs w:val="22"/>
        </w:rPr>
        <w:t>12x16,</w:t>
      </w:r>
      <w:proofErr w:type="gramEnd"/>
      <w:r w:rsidRPr="00227669">
        <w:rPr>
          <w:sz w:val="22"/>
          <w:szCs w:val="22"/>
        </w:rPr>
        <w:t>7x35cm, satisfazendo-se as etapas a seguir:</w:t>
      </w:r>
    </w:p>
    <w:p w14:paraId="627169E4" w14:textId="77777777" w:rsidR="00BA2CD2" w:rsidRPr="00227669" w:rsidRDefault="00BA2CD2" w:rsidP="00227669">
      <w:pPr>
        <w:pStyle w:val="Recuodecorpodetexto22"/>
        <w:numPr>
          <w:ilvl w:val="0"/>
          <w:numId w:val="26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Escavação da porção anexa ao bordo do pavimento, obedecendo aos alinhamentos, cotas e dimensões indicadas no projeto;</w:t>
      </w:r>
    </w:p>
    <w:p w14:paraId="33F83402" w14:textId="77777777" w:rsidR="00BA2CD2" w:rsidRPr="00227669" w:rsidRDefault="00BA2CD2" w:rsidP="00227669">
      <w:pPr>
        <w:pStyle w:val="Recuodecorpodetexto22"/>
        <w:numPr>
          <w:ilvl w:val="0"/>
          <w:numId w:val="26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Alinhamento das guias de cordo com a largura e extensão das ruas.  Nas extensões de curvas esse espaçamento será reduzido para permitir melhor concordância.</w:t>
      </w:r>
    </w:p>
    <w:p w14:paraId="53F004F2" w14:textId="77777777" w:rsidR="00BA2CD2" w:rsidRPr="00227669" w:rsidRDefault="00BA2CD2" w:rsidP="00227669">
      <w:pPr>
        <w:pStyle w:val="Recuodecorpodetexto22"/>
        <w:spacing w:line="276" w:lineRule="auto"/>
        <w:ind w:left="1428" w:firstLine="0"/>
        <w:rPr>
          <w:rFonts w:eastAsia="Arial"/>
          <w:sz w:val="22"/>
          <w:szCs w:val="22"/>
        </w:rPr>
      </w:pPr>
    </w:p>
    <w:p w14:paraId="39FA980C" w14:textId="77777777" w:rsidR="00BA2CD2" w:rsidRPr="00227669" w:rsidRDefault="00BA2CD2" w:rsidP="00227669">
      <w:pPr>
        <w:autoSpaceDE w:val="0"/>
        <w:spacing w:line="276" w:lineRule="auto"/>
        <w:rPr>
          <w:i/>
          <w:iCs/>
          <w:sz w:val="22"/>
          <w:szCs w:val="22"/>
        </w:rPr>
      </w:pPr>
      <w:r w:rsidRPr="00227669">
        <w:rPr>
          <w:b/>
          <w:bCs/>
          <w:i/>
          <w:iCs/>
          <w:sz w:val="22"/>
          <w:szCs w:val="22"/>
        </w:rPr>
        <w:t>Laudo técnico de resistência</w:t>
      </w:r>
      <w:r w:rsidRPr="00227669">
        <w:rPr>
          <w:i/>
          <w:iCs/>
          <w:sz w:val="22"/>
          <w:szCs w:val="22"/>
        </w:rPr>
        <w:t>: Assim que for solicitado pelo fiscal da prefeitura, a empresa responsável pela execução do calçamento deverá apresentar o laudo técnico de resistência do meio-fio, conforme NBR 9781/2013. (todas as despesas referentes ao laudo</w:t>
      </w:r>
      <w:proofErr w:type="gramStart"/>
      <w:r w:rsidRPr="00227669">
        <w:rPr>
          <w:i/>
          <w:iCs/>
          <w:sz w:val="22"/>
          <w:szCs w:val="22"/>
        </w:rPr>
        <w:t>, será</w:t>
      </w:r>
      <w:proofErr w:type="gramEnd"/>
      <w:r w:rsidRPr="00227669">
        <w:rPr>
          <w:i/>
          <w:iCs/>
          <w:sz w:val="22"/>
          <w:szCs w:val="22"/>
        </w:rPr>
        <w:t xml:space="preserve"> de responsabilidade da empresa executora).</w:t>
      </w:r>
    </w:p>
    <w:p w14:paraId="5DA7DFEC" w14:textId="77777777" w:rsidR="00BA2CD2" w:rsidRPr="00227669" w:rsidRDefault="00BA2CD2" w:rsidP="00227669">
      <w:pPr>
        <w:spacing w:line="276" w:lineRule="auto"/>
        <w:rPr>
          <w:b/>
          <w:bCs/>
          <w:sz w:val="22"/>
          <w:szCs w:val="22"/>
        </w:rPr>
      </w:pPr>
    </w:p>
    <w:p w14:paraId="0C46393A" w14:textId="2F876162" w:rsidR="00BA2CD2" w:rsidRPr="00227669" w:rsidRDefault="00BA2CD2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Escavação mecânica de valas, profundidade até 1,5</w:t>
      </w:r>
      <w:proofErr w:type="gramStart"/>
      <w:r w:rsidRPr="00227669">
        <w:rPr>
          <w:sz w:val="22"/>
          <w:szCs w:val="22"/>
        </w:rPr>
        <w:t>m</w:t>
      </w:r>
      <w:proofErr w:type="gramEnd"/>
    </w:p>
    <w:p w14:paraId="23F09F43" w14:textId="32F00038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Proceder à marcação topográfica da localização da rede de drenagem, obedecendo aos alinhamentos e os locais projetados. A cota de fundo respeitará a possibilidade do assentamento do tubo com declividade mínima longitudinal de 1,0%. O material excedente deverá ser transportado para bota-foras licenciados e autorizados. </w:t>
      </w:r>
      <w:r w:rsidRPr="00227669">
        <w:rPr>
          <w:sz w:val="22"/>
          <w:szCs w:val="22"/>
        </w:rPr>
        <w:lastRenderedPageBreak/>
        <w:t>Aquele que permanecer na obra deverá seguir orientações da FISCALIZAÇÃO sendo devidamente acondicionado, evitando que prejudique os acessos e a passagem de pedestres. A vala deverá ser bem alinhada de modo a garantir à tubulação um perfeito alinhamento.</w:t>
      </w:r>
    </w:p>
    <w:p w14:paraId="611A94E5" w14:textId="2F8BD3A3" w:rsidR="00BA2CD2" w:rsidRPr="00227669" w:rsidRDefault="00BA2CD2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Escoramento de vala descontínuo, com pranchas </w:t>
      </w:r>
      <w:proofErr w:type="gramStart"/>
      <w:r w:rsidRPr="00227669">
        <w:rPr>
          <w:sz w:val="22"/>
          <w:szCs w:val="22"/>
        </w:rPr>
        <w:t>verticais</w:t>
      </w:r>
      <w:proofErr w:type="gramEnd"/>
    </w:p>
    <w:p w14:paraId="4763D8AB" w14:textId="474CB922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Realizar o escoramento das valas da rede de drenagem. Com profundidade de 1,5 metros. A vala deverá ser bem alinhada de modo a garantir à tubulação um perfeito alinhamento.</w:t>
      </w:r>
    </w:p>
    <w:p w14:paraId="5C7BFE06" w14:textId="2503D9A3" w:rsidR="00BA2CD2" w:rsidRPr="00227669" w:rsidRDefault="00BA2CD2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Apiloamento mecanizado com reaproveitamento de material</w:t>
      </w:r>
    </w:p>
    <w:p w14:paraId="41883246" w14:textId="3C453E42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Consiste na regularização mecânica do fundo da vala para drenagem com equipamento adequado e reaproveitamento do material escavado, visando obter uma superfície plana e uniforme com declividade longitudinal mínima de 1,0%.</w:t>
      </w:r>
    </w:p>
    <w:p w14:paraId="0261960E" w14:textId="6E0BDEFC" w:rsidR="00BA2CD2" w:rsidRPr="00227669" w:rsidRDefault="00BA2CD2" w:rsidP="00227669">
      <w:pPr>
        <w:pStyle w:val="PargrafodaLista"/>
        <w:widowControl w:val="0"/>
        <w:numPr>
          <w:ilvl w:val="0"/>
          <w:numId w:val="30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Berço para assentamento de bueiro </w:t>
      </w:r>
    </w:p>
    <w:p w14:paraId="754FB1AF" w14:textId="2EF5DE0C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Fornecimento de concreto estrutural, preparado em obra, com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de 20 Mpa, para execução do berço para assentamento dos tubos de concreto.</w:t>
      </w:r>
    </w:p>
    <w:p w14:paraId="0D607925" w14:textId="6FFEB0DA" w:rsidR="00BA2CD2" w:rsidRPr="00227669" w:rsidRDefault="00BA2CD2" w:rsidP="00227669">
      <w:pPr>
        <w:pStyle w:val="PargrafodaLista"/>
        <w:widowControl w:val="0"/>
        <w:numPr>
          <w:ilvl w:val="0"/>
          <w:numId w:val="30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Tubos de concreto para rede coletora, diâmetro de </w:t>
      </w:r>
      <w:proofErr w:type="gramStart"/>
      <w:r w:rsidR="00AB2D5F" w:rsidRPr="00227669">
        <w:rPr>
          <w:sz w:val="22"/>
          <w:szCs w:val="22"/>
        </w:rPr>
        <w:t>6</w:t>
      </w:r>
      <w:r w:rsidRPr="00227669">
        <w:rPr>
          <w:sz w:val="22"/>
          <w:szCs w:val="22"/>
        </w:rPr>
        <w:t>00mm</w:t>
      </w:r>
      <w:proofErr w:type="gramEnd"/>
      <w:r w:rsidRPr="00227669">
        <w:rPr>
          <w:sz w:val="22"/>
          <w:szCs w:val="22"/>
        </w:rPr>
        <w:t>, classe P</w:t>
      </w:r>
      <w:r w:rsidR="00AB2D5F" w:rsidRPr="00227669">
        <w:rPr>
          <w:sz w:val="22"/>
          <w:szCs w:val="22"/>
        </w:rPr>
        <w:t>A</w:t>
      </w:r>
      <w:r w:rsidRPr="00227669">
        <w:rPr>
          <w:sz w:val="22"/>
          <w:szCs w:val="22"/>
        </w:rPr>
        <w:t xml:space="preserve">1, ponta e bolsa </w:t>
      </w:r>
    </w:p>
    <w:p w14:paraId="475A7DBF" w14:textId="3A4EC5F6" w:rsidR="009A3AD3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Consiste na Os tubos de </w:t>
      </w:r>
      <w:proofErr w:type="gramStart"/>
      <w:r w:rsidR="00AB2D5F" w:rsidRPr="00227669">
        <w:rPr>
          <w:sz w:val="22"/>
          <w:szCs w:val="22"/>
        </w:rPr>
        <w:t>6</w:t>
      </w:r>
      <w:r w:rsidRPr="00227669">
        <w:rPr>
          <w:sz w:val="22"/>
          <w:szCs w:val="22"/>
        </w:rPr>
        <w:t>00mm</w:t>
      </w:r>
      <w:proofErr w:type="gramEnd"/>
      <w:r w:rsidRPr="00227669">
        <w:rPr>
          <w:sz w:val="22"/>
          <w:szCs w:val="22"/>
        </w:rPr>
        <w:t xml:space="preserve"> cm serão de concreto simples armados. Os tubos deverão ser perfeitamente assentados e nivelados, evitando-se trações, sempre colocados de jusante para montante. O rejuntamento será executado com argamassa de cimento e areia no traço 1:3. Não serão aceitos tubos carunchados, trincados, quebrados ou com armadura a mostra, se houver. No assentamento os tubos deverão ser perfeitamente encaixados, nivelados e alinhados.</w:t>
      </w:r>
    </w:p>
    <w:p w14:paraId="43B1015E" w14:textId="3FFECA4F" w:rsidR="00BA2CD2" w:rsidRPr="00227669" w:rsidRDefault="00BA2CD2" w:rsidP="00227669">
      <w:pPr>
        <w:pStyle w:val="PargrafodaLista"/>
        <w:widowControl w:val="0"/>
        <w:numPr>
          <w:ilvl w:val="0"/>
          <w:numId w:val="30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Reaterro manual de vala, </w:t>
      </w:r>
      <w:proofErr w:type="gramStart"/>
      <w:r w:rsidRPr="00227669">
        <w:rPr>
          <w:sz w:val="22"/>
          <w:szCs w:val="22"/>
        </w:rPr>
        <w:t>drenagem</w:t>
      </w:r>
      <w:proofErr w:type="gramEnd"/>
      <w:r w:rsidRPr="00227669">
        <w:rPr>
          <w:sz w:val="22"/>
          <w:szCs w:val="22"/>
        </w:rPr>
        <w:t xml:space="preserve"> </w:t>
      </w:r>
    </w:p>
    <w:p w14:paraId="788E4318" w14:textId="77777777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Deverá ser realizado o reaterro das valas após a instalação dos tubos das redes coletoras. A compactação deverá ser feita de forma mecanizada e em camadas, para que não ocorra deformidade nas vias.</w:t>
      </w:r>
    </w:p>
    <w:p w14:paraId="11DA2F1B" w14:textId="18E6DDB4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O aterro e a compactação deverão ser feitos em camas de 20 em 20 cm. Espalhando o solo e compactando.</w:t>
      </w:r>
    </w:p>
    <w:p w14:paraId="47342ACF" w14:textId="6760DF29" w:rsidR="00BA2CD2" w:rsidRPr="00227669" w:rsidRDefault="00BA2CD2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Entrada para descida d’água de aterros em degraus – EDA 01 </w:t>
      </w:r>
    </w:p>
    <w:p w14:paraId="375B32F2" w14:textId="77777777" w:rsidR="00BA2CD2" w:rsidRPr="00227669" w:rsidRDefault="00BA2CD2" w:rsidP="00227669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As descidas de água deverão ser </w:t>
      </w:r>
      <w:proofErr w:type="gramStart"/>
      <w:r w:rsidRPr="00227669">
        <w:rPr>
          <w:sz w:val="22"/>
          <w:szCs w:val="22"/>
        </w:rPr>
        <w:t>DESCIDAS DE ÁGUA TIPO RÁPIDO</w:t>
      </w:r>
      <w:proofErr w:type="gramEnd"/>
      <w:r w:rsidRPr="00227669">
        <w:rPr>
          <w:sz w:val="22"/>
          <w:szCs w:val="22"/>
        </w:rPr>
        <w:t xml:space="preserve"> – EDA 01 PADRÃO</w:t>
      </w:r>
    </w:p>
    <w:p w14:paraId="5FF8BB98" w14:textId="57C3B381" w:rsidR="00BA2CD2" w:rsidRPr="00227669" w:rsidRDefault="00BA2CD2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DNIT executadas de acordo com o padrão, em concreto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= </w:t>
      </w:r>
      <w:proofErr w:type="gramStart"/>
      <w:r w:rsidRPr="00227669">
        <w:rPr>
          <w:sz w:val="22"/>
          <w:szCs w:val="22"/>
        </w:rPr>
        <w:t>20Mpa</w:t>
      </w:r>
      <w:proofErr w:type="gramEnd"/>
      <w:r w:rsidRPr="00227669">
        <w:rPr>
          <w:sz w:val="22"/>
          <w:szCs w:val="22"/>
        </w:rPr>
        <w:t>, preparo manual, com formas de madeira compensada resinada, espessura de 17mm. Anteriormente a concretagem deverá ser executada escavação manual de terreno, conforme projeto, e o fundo da vala deverá ser compactado com compactador mecânico</w:t>
      </w:r>
      <w:r w:rsidR="009A3AD3" w:rsidRPr="00227669">
        <w:rPr>
          <w:sz w:val="22"/>
          <w:szCs w:val="22"/>
        </w:rPr>
        <w:t>.</w:t>
      </w:r>
    </w:p>
    <w:p w14:paraId="64419141" w14:textId="33195C83" w:rsidR="00BA2CD2" w:rsidRPr="00227669" w:rsidRDefault="00BA2CD2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Descida d’água de aterros em degraus – DAD 02 </w:t>
      </w:r>
    </w:p>
    <w:p w14:paraId="426E5F0D" w14:textId="77777777" w:rsidR="00BA2CD2" w:rsidRPr="00227669" w:rsidRDefault="00BA2CD2" w:rsidP="00227669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As descidas de água deverão ser </w:t>
      </w:r>
      <w:proofErr w:type="gramStart"/>
      <w:r w:rsidRPr="00227669">
        <w:rPr>
          <w:sz w:val="22"/>
          <w:szCs w:val="22"/>
        </w:rPr>
        <w:t>DESCIDAS DE ÁGUA TIPO RÁPIDO</w:t>
      </w:r>
      <w:proofErr w:type="gramEnd"/>
      <w:r w:rsidRPr="00227669">
        <w:rPr>
          <w:sz w:val="22"/>
          <w:szCs w:val="22"/>
        </w:rPr>
        <w:t xml:space="preserve"> - DAR02 PADRÃO</w:t>
      </w:r>
    </w:p>
    <w:p w14:paraId="363E69D9" w14:textId="6E6A3971" w:rsidR="00BA2CD2" w:rsidRPr="00227669" w:rsidRDefault="00BA2CD2" w:rsidP="00227669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DNIT executadas de acordo com o padrão, em concreto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= </w:t>
      </w:r>
      <w:proofErr w:type="gramStart"/>
      <w:r w:rsidRPr="00227669">
        <w:rPr>
          <w:sz w:val="22"/>
          <w:szCs w:val="22"/>
        </w:rPr>
        <w:t>20Mpa</w:t>
      </w:r>
      <w:proofErr w:type="gramEnd"/>
      <w:r w:rsidRPr="00227669">
        <w:rPr>
          <w:sz w:val="22"/>
          <w:szCs w:val="22"/>
        </w:rPr>
        <w:t>, preparo manual, com formas de madeira compensada resinada, espessura de 17mm. Anteriormente a concretagem deverá ser executada escavação manual de terreno, conforme projeto, e o fundo da vala deverá ser compactado com compactador mecânico.</w:t>
      </w:r>
    </w:p>
    <w:p w14:paraId="424D9F56" w14:textId="77777777" w:rsidR="00AB2D5F" w:rsidRPr="00227669" w:rsidRDefault="00AB2D5F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Caixa coletora de sarjeta – TCC 01, com grelha de </w:t>
      </w:r>
      <w:proofErr w:type="gramStart"/>
      <w:r w:rsidRPr="00227669">
        <w:rPr>
          <w:sz w:val="22"/>
          <w:szCs w:val="22"/>
        </w:rPr>
        <w:t>concreto</w:t>
      </w:r>
      <w:proofErr w:type="gramEnd"/>
    </w:p>
    <w:p w14:paraId="36E67824" w14:textId="77777777" w:rsidR="00AB2D5F" w:rsidRPr="00227669" w:rsidRDefault="00AB2D5F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Será </w:t>
      </w:r>
      <w:proofErr w:type="gramStart"/>
      <w:r w:rsidRPr="00227669">
        <w:rPr>
          <w:sz w:val="22"/>
          <w:szCs w:val="22"/>
        </w:rPr>
        <w:t>executado</w:t>
      </w:r>
      <w:proofErr w:type="gramEnd"/>
      <w:r w:rsidRPr="00227669">
        <w:rPr>
          <w:sz w:val="22"/>
          <w:szCs w:val="22"/>
        </w:rPr>
        <w:t xml:space="preserve"> a caixa coletora de sarjeta, conforme detalhamento no projeto executivo. </w:t>
      </w:r>
    </w:p>
    <w:p w14:paraId="26987858" w14:textId="6CE1C5F3" w:rsidR="00AB2D5F" w:rsidRPr="00227669" w:rsidRDefault="00AB2D5F" w:rsidP="00227669">
      <w:pPr>
        <w:pStyle w:val="PargrafodaLista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EXECUÇÃO DE SARJETA COM DRENO EM FORMATO, ESCADA </w:t>
      </w:r>
      <w:proofErr w:type="gramStart"/>
      <w:r w:rsidRPr="00227669">
        <w:rPr>
          <w:sz w:val="22"/>
          <w:szCs w:val="22"/>
        </w:rPr>
        <w:t>HIDRÁULICA</w:t>
      </w:r>
      <w:proofErr w:type="gramEnd"/>
    </w:p>
    <w:p w14:paraId="01687B64" w14:textId="7FA21BD4" w:rsidR="00AB2D5F" w:rsidRPr="00227669" w:rsidRDefault="00AB2D5F" w:rsidP="00227669">
      <w:pPr>
        <w:pStyle w:val="PargrafodaLista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Preparo fundo de vala (acerto do solo natural)</w:t>
      </w:r>
    </w:p>
    <w:p w14:paraId="385D4C2F" w14:textId="14D05753" w:rsidR="00BA2CD2" w:rsidRPr="00227669" w:rsidRDefault="00AB2D5F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Consiste na regularização mecânica do fundo da vala com equipamento adequado e reaproveitamento do material escavado, visando obter uma superfície plana e uniforme com declividade conforme projeto para recebimento do concreto.</w:t>
      </w:r>
    </w:p>
    <w:p w14:paraId="2D74B5B5" w14:textId="716BAA1B" w:rsidR="00AB2D5F" w:rsidRPr="00227669" w:rsidRDefault="00AB2D5F" w:rsidP="00227669">
      <w:pPr>
        <w:pStyle w:val="PargrafodaLista"/>
        <w:widowControl w:val="0"/>
        <w:numPr>
          <w:ilvl w:val="0"/>
          <w:numId w:val="31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Concreto estrutural para escada hidráulica</w:t>
      </w:r>
    </w:p>
    <w:p w14:paraId="4D3C09EC" w14:textId="77777777" w:rsidR="00AB2D5F" w:rsidRPr="00227669" w:rsidRDefault="00AB2D5F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Fornecimento de concreto estrutural, preparado em obra, com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de 20 Mpa, para execução da escada hidráulica, com espessura de </w:t>
      </w:r>
      <w:proofErr w:type="gramStart"/>
      <w:r w:rsidRPr="00227669">
        <w:rPr>
          <w:sz w:val="22"/>
          <w:szCs w:val="22"/>
        </w:rPr>
        <w:t>8cm</w:t>
      </w:r>
      <w:proofErr w:type="gramEnd"/>
      <w:r w:rsidRPr="00227669">
        <w:rPr>
          <w:sz w:val="22"/>
          <w:szCs w:val="22"/>
        </w:rPr>
        <w:t>.</w:t>
      </w:r>
    </w:p>
    <w:p w14:paraId="6E406E67" w14:textId="4C46C744" w:rsidR="00BA2CD2" w:rsidRPr="00227669" w:rsidRDefault="00AB2D5F" w:rsidP="00227669">
      <w:pPr>
        <w:pStyle w:val="PargrafodaLista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lastRenderedPageBreak/>
        <w:t>Forma e desforma</w:t>
      </w:r>
    </w:p>
    <w:p w14:paraId="75F0E479" w14:textId="3FAD1F61" w:rsidR="00AB2D5F" w:rsidRPr="00227669" w:rsidRDefault="00AB2D5F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Fornecimento e execução de forma e desforma da escada hidráulica, com reaproveitamento em (3x), com material compensado plastificado, espessura de </w:t>
      </w:r>
      <w:proofErr w:type="gramStart"/>
      <w:r w:rsidRPr="00227669">
        <w:rPr>
          <w:sz w:val="22"/>
          <w:szCs w:val="22"/>
        </w:rPr>
        <w:t>12mm</w:t>
      </w:r>
      <w:proofErr w:type="gramEnd"/>
      <w:r w:rsidRPr="00227669">
        <w:rPr>
          <w:sz w:val="22"/>
          <w:szCs w:val="22"/>
        </w:rPr>
        <w:t>.</w:t>
      </w:r>
    </w:p>
    <w:p w14:paraId="1F5EBD40" w14:textId="54160820" w:rsidR="00AB2D5F" w:rsidRPr="00227669" w:rsidRDefault="00BF7C75" w:rsidP="00227669">
      <w:pPr>
        <w:pStyle w:val="PargrafodaLista"/>
        <w:widowControl w:val="0"/>
        <w:numPr>
          <w:ilvl w:val="0"/>
          <w:numId w:val="31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MEIO-FIO ENTERRADO – ESCADA HIDRÁULICA</w:t>
      </w:r>
    </w:p>
    <w:p w14:paraId="230275E7" w14:textId="77777777" w:rsidR="00BF7C75" w:rsidRPr="00227669" w:rsidRDefault="00BF7C75" w:rsidP="00227669">
      <w:pPr>
        <w:pStyle w:val="PargrafodaLista"/>
        <w:numPr>
          <w:ilvl w:val="0"/>
          <w:numId w:val="31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Escavação manual de valas, profundidade até 1,3</w:t>
      </w:r>
      <w:proofErr w:type="gramStart"/>
      <w:r w:rsidRPr="00227669">
        <w:rPr>
          <w:sz w:val="22"/>
          <w:szCs w:val="22"/>
        </w:rPr>
        <w:t>m</w:t>
      </w:r>
      <w:proofErr w:type="gramEnd"/>
    </w:p>
    <w:p w14:paraId="3071DD8F" w14:textId="77777777" w:rsidR="00BF7C75" w:rsidRPr="00227669" w:rsidRDefault="00BF7C75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Proceder à marcação topográfica da localização do meio-fio enterrado, obedecendo aos alinhamentos e os locais projetados. Respeitar cota de fundo respeitará a possibilidade do assentamento do meio-fio O material excedente deverá ser transportado para bota-foras licenciados e autorizados.</w:t>
      </w:r>
    </w:p>
    <w:p w14:paraId="4DC01DE2" w14:textId="1AB57528" w:rsidR="00AB2D5F" w:rsidRPr="00227669" w:rsidRDefault="00BF7C75" w:rsidP="00227669">
      <w:pPr>
        <w:pStyle w:val="PargrafodaLista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Concreto estrutural para o meio-fio enterrado</w:t>
      </w:r>
    </w:p>
    <w:p w14:paraId="5D58F21D" w14:textId="77777777" w:rsidR="00BF7C75" w:rsidRPr="00227669" w:rsidRDefault="00BF7C75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Fornecimento de concreto estrutural, preparado em obra, com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de 20 Mpa, para execução do meio-fio enterrado com tamanho de 15 x 30.</w:t>
      </w:r>
    </w:p>
    <w:p w14:paraId="2AB4B2AB" w14:textId="77777777" w:rsidR="00BF7C75" w:rsidRPr="00227669" w:rsidRDefault="00BF7C75" w:rsidP="00227669">
      <w:pPr>
        <w:pStyle w:val="PargrafodaLista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Forma e desforma</w:t>
      </w:r>
    </w:p>
    <w:p w14:paraId="0EBC0001" w14:textId="7B0F690E" w:rsidR="00BF7C75" w:rsidRPr="00227669" w:rsidRDefault="00BF7C75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Fornecimento e execução de forma e desforma da escada hidráulica, com reaproveitamento em (3x), com material compensado plastificado, espessura de </w:t>
      </w:r>
      <w:proofErr w:type="gramStart"/>
      <w:r w:rsidRPr="00227669">
        <w:rPr>
          <w:sz w:val="22"/>
          <w:szCs w:val="22"/>
        </w:rPr>
        <w:t>12mm</w:t>
      </w:r>
      <w:proofErr w:type="gramEnd"/>
      <w:r w:rsidRPr="00227669">
        <w:rPr>
          <w:sz w:val="22"/>
          <w:szCs w:val="22"/>
        </w:rPr>
        <w:t>.</w:t>
      </w:r>
    </w:p>
    <w:p w14:paraId="2232517D" w14:textId="52CAF452" w:rsidR="00BA2CD2" w:rsidRPr="00227669" w:rsidRDefault="00BA2CD2" w:rsidP="00227669">
      <w:pPr>
        <w:pStyle w:val="PargrafodaLista"/>
        <w:widowControl w:val="0"/>
        <w:numPr>
          <w:ilvl w:val="0"/>
          <w:numId w:val="30"/>
        </w:numPr>
        <w:tabs>
          <w:tab w:val="left" w:pos="0"/>
        </w:tabs>
        <w:spacing w:line="276" w:lineRule="auto"/>
        <w:ind w:left="714" w:hanging="357"/>
        <w:rPr>
          <w:sz w:val="22"/>
          <w:szCs w:val="22"/>
        </w:rPr>
      </w:pPr>
      <w:r w:rsidRPr="00227669">
        <w:rPr>
          <w:sz w:val="22"/>
          <w:szCs w:val="22"/>
        </w:rPr>
        <w:t>SERVIÇOS DE CALÇAMENTO/PAVIMENTAÇÃO</w:t>
      </w:r>
    </w:p>
    <w:p w14:paraId="7F6CE805" w14:textId="77777777" w:rsidR="00BA2CD2" w:rsidRPr="00227669" w:rsidRDefault="00BA2CD2" w:rsidP="00227669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Deverá ser executado o calçamento, conforme projeto executivo fornecido pela prefeitura.</w:t>
      </w:r>
    </w:p>
    <w:p w14:paraId="100E1030" w14:textId="04198E0D" w:rsidR="00BA2CD2" w:rsidRPr="00227669" w:rsidRDefault="00BA2CD2" w:rsidP="00227669">
      <w:pPr>
        <w:pStyle w:val="Recuodecorpodetexto22"/>
        <w:numPr>
          <w:ilvl w:val="0"/>
          <w:numId w:val="30"/>
        </w:numPr>
        <w:spacing w:line="276" w:lineRule="auto"/>
        <w:jc w:val="left"/>
        <w:rPr>
          <w:sz w:val="22"/>
          <w:szCs w:val="22"/>
        </w:rPr>
      </w:pPr>
      <w:r w:rsidRPr="00227669">
        <w:rPr>
          <w:sz w:val="22"/>
          <w:szCs w:val="22"/>
        </w:rPr>
        <w:t xml:space="preserve">Execução de calçamento 25x25, </w:t>
      </w:r>
      <w:proofErr w:type="gramStart"/>
      <w:r w:rsidRPr="00227669">
        <w:rPr>
          <w:sz w:val="22"/>
          <w:szCs w:val="22"/>
        </w:rPr>
        <w:t>35MPa</w:t>
      </w:r>
      <w:proofErr w:type="gramEnd"/>
    </w:p>
    <w:p w14:paraId="068FCB65" w14:textId="77777777" w:rsidR="00BA2CD2" w:rsidRPr="00227669" w:rsidRDefault="00BA2CD2" w:rsidP="00227669">
      <w:pPr>
        <w:autoSpaceDE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O pavimento intertravado utilizado deve ter </w:t>
      </w:r>
      <w:proofErr w:type="gramStart"/>
      <w:r w:rsidRPr="00227669">
        <w:rPr>
          <w:sz w:val="22"/>
          <w:szCs w:val="22"/>
        </w:rPr>
        <w:t>8cm</w:t>
      </w:r>
      <w:proofErr w:type="gramEnd"/>
      <w:r w:rsidRPr="00227669">
        <w:rPr>
          <w:sz w:val="22"/>
          <w:szCs w:val="22"/>
        </w:rPr>
        <w:t xml:space="preserve"> de espessura e resistência de 35Mpa (comprovado por laudo técnico), além de atender as especificações das normas da ABNT (NBR 9781/2013). </w:t>
      </w:r>
    </w:p>
    <w:p w14:paraId="557A9FE2" w14:textId="77777777" w:rsidR="00BA2CD2" w:rsidRPr="00227669" w:rsidRDefault="00BA2CD2" w:rsidP="00227669">
      <w:pPr>
        <w:autoSpaceDE w:val="0"/>
        <w:spacing w:line="276" w:lineRule="auto"/>
        <w:rPr>
          <w:rFonts w:eastAsia="HelveticaNeue-Light"/>
          <w:sz w:val="22"/>
          <w:szCs w:val="22"/>
        </w:rPr>
      </w:pPr>
    </w:p>
    <w:p w14:paraId="2E9E9100" w14:textId="6BD9A4C8" w:rsidR="00BA2CD2" w:rsidRPr="00227669" w:rsidRDefault="00BA2CD2" w:rsidP="00227669">
      <w:pPr>
        <w:autoSpaceDE w:val="0"/>
        <w:spacing w:line="276" w:lineRule="auto"/>
        <w:rPr>
          <w:i/>
          <w:iCs/>
          <w:sz w:val="22"/>
          <w:szCs w:val="22"/>
        </w:rPr>
      </w:pPr>
      <w:r w:rsidRPr="00227669">
        <w:rPr>
          <w:b/>
          <w:bCs/>
          <w:i/>
          <w:iCs/>
          <w:sz w:val="22"/>
          <w:szCs w:val="22"/>
        </w:rPr>
        <w:t>Laudo técnico de resistência:</w:t>
      </w:r>
      <w:r w:rsidRPr="00227669">
        <w:rPr>
          <w:i/>
          <w:iCs/>
          <w:sz w:val="22"/>
          <w:szCs w:val="22"/>
        </w:rPr>
        <w:t xml:space="preserve"> Assim que for solicitado pelo fiscal da prefeitura, a empresa responsável pela execução do calçamento deverá apresentar o laudo técnico de resistência dos pavimentos conforme NBR 9781/2013. (todas as despesas referentes ao laudo</w:t>
      </w:r>
      <w:proofErr w:type="gramStart"/>
      <w:r w:rsidRPr="00227669">
        <w:rPr>
          <w:i/>
          <w:iCs/>
          <w:sz w:val="22"/>
          <w:szCs w:val="22"/>
        </w:rPr>
        <w:t>, será</w:t>
      </w:r>
      <w:proofErr w:type="gramEnd"/>
      <w:r w:rsidRPr="00227669">
        <w:rPr>
          <w:i/>
          <w:iCs/>
          <w:sz w:val="22"/>
          <w:szCs w:val="22"/>
        </w:rPr>
        <w:t xml:space="preserve"> de responsabilidade da empresa executora).</w:t>
      </w:r>
    </w:p>
    <w:p w14:paraId="0FF7A379" w14:textId="77777777" w:rsidR="00E615A7" w:rsidRPr="00227669" w:rsidRDefault="00E615A7" w:rsidP="00227669">
      <w:pPr>
        <w:autoSpaceDE w:val="0"/>
        <w:spacing w:line="276" w:lineRule="auto"/>
        <w:rPr>
          <w:i/>
          <w:iCs/>
          <w:sz w:val="22"/>
          <w:szCs w:val="22"/>
        </w:rPr>
      </w:pPr>
    </w:p>
    <w:p w14:paraId="142D8A70" w14:textId="77777777" w:rsidR="00BA2CD2" w:rsidRPr="00227669" w:rsidRDefault="00BA2CD2" w:rsidP="00227669">
      <w:pPr>
        <w:autoSpaceDE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O tipo de pré-moldado utilizado será o dormido. Durante a colocação do pavimento intertravado no pavimento o mesmo não poderá ter degraus ou ressaltos. </w:t>
      </w:r>
      <w:proofErr w:type="gramStart"/>
      <w:r w:rsidRPr="00227669">
        <w:rPr>
          <w:sz w:val="22"/>
          <w:szCs w:val="22"/>
        </w:rPr>
        <w:t>Todos o</w:t>
      </w:r>
      <w:proofErr w:type="gramEnd"/>
      <w:r w:rsidRPr="00227669">
        <w:rPr>
          <w:sz w:val="22"/>
          <w:szCs w:val="22"/>
        </w:rPr>
        <w:t xml:space="preserve"> pavimento deve apresentar inclinação mínima de 2% no sentido transversal, em direção à sarjeta, para escoamento de águas pluviais, de acordo com a Lei Complementar Nº 103/2010. Durante a execução desse caimento, deverão ser utilizadas réguas de madeira e linhas esticadas para auxiliar no controle dos níveis do piso (gabarito).</w:t>
      </w:r>
    </w:p>
    <w:p w14:paraId="21ECDF89" w14:textId="0EAA97A4" w:rsidR="00BA2CD2" w:rsidRPr="00227669" w:rsidRDefault="00BA2CD2" w:rsidP="00227669">
      <w:pPr>
        <w:autoSpaceDE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As juntas entre os blocos têm que ter </w:t>
      </w:r>
      <w:proofErr w:type="gramStart"/>
      <w:r w:rsidRPr="00227669">
        <w:rPr>
          <w:sz w:val="22"/>
          <w:szCs w:val="22"/>
        </w:rPr>
        <w:t>3</w:t>
      </w:r>
      <w:proofErr w:type="gramEnd"/>
      <w:r w:rsidRPr="00227669">
        <w:rPr>
          <w:sz w:val="22"/>
          <w:szCs w:val="22"/>
        </w:rPr>
        <w:t xml:space="preserve"> mm em média (mínimo 2,5 mm e máximo 4mm). Alguns blocos têm separadores com a medida certa das juntas. Os blocos não devem ficar excessivamente juntos, ou seja, com as juntas muito fechadas. O procedimento descrito deve garantir aberturas de junta da ordem de </w:t>
      </w:r>
      <w:proofErr w:type="gramStart"/>
      <w:r w:rsidRPr="00227669">
        <w:rPr>
          <w:sz w:val="22"/>
          <w:szCs w:val="22"/>
        </w:rPr>
        <w:t>3</w:t>
      </w:r>
      <w:proofErr w:type="gramEnd"/>
      <w:r w:rsidRPr="00227669">
        <w:rPr>
          <w:sz w:val="22"/>
          <w:szCs w:val="22"/>
        </w:rPr>
        <w:t xml:space="preserve"> mm, em média, daí a importância dos espaçadores.</w:t>
      </w:r>
    </w:p>
    <w:p w14:paraId="39E89C21" w14:textId="77777777" w:rsidR="00BF7C75" w:rsidRPr="00227669" w:rsidRDefault="00BF7C75" w:rsidP="00227669">
      <w:pPr>
        <w:pStyle w:val="PargrafodaLista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Travamento da pavimentação, concreto </w:t>
      </w:r>
      <w:proofErr w:type="spellStart"/>
      <w:r w:rsidRPr="00227669">
        <w:rPr>
          <w:sz w:val="22"/>
          <w:szCs w:val="22"/>
        </w:rPr>
        <w:t>Fck</w:t>
      </w:r>
      <w:proofErr w:type="spellEnd"/>
      <w:r w:rsidRPr="00227669">
        <w:rPr>
          <w:sz w:val="22"/>
          <w:szCs w:val="22"/>
        </w:rPr>
        <w:t xml:space="preserve"> </w:t>
      </w:r>
      <w:proofErr w:type="gramStart"/>
      <w:r w:rsidRPr="00227669">
        <w:rPr>
          <w:sz w:val="22"/>
          <w:szCs w:val="22"/>
        </w:rPr>
        <w:t>30Mpa</w:t>
      </w:r>
      <w:proofErr w:type="gramEnd"/>
      <w:r w:rsidRPr="00227669">
        <w:rPr>
          <w:sz w:val="22"/>
          <w:szCs w:val="22"/>
        </w:rPr>
        <w:t xml:space="preserve"> </w:t>
      </w:r>
    </w:p>
    <w:p w14:paraId="61BBA810" w14:textId="77777777" w:rsidR="00BF7C75" w:rsidRPr="00227669" w:rsidRDefault="00BF7C75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Será executado no final do calçamento, onde não haverá continuidade do mesmo, servindo de travamento dos blocos sextavados. Travamento em concreto com </w:t>
      </w:r>
      <w:proofErr w:type="gramStart"/>
      <w:r w:rsidRPr="00227669">
        <w:rPr>
          <w:sz w:val="22"/>
          <w:szCs w:val="22"/>
        </w:rPr>
        <w:t>30Mpa</w:t>
      </w:r>
      <w:proofErr w:type="gramEnd"/>
      <w:r w:rsidRPr="00227669">
        <w:rPr>
          <w:sz w:val="22"/>
          <w:szCs w:val="22"/>
        </w:rPr>
        <w:t>, com 20 cm de largura, 15 cm de altura, comprimento de acordo com as vias.</w:t>
      </w:r>
    </w:p>
    <w:p w14:paraId="1A8B7FD4" w14:textId="77777777" w:rsidR="00BA2CD2" w:rsidRPr="00227669" w:rsidRDefault="00BA2CD2" w:rsidP="00227669">
      <w:pPr>
        <w:pStyle w:val="PargrafodaLista"/>
        <w:widowControl w:val="0"/>
        <w:numPr>
          <w:ilvl w:val="0"/>
          <w:numId w:val="30"/>
        </w:numPr>
        <w:tabs>
          <w:tab w:val="left" w:pos="0"/>
        </w:tabs>
        <w:spacing w:line="276" w:lineRule="auto"/>
        <w:ind w:left="714" w:hanging="357"/>
        <w:rPr>
          <w:sz w:val="22"/>
          <w:szCs w:val="22"/>
        </w:rPr>
      </w:pPr>
      <w:bookmarkStart w:id="1" w:name="_Hlk120006780"/>
      <w:bookmarkStart w:id="2" w:name="_Hlk120006983"/>
      <w:r w:rsidRPr="00227669">
        <w:rPr>
          <w:sz w:val="22"/>
          <w:szCs w:val="22"/>
        </w:rPr>
        <w:t>CONSIDERAÇÕES FINAIS</w:t>
      </w:r>
    </w:p>
    <w:p w14:paraId="74B3A12F" w14:textId="77777777" w:rsidR="00BA2CD2" w:rsidRPr="00227669" w:rsidRDefault="00BA2CD2" w:rsidP="00227669">
      <w:pPr>
        <w:autoSpaceDE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A obra será entregue em perfeito estado de limpeza e conservação. Será removido todo o entulho do terreno, sendo cuidadosamente limpos e varridos os acessos.</w:t>
      </w:r>
    </w:p>
    <w:p w14:paraId="36F6686E" w14:textId="5A31648D" w:rsidR="00221DCA" w:rsidRPr="00227669" w:rsidRDefault="00BA2CD2" w:rsidP="00227669">
      <w:pPr>
        <w:autoSpaceDE w:val="0"/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>No local da obra deverá permanecer uma cópia do presente memorial descritivo, assim como uma cópia do contrato de execução, para consulta diária pelos responsáveis pela execução e pela fiscalização. A obra deverá ser executada conforme as quantidades especificadas na planilha orçamentária. Não poderá ocorrer qualquer alteração durante a execução da obra.</w:t>
      </w:r>
      <w:bookmarkEnd w:id="1"/>
      <w:bookmarkEnd w:id="2"/>
    </w:p>
    <w:p w14:paraId="1CD7676D" w14:textId="77777777" w:rsidR="009B73FE" w:rsidRPr="00227669" w:rsidRDefault="009B73FE" w:rsidP="00227669">
      <w:pPr>
        <w:pStyle w:val="PargrafodaLista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ART – ANOTAÇÃO DE RESPONSABILIDADE TÉCNICA – CREA/MG </w:t>
      </w:r>
    </w:p>
    <w:p w14:paraId="027594C2" w14:textId="0EA7883C" w:rsidR="00F37D8C" w:rsidRPr="00227669" w:rsidRDefault="009B73FE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lastRenderedPageBreak/>
        <w:t>A Empresa contratada deverá apresentar tal documento antes do início das obras.</w:t>
      </w:r>
    </w:p>
    <w:p w14:paraId="058D51AB" w14:textId="77777777" w:rsidR="00FA3161" w:rsidRPr="00227669" w:rsidRDefault="00FA3161" w:rsidP="00227669">
      <w:pPr>
        <w:spacing w:line="276" w:lineRule="auto"/>
        <w:rPr>
          <w:sz w:val="22"/>
          <w:szCs w:val="22"/>
        </w:rPr>
      </w:pPr>
    </w:p>
    <w:p w14:paraId="2AF2D065" w14:textId="563E9DA0" w:rsidR="0029408A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227669">
        <w:rPr>
          <w:b/>
          <w:bCs/>
          <w:sz w:val="22"/>
          <w:szCs w:val="22"/>
        </w:rPr>
        <w:t xml:space="preserve">10 – </w:t>
      </w:r>
      <w:r w:rsidR="003F0FED" w:rsidRPr="00227669">
        <w:rPr>
          <w:b/>
          <w:bCs/>
          <w:sz w:val="22"/>
          <w:szCs w:val="22"/>
        </w:rPr>
        <w:t>SUBSÍDIOS PARA MONTAGEM DO PLANO DE LICITAÇÃO E GESTÃO DA OBRA</w:t>
      </w:r>
    </w:p>
    <w:p w14:paraId="54A52919" w14:textId="010C3094" w:rsidR="003F0FED" w:rsidRPr="00227669" w:rsidRDefault="0029408A" w:rsidP="00227669">
      <w:pPr>
        <w:spacing w:line="276" w:lineRule="auto"/>
        <w:rPr>
          <w:bCs/>
          <w:color w:val="000000" w:themeColor="text1"/>
          <w:sz w:val="22"/>
          <w:szCs w:val="22"/>
        </w:rPr>
      </w:pPr>
      <w:r w:rsidRPr="00227669">
        <w:rPr>
          <w:sz w:val="22"/>
          <w:szCs w:val="22"/>
        </w:rPr>
        <w:t>A</w:t>
      </w:r>
      <w:r w:rsidR="00B21C75" w:rsidRPr="00227669">
        <w:rPr>
          <w:sz w:val="22"/>
          <w:szCs w:val="22"/>
        </w:rPr>
        <w:t xml:space="preserve"> obra </w:t>
      </w:r>
      <w:r w:rsidR="00FE6CEC" w:rsidRPr="00227669">
        <w:rPr>
          <w:sz w:val="22"/>
          <w:szCs w:val="22"/>
        </w:rPr>
        <w:t xml:space="preserve">terá </w:t>
      </w:r>
      <w:r w:rsidR="00803556" w:rsidRPr="00227669">
        <w:rPr>
          <w:sz w:val="22"/>
          <w:szCs w:val="22"/>
        </w:rPr>
        <w:t xml:space="preserve">um </w:t>
      </w:r>
      <w:r w:rsidR="00FE6CEC" w:rsidRPr="00227669">
        <w:rPr>
          <w:sz w:val="22"/>
          <w:szCs w:val="22"/>
        </w:rPr>
        <w:t>cronograma previsto de 0</w:t>
      </w:r>
      <w:r w:rsidR="00221DCA" w:rsidRPr="00227669">
        <w:rPr>
          <w:sz w:val="22"/>
          <w:szCs w:val="22"/>
        </w:rPr>
        <w:t>3</w:t>
      </w:r>
      <w:r w:rsidR="00227669" w:rsidRPr="00227669">
        <w:rPr>
          <w:sz w:val="22"/>
          <w:szCs w:val="22"/>
        </w:rPr>
        <w:t xml:space="preserve"> (três)</w:t>
      </w:r>
      <w:r w:rsidR="00FE6CEC" w:rsidRPr="00227669">
        <w:rPr>
          <w:sz w:val="22"/>
          <w:szCs w:val="22"/>
        </w:rPr>
        <w:t xml:space="preserve"> meses a contar da ordem de serviço até a entrega final</w:t>
      </w:r>
      <w:r w:rsidR="001A7025" w:rsidRPr="00227669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227669">
        <w:rPr>
          <w:sz w:val="22"/>
          <w:szCs w:val="22"/>
        </w:rPr>
        <w:t xml:space="preserve">paga, e </w:t>
      </w:r>
      <w:r w:rsidR="002E3D5F" w:rsidRPr="00227669">
        <w:rPr>
          <w:sz w:val="22"/>
          <w:szCs w:val="22"/>
        </w:rPr>
        <w:t xml:space="preserve">o valor orçado foi de </w:t>
      </w:r>
      <w:r w:rsidR="00954218" w:rsidRPr="00227669">
        <w:rPr>
          <w:sz w:val="22"/>
          <w:szCs w:val="22"/>
        </w:rPr>
        <w:t xml:space="preserve">R$ </w:t>
      </w:r>
      <w:r w:rsidR="00BF7C75" w:rsidRPr="00227669">
        <w:rPr>
          <w:sz w:val="22"/>
          <w:szCs w:val="22"/>
        </w:rPr>
        <w:t>490.908,41 (quatrocentos e noventa mil, novecentos e oito</w:t>
      </w:r>
      <w:r w:rsidR="00227669" w:rsidRPr="00227669">
        <w:rPr>
          <w:sz w:val="22"/>
          <w:szCs w:val="22"/>
        </w:rPr>
        <w:t xml:space="preserve"> reais e quarenta</w:t>
      </w:r>
      <w:r w:rsidR="00BF7C75" w:rsidRPr="00227669">
        <w:rPr>
          <w:sz w:val="22"/>
          <w:szCs w:val="22"/>
        </w:rPr>
        <w:t xml:space="preserve"> e um centavos), </w:t>
      </w:r>
      <w:r w:rsidR="00520A8C" w:rsidRPr="00227669">
        <w:rPr>
          <w:sz w:val="22"/>
          <w:szCs w:val="22"/>
        </w:rPr>
        <w:t>conforme cronograma</w:t>
      </w:r>
      <w:r w:rsidR="00227669" w:rsidRPr="00227669">
        <w:rPr>
          <w:sz w:val="22"/>
          <w:szCs w:val="22"/>
        </w:rPr>
        <w:t xml:space="preserve"> físico-financeiro</w:t>
      </w:r>
      <w:r w:rsidR="00520A8C" w:rsidRPr="00227669">
        <w:rPr>
          <w:sz w:val="22"/>
          <w:szCs w:val="22"/>
        </w:rPr>
        <w:t xml:space="preserve"> e planilha orçamentária anexa. </w:t>
      </w:r>
    </w:p>
    <w:p w14:paraId="730E416D" w14:textId="77777777" w:rsidR="0029408A" w:rsidRPr="00227669" w:rsidRDefault="0029408A" w:rsidP="00227669">
      <w:pPr>
        <w:spacing w:line="276" w:lineRule="auto"/>
        <w:ind w:firstLine="708"/>
        <w:rPr>
          <w:sz w:val="22"/>
          <w:szCs w:val="22"/>
        </w:rPr>
      </w:pPr>
    </w:p>
    <w:p w14:paraId="29E7DD45" w14:textId="604594AF" w:rsidR="00FA3161" w:rsidRPr="00227669" w:rsidRDefault="00902021" w:rsidP="00227669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proofErr w:type="gramStart"/>
      <w:r w:rsidRPr="00227669">
        <w:rPr>
          <w:b/>
          <w:bCs/>
          <w:sz w:val="22"/>
          <w:szCs w:val="22"/>
        </w:rPr>
        <w:t xml:space="preserve">11 – </w:t>
      </w:r>
      <w:r w:rsidR="004A2EFD" w:rsidRPr="00227669">
        <w:rPr>
          <w:b/>
          <w:bCs/>
          <w:sz w:val="22"/>
          <w:szCs w:val="22"/>
        </w:rPr>
        <w:t>ORÇAMENTO</w:t>
      </w:r>
      <w:proofErr w:type="gramEnd"/>
      <w:r w:rsidR="004A2EFD" w:rsidRPr="00227669">
        <w:rPr>
          <w:b/>
          <w:bCs/>
          <w:sz w:val="22"/>
          <w:szCs w:val="22"/>
        </w:rPr>
        <w:t xml:space="preserve"> DETALHADO DO CUSTO GLOBAL DA OBRA, FUNDAMENTADO EM QUANTITATIVOS DE SERVIÇOS E FORNECIMENTOS PROPRIAMENTE AVALIADOS</w:t>
      </w:r>
    </w:p>
    <w:p w14:paraId="2BB95FC2" w14:textId="72C05EFB" w:rsidR="00FA3161" w:rsidRPr="00227669" w:rsidRDefault="00CB244A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 xml:space="preserve"> </w:t>
      </w:r>
      <w:r w:rsidR="00D12FD2" w:rsidRPr="00227669">
        <w:rPr>
          <w:sz w:val="22"/>
          <w:szCs w:val="22"/>
        </w:rPr>
        <w:t xml:space="preserve">A planilha utilizada para realizar o orçamento </w:t>
      </w:r>
      <w:r w:rsidR="00221DCA" w:rsidRPr="00227669">
        <w:rPr>
          <w:sz w:val="22"/>
          <w:szCs w:val="22"/>
        </w:rPr>
        <w:t xml:space="preserve">do projeto de </w:t>
      </w:r>
      <w:r w:rsidR="00227669" w:rsidRPr="00227669">
        <w:rPr>
          <w:sz w:val="22"/>
          <w:szCs w:val="22"/>
        </w:rPr>
        <w:t>pavimentação em bloquete sextavado</w:t>
      </w:r>
      <w:r w:rsidR="00221DCA" w:rsidRPr="00227669">
        <w:rPr>
          <w:sz w:val="22"/>
          <w:szCs w:val="22"/>
        </w:rPr>
        <w:t>, meio-fio e sarjeta</w:t>
      </w:r>
      <w:r w:rsidR="00D12FD2" w:rsidRPr="00227669">
        <w:rPr>
          <w:sz w:val="22"/>
          <w:szCs w:val="22"/>
        </w:rPr>
        <w:t xml:space="preserve"> foi a ‘</w:t>
      </w:r>
      <w:r w:rsidR="00522DB8" w:rsidRPr="00227669">
        <w:rPr>
          <w:sz w:val="22"/>
          <w:szCs w:val="22"/>
        </w:rPr>
        <w:t xml:space="preserve">Planilha Orçamentária de Custos Padrão </w:t>
      </w:r>
      <w:r w:rsidR="00BF7C75" w:rsidRPr="00227669">
        <w:rPr>
          <w:bCs/>
          <w:color w:val="000000" w:themeColor="text1"/>
          <w:sz w:val="22"/>
          <w:szCs w:val="22"/>
        </w:rPr>
        <w:t xml:space="preserve">tabela </w:t>
      </w:r>
      <w:bookmarkStart w:id="3" w:name="_Hlk165900267"/>
      <w:r w:rsidR="00BF7C75" w:rsidRPr="00227669">
        <w:rPr>
          <w:bCs/>
          <w:color w:val="000000" w:themeColor="text1"/>
          <w:sz w:val="22"/>
          <w:szCs w:val="22"/>
        </w:rPr>
        <w:t>SETOP-SICOR – (Ref. 10/2023), SINAPI MG (Ref. 05/2024), SICRO (Ref. 01/2024)</w:t>
      </w:r>
      <w:bookmarkEnd w:id="3"/>
      <w:r w:rsidR="00EA640D" w:rsidRPr="00227669">
        <w:rPr>
          <w:sz w:val="22"/>
          <w:szCs w:val="22"/>
        </w:rPr>
        <w:t xml:space="preserve">. </w:t>
      </w:r>
    </w:p>
    <w:p w14:paraId="748497C9" w14:textId="083EC2F5" w:rsidR="00221DCA" w:rsidRPr="00227669" w:rsidRDefault="00EA640D" w:rsidP="00227669">
      <w:pPr>
        <w:spacing w:line="276" w:lineRule="auto"/>
        <w:rPr>
          <w:sz w:val="22"/>
          <w:szCs w:val="22"/>
        </w:rPr>
      </w:pPr>
      <w:r w:rsidRPr="00227669">
        <w:rPr>
          <w:sz w:val="22"/>
          <w:szCs w:val="22"/>
        </w:rPr>
        <w:tab/>
        <w:t xml:space="preserve">O valor encontrado depois de realizar o </w:t>
      </w:r>
      <w:r w:rsidR="00052FFE" w:rsidRPr="00227669">
        <w:rPr>
          <w:sz w:val="22"/>
          <w:szCs w:val="22"/>
        </w:rPr>
        <w:t xml:space="preserve">levantamento de todos os quantitativos nos projetos foi de </w:t>
      </w:r>
      <w:r w:rsidR="00954218" w:rsidRPr="00227669">
        <w:rPr>
          <w:bCs/>
          <w:color w:val="000000" w:themeColor="text1"/>
          <w:sz w:val="22"/>
          <w:szCs w:val="22"/>
        </w:rPr>
        <w:t xml:space="preserve">R$ </w:t>
      </w:r>
      <w:r w:rsidR="00BF7C75" w:rsidRPr="00227669">
        <w:rPr>
          <w:sz w:val="22"/>
          <w:szCs w:val="22"/>
        </w:rPr>
        <w:t xml:space="preserve">490.908,41 </w:t>
      </w:r>
      <w:r w:rsidR="00954218" w:rsidRPr="00227669">
        <w:rPr>
          <w:bCs/>
          <w:color w:val="000000" w:themeColor="text1"/>
          <w:sz w:val="22"/>
          <w:szCs w:val="22"/>
        </w:rPr>
        <w:t>(</w:t>
      </w:r>
      <w:r w:rsidR="00BF7C75" w:rsidRPr="00227669">
        <w:rPr>
          <w:sz w:val="22"/>
          <w:szCs w:val="22"/>
        </w:rPr>
        <w:t xml:space="preserve">quatrocentos e noventa mil, novecentos e oito </w:t>
      </w:r>
      <w:r w:rsidR="00227669" w:rsidRPr="00227669">
        <w:rPr>
          <w:sz w:val="22"/>
          <w:szCs w:val="22"/>
        </w:rPr>
        <w:t>reais</w:t>
      </w:r>
      <w:r w:rsidR="00BF7C75" w:rsidRPr="00227669">
        <w:rPr>
          <w:sz w:val="22"/>
          <w:szCs w:val="22"/>
        </w:rPr>
        <w:t xml:space="preserve"> e quarenta e um centavos), </w:t>
      </w:r>
      <w:r w:rsidR="00520A8C" w:rsidRPr="00227669">
        <w:rPr>
          <w:sz w:val="22"/>
          <w:szCs w:val="22"/>
        </w:rPr>
        <w:t xml:space="preserve">conforme planilha orçamentária e memória de cálculos anexa. </w:t>
      </w:r>
    </w:p>
    <w:p w14:paraId="683FD66A" w14:textId="77777777" w:rsidR="00221DCA" w:rsidRPr="00227669" w:rsidRDefault="00221DCA" w:rsidP="00227669">
      <w:pPr>
        <w:spacing w:line="276" w:lineRule="auto"/>
        <w:jc w:val="center"/>
        <w:rPr>
          <w:sz w:val="22"/>
          <w:szCs w:val="22"/>
        </w:rPr>
      </w:pPr>
    </w:p>
    <w:p w14:paraId="1184A065" w14:textId="7797CE71" w:rsidR="00FA3161" w:rsidRPr="00227669" w:rsidRDefault="00902021" w:rsidP="00227669">
      <w:pPr>
        <w:spacing w:line="276" w:lineRule="auto"/>
        <w:jc w:val="center"/>
        <w:rPr>
          <w:sz w:val="22"/>
          <w:szCs w:val="22"/>
        </w:rPr>
      </w:pPr>
      <w:r w:rsidRPr="00227669">
        <w:rPr>
          <w:sz w:val="22"/>
          <w:szCs w:val="22"/>
        </w:rPr>
        <w:t xml:space="preserve">Santa Margarida/MG, </w:t>
      </w:r>
      <w:r w:rsidR="00227669" w:rsidRPr="00227669">
        <w:rPr>
          <w:sz w:val="22"/>
          <w:szCs w:val="22"/>
        </w:rPr>
        <w:t>12</w:t>
      </w:r>
      <w:r w:rsidR="00365915" w:rsidRPr="00227669">
        <w:rPr>
          <w:sz w:val="22"/>
          <w:szCs w:val="22"/>
        </w:rPr>
        <w:t xml:space="preserve"> de </w:t>
      </w:r>
      <w:r w:rsidR="00BF7C75" w:rsidRPr="00227669">
        <w:rPr>
          <w:sz w:val="22"/>
          <w:szCs w:val="22"/>
        </w:rPr>
        <w:t>agosto</w:t>
      </w:r>
      <w:r w:rsidR="00365915" w:rsidRPr="00227669">
        <w:rPr>
          <w:sz w:val="22"/>
          <w:szCs w:val="22"/>
        </w:rPr>
        <w:t xml:space="preserve"> de 2024.</w:t>
      </w:r>
    </w:p>
    <w:p w14:paraId="5791793C" w14:textId="77777777" w:rsidR="00247E56" w:rsidRPr="00227669" w:rsidRDefault="00247E56" w:rsidP="00227669">
      <w:pPr>
        <w:spacing w:line="276" w:lineRule="auto"/>
        <w:rPr>
          <w:sz w:val="22"/>
          <w:szCs w:val="22"/>
        </w:rPr>
      </w:pPr>
    </w:p>
    <w:p w14:paraId="20F38445" w14:textId="77777777" w:rsidR="00FA3161" w:rsidRPr="00227669" w:rsidRDefault="00FA3161" w:rsidP="00227669">
      <w:pPr>
        <w:spacing w:line="276" w:lineRule="auto"/>
        <w:rPr>
          <w:sz w:val="22"/>
          <w:szCs w:val="22"/>
        </w:rPr>
      </w:pPr>
    </w:p>
    <w:p w14:paraId="04466DC8" w14:textId="77777777" w:rsidR="00FA3161" w:rsidRPr="00227669" w:rsidRDefault="00FA3161" w:rsidP="00227669">
      <w:pPr>
        <w:spacing w:line="276" w:lineRule="auto"/>
        <w:rPr>
          <w:sz w:val="22"/>
          <w:szCs w:val="22"/>
        </w:rPr>
      </w:pPr>
    </w:p>
    <w:p w14:paraId="66FCF219" w14:textId="77777777" w:rsidR="00520A8C" w:rsidRPr="00227669" w:rsidRDefault="00520A8C" w:rsidP="00227669">
      <w:pPr>
        <w:spacing w:line="276" w:lineRule="auto"/>
        <w:rPr>
          <w:sz w:val="22"/>
          <w:szCs w:val="22"/>
        </w:rPr>
      </w:pPr>
    </w:p>
    <w:p w14:paraId="706A91DE" w14:textId="1BB2BE95" w:rsidR="003D3AEC" w:rsidRPr="00227669" w:rsidRDefault="00221DCA" w:rsidP="00227669">
      <w:pPr>
        <w:spacing w:line="276" w:lineRule="auto"/>
        <w:jc w:val="center"/>
        <w:rPr>
          <w:b/>
          <w:sz w:val="22"/>
          <w:szCs w:val="22"/>
        </w:rPr>
      </w:pPr>
      <w:r w:rsidRPr="00227669">
        <w:rPr>
          <w:b/>
          <w:sz w:val="22"/>
          <w:szCs w:val="22"/>
        </w:rPr>
        <w:t>PETTERSON LUIZ N. RIBEIRO</w:t>
      </w:r>
    </w:p>
    <w:p w14:paraId="14F0B5CD" w14:textId="220BDEE7" w:rsidR="003D3AEC" w:rsidRPr="00227669" w:rsidRDefault="003D3AEC" w:rsidP="00227669">
      <w:pPr>
        <w:spacing w:line="276" w:lineRule="auto"/>
        <w:jc w:val="center"/>
        <w:rPr>
          <w:b/>
          <w:sz w:val="22"/>
          <w:szCs w:val="22"/>
        </w:rPr>
      </w:pPr>
      <w:r w:rsidRPr="00227669">
        <w:rPr>
          <w:b/>
          <w:sz w:val="22"/>
          <w:szCs w:val="22"/>
        </w:rPr>
        <w:t>ENGENHEIR</w:t>
      </w:r>
      <w:r w:rsidR="00221DCA" w:rsidRPr="00227669">
        <w:rPr>
          <w:b/>
          <w:sz w:val="22"/>
          <w:szCs w:val="22"/>
        </w:rPr>
        <w:t>O</w:t>
      </w:r>
      <w:r w:rsidRPr="00227669">
        <w:rPr>
          <w:b/>
          <w:sz w:val="22"/>
          <w:szCs w:val="22"/>
        </w:rPr>
        <w:t xml:space="preserve"> CIVIL</w:t>
      </w:r>
    </w:p>
    <w:p w14:paraId="5E36C31B" w14:textId="38106146" w:rsidR="003D3AEC" w:rsidRPr="00227669" w:rsidRDefault="00853118" w:rsidP="00227669">
      <w:pPr>
        <w:spacing w:line="276" w:lineRule="auto"/>
        <w:jc w:val="center"/>
        <w:rPr>
          <w:sz w:val="22"/>
          <w:szCs w:val="22"/>
        </w:rPr>
      </w:pPr>
      <w:r w:rsidRPr="00227669">
        <w:rPr>
          <w:sz w:val="22"/>
          <w:szCs w:val="22"/>
        </w:rPr>
        <w:t xml:space="preserve">CREA MG Nº </w:t>
      </w:r>
      <w:r w:rsidR="00221DCA" w:rsidRPr="00227669">
        <w:rPr>
          <w:sz w:val="22"/>
          <w:szCs w:val="22"/>
        </w:rPr>
        <w:t>195.688</w:t>
      </w:r>
      <w:r w:rsidRPr="00227669">
        <w:rPr>
          <w:sz w:val="22"/>
          <w:szCs w:val="22"/>
        </w:rPr>
        <w:t>/D</w:t>
      </w:r>
    </w:p>
    <w:sectPr w:rsidR="003D3AEC" w:rsidRPr="00227669" w:rsidSect="00DB0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849" w:bottom="1417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06FB72" w14:textId="77777777" w:rsidR="00710499" w:rsidRDefault="00710499" w:rsidP="001379D4">
      <w:pPr>
        <w:spacing w:line="240" w:lineRule="auto"/>
      </w:pPr>
      <w:r>
        <w:separator/>
      </w:r>
    </w:p>
  </w:endnote>
  <w:endnote w:type="continuationSeparator" w:id="0">
    <w:p w14:paraId="3EDB4289" w14:textId="77777777" w:rsidR="00710499" w:rsidRDefault="00710499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Light">
    <w:altName w:val="Yu Gothic"/>
    <w:charset w:val="8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669F8A" w14:textId="77777777" w:rsidR="00227669" w:rsidRDefault="0022766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0DACF1" w14:textId="77777777" w:rsidR="00227669" w:rsidRDefault="0022766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D84E" w14:textId="77777777" w:rsidR="00227669" w:rsidRDefault="002276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DF48C" w14:textId="77777777" w:rsidR="00710499" w:rsidRDefault="00710499" w:rsidP="001379D4">
      <w:pPr>
        <w:spacing w:line="240" w:lineRule="auto"/>
      </w:pPr>
      <w:r>
        <w:separator/>
      </w:r>
    </w:p>
  </w:footnote>
  <w:footnote w:type="continuationSeparator" w:id="0">
    <w:p w14:paraId="6F18B0A1" w14:textId="77777777" w:rsidR="00710499" w:rsidRDefault="00710499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0C02E" w14:textId="77777777" w:rsidR="00902021" w:rsidRDefault="00710499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0C02F" w14:textId="3BD01533" w:rsidR="00902021" w:rsidRDefault="00227669">
    <w:pPr>
      <w:pStyle w:val="Cabealho"/>
    </w:pPr>
    <w:r>
      <w:rPr>
        <w:noProof/>
        <w:lang w:eastAsia="pt-BR"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38CA139A" wp14:editId="28B0FEB8">
              <wp:simplePos x="0" y="0"/>
              <wp:positionH relativeFrom="page">
                <wp:posOffset>-22860</wp:posOffset>
              </wp:positionH>
              <wp:positionV relativeFrom="page">
                <wp:posOffset>-3810</wp:posOffset>
              </wp:positionV>
              <wp:extent cx="7560057" cy="10753725"/>
              <wp:effectExtent l="0" t="0" r="3175" b="9525"/>
              <wp:wrapNone/>
              <wp:docPr id="1073741825" name="officeArt object" descr="Retâ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753725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id="officeArt object" o:spid="_x0000_s1026" alt="Retângulo" style="position:absolute;margin-left:-1.8pt;margin-top:-.3pt;width:595.3pt;height:846.75pt;z-index:-251655168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arcsize="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wL9MDUsAvLb+0/+8W/5710Lw/4t//+5M&#10;/Md3pywEAAAAAADAvzwf/+iHP/jYMgCvo5YlAF5jf162n1kGAAAAAAAA4Gv2Ydl+bhmA19GQJQAA&#10;AAAAAAAAAODrIMAGAAAAAAAAAADA10KADQAAAAAAAAAAgK+FABsAAAAAAAAAAABfCwE2AAAAAAAA&#10;AAAAvhYCbAAAAAAAAAAAAHwtBN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IB/Yg8OCQAAAAAE/X/t&#10;CC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AkALt2TAQACAMw8MC/51YDC1n+JWQO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DkzIwKAAAAAAAAAAAAfHclAAAAAAAAAAAAoGB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Fh27VgAAAAAYJC/9TD2FEc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IPYtWMjgqIoiqIYsVGC/OeG&#10;TCVIpSoiVwSd0cXGW2vm3gJOvAE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mJgCGdX2cP/9kCH7FcVrPLtPKEAAAAAAAAP/nvt9tb2YARrQ0ATCwzecO&#10;ZgAAAAAAAABiLxMAo1qYAAAAAAAAAAAAgIKADQAAAAAAAAAAgISADQAAAAAAAAAAgISADQAAAAAA&#10;AAAAgISADQAAAAAAAAAAgISADQAAAAAAAAAAgMTSBMDAniYAAAAAAAAAvsDTB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vNmDAwIAAAAAIf1f3REAAAAA&#10;AAAAAAAAAAAA1AK0a8cEAIMAAMMAyejCI3NBjyUSehc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" stroked="f" strokeweight="1pt">
              <v:fill r:id="rId2" o:title="Retângulo" recolor="t" rotate="t" type="frame"/>
              <v:stroke miterlimit="4" joinstyle="miter"/>
              <w10:wrap anchorx="page" anchory="page"/>
            </v:round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0C030" w14:textId="77777777" w:rsidR="00902021" w:rsidRDefault="00710499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B6A1E"/>
    <w:multiLevelType w:val="hybridMultilevel"/>
    <w:tmpl w:val="D65413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E9942D4"/>
    <w:multiLevelType w:val="hybridMultilevel"/>
    <w:tmpl w:val="CDE2F0A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550370"/>
    <w:multiLevelType w:val="hybridMultilevel"/>
    <w:tmpl w:val="17FC63E6"/>
    <w:lvl w:ilvl="0" w:tplc="B4FCB76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DF56E2"/>
    <w:multiLevelType w:val="hybridMultilevel"/>
    <w:tmpl w:val="2DC403C4"/>
    <w:lvl w:ilvl="0" w:tplc="3BA20D44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7F4196"/>
    <w:multiLevelType w:val="hybridMultilevel"/>
    <w:tmpl w:val="7DEEB4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29"/>
  </w:num>
  <w:num w:numId="5">
    <w:abstractNumId w:val="11"/>
  </w:num>
  <w:num w:numId="6">
    <w:abstractNumId w:val="28"/>
  </w:num>
  <w:num w:numId="7">
    <w:abstractNumId w:val="32"/>
  </w:num>
  <w:num w:numId="8">
    <w:abstractNumId w:val="30"/>
  </w:num>
  <w:num w:numId="9">
    <w:abstractNumId w:val="21"/>
  </w:num>
  <w:num w:numId="10">
    <w:abstractNumId w:val="10"/>
  </w:num>
  <w:num w:numId="11">
    <w:abstractNumId w:val="1"/>
  </w:num>
  <w:num w:numId="12">
    <w:abstractNumId w:val="13"/>
  </w:num>
  <w:num w:numId="13">
    <w:abstractNumId w:val="6"/>
  </w:num>
  <w:num w:numId="14">
    <w:abstractNumId w:val="16"/>
  </w:num>
  <w:num w:numId="15">
    <w:abstractNumId w:val="19"/>
  </w:num>
  <w:num w:numId="16">
    <w:abstractNumId w:val="4"/>
  </w:num>
  <w:num w:numId="17">
    <w:abstractNumId w:val="25"/>
  </w:num>
  <w:num w:numId="18">
    <w:abstractNumId w:val="23"/>
  </w:num>
  <w:num w:numId="19">
    <w:abstractNumId w:val="15"/>
  </w:num>
  <w:num w:numId="20">
    <w:abstractNumId w:val="18"/>
  </w:num>
  <w:num w:numId="21">
    <w:abstractNumId w:val="20"/>
  </w:num>
  <w:num w:numId="22">
    <w:abstractNumId w:val="5"/>
  </w:num>
  <w:num w:numId="23">
    <w:abstractNumId w:val="22"/>
  </w:num>
  <w:num w:numId="24">
    <w:abstractNumId w:val="3"/>
  </w:num>
  <w:num w:numId="25">
    <w:abstractNumId w:val="26"/>
  </w:num>
  <w:num w:numId="26">
    <w:abstractNumId w:val="12"/>
  </w:num>
  <w:num w:numId="27">
    <w:abstractNumId w:val="9"/>
  </w:num>
  <w:num w:numId="28">
    <w:abstractNumId w:val="14"/>
  </w:num>
  <w:num w:numId="29">
    <w:abstractNumId w:val="17"/>
  </w:num>
  <w:num w:numId="30">
    <w:abstractNumId w:val="8"/>
  </w:num>
  <w:num w:numId="31">
    <w:abstractNumId w:val="31"/>
  </w:num>
  <w:num w:numId="32">
    <w:abstractNumId w:val="27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5FF4"/>
    <w:rsid w:val="000069C5"/>
    <w:rsid w:val="000178F7"/>
    <w:rsid w:val="000206DA"/>
    <w:rsid w:val="00023D28"/>
    <w:rsid w:val="00043F24"/>
    <w:rsid w:val="00052FFE"/>
    <w:rsid w:val="00054867"/>
    <w:rsid w:val="0005639D"/>
    <w:rsid w:val="0006116B"/>
    <w:rsid w:val="00072A96"/>
    <w:rsid w:val="00072C7F"/>
    <w:rsid w:val="00081753"/>
    <w:rsid w:val="00083196"/>
    <w:rsid w:val="000A0B30"/>
    <w:rsid w:val="000B0372"/>
    <w:rsid w:val="000B66C6"/>
    <w:rsid w:val="000D0337"/>
    <w:rsid w:val="000D07CA"/>
    <w:rsid w:val="000D4113"/>
    <w:rsid w:val="000E0683"/>
    <w:rsid w:val="000E4947"/>
    <w:rsid w:val="000E774C"/>
    <w:rsid w:val="000F1FD8"/>
    <w:rsid w:val="001379D4"/>
    <w:rsid w:val="00144519"/>
    <w:rsid w:val="0014706E"/>
    <w:rsid w:val="001574EB"/>
    <w:rsid w:val="00161F62"/>
    <w:rsid w:val="00166557"/>
    <w:rsid w:val="00181F71"/>
    <w:rsid w:val="0018378A"/>
    <w:rsid w:val="001869DF"/>
    <w:rsid w:val="00192741"/>
    <w:rsid w:val="0019290C"/>
    <w:rsid w:val="001A3DB8"/>
    <w:rsid w:val="001A4ECE"/>
    <w:rsid w:val="001A7025"/>
    <w:rsid w:val="001B3CF9"/>
    <w:rsid w:val="001B64AD"/>
    <w:rsid w:val="001B7F1C"/>
    <w:rsid w:val="001C6153"/>
    <w:rsid w:val="001E1D98"/>
    <w:rsid w:val="001E377C"/>
    <w:rsid w:val="00200993"/>
    <w:rsid w:val="002052C7"/>
    <w:rsid w:val="00210065"/>
    <w:rsid w:val="00216132"/>
    <w:rsid w:val="0022104E"/>
    <w:rsid w:val="00221DCA"/>
    <w:rsid w:val="00223E16"/>
    <w:rsid w:val="00225799"/>
    <w:rsid w:val="00225B33"/>
    <w:rsid w:val="00227669"/>
    <w:rsid w:val="00227EBF"/>
    <w:rsid w:val="002475E9"/>
    <w:rsid w:val="00247E56"/>
    <w:rsid w:val="00251F67"/>
    <w:rsid w:val="00256563"/>
    <w:rsid w:val="0026358A"/>
    <w:rsid w:val="0029408A"/>
    <w:rsid w:val="002B0D93"/>
    <w:rsid w:val="002B37CF"/>
    <w:rsid w:val="002B5D2E"/>
    <w:rsid w:val="002B6FBD"/>
    <w:rsid w:val="002C6C19"/>
    <w:rsid w:val="002E3D5F"/>
    <w:rsid w:val="002E6C36"/>
    <w:rsid w:val="002F2B82"/>
    <w:rsid w:val="003038BA"/>
    <w:rsid w:val="00314ED3"/>
    <w:rsid w:val="00316CCD"/>
    <w:rsid w:val="00321405"/>
    <w:rsid w:val="00326DB2"/>
    <w:rsid w:val="00330D44"/>
    <w:rsid w:val="003579E8"/>
    <w:rsid w:val="003625F2"/>
    <w:rsid w:val="00362A4C"/>
    <w:rsid w:val="00365915"/>
    <w:rsid w:val="00373039"/>
    <w:rsid w:val="0038404B"/>
    <w:rsid w:val="00394C9B"/>
    <w:rsid w:val="003A07C2"/>
    <w:rsid w:val="003A1FB2"/>
    <w:rsid w:val="003A234F"/>
    <w:rsid w:val="003C259E"/>
    <w:rsid w:val="003C28FE"/>
    <w:rsid w:val="003D381C"/>
    <w:rsid w:val="003D3AEC"/>
    <w:rsid w:val="003F0FED"/>
    <w:rsid w:val="003F2051"/>
    <w:rsid w:val="003F715B"/>
    <w:rsid w:val="00401758"/>
    <w:rsid w:val="00402445"/>
    <w:rsid w:val="00426BF9"/>
    <w:rsid w:val="00432FAA"/>
    <w:rsid w:val="00442709"/>
    <w:rsid w:val="00445AC9"/>
    <w:rsid w:val="004552A0"/>
    <w:rsid w:val="0045585A"/>
    <w:rsid w:val="004579EE"/>
    <w:rsid w:val="0046044D"/>
    <w:rsid w:val="00470B04"/>
    <w:rsid w:val="004918F4"/>
    <w:rsid w:val="00495A84"/>
    <w:rsid w:val="004A2EFD"/>
    <w:rsid w:val="004B0EE3"/>
    <w:rsid w:val="004B5D02"/>
    <w:rsid w:val="004D19F3"/>
    <w:rsid w:val="004D5424"/>
    <w:rsid w:val="004E0C8E"/>
    <w:rsid w:val="004E61FB"/>
    <w:rsid w:val="004E7F03"/>
    <w:rsid w:val="00503343"/>
    <w:rsid w:val="00514CC2"/>
    <w:rsid w:val="00520A8C"/>
    <w:rsid w:val="00522DB8"/>
    <w:rsid w:val="0054328A"/>
    <w:rsid w:val="005536AF"/>
    <w:rsid w:val="005538B3"/>
    <w:rsid w:val="00560204"/>
    <w:rsid w:val="0056591F"/>
    <w:rsid w:val="005734F1"/>
    <w:rsid w:val="00573BF5"/>
    <w:rsid w:val="005926C8"/>
    <w:rsid w:val="005A78C9"/>
    <w:rsid w:val="005B118E"/>
    <w:rsid w:val="005D1502"/>
    <w:rsid w:val="005D2BFD"/>
    <w:rsid w:val="005D5D1C"/>
    <w:rsid w:val="005E10A3"/>
    <w:rsid w:val="005E6394"/>
    <w:rsid w:val="005F5D78"/>
    <w:rsid w:val="005F7C00"/>
    <w:rsid w:val="006078C4"/>
    <w:rsid w:val="0061202D"/>
    <w:rsid w:val="006132A0"/>
    <w:rsid w:val="00642156"/>
    <w:rsid w:val="00645F79"/>
    <w:rsid w:val="006666D6"/>
    <w:rsid w:val="00687D26"/>
    <w:rsid w:val="00691B41"/>
    <w:rsid w:val="006B2737"/>
    <w:rsid w:val="006B4E12"/>
    <w:rsid w:val="006B66FD"/>
    <w:rsid w:val="006C0598"/>
    <w:rsid w:val="006E2F60"/>
    <w:rsid w:val="006E540D"/>
    <w:rsid w:val="00710499"/>
    <w:rsid w:val="00711B14"/>
    <w:rsid w:val="0071595A"/>
    <w:rsid w:val="007200FA"/>
    <w:rsid w:val="007232C1"/>
    <w:rsid w:val="00735B06"/>
    <w:rsid w:val="007422BA"/>
    <w:rsid w:val="00743643"/>
    <w:rsid w:val="00745A2D"/>
    <w:rsid w:val="0075517A"/>
    <w:rsid w:val="00761EDD"/>
    <w:rsid w:val="00765DC2"/>
    <w:rsid w:val="00766CBD"/>
    <w:rsid w:val="00767C6B"/>
    <w:rsid w:val="00773EDE"/>
    <w:rsid w:val="00777BCC"/>
    <w:rsid w:val="00781E9B"/>
    <w:rsid w:val="00787A8A"/>
    <w:rsid w:val="007950D9"/>
    <w:rsid w:val="007A0FAD"/>
    <w:rsid w:val="007A712C"/>
    <w:rsid w:val="007B1934"/>
    <w:rsid w:val="007B6D6D"/>
    <w:rsid w:val="007C4B74"/>
    <w:rsid w:val="007D3435"/>
    <w:rsid w:val="007D7C4F"/>
    <w:rsid w:val="007E6C8D"/>
    <w:rsid w:val="007F165C"/>
    <w:rsid w:val="00803556"/>
    <w:rsid w:val="00812961"/>
    <w:rsid w:val="008270B1"/>
    <w:rsid w:val="00836A36"/>
    <w:rsid w:val="0085219C"/>
    <w:rsid w:val="00852D48"/>
    <w:rsid w:val="00853118"/>
    <w:rsid w:val="00855A96"/>
    <w:rsid w:val="0086258A"/>
    <w:rsid w:val="0086325A"/>
    <w:rsid w:val="0089400E"/>
    <w:rsid w:val="00895E36"/>
    <w:rsid w:val="008A78B7"/>
    <w:rsid w:val="008B21B0"/>
    <w:rsid w:val="008C11F3"/>
    <w:rsid w:val="008C42CA"/>
    <w:rsid w:val="008C49FE"/>
    <w:rsid w:val="008C686D"/>
    <w:rsid w:val="00902021"/>
    <w:rsid w:val="00913753"/>
    <w:rsid w:val="0091488F"/>
    <w:rsid w:val="00921B12"/>
    <w:rsid w:val="009471EC"/>
    <w:rsid w:val="0094787A"/>
    <w:rsid w:val="00954218"/>
    <w:rsid w:val="009564D6"/>
    <w:rsid w:val="00961FB3"/>
    <w:rsid w:val="009640DE"/>
    <w:rsid w:val="00972ADE"/>
    <w:rsid w:val="009745E9"/>
    <w:rsid w:val="00977E13"/>
    <w:rsid w:val="00986C2B"/>
    <w:rsid w:val="00993E46"/>
    <w:rsid w:val="00997ED1"/>
    <w:rsid w:val="009A3AD3"/>
    <w:rsid w:val="009B0B47"/>
    <w:rsid w:val="009B73FE"/>
    <w:rsid w:val="009C3F01"/>
    <w:rsid w:val="009D1305"/>
    <w:rsid w:val="009D3EC3"/>
    <w:rsid w:val="009D4099"/>
    <w:rsid w:val="009D6085"/>
    <w:rsid w:val="009E69EE"/>
    <w:rsid w:val="009F1AF2"/>
    <w:rsid w:val="009F1C64"/>
    <w:rsid w:val="00A02264"/>
    <w:rsid w:val="00A071DB"/>
    <w:rsid w:val="00A149A9"/>
    <w:rsid w:val="00A15149"/>
    <w:rsid w:val="00A26288"/>
    <w:rsid w:val="00A32328"/>
    <w:rsid w:val="00A33510"/>
    <w:rsid w:val="00A40F82"/>
    <w:rsid w:val="00A44D02"/>
    <w:rsid w:val="00A524EE"/>
    <w:rsid w:val="00A534C8"/>
    <w:rsid w:val="00A60C38"/>
    <w:rsid w:val="00A75BCC"/>
    <w:rsid w:val="00A75C92"/>
    <w:rsid w:val="00A84041"/>
    <w:rsid w:val="00AA1A7D"/>
    <w:rsid w:val="00AA3711"/>
    <w:rsid w:val="00AB2D5F"/>
    <w:rsid w:val="00AB3B57"/>
    <w:rsid w:val="00AB4A48"/>
    <w:rsid w:val="00AC468F"/>
    <w:rsid w:val="00AC6463"/>
    <w:rsid w:val="00AD3B47"/>
    <w:rsid w:val="00B053CE"/>
    <w:rsid w:val="00B139BA"/>
    <w:rsid w:val="00B21B17"/>
    <w:rsid w:val="00B21C75"/>
    <w:rsid w:val="00B23C35"/>
    <w:rsid w:val="00B26D41"/>
    <w:rsid w:val="00B925FD"/>
    <w:rsid w:val="00B935BA"/>
    <w:rsid w:val="00B97F4C"/>
    <w:rsid w:val="00BA1303"/>
    <w:rsid w:val="00BA2CD2"/>
    <w:rsid w:val="00BA4D93"/>
    <w:rsid w:val="00BB4C32"/>
    <w:rsid w:val="00BB6CA1"/>
    <w:rsid w:val="00BC0433"/>
    <w:rsid w:val="00BD3C2B"/>
    <w:rsid w:val="00BF0956"/>
    <w:rsid w:val="00BF32E5"/>
    <w:rsid w:val="00BF65ED"/>
    <w:rsid w:val="00BF7C75"/>
    <w:rsid w:val="00C051BC"/>
    <w:rsid w:val="00C12550"/>
    <w:rsid w:val="00C146FA"/>
    <w:rsid w:val="00C154B7"/>
    <w:rsid w:val="00C2379E"/>
    <w:rsid w:val="00C354A7"/>
    <w:rsid w:val="00C4196A"/>
    <w:rsid w:val="00C4444F"/>
    <w:rsid w:val="00C4605C"/>
    <w:rsid w:val="00C46250"/>
    <w:rsid w:val="00C5092C"/>
    <w:rsid w:val="00C5342F"/>
    <w:rsid w:val="00C57CE7"/>
    <w:rsid w:val="00C61A46"/>
    <w:rsid w:val="00C645D9"/>
    <w:rsid w:val="00C8097B"/>
    <w:rsid w:val="00CB244A"/>
    <w:rsid w:val="00CD79D5"/>
    <w:rsid w:val="00CE2B8E"/>
    <w:rsid w:val="00CE4969"/>
    <w:rsid w:val="00D058CD"/>
    <w:rsid w:val="00D12E2B"/>
    <w:rsid w:val="00D12FD2"/>
    <w:rsid w:val="00D32C73"/>
    <w:rsid w:val="00D4522A"/>
    <w:rsid w:val="00D465A0"/>
    <w:rsid w:val="00D55959"/>
    <w:rsid w:val="00D730CA"/>
    <w:rsid w:val="00D740AB"/>
    <w:rsid w:val="00D849A9"/>
    <w:rsid w:val="00DA57B9"/>
    <w:rsid w:val="00DA5992"/>
    <w:rsid w:val="00DB046F"/>
    <w:rsid w:val="00DB21C9"/>
    <w:rsid w:val="00DB6639"/>
    <w:rsid w:val="00DB669F"/>
    <w:rsid w:val="00DC4ABF"/>
    <w:rsid w:val="00DD753D"/>
    <w:rsid w:val="00DE55A5"/>
    <w:rsid w:val="00DE6F8A"/>
    <w:rsid w:val="00DF17FC"/>
    <w:rsid w:val="00DF4BD4"/>
    <w:rsid w:val="00DF6222"/>
    <w:rsid w:val="00E02AC5"/>
    <w:rsid w:val="00E31488"/>
    <w:rsid w:val="00E32862"/>
    <w:rsid w:val="00E32A6E"/>
    <w:rsid w:val="00E52AFB"/>
    <w:rsid w:val="00E615A7"/>
    <w:rsid w:val="00E673A9"/>
    <w:rsid w:val="00E820C6"/>
    <w:rsid w:val="00E825D1"/>
    <w:rsid w:val="00E829BD"/>
    <w:rsid w:val="00E87568"/>
    <w:rsid w:val="00E97383"/>
    <w:rsid w:val="00EA640D"/>
    <w:rsid w:val="00EE29DF"/>
    <w:rsid w:val="00EF2F7B"/>
    <w:rsid w:val="00EF6044"/>
    <w:rsid w:val="00F05E86"/>
    <w:rsid w:val="00F1136D"/>
    <w:rsid w:val="00F141A1"/>
    <w:rsid w:val="00F143C3"/>
    <w:rsid w:val="00F21FF8"/>
    <w:rsid w:val="00F23E00"/>
    <w:rsid w:val="00F27A39"/>
    <w:rsid w:val="00F36F54"/>
    <w:rsid w:val="00F37084"/>
    <w:rsid w:val="00F37290"/>
    <w:rsid w:val="00F3797F"/>
    <w:rsid w:val="00F37D8C"/>
    <w:rsid w:val="00F52AB8"/>
    <w:rsid w:val="00F52E3B"/>
    <w:rsid w:val="00F578C2"/>
    <w:rsid w:val="00F71B12"/>
    <w:rsid w:val="00F7338C"/>
    <w:rsid w:val="00F80668"/>
    <w:rsid w:val="00F94EA1"/>
    <w:rsid w:val="00FA17A0"/>
    <w:rsid w:val="00FA3161"/>
    <w:rsid w:val="00FB1D75"/>
    <w:rsid w:val="00FB3D59"/>
    <w:rsid w:val="00FB7AC1"/>
    <w:rsid w:val="00FC3103"/>
    <w:rsid w:val="00FE3661"/>
    <w:rsid w:val="00FE6CEC"/>
    <w:rsid w:val="00FF128A"/>
    <w:rsid w:val="00F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1"/>
    <o:shapelayout v:ext="edit">
      <o:idmap v:ext="edit" data="1"/>
    </o:shapelayout>
  </w:shapeDefaults>
  <w:decimalSymbol w:val=","/>
  <w:listSeparator w:val=";"/>
  <w14:docId w14:val="6E00C0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table" w:styleId="Tabelacomgrade">
    <w:name w:val="Table Grid"/>
    <w:basedOn w:val="Tabelanormal"/>
    <w:uiPriority w:val="39"/>
    <w:rsid w:val="00210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table" w:styleId="Tabelacomgrade">
    <w:name w:val="Table Grid"/>
    <w:basedOn w:val="Tabelanormal"/>
    <w:uiPriority w:val="39"/>
    <w:rsid w:val="00210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A0D84-6259-47CC-B218-80F7885F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GABINETE.dotx</Template>
  <TotalTime>317</TotalTime>
  <Pages>6</Pages>
  <Words>2443</Words>
  <Characters>13194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15</cp:revision>
  <cp:lastPrinted>2024-08-27T13:39:00Z</cp:lastPrinted>
  <dcterms:created xsi:type="dcterms:W3CDTF">2024-04-01T16:17:00Z</dcterms:created>
  <dcterms:modified xsi:type="dcterms:W3CDTF">2024-08-27T13:56:00Z</dcterms:modified>
</cp:coreProperties>
</file>