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66A" w:rsidRPr="00442428" w:rsidRDefault="00442428" w:rsidP="00442428">
      <w:pPr>
        <w:jc w:val="both"/>
      </w:pPr>
      <w:r w:rsidRPr="00442428">
        <w:rPr>
          <w:rFonts w:ascii="Arial" w:hAnsi="Arial" w:cs="Arial"/>
        </w:rPr>
        <w:t xml:space="preserve">PREFEITURA MUNICIPAL DE BUENO BRANDÃO – MG. </w:t>
      </w:r>
      <w:r w:rsidRPr="00442428">
        <w:rPr>
          <w:rFonts w:ascii="Arial" w:hAnsi="Arial" w:cs="Arial"/>
          <w:b/>
          <w:bCs/>
        </w:rPr>
        <w:t>Aviso de Dispensa Eletrônica, </w:t>
      </w:r>
      <w:r w:rsidRPr="00442428">
        <w:rPr>
          <w:rFonts w:ascii="Arial" w:hAnsi="Arial" w:cs="Arial"/>
        </w:rPr>
        <w:t xml:space="preserve">com base no inciso I do art. 75 da Lei </w:t>
      </w:r>
      <w:r w:rsidR="00B74EB4" w:rsidRPr="00442428">
        <w:rPr>
          <w:rFonts w:ascii="Arial" w:hAnsi="Arial" w:cs="Arial"/>
        </w:rPr>
        <w:t>n. º</w:t>
      </w:r>
      <w:r w:rsidRPr="00442428">
        <w:rPr>
          <w:rFonts w:ascii="Arial" w:hAnsi="Arial" w:cs="Arial"/>
        </w:rPr>
        <w:t xml:space="preserve"> 14.133/21. Encontra-se aberto junto a esta Prefeitura, o Processo de Dispensa Eletrônica nº </w:t>
      </w:r>
      <w:r w:rsidR="00F51F6E">
        <w:rPr>
          <w:rFonts w:ascii="Arial" w:hAnsi="Arial" w:cs="Arial"/>
        </w:rPr>
        <w:t>01/2026</w:t>
      </w:r>
      <w:r w:rsidRPr="00442428">
        <w:rPr>
          <w:rFonts w:ascii="Arial" w:hAnsi="Arial" w:cs="Arial"/>
        </w:rPr>
        <w:t xml:space="preserve">, PRC nº </w:t>
      </w:r>
      <w:r w:rsidR="00F51F6E">
        <w:rPr>
          <w:rFonts w:ascii="Arial" w:hAnsi="Arial" w:cs="Arial"/>
        </w:rPr>
        <w:t>211</w:t>
      </w:r>
      <w:r w:rsidRPr="00442428">
        <w:rPr>
          <w:rFonts w:ascii="Arial" w:hAnsi="Arial" w:cs="Arial"/>
        </w:rPr>
        <w:t>/202</w:t>
      </w:r>
      <w:r w:rsidR="00410E73">
        <w:rPr>
          <w:rFonts w:ascii="Arial" w:hAnsi="Arial" w:cs="Arial"/>
        </w:rPr>
        <w:t>5</w:t>
      </w:r>
      <w:r w:rsidRPr="00442428">
        <w:rPr>
          <w:rFonts w:ascii="Arial" w:hAnsi="Arial" w:cs="Arial"/>
        </w:rPr>
        <w:t xml:space="preserve">, do tipo menor preço por item, tendo como objeto </w:t>
      </w:r>
      <w:r w:rsidR="000E0C5A">
        <w:rPr>
          <w:rFonts w:ascii="Arial" w:hAnsi="Arial" w:cs="Arial"/>
        </w:rPr>
        <w:t xml:space="preserve">a </w:t>
      </w:r>
      <w:r w:rsidR="009A69B5" w:rsidRPr="00AC32E0">
        <w:rPr>
          <w:rFonts w:ascii="Arial" w:hAnsi="Arial" w:cs="Arial"/>
        </w:rPr>
        <w:t>contratação</w:t>
      </w:r>
      <w:r w:rsidR="009A69B5" w:rsidRPr="00AC32E0">
        <w:rPr>
          <w:rFonts w:ascii="Arial" w:hAnsi="Arial" w:cs="Arial"/>
          <w:spacing w:val="-2"/>
        </w:rPr>
        <w:t xml:space="preserve"> </w:t>
      </w:r>
      <w:r w:rsidR="009A69B5" w:rsidRPr="00AC32E0">
        <w:rPr>
          <w:rFonts w:ascii="Arial" w:hAnsi="Arial" w:cs="Arial"/>
        </w:rPr>
        <w:t xml:space="preserve">de empresa especializada para prestação de serviço de elaboração de laudos </w:t>
      </w:r>
      <w:r w:rsidR="007C2C4E">
        <w:rPr>
          <w:rFonts w:ascii="Arial" w:hAnsi="Arial" w:cs="Arial"/>
        </w:rPr>
        <w:t>técnico temporário</w:t>
      </w:r>
      <w:r w:rsidR="009A69B5" w:rsidRPr="00AC32E0">
        <w:rPr>
          <w:rFonts w:ascii="Arial" w:hAnsi="Arial" w:cs="Arial"/>
        </w:rPr>
        <w:t xml:space="preserve">, para as </w:t>
      </w:r>
      <w:r w:rsidR="009A69B5" w:rsidRPr="00AC32E0">
        <w:rPr>
          <w:rFonts w:ascii="Arial" w:hAnsi="Arial" w:cs="Arial"/>
        </w:rPr>
        <w:t>Secretarias Municipais</w:t>
      </w:r>
      <w:r w:rsidR="009A69B5" w:rsidRPr="00AC32E0">
        <w:rPr>
          <w:rFonts w:ascii="Arial" w:hAnsi="Arial" w:cs="Arial"/>
        </w:rPr>
        <w:t xml:space="preserve"> de Turismo e Cultura</w:t>
      </w:r>
      <w:r w:rsidRPr="00442428">
        <w:rPr>
          <w:rFonts w:ascii="Arial" w:hAnsi="Arial" w:cs="Arial"/>
          <w:color w:val="000000"/>
        </w:rPr>
        <w:t xml:space="preserve">. A abertura da sessão pública dar-se-á no </w:t>
      </w:r>
      <w:r w:rsidRPr="007C2C4E">
        <w:rPr>
          <w:rFonts w:ascii="Arial" w:hAnsi="Arial" w:cs="Arial"/>
        </w:rPr>
        <w:t xml:space="preserve">dia </w:t>
      </w:r>
      <w:r w:rsidR="007C2C4E" w:rsidRPr="007C2C4E">
        <w:rPr>
          <w:rFonts w:ascii="Arial" w:hAnsi="Arial" w:cs="Arial"/>
        </w:rPr>
        <w:t>20/01/2026</w:t>
      </w:r>
      <w:r w:rsidRPr="00442428">
        <w:rPr>
          <w:rFonts w:ascii="Arial" w:hAnsi="Arial" w:cs="Arial"/>
        </w:rPr>
        <w:t>, às 09h:30min (horário de Brasília), com duração de 0</w:t>
      </w:r>
      <w:r w:rsidR="00410E73">
        <w:rPr>
          <w:rFonts w:ascii="Arial" w:hAnsi="Arial" w:cs="Arial"/>
        </w:rPr>
        <w:t>4</w:t>
      </w:r>
      <w:r w:rsidRPr="00442428">
        <w:rPr>
          <w:rFonts w:ascii="Arial" w:hAnsi="Arial" w:cs="Arial"/>
        </w:rPr>
        <w:t xml:space="preserve"> horas. O Edital encontra-se à disposição dos interessados de 2ª a 6ª feira, das 09h às 16h, na Rua Afonso Pena, nº 225, Centro, Bueno Brandão/MG, CEP 37.578-000 e/ou através dos sites </w:t>
      </w:r>
      <w:hyperlink r:id="rId7" w:tgtFrame="_blank" w:history="1">
        <w:r w:rsidRPr="00442428">
          <w:rPr>
            <w:rFonts w:ascii="Arial" w:hAnsi="Arial" w:cs="Arial"/>
            <w:color w:val="006693"/>
            <w:u w:val="single"/>
          </w:rPr>
          <w:t>www.buenobrandao.mg.gov.br</w:t>
        </w:r>
      </w:hyperlink>
      <w:r w:rsidRPr="00442428">
        <w:rPr>
          <w:rFonts w:ascii="Arial" w:hAnsi="Arial" w:cs="Arial"/>
        </w:rPr>
        <w:t> e </w:t>
      </w:r>
      <w:hyperlink r:id="rId8" w:tgtFrame="_blank" w:history="1">
        <w:r w:rsidRPr="00442428">
          <w:rPr>
            <w:rFonts w:ascii="Arial" w:hAnsi="Arial" w:cs="Arial"/>
            <w:color w:val="006693"/>
            <w:u w:val="single"/>
          </w:rPr>
          <w:t>www.ammlicita.org.br</w:t>
        </w:r>
      </w:hyperlink>
      <w:r>
        <w:rPr>
          <w:rFonts w:ascii="Arial" w:hAnsi="Arial" w:cs="Arial"/>
        </w:rPr>
        <w:t xml:space="preserve">. Tel. (35) 3463-1377. </w:t>
      </w:r>
      <w:r w:rsidR="007C2C4E">
        <w:rPr>
          <w:rFonts w:ascii="Arial" w:hAnsi="Arial" w:cs="Arial"/>
        </w:rPr>
        <w:t>Ian Gabriel Ribeiro Brandão</w:t>
      </w:r>
      <w:bookmarkStart w:id="0" w:name="_GoBack"/>
      <w:bookmarkEnd w:id="0"/>
      <w:r w:rsidRPr="004424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442428">
        <w:rPr>
          <w:rFonts w:ascii="Arial" w:hAnsi="Arial" w:cs="Arial"/>
        </w:rPr>
        <w:t xml:space="preserve"> Agente de Contratação. </w:t>
      </w:r>
      <w:r w:rsidR="00862A0F" w:rsidRPr="00442428">
        <w:t xml:space="preserve"> </w:t>
      </w:r>
    </w:p>
    <w:sectPr w:rsidR="007A566A" w:rsidRPr="00442428" w:rsidSect="00D10D93">
      <w:head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E58" w:rsidRDefault="00465E58" w:rsidP="003829C4">
      <w:r>
        <w:separator/>
      </w:r>
    </w:p>
  </w:endnote>
  <w:endnote w:type="continuationSeparator" w:id="0">
    <w:p w:rsidR="00465E58" w:rsidRDefault="00465E58" w:rsidP="00382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E58" w:rsidRDefault="00465E58" w:rsidP="003829C4">
      <w:r>
        <w:separator/>
      </w:r>
    </w:p>
  </w:footnote>
  <w:footnote w:type="continuationSeparator" w:id="0">
    <w:p w:rsidR="00465E58" w:rsidRDefault="00465E58" w:rsidP="00382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C19" w:rsidRDefault="007567E2" w:rsidP="003829C4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1187450</wp:posOffset>
              </wp:positionH>
              <wp:positionV relativeFrom="paragraph">
                <wp:posOffset>41275</wp:posOffset>
              </wp:positionV>
              <wp:extent cx="4351020" cy="638810"/>
              <wp:effectExtent l="0" t="317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1020" cy="6388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5C19" w:rsidRDefault="00E75C19" w:rsidP="003829C4">
                          <w:pPr>
                            <w:pStyle w:val="Cabealho"/>
                            <w:tabs>
                              <w:tab w:val="clear" w:pos="8504"/>
                              <w:tab w:val="right" w:pos="8931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PREFEITURA MUNICIPAL DE BUENO BRANDÃO</w:t>
                          </w:r>
                        </w:p>
                        <w:p w:rsidR="00E75C19" w:rsidRDefault="00E75C19" w:rsidP="003829C4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ESTÂNCIA CLIMÁTICA E HIDROMINERAL</w:t>
                          </w:r>
                        </w:p>
                        <w:p w:rsidR="00E75C19" w:rsidRDefault="00E75C19" w:rsidP="00D10D93">
                          <w:pPr>
                            <w:pStyle w:val="Cabealh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EA26FD">
                            <w:rPr>
                              <w:rFonts w:ascii="Arial" w:hAnsi="Arial" w:cs="Arial"/>
                              <w:b/>
                              <w:bCs/>
                            </w:rPr>
                            <w:t>CNPJ: 18.940.098/0001-22</w:t>
                          </w:r>
                        </w:p>
                        <w:p w:rsidR="00E75C19" w:rsidRDefault="00E75C19" w:rsidP="003812E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93.5pt;margin-top:3.25pt;width:342.6pt;height:5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" stroked="f">
              <v:textbox>
                <w:txbxContent>
                  <w:p w:rsidR="00E75C19" w:rsidRDefault="00E75C19" w:rsidP="003829C4">
                    <w:pPr>
                      <w:pStyle w:val="Cabealho"/>
                      <w:tabs>
                        <w:tab w:val="clear" w:pos="8504"/>
                        <w:tab w:val="right" w:pos="8931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PREFEITURA MUNICIPAL DE BUENO BRANDÃO</w:t>
                    </w:r>
                  </w:p>
                  <w:p w:rsidR="00E75C19" w:rsidRDefault="00E75C19" w:rsidP="003829C4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ESTÂNCIA CLIMÁTICA E HIDROMINERAL</w:t>
                    </w:r>
                  </w:p>
                  <w:p w:rsidR="00E75C19" w:rsidRDefault="00E75C19" w:rsidP="00D10D93">
                    <w:pPr>
                      <w:pStyle w:val="Cabealho"/>
                      <w:jc w:val="center"/>
                      <w:rPr>
                        <w:rFonts w:ascii="Arial" w:hAnsi="Arial" w:cs="Arial"/>
                        <w:b/>
                        <w:bCs/>
                      </w:rPr>
                    </w:pPr>
                    <w:r w:rsidRPr="00EA26FD">
                      <w:rPr>
                        <w:rFonts w:ascii="Arial" w:hAnsi="Arial" w:cs="Arial"/>
                        <w:b/>
                        <w:bCs/>
                      </w:rPr>
                      <w:t>CNPJ: 18.940.098/0001-22</w:t>
                    </w:r>
                  </w:p>
                  <w:p w:rsidR="00E75C19" w:rsidRDefault="00E75C19" w:rsidP="003812E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D67EEC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201295</wp:posOffset>
          </wp:positionH>
          <wp:positionV relativeFrom="paragraph">
            <wp:posOffset>-78105</wp:posOffset>
          </wp:positionV>
          <wp:extent cx="752475" cy="762000"/>
          <wp:effectExtent l="1905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75C19" w:rsidRDefault="00E75C19" w:rsidP="003829C4">
    <w:pPr>
      <w:pStyle w:val="Cabealho"/>
      <w:tabs>
        <w:tab w:val="clear" w:pos="8504"/>
        <w:tab w:val="right" w:pos="8931"/>
      </w:tabs>
      <w:jc w:val="center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jc w:val="center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</w:p>
  <w:p w:rsidR="00E75C19" w:rsidRDefault="00E75C19" w:rsidP="003829C4">
    <w:pPr>
      <w:pStyle w:val="Cabealho"/>
      <w:tabs>
        <w:tab w:val="clear" w:pos="8504"/>
      </w:tabs>
      <w:jc w:val="both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______________________________________________________________________________</w:t>
    </w:r>
  </w:p>
  <w:p w:rsidR="00E75C19" w:rsidRDefault="00E75C19" w:rsidP="003829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12EED"/>
    <w:multiLevelType w:val="hybridMultilevel"/>
    <w:tmpl w:val="01C41FA0"/>
    <w:lvl w:ilvl="0" w:tplc="0416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5C"/>
    <w:rsid w:val="00002076"/>
    <w:rsid w:val="00005B8E"/>
    <w:rsid w:val="00005F18"/>
    <w:rsid w:val="00010DD1"/>
    <w:rsid w:val="00012BF0"/>
    <w:rsid w:val="00020781"/>
    <w:rsid w:val="000221D6"/>
    <w:rsid w:val="000236EB"/>
    <w:rsid w:val="00025EBA"/>
    <w:rsid w:val="00043C0D"/>
    <w:rsid w:val="00047BE2"/>
    <w:rsid w:val="0006475B"/>
    <w:rsid w:val="00065395"/>
    <w:rsid w:val="00070B89"/>
    <w:rsid w:val="00072B0E"/>
    <w:rsid w:val="00076A59"/>
    <w:rsid w:val="00076C1D"/>
    <w:rsid w:val="00085840"/>
    <w:rsid w:val="00085CE1"/>
    <w:rsid w:val="00090308"/>
    <w:rsid w:val="0009442B"/>
    <w:rsid w:val="000A0ADD"/>
    <w:rsid w:val="000A3657"/>
    <w:rsid w:val="000B7542"/>
    <w:rsid w:val="000C1FAE"/>
    <w:rsid w:val="000C5ADE"/>
    <w:rsid w:val="000D6DE0"/>
    <w:rsid w:val="000E0C5A"/>
    <w:rsid w:val="000E7155"/>
    <w:rsid w:val="000F3403"/>
    <w:rsid w:val="00100468"/>
    <w:rsid w:val="001023DA"/>
    <w:rsid w:val="00106E8F"/>
    <w:rsid w:val="001112D2"/>
    <w:rsid w:val="00111ABB"/>
    <w:rsid w:val="00114236"/>
    <w:rsid w:val="001167B3"/>
    <w:rsid w:val="0012031B"/>
    <w:rsid w:val="001213DB"/>
    <w:rsid w:val="00135588"/>
    <w:rsid w:val="00135D89"/>
    <w:rsid w:val="00143CC7"/>
    <w:rsid w:val="00155731"/>
    <w:rsid w:val="001638C3"/>
    <w:rsid w:val="001669FE"/>
    <w:rsid w:val="00172B7A"/>
    <w:rsid w:val="00173E3B"/>
    <w:rsid w:val="00174B5B"/>
    <w:rsid w:val="00177655"/>
    <w:rsid w:val="00181D63"/>
    <w:rsid w:val="00184C4E"/>
    <w:rsid w:val="00190920"/>
    <w:rsid w:val="00195442"/>
    <w:rsid w:val="001A122C"/>
    <w:rsid w:val="001B52AE"/>
    <w:rsid w:val="001C2021"/>
    <w:rsid w:val="001C4FD3"/>
    <w:rsid w:val="001D0548"/>
    <w:rsid w:val="001D0A93"/>
    <w:rsid w:val="001D6FCD"/>
    <w:rsid w:val="001E3FC7"/>
    <w:rsid w:val="001F7B6C"/>
    <w:rsid w:val="00203442"/>
    <w:rsid w:val="002037F3"/>
    <w:rsid w:val="0021186E"/>
    <w:rsid w:val="00211D44"/>
    <w:rsid w:val="00222F28"/>
    <w:rsid w:val="00246E15"/>
    <w:rsid w:val="002521BA"/>
    <w:rsid w:val="0025792B"/>
    <w:rsid w:val="00257F35"/>
    <w:rsid w:val="002602EF"/>
    <w:rsid w:val="002626D1"/>
    <w:rsid w:val="00283707"/>
    <w:rsid w:val="00296B98"/>
    <w:rsid w:val="002A734E"/>
    <w:rsid w:val="002A7992"/>
    <w:rsid w:val="002C52E3"/>
    <w:rsid w:val="002D2FB1"/>
    <w:rsid w:val="002E081B"/>
    <w:rsid w:val="002E532D"/>
    <w:rsid w:val="002F3DB3"/>
    <w:rsid w:val="00310546"/>
    <w:rsid w:val="00312A51"/>
    <w:rsid w:val="003133AF"/>
    <w:rsid w:val="0031462B"/>
    <w:rsid w:val="0031502C"/>
    <w:rsid w:val="00317503"/>
    <w:rsid w:val="00322E18"/>
    <w:rsid w:val="00330271"/>
    <w:rsid w:val="00331CE6"/>
    <w:rsid w:val="00336DFF"/>
    <w:rsid w:val="00341502"/>
    <w:rsid w:val="0036196A"/>
    <w:rsid w:val="0036381C"/>
    <w:rsid w:val="00366263"/>
    <w:rsid w:val="003675DF"/>
    <w:rsid w:val="00367C2A"/>
    <w:rsid w:val="00376836"/>
    <w:rsid w:val="003812E8"/>
    <w:rsid w:val="003829C4"/>
    <w:rsid w:val="00382C6B"/>
    <w:rsid w:val="00385631"/>
    <w:rsid w:val="0039623E"/>
    <w:rsid w:val="003A318C"/>
    <w:rsid w:val="003A394D"/>
    <w:rsid w:val="003A3A2F"/>
    <w:rsid w:val="003A63DD"/>
    <w:rsid w:val="003A65B6"/>
    <w:rsid w:val="003A72A8"/>
    <w:rsid w:val="003C5E86"/>
    <w:rsid w:val="003D1107"/>
    <w:rsid w:val="003D204A"/>
    <w:rsid w:val="003D31CD"/>
    <w:rsid w:val="003E3BA4"/>
    <w:rsid w:val="003E4D8C"/>
    <w:rsid w:val="003E5D4C"/>
    <w:rsid w:val="003F14DC"/>
    <w:rsid w:val="003F54CF"/>
    <w:rsid w:val="004034D8"/>
    <w:rsid w:val="00410E73"/>
    <w:rsid w:val="00411AF8"/>
    <w:rsid w:val="00423B54"/>
    <w:rsid w:val="00430182"/>
    <w:rsid w:val="004345D5"/>
    <w:rsid w:val="00442428"/>
    <w:rsid w:val="004475A1"/>
    <w:rsid w:val="0044795A"/>
    <w:rsid w:val="00451AEA"/>
    <w:rsid w:val="004607C2"/>
    <w:rsid w:val="00461AD2"/>
    <w:rsid w:val="00465E58"/>
    <w:rsid w:val="00465E99"/>
    <w:rsid w:val="00466D36"/>
    <w:rsid w:val="00467A5B"/>
    <w:rsid w:val="00470D13"/>
    <w:rsid w:val="00476E8E"/>
    <w:rsid w:val="004A779D"/>
    <w:rsid w:val="004B0E39"/>
    <w:rsid w:val="004B75A2"/>
    <w:rsid w:val="004B7C5E"/>
    <w:rsid w:val="004C563C"/>
    <w:rsid w:val="004C7FF3"/>
    <w:rsid w:val="004D312D"/>
    <w:rsid w:val="004E09A2"/>
    <w:rsid w:val="004E3507"/>
    <w:rsid w:val="004F0E7D"/>
    <w:rsid w:val="004F1D3B"/>
    <w:rsid w:val="00501C5D"/>
    <w:rsid w:val="005027E7"/>
    <w:rsid w:val="00504983"/>
    <w:rsid w:val="005052B5"/>
    <w:rsid w:val="005133E1"/>
    <w:rsid w:val="0051700B"/>
    <w:rsid w:val="00526AD8"/>
    <w:rsid w:val="0052743D"/>
    <w:rsid w:val="00527CBD"/>
    <w:rsid w:val="00537A37"/>
    <w:rsid w:val="005464C3"/>
    <w:rsid w:val="00546D9F"/>
    <w:rsid w:val="005501DA"/>
    <w:rsid w:val="005505C1"/>
    <w:rsid w:val="00552B9F"/>
    <w:rsid w:val="00574D99"/>
    <w:rsid w:val="00580790"/>
    <w:rsid w:val="00587B96"/>
    <w:rsid w:val="005A39CE"/>
    <w:rsid w:val="005A682E"/>
    <w:rsid w:val="005A6851"/>
    <w:rsid w:val="005B1086"/>
    <w:rsid w:val="005C03C7"/>
    <w:rsid w:val="005C0C63"/>
    <w:rsid w:val="005D0920"/>
    <w:rsid w:val="005E1F0B"/>
    <w:rsid w:val="005E2FFB"/>
    <w:rsid w:val="005E4132"/>
    <w:rsid w:val="005E60CB"/>
    <w:rsid w:val="005E7C07"/>
    <w:rsid w:val="005F612A"/>
    <w:rsid w:val="00607343"/>
    <w:rsid w:val="00611F19"/>
    <w:rsid w:val="00615414"/>
    <w:rsid w:val="006161EE"/>
    <w:rsid w:val="00624E24"/>
    <w:rsid w:val="00630ABB"/>
    <w:rsid w:val="0063207F"/>
    <w:rsid w:val="006323B7"/>
    <w:rsid w:val="00644688"/>
    <w:rsid w:val="00645919"/>
    <w:rsid w:val="00650C7A"/>
    <w:rsid w:val="00661ED0"/>
    <w:rsid w:val="006627D2"/>
    <w:rsid w:val="00662BC8"/>
    <w:rsid w:val="006644C8"/>
    <w:rsid w:val="00666B29"/>
    <w:rsid w:val="00667150"/>
    <w:rsid w:val="00675C2E"/>
    <w:rsid w:val="00676D58"/>
    <w:rsid w:val="00687169"/>
    <w:rsid w:val="0068783F"/>
    <w:rsid w:val="0069243A"/>
    <w:rsid w:val="006A3653"/>
    <w:rsid w:val="006A53BD"/>
    <w:rsid w:val="006A6396"/>
    <w:rsid w:val="006A68DC"/>
    <w:rsid w:val="006C487D"/>
    <w:rsid w:val="006C7FD5"/>
    <w:rsid w:val="006D08CD"/>
    <w:rsid w:val="006E24B3"/>
    <w:rsid w:val="007031F5"/>
    <w:rsid w:val="0070394D"/>
    <w:rsid w:val="0070465A"/>
    <w:rsid w:val="00713802"/>
    <w:rsid w:val="0071501E"/>
    <w:rsid w:val="00720B14"/>
    <w:rsid w:val="00722906"/>
    <w:rsid w:val="007255A6"/>
    <w:rsid w:val="00727627"/>
    <w:rsid w:val="007309A9"/>
    <w:rsid w:val="00730C68"/>
    <w:rsid w:val="0074325B"/>
    <w:rsid w:val="00747F54"/>
    <w:rsid w:val="00754258"/>
    <w:rsid w:val="007549F0"/>
    <w:rsid w:val="007567E2"/>
    <w:rsid w:val="00757346"/>
    <w:rsid w:val="00764755"/>
    <w:rsid w:val="0076510F"/>
    <w:rsid w:val="007655FC"/>
    <w:rsid w:val="00773FBF"/>
    <w:rsid w:val="00774138"/>
    <w:rsid w:val="00780ACD"/>
    <w:rsid w:val="00794721"/>
    <w:rsid w:val="007A203B"/>
    <w:rsid w:val="007A4980"/>
    <w:rsid w:val="007A4C5E"/>
    <w:rsid w:val="007A566A"/>
    <w:rsid w:val="007B1042"/>
    <w:rsid w:val="007B1BC4"/>
    <w:rsid w:val="007B48B8"/>
    <w:rsid w:val="007B4CD2"/>
    <w:rsid w:val="007C14E5"/>
    <w:rsid w:val="007C2C4E"/>
    <w:rsid w:val="007C48B4"/>
    <w:rsid w:val="007C696A"/>
    <w:rsid w:val="007E6B5E"/>
    <w:rsid w:val="007F2419"/>
    <w:rsid w:val="007F4033"/>
    <w:rsid w:val="0081325A"/>
    <w:rsid w:val="00814595"/>
    <w:rsid w:val="00823F0E"/>
    <w:rsid w:val="0082435C"/>
    <w:rsid w:val="00826A36"/>
    <w:rsid w:val="008329A9"/>
    <w:rsid w:val="00837701"/>
    <w:rsid w:val="00845089"/>
    <w:rsid w:val="00851F69"/>
    <w:rsid w:val="00854726"/>
    <w:rsid w:val="00855852"/>
    <w:rsid w:val="008610D3"/>
    <w:rsid w:val="00862A0F"/>
    <w:rsid w:val="0086754C"/>
    <w:rsid w:val="008841C5"/>
    <w:rsid w:val="00887585"/>
    <w:rsid w:val="008A5068"/>
    <w:rsid w:val="008B1E51"/>
    <w:rsid w:val="008C1803"/>
    <w:rsid w:val="008C4DB0"/>
    <w:rsid w:val="008D1E2B"/>
    <w:rsid w:val="00906021"/>
    <w:rsid w:val="009070C7"/>
    <w:rsid w:val="0092778C"/>
    <w:rsid w:val="009279AB"/>
    <w:rsid w:val="00930998"/>
    <w:rsid w:val="00933384"/>
    <w:rsid w:val="009414A5"/>
    <w:rsid w:val="00942239"/>
    <w:rsid w:val="0094227A"/>
    <w:rsid w:val="00945146"/>
    <w:rsid w:val="00951DC1"/>
    <w:rsid w:val="00965344"/>
    <w:rsid w:val="00965DA3"/>
    <w:rsid w:val="00985621"/>
    <w:rsid w:val="009A29E8"/>
    <w:rsid w:val="009A69B5"/>
    <w:rsid w:val="009B2F11"/>
    <w:rsid w:val="009B34C2"/>
    <w:rsid w:val="009C0D1F"/>
    <w:rsid w:val="009C2515"/>
    <w:rsid w:val="009E1EBE"/>
    <w:rsid w:val="009E2F13"/>
    <w:rsid w:val="009E4D95"/>
    <w:rsid w:val="009F2382"/>
    <w:rsid w:val="009F2975"/>
    <w:rsid w:val="009F511D"/>
    <w:rsid w:val="009F6E73"/>
    <w:rsid w:val="009F703F"/>
    <w:rsid w:val="00A063CB"/>
    <w:rsid w:val="00A121B8"/>
    <w:rsid w:val="00A16409"/>
    <w:rsid w:val="00A16F57"/>
    <w:rsid w:val="00A172A0"/>
    <w:rsid w:val="00A22510"/>
    <w:rsid w:val="00A24808"/>
    <w:rsid w:val="00A44DC0"/>
    <w:rsid w:val="00A44E0A"/>
    <w:rsid w:val="00A45D83"/>
    <w:rsid w:val="00A64E47"/>
    <w:rsid w:val="00A67607"/>
    <w:rsid w:val="00A736B2"/>
    <w:rsid w:val="00A75AEB"/>
    <w:rsid w:val="00A82E12"/>
    <w:rsid w:val="00A851E6"/>
    <w:rsid w:val="00A8526C"/>
    <w:rsid w:val="00A95808"/>
    <w:rsid w:val="00A963F9"/>
    <w:rsid w:val="00A96C34"/>
    <w:rsid w:val="00A97432"/>
    <w:rsid w:val="00AA36E2"/>
    <w:rsid w:val="00AA4589"/>
    <w:rsid w:val="00AA4CBE"/>
    <w:rsid w:val="00AA4CD1"/>
    <w:rsid w:val="00AB7A7F"/>
    <w:rsid w:val="00AC2823"/>
    <w:rsid w:val="00AC3750"/>
    <w:rsid w:val="00AD78D4"/>
    <w:rsid w:val="00AE4C3A"/>
    <w:rsid w:val="00B11DA9"/>
    <w:rsid w:val="00B170F6"/>
    <w:rsid w:val="00B207CB"/>
    <w:rsid w:val="00B21879"/>
    <w:rsid w:val="00B22037"/>
    <w:rsid w:val="00B23E06"/>
    <w:rsid w:val="00B4056F"/>
    <w:rsid w:val="00B44B1E"/>
    <w:rsid w:val="00B45976"/>
    <w:rsid w:val="00B46D24"/>
    <w:rsid w:val="00B50B3C"/>
    <w:rsid w:val="00B54883"/>
    <w:rsid w:val="00B57EEE"/>
    <w:rsid w:val="00B74EB4"/>
    <w:rsid w:val="00B76C5C"/>
    <w:rsid w:val="00B8059D"/>
    <w:rsid w:val="00B8112F"/>
    <w:rsid w:val="00B95080"/>
    <w:rsid w:val="00B964CC"/>
    <w:rsid w:val="00BA04A5"/>
    <w:rsid w:val="00BB27E7"/>
    <w:rsid w:val="00BB56C5"/>
    <w:rsid w:val="00BB5B38"/>
    <w:rsid w:val="00BC7832"/>
    <w:rsid w:val="00BD57FD"/>
    <w:rsid w:val="00BF5650"/>
    <w:rsid w:val="00BF7E68"/>
    <w:rsid w:val="00C00FFE"/>
    <w:rsid w:val="00C13F04"/>
    <w:rsid w:val="00C1491B"/>
    <w:rsid w:val="00C22417"/>
    <w:rsid w:val="00C248E0"/>
    <w:rsid w:val="00C357A5"/>
    <w:rsid w:val="00C425A3"/>
    <w:rsid w:val="00C51A77"/>
    <w:rsid w:val="00C52D65"/>
    <w:rsid w:val="00C60E33"/>
    <w:rsid w:val="00C64657"/>
    <w:rsid w:val="00C64AF0"/>
    <w:rsid w:val="00C64E11"/>
    <w:rsid w:val="00C67741"/>
    <w:rsid w:val="00C71FE2"/>
    <w:rsid w:val="00C77D8E"/>
    <w:rsid w:val="00CA2C3C"/>
    <w:rsid w:val="00CB1324"/>
    <w:rsid w:val="00CB3767"/>
    <w:rsid w:val="00CB5051"/>
    <w:rsid w:val="00CB7BFC"/>
    <w:rsid w:val="00CC2D6E"/>
    <w:rsid w:val="00CD0E40"/>
    <w:rsid w:val="00CD4092"/>
    <w:rsid w:val="00CE53DC"/>
    <w:rsid w:val="00CF00BA"/>
    <w:rsid w:val="00CF11FD"/>
    <w:rsid w:val="00CF78CF"/>
    <w:rsid w:val="00D003A9"/>
    <w:rsid w:val="00D10D93"/>
    <w:rsid w:val="00D123B9"/>
    <w:rsid w:val="00D130F3"/>
    <w:rsid w:val="00D139B9"/>
    <w:rsid w:val="00D154AD"/>
    <w:rsid w:val="00D31677"/>
    <w:rsid w:val="00D34737"/>
    <w:rsid w:val="00D40356"/>
    <w:rsid w:val="00D42AC7"/>
    <w:rsid w:val="00D524AE"/>
    <w:rsid w:val="00D67EEC"/>
    <w:rsid w:val="00D723E6"/>
    <w:rsid w:val="00DA167B"/>
    <w:rsid w:val="00DB5EBA"/>
    <w:rsid w:val="00DE1635"/>
    <w:rsid w:val="00DE2834"/>
    <w:rsid w:val="00DF2247"/>
    <w:rsid w:val="00DF6F0E"/>
    <w:rsid w:val="00DF6F5B"/>
    <w:rsid w:val="00E03428"/>
    <w:rsid w:val="00E045D4"/>
    <w:rsid w:val="00E21D84"/>
    <w:rsid w:val="00E23242"/>
    <w:rsid w:val="00E25A5F"/>
    <w:rsid w:val="00E2600C"/>
    <w:rsid w:val="00E34CFB"/>
    <w:rsid w:val="00E365DA"/>
    <w:rsid w:val="00E36790"/>
    <w:rsid w:val="00E55715"/>
    <w:rsid w:val="00E75C19"/>
    <w:rsid w:val="00E94418"/>
    <w:rsid w:val="00EA022D"/>
    <w:rsid w:val="00EA26FD"/>
    <w:rsid w:val="00EA5347"/>
    <w:rsid w:val="00EA6873"/>
    <w:rsid w:val="00EA7744"/>
    <w:rsid w:val="00EB3B33"/>
    <w:rsid w:val="00EB69FB"/>
    <w:rsid w:val="00EB7480"/>
    <w:rsid w:val="00EC0894"/>
    <w:rsid w:val="00EC4155"/>
    <w:rsid w:val="00EC47AA"/>
    <w:rsid w:val="00EC658D"/>
    <w:rsid w:val="00ED53D2"/>
    <w:rsid w:val="00EE6A33"/>
    <w:rsid w:val="00EF192D"/>
    <w:rsid w:val="00EF3838"/>
    <w:rsid w:val="00F05F72"/>
    <w:rsid w:val="00F07D33"/>
    <w:rsid w:val="00F108FB"/>
    <w:rsid w:val="00F14C75"/>
    <w:rsid w:val="00F15EA6"/>
    <w:rsid w:val="00F21510"/>
    <w:rsid w:val="00F22C2C"/>
    <w:rsid w:val="00F23371"/>
    <w:rsid w:val="00F36C13"/>
    <w:rsid w:val="00F36CD6"/>
    <w:rsid w:val="00F37FDB"/>
    <w:rsid w:val="00F41E6B"/>
    <w:rsid w:val="00F470C1"/>
    <w:rsid w:val="00F51F6E"/>
    <w:rsid w:val="00F5339C"/>
    <w:rsid w:val="00F54D3D"/>
    <w:rsid w:val="00F632DB"/>
    <w:rsid w:val="00F82439"/>
    <w:rsid w:val="00F84C5C"/>
    <w:rsid w:val="00F940C2"/>
    <w:rsid w:val="00F957E5"/>
    <w:rsid w:val="00FA006F"/>
    <w:rsid w:val="00FA2331"/>
    <w:rsid w:val="00FA4D5D"/>
    <w:rsid w:val="00FA6C5F"/>
    <w:rsid w:val="00FA7ECE"/>
    <w:rsid w:val="00FB0A1C"/>
    <w:rsid w:val="00FB3768"/>
    <w:rsid w:val="00FB3F8D"/>
    <w:rsid w:val="00FB7807"/>
    <w:rsid w:val="00FC2197"/>
    <w:rsid w:val="00FC38A9"/>
    <w:rsid w:val="00FC5D90"/>
    <w:rsid w:val="00FD053E"/>
    <w:rsid w:val="00FD3F72"/>
    <w:rsid w:val="00FD5BBB"/>
    <w:rsid w:val="00FE0326"/>
    <w:rsid w:val="00FE0443"/>
    <w:rsid w:val="00FF0278"/>
    <w:rsid w:val="00FF0B39"/>
    <w:rsid w:val="00FF2513"/>
    <w:rsid w:val="00FF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054D62"/>
  <w15:docId w15:val="{764B10C9-38D0-40B0-8D74-B8D58C54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033"/>
    <w:pPr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b/>
      <w:szCs w:val="20"/>
    </w:rPr>
  </w:style>
  <w:style w:type="paragraph" w:styleId="Ttulo4">
    <w:name w:val="heading 4"/>
    <w:basedOn w:val="Normal"/>
    <w:next w:val="Normal"/>
    <w:link w:val="Ttulo4Char"/>
    <w:uiPriority w:val="9"/>
    <w:qFormat/>
    <w:rsid w:val="007F403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FD3F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FD3F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Pr>
      <w:rFonts w:ascii="Calibri" w:hAnsi="Calibri" w:cs="Times New Roman"/>
      <w:b/>
      <w:bCs/>
      <w:sz w:val="28"/>
      <w:szCs w:val="28"/>
      <w:lang w:eastAsia="ar-SA" w:bidi="ar-SA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Pr>
      <w:rFonts w:ascii="Calibri" w:hAnsi="Calibri" w:cs="Times New Roman"/>
      <w:b/>
      <w:bCs/>
      <w:sz w:val="22"/>
      <w:szCs w:val="22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locked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  <w:rPr>
      <w:rFonts w:ascii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ecmsonormal">
    <w:name w:val="ec_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Pr>
      <w:rFonts w:ascii="Times New Roman" w:hAnsi="Times New Roman" w:cs="Times New Roman"/>
      <w:sz w:val="24"/>
      <w:szCs w:val="24"/>
      <w:lang w:eastAsia="ar-SA" w:bidi="ar-SA"/>
    </w:rPr>
  </w:style>
  <w:style w:type="paragraph" w:styleId="Recuodecorpodetexto">
    <w:name w:val="Body Text Indent"/>
    <w:basedOn w:val="Normal"/>
    <w:link w:val="RecuodecorpodetextoChar"/>
    <w:uiPriority w:val="99"/>
    <w:pPr>
      <w:ind w:firstLine="198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ascii="Times New Roman" w:hAnsi="Times New Roman" w:cs="Times New Roman"/>
      <w:sz w:val="24"/>
      <w:szCs w:val="24"/>
      <w:lang w:eastAsia="ar-SA" w:bidi="ar-SA"/>
    </w:rPr>
  </w:style>
  <w:style w:type="paragraph" w:styleId="Corpodetexto3">
    <w:name w:val="Body Text 3"/>
    <w:basedOn w:val="Normal"/>
    <w:link w:val="Corpodetexto3Char"/>
    <w:uiPriority w:val="99"/>
    <w:rsid w:val="00FD3F7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Contedodetabela">
    <w:name w:val="Conteúdo de tabela"/>
    <w:basedOn w:val="Corpodetexto"/>
    <w:rsid w:val="00FD3F72"/>
    <w:pPr>
      <w:widowControl w:val="0"/>
    </w:pPr>
    <w:rPr>
      <w:rFonts w:ascii="Arial" w:hAnsi="Arial"/>
      <w:lang w:eastAsia="pt-BR"/>
    </w:rPr>
  </w:style>
  <w:style w:type="paragraph" w:customStyle="1" w:styleId="modelo">
    <w:name w:val="modelo"/>
    <w:basedOn w:val="Cabealho"/>
    <w:next w:val="Cabealho"/>
    <w:rsid w:val="00FD3F72"/>
    <w:pPr>
      <w:tabs>
        <w:tab w:val="clear" w:pos="4252"/>
        <w:tab w:val="clear" w:pos="8504"/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D3F72"/>
    <w:pPr>
      <w:widowControl w:val="0"/>
      <w:suppressAutoHyphens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B7C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60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mlicita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enobranda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Meus%20documentos\Modelos%20do%20word\timbrado%20e%20rodape%20gab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e rodape gab</Template>
  <TotalTime>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 DEPARTAMENTOS,</vt:lpstr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 DEPARTAMENTOS,</dc:title>
  <dc:subject/>
  <dc:creator>Cliente</dc:creator>
  <cp:keywords/>
  <dc:description/>
  <cp:lastModifiedBy>USER</cp:lastModifiedBy>
  <cp:revision>2</cp:revision>
  <cp:lastPrinted>2019-06-17T17:52:00Z</cp:lastPrinted>
  <dcterms:created xsi:type="dcterms:W3CDTF">2026-01-13T17:44:00Z</dcterms:created>
  <dcterms:modified xsi:type="dcterms:W3CDTF">2026-01-13T17:44:00Z</dcterms:modified>
</cp:coreProperties>
</file>