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81EE6E" w14:textId="77777777" w:rsidR="0022743C" w:rsidRPr="0022743C" w:rsidRDefault="0022743C" w:rsidP="0022743C">
      <w:pPr>
        <w:jc w:val="both"/>
        <w:rPr>
          <w:rFonts w:ascii="Times New Roman" w:hAnsi="Times New Roman" w:cs="Times New Roman"/>
        </w:rPr>
      </w:pPr>
    </w:p>
    <w:p w14:paraId="26E4A7B3" w14:textId="263CD4B5" w:rsidR="00502F5E" w:rsidRPr="0022743C" w:rsidRDefault="00502F5E" w:rsidP="0022743C">
      <w:pPr>
        <w:ind w:firstLine="709"/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Pelo presente</w:t>
      </w:r>
      <w:r w:rsidR="00C27071" w:rsidRPr="0022743C">
        <w:rPr>
          <w:rFonts w:ascii="Times New Roman" w:hAnsi="Times New Roman" w:cs="Times New Roman"/>
        </w:rPr>
        <w:t xml:space="preserve"> instrumento público contratual</w:t>
      </w:r>
      <w:r w:rsidR="00876118" w:rsidRPr="0022743C">
        <w:rPr>
          <w:rFonts w:ascii="Times New Roman" w:hAnsi="Times New Roman" w:cs="Times New Roman"/>
        </w:rPr>
        <w:t>, que fazem entre si</w:t>
      </w:r>
      <w:r w:rsidRPr="0022743C">
        <w:rPr>
          <w:rFonts w:ascii="Times New Roman" w:hAnsi="Times New Roman" w:cs="Times New Roman"/>
        </w:rPr>
        <w:t xml:space="preserve"> </w:t>
      </w:r>
      <w:r w:rsidR="00C70A1B" w:rsidRPr="0022743C">
        <w:rPr>
          <w:rFonts w:ascii="Times New Roman" w:hAnsi="Times New Roman" w:cs="Times New Roman"/>
        </w:rPr>
        <w:t xml:space="preserve">o </w:t>
      </w:r>
      <w:r w:rsidR="00C70A1B" w:rsidRPr="0022743C">
        <w:rPr>
          <w:rFonts w:ascii="Times New Roman" w:hAnsi="Times New Roman" w:cs="Times New Roman"/>
          <w:b/>
        </w:rPr>
        <w:t>PODER LEGISLATIVO DE CLÁUDIO</w:t>
      </w:r>
      <w:r w:rsidR="00C70A1B" w:rsidRPr="0022743C">
        <w:rPr>
          <w:rFonts w:ascii="Times New Roman" w:hAnsi="Times New Roman" w:cs="Times New Roman"/>
        </w:rPr>
        <w:t xml:space="preserve">, por sua </w:t>
      </w:r>
      <w:r w:rsidRPr="0022743C">
        <w:rPr>
          <w:rFonts w:ascii="Times New Roman" w:hAnsi="Times New Roman" w:cs="Times New Roman"/>
          <w:b/>
        </w:rPr>
        <w:t>CÂMARA MUNICIPAL</w:t>
      </w:r>
      <w:r w:rsidRPr="0022743C">
        <w:rPr>
          <w:rFonts w:ascii="Times New Roman" w:hAnsi="Times New Roman" w:cs="Times New Roman"/>
        </w:rPr>
        <w:t>, pessoa jurídica de Direito Público Interno, inscrita no CNPJ/MF sob o nº</w:t>
      </w:r>
      <w:r w:rsidR="00742FAE" w:rsidRPr="0022743C">
        <w:rPr>
          <w:rFonts w:ascii="Times New Roman" w:hAnsi="Times New Roman" w:cs="Times New Roman"/>
        </w:rPr>
        <w:t>.</w:t>
      </w:r>
      <w:r w:rsidRPr="0022743C">
        <w:rPr>
          <w:rFonts w:ascii="Times New Roman" w:hAnsi="Times New Roman" w:cs="Times New Roman"/>
        </w:rPr>
        <w:t xml:space="preserve"> 20.913.950/</w:t>
      </w:r>
      <w:r w:rsidR="00742FAE" w:rsidRPr="0022743C">
        <w:rPr>
          <w:rFonts w:ascii="Times New Roman" w:hAnsi="Times New Roman" w:cs="Times New Roman"/>
        </w:rPr>
        <w:t>0001-14 com endereço e sede na Rua das Crianças, nº.</w:t>
      </w:r>
      <w:r w:rsidRPr="0022743C">
        <w:rPr>
          <w:rFonts w:ascii="Times New Roman" w:hAnsi="Times New Roman" w:cs="Times New Roman"/>
        </w:rPr>
        <w:t xml:space="preserve"> 137, Centro, </w:t>
      </w:r>
      <w:r w:rsidR="00742FAE" w:rsidRPr="0022743C">
        <w:rPr>
          <w:rFonts w:ascii="Times New Roman" w:hAnsi="Times New Roman" w:cs="Times New Roman"/>
        </w:rPr>
        <w:t xml:space="preserve">na cidade de </w:t>
      </w:r>
      <w:r w:rsidRPr="0022743C">
        <w:rPr>
          <w:rFonts w:ascii="Times New Roman" w:hAnsi="Times New Roman" w:cs="Times New Roman"/>
        </w:rPr>
        <w:t>Cláudio</w:t>
      </w:r>
      <w:r w:rsidR="00742FAE" w:rsidRPr="0022743C">
        <w:rPr>
          <w:rFonts w:ascii="Times New Roman" w:hAnsi="Times New Roman" w:cs="Times New Roman"/>
        </w:rPr>
        <w:t>/</w:t>
      </w:r>
      <w:r w:rsidRPr="0022743C">
        <w:rPr>
          <w:rFonts w:ascii="Times New Roman" w:hAnsi="Times New Roman" w:cs="Times New Roman"/>
        </w:rPr>
        <w:t xml:space="preserve">MG, neste ato, </w:t>
      </w:r>
      <w:proofErr w:type="gramStart"/>
      <w:r w:rsidRPr="0022743C">
        <w:rPr>
          <w:rFonts w:ascii="Times New Roman" w:hAnsi="Times New Roman" w:cs="Times New Roman"/>
        </w:rPr>
        <w:t>representada</w:t>
      </w:r>
      <w:proofErr w:type="gramEnd"/>
      <w:r w:rsidRPr="0022743C">
        <w:rPr>
          <w:rFonts w:ascii="Times New Roman" w:hAnsi="Times New Roman" w:cs="Times New Roman"/>
        </w:rPr>
        <w:t xml:space="preserve"> por seu </w:t>
      </w:r>
      <w:r w:rsidR="00C70A1B" w:rsidRPr="0022743C">
        <w:rPr>
          <w:rFonts w:ascii="Times New Roman" w:hAnsi="Times New Roman" w:cs="Times New Roman"/>
        </w:rPr>
        <w:t>P</w:t>
      </w:r>
      <w:r w:rsidRPr="0022743C">
        <w:rPr>
          <w:rFonts w:ascii="Times New Roman" w:hAnsi="Times New Roman" w:cs="Times New Roman"/>
        </w:rPr>
        <w:t xml:space="preserve">residente, o vereador </w:t>
      </w:r>
      <w:r w:rsidR="00D1661E" w:rsidRPr="0022743C">
        <w:rPr>
          <w:rFonts w:ascii="Times New Roman" w:hAnsi="Times New Roman" w:cs="Times New Roman"/>
        </w:rPr>
        <w:t>Tancredo Aladim Rocha Tolentino</w:t>
      </w:r>
      <w:r w:rsidRPr="0022743C">
        <w:rPr>
          <w:rFonts w:ascii="Times New Roman" w:hAnsi="Times New Roman" w:cs="Times New Roman"/>
        </w:rPr>
        <w:t>,</w:t>
      </w:r>
      <w:r w:rsidR="00A4045C" w:rsidRPr="0022743C">
        <w:rPr>
          <w:rFonts w:ascii="Times New Roman" w:hAnsi="Times New Roman" w:cs="Times New Roman"/>
        </w:rPr>
        <w:t xml:space="preserve"> portador do</w:t>
      </w:r>
      <w:r w:rsidRPr="0022743C">
        <w:rPr>
          <w:rFonts w:ascii="Times New Roman" w:hAnsi="Times New Roman" w:cs="Times New Roman"/>
        </w:rPr>
        <w:t xml:space="preserve"> CPF</w:t>
      </w:r>
      <w:r w:rsidR="00A4045C" w:rsidRPr="0022743C">
        <w:rPr>
          <w:rFonts w:ascii="Times New Roman" w:hAnsi="Times New Roman" w:cs="Times New Roman"/>
        </w:rPr>
        <w:t xml:space="preserve"> nº.</w:t>
      </w:r>
      <w:r w:rsidR="00D1661E" w:rsidRPr="0022743C">
        <w:rPr>
          <w:rFonts w:ascii="Times New Roman" w:hAnsi="Times New Roman" w:cs="Times New Roman"/>
        </w:rPr>
        <w:t xml:space="preserve"> 220.167.246-68</w:t>
      </w:r>
      <w:r w:rsidRPr="0022743C">
        <w:rPr>
          <w:rFonts w:ascii="Times New Roman" w:hAnsi="Times New Roman" w:cs="Times New Roman"/>
        </w:rPr>
        <w:t xml:space="preserve">, doravante denominada simplesmente </w:t>
      </w:r>
      <w:r w:rsidR="00104539" w:rsidRPr="0022743C">
        <w:rPr>
          <w:rFonts w:ascii="Times New Roman" w:hAnsi="Times New Roman" w:cs="Times New Roman"/>
        </w:rPr>
        <w:t>“</w:t>
      </w:r>
      <w:r w:rsidRPr="0022743C">
        <w:rPr>
          <w:rFonts w:ascii="Times New Roman" w:hAnsi="Times New Roman" w:cs="Times New Roman"/>
        </w:rPr>
        <w:t>CONTRATANTE</w:t>
      </w:r>
      <w:r w:rsidR="00104539" w:rsidRPr="0022743C">
        <w:rPr>
          <w:rFonts w:ascii="Times New Roman" w:hAnsi="Times New Roman" w:cs="Times New Roman"/>
        </w:rPr>
        <w:t>”</w:t>
      </w:r>
      <w:r w:rsidR="00A4045C" w:rsidRPr="0022743C">
        <w:rPr>
          <w:rFonts w:ascii="Times New Roman" w:hAnsi="Times New Roman" w:cs="Times New Roman"/>
        </w:rPr>
        <w:t>,</w:t>
      </w:r>
      <w:r w:rsidRPr="0022743C">
        <w:rPr>
          <w:rFonts w:ascii="Times New Roman" w:hAnsi="Times New Roman" w:cs="Times New Roman"/>
        </w:rPr>
        <w:t xml:space="preserve"> e de outro lado </w:t>
      </w:r>
      <w:proofErr w:type="gramStart"/>
      <w:r w:rsidRPr="0022743C">
        <w:rPr>
          <w:rFonts w:ascii="Times New Roman" w:hAnsi="Times New Roman" w:cs="Times New Roman"/>
        </w:rPr>
        <w:t>a</w:t>
      </w:r>
      <w:proofErr w:type="gramEnd"/>
      <w:r w:rsidRPr="0022743C">
        <w:rPr>
          <w:rFonts w:ascii="Times New Roman" w:hAnsi="Times New Roman" w:cs="Times New Roman"/>
        </w:rPr>
        <w:t xml:space="preserve"> </w:t>
      </w:r>
      <w:r w:rsidR="00D1661E" w:rsidRPr="0022743C">
        <w:rPr>
          <w:rFonts w:ascii="Times New Roman" w:hAnsi="Times New Roman" w:cs="Times New Roman"/>
        </w:rPr>
        <w:t>empresa</w:t>
      </w:r>
      <w:r w:rsidR="002C7E5B" w:rsidRPr="0022743C">
        <w:rPr>
          <w:rFonts w:ascii="Times New Roman" w:hAnsi="Times New Roman" w:cs="Times New Roman"/>
        </w:rPr>
        <w:t xml:space="preserve"> “</w:t>
      </w:r>
      <w:r w:rsidR="0084762A">
        <w:rPr>
          <w:rFonts w:ascii="Times New Roman" w:hAnsi="Times New Roman" w:cs="Times New Roman"/>
          <w:b/>
        </w:rPr>
        <w:t>XXXXXXXX</w:t>
      </w:r>
      <w:r w:rsidR="005F5486">
        <w:rPr>
          <w:rFonts w:ascii="Times New Roman" w:hAnsi="Times New Roman" w:cs="Times New Roman"/>
        </w:rPr>
        <w:t xml:space="preserve">”, pessoa jurídica de direito privado, inscrita no CNPJ </w:t>
      </w:r>
      <w:r w:rsidR="0084762A">
        <w:rPr>
          <w:rFonts w:ascii="Times New Roman" w:hAnsi="Times New Roman" w:cs="Times New Roman"/>
        </w:rPr>
        <w:t>XXXXXX</w:t>
      </w:r>
      <w:r w:rsidR="005F5486">
        <w:rPr>
          <w:rFonts w:ascii="Times New Roman" w:hAnsi="Times New Roman" w:cs="Times New Roman"/>
        </w:rPr>
        <w:t xml:space="preserve">, com sede à Rua </w:t>
      </w:r>
      <w:r w:rsidR="0084762A">
        <w:rPr>
          <w:rFonts w:ascii="Times New Roman" w:hAnsi="Times New Roman" w:cs="Times New Roman"/>
        </w:rPr>
        <w:t>XXXXXXXXX</w:t>
      </w:r>
      <w:r w:rsidR="005F5486">
        <w:rPr>
          <w:rFonts w:ascii="Times New Roman" w:hAnsi="Times New Roman" w:cs="Times New Roman"/>
        </w:rPr>
        <w:t xml:space="preserve"> – bairro </w:t>
      </w:r>
      <w:r w:rsidR="0084762A">
        <w:rPr>
          <w:rFonts w:ascii="Times New Roman" w:hAnsi="Times New Roman" w:cs="Times New Roman"/>
        </w:rPr>
        <w:t>XXXXXX</w:t>
      </w:r>
      <w:r w:rsidR="00C8377F" w:rsidRPr="0022743C">
        <w:rPr>
          <w:rFonts w:ascii="Times New Roman" w:hAnsi="Times New Roman" w:cs="Times New Roman"/>
        </w:rPr>
        <w:t>,</w:t>
      </w:r>
      <w:r w:rsidR="002C7E5B" w:rsidRPr="0022743C">
        <w:rPr>
          <w:rFonts w:ascii="Times New Roman" w:hAnsi="Times New Roman" w:cs="Times New Roman"/>
        </w:rPr>
        <w:t xml:space="preserve"> </w:t>
      </w:r>
      <w:r w:rsidR="006304EC" w:rsidRPr="0022743C">
        <w:rPr>
          <w:rFonts w:ascii="Times New Roman" w:hAnsi="Times New Roman" w:cs="Times New Roman"/>
        </w:rPr>
        <w:t xml:space="preserve">representada </w:t>
      </w:r>
      <w:r w:rsidR="00796586" w:rsidRPr="0022743C">
        <w:rPr>
          <w:rFonts w:ascii="Times New Roman" w:hAnsi="Times New Roman" w:cs="Times New Roman"/>
        </w:rPr>
        <w:t xml:space="preserve">na conformidade de seu contrato social, </w:t>
      </w:r>
      <w:r w:rsidRPr="0022743C">
        <w:rPr>
          <w:rFonts w:ascii="Times New Roman" w:hAnsi="Times New Roman" w:cs="Times New Roman"/>
        </w:rPr>
        <w:t>doravante denominada simplesmente</w:t>
      </w:r>
      <w:r w:rsidR="00104539" w:rsidRPr="0022743C">
        <w:rPr>
          <w:rFonts w:ascii="Times New Roman" w:hAnsi="Times New Roman" w:cs="Times New Roman"/>
        </w:rPr>
        <w:t xml:space="preserve"> “</w:t>
      </w:r>
      <w:r w:rsidRPr="0022743C">
        <w:rPr>
          <w:rFonts w:ascii="Times New Roman" w:hAnsi="Times New Roman" w:cs="Times New Roman"/>
        </w:rPr>
        <w:t>CONTRATADA</w:t>
      </w:r>
      <w:r w:rsidR="00104539" w:rsidRPr="0022743C">
        <w:rPr>
          <w:rFonts w:ascii="Times New Roman" w:hAnsi="Times New Roman" w:cs="Times New Roman"/>
        </w:rPr>
        <w:t>”</w:t>
      </w:r>
      <w:r w:rsidRPr="0022743C">
        <w:rPr>
          <w:rFonts w:ascii="Times New Roman" w:hAnsi="Times New Roman" w:cs="Times New Roman"/>
        </w:rPr>
        <w:t xml:space="preserve">, </w:t>
      </w:r>
      <w:r w:rsidR="00876118" w:rsidRPr="0022743C">
        <w:rPr>
          <w:rFonts w:ascii="Times New Roman" w:hAnsi="Times New Roman" w:cs="Times New Roman"/>
        </w:rPr>
        <w:t xml:space="preserve">celebram o presente </w:t>
      </w:r>
      <w:r w:rsidR="00876118" w:rsidRPr="0022743C">
        <w:rPr>
          <w:rFonts w:ascii="Times New Roman" w:hAnsi="Times New Roman" w:cs="Times New Roman"/>
          <w:b/>
        </w:rPr>
        <w:t xml:space="preserve">CONTRATO </w:t>
      </w:r>
      <w:r w:rsidR="002C7E5B" w:rsidRPr="0022743C">
        <w:rPr>
          <w:rFonts w:ascii="Times New Roman" w:hAnsi="Times New Roman" w:cs="Times New Roman"/>
          <w:b/>
        </w:rPr>
        <w:t>DE PRESTAÇÃO DE SERVIÇOS</w:t>
      </w:r>
      <w:r w:rsidR="00876118" w:rsidRPr="0022743C">
        <w:rPr>
          <w:rFonts w:ascii="Times New Roman" w:hAnsi="Times New Roman" w:cs="Times New Roman"/>
        </w:rPr>
        <w:t xml:space="preserve">, a ser regido pela legislação </w:t>
      </w:r>
      <w:r w:rsidR="00104539" w:rsidRPr="0022743C">
        <w:rPr>
          <w:rFonts w:ascii="Times New Roman" w:hAnsi="Times New Roman" w:cs="Times New Roman"/>
        </w:rPr>
        <w:t>relativa ao Direito Público,</w:t>
      </w:r>
      <w:r w:rsidR="00876118" w:rsidRPr="0022743C">
        <w:rPr>
          <w:rFonts w:ascii="Times New Roman" w:hAnsi="Times New Roman" w:cs="Times New Roman"/>
        </w:rPr>
        <w:t xml:space="preserve"> e, ainda, pel</w:t>
      </w:r>
      <w:r w:rsidRPr="0022743C">
        <w:rPr>
          <w:rFonts w:ascii="Times New Roman" w:hAnsi="Times New Roman" w:cs="Times New Roman"/>
        </w:rPr>
        <w:t>as cláusulas e condições a seguir expostas:</w:t>
      </w:r>
    </w:p>
    <w:p w14:paraId="2D024150" w14:textId="77777777" w:rsidR="00502F5E" w:rsidRPr="0022743C" w:rsidRDefault="00502F5E" w:rsidP="0022743C">
      <w:pPr>
        <w:jc w:val="both"/>
        <w:rPr>
          <w:rFonts w:ascii="Times New Roman" w:hAnsi="Times New Roman" w:cs="Times New Roman"/>
        </w:rPr>
      </w:pPr>
    </w:p>
    <w:p w14:paraId="4A90783F" w14:textId="379A85A4" w:rsidR="00502F5E" w:rsidRPr="0022743C" w:rsidRDefault="00502F5E" w:rsidP="0022743C">
      <w:pPr>
        <w:rPr>
          <w:rFonts w:ascii="Times New Roman" w:hAnsi="Times New Roman" w:cs="Times New Roman"/>
          <w:b/>
        </w:rPr>
      </w:pPr>
      <w:r w:rsidRPr="0022743C">
        <w:rPr>
          <w:rFonts w:ascii="Times New Roman" w:hAnsi="Times New Roman" w:cs="Times New Roman"/>
          <w:b/>
        </w:rPr>
        <w:t>CLÁUSULA PRIMEIRA – DO OBJETO</w:t>
      </w:r>
    </w:p>
    <w:p w14:paraId="2361EF17" w14:textId="77777777" w:rsidR="00502F5E" w:rsidRPr="0022743C" w:rsidRDefault="00502F5E" w:rsidP="0022743C">
      <w:pPr>
        <w:jc w:val="both"/>
        <w:rPr>
          <w:rFonts w:ascii="Times New Roman" w:hAnsi="Times New Roman" w:cs="Times New Roman"/>
        </w:rPr>
      </w:pPr>
    </w:p>
    <w:p w14:paraId="3541FE17" w14:textId="77777777" w:rsidR="003B6F77" w:rsidRDefault="00876118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 xml:space="preserve">1. </w:t>
      </w:r>
      <w:r w:rsidR="00502F5E" w:rsidRPr="0022743C">
        <w:rPr>
          <w:rFonts w:ascii="Times New Roman" w:hAnsi="Times New Roman" w:cs="Times New Roman"/>
        </w:rPr>
        <w:t>Consti</w:t>
      </w:r>
      <w:r w:rsidR="009E6060" w:rsidRPr="0022743C">
        <w:rPr>
          <w:rFonts w:ascii="Times New Roman" w:hAnsi="Times New Roman" w:cs="Times New Roman"/>
        </w:rPr>
        <w:t>tui objeto do presente contrato</w:t>
      </w:r>
      <w:r w:rsidR="003B6F77">
        <w:rPr>
          <w:rFonts w:ascii="Times New Roman" w:hAnsi="Times New Roman" w:cs="Times New Roman"/>
        </w:rPr>
        <w:t>:</w:t>
      </w:r>
    </w:p>
    <w:p w14:paraId="5FAB0C20" w14:textId="77777777" w:rsidR="003B6F77" w:rsidRDefault="003B6F77" w:rsidP="0022743C">
      <w:pPr>
        <w:jc w:val="both"/>
        <w:rPr>
          <w:rFonts w:ascii="Times New Roman" w:hAnsi="Times New Roman" w:cs="Times New Roman"/>
          <w:b/>
        </w:rPr>
      </w:pPr>
    </w:p>
    <w:p w14:paraId="1DAD5FCB" w14:textId="77777777" w:rsidR="003B6F77" w:rsidRDefault="00D1661E" w:rsidP="003B6F77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/>
        </w:rPr>
      </w:pPr>
      <w:proofErr w:type="gramStart"/>
      <w:r w:rsidRPr="003B6F77">
        <w:rPr>
          <w:rFonts w:ascii="Times New Roman" w:hAnsi="Times New Roman" w:cs="Times New Roman"/>
          <w:b/>
        </w:rPr>
        <w:t>a</w:t>
      </w:r>
      <w:proofErr w:type="gramEnd"/>
      <w:r w:rsidRPr="003B6F77">
        <w:rPr>
          <w:rFonts w:ascii="Times New Roman" w:hAnsi="Times New Roman" w:cs="Times New Roman"/>
          <w:b/>
        </w:rPr>
        <w:t xml:space="preserve"> </w:t>
      </w:r>
      <w:r w:rsidR="003B6F77" w:rsidRPr="003B6F77">
        <w:rPr>
          <w:rFonts w:ascii="Times New Roman" w:hAnsi="Times New Roman" w:cs="Times New Roman"/>
          <w:b/>
        </w:rPr>
        <w:t>contratação de empresa especializada em pinturas em geral, interna e ex</w:t>
      </w:r>
      <w:r w:rsidR="003B6F77">
        <w:rPr>
          <w:rFonts w:ascii="Times New Roman" w:hAnsi="Times New Roman" w:cs="Times New Roman"/>
          <w:b/>
        </w:rPr>
        <w:t>terna (paredes, portas, pisos, postes, ferragens e tetos) mediante a sessão de mão de obras e materiais de primeira linha necessários para realização dos serviços;</w:t>
      </w:r>
    </w:p>
    <w:p w14:paraId="403B22DF" w14:textId="77777777" w:rsidR="00CD432A" w:rsidRPr="0022743C" w:rsidRDefault="00CD432A" w:rsidP="0022743C">
      <w:pPr>
        <w:jc w:val="both"/>
        <w:rPr>
          <w:rFonts w:ascii="Times New Roman" w:hAnsi="Times New Roman" w:cs="Times New Roman"/>
        </w:rPr>
      </w:pPr>
    </w:p>
    <w:p w14:paraId="37B5AAD7" w14:textId="0EE5AE3A" w:rsidR="00CD432A" w:rsidRPr="0022743C" w:rsidRDefault="0022743C" w:rsidP="0022743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 </w:t>
      </w:r>
      <w:r w:rsidR="00640ADC" w:rsidRPr="0022743C">
        <w:rPr>
          <w:rFonts w:ascii="Times New Roman" w:hAnsi="Times New Roman" w:cs="Times New Roman"/>
        </w:rPr>
        <w:t xml:space="preserve">O </w:t>
      </w:r>
      <w:r w:rsidR="006C4611" w:rsidRPr="0022743C">
        <w:rPr>
          <w:rFonts w:ascii="Times New Roman" w:hAnsi="Times New Roman" w:cs="Times New Roman"/>
        </w:rPr>
        <w:t>serviço deve ser prestado com qualidade, legalidade, responsabilidade e tempestividade</w:t>
      </w:r>
      <w:r w:rsidR="00640ADC" w:rsidRPr="0022743C">
        <w:rPr>
          <w:rFonts w:ascii="Times New Roman" w:hAnsi="Times New Roman" w:cs="Times New Roman"/>
        </w:rPr>
        <w:t>, com observância das normas regulamentares pertinentes</w:t>
      </w:r>
      <w:r w:rsidR="00D92AA5" w:rsidRPr="0022743C">
        <w:rPr>
          <w:rFonts w:ascii="Times New Roman" w:hAnsi="Times New Roman" w:cs="Times New Roman"/>
        </w:rPr>
        <w:t xml:space="preserve">, </w:t>
      </w:r>
      <w:proofErr w:type="gramStart"/>
      <w:r w:rsidR="00D92AA5" w:rsidRPr="0022743C">
        <w:rPr>
          <w:rFonts w:ascii="Times New Roman" w:hAnsi="Times New Roman" w:cs="Times New Roman"/>
        </w:rPr>
        <w:t>sob total</w:t>
      </w:r>
      <w:proofErr w:type="gramEnd"/>
      <w:r w:rsidR="00D92AA5" w:rsidRPr="0022743C">
        <w:rPr>
          <w:rFonts w:ascii="Times New Roman" w:hAnsi="Times New Roman" w:cs="Times New Roman"/>
        </w:rPr>
        <w:t xml:space="preserve"> e exclusiva responsabilidade da contratada</w:t>
      </w:r>
      <w:r w:rsidR="00640ADC" w:rsidRPr="0022743C">
        <w:rPr>
          <w:rFonts w:ascii="Times New Roman" w:hAnsi="Times New Roman" w:cs="Times New Roman"/>
        </w:rPr>
        <w:t>.</w:t>
      </w:r>
    </w:p>
    <w:p w14:paraId="4F67CE2D" w14:textId="77777777" w:rsidR="00303CE6" w:rsidRPr="0022743C" w:rsidRDefault="00303CE6" w:rsidP="0022743C">
      <w:pPr>
        <w:pStyle w:val="PargrafodaLista"/>
        <w:rPr>
          <w:rFonts w:ascii="Times New Roman" w:hAnsi="Times New Roman" w:cs="Times New Roman"/>
          <w:szCs w:val="24"/>
        </w:rPr>
      </w:pPr>
    </w:p>
    <w:p w14:paraId="5C5D668B" w14:textId="06435740" w:rsidR="00502F5E" w:rsidRPr="0022743C" w:rsidRDefault="00876118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 xml:space="preserve">2. </w:t>
      </w:r>
      <w:r w:rsidR="007C2A5E" w:rsidRPr="0022743C">
        <w:rPr>
          <w:rFonts w:ascii="Times New Roman" w:hAnsi="Times New Roman" w:cs="Times New Roman"/>
        </w:rPr>
        <w:t xml:space="preserve">A contratação se dará </w:t>
      </w:r>
      <w:r w:rsidR="00D92AA5" w:rsidRPr="0022743C">
        <w:rPr>
          <w:rFonts w:ascii="Times New Roman" w:hAnsi="Times New Roman" w:cs="Times New Roman"/>
        </w:rPr>
        <w:t>por Dispensa</w:t>
      </w:r>
      <w:r w:rsidR="006C4611" w:rsidRPr="0022743C">
        <w:rPr>
          <w:rFonts w:ascii="Times New Roman" w:hAnsi="Times New Roman" w:cs="Times New Roman"/>
        </w:rPr>
        <w:t xml:space="preserve"> de Licitação, </w:t>
      </w:r>
      <w:r w:rsidR="007C2A5E" w:rsidRPr="0022743C">
        <w:rPr>
          <w:rFonts w:ascii="Times New Roman" w:hAnsi="Times New Roman" w:cs="Times New Roman"/>
          <w:b/>
        </w:rPr>
        <w:t>nos termos</w:t>
      </w:r>
      <w:r w:rsidR="00564C74" w:rsidRPr="0022743C">
        <w:rPr>
          <w:rFonts w:ascii="Times New Roman" w:hAnsi="Times New Roman" w:cs="Times New Roman"/>
          <w:b/>
        </w:rPr>
        <w:t xml:space="preserve"> do PRC-</w:t>
      </w:r>
      <w:r w:rsidR="003B6F77">
        <w:rPr>
          <w:rFonts w:ascii="Times New Roman" w:hAnsi="Times New Roman" w:cs="Times New Roman"/>
          <w:b/>
        </w:rPr>
        <w:t>14/2024</w:t>
      </w:r>
      <w:r w:rsidR="00564C74" w:rsidRPr="0022743C">
        <w:rPr>
          <w:rFonts w:ascii="Times New Roman" w:hAnsi="Times New Roman" w:cs="Times New Roman"/>
          <w:b/>
        </w:rPr>
        <w:t xml:space="preserve"> (Processo Administrativo de Contratação Direta, por </w:t>
      </w:r>
      <w:r w:rsidR="00D92AA5" w:rsidRPr="0022743C">
        <w:rPr>
          <w:rFonts w:ascii="Times New Roman" w:hAnsi="Times New Roman" w:cs="Times New Roman"/>
          <w:b/>
        </w:rPr>
        <w:t>Dispensa</w:t>
      </w:r>
      <w:r w:rsidR="00564C74" w:rsidRPr="0022743C">
        <w:rPr>
          <w:rFonts w:ascii="Times New Roman" w:hAnsi="Times New Roman" w:cs="Times New Roman"/>
          <w:b/>
        </w:rPr>
        <w:t xml:space="preserve"> de Licitação) e d</w:t>
      </w:r>
      <w:r w:rsidR="003B6F77">
        <w:rPr>
          <w:rFonts w:ascii="Times New Roman" w:hAnsi="Times New Roman" w:cs="Times New Roman"/>
          <w:b/>
        </w:rPr>
        <w:t xml:space="preserve">o Documento de Formalização de Demanda – DFD </w:t>
      </w:r>
      <w:r w:rsidR="00564C74" w:rsidRPr="0022743C">
        <w:rPr>
          <w:rFonts w:ascii="Times New Roman" w:hAnsi="Times New Roman" w:cs="Times New Roman"/>
          <w:b/>
        </w:rPr>
        <w:t xml:space="preserve">n.º </w:t>
      </w:r>
      <w:r w:rsidR="003B6F77">
        <w:rPr>
          <w:rFonts w:ascii="Times New Roman" w:hAnsi="Times New Roman" w:cs="Times New Roman"/>
          <w:b/>
        </w:rPr>
        <w:t>11/2024</w:t>
      </w:r>
      <w:r w:rsidRPr="0022743C">
        <w:rPr>
          <w:rFonts w:ascii="Times New Roman" w:hAnsi="Times New Roman" w:cs="Times New Roman"/>
        </w:rPr>
        <w:t>,</w:t>
      </w:r>
      <w:r w:rsidR="00502F5E" w:rsidRPr="0022743C">
        <w:rPr>
          <w:rFonts w:ascii="Times New Roman" w:hAnsi="Times New Roman" w:cs="Times New Roman"/>
        </w:rPr>
        <w:t xml:space="preserve"> </w:t>
      </w:r>
      <w:r w:rsidR="00564C74" w:rsidRPr="0022743C">
        <w:rPr>
          <w:rFonts w:ascii="Times New Roman" w:hAnsi="Times New Roman" w:cs="Times New Roman"/>
        </w:rPr>
        <w:t>os quais são</w:t>
      </w:r>
      <w:r w:rsidR="00502F5E" w:rsidRPr="0022743C">
        <w:rPr>
          <w:rFonts w:ascii="Times New Roman" w:hAnsi="Times New Roman" w:cs="Times New Roman"/>
        </w:rPr>
        <w:t xml:space="preserve"> parte</w:t>
      </w:r>
      <w:r w:rsidR="00564C74" w:rsidRPr="0022743C">
        <w:rPr>
          <w:rFonts w:ascii="Times New Roman" w:hAnsi="Times New Roman" w:cs="Times New Roman"/>
        </w:rPr>
        <w:t>s</w:t>
      </w:r>
      <w:r w:rsidR="00502F5E" w:rsidRPr="0022743C">
        <w:rPr>
          <w:rFonts w:ascii="Times New Roman" w:hAnsi="Times New Roman" w:cs="Times New Roman"/>
        </w:rPr>
        <w:t xml:space="preserve"> integrante</w:t>
      </w:r>
      <w:r w:rsidR="00564C74" w:rsidRPr="0022743C">
        <w:rPr>
          <w:rFonts w:ascii="Times New Roman" w:hAnsi="Times New Roman" w:cs="Times New Roman"/>
        </w:rPr>
        <w:t>s</w:t>
      </w:r>
      <w:r w:rsidR="00502F5E" w:rsidRPr="0022743C">
        <w:rPr>
          <w:rFonts w:ascii="Times New Roman" w:hAnsi="Times New Roman" w:cs="Times New Roman"/>
        </w:rPr>
        <w:t xml:space="preserve"> deste contrato.</w:t>
      </w:r>
    </w:p>
    <w:p w14:paraId="00232E10" w14:textId="2F1566BA" w:rsidR="0022743C" w:rsidRPr="005F5486" w:rsidRDefault="00502F5E" w:rsidP="005F5486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 xml:space="preserve"> </w:t>
      </w:r>
    </w:p>
    <w:p w14:paraId="0B4B4FB8" w14:textId="3E05AD69" w:rsidR="00502F5E" w:rsidRPr="0022743C" w:rsidRDefault="00502F5E" w:rsidP="0022743C">
      <w:pPr>
        <w:rPr>
          <w:rFonts w:ascii="Times New Roman" w:hAnsi="Times New Roman" w:cs="Times New Roman"/>
          <w:b/>
        </w:rPr>
      </w:pPr>
      <w:r w:rsidRPr="0022743C">
        <w:rPr>
          <w:rFonts w:ascii="Times New Roman" w:hAnsi="Times New Roman" w:cs="Times New Roman"/>
          <w:b/>
        </w:rPr>
        <w:t>CLÁUSULA SEGUNDA – DO PRAZO DE VIGÊNCIA E DO REAJUSTE</w:t>
      </w:r>
    </w:p>
    <w:p w14:paraId="633DEDDB" w14:textId="77777777" w:rsidR="00502F5E" w:rsidRPr="0022743C" w:rsidRDefault="00502F5E" w:rsidP="0022743C">
      <w:pPr>
        <w:jc w:val="both"/>
        <w:rPr>
          <w:rFonts w:ascii="Times New Roman" w:hAnsi="Times New Roman" w:cs="Times New Roman"/>
        </w:rPr>
      </w:pPr>
    </w:p>
    <w:p w14:paraId="59DAC43F" w14:textId="77777777" w:rsidR="00D92AA5" w:rsidRDefault="00564C74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3.</w:t>
      </w:r>
      <w:r w:rsidR="00D92AA5" w:rsidRPr="0022743C">
        <w:rPr>
          <w:rFonts w:ascii="Times New Roman" w:hAnsi="Times New Roman" w:cs="Times New Roman"/>
        </w:rPr>
        <w:t xml:space="preserve"> Os serviços mencionados nesta cláusula deverão ser concluídos no prazo máximo de </w:t>
      </w:r>
      <w:r w:rsidR="00796586" w:rsidRPr="0022743C">
        <w:rPr>
          <w:rFonts w:ascii="Times New Roman" w:hAnsi="Times New Roman" w:cs="Times New Roman"/>
        </w:rPr>
        <w:t>6</w:t>
      </w:r>
      <w:r w:rsidR="00D92AA5" w:rsidRPr="0022743C">
        <w:rPr>
          <w:rFonts w:ascii="Times New Roman" w:hAnsi="Times New Roman" w:cs="Times New Roman"/>
        </w:rPr>
        <w:t>0 (</w:t>
      </w:r>
      <w:r w:rsidR="00796586" w:rsidRPr="0022743C">
        <w:rPr>
          <w:rFonts w:ascii="Times New Roman" w:hAnsi="Times New Roman" w:cs="Times New Roman"/>
        </w:rPr>
        <w:t>sessenta</w:t>
      </w:r>
      <w:r w:rsidR="00D92AA5" w:rsidRPr="0022743C">
        <w:rPr>
          <w:rFonts w:ascii="Times New Roman" w:hAnsi="Times New Roman" w:cs="Times New Roman"/>
        </w:rPr>
        <w:t>) dias, a contar da assinatura deste instrumento, o qual valerá como emissão da ordem de serviço;</w:t>
      </w:r>
    </w:p>
    <w:p w14:paraId="12FC05C7" w14:textId="77777777" w:rsidR="0022743C" w:rsidRPr="0022743C" w:rsidRDefault="0022743C" w:rsidP="0022743C">
      <w:pPr>
        <w:jc w:val="both"/>
        <w:rPr>
          <w:rFonts w:ascii="Times New Roman" w:hAnsi="Times New Roman" w:cs="Times New Roman"/>
        </w:rPr>
      </w:pPr>
    </w:p>
    <w:p w14:paraId="38A78EFC" w14:textId="77777777" w:rsidR="00A15D84" w:rsidRPr="0022743C" w:rsidRDefault="00A15D84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lastRenderedPageBreak/>
        <w:t xml:space="preserve">3.1 </w:t>
      </w:r>
      <w:r w:rsidR="00D92AA5" w:rsidRPr="0022743C">
        <w:rPr>
          <w:rFonts w:ascii="Times New Roman" w:hAnsi="Times New Roman" w:cs="Times New Roman"/>
        </w:rPr>
        <w:t>Na eventualidade de ocorrência de caso fortuito ou força maior, ou qualquer circunstância justificável que impeça a conclusão dos serviços no prazo assinalado, mediante aceitação do Poder Legislativo, o prazo poderá ser prorrogado em até 60 dias, mediante despacho fundamentado</w:t>
      </w:r>
      <w:r w:rsidRPr="0022743C">
        <w:rPr>
          <w:rFonts w:ascii="Times New Roman" w:hAnsi="Times New Roman" w:cs="Times New Roman"/>
        </w:rPr>
        <w:t>.</w:t>
      </w:r>
    </w:p>
    <w:p w14:paraId="7B0E3F31" w14:textId="77777777" w:rsidR="0022743C" w:rsidRDefault="0022743C" w:rsidP="0022743C">
      <w:pPr>
        <w:jc w:val="both"/>
        <w:rPr>
          <w:rFonts w:ascii="Times New Roman" w:hAnsi="Times New Roman" w:cs="Times New Roman"/>
        </w:rPr>
      </w:pPr>
    </w:p>
    <w:p w14:paraId="225C2130" w14:textId="697650FF" w:rsidR="00564C74" w:rsidRPr="0022743C" w:rsidRDefault="00564C74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 xml:space="preserve">4. </w:t>
      </w:r>
      <w:r w:rsidR="00D92AA5" w:rsidRPr="0022743C">
        <w:rPr>
          <w:rFonts w:ascii="Times New Roman" w:hAnsi="Times New Roman" w:cs="Times New Roman"/>
        </w:rPr>
        <w:t>Eventual</w:t>
      </w:r>
      <w:r w:rsidRPr="0022743C">
        <w:rPr>
          <w:rFonts w:ascii="Times New Roman" w:hAnsi="Times New Roman" w:cs="Times New Roman"/>
        </w:rPr>
        <w:t xml:space="preserve"> prorrogação </w:t>
      </w:r>
      <w:r w:rsidR="00D92AA5" w:rsidRPr="0022743C">
        <w:rPr>
          <w:rFonts w:ascii="Times New Roman" w:hAnsi="Times New Roman" w:cs="Times New Roman"/>
        </w:rPr>
        <w:t>de prazo não implica em alteração dos valores contratuais</w:t>
      </w:r>
      <w:r w:rsidRPr="0022743C">
        <w:rPr>
          <w:rFonts w:ascii="Times New Roman" w:hAnsi="Times New Roman" w:cs="Times New Roman"/>
        </w:rPr>
        <w:t>.</w:t>
      </w:r>
    </w:p>
    <w:p w14:paraId="1BB1B5D6" w14:textId="77777777" w:rsidR="0022743C" w:rsidRDefault="0022743C" w:rsidP="0022743C">
      <w:pPr>
        <w:jc w:val="both"/>
        <w:rPr>
          <w:rFonts w:ascii="Times New Roman" w:hAnsi="Times New Roman" w:cs="Times New Roman"/>
        </w:rPr>
      </w:pPr>
    </w:p>
    <w:p w14:paraId="07A629A0" w14:textId="6C9B44F7" w:rsidR="00564C74" w:rsidRPr="0022743C" w:rsidRDefault="00564C74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 xml:space="preserve">5. </w:t>
      </w:r>
      <w:r w:rsidR="00A15D84" w:rsidRPr="0022743C">
        <w:rPr>
          <w:rFonts w:ascii="Times New Roman" w:hAnsi="Times New Roman" w:cs="Times New Roman"/>
        </w:rPr>
        <w:t>Eventual</w:t>
      </w:r>
      <w:r w:rsidRPr="0022743C">
        <w:rPr>
          <w:rFonts w:ascii="Times New Roman" w:hAnsi="Times New Roman" w:cs="Times New Roman"/>
        </w:rPr>
        <w:t xml:space="preserve"> prorrogação </w:t>
      </w:r>
      <w:r w:rsidRPr="0022743C">
        <w:rPr>
          <w:rFonts w:ascii="Times New Roman" w:hAnsi="Times New Roman" w:cs="Times New Roman"/>
          <w:b/>
        </w:rPr>
        <w:t xml:space="preserve">deverá ser precedida de parecer jurídico </w:t>
      </w:r>
      <w:r w:rsidR="00EB6BA3" w:rsidRPr="0022743C">
        <w:rPr>
          <w:rFonts w:ascii="Times New Roman" w:hAnsi="Times New Roman" w:cs="Times New Roman"/>
          <w:b/>
        </w:rPr>
        <w:t xml:space="preserve">favorável </w:t>
      </w:r>
      <w:r w:rsidRPr="0022743C">
        <w:rPr>
          <w:rFonts w:ascii="Times New Roman" w:hAnsi="Times New Roman" w:cs="Times New Roman"/>
          <w:b/>
        </w:rPr>
        <w:t xml:space="preserve">e da </w:t>
      </w:r>
      <w:r w:rsidR="00EB6BA3" w:rsidRPr="0022743C">
        <w:rPr>
          <w:rFonts w:ascii="Times New Roman" w:hAnsi="Times New Roman" w:cs="Times New Roman"/>
          <w:b/>
        </w:rPr>
        <w:t>comprovação</w:t>
      </w:r>
      <w:r w:rsidRPr="0022743C">
        <w:rPr>
          <w:rFonts w:ascii="Times New Roman" w:hAnsi="Times New Roman" w:cs="Times New Roman"/>
          <w:b/>
        </w:rPr>
        <w:t xml:space="preserve"> da regularidade tributária </w:t>
      </w:r>
      <w:proofErr w:type="gramStart"/>
      <w:r w:rsidR="00303CE6" w:rsidRPr="0022743C">
        <w:rPr>
          <w:rFonts w:ascii="Times New Roman" w:hAnsi="Times New Roman" w:cs="Times New Roman"/>
          <w:b/>
        </w:rPr>
        <w:t>do(</w:t>
      </w:r>
      <w:proofErr w:type="gramEnd"/>
      <w:r w:rsidR="00303CE6" w:rsidRPr="0022743C">
        <w:rPr>
          <w:rFonts w:ascii="Times New Roman" w:hAnsi="Times New Roman" w:cs="Times New Roman"/>
          <w:b/>
        </w:rPr>
        <w:t>a) contratado(a)</w:t>
      </w:r>
      <w:r w:rsidRPr="0022743C">
        <w:rPr>
          <w:rFonts w:ascii="Times New Roman" w:hAnsi="Times New Roman" w:cs="Times New Roman"/>
        </w:rPr>
        <w:t>.</w:t>
      </w:r>
    </w:p>
    <w:p w14:paraId="1FC9B576" w14:textId="77777777" w:rsidR="0022743C" w:rsidRDefault="0022743C" w:rsidP="0022743C">
      <w:pPr>
        <w:jc w:val="both"/>
        <w:rPr>
          <w:rFonts w:ascii="Times New Roman" w:hAnsi="Times New Roman" w:cs="Times New Roman"/>
        </w:rPr>
      </w:pPr>
    </w:p>
    <w:p w14:paraId="2E5E69EE" w14:textId="0B99A132" w:rsidR="00465A17" w:rsidRPr="0022743C" w:rsidRDefault="00564C74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 xml:space="preserve">6. </w:t>
      </w:r>
      <w:r w:rsidR="00502F5E" w:rsidRPr="0022743C">
        <w:rPr>
          <w:rFonts w:ascii="Times New Roman" w:hAnsi="Times New Roman" w:cs="Times New Roman"/>
        </w:rPr>
        <w:t xml:space="preserve">Este instrumento </w:t>
      </w:r>
      <w:r w:rsidR="00D92AA5" w:rsidRPr="0022743C">
        <w:rPr>
          <w:rFonts w:ascii="Times New Roman" w:hAnsi="Times New Roman" w:cs="Times New Roman"/>
        </w:rPr>
        <w:t xml:space="preserve">não </w:t>
      </w:r>
      <w:r w:rsidR="007C2A5E" w:rsidRPr="0022743C">
        <w:rPr>
          <w:rFonts w:ascii="Times New Roman" w:hAnsi="Times New Roman" w:cs="Times New Roman"/>
        </w:rPr>
        <w:t>poderá ser</w:t>
      </w:r>
      <w:r w:rsidR="00502F5E" w:rsidRPr="0022743C">
        <w:rPr>
          <w:rFonts w:ascii="Times New Roman" w:hAnsi="Times New Roman" w:cs="Times New Roman"/>
        </w:rPr>
        <w:t xml:space="preserve"> reajustado</w:t>
      </w:r>
      <w:r w:rsidR="00465A17" w:rsidRPr="0022743C">
        <w:rPr>
          <w:rFonts w:ascii="Times New Roman" w:hAnsi="Times New Roman" w:cs="Times New Roman"/>
        </w:rPr>
        <w:t>.</w:t>
      </w:r>
    </w:p>
    <w:p w14:paraId="77128CF9" w14:textId="77777777" w:rsidR="00465A17" w:rsidRPr="0022743C" w:rsidRDefault="00465A17" w:rsidP="0022743C">
      <w:pPr>
        <w:ind w:firstLine="3402"/>
        <w:jc w:val="both"/>
        <w:rPr>
          <w:rFonts w:ascii="Times New Roman" w:hAnsi="Times New Roman" w:cs="Times New Roman"/>
        </w:rPr>
      </w:pPr>
    </w:p>
    <w:p w14:paraId="1DB73188" w14:textId="648163B0" w:rsidR="00EB6BA3" w:rsidRPr="0022743C" w:rsidRDefault="00465A17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7. O presente instrumento poderá</w:t>
      </w:r>
      <w:r w:rsidR="00502F5E" w:rsidRPr="0022743C">
        <w:rPr>
          <w:rFonts w:ascii="Times New Roman" w:hAnsi="Times New Roman" w:cs="Times New Roman"/>
        </w:rPr>
        <w:t xml:space="preserve"> ser repactuado a fim de promover o restabelecimento</w:t>
      </w:r>
      <w:r w:rsidR="0022743C">
        <w:rPr>
          <w:rFonts w:ascii="Times New Roman" w:hAnsi="Times New Roman" w:cs="Times New Roman"/>
        </w:rPr>
        <w:t xml:space="preserve"> </w:t>
      </w:r>
      <w:r w:rsidR="00502F5E" w:rsidRPr="0022743C">
        <w:rPr>
          <w:rFonts w:ascii="Times New Roman" w:hAnsi="Times New Roman" w:cs="Times New Roman"/>
        </w:rPr>
        <w:t>do equilíbrio econômico-financeiro</w:t>
      </w:r>
      <w:r w:rsidRPr="0022743C">
        <w:rPr>
          <w:rFonts w:ascii="Times New Roman" w:hAnsi="Times New Roman" w:cs="Times New Roman"/>
        </w:rPr>
        <w:t xml:space="preserve"> inicial,</w:t>
      </w:r>
      <w:r w:rsidR="00A15D84" w:rsidRPr="0022743C">
        <w:rPr>
          <w:rFonts w:ascii="Times New Roman" w:hAnsi="Times New Roman" w:cs="Times New Roman"/>
        </w:rPr>
        <w:t xml:space="preserve"> </w:t>
      </w:r>
      <w:r w:rsidR="00D92AA5" w:rsidRPr="0022743C">
        <w:rPr>
          <w:rFonts w:ascii="Times New Roman" w:hAnsi="Times New Roman" w:cs="Times New Roman"/>
        </w:rPr>
        <w:t xml:space="preserve">única e exclusivamente caso sejam constatadas circunstâncias extraordinárias que demonstrem, mediante parecer técnico, impossibilidade de conclusão dos serviços pelos preços ajustados, devendo ser comprovado, ainda, que tais circunstâncias eram desconhecidas </w:t>
      </w:r>
      <w:proofErr w:type="gramStart"/>
      <w:r w:rsidR="00D92AA5" w:rsidRPr="0022743C">
        <w:rPr>
          <w:rFonts w:ascii="Times New Roman" w:hAnsi="Times New Roman" w:cs="Times New Roman"/>
        </w:rPr>
        <w:t>do(</w:t>
      </w:r>
      <w:proofErr w:type="gramEnd"/>
      <w:r w:rsidR="00D92AA5" w:rsidRPr="0022743C">
        <w:rPr>
          <w:rFonts w:ascii="Times New Roman" w:hAnsi="Times New Roman" w:cs="Times New Roman"/>
        </w:rPr>
        <w:t>a) contratado(a).</w:t>
      </w:r>
    </w:p>
    <w:p w14:paraId="17F3F8AA" w14:textId="77777777" w:rsidR="00303CE6" w:rsidRPr="0022743C" w:rsidRDefault="00303CE6" w:rsidP="0022743C">
      <w:pPr>
        <w:ind w:firstLine="3402"/>
        <w:jc w:val="both"/>
        <w:rPr>
          <w:rFonts w:ascii="Times New Roman" w:hAnsi="Times New Roman" w:cs="Times New Roman"/>
        </w:rPr>
      </w:pPr>
    </w:p>
    <w:p w14:paraId="05974576" w14:textId="7ADA5DE6" w:rsidR="00502F5E" w:rsidRPr="0022743C" w:rsidRDefault="00502F5E" w:rsidP="0022743C">
      <w:pPr>
        <w:rPr>
          <w:rFonts w:ascii="Times New Roman" w:hAnsi="Times New Roman" w:cs="Times New Roman"/>
          <w:b/>
        </w:rPr>
      </w:pPr>
      <w:r w:rsidRPr="0022743C">
        <w:rPr>
          <w:rFonts w:ascii="Times New Roman" w:hAnsi="Times New Roman" w:cs="Times New Roman"/>
          <w:b/>
        </w:rPr>
        <w:t>CLÁUSULA TERCEIRA – DO PREÇO E DAS CONDIÇÕES DE PAGAMENTO</w:t>
      </w:r>
    </w:p>
    <w:p w14:paraId="17508015" w14:textId="77777777" w:rsidR="00502F5E" w:rsidRPr="0022743C" w:rsidRDefault="00502F5E" w:rsidP="0022743C">
      <w:pPr>
        <w:jc w:val="both"/>
        <w:rPr>
          <w:rFonts w:ascii="Times New Roman" w:hAnsi="Times New Roman" w:cs="Times New Roman"/>
        </w:rPr>
      </w:pPr>
    </w:p>
    <w:p w14:paraId="064E72A9" w14:textId="6D500FFC" w:rsidR="00B35D82" w:rsidRPr="0022743C" w:rsidRDefault="00465A17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 xml:space="preserve">8. </w:t>
      </w:r>
      <w:r w:rsidR="00502F5E" w:rsidRPr="0022743C">
        <w:rPr>
          <w:rFonts w:ascii="Times New Roman" w:hAnsi="Times New Roman" w:cs="Times New Roman"/>
        </w:rPr>
        <w:t xml:space="preserve">Em pagamento </w:t>
      </w:r>
      <w:r w:rsidR="00A15D84" w:rsidRPr="0022743C">
        <w:rPr>
          <w:rFonts w:ascii="Times New Roman" w:hAnsi="Times New Roman" w:cs="Times New Roman"/>
        </w:rPr>
        <w:t>aos serviços contratados</w:t>
      </w:r>
      <w:r w:rsidR="00502F5E" w:rsidRPr="0022743C">
        <w:rPr>
          <w:rFonts w:ascii="Times New Roman" w:hAnsi="Times New Roman" w:cs="Times New Roman"/>
        </w:rPr>
        <w:t>, a CONTRATANTE paga</w:t>
      </w:r>
      <w:r w:rsidR="0096202C" w:rsidRPr="0022743C">
        <w:rPr>
          <w:rFonts w:ascii="Times New Roman" w:hAnsi="Times New Roman" w:cs="Times New Roman"/>
        </w:rPr>
        <w:t>rá à CONTRATADA</w:t>
      </w:r>
      <w:r w:rsidR="007B7DA8" w:rsidRPr="0022743C">
        <w:rPr>
          <w:rFonts w:ascii="Times New Roman" w:hAnsi="Times New Roman" w:cs="Times New Roman"/>
        </w:rPr>
        <w:t xml:space="preserve"> a quantia</w:t>
      </w:r>
      <w:r w:rsidR="007C2A5E" w:rsidRPr="0022743C">
        <w:rPr>
          <w:rFonts w:ascii="Times New Roman" w:hAnsi="Times New Roman" w:cs="Times New Roman"/>
        </w:rPr>
        <w:t xml:space="preserve"> </w:t>
      </w:r>
      <w:r w:rsidR="007B7DA8" w:rsidRPr="0022743C">
        <w:rPr>
          <w:rFonts w:ascii="Times New Roman" w:hAnsi="Times New Roman" w:cs="Times New Roman"/>
        </w:rPr>
        <w:t xml:space="preserve">de </w:t>
      </w:r>
      <w:r w:rsidR="00C665F0" w:rsidRPr="0022743C">
        <w:rPr>
          <w:rFonts w:ascii="Times New Roman" w:hAnsi="Times New Roman" w:cs="Times New Roman"/>
          <w:b/>
        </w:rPr>
        <w:t>R$</w:t>
      </w:r>
      <w:r w:rsidR="00B35D82" w:rsidRPr="0022743C">
        <w:rPr>
          <w:rFonts w:ascii="Times New Roman" w:hAnsi="Times New Roman" w:cs="Times New Roman"/>
          <w:b/>
        </w:rPr>
        <w:t xml:space="preserve"> </w:t>
      </w:r>
      <w:r w:rsidR="003B6F77">
        <w:rPr>
          <w:rFonts w:ascii="Times New Roman" w:hAnsi="Times New Roman" w:cs="Times New Roman"/>
          <w:b/>
        </w:rPr>
        <w:t>1</w:t>
      </w:r>
      <w:r w:rsidR="00EA1927">
        <w:rPr>
          <w:rFonts w:ascii="Times New Roman" w:hAnsi="Times New Roman" w:cs="Times New Roman"/>
          <w:b/>
        </w:rPr>
        <w:t>7.800,00</w:t>
      </w:r>
      <w:r w:rsidR="00C665F0" w:rsidRPr="0022743C">
        <w:rPr>
          <w:rFonts w:ascii="Times New Roman" w:hAnsi="Times New Roman" w:cs="Times New Roman"/>
          <w:b/>
        </w:rPr>
        <w:t xml:space="preserve"> </w:t>
      </w:r>
      <w:r w:rsidR="007B7DA8" w:rsidRPr="0022743C">
        <w:rPr>
          <w:rFonts w:ascii="Times New Roman" w:hAnsi="Times New Roman" w:cs="Times New Roman"/>
          <w:b/>
        </w:rPr>
        <w:t>(</w:t>
      </w:r>
      <w:r w:rsidR="00EA1927">
        <w:rPr>
          <w:rFonts w:ascii="Times New Roman" w:hAnsi="Times New Roman" w:cs="Times New Roman"/>
          <w:b/>
        </w:rPr>
        <w:t>dezessete mil e oitocentos reais</w:t>
      </w:r>
      <w:r w:rsidR="00C665F0" w:rsidRPr="0022743C">
        <w:rPr>
          <w:rFonts w:ascii="Times New Roman" w:hAnsi="Times New Roman" w:cs="Times New Roman"/>
          <w:b/>
        </w:rPr>
        <w:t>)</w:t>
      </w:r>
      <w:r w:rsidR="00C1281E" w:rsidRPr="0022743C">
        <w:rPr>
          <w:rFonts w:ascii="Times New Roman" w:hAnsi="Times New Roman" w:cs="Times New Roman"/>
        </w:rPr>
        <w:t>,</w:t>
      </w:r>
      <w:r w:rsidR="00502F5E" w:rsidRPr="0022743C">
        <w:rPr>
          <w:rFonts w:ascii="Times New Roman" w:hAnsi="Times New Roman" w:cs="Times New Roman"/>
        </w:rPr>
        <w:t xml:space="preserve"> </w:t>
      </w:r>
      <w:r w:rsidR="00A15D84" w:rsidRPr="0022743C">
        <w:rPr>
          <w:rFonts w:ascii="Times New Roman" w:hAnsi="Times New Roman" w:cs="Times New Roman"/>
        </w:rPr>
        <w:t xml:space="preserve">a serem pagos em </w:t>
      </w:r>
      <w:r w:rsidR="00D92AA5" w:rsidRPr="0022743C">
        <w:rPr>
          <w:rFonts w:ascii="Times New Roman" w:hAnsi="Times New Roman" w:cs="Times New Roman"/>
        </w:rPr>
        <w:t>parcela única após a conclusão dos serviços</w:t>
      </w:r>
      <w:r w:rsidR="00755E0A" w:rsidRPr="0022743C">
        <w:rPr>
          <w:rFonts w:ascii="Times New Roman" w:hAnsi="Times New Roman" w:cs="Times New Roman"/>
        </w:rPr>
        <w:t xml:space="preserve">, </w:t>
      </w:r>
      <w:r w:rsidR="00C1281E" w:rsidRPr="0022743C">
        <w:rPr>
          <w:rFonts w:ascii="Times New Roman" w:hAnsi="Times New Roman" w:cs="Times New Roman"/>
          <w:b/>
        </w:rPr>
        <w:t>condicionados</w:t>
      </w:r>
      <w:r w:rsidR="00502F5E" w:rsidRPr="0022743C">
        <w:rPr>
          <w:rFonts w:ascii="Times New Roman" w:hAnsi="Times New Roman" w:cs="Times New Roman"/>
          <w:b/>
        </w:rPr>
        <w:t xml:space="preserve"> à emissão</w:t>
      </w:r>
      <w:r w:rsidR="00A15D84" w:rsidRPr="0022743C">
        <w:rPr>
          <w:rFonts w:ascii="Times New Roman" w:hAnsi="Times New Roman" w:cs="Times New Roman"/>
          <w:b/>
        </w:rPr>
        <w:t xml:space="preserve"> e apresentação</w:t>
      </w:r>
      <w:r w:rsidR="00502F5E" w:rsidRPr="0022743C">
        <w:rPr>
          <w:rFonts w:ascii="Times New Roman" w:hAnsi="Times New Roman" w:cs="Times New Roman"/>
          <w:b/>
        </w:rPr>
        <w:t xml:space="preserve"> da respectiva Nota Fiscal</w:t>
      </w:r>
      <w:r w:rsidR="00755E0A" w:rsidRPr="0022743C">
        <w:rPr>
          <w:rFonts w:ascii="Times New Roman" w:hAnsi="Times New Roman" w:cs="Times New Roman"/>
          <w:b/>
        </w:rPr>
        <w:t>.</w:t>
      </w:r>
    </w:p>
    <w:p w14:paraId="0A916662" w14:textId="77777777" w:rsidR="00643B8A" w:rsidRPr="0022743C" w:rsidRDefault="00643B8A" w:rsidP="0022743C">
      <w:pPr>
        <w:ind w:firstLine="3402"/>
        <w:jc w:val="both"/>
        <w:rPr>
          <w:rFonts w:ascii="Times New Roman" w:hAnsi="Times New Roman" w:cs="Times New Roman"/>
        </w:rPr>
      </w:pPr>
    </w:p>
    <w:p w14:paraId="07117ECB" w14:textId="77777777" w:rsidR="00502F5E" w:rsidRPr="0022743C" w:rsidRDefault="00512311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 xml:space="preserve">8.1 </w:t>
      </w:r>
      <w:proofErr w:type="gramStart"/>
      <w:r w:rsidR="00C60CFA" w:rsidRPr="0022743C">
        <w:rPr>
          <w:rFonts w:ascii="Times New Roman" w:hAnsi="Times New Roman" w:cs="Times New Roman"/>
        </w:rPr>
        <w:t>Será</w:t>
      </w:r>
      <w:proofErr w:type="gramEnd"/>
      <w:r w:rsidR="00C60CFA" w:rsidRPr="0022743C">
        <w:rPr>
          <w:rFonts w:ascii="Times New Roman" w:hAnsi="Times New Roman" w:cs="Times New Roman"/>
        </w:rPr>
        <w:t xml:space="preserve"> aferido o objeto constante da Nota Fiscal, devendo ser compatível com este contrato, não sendo aceitas notas fiscais com referência a </w:t>
      </w:r>
      <w:r w:rsidR="00B35D82" w:rsidRPr="0022743C">
        <w:rPr>
          <w:rFonts w:ascii="Times New Roman" w:hAnsi="Times New Roman" w:cs="Times New Roman"/>
        </w:rPr>
        <w:t>objetos</w:t>
      </w:r>
      <w:r w:rsidR="00C60CFA" w:rsidRPr="0022743C">
        <w:rPr>
          <w:rFonts w:ascii="Times New Roman" w:hAnsi="Times New Roman" w:cs="Times New Roman"/>
        </w:rPr>
        <w:t xml:space="preserve"> distintos</w:t>
      </w:r>
      <w:r w:rsidRPr="0022743C">
        <w:rPr>
          <w:rFonts w:ascii="Times New Roman" w:hAnsi="Times New Roman" w:cs="Times New Roman"/>
        </w:rPr>
        <w:t>.</w:t>
      </w:r>
    </w:p>
    <w:p w14:paraId="4539E645" w14:textId="77777777" w:rsidR="00B35D82" w:rsidRPr="0022743C" w:rsidRDefault="00B35D82" w:rsidP="0022743C">
      <w:pPr>
        <w:jc w:val="both"/>
        <w:rPr>
          <w:rFonts w:ascii="Times New Roman" w:hAnsi="Times New Roman" w:cs="Times New Roman"/>
        </w:rPr>
      </w:pPr>
    </w:p>
    <w:p w14:paraId="5943CB91" w14:textId="77777777" w:rsidR="00B35D82" w:rsidRPr="0022743C" w:rsidRDefault="00B35D82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 xml:space="preserve">8.2 O pagamento </w:t>
      </w:r>
      <w:r w:rsidR="00A15D84" w:rsidRPr="0022743C">
        <w:rPr>
          <w:rFonts w:ascii="Times New Roman" w:hAnsi="Times New Roman" w:cs="Times New Roman"/>
        </w:rPr>
        <w:t>ocorrerá em conta bancária indicada pela Contratada</w:t>
      </w:r>
      <w:r w:rsidR="000412E3" w:rsidRPr="0022743C">
        <w:rPr>
          <w:rFonts w:ascii="Times New Roman" w:hAnsi="Times New Roman" w:cs="Times New Roman"/>
        </w:rPr>
        <w:t xml:space="preserve">, autorizadas </w:t>
      </w:r>
      <w:proofErr w:type="gramStart"/>
      <w:r w:rsidR="000412E3" w:rsidRPr="0022743C">
        <w:rPr>
          <w:rFonts w:ascii="Times New Roman" w:hAnsi="Times New Roman" w:cs="Times New Roman"/>
        </w:rPr>
        <w:t>as</w:t>
      </w:r>
      <w:proofErr w:type="gramEnd"/>
      <w:r w:rsidR="000412E3" w:rsidRPr="0022743C">
        <w:rPr>
          <w:rFonts w:ascii="Times New Roman" w:hAnsi="Times New Roman" w:cs="Times New Roman"/>
        </w:rPr>
        <w:t xml:space="preserve"> deduções legais eventualmente incidentes</w:t>
      </w:r>
      <w:r w:rsidRPr="0022743C">
        <w:rPr>
          <w:rFonts w:ascii="Times New Roman" w:hAnsi="Times New Roman" w:cs="Times New Roman"/>
        </w:rPr>
        <w:t>.</w:t>
      </w:r>
    </w:p>
    <w:p w14:paraId="18E5661A" w14:textId="77777777" w:rsidR="00B35D82" w:rsidRPr="0022743C" w:rsidRDefault="00B35D82" w:rsidP="0022743C">
      <w:pPr>
        <w:jc w:val="both"/>
        <w:rPr>
          <w:rFonts w:ascii="Times New Roman" w:hAnsi="Times New Roman" w:cs="Times New Roman"/>
        </w:rPr>
      </w:pPr>
    </w:p>
    <w:p w14:paraId="338AA08E" w14:textId="77777777" w:rsidR="00B35D82" w:rsidRPr="0022743C" w:rsidRDefault="000412E3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8.3</w:t>
      </w:r>
      <w:r w:rsidR="00B35D82" w:rsidRPr="0022743C">
        <w:rPr>
          <w:rFonts w:ascii="Times New Roman" w:hAnsi="Times New Roman" w:cs="Times New Roman"/>
        </w:rPr>
        <w:t xml:space="preserve"> O pagamento ocorrerá em até 15 (quinze) dias, contados da apresentação da nota fiscal.</w:t>
      </w:r>
    </w:p>
    <w:p w14:paraId="683E2866" w14:textId="77777777" w:rsidR="00755E0A" w:rsidRPr="0022743C" w:rsidRDefault="00755E0A" w:rsidP="0022743C">
      <w:pPr>
        <w:jc w:val="both"/>
        <w:rPr>
          <w:rFonts w:ascii="Times New Roman" w:hAnsi="Times New Roman" w:cs="Times New Roman"/>
        </w:rPr>
      </w:pPr>
    </w:p>
    <w:p w14:paraId="7CB3E60D" w14:textId="227ED4DF" w:rsidR="005F5486" w:rsidRPr="00D032E9" w:rsidRDefault="00E5143F" w:rsidP="00D032E9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 xml:space="preserve">9. O preço ajustado </w:t>
      </w:r>
      <w:r w:rsidR="00512311" w:rsidRPr="0022743C">
        <w:rPr>
          <w:rFonts w:ascii="Times New Roman" w:hAnsi="Times New Roman" w:cs="Times New Roman"/>
        </w:rPr>
        <w:t>inclui todas as despesas</w:t>
      </w:r>
      <w:r w:rsidRPr="0022743C">
        <w:rPr>
          <w:rFonts w:ascii="Times New Roman" w:hAnsi="Times New Roman" w:cs="Times New Roman"/>
        </w:rPr>
        <w:t xml:space="preserve"> </w:t>
      </w:r>
      <w:r w:rsidR="0027398E" w:rsidRPr="0022743C">
        <w:rPr>
          <w:rFonts w:ascii="Times New Roman" w:hAnsi="Times New Roman" w:cs="Times New Roman"/>
        </w:rPr>
        <w:t>da</w:t>
      </w:r>
      <w:r w:rsidRPr="0022743C">
        <w:rPr>
          <w:rFonts w:ascii="Times New Roman" w:hAnsi="Times New Roman" w:cs="Times New Roman"/>
        </w:rPr>
        <w:t xml:space="preserve"> CONTRATADA, não sendo admitidos quaisquer outros adicionais.</w:t>
      </w:r>
    </w:p>
    <w:p w14:paraId="3DC80701" w14:textId="1C8D7F94" w:rsidR="00502F5E" w:rsidRPr="0022743C" w:rsidRDefault="00502F5E" w:rsidP="005F5486">
      <w:pPr>
        <w:jc w:val="both"/>
        <w:rPr>
          <w:rFonts w:ascii="Times New Roman" w:hAnsi="Times New Roman" w:cs="Times New Roman"/>
          <w:b/>
        </w:rPr>
      </w:pPr>
      <w:r w:rsidRPr="0022743C">
        <w:rPr>
          <w:rFonts w:ascii="Times New Roman" w:hAnsi="Times New Roman" w:cs="Times New Roman"/>
          <w:b/>
        </w:rPr>
        <w:t xml:space="preserve">CLÁUSULA QUARTA – DA INEXECUÇÃO CONTRATUAL E DA SUA </w:t>
      </w:r>
      <w:r w:rsidR="00A15D84" w:rsidRPr="0022743C">
        <w:rPr>
          <w:rFonts w:ascii="Times New Roman" w:hAnsi="Times New Roman" w:cs="Times New Roman"/>
          <w:b/>
        </w:rPr>
        <w:t>EXTINÇÃO</w:t>
      </w:r>
    </w:p>
    <w:p w14:paraId="3DC19671" w14:textId="77777777" w:rsidR="00502F5E" w:rsidRPr="0022743C" w:rsidRDefault="00502F5E" w:rsidP="0022743C">
      <w:pPr>
        <w:jc w:val="both"/>
        <w:rPr>
          <w:rFonts w:ascii="Times New Roman" w:hAnsi="Times New Roman" w:cs="Times New Roman"/>
        </w:rPr>
      </w:pPr>
    </w:p>
    <w:p w14:paraId="46B5482A" w14:textId="77777777" w:rsidR="00E5143F" w:rsidRPr="0022743C" w:rsidRDefault="00E5143F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lastRenderedPageBreak/>
        <w:t xml:space="preserve">10. </w:t>
      </w:r>
      <w:r w:rsidR="00A15D84" w:rsidRPr="0022743C">
        <w:rPr>
          <w:rFonts w:ascii="Times New Roman" w:hAnsi="Times New Roman" w:cs="Times New Roman"/>
        </w:rPr>
        <w:t>A</w:t>
      </w:r>
      <w:r w:rsidR="00502F5E" w:rsidRPr="0022743C">
        <w:rPr>
          <w:rFonts w:ascii="Times New Roman" w:hAnsi="Times New Roman" w:cs="Times New Roman"/>
        </w:rPr>
        <w:t xml:space="preserve"> CONTRATADA </w:t>
      </w:r>
      <w:r w:rsidR="00A15D84" w:rsidRPr="0022743C">
        <w:rPr>
          <w:rFonts w:ascii="Times New Roman" w:hAnsi="Times New Roman" w:cs="Times New Roman"/>
        </w:rPr>
        <w:t>não possui direito de resilição unilateral do contrato</w:t>
      </w:r>
      <w:r w:rsidR="00502F5E" w:rsidRPr="0022743C">
        <w:rPr>
          <w:rFonts w:ascii="Times New Roman" w:hAnsi="Times New Roman" w:cs="Times New Roman"/>
        </w:rPr>
        <w:t>.</w:t>
      </w:r>
    </w:p>
    <w:p w14:paraId="339E484D" w14:textId="77777777" w:rsidR="00E5143F" w:rsidRPr="0022743C" w:rsidRDefault="00E5143F" w:rsidP="0022743C">
      <w:pPr>
        <w:ind w:firstLine="3402"/>
        <w:jc w:val="both"/>
        <w:rPr>
          <w:rFonts w:ascii="Times New Roman" w:hAnsi="Times New Roman" w:cs="Times New Roman"/>
        </w:rPr>
      </w:pPr>
    </w:p>
    <w:p w14:paraId="5A489208" w14:textId="77777777" w:rsidR="00502F5E" w:rsidRPr="0022743C" w:rsidRDefault="00E5143F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 xml:space="preserve">11. </w:t>
      </w:r>
      <w:r w:rsidR="00502F5E" w:rsidRPr="0022743C">
        <w:rPr>
          <w:rFonts w:ascii="Times New Roman" w:hAnsi="Times New Roman" w:cs="Times New Roman"/>
        </w:rPr>
        <w:t xml:space="preserve">À CONTRATANTE assiste o direito à </w:t>
      </w:r>
      <w:r w:rsidR="00A15D84" w:rsidRPr="0022743C">
        <w:rPr>
          <w:rFonts w:ascii="Times New Roman" w:hAnsi="Times New Roman" w:cs="Times New Roman"/>
        </w:rPr>
        <w:t>resilição unilateral</w:t>
      </w:r>
      <w:r w:rsidR="00502F5E" w:rsidRPr="0022743C">
        <w:rPr>
          <w:rFonts w:ascii="Times New Roman" w:hAnsi="Times New Roman" w:cs="Times New Roman"/>
        </w:rPr>
        <w:t xml:space="preserve"> do presente pacto a qualquer tempo</w:t>
      </w:r>
      <w:r w:rsidRPr="0022743C">
        <w:rPr>
          <w:rFonts w:ascii="Times New Roman" w:hAnsi="Times New Roman" w:cs="Times New Roman"/>
        </w:rPr>
        <w:t>, sem quaisquer ônus</w:t>
      </w:r>
      <w:r w:rsidR="00B35D82" w:rsidRPr="0022743C">
        <w:rPr>
          <w:rFonts w:ascii="Times New Roman" w:hAnsi="Times New Roman" w:cs="Times New Roman"/>
        </w:rPr>
        <w:t xml:space="preserve"> e sem necessidade de aviso prévio</w:t>
      </w:r>
      <w:r w:rsidR="00A15D84" w:rsidRPr="0022743C">
        <w:rPr>
          <w:rFonts w:ascii="Times New Roman" w:hAnsi="Times New Roman" w:cs="Times New Roman"/>
        </w:rPr>
        <w:t>, garantido, tão somente, pagamento proporcional aos serviços que já tiverem sido prestados</w:t>
      </w:r>
      <w:r w:rsidR="00502F5E" w:rsidRPr="0022743C">
        <w:rPr>
          <w:rFonts w:ascii="Times New Roman" w:hAnsi="Times New Roman" w:cs="Times New Roman"/>
        </w:rPr>
        <w:t>.</w:t>
      </w:r>
    </w:p>
    <w:p w14:paraId="2D171180" w14:textId="77777777" w:rsidR="00502F5E" w:rsidRPr="0022743C" w:rsidRDefault="00502F5E" w:rsidP="0022743C">
      <w:pPr>
        <w:jc w:val="both"/>
        <w:rPr>
          <w:rFonts w:ascii="Times New Roman" w:hAnsi="Times New Roman" w:cs="Times New Roman"/>
        </w:rPr>
      </w:pPr>
    </w:p>
    <w:p w14:paraId="6907381C" w14:textId="61BD5609" w:rsidR="00502F5E" w:rsidRPr="0022743C" w:rsidRDefault="00502F5E" w:rsidP="0022743C">
      <w:pPr>
        <w:rPr>
          <w:rFonts w:ascii="Times New Roman" w:hAnsi="Times New Roman" w:cs="Times New Roman"/>
          <w:b/>
        </w:rPr>
      </w:pPr>
      <w:r w:rsidRPr="0022743C">
        <w:rPr>
          <w:rFonts w:ascii="Times New Roman" w:hAnsi="Times New Roman" w:cs="Times New Roman"/>
          <w:b/>
        </w:rPr>
        <w:t>CLAÚSULA QUINTA – DOS DIREITOS E OBRIGAÇÕES DAS PARTES</w:t>
      </w:r>
    </w:p>
    <w:p w14:paraId="5500777E" w14:textId="77777777" w:rsidR="00502F5E" w:rsidRPr="0022743C" w:rsidRDefault="00502F5E" w:rsidP="0022743C">
      <w:pPr>
        <w:jc w:val="both"/>
        <w:rPr>
          <w:rFonts w:ascii="Times New Roman" w:hAnsi="Times New Roman" w:cs="Times New Roman"/>
        </w:rPr>
      </w:pPr>
    </w:p>
    <w:p w14:paraId="0DF4F724" w14:textId="77777777" w:rsidR="00502F5E" w:rsidRPr="0022743C" w:rsidRDefault="00502F5E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12. As partes se obrigam a cumprir fielmente o presente contrato em todas as suas cláusulas e condições.</w:t>
      </w:r>
    </w:p>
    <w:p w14:paraId="09B9D5CE" w14:textId="77777777" w:rsidR="000A4A64" w:rsidRPr="0022743C" w:rsidRDefault="000A4A64" w:rsidP="0022743C">
      <w:pPr>
        <w:ind w:firstLine="3402"/>
        <w:jc w:val="both"/>
        <w:rPr>
          <w:rFonts w:ascii="Times New Roman" w:hAnsi="Times New Roman" w:cs="Times New Roman"/>
        </w:rPr>
      </w:pPr>
    </w:p>
    <w:p w14:paraId="394BFC61" w14:textId="77777777" w:rsidR="005B4311" w:rsidRPr="0022743C" w:rsidRDefault="00502F5E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 xml:space="preserve">13. A CONTRATANTE terá </w:t>
      </w:r>
      <w:r w:rsidR="005B4311" w:rsidRPr="0022743C">
        <w:rPr>
          <w:rFonts w:ascii="Times New Roman" w:hAnsi="Times New Roman" w:cs="Times New Roman"/>
        </w:rPr>
        <w:t>as seguintes prerrogativas:</w:t>
      </w:r>
    </w:p>
    <w:p w14:paraId="331DE616" w14:textId="77777777" w:rsidR="000412E3" w:rsidRPr="0022743C" w:rsidRDefault="000412E3" w:rsidP="0022743C">
      <w:pPr>
        <w:ind w:firstLine="3402"/>
        <w:jc w:val="both"/>
        <w:rPr>
          <w:rFonts w:ascii="Times New Roman" w:hAnsi="Times New Roman" w:cs="Times New Roman"/>
        </w:rPr>
      </w:pPr>
    </w:p>
    <w:p w14:paraId="7F0D4F45" w14:textId="77777777" w:rsidR="0022743C" w:rsidRDefault="005B4311" w:rsidP="0022743C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D</w:t>
      </w:r>
      <w:r w:rsidR="00502F5E" w:rsidRPr="0022743C">
        <w:rPr>
          <w:rFonts w:ascii="Times New Roman" w:hAnsi="Times New Roman" w:cs="Times New Roman"/>
        </w:rPr>
        <w:t>ireito</w:t>
      </w:r>
      <w:r w:rsidRPr="0022743C">
        <w:rPr>
          <w:rFonts w:ascii="Times New Roman" w:hAnsi="Times New Roman" w:cs="Times New Roman"/>
        </w:rPr>
        <w:t xml:space="preserve"> </w:t>
      </w:r>
      <w:r w:rsidR="00502F5E" w:rsidRPr="0022743C">
        <w:rPr>
          <w:rFonts w:ascii="Times New Roman" w:hAnsi="Times New Roman" w:cs="Times New Roman"/>
        </w:rPr>
        <w:t xml:space="preserve">de exercer ampla e irrestrita fiscalização sobre a execução do contrato, o que não restringe as responsabilidades únicas, integrais e exclusivas da CONTRATADA, no que concerne ao objeto </w:t>
      </w:r>
      <w:r w:rsidR="0027398E" w:rsidRPr="0022743C">
        <w:rPr>
          <w:rFonts w:ascii="Times New Roman" w:hAnsi="Times New Roman" w:cs="Times New Roman"/>
        </w:rPr>
        <w:t>contratual</w:t>
      </w:r>
      <w:r w:rsidRPr="0022743C">
        <w:rPr>
          <w:rFonts w:ascii="Times New Roman" w:hAnsi="Times New Roman" w:cs="Times New Roman"/>
        </w:rPr>
        <w:t>;</w:t>
      </w:r>
    </w:p>
    <w:p w14:paraId="6E86F34B" w14:textId="77777777" w:rsidR="0022743C" w:rsidRDefault="0022743C" w:rsidP="0022743C">
      <w:pPr>
        <w:pStyle w:val="PargrafodaLista"/>
        <w:jc w:val="both"/>
        <w:rPr>
          <w:rFonts w:ascii="Times New Roman" w:hAnsi="Times New Roman" w:cs="Times New Roman"/>
        </w:rPr>
      </w:pPr>
    </w:p>
    <w:p w14:paraId="05E47782" w14:textId="77777777" w:rsidR="0022743C" w:rsidRDefault="005B4311" w:rsidP="0022743C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Modi</w:t>
      </w:r>
      <w:r w:rsidR="0027398E" w:rsidRPr="0022743C">
        <w:rPr>
          <w:rFonts w:ascii="Times New Roman" w:hAnsi="Times New Roman" w:cs="Times New Roman"/>
        </w:rPr>
        <w:t>ficar unilateralmente as cláusulas contratuais</w:t>
      </w:r>
      <w:r w:rsidRPr="0022743C">
        <w:rPr>
          <w:rFonts w:ascii="Times New Roman" w:hAnsi="Times New Roman" w:cs="Times New Roman"/>
        </w:rPr>
        <w:t>, para melhor adequação às finalidades de interesse públi</w:t>
      </w:r>
      <w:r w:rsidR="0027398E" w:rsidRPr="0022743C">
        <w:rPr>
          <w:rFonts w:ascii="Times New Roman" w:hAnsi="Times New Roman" w:cs="Times New Roman"/>
        </w:rPr>
        <w:t>co</w:t>
      </w:r>
      <w:r w:rsidRPr="0022743C">
        <w:rPr>
          <w:rFonts w:ascii="Times New Roman" w:hAnsi="Times New Roman" w:cs="Times New Roman"/>
        </w:rPr>
        <w:t>;</w:t>
      </w:r>
    </w:p>
    <w:p w14:paraId="28C96D9A" w14:textId="77777777" w:rsidR="0022743C" w:rsidRPr="0022743C" w:rsidRDefault="0022743C" w:rsidP="0022743C">
      <w:pPr>
        <w:pStyle w:val="PargrafodaLista"/>
        <w:rPr>
          <w:rFonts w:ascii="Times New Roman" w:hAnsi="Times New Roman" w:cs="Times New Roman"/>
        </w:rPr>
      </w:pPr>
    </w:p>
    <w:p w14:paraId="65209924" w14:textId="77777777" w:rsidR="0022743C" w:rsidRDefault="005B4311" w:rsidP="0022743C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Extinguir o contrato, unilateralmente, nos casos previstos na lei;</w:t>
      </w:r>
      <w:r w:rsidR="00B35D82" w:rsidRPr="0022743C">
        <w:rPr>
          <w:rFonts w:ascii="Times New Roman" w:hAnsi="Times New Roman" w:cs="Times New Roman"/>
        </w:rPr>
        <w:t xml:space="preserve"> </w:t>
      </w:r>
      <w:proofErr w:type="gramStart"/>
      <w:r w:rsidR="00B35D82" w:rsidRPr="0022743C">
        <w:rPr>
          <w:rFonts w:ascii="Times New Roman" w:hAnsi="Times New Roman" w:cs="Times New Roman"/>
        </w:rPr>
        <w:t>e</w:t>
      </w:r>
      <w:proofErr w:type="gramEnd"/>
    </w:p>
    <w:p w14:paraId="2E9FD830" w14:textId="77777777" w:rsidR="0022743C" w:rsidRPr="0022743C" w:rsidRDefault="0022743C" w:rsidP="0022743C">
      <w:pPr>
        <w:pStyle w:val="PargrafodaLista"/>
        <w:rPr>
          <w:rFonts w:ascii="Times New Roman" w:hAnsi="Times New Roman" w:cs="Times New Roman"/>
        </w:rPr>
      </w:pPr>
    </w:p>
    <w:p w14:paraId="181095C0" w14:textId="57EAC8A7" w:rsidR="005B4311" w:rsidRPr="0022743C" w:rsidRDefault="005B4311" w:rsidP="0022743C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proofErr w:type="gramStart"/>
      <w:r w:rsidRPr="0022743C">
        <w:rPr>
          <w:rFonts w:ascii="Times New Roman" w:hAnsi="Times New Roman" w:cs="Times New Roman"/>
        </w:rPr>
        <w:t>aplicar</w:t>
      </w:r>
      <w:proofErr w:type="gramEnd"/>
      <w:r w:rsidRPr="0022743C">
        <w:rPr>
          <w:rFonts w:ascii="Times New Roman" w:hAnsi="Times New Roman" w:cs="Times New Roman"/>
        </w:rPr>
        <w:t xml:space="preserve"> sanções motivadas pela inexecução total ou parcial do ajuste;</w:t>
      </w:r>
    </w:p>
    <w:p w14:paraId="4E72752C" w14:textId="77777777" w:rsidR="0022743C" w:rsidRDefault="0022743C" w:rsidP="0022743C">
      <w:pPr>
        <w:jc w:val="both"/>
        <w:rPr>
          <w:rFonts w:ascii="Times New Roman" w:hAnsi="Times New Roman" w:cs="Times New Roman"/>
        </w:rPr>
      </w:pPr>
    </w:p>
    <w:p w14:paraId="6FA98EA9" w14:textId="5A537313" w:rsidR="00502F5E" w:rsidRPr="0022743C" w:rsidRDefault="00502F5E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14. São obrigações da CONTRATADA:</w:t>
      </w:r>
    </w:p>
    <w:p w14:paraId="56D2E746" w14:textId="77777777" w:rsidR="000412E3" w:rsidRPr="0022743C" w:rsidRDefault="000412E3" w:rsidP="0022743C">
      <w:pPr>
        <w:ind w:firstLine="3402"/>
        <w:jc w:val="both"/>
        <w:rPr>
          <w:rFonts w:ascii="Times New Roman" w:hAnsi="Times New Roman" w:cs="Times New Roman"/>
        </w:rPr>
      </w:pPr>
    </w:p>
    <w:p w14:paraId="7C6DA3DB" w14:textId="77777777" w:rsidR="0022743C" w:rsidRDefault="000E061A" w:rsidP="0022743C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Cumprir o objeto do Contrato em sua integralidade, obedecendo às disposições legais e contratuais;</w:t>
      </w:r>
    </w:p>
    <w:p w14:paraId="090D097C" w14:textId="77777777" w:rsidR="0022743C" w:rsidRDefault="0022743C" w:rsidP="0022743C">
      <w:pPr>
        <w:pStyle w:val="PargrafodaLista"/>
        <w:jc w:val="both"/>
        <w:rPr>
          <w:rFonts w:ascii="Times New Roman" w:hAnsi="Times New Roman" w:cs="Times New Roman"/>
        </w:rPr>
      </w:pPr>
    </w:p>
    <w:p w14:paraId="5412A77B" w14:textId="77777777" w:rsidR="0022743C" w:rsidRDefault="000E061A" w:rsidP="0022743C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Manter, durante toda a execução do contrato, em compatibilidade com as obrigações por ela assumidas, todas as condições de habilitação e qualificação exigidas para contratação;</w:t>
      </w:r>
    </w:p>
    <w:p w14:paraId="6AB00F65" w14:textId="77777777" w:rsidR="0022743C" w:rsidRPr="0022743C" w:rsidRDefault="0022743C" w:rsidP="0022743C">
      <w:pPr>
        <w:pStyle w:val="PargrafodaLista"/>
        <w:rPr>
          <w:rFonts w:ascii="Times New Roman" w:hAnsi="Times New Roman" w:cs="Times New Roman"/>
          <w:b/>
          <w:color w:val="000000" w:themeColor="text1"/>
        </w:rPr>
      </w:pPr>
    </w:p>
    <w:p w14:paraId="27E3A2B6" w14:textId="77777777" w:rsidR="0022743C" w:rsidRPr="0022743C" w:rsidRDefault="000E061A" w:rsidP="0022743C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  <w:b/>
          <w:color w:val="000000" w:themeColor="text1"/>
        </w:rPr>
        <w:t xml:space="preserve">Utilizar somente mão-de-obra especializada, responsabilizando-se integralmente pela qualidade dos </w:t>
      </w:r>
      <w:r w:rsidR="000A4A64" w:rsidRPr="0022743C">
        <w:rPr>
          <w:rFonts w:ascii="Times New Roman" w:hAnsi="Times New Roman" w:cs="Times New Roman"/>
          <w:b/>
          <w:color w:val="000000" w:themeColor="text1"/>
        </w:rPr>
        <w:t>serviços</w:t>
      </w:r>
      <w:r w:rsidRPr="0022743C">
        <w:rPr>
          <w:rFonts w:ascii="Times New Roman" w:hAnsi="Times New Roman" w:cs="Times New Roman"/>
          <w:color w:val="000000" w:themeColor="text1"/>
        </w:rPr>
        <w:t>;</w:t>
      </w:r>
    </w:p>
    <w:p w14:paraId="62E5DED5" w14:textId="77777777" w:rsidR="0022743C" w:rsidRPr="0022743C" w:rsidRDefault="0022743C" w:rsidP="0022743C">
      <w:pPr>
        <w:pStyle w:val="PargrafodaLista"/>
        <w:rPr>
          <w:rFonts w:ascii="Times New Roman" w:hAnsi="Times New Roman" w:cs="Times New Roman"/>
        </w:rPr>
      </w:pPr>
    </w:p>
    <w:p w14:paraId="7297A84A" w14:textId="77777777" w:rsidR="0022743C" w:rsidRDefault="006753D4" w:rsidP="0022743C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proofErr w:type="gramStart"/>
      <w:r w:rsidRPr="0022743C">
        <w:rPr>
          <w:rFonts w:ascii="Times New Roman" w:hAnsi="Times New Roman" w:cs="Times New Roman"/>
        </w:rPr>
        <w:t>fornece</w:t>
      </w:r>
      <w:r w:rsidR="00E449C5" w:rsidRPr="0022743C">
        <w:rPr>
          <w:rFonts w:ascii="Times New Roman" w:hAnsi="Times New Roman" w:cs="Times New Roman"/>
        </w:rPr>
        <w:t>r</w:t>
      </w:r>
      <w:proofErr w:type="gramEnd"/>
      <w:r w:rsidR="00E449C5" w:rsidRPr="0022743C">
        <w:rPr>
          <w:rFonts w:ascii="Times New Roman" w:hAnsi="Times New Roman" w:cs="Times New Roman"/>
        </w:rPr>
        <w:t xml:space="preserve"> diretamente </w:t>
      </w:r>
      <w:r w:rsidR="000A4A64" w:rsidRPr="0022743C">
        <w:rPr>
          <w:rFonts w:ascii="Times New Roman" w:hAnsi="Times New Roman" w:cs="Times New Roman"/>
        </w:rPr>
        <w:t>os serviços contratados</w:t>
      </w:r>
      <w:r w:rsidR="00E449C5" w:rsidRPr="0022743C">
        <w:rPr>
          <w:rFonts w:ascii="Times New Roman" w:hAnsi="Times New Roman" w:cs="Times New Roman"/>
        </w:rPr>
        <w:t xml:space="preserve">, sendo vedada a cessão do objeto </w:t>
      </w:r>
      <w:r w:rsidR="00104539" w:rsidRPr="0022743C">
        <w:rPr>
          <w:rFonts w:ascii="Times New Roman" w:hAnsi="Times New Roman" w:cs="Times New Roman"/>
        </w:rPr>
        <w:t>contratual, no todo ou em parte;</w:t>
      </w:r>
    </w:p>
    <w:p w14:paraId="3F2026BA" w14:textId="77777777" w:rsidR="0022743C" w:rsidRPr="0022743C" w:rsidRDefault="0022743C" w:rsidP="0022743C">
      <w:pPr>
        <w:pStyle w:val="PargrafodaLista"/>
        <w:rPr>
          <w:rFonts w:ascii="Times New Roman" w:hAnsi="Times New Roman" w:cs="Times New Roman"/>
        </w:rPr>
      </w:pPr>
    </w:p>
    <w:p w14:paraId="01A50A8E" w14:textId="77777777" w:rsidR="0022743C" w:rsidRDefault="00D04D40" w:rsidP="0022743C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Renovar suas certidões comprobatórias de regularidade sem</w:t>
      </w:r>
      <w:r w:rsidR="000A4A64" w:rsidRPr="0022743C">
        <w:rPr>
          <w:rFonts w:ascii="Times New Roman" w:hAnsi="Times New Roman" w:cs="Times New Roman"/>
        </w:rPr>
        <w:t xml:space="preserve">pre que assim for exigido </w:t>
      </w:r>
      <w:r w:rsidR="0027398E" w:rsidRPr="0022743C">
        <w:rPr>
          <w:rFonts w:ascii="Times New Roman" w:hAnsi="Times New Roman" w:cs="Times New Roman"/>
        </w:rPr>
        <w:t>ou por ocasião da renovação contratual</w:t>
      </w:r>
      <w:r w:rsidR="000A4A64" w:rsidRPr="0022743C">
        <w:rPr>
          <w:rFonts w:ascii="Times New Roman" w:hAnsi="Times New Roman" w:cs="Times New Roman"/>
        </w:rPr>
        <w:t>;</w:t>
      </w:r>
    </w:p>
    <w:p w14:paraId="33928952" w14:textId="77777777" w:rsidR="0022743C" w:rsidRPr="0022743C" w:rsidRDefault="0022743C" w:rsidP="0022743C">
      <w:pPr>
        <w:pStyle w:val="PargrafodaLista"/>
        <w:rPr>
          <w:rFonts w:ascii="Times New Roman" w:hAnsi="Times New Roman" w:cs="Times New Roman"/>
          <w:b/>
        </w:rPr>
      </w:pPr>
    </w:p>
    <w:p w14:paraId="01BD87B3" w14:textId="77777777" w:rsidR="0022743C" w:rsidRDefault="006753D4" w:rsidP="0022743C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  <w:b/>
        </w:rPr>
        <w:t xml:space="preserve">Cumprir todas as normas </w:t>
      </w:r>
      <w:r w:rsidR="00755E0A" w:rsidRPr="0022743C">
        <w:rPr>
          <w:rFonts w:ascii="Times New Roman" w:hAnsi="Times New Roman" w:cs="Times New Roman"/>
          <w:b/>
        </w:rPr>
        <w:t xml:space="preserve">regulamentares relativas </w:t>
      </w:r>
      <w:r w:rsidR="000A4A64" w:rsidRPr="0022743C">
        <w:rPr>
          <w:rFonts w:ascii="Times New Roman" w:hAnsi="Times New Roman" w:cs="Times New Roman"/>
          <w:b/>
        </w:rPr>
        <w:t>à prestação de serviços</w:t>
      </w:r>
      <w:r w:rsidR="000A4A64" w:rsidRPr="0022743C">
        <w:rPr>
          <w:rFonts w:ascii="Times New Roman" w:hAnsi="Times New Roman" w:cs="Times New Roman"/>
        </w:rPr>
        <w:t xml:space="preserve">; </w:t>
      </w:r>
    </w:p>
    <w:p w14:paraId="5F0B96AC" w14:textId="77777777" w:rsidR="0022743C" w:rsidRPr="0022743C" w:rsidRDefault="0022743C" w:rsidP="0022743C">
      <w:pPr>
        <w:pStyle w:val="PargrafodaLista"/>
        <w:rPr>
          <w:rFonts w:ascii="Times New Roman" w:hAnsi="Times New Roman" w:cs="Times New Roman"/>
        </w:rPr>
      </w:pPr>
    </w:p>
    <w:p w14:paraId="4A9F5294" w14:textId="77777777" w:rsidR="0022743C" w:rsidRDefault="000A4A64" w:rsidP="0022743C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 xml:space="preserve">Zelar pela integralidade </w:t>
      </w:r>
      <w:r w:rsidR="000412E3" w:rsidRPr="0022743C">
        <w:rPr>
          <w:rFonts w:ascii="Times New Roman" w:hAnsi="Times New Roman" w:cs="Times New Roman"/>
        </w:rPr>
        <w:t>do patrimônio, do prédio e das instalações da Câmara Municipal;</w:t>
      </w:r>
    </w:p>
    <w:p w14:paraId="5D2FCA1C" w14:textId="77777777" w:rsidR="0022743C" w:rsidRPr="0022743C" w:rsidRDefault="0022743C" w:rsidP="0022743C">
      <w:pPr>
        <w:pStyle w:val="PargrafodaLista"/>
        <w:rPr>
          <w:rFonts w:ascii="Times New Roman" w:hAnsi="Times New Roman" w:cs="Times New Roman"/>
        </w:rPr>
      </w:pPr>
    </w:p>
    <w:p w14:paraId="597AB576" w14:textId="77777777" w:rsidR="0022743C" w:rsidRDefault="000A4A64" w:rsidP="0022743C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Manter absoluto sigilo em relação aos dados, documentos e informações que tiver acess</w:t>
      </w:r>
      <w:r w:rsidR="000412E3" w:rsidRPr="0022743C">
        <w:rPr>
          <w:rFonts w:ascii="Times New Roman" w:hAnsi="Times New Roman" w:cs="Times New Roman"/>
        </w:rPr>
        <w:t>o durante a execução contratual;</w:t>
      </w:r>
    </w:p>
    <w:p w14:paraId="5390504D" w14:textId="77777777" w:rsidR="0022743C" w:rsidRPr="0022743C" w:rsidRDefault="0022743C" w:rsidP="0022743C">
      <w:pPr>
        <w:pStyle w:val="PargrafodaLista"/>
        <w:rPr>
          <w:rFonts w:ascii="Times New Roman" w:hAnsi="Times New Roman" w:cs="Times New Roman"/>
          <w:b/>
        </w:rPr>
      </w:pPr>
    </w:p>
    <w:p w14:paraId="7CE261E5" w14:textId="77777777" w:rsidR="0022743C" w:rsidRDefault="000412E3" w:rsidP="0022743C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  <w:b/>
        </w:rPr>
        <w:t>Utilizar EPIs (equipamentos de proteção individual)</w:t>
      </w:r>
      <w:r w:rsidRPr="0022743C">
        <w:rPr>
          <w:rFonts w:ascii="Times New Roman" w:hAnsi="Times New Roman" w:cs="Times New Roman"/>
        </w:rPr>
        <w:t xml:space="preserve">; </w:t>
      </w:r>
      <w:proofErr w:type="gramStart"/>
      <w:r w:rsidRPr="0022743C">
        <w:rPr>
          <w:rFonts w:ascii="Times New Roman" w:hAnsi="Times New Roman" w:cs="Times New Roman"/>
        </w:rPr>
        <w:t>e</w:t>
      </w:r>
      <w:proofErr w:type="gramEnd"/>
    </w:p>
    <w:p w14:paraId="13D281F5" w14:textId="77777777" w:rsidR="0022743C" w:rsidRPr="0022743C" w:rsidRDefault="0022743C" w:rsidP="0022743C">
      <w:pPr>
        <w:pStyle w:val="PargrafodaLista"/>
        <w:rPr>
          <w:rFonts w:ascii="Times New Roman" w:hAnsi="Times New Roman" w:cs="Times New Roman"/>
        </w:rPr>
      </w:pPr>
    </w:p>
    <w:p w14:paraId="03E75224" w14:textId="727E9336" w:rsidR="000412E3" w:rsidRPr="0022743C" w:rsidRDefault="000412E3" w:rsidP="0022743C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proofErr w:type="gramStart"/>
      <w:r w:rsidRPr="0022743C">
        <w:rPr>
          <w:rFonts w:ascii="Times New Roman" w:hAnsi="Times New Roman" w:cs="Times New Roman"/>
        </w:rPr>
        <w:t>valer</w:t>
      </w:r>
      <w:proofErr w:type="gramEnd"/>
      <w:r w:rsidRPr="0022743C">
        <w:rPr>
          <w:rFonts w:ascii="Times New Roman" w:hAnsi="Times New Roman" w:cs="Times New Roman"/>
        </w:rPr>
        <w:t>-se de mão de obra formal e registrada.</w:t>
      </w:r>
    </w:p>
    <w:p w14:paraId="1F6722E0" w14:textId="77777777" w:rsidR="0022743C" w:rsidRDefault="0022743C" w:rsidP="0022743C">
      <w:pPr>
        <w:jc w:val="both"/>
        <w:rPr>
          <w:rFonts w:ascii="Times New Roman" w:hAnsi="Times New Roman" w:cs="Times New Roman"/>
        </w:rPr>
      </w:pPr>
    </w:p>
    <w:p w14:paraId="37BA8B26" w14:textId="77777777" w:rsidR="0022743C" w:rsidRDefault="000E061A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1</w:t>
      </w:r>
      <w:r w:rsidR="00881DCE" w:rsidRPr="0022743C">
        <w:rPr>
          <w:rFonts w:ascii="Times New Roman" w:hAnsi="Times New Roman" w:cs="Times New Roman"/>
        </w:rPr>
        <w:t>5</w:t>
      </w:r>
      <w:r w:rsidRPr="0022743C">
        <w:rPr>
          <w:rFonts w:ascii="Times New Roman" w:hAnsi="Times New Roman" w:cs="Times New Roman"/>
        </w:rPr>
        <w:t>. São obrigações da CONTRATANTE:</w:t>
      </w:r>
    </w:p>
    <w:p w14:paraId="2691B7C4" w14:textId="77777777" w:rsidR="0022743C" w:rsidRDefault="0022743C" w:rsidP="0022743C">
      <w:pPr>
        <w:jc w:val="both"/>
        <w:rPr>
          <w:rFonts w:ascii="Times New Roman" w:hAnsi="Times New Roman" w:cs="Times New Roman"/>
        </w:rPr>
      </w:pPr>
    </w:p>
    <w:p w14:paraId="0FB8DE36" w14:textId="77777777" w:rsidR="0022743C" w:rsidRDefault="000E061A" w:rsidP="0022743C">
      <w:pPr>
        <w:pStyle w:val="PargrafodaList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Cumprir o objeto do Contrato em sua integralidade, obedecendo às disposições legais e contratuais;</w:t>
      </w:r>
    </w:p>
    <w:p w14:paraId="012AD099" w14:textId="77777777" w:rsidR="0022743C" w:rsidRDefault="0022743C" w:rsidP="0022743C">
      <w:pPr>
        <w:pStyle w:val="PargrafodaLista"/>
        <w:jc w:val="both"/>
        <w:rPr>
          <w:rFonts w:ascii="Times New Roman" w:hAnsi="Times New Roman" w:cs="Times New Roman"/>
        </w:rPr>
      </w:pPr>
    </w:p>
    <w:p w14:paraId="3F179B28" w14:textId="77777777" w:rsidR="0022743C" w:rsidRDefault="000A4A64" w:rsidP="0022743C">
      <w:pPr>
        <w:pStyle w:val="PargrafodaList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proofErr w:type="gramStart"/>
      <w:r w:rsidRPr="0022743C">
        <w:rPr>
          <w:rFonts w:ascii="Times New Roman" w:hAnsi="Times New Roman" w:cs="Times New Roman"/>
        </w:rPr>
        <w:t>disponibilizar</w:t>
      </w:r>
      <w:proofErr w:type="gramEnd"/>
      <w:r w:rsidRPr="0022743C">
        <w:rPr>
          <w:rFonts w:ascii="Times New Roman" w:hAnsi="Times New Roman" w:cs="Times New Roman"/>
        </w:rPr>
        <w:t xml:space="preserve"> à Contratada os meios necessários à prestação dos serviços; e</w:t>
      </w:r>
    </w:p>
    <w:p w14:paraId="07A82F3E" w14:textId="77777777" w:rsidR="0022743C" w:rsidRPr="0022743C" w:rsidRDefault="0022743C" w:rsidP="0022743C">
      <w:pPr>
        <w:pStyle w:val="PargrafodaLista"/>
        <w:rPr>
          <w:rFonts w:ascii="Times New Roman" w:hAnsi="Times New Roman" w:cs="Times New Roman"/>
        </w:rPr>
      </w:pPr>
    </w:p>
    <w:p w14:paraId="09CF6EDB" w14:textId="2C2268B4" w:rsidR="000E061A" w:rsidRPr="0022743C" w:rsidRDefault="000E061A" w:rsidP="0022743C">
      <w:pPr>
        <w:pStyle w:val="PargrafodaList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Efetuar os pagamentos devidos à CONTRATADA nas condições e prazos estabelecidos.</w:t>
      </w:r>
    </w:p>
    <w:p w14:paraId="1F7C16E4" w14:textId="77777777" w:rsidR="0022743C" w:rsidRDefault="0022743C" w:rsidP="005F5486">
      <w:pPr>
        <w:jc w:val="both"/>
        <w:rPr>
          <w:rFonts w:ascii="Times New Roman" w:hAnsi="Times New Roman" w:cs="Times New Roman"/>
        </w:rPr>
      </w:pPr>
    </w:p>
    <w:p w14:paraId="279F4BFA" w14:textId="7686DF99" w:rsidR="008474AF" w:rsidRPr="0022743C" w:rsidRDefault="008474AF" w:rsidP="005F5486">
      <w:pPr>
        <w:jc w:val="both"/>
        <w:rPr>
          <w:rFonts w:ascii="Times New Roman" w:hAnsi="Times New Roman" w:cs="Times New Roman"/>
          <w:b/>
        </w:rPr>
      </w:pPr>
      <w:r w:rsidRPr="0022743C">
        <w:rPr>
          <w:rFonts w:ascii="Times New Roman" w:hAnsi="Times New Roman" w:cs="Times New Roman"/>
          <w:b/>
        </w:rPr>
        <w:t>CLAÚSULA SEXTA – DAS RESPONSABILIDADES</w:t>
      </w:r>
    </w:p>
    <w:p w14:paraId="25327849" w14:textId="77777777" w:rsidR="008474AF" w:rsidRPr="0022743C" w:rsidRDefault="008474AF" w:rsidP="0022743C">
      <w:pPr>
        <w:jc w:val="both"/>
        <w:rPr>
          <w:rFonts w:ascii="Times New Roman" w:hAnsi="Times New Roman" w:cs="Times New Roman"/>
        </w:rPr>
      </w:pPr>
    </w:p>
    <w:p w14:paraId="1C3D406B" w14:textId="77777777" w:rsidR="008474AF" w:rsidRPr="0022743C" w:rsidRDefault="008474AF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1</w:t>
      </w:r>
      <w:r w:rsidR="00881DCE" w:rsidRPr="0022743C">
        <w:rPr>
          <w:rFonts w:ascii="Times New Roman" w:hAnsi="Times New Roman" w:cs="Times New Roman"/>
        </w:rPr>
        <w:t>6</w:t>
      </w:r>
      <w:r w:rsidRPr="0022743C">
        <w:rPr>
          <w:rFonts w:ascii="Times New Roman" w:hAnsi="Times New Roman" w:cs="Times New Roman"/>
        </w:rPr>
        <w:t xml:space="preserve">. A CONTRATANTE não será </w:t>
      </w:r>
      <w:proofErr w:type="gramStart"/>
      <w:r w:rsidRPr="0022743C">
        <w:rPr>
          <w:rFonts w:ascii="Times New Roman" w:hAnsi="Times New Roman" w:cs="Times New Roman"/>
        </w:rPr>
        <w:t>responsável por quaisquer ônus, direito</w:t>
      </w:r>
      <w:r w:rsidR="00881DCE" w:rsidRPr="0022743C">
        <w:rPr>
          <w:rFonts w:ascii="Times New Roman" w:hAnsi="Times New Roman" w:cs="Times New Roman"/>
        </w:rPr>
        <w:t>s</w:t>
      </w:r>
      <w:proofErr w:type="gramEnd"/>
      <w:r w:rsidRPr="0022743C">
        <w:rPr>
          <w:rFonts w:ascii="Times New Roman" w:hAnsi="Times New Roman" w:cs="Times New Roman"/>
        </w:rPr>
        <w:t xml:space="preserve"> ou obrigações vinculad</w:t>
      </w:r>
      <w:r w:rsidR="00881DCE" w:rsidRPr="0022743C">
        <w:rPr>
          <w:rFonts w:ascii="Times New Roman" w:hAnsi="Times New Roman" w:cs="Times New Roman"/>
        </w:rPr>
        <w:t>o</w:t>
      </w:r>
      <w:r w:rsidRPr="0022743C">
        <w:rPr>
          <w:rFonts w:ascii="Times New Roman" w:hAnsi="Times New Roman" w:cs="Times New Roman"/>
        </w:rPr>
        <w:t>s à legislação trabalhista, tributária ou securitária decorrentes da execução do presente contrato, cujo cumprimento e responsabilidade caberão, exclusivamente</w:t>
      </w:r>
      <w:r w:rsidR="00881DCE" w:rsidRPr="0022743C">
        <w:rPr>
          <w:rFonts w:ascii="Times New Roman" w:hAnsi="Times New Roman" w:cs="Times New Roman"/>
        </w:rPr>
        <w:t>,</w:t>
      </w:r>
      <w:r w:rsidRPr="0022743C">
        <w:rPr>
          <w:rFonts w:ascii="Times New Roman" w:hAnsi="Times New Roman" w:cs="Times New Roman"/>
        </w:rPr>
        <w:t xml:space="preserve"> à CONTRATADA.</w:t>
      </w:r>
    </w:p>
    <w:p w14:paraId="12936DAA" w14:textId="77777777" w:rsidR="005F5486" w:rsidRDefault="005F5486" w:rsidP="0022743C">
      <w:pPr>
        <w:rPr>
          <w:rFonts w:ascii="Times New Roman" w:hAnsi="Times New Roman" w:cs="Times New Roman"/>
          <w:b/>
        </w:rPr>
      </w:pPr>
    </w:p>
    <w:p w14:paraId="5FAF52A3" w14:textId="3CE2D84B" w:rsidR="008474AF" w:rsidRPr="0022743C" w:rsidRDefault="008474AF" w:rsidP="0022743C">
      <w:pPr>
        <w:rPr>
          <w:rFonts w:ascii="Times New Roman" w:hAnsi="Times New Roman" w:cs="Times New Roman"/>
          <w:b/>
        </w:rPr>
      </w:pPr>
      <w:r w:rsidRPr="0022743C">
        <w:rPr>
          <w:rFonts w:ascii="Times New Roman" w:hAnsi="Times New Roman" w:cs="Times New Roman"/>
          <w:b/>
        </w:rPr>
        <w:t>CLAÚSULA SÉTIMA – DAS PENALIDADES</w:t>
      </w:r>
    </w:p>
    <w:p w14:paraId="64021B8B" w14:textId="77777777" w:rsidR="008474AF" w:rsidRPr="0022743C" w:rsidRDefault="008474AF" w:rsidP="0022743C">
      <w:pPr>
        <w:jc w:val="both"/>
        <w:rPr>
          <w:rFonts w:ascii="Times New Roman" w:hAnsi="Times New Roman" w:cs="Times New Roman"/>
        </w:rPr>
      </w:pPr>
    </w:p>
    <w:p w14:paraId="3FE785A7" w14:textId="77777777" w:rsidR="006753D4" w:rsidRPr="0022743C" w:rsidRDefault="008474AF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1</w:t>
      </w:r>
      <w:r w:rsidR="00A4045C" w:rsidRPr="0022743C">
        <w:rPr>
          <w:rFonts w:ascii="Times New Roman" w:hAnsi="Times New Roman" w:cs="Times New Roman"/>
        </w:rPr>
        <w:t>7</w:t>
      </w:r>
      <w:r w:rsidR="00E80A7E" w:rsidRPr="0022743C">
        <w:rPr>
          <w:rFonts w:ascii="Times New Roman" w:hAnsi="Times New Roman" w:cs="Times New Roman"/>
        </w:rPr>
        <w:t xml:space="preserve">. O não cumprimento, </w:t>
      </w:r>
      <w:r w:rsidRPr="0022743C">
        <w:rPr>
          <w:rFonts w:ascii="Times New Roman" w:hAnsi="Times New Roman" w:cs="Times New Roman"/>
        </w:rPr>
        <w:t>pela CONTRATADA, das obrigações constantes neste instrumento</w:t>
      </w:r>
      <w:r w:rsidR="00E80A7E" w:rsidRPr="0022743C">
        <w:rPr>
          <w:rFonts w:ascii="Times New Roman" w:hAnsi="Times New Roman" w:cs="Times New Roman"/>
        </w:rPr>
        <w:t>, sem justificativa aceita pela contratante,</w:t>
      </w:r>
      <w:r w:rsidRPr="0022743C">
        <w:rPr>
          <w:rFonts w:ascii="Times New Roman" w:hAnsi="Times New Roman" w:cs="Times New Roman"/>
        </w:rPr>
        <w:t xml:space="preserve"> implicará na retenção do pagamento previsto</w:t>
      </w:r>
      <w:r w:rsidR="00E449C5" w:rsidRPr="0022743C">
        <w:rPr>
          <w:rFonts w:ascii="Times New Roman" w:hAnsi="Times New Roman" w:cs="Times New Roman"/>
        </w:rPr>
        <w:t xml:space="preserve">, até o seu adimplemento, não se configurando atraso por parte da </w:t>
      </w:r>
      <w:r w:rsidR="00E449C5" w:rsidRPr="0022743C">
        <w:rPr>
          <w:rFonts w:ascii="Times New Roman" w:hAnsi="Times New Roman" w:cs="Times New Roman"/>
        </w:rPr>
        <w:lastRenderedPageBreak/>
        <w:t>CONTRATANTE</w:t>
      </w:r>
      <w:r w:rsidR="000A4A64" w:rsidRPr="0022743C">
        <w:rPr>
          <w:rFonts w:ascii="Times New Roman" w:hAnsi="Times New Roman" w:cs="Times New Roman"/>
        </w:rPr>
        <w:t>, além de a</w:t>
      </w:r>
      <w:r w:rsidR="006753D4" w:rsidRPr="0022743C">
        <w:rPr>
          <w:rFonts w:ascii="Times New Roman" w:hAnsi="Times New Roman" w:cs="Times New Roman"/>
        </w:rPr>
        <w:t xml:space="preserve">plicação de multa no importe de 20% do valor do contrato, bem como proibição de contratação com o </w:t>
      </w:r>
      <w:r w:rsidR="000A4A64" w:rsidRPr="0022743C">
        <w:rPr>
          <w:rFonts w:ascii="Times New Roman" w:hAnsi="Times New Roman" w:cs="Times New Roman"/>
        </w:rPr>
        <w:t>município de Cláudio</w:t>
      </w:r>
      <w:r w:rsidR="006753D4" w:rsidRPr="0022743C">
        <w:rPr>
          <w:rFonts w:ascii="Times New Roman" w:hAnsi="Times New Roman" w:cs="Times New Roman"/>
        </w:rPr>
        <w:t xml:space="preserve"> pelo prazo de cinco anos</w:t>
      </w:r>
      <w:r w:rsidR="000A4A64" w:rsidRPr="0022743C">
        <w:rPr>
          <w:rFonts w:ascii="Times New Roman" w:hAnsi="Times New Roman" w:cs="Times New Roman"/>
        </w:rPr>
        <w:t xml:space="preserve">, mediante procedimento administrativo prévio, com observância do </w:t>
      </w:r>
      <w:proofErr w:type="gramStart"/>
      <w:r w:rsidR="000A4A64" w:rsidRPr="0022743C">
        <w:rPr>
          <w:rFonts w:ascii="Times New Roman" w:hAnsi="Times New Roman" w:cs="Times New Roman"/>
        </w:rPr>
        <w:t>contraditório e ampla defesa</w:t>
      </w:r>
      <w:proofErr w:type="gramEnd"/>
      <w:r w:rsidR="006753D4" w:rsidRPr="0022743C">
        <w:rPr>
          <w:rFonts w:ascii="Times New Roman" w:hAnsi="Times New Roman" w:cs="Times New Roman"/>
        </w:rPr>
        <w:t>; e</w:t>
      </w:r>
    </w:p>
    <w:p w14:paraId="2FFF2F8F" w14:textId="77777777" w:rsidR="006753D4" w:rsidRPr="0022743C" w:rsidRDefault="006753D4" w:rsidP="0022743C">
      <w:pPr>
        <w:jc w:val="both"/>
        <w:rPr>
          <w:rFonts w:ascii="Times New Roman" w:hAnsi="Times New Roman" w:cs="Times New Roman"/>
        </w:rPr>
      </w:pPr>
    </w:p>
    <w:p w14:paraId="6BD05D42" w14:textId="77777777" w:rsidR="00E449C5" w:rsidRPr="0022743C" w:rsidRDefault="00E449C5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1</w:t>
      </w:r>
      <w:r w:rsidR="00A4045C" w:rsidRPr="0022743C">
        <w:rPr>
          <w:rFonts w:ascii="Times New Roman" w:hAnsi="Times New Roman" w:cs="Times New Roman"/>
        </w:rPr>
        <w:t>8</w:t>
      </w:r>
      <w:r w:rsidRPr="0022743C">
        <w:rPr>
          <w:rFonts w:ascii="Times New Roman" w:hAnsi="Times New Roman" w:cs="Times New Roman"/>
        </w:rPr>
        <w:t>. A CONTRATADA será advertida, por escrito, sempre que forem observadas irregularidades de pequena monta para as quais tenha concorrido.</w:t>
      </w:r>
    </w:p>
    <w:p w14:paraId="3396A4CA" w14:textId="77777777" w:rsidR="00E449C5" w:rsidRPr="0022743C" w:rsidRDefault="00E449C5" w:rsidP="0022743C">
      <w:pPr>
        <w:ind w:firstLine="3402"/>
        <w:jc w:val="both"/>
        <w:rPr>
          <w:rFonts w:ascii="Times New Roman" w:hAnsi="Times New Roman" w:cs="Times New Roman"/>
        </w:rPr>
      </w:pPr>
    </w:p>
    <w:p w14:paraId="353C9DF1" w14:textId="77777777" w:rsidR="00E449C5" w:rsidRPr="0022743C" w:rsidRDefault="00A4045C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19</w:t>
      </w:r>
      <w:r w:rsidR="00E449C5" w:rsidRPr="0022743C">
        <w:rPr>
          <w:rFonts w:ascii="Times New Roman" w:hAnsi="Times New Roman" w:cs="Times New Roman"/>
        </w:rPr>
        <w:t>. As penalidades ora estabelecidas serão aplicadas sem prejuízo das demais cominações previstas na legislação de regência</w:t>
      </w:r>
      <w:r w:rsidR="00E80A7E" w:rsidRPr="0022743C">
        <w:rPr>
          <w:rFonts w:ascii="Times New Roman" w:hAnsi="Times New Roman" w:cs="Times New Roman"/>
        </w:rPr>
        <w:t>, assegura</w:t>
      </w:r>
      <w:r w:rsidR="000A4A64" w:rsidRPr="0022743C">
        <w:rPr>
          <w:rFonts w:ascii="Times New Roman" w:hAnsi="Times New Roman" w:cs="Times New Roman"/>
        </w:rPr>
        <w:t>da ampla defesa e contraditório</w:t>
      </w:r>
      <w:r w:rsidR="00E449C5" w:rsidRPr="0022743C">
        <w:rPr>
          <w:rFonts w:ascii="Times New Roman" w:hAnsi="Times New Roman" w:cs="Times New Roman"/>
        </w:rPr>
        <w:t>.</w:t>
      </w:r>
    </w:p>
    <w:p w14:paraId="7137E0AD" w14:textId="77777777" w:rsidR="00E27A57" w:rsidRPr="0022743C" w:rsidRDefault="00E27A57" w:rsidP="005F5486">
      <w:pPr>
        <w:jc w:val="both"/>
        <w:rPr>
          <w:rFonts w:ascii="Times New Roman" w:hAnsi="Times New Roman" w:cs="Times New Roman"/>
        </w:rPr>
      </w:pPr>
    </w:p>
    <w:p w14:paraId="07B34A35" w14:textId="65907E4D" w:rsidR="00E449C5" w:rsidRPr="0022743C" w:rsidRDefault="00E449C5" w:rsidP="005F5486">
      <w:pPr>
        <w:jc w:val="both"/>
        <w:rPr>
          <w:rFonts w:ascii="Times New Roman" w:hAnsi="Times New Roman" w:cs="Times New Roman"/>
          <w:b/>
        </w:rPr>
      </w:pPr>
      <w:r w:rsidRPr="0022743C">
        <w:rPr>
          <w:rFonts w:ascii="Times New Roman" w:hAnsi="Times New Roman" w:cs="Times New Roman"/>
          <w:b/>
        </w:rPr>
        <w:t>CLAÚSULA OITAVA – DISPOSIÇÕES GERAIS</w:t>
      </w:r>
    </w:p>
    <w:p w14:paraId="04328263" w14:textId="77777777" w:rsidR="00E449C5" w:rsidRPr="0022743C" w:rsidRDefault="00E449C5" w:rsidP="0022743C">
      <w:pPr>
        <w:jc w:val="both"/>
        <w:rPr>
          <w:rFonts w:ascii="Times New Roman" w:hAnsi="Times New Roman" w:cs="Times New Roman"/>
        </w:rPr>
      </w:pPr>
    </w:p>
    <w:p w14:paraId="52BCEB99" w14:textId="77777777" w:rsidR="0022743C" w:rsidRDefault="00A4045C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20</w:t>
      </w:r>
      <w:r w:rsidR="00E449C5" w:rsidRPr="0022743C">
        <w:rPr>
          <w:rFonts w:ascii="Times New Roman" w:hAnsi="Times New Roman" w:cs="Times New Roman"/>
        </w:rPr>
        <w:t xml:space="preserve">. As despesas decorrentes deste instrumento correrão por conta da seguinte dotação orçamentária: </w:t>
      </w:r>
    </w:p>
    <w:p w14:paraId="0ABEF751" w14:textId="77777777" w:rsidR="0022743C" w:rsidRDefault="0022743C" w:rsidP="0022743C">
      <w:pPr>
        <w:jc w:val="both"/>
        <w:rPr>
          <w:rFonts w:ascii="Times New Roman" w:hAnsi="Times New Roman" w:cs="Times New Roman"/>
        </w:rPr>
      </w:pPr>
    </w:p>
    <w:p w14:paraId="20C0CD1C" w14:textId="59D375DE" w:rsidR="00E449C5" w:rsidRPr="0022743C" w:rsidRDefault="00E449C5" w:rsidP="00EA1927">
      <w:pPr>
        <w:ind w:left="2268"/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“</w:t>
      </w:r>
      <w:r w:rsidR="00EA1927">
        <w:rPr>
          <w:rFonts w:ascii="Times New Roman" w:hAnsi="Times New Roman" w:cs="Times New Roman"/>
          <w:b/>
        </w:rPr>
        <w:t xml:space="preserve">Ficha 43 – 339039 – Outros serviços de </w:t>
      </w:r>
      <w:proofErr w:type="gramStart"/>
      <w:r w:rsidR="00EA1927">
        <w:rPr>
          <w:rFonts w:ascii="Times New Roman" w:hAnsi="Times New Roman" w:cs="Times New Roman"/>
          <w:b/>
        </w:rPr>
        <w:t>terceiros Pessoa Jurídica</w:t>
      </w:r>
      <w:r w:rsidRPr="0022743C">
        <w:rPr>
          <w:rFonts w:ascii="Times New Roman" w:hAnsi="Times New Roman" w:cs="Times New Roman"/>
        </w:rPr>
        <w:t>”</w:t>
      </w:r>
      <w:proofErr w:type="gramEnd"/>
      <w:r w:rsidRPr="0022743C">
        <w:rPr>
          <w:rFonts w:ascii="Times New Roman" w:hAnsi="Times New Roman" w:cs="Times New Roman"/>
        </w:rPr>
        <w:t>.</w:t>
      </w:r>
    </w:p>
    <w:p w14:paraId="5818FE87" w14:textId="77777777" w:rsidR="0022743C" w:rsidRDefault="0022743C" w:rsidP="0022743C">
      <w:pPr>
        <w:jc w:val="both"/>
        <w:rPr>
          <w:rFonts w:ascii="Times New Roman" w:hAnsi="Times New Roman" w:cs="Times New Roman"/>
        </w:rPr>
      </w:pPr>
    </w:p>
    <w:p w14:paraId="7542C97D" w14:textId="5B2290C7" w:rsidR="00E449C5" w:rsidRPr="0022743C" w:rsidRDefault="00E449C5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2</w:t>
      </w:r>
      <w:r w:rsidR="00A4045C" w:rsidRPr="0022743C">
        <w:rPr>
          <w:rFonts w:ascii="Times New Roman" w:hAnsi="Times New Roman" w:cs="Times New Roman"/>
        </w:rPr>
        <w:t>1</w:t>
      </w:r>
      <w:r w:rsidRPr="0022743C">
        <w:rPr>
          <w:rFonts w:ascii="Times New Roman" w:hAnsi="Times New Roman" w:cs="Times New Roman"/>
        </w:rPr>
        <w:t>. As partes elegem o foro da Comarca de Cláudio, Estado de Minas Gerais, como competente para dirimir quaisquer controvérsias oriundas deste instrumento.</w:t>
      </w:r>
    </w:p>
    <w:p w14:paraId="03C2DA13" w14:textId="77777777" w:rsidR="0022743C" w:rsidRDefault="0022743C" w:rsidP="0022743C">
      <w:pPr>
        <w:jc w:val="both"/>
        <w:rPr>
          <w:rFonts w:ascii="Times New Roman" w:hAnsi="Times New Roman" w:cs="Times New Roman"/>
        </w:rPr>
      </w:pPr>
    </w:p>
    <w:p w14:paraId="0202DBA2" w14:textId="51E971E2" w:rsidR="00E449C5" w:rsidRDefault="00E449C5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2</w:t>
      </w:r>
      <w:r w:rsidR="00A4045C" w:rsidRPr="0022743C">
        <w:rPr>
          <w:rFonts w:ascii="Times New Roman" w:hAnsi="Times New Roman" w:cs="Times New Roman"/>
        </w:rPr>
        <w:t>2</w:t>
      </w:r>
      <w:r w:rsidRPr="0022743C">
        <w:rPr>
          <w:rFonts w:ascii="Times New Roman" w:hAnsi="Times New Roman" w:cs="Times New Roman"/>
        </w:rPr>
        <w:t xml:space="preserve">. O presente contrato regular-se-á pelas suas cláusulas e pelos preceitos de </w:t>
      </w:r>
      <w:r w:rsidR="0027398E" w:rsidRPr="0022743C">
        <w:rPr>
          <w:rFonts w:ascii="Times New Roman" w:hAnsi="Times New Roman" w:cs="Times New Roman"/>
        </w:rPr>
        <w:t>D</w:t>
      </w:r>
      <w:r w:rsidRPr="0022743C">
        <w:rPr>
          <w:rFonts w:ascii="Times New Roman" w:hAnsi="Times New Roman" w:cs="Times New Roman"/>
        </w:rPr>
        <w:t xml:space="preserve">ireito </w:t>
      </w:r>
      <w:r w:rsidR="0027398E" w:rsidRPr="0022743C">
        <w:rPr>
          <w:rFonts w:ascii="Times New Roman" w:hAnsi="Times New Roman" w:cs="Times New Roman"/>
        </w:rPr>
        <w:t>P</w:t>
      </w:r>
      <w:r w:rsidRPr="0022743C">
        <w:rPr>
          <w:rFonts w:ascii="Times New Roman" w:hAnsi="Times New Roman" w:cs="Times New Roman"/>
        </w:rPr>
        <w:t xml:space="preserve">úblico, e a eles serão aplicados, supletivamente, os princípios da teoria geral dos contratos e as disposições de </w:t>
      </w:r>
      <w:r w:rsidR="0027398E" w:rsidRPr="0022743C">
        <w:rPr>
          <w:rFonts w:ascii="Times New Roman" w:hAnsi="Times New Roman" w:cs="Times New Roman"/>
        </w:rPr>
        <w:t>D</w:t>
      </w:r>
      <w:r w:rsidRPr="0022743C">
        <w:rPr>
          <w:rFonts w:ascii="Times New Roman" w:hAnsi="Times New Roman" w:cs="Times New Roman"/>
        </w:rPr>
        <w:t xml:space="preserve">ireito </w:t>
      </w:r>
      <w:r w:rsidR="0027398E" w:rsidRPr="0022743C">
        <w:rPr>
          <w:rFonts w:ascii="Times New Roman" w:hAnsi="Times New Roman" w:cs="Times New Roman"/>
        </w:rPr>
        <w:t>P</w:t>
      </w:r>
      <w:r w:rsidR="000A4A64" w:rsidRPr="0022743C">
        <w:rPr>
          <w:rFonts w:ascii="Times New Roman" w:hAnsi="Times New Roman" w:cs="Times New Roman"/>
        </w:rPr>
        <w:t>rivado</w:t>
      </w:r>
      <w:r w:rsidRPr="0022743C">
        <w:rPr>
          <w:rFonts w:ascii="Times New Roman" w:hAnsi="Times New Roman" w:cs="Times New Roman"/>
        </w:rPr>
        <w:t>.</w:t>
      </w:r>
    </w:p>
    <w:p w14:paraId="4254D4BD" w14:textId="77777777" w:rsidR="00EA1927" w:rsidRPr="0022743C" w:rsidRDefault="00EA1927" w:rsidP="0022743C">
      <w:pPr>
        <w:jc w:val="both"/>
        <w:rPr>
          <w:rFonts w:ascii="Times New Roman" w:hAnsi="Times New Roman" w:cs="Times New Roman"/>
        </w:rPr>
      </w:pPr>
    </w:p>
    <w:p w14:paraId="06E22C1A" w14:textId="538AB57D" w:rsidR="00E449C5" w:rsidRPr="0022743C" w:rsidRDefault="00E449C5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2</w:t>
      </w:r>
      <w:r w:rsidR="00A4045C" w:rsidRPr="0022743C">
        <w:rPr>
          <w:rFonts w:ascii="Times New Roman" w:hAnsi="Times New Roman" w:cs="Times New Roman"/>
        </w:rPr>
        <w:t>3</w:t>
      </w:r>
      <w:r w:rsidRPr="0022743C">
        <w:rPr>
          <w:rFonts w:ascii="Times New Roman" w:hAnsi="Times New Roman" w:cs="Times New Roman"/>
        </w:rPr>
        <w:t xml:space="preserve">. Decorrido o prazo </w:t>
      </w:r>
      <w:r w:rsidR="0022743C" w:rsidRPr="0022743C">
        <w:rPr>
          <w:rFonts w:ascii="Times New Roman" w:hAnsi="Times New Roman" w:cs="Times New Roman"/>
        </w:rPr>
        <w:t>contratual ou</w:t>
      </w:r>
      <w:r w:rsidR="000412E3" w:rsidRPr="0022743C">
        <w:rPr>
          <w:rFonts w:ascii="Times New Roman" w:hAnsi="Times New Roman" w:cs="Times New Roman"/>
        </w:rPr>
        <w:t xml:space="preserve"> esgotado o objeto</w:t>
      </w:r>
      <w:r w:rsidRPr="0022743C">
        <w:rPr>
          <w:rFonts w:ascii="Times New Roman" w:hAnsi="Times New Roman" w:cs="Times New Roman"/>
        </w:rPr>
        <w:t xml:space="preserve"> sem convocação para renovação, ficarão os contratantes liberados dos compromissos assumidos, extinguindo-se de pleno direito o vínculo jurídico ora estabelecido.</w:t>
      </w:r>
    </w:p>
    <w:p w14:paraId="2DC29EF6" w14:textId="77777777" w:rsidR="00EB6BA3" w:rsidRPr="0022743C" w:rsidRDefault="00EB6BA3" w:rsidP="0022743C">
      <w:pPr>
        <w:ind w:firstLine="3402"/>
        <w:jc w:val="both"/>
        <w:rPr>
          <w:rFonts w:ascii="Times New Roman" w:hAnsi="Times New Roman" w:cs="Times New Roman"/>
        </w:rPr>
      </w:pPr>
    </w:p>
    <w:p w14:paraId="5C7D2385" w14:textId="734A2DA1" w:rsidR="0027398E" w:rsidRDefault="00EB6BA3" w:rsidP="005F5486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2</w:t>
      </w:r>
      <w:r w:rsidR="00A4045C" w:rsidRPr="0022743C">
        <w:rPr>
          <w:rFonts w:ascii="Times New Roman" w:hAnsi="Times New Roman" w:cs="Times New Roman"/>
        </w:rPr>
        <w:t>4</w:t>
      </w:r>
      <w:r w:rsidRPr="0022743C">
        <w:rPr>
          <w:rFonts w:ascii="Times New Roman" w:hAnsi="Times New Roman" w:cs="Times New Roman"/>
        </w:rPr>
        <w:t>. O presente contrato deverá ser juntado ao processo administrativo que tiver lhe dado origem, além de divulgado e mantido à disposição do público em sítio eletrônico oficial</w:t>
      </w:r>
      <w:r w:rsidR="000A4A64" w:rsidRPr="0022743C">
        <w:rPr>
          <w:rFonts w:ascii="Times New Roman" w:hAnsi="Times New Roman" w:cs="Times New Roman"/>
        </w:rPr>
        <w:t>, bem como no Portal da Transparência e divulgado via Diário Oficial</w:t>
      </w:r>
      <w:r w:rsidRPr="0022743C">
        <w:rPr>
          <w:rFonts w:ascii="Times New Roman" w:hAnsi="Times New Roman" w:cs="Times New Roman"/>
        </w:rPr>
        <w:t>.</w:t>
      </w:r>
    </w:p>
    <w:p w14:paraId="54AB1928" w14:textId="77777777" w:rsidR="00302211" w:rsidRPr="0022743C" w:rsidRDefault="00302211" w:rsidP="005F5486">
      <w:pPr>
        <w:jc w:val="both"/>
        <w:rPr>
          <w:rFonts w:ascii="Times New Roman" w:hAnsi="Times New Roman" w:cs="Times New Roman"/>
        </w:rPr>
      </w:pPr>
    </w:p>
    <w:p w14:paraId="47C87F61" w14:textId="77777777" w:rsidR="00A96EF8" w:rsidRPr="0022743C" w:rsidRDefault="003F18E2" w:rsidP="0022743C">
      <w:pPr>
        <w:jc w:val="both"/>
        <w:rPr>
          <w:rFonts w:ascii="Times New Roman" w:hAnsi="Times New Roman" w:cs="Times New Roman"/>
        </w:rPr>
      </w:pPr>
      <w:r w:rsidRPr="0022743C">
        <w:rPr>
          <w:rFonts w:ascii="Times New Roman" w:hAnsi="Times New Roman" w:cs="Times New Roman"/>
        </w:rPr>
        <w:t>2</w:t>
      </w:r>
      <w:r w:rsidR="0027398E" w:rsidRPr="0022743C">
        <w:rPr>
          <w:rFonts w:ascii="Times New Roman" w:hAnsi="Times New Roman" w:cs="Times New Roman"/>
        </w:rPr>
        <w:t>7</w:t>
      </w:r>
      <w:r w:rsidRPr="0022743C">
        <w:rPr>
          <w:rFonts w:ascii="Times New Roman" w:hAnsi="Times New Roman" w:cs="Times New Roman"/>
        </w:rPr>
        <w:t xml:space="preserve">. </w:t>
      </w:r>
      <w:r w:rsidR="00502F5E" w:rsidRPr="0022743C">
        <w:rPr>
          <w:rFonts w:ascii="Times New Roman" w:hAnsi="Times New Roman" w:cs="Times New Roman"/>
        </w:rPr>
        <w:t>Assim ajustados, firmam as partes o presente contrato em duas vias de igual teor e forma, na presença das testemunhas abaixo identificadas</w:t>
      </w:r>
      <w:r w:rsidRPr="0022743C">
        <w:rPr>
          <w:rFonts w:ascii="Times New Roman" w:hAnsi="Times New Roman" w:cs="Times New Roman"/>
        </w:rPr>
        <w:t xml:space="preserve"> e assinadas,</w:t>
      </w:r>
      <w:r w:rsidR="00502F5E" w:rsidRPr="0022743C">
        <w:rPr>
          <w:rFonts w:ascii="Times New Roman" w:hAnsi="Times New Roman" w:cs="Times New Roman"/>
        </w:rPr>
        <w:t xml:space="preserve"> destinando-se uma via para cada </w:t>
      </w:r>
      <w:r w:rsidR="00C60CFA" w:rsidRPr="0022743C">
        <w:rPr>
          <w:rFonts w:ascii="Times New Roman" w:hAnsi="Times New Roman" w:cs="Times New Roman"/>
        </w:rPr>
        <w:t>contratante</w:t>
      </w:r>
      <w:r w:rsidR="00502F5E" w:rsidRPr="0022743C">
        <w:rPr>
          <w:rFonts w:ascii="Times New Roman" w:hAnsi="Times New Roman" w:cs="Times New Roman"/>
        </w:rPr>
        <w:t>, para que p</w:t>
      </w:r>
      <w:r w:rsidR="00A96EF8" w:rsidRPr="0022743C">
        <w:rPr>
          <w:rFonts w:ascii="Times New Roman" w:hAnsi="Times New Roman" w:cs="Times New Roman"/>
        </w:rPr>
        <w:t>roduza todos os efeitos legais.</w:t>
      </w:r>
    </w:p>
    <w:p w14:paraId="71CB92D0" w14:textId="77777777" w:rsidR="00E27A57" w:rsidRPr="0022743C" w:rsidRDefault="00E27A57" w:rsidP="0022743C">
      <w:pPr>
        <w:spacing w:line="360" w:lineRule="auto"/>
        <w:jc w:val="center"/>
        <w:rPr>
          <w:rFonts w:ascii="Times New Roman" w:hAnsi="Times New Roman" w:cs="Times New Roman"/>
        </w:rPr>
      </w:pPr>
    </w:p>
    <w:p w14:paraId="7346E20D" w14:textId="2B4E654D" w:rsidR="005F5486" w:rsidRPr="00A306F2" w:rsidRDefault="005F5486" w:rsidP="005F5486">
      <w:pPr>
        <w:spacing w:before="30" w:after="30" w:line="360" w:lineRule="auto"/>
        <w:jc w:val="center"/>
        <w:rPr>
          <w:rFonts w:ascii="Times New Roman" w:hAnsi="Times New Roman" w:cs="Times New Roman"/>
        </w:rPr>
      </w:pPr>
      <w:r w:rsidRPr="00A306F2">
        <w:rPr>
          <w:rFonts w:ascii="Times New Roman" w:hAnsi="Times New Roman" w:cs="Times New Roman"/>
        </w:rPr>
        <w:lastRenderedPageBreak/>
        <w:t xml:space="preserve">Cláudio/MG, </w:t>
      </w:r>
      <w:r w:rsidR="0084762A">
        <w:rPr>
          <w:rFonts w:ascii="Times New Roman" w:hAnsi="Times New Roman" w:cs="Times New Roman"/>
        </w:rPr>
        <w:t>XX</w:t>
      </w:r>
      <w:r w:rsidR="00302211">
        <w:rPr>
          <w:rFonts w:ascii="Times New Roman" w:hAnsi="Times New Roman" w:cs="Times New Roman"/>
        </w:rPr>
        <w:t xml:space="preserve"> de </w:t>
      </w:r>
      <w:r w:rsidR="0084762A">
        <w:rPr>
          <w:rFonts w:ascii="Times New Roman" w:hAnsi="Times New Roman" w:cs="Times New Roman"/>
        </w:rPr>
        <w:t>XXXXXXXX</w:t>
      </w:r>
      <w:r w:rsidRPr="00A306F2">
        <w:rPr>
          <w:rFonts w:ascii="Times New Roman" w:hAnsi="Times New Roman" w:cs="Times New Roman"/>
        </w:rPr>
        <w:t xml:space="preserve"> de 2024.</w:t>
      </w:r>
    </w:p>
    <w:p w14:paraId="015B135F" w14:textId="77777777" w:rsidR="005F5486" w:rsidRPr="00A306F2" w:rsidRDefault="005F5486" w:rsidP="005F5486">
      <w:pPr>
        <w:spacing w:before="30" w:after="30" w:line="360" w:lineRule="auto"/>
        <w:jc w:val="both"/>
        <w:rPr>
          <w:rFonts w:ascii="Times New Roman" w:hAnsi="Times New Roman" w:cs="Times New Roman"/>
        </w:rPr>
      </w:pPr>
    </w:p>
    <w:p w14:paraId="1E02E6BA" w14:textId="77777777" w:rsidR="005F5486" w:rsidRPr="00A306F2" w:rsidRDefault="005F5486" w:rsidP="005F5486">
      <w:pPr>
        <w:spacing w:before="30" w:after="30" w:line="360" w:lineRule="auto"/>
        <w:jc w:val="both"/>
        <w:rPr>
          <w:rFonts w:ascii="Times New Roman" w:hAnsi="Times New Roman" w:cs="Times New Roman"/>
        </w:rPr>
        <w:sectPr w:rsidR="005F5486" w:rsidRPr="00A306F2" w:rsidSect="00A306F2">
          <w:headerReference w:type="default" r:id="rId9"/>
          <w:footerReference w:type="default" r:id="rId10"/>
          <w:type w:val="continuous"/>
          <w:pgSz w:w="11906" w:h="16838"/>
          <w:pgMar w:top="2722" w:right="1418" w:bottom="1701" w:left="1701" w:header="2722" w:footer="1123" w:gutter="0"/>
          <w:cols w:space="720"/>
          <w:formProt w:val="0"/>
          <w:noEndnote/>
          <w:docGrid w:linePitch="326"/>
        </w:sectPr>
      </w:pPr>
    </w:p>
    <w:p w14:paraId="705A1E6C" w14:textId="77777777" w:rsidR="005F5486" w:rsidRDefault="005F5486" w:rsidP="005F5486">
      <w:pPr>
        <w:spacing w:before="30" w:after="30" w:line="360" w:lineRule="auto"/>
        <w:jc w:val="both"/>
        <w:rPr>
          <w:rFonts w:ascii="Times New Roman" w:hAnsi="Times New Roman" w:cs="Times New Roman"/>
        </w:rPr>
      </w:pPr>
    </w:p>
    <w:p w14:paraId="2930669C" w14:textId="77777777" w:rsidR="005F5486" w:rsidRPr="00A306F2" w:rsidRDefault="005F5486" w:rsidP="005F5486">
      <w:pPr>
        <w:spacing w:before="30" w:after="30" w:line="360" w:lineRule="auto"/>
        <w:jc w:val="both"/>
        <w:rPr>
          <w:rFonts w:ascii="Times New Roman" w:hAnsi="Times New Roman" w:cs="Times New Roman"/>
        </w:rPr>
      </w:pPr>
    </w:p>
    <w:p w14:paraId="4C4E0B0F" w14:textId="77777777" w:rsidR="005F5486" w:rsidRPr="00A306F2" w:rsidRDefault="005F5486" w:rsidP="005F5486">
      <w:pPr>
        <w:spacing w:before="30" w:after="30" w:line="360" w:lineRule="auto"/>
        <w:jc w:val="both"/>
        <w:rPr>
          <w:rFonts w:ascii="Times New Roman" w:hAnsi="Times New Roman" w:cs="Times New Roman"/>
        </w:rPr>
      </w:pPr>
      <w:r w:rsidRPr="00A306F2">
        <w:rPr>
          <w:rFonts w:ascii="Times New Roman" w:hAnsi="Times New Roman" w:cs="Times New Roman"/>
        </w:rPr>
        <w:t>_________________________________</w:t>
      </w:r>
    </w:p>
    <w:p w14:paraId="690B1D3B" w14:textId="77777777" w:rsidR="005F5486" w:rsidRPr="00A306F2" w:rsidRDefault="005F5486" w:rsidP="005F5486">
      <w:pPr>
        <w:spacing w:before="30" w:after="30"/>
        <w:jc w:val="both"/>
        <w:rPr>
          <w:rFonts w:ascii="Times New Roman" w:hAnsi="Times New Roman" w:cs="Times New Roman"/>
        </w:rPr>
      </w:pPr>
      <w:r w:rsidRPr="00A306F2">
        <w:rPr>
          <w:rFonts w:ascii="Times New Roman" w:hAnsi="Times New Roman" w:cs="Times New Roman"/>
        </w:rPr>
        <w:t>CÂMARA MUNICIPAL DE CLÁUDIO</w:t>
      </w:r>
    </w:p>
    <w:p w14:paraId="6A6D5804" w14:textId="77777777" w:rsidR="005F5486" w:rsidRPr="00A306F2" w:rsidRDefault="005F5486" w:rsidP="005F5486">
      <w:pPr>
        <w:spacing w:before="30" w:after="30"/>
        <w:jc w:val="both"/>
        <w:rPr>
          <w:rFonts w:ascii="Times New Roman" w:hAnsi="Times New Roman" w:cs="Times New Roman"/>
        </w:rPr>
      </w:pPr>
      <w:r w:rsidRPr="00A306F2">
        <w:rPr>
          <w:rFonts w:ascii="Times New Roman" w:hAnsi="Times New Roman" w:cs="Times New Roman"/>
        </w:rPr>
        <w:t xml:space="preserve">    Tancredo </w:t>
      </w:r>
      <w:proofErr w:type="spellStart"/>
      <w:r w:rsidRPr="00A306F2">
        <w:rPr>
          <w:rFonts w:ascii="Times New Roman" w:hAnsi="Times New Roman" w:cs="Times New Roman"/>
        </w:rPr>
        <w:t>Aladin</w:t>
      </w:r>
      <w:proofErr w:type="spellEnd"/>
      <w:r w:rsidRPr="00A306F2">
        <w:rPr>
          <w:rFonts w:ascii="Times New Roman" w:hAnsi="Times New Roman" w:cs="Times New Roman"/>
        </w:rPr>
        <w:t xml:space="preserve"> Rocha Tolentino</w:t>
      </w:r>
    </w:p>
    <w:p w14:paraId="7FD68DC1" w14:textId="77777777" w:rsidR="005F5486" w:rsidRPr="00A306F2" w:rsidRDefault="005F5486" w:rsidP="005F5486">
      <w:pPr>
        <w:spacing w:before="30" w:after="30" w:line="360" w:lineRule="auto"/>
        <w:jc w:val="both"/>
        <w:rPr>
          <w:rFonts w:ascii="Times New Roman" w:hAnsi="Times New Roman" w:cs="Times New Roman"/>
        </w:rPr>
      </w:pPr>
      <w:r w:rsidRPr="00A306F2">
        <w:rPr>
          <w:rFonts w:ascii="Times New Roman" w:hAnsi="Times New Roman" w:cs="Times New Roman"/>
        </w:rPr>
        <w:t xml:space="preserve">                      Presidente</w:t>
      </w:r>
    </w:p>
    <w:p w14:paraId="6509326D" w14:textId="77777777" w:rsidR="005F5486" w:rsidRPr="00A306F2" w:rsidRDefault="005F5486" w:rsidP="005F5486">
      <w:pPr>
        <w:spacing w:before="30" w:after="30" w:line="360" w:lineRule="auto"/>
        <w:jc w:val="both"/>
        <w:rPr>
          <w:rFonts w:ascii="Times New Roman" w:hAnsi="Times New Roman" w:cs="Times New Roman"/>
        </w:rPr>
      </w:pPr>
    </w:p>
    <w:p w14:paraId="0DFE3A09" w14:textId="27D7DEF5" w:rsidR="005F5486" w:rsidRDefault="005F5486" w:rsidP="005F5486">
      <w:pPr>
        <w:spacing w:before="30" w:after="30" w:line="360" w:lineRule="auto"/>
        <w:jc w:val="both"/>
        <w:rPr>
          <w:rFonts w:ascii="Times New Roman" w:hAnsi="Times New Roman" w:cs="Times New Roman"/>
        </w:rPr>
      </w:pPr>
    </w:p>
    <w:p w14:paraId="1F912CF4" w14:textId="77777777" w:rsidR="005F5486" w:rsidRDefault="005F5486" w:rsidP="005F5486">
      <w:pPr>
        <w:spacing w:before="30" w:after="30" w:line="360" w:lineRule="auto"/>
        <w:jc w:val="both"/>
        <w:rPr>
          <w:rFonts w:ascii="Times New Roman" w:hAnsi="Times New Roman" w:cs="Times New Roman"/>
        </w:rPr>
      </w:pPr>
    </w:p>
    <w:p w14:paraId="40DD381A" w14:textId="77777777" w:rsidR="005F5486" w:rsidRDefault="005F5486" w:rsidP="005F5486">
      <w:pPr>
        <w:spacing w:before="30" w:after="30" w:line="360" w:lineRule="auto"/>
        <w:jc w:val="both"/>
        <w:rPr>
          <w:rFonts w:ascii="Times New Roman" w:hAnsi="Times New Roman" w:cs="Times New Roman"/>
        </w:rPr>
      </w:pPr>
      <w:r w:rsidRPr="00A306F2">
        <w:rPr>
          <w:rFonts w:ascii="Times New Roman" w:hAnsi="Times New Roman" w:cs="Times New Roman"/>
        </w:rPr>
        <w:t>_____________________________</w:t>
      </w:r>
    </w:p>
    <w:p w14:paraId="39210957" w14:textId="43CD5E3C" w:rsidR="005F5486" w:rsidRPr="00A306F2" w:rsidRDefault="005F5486" w:rsidP="005F5486">
      <w:pPr>
        <w:spacing w:before="30"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A306F2">
        <w:rPr>
          <w:rFonts w:ascii="Times New Roman" w:hAnsi="Times New Roman" w:cs="Times New Roman"/>
        </w:rPr>
        <w:t xml:space="preserve"> </w:t>
      </w:r>
      <w:r w:rsidR="0084762A">
        <w:rPr>
          <w:rFonts w:ascii="Times New Roman" w:hAnsi="Times New Roman" w:cs="Times New Roman"/>
        </w:rPr>
        <w:t>Contratado</w:t>
      </w:r>
      <w:bookmarkStart w:id="0" w:name="_GoBack"/>
      <w:bookmarkEnd w:id="0"/>
    </w:p>
    <w:p w14:paraId="437011AB" w14:textId="77777777" w:rsidR="005F5486" w:rsidRPr="00A306F2" w:rsidRDefault="005F5486" w:rsidP="005F5486">
      <w:pPr>
        <w:pBdr>
          <w:bottom w:val="single" w:sz="12" w:space="1" w:color="auto"/>
        </w:pBdr>
        <w:spacing w:before="30" w:after="30"/>
        <w:jc w:val="both"/>
        <w:rPr>
          <w:rFonts w:ascii="Times New Roman" w:hAnsi="Times New Roman" w:cs="Times New Roman"/>
        </w:rPr>
        <w:sectPr w:rsidR="005F5486" w:rsidRPr="00A306F2" w:rsidSect="00C27071">
          <w:type w:val="continuous"/>
          <w:pgSz w:w="11906" w:h="16838"/>
          <w:pgMar w:top="2381" w:right="1134" w:bottom="1701" w:left="1701" w:header="2722" w:footer="720" w:gutter="0"/>
          <w:cols w:num="2" w:space="720"/>
          <w:formProt w:val="0"/>
          <w:noEndnote/>
        </w:sectPr>
      </w:pPr>
    </w:p>
    <w:p w14:paraId="3D629667" w14:textId="77777777" w:rsidR="005F5486" w:rsidRDefault="005F5486" w:rsidP="005F5486">
      <w:pPr>
        <w:spacing w:before="30" w:after="30"/>
        <w:jc w:val="both"/>
        <w:rPr>
          <w:rFonts w:ascii="Times New Roman" w:hAnsi="Times New Roman" w:cs="Times New Roman"/>
        </w:rPr>
      </w:pPr>
    </w:p>
    <w:p w14:paraId="0A30B9A0" w14:textId="77777777" w:rsidR="005F5486" w:rsidRDefault="005F5486" w:rsidP="005F5486">
      <w:pPr>
        <w:spacing w:before="30" w:after="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          </w:t>
      </w:r>
    </w:p>
    <w:p w14:paraId="0A4DD830" w14:textId="77777777" w:rsidR="005F5486" w:rsidRDefault="005F5486" w:rsidP="005F5486">
      <w:pPr>
        <w:spacing w:before="30" w:after="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Testemunha </w:t>
      </w:r>
      <w:proofErr w:type="gramStart"/>
      <w:r>
        <w:rPr>
          <w:rFonts w:ascii="Times New Roman" w:hAnsi="Times New Roman" w:cs="Times New Roman"/>
        </w:rPr>
        <w:t>1</w:t>
      </w:r>
      <w:proofErr w:type="gramEnd"/>
      <w:r>
        <w:rPr>
          <w:rFonts w:ascii="Times New Roman" w:hAnsi="Times New Roman" w:cs="Times New Roman"/>
        </w:rPr>
        <w:t>:</w:t>
      </w:r>
    </w:p>
    <w:p w14:paraId="676B7197" w14:textId="77777777" w:rsidR="005F5486" w:rsidRPr="00A306F2" w:rsidRDefault="005F5486" w:rsidP="005F5486">
      <w:pPr>
        <w:spacing w:before="30" w:after="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CPF:</w:t>
      </w:r>
    </w:p>
    <w:p w14:paraId="1FF1AAFD" w14:textId="77777777" w:rsidR="005F5486" w:rsidRPr="00A306F2" w:rsidRDefault="005F5486" w:rsidP="005F5486">
      <w:pPr>
        <w:spacing w:before="30" w:after="30"/>
        <w:jc w:val="both"/>
        <w:rPr>
          <w:rFonts w:ascii="Times New Roman" w:hAnsi="Times New Roman" w:cs="Times New Roman"/>
        </w:rPr>
      </w:pPr>
    </w:p>
    <w:p w14:paraId="15396C6D" w14:textId="77777777" w:rsidR="005F5486" w:rsidRPr="00A306F2" w:rsidRDefault="005F5486" w:rsidP="005F5486">
      <w:pPr>
        <w:spacing w:before="30" w:after="30"/>
        <w:jc w:val="both"/>
        <w:rPr>
          <w:rFonts w:ascii="Times New Roman" w:hAnsi="Times New Roman" w:cs="Times New Roman"/>
        </w:rPr>
      </w:pPr>
    </w:p>
    <w:p w14:paraId="57015422" w14:textId="77777777" w:rsidR="005F5486" w:rsidRDefault="005F5486" w:rsidP="005F5486">
      <w:pPr>
        <w:spacing w:before="30" w:after="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          </w:t>
      </w:r>
    </w:p>
    <w:p w14:paraId="69058194" w14:textId="77777777" w:rsidR="005F5486" w:rsidRDefault="005F5486" w:rsidP="005F5486">
      <w:pPr>
        <w:spacing w:before="30" w:after="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Testemunha </w:t>
      </w:r>
      <w:proofErr w:type="gramStart"/>
      <w:r>
        <w:rPr>
          <w:rFonts w:ascii="Times New Roman" w:hAnsi="Times New Roman" w:cs="Times New Roman"/>
        </w:rPr>
        <w:t>2</w:t>
      </w:r>
      <w:proofErr w:type="gramEnd"/>
      <w:r>
        <w:rPr>
          <w:rFonts w:ascii="Times New Roman" w:hAnsi="Times New Roman" w:cs="Times New Roman"/>
        </w:rPr>
        <w:t>:</w:t>
      </w:r>
    </w:p>
    <w:p w14:paraId="1348F3D1" w14:textId="77777777" w:rsidR="005F5486" w:rsidRPr="00A306F2" w:rsidRDefault="005F5486" w:rsidP="005F5486">
      <w:pPr>
        <w:spacing w:before="30" w:after="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CPF:</w:t>
      </w:r>
    </w:p>
    <w:p w14:paraId="57EA9A7D" w14:textId="77777777" w:rsidR="00502F5E" w:rsidRPr="0022743C" w:rsidRDefault="00502F5E" w:rsidP="005F5486">
      <w:pPr>
        <w:spacing w:line="360" w:lineRule="auto"/>
        <w:jc w:val="center"/>
        <w:rPr>
          <w:rFonts w:ascii="Times New Roman" w:hAnsi="Times New Roman" w:cs="Times New Roman"/>
        </w:rPr>
      </w:pPr>
    </w:p>
    <w:sectPr w:rsidR="00502F5E" w:rsidRPr="0022743C" w:rsidSect="005F5486">
      <w:headerReference w:type="default" r:id="rId11"/>
      <w:footerReference w:type="default" r:id="rId12"/>
      <w:type w:val="continuous"/>
      <w:pgSz w:w="11906" w:h="16838" w:code="9"/>
      <w:pgMar w:top="2722" w:right="1134" w:bottom="1304" w:left="1701" w:header="2722" w:footer="1123" w:gutter="0"/>
      <w:paperSrc w:first="4" w:other="4"/>
      <w:cols w:space="720"/>
      <w:formProt w:val="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8C97A5" w14:textId="77777777" w:rsidR="008363D9" w:rsidRDefault="008363D9">
      <w:r>
        <w:separator/>
      </w:r>
    </w:p>
  </w:endnote>
  <w:endnote w:type="continuationSeparator" w:id="0">
    <w:p w14:paraId="65702F24" w14:textId="77777777" w:rsidR="008363D9" w:rsidRDefault="00836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AAAABD" w14:textId="77777777" w:rsidR="005F5486" w:rsidRDefault="005F5486">
    <w:pPr>
      <w:pStyle w:val="Rodap"/>
      <w:jc w:val="right"/>
    </w:pPr>
  </w:p>
  <w:p w14:paraId="1364E284" w14:textId="7A8A455E" w:rsidR="005F5486" w:rsidRDefault="005F5486">
    <w:pPr>
      <w:pStyle w:val="Rodap"/>
      <w:jc w:val="right"/>
    </w:pPr>
    <w:r>
      <w:t>A.B.</w:t>
    </w:r>
    <w:r w:rsidR="00D032E9">
      <w:t>S.</w:t>
    </w:r>
    <w:r>
      <w:t xml:space="preserve"> -</w:t>
    </w:r>
    <w:proofErr w:type="gramStart"/>
    <w:r>
      <w:t xml:space="preserve">    </w:t>
    </w:r>
    <w:proofErr w:type="gramEnd"/>
    <w:r>
      <w:t xml:space="preserve">Secretaria Jurídica - Página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84762A">
      <w:rPr>
        <w:b/>
        <w:bCs/>
        <w:noProof/>
      </w:rPr>
      <w:t>6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84762A">
      <w:rPr>
        <w:b/>
        <w:bCs/>
        <w:noProof/>
      </w:rPr>
      <w:t>6</w:t>
    </w:r>
    <w:r>
      <w:rPr>
        <w:b/>
        <w:bCs/>
      </w:rPr>
      <w:fldChar w:fldCharType="end"/>
    </w:r>
  </w:p>
  <w:p w14:paraId="20528ADE" w14:textId="77777777" w:rsidR="005F5486" w:rsidRDefault="005F54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9A09CF" w14:textId="77777777" w:rsidR="0022743C" w:rsidRDefault="0022743C">
    <w:pPr>
      <w:pStyle w:val="Rodap"/>
      <w:jc w:val="right"/>
    </w:pPr>
  </w:p>
  <w:p w14:paraId="6C3AAA8C" w14:textId="77777777" w:rsidR="0022743C" w:rsidRDefault="0022743C">
    <w:pPr>
      <w:pStyle w:val="Rodap"/>
      <w:jc w:val="right"/>
    </w:pPr>
  </w:p>
  <w:p w14:paraId="34AAFA0D" w14:textId="1D1C778D" w:rsidR="00D92AA5" w:rsidRDefault="0022743C">
    <w:pPr>
      <w:pStyle w:val="Rodap"/>
      <w:jc w:val="right"/>
    </w:pPr>
    <w:r>
      <w:t xml:space="preserve">A.B.S. </w:t>
    </w:r>
    <w:r w:rsidR="00D92AA5">
      <w:t xml:space="preserve">Secretaria Jurídica - Página </w:t>
    </w:r>
    <w:r w:rsidR="00D92AA5">
      <w:rPr>
        <w:b/>
        <w:bCs/>
      </w:rPr>
      <w:fldChar w:fldCharType="begin"/>
    </w:r>
    <w:r w:rsidR="00D92AA5">
      <w:rPr>
        <w:b/>
        <w:bCs/>
      </w:rPr>
      <w:instrText>PAGE</w:instrText>
    </w:r>
    <w:r w:rsidR="00D92AA5">
      <w:rPr>
        <w:b/>
        <w:bCs/>
      </w:rPr>
      <w:fldChar w:fldCharType="separate"/>
    </w:r>
    <w:proofErr w:type="gramStart"/>
    <w:r w:rsidR="004F525B">
      <w:rPr>
        <w:b/>
        <w:bCs/>
      </w:rPr>
      <w:t>6</w:t>
    </w:r>
    <w:proofErr w:type="gramEnd"/>
    <w:r w:rsidR="00D92AA5">
      <w:rPr>
        <w:b/>
        <w:bCs/>
      </w:rPr>
      <w:fldChar w:fldCharType="end"/>
    </w:r>
    <w:r w:rsidR="00D92AA5">
      <w:t xml:space="preserve"> de </w:t>
    </w:r>
    <w:r w:rsidR="00D92AA5">
      <w:rPr>
        <w:b/>
        <w:bCs/>
      </w:rPr>
      <w:fldChar w:fldCharType="begin"/>
    </w:r>
    <w:r w:rsidR="00D92AA5">
      <w:rPr>
        <w:b/>
        <w:bCs/>
      </w:rPr>
      <w:instrText>NUMPAGES</w:instrText>
    </w:r>
    <w:r w:rsidR="00D92AA5">
      <w:rPr>
        <w:b/>
        <w:bCs/>
      </w:rPr>
      <w:fldChar w:fldCharType="separate"/>
    </w:r>
    <w:r w:rsidR="00302211">
      <w:rPr>
        <w:b/>
        <w:bCs/>
        <w:noProof/>
      </w:rPr>
      <w:t>6</w:t>
    </w:r>
    <w:r w:rsidR="00D92AA5">
      <w:rPr>
        <w:b/>
        <w:bCs/>
      </w:rPr>
      <w:fldChar w:fldCharType="end"/>
    </w:r>
  </w:p>
  <w:p w14:paraId="1E4787F0" w14:textId="77777777" w:rsidR="00D92AA5" w:rsidRDefault="00D92AA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D6E2C1" w14:textId="77777777" w:rsidR="008363D9" w:rsidRPr="00C27071" w:rsidRDefault="008363D9">
      <w:pPr>
        <w:suppressAutoHyphens w:val="0"/>
        <w:autoSpaceDE w:val="0"/>
        <w:rPr>
          <w:rFonts w:cs="Times New Roman"/>
          <w:color w:val="auto"/>
          <w:kern w:val="0"/>
          <w:lang w:bidi="ar-SA"/>
        </w:rPr>
      </w:pPr>
    </w:p>
  </w:footnote>
  <w:footnote w:type="continuationSeparator" w:id="0">
    <w:p w14:paraId="686D5081" w14:textId="77777777" w:rsidR="008363D9" w:rsidRDefault="008363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BE65BA" w14:textId="619435DC" w:rsidR="005F5486" w:rsidRPr="00C8377F" w:rsidRDefault="005F5486" w:rsidP="009E6060">
    <w:pPr>
      <w:pStyle w:val="Cabealho"/>
      <w:jc w:val="both"/>
      <w:rPr>
        <w:rFonts w:ascii="Times New Roman" w:hAnsi="Times New Roman" w:cs="Times New Roman"/>
      </w:rPr>
    </w:pPr>
    <w:r w:rsidRPr="00C8377F">
      <w:rPr>
        <w:rFonts w:ascii="Times New Roman" w:hAnsi="Times New Roman" w:cs="Times New Roman"/>
        <w:b/>
        <w:u w:val="single"/>
      </w:rPr>
      <w:t xml:space="preserve">CONTRATO ADMINISTRATIVO n° </w:t>
    </w:r>
    <w:proofErr w:type="gramStart"/>
    <w:r w:rsidR="0084762A">
      <w:rPr>
        <w:rFonts w:ascii="Times New Roman" w:hAnsi="Times New Roman" w:cs="Times New Roman"/>
        <w:b/>
        <w:u w:val="single"/>
      </w:rPr>
      <w:t>XX</w:t>
    </w:r>
    <w:r>
      <w:rPr>
        <w:rFonts w:ascii="Times New Roman" w:hAnsi="Times New Roman" w:cs="Times New Roman"/>
        <w:b/>
        <w:u w:val="single"/>
      </w:rPr>
      <w:t>.</w:t>
    </w:r>
    <w:proofErr w:type="gramEnd"/>
    <w:r>
      <w:rPr>
        <w:rFonts w:ascii="Times New Roman" w:hAnsi="Times New Roman" w:cs="Times New Roman"/>
        <w:b/>
        <w:u w:val="single"/>
      </w:rPr>
      <w:t>202</w:t>
    </w:r>
    <w:r w:rsidR="00302211">
      <w:rPr>
        <w:rFonts w:ascii="Times New Roman" w:hAnsi="Times New Roman" w:cs="Times New Roman"/>
        <w:b/>
        <w:u w:val="single"/>
      </w:rPr>
      <w:t>4</w:t>
    </w:r>
    <w:r w:rsidRPr="00C8377F">
      <w:rPr>
        <w:rFonts w:ascii="Times New Roman" w:hAnsi="Times New Roman" w:cs="Times New Roman"/>
      </w:rPr>
      <w:t xml:space="preserve"> – </w:t>
    </w:r>
    <w:r w:rsidR="00D032E9">
      <w:rPr>
        <w:rFonts w:ascii="Times New Roman" w:hAnsi="Times New Roman" w:cs="Times New Roman"/>
      </w:rPr>
      <w:t>CONTRATAÇÃO DE EMPRESA ESPECIALIZADA EM PINTURAS EM GERAL</w:t>
    </w:r>
    <w:r>
      <w:rPr>
        <w:rFonts w:ascii="Times New Roman" w:hAnsi="Times New Roman" w:cs="Times New Roman"/>
      </w:rPr>
      <w:t xml:space="preserve"> FIRMADA</w:t>
    </w:r>
    <w:r w:rsidRPr="00C8377F">
      <w:rPr>
        <w:rFonts w:ascii="Times New Roman" w:hAnsi="Times New Roman" w:cs="Times New Roman"/>
      </w:rPr>
      <w:t xml:space="preserve"> ENTRE A CÂMARA MUNICIPAL DE CLÁUDIO, ESTADO DE MINAS GERAIS, E A EMPRESA</w:t>
    </w:r>
    <w:r w:rsidRPr="00863DD4">
      <w:rPr>
        <w:rFonts w:ascii="Times New Roman" w:hAnsi="Times New Roman" w:cs="Times New Roman"/>
      </w:rPr>
      <w:t xml:space="preserve"> </w:t>
    </w:r>
    <w:r w:rsidR="0084762A">
      <w:rPr>
        <w:rFonts w:ascii="Times New Roman" w:hAnsi="Times New Roman" w:cs="Times New Roman"/>
      </w:rPr>
      <w:t>XXXXXX</w:t>
    </w:r>
  </w:p>
  <w:p w14:paraId="53517160" w14:textId="77777777" w:rsidR="005F5486" w:rsidRPr="00C8377F" w:rsidRDefault="005F5486" w:rsidP="00564C74">
    <w:pPr>
      <w:pStyle w:val="Cabealho"/>
      <w:tabs>
        <w:tab w:val="clear" w:pos="9638"/>
        <w:tab w:val="right" w:pos="9072"/>
      </w:tabs>
      <w:jc w:val="center"/>
      <w:rPr>
        <w:rFonts w:ascii="Times New Roman" w:hAnsi="Times New Roman" w:cs="Times New Roman"/>
        <w:u w:val="single"/>
      </w:rPr>
    </w:pPr>
    <w:r w:rsidRPr="00C8377F">
      <w:rPr>
        <w:rFonts w:ascii="Times New Roman" w:hAnsi="Times New Roman" w:cs="Times New Roman"/>
        <w:u w:val="single"/>
      </w:rPr>
      <w:tab/>
    </w:r>
    <w:r w:rsidRPr="00C8377F">
      <w:rPr>
        <w:rFonts w:ascii="Times New Roman" w:hAnsi="Times New Roman" w:cs="Times New Roman"/>
        <w:u w:val="single"/>
      </w:rPr>
      <w:tab/>
    </w:r>
  </w:p>
  <w:p w14:paraId="767763C9" w14:textId="77777777" w:rsidR="005F5486" w:rsidRDefault="005F5486">
    <w:pPr>
      <w:pStyle w:val="Cabealho"/>
      <w:jc w:val="both"/>
    </w:pPr>
  </w:p>
  <w:p w14:paraId="5D3C1625" w14:textId="77777777" w:rsidR="005F5486" w:rsidRDefault="005F5486">
    <w:pPr>
      <w:pStyle w:val="Cabealho"/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21042D" w14:textId="0D75B526" w:rsidR="00D92AA5" w:rsidRDefault="00D92AA5" w:rsidP="009E6060">
    <w:pPr>
      <w:pStyle w:val="Cabealho"/>
      <w:jc w:val="both"/>
      <w:rPr>
        <w:rFonts w:ascii="Times New Roman" w:hAnsi="Times New Roman" w:cs="Times New Roman"/>
      </w:rPr>
    </w:pPr>
    <w:r w:rsidRPr="00C8377F">
      <w:rPr>
        <w:rFonts w:ascii="Times New Roman" w:hAnsi="Times New Roman" w:cs="Times New Roman"/>
        <w:b/>
        <w:u w:val="single"/>
      </w:rPr>
      <w:t xml:space="preserve">CONTRATO ADMINISTRATIVO </w:t>
    </w:r>
    <w:r w:rsidRPr="00CD432A">
      <w:rPr>
        <w:rFonts w:ascii="Times New Roman" w:hAnsi="Times New Roman" w:cs="Times New Roman"/>
        <w:b/>
        <w:color w:val="auto"/>
        <w:u w:val="single"/>
      </w:rPr>
      <w:t>n°</w:t>
    </w:r>
    <w:r>
      <w:rPr>
        <w:rFonts w:ascii="Times New Roman" w:hAnsi="Times New Roman" w:cs="Times New Roman"/>
        <w:b/>
        <w:color w:val="auto"/>
        <w:u w:val="single"/>
      </w:rPr>
      <w:t xml:space="preserve"> </w:t>
    </w:r>
    <w:r w:rsidR="005F5486">
      <w:rPr>
        <w:rFonts w:ascii="Times New Roman" w:hAnsi="Times New Roman" w:cs="Times New Roman"/>
        <w:b/>
        <w:color w:val="auto"/>
        <w:u w:val="single"/>
      </w:rPr>
      <w:t>3</w:t>
    </w:r>
    <w:r w:rsidRPr="00CD432A">
      <w:rPr>
        <w:rFonts w:ascii="Times New Roman" w:hAnsi="Times New Roman" w:cs="Times New Roman"/>
        <w:b/>
        <w:color w:val="auto"/>
        <w:u w:val="single"/>
      </w:rPr>
      <w:t>.</w:t>
    </w:r>
    <w:r>
      <w:rPr>
        <w:rFonts w:ascii="Times New Roman" w:hAnsi="Times New Roman" w:cs="Times New Roman"/>
        <w:b/>
        <w:u w:val="single"/>
      </w:rPr>
      <w:t>202</w:t>
    </w:r>
    <w:r w:rsidR="005F5486">
      <w:rPr>
        <w:rFonts w:ascii="Times New Roman" w:hAnsi="Times New Roman" w:cs="Times New Roman"/>
        <w:b/>
        <w:u w:val="single"/>
      </w:rPr>
      <w:t>4</w:t>
    </w:r>
    <w:r w:rsidRPr="00C8377F">
      <w:rPr>
        <w:rFonts w:ascii="Times New Roman" w:hAnsi="Times New Roman" w:cs="Times New Roman"/>
      </w:rPr>
      <w:t xml:space="preserve"> – CONTRATAÇÃO </w:t>
    </w:r>
    <w:r w:rsidR="005F5486">
      <w:rPr>
        <w:rFonts w:ascii="Times New Roman" w:hAnsi="Times New Roman" w:cs="Times New Roman"/>
      </w:rPr>
      <w:t>DE EMPRESA ESPECIALIZADA EM PINTURAS EM GERAL, INTERNAS E EXTERNAS, FIRMADAS</w:t>
    </w:r>
    <w:r w:rsidRPr="00C8377F">
      <w:rPr>
        <w:rFonts w:ascii="Times New Roman" w:hAnsi="Times New Roman" w:cs="Times New Roman"/>
      </w:rPr>
      <w:t xml:space="preserve"> ENTRE </w:t>
    </w:r>
    <w:r>
      <w:rPr>
        <w:rFonts w:ascii="Times New Roman" w:hAnsi="Times New Roman" w:cs="Times New Roman"/>
      </w:rPr>
      <w:t xml:space="preserve">O </w:t>
    </w:r>
    <w:r w:rsidRPr="00186A8E">
      <w:rPr>
        <w:rFonts w:ascii="Times New Roman" w:hAnsi="Times New Roman" w:cs="Times New Roman"/>
        <w:b/>
        <w:u w:val="single"/>
      </w:rPr>
      <w:t>PODER LEGISLATIVO</w:t>
    </w:r>
    <w:r w:rsidRPr="00C8377F">
      <w:rPr>
        <w:rFonts w:ascii="Times New Roman" w:hAnsi="Times New Roman" w:cs="Times New Roman"/>
      </w:rPr>
      <w:t xml:space="preserve"> DE CLÁUDIO, ESTA</w:t>
    </w:r>
    <w:r>
      <w:rPr>
        <w:rFonts w:ascii="Times New Roman" w:hAnsi="Times New Roman" w:cs="Times New Roman"/>
      </w:rPr>
      <w:t xml:space="preserve">DO DE MINAS GERAIS, </w:t>
    </w:r>
    <w:r w:rsidR="005F5486">
      <w:rPr>
        <w:rFonts w:ascii="Times New Roman" w:hAnsi="Times New Roman" w:cs="Times New Roman"/>
      </w:rPr>
      <w:t>53.370.233 YURI SANTOS CARVALHO - CNPJ 53.370.233/0001-42</w:t>
    </w:r>
    <w:r>
      <w:rPr>
        <w:rFonts w:ascii="Times New Roman" w:hAnsi="Times New Roman" w:cs="Times New Roman"/>
      </w:rPr>
      <w:t>.</w:t>
    </w:r>
  </w:p>
  <w:p w14:paraId="353E3A85" w14:textId="77777777" w:rsidR="0022743C" w:rsidRPr="00C8377F" w:rsidRDefault="0022743C" w:rsidP="009E6060">
    <w:pPr>
      <w:pStyle w:val="Cabealho"/>
      <w:jc w:val="both"/>
      <w:rPr>
        <w:rFonts w:ascii="Times New Roman" w:hAnsi="Times New Roman" w:cs="Times New Roman"/>
      </w:rPr>
    </w:pPr>
  </w:p>
  <w:p w14:paraId="0BA9E946" w14:textId="77777777" w:rsidR="00D92AA5" w:rsidRPr="00C8377F" w:rsidRDefault="00D92AA5" w:rsidP="00564C74">
    <w:pPr>
      <w:pStyle w:val="Cabealho"/>
      <w:tabs>
        <w:tab w:val="clear" w:pos="9638"/>
        <w:tab w:val="right" w:pos="9072"/>
      </w:tabs>
      <w:jc w:val="center"/>
      <w:rPr>
        <w:rFonts w:ascii="Times New Roman" w:hAnsi="Times New Roman" w:cs="Times New Roman"/>
        <w:u w:val="single"/>
      </w:rPr>
    </w:pPr>
    <w:r w:rsidRPr="00C8377F">
      <w:rPr>
        <w:rFonts w:ascii="Times New Roman" w:hAnsi="Times New Roman" w:cs="Times New Roman"/>
        <w:u w:val="single"/>
      </w:rPr>
      <w:tab/>
    </w:r>
    <w:r w:rsidRPr="00C8377F">
      <w:rPr>
        <w:rFonts w:ascii="Times New Roman" w:hAnsi="Times New Roman" w:cs="Times New Roman"/>
        <w:u w:val="single"/>
      </w:rPr>
      <w:tab/>
    </w:r>
  </w:p>
  <w:p w14:paraId="1066DB61" w14:textId="77777777" w:rsidR="00D92AA5" w:rsidRDefault="00D92AA5">
    <w:pPr>
      <w:pStyle w:val="Cabealho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41C45"/>
    <w:multiLevelType w:val="multilevel"/>
    <w:tmpl w:val="7A58ED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2F156770"/>
    <w:multiLevelType w:val="multilevel"/>
    <w:tmpl w:val="0AA47A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4097FAB"/>
    <w:multiLevelType w:val="hybridMultilevel"/>
    <w:tmpl w:val="434AE734"/>
    <w:lvl w:ilvl="0" w:tplc="4BE022A0">
      <w:start w:val="2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B55102"/>
    <w:multiLevelType w:val="hybridMultilevel"/>
    <w:tmpl w:val="45E48C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A4F6D41"/>
    <w:multiLevelType w:val="hybridMultilevel"/>
    <w:tmpl w:val="37DA077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C56449"/>
    <w:multiLevelType w:val="multilevel"/>
    <w:tmpl w:val="3A344C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601A197F"/>
    <w:multiLevelType w:val="hybridMultilevel"/>
    <w:tmpl w:val="B56216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4463A7"/>
    <w:multiLevelType w:val="hybridMultilevel"/>
    <w:tmpl w:val="9A0C3B9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113976"/>
    <w:multiLevelType w:val="hybridMultilevel"/>
    <w:tmpl w:val="454A805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4"/>
  </w:num>
  <w:num w:numId="7">
    <w:abstractNumId w:val="8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embedSystemFonts/>
  <w:bordersDoNotSurroundHeader/>
  <w:bordersDoNotSurroundFooter/>
  <w:proofState w:spelling="clean" w:grammar="clean"/>
  <w:attachedTemplate r:id="rId1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060"/>
    <w:rsid w:val="000412E3"/>
    <w:rsid w:val="0006481B"/>
    <w:rsid w:val="00074FB0"/>
    <w:rsid w:val="00077433"/>
    <w:rsid w:val="000827CB"/>
    <w:rsid w:val="000A4A64"/>
    <w:rsid w:val="000E061A"/>
    <w:rsid w:val="00104539"/>
    <w:rsid w:val="00113F6C"/>
    <w:rsid w:val="001621D4"/>
    <w:rsid w:val="00186A8E"/>
    <w:rsid w:val="001E730E"/>
    <w:rsid w:val="0022743C"/>
    <w:rsid w:val="00235CFC"/>
    <w:rsid w:val="0027398E"/>
    <w:rsid w:val="00287A9D"/>
    <w:rsid w:val="002C7E5B"/>
    <w:rsid w:val="002D6C92"/>
    <w:rsid w:val="00302211"/>
    <w:rsid w:val="00303CE6"/>
    <w:rsid w:val="0031764E"/>
    <w:rsid w:val="00333359"/>
    <w:rsid w:val="00367969"/>
    <w:rsid w:val="003736CB"/>
    <w:rsid w:val="003B6F77"/>
    <w:rsid w:val="003F18E2"/>
    <w:rsid w:val="00446ED5"/>
    <w:rsid w:val="004556A8"/>
    <w:rsid w:val="00465A17"/>
    <w:rsid w:val="0049610D"/>
    <w:rsid w:val="004C06DC"/>
    <w:rsid w:val="004C70E0"/>
    <w:rsid w:val="004F40C5"/>
    <w:rsid w:val="004F525B"/>
    <w:rsid w:val="00502F5E"/>
    <w:rsid w:val="00506DBF"/>
    <w:rsid w:val="00512311"/>
    <w:rsid w:val="00545B93"/>
    <w:rsid w:val="00563787"/>
    <w:rsid w:val="00564C74"/>
    <w:rsid w:val="0059109B"/>
    <w:rsid w:val="005B0D15"/>
    <w:rsid w:val="005B4311"/>
    <w:rsid w:val="005C4C68"/>
    <w:rsid w:val="005C7F52"/>
    <w:rsid w:val="005F0F4C"/>
    <w:rsid w:val="005F5486"/>
    <w:rsid w:val="006304EC"/>
    <w:rsid w:val="00640ADC"/>
    <w:rsid w:val="00643B8A"/>
    <w:rsid w:val="00644ABA"/>
    <w:rsid w:val="006753D4"/>
    <w:rsid w:val="006963D6"/>
    <w:rsid w:val="006972F3"/>
    <w:rsid w:val="006C4611"/>
    <w:rsid w:val="006C7980"/>
    <w:rsid w:val="006D76D3"/>
    <w:rsid w:val="00742FAE"/>
    <w:rsid w:val="00755E0A"/>
    <w:rsid w:val="00796586"/>
    <w:rsid w:val="007B47B3"/>
    <w:rsid w:val="007B7DA8"/>
    <w:rsid w:val="007C2A5E"/>
    <w:rsid w:val="007F25F1"/>
    <w:rsid w:val="007F41EB"/>
    <w:rsid w:val="008363D9"/>
    <w:rsid w:val="008474AF"/>
    <w:rsid w:val="0084762A"/>
    <w:rsid w:val="00856C20"/>
    <w:rsid w:val="00863DD4"/>
    <w:rsid w:val="00863F49"/>
    <w:rsid w:val="00876118"/>
    <w:rsid w:val="00881DCE"/>
    <w:rsid w:val="00887A2C"/>
    <w:rsid w:val="008D46CD"/>
    <w:rsid w:val="009428C8"/>
    <w:rsid w:val="00952DBF"/>
    <w:rsid w:val="00956B26"/>
    <w:rsid w:val="0096202C"/>
    <w:rsid w:val="009C18A5"/>
    <w:rsid w:val="009E6060"/>
    <w:rsid w:val="00A15D84"/>
    <w:rsid w:val="00A4045C"/>
    <w:rsid w:val="00A73058"/>
    <w:rsid w:val="00A96EF8"/>
    <w:rsid w:val="00AC657F"/>
    <w:rsid w:val="00AF2ADA"/>
    <w:rsid w:val="00AF675E"/>
    <w:rsid w:val="00B35D82"/>
    <w:rsid w:val="00B628FC"/>
    <w:rsid w:val="00B777BF"/>
    <w:rsid w:val="00B945C4"/>
    <w:rsid w:val="00C1281E"/>
    <w:rsid w:val="00C27071"/>
    <w:rsid w:val="00C37B58"/>
    <w:rsid w:val="00C46C02"/>
    <w:rsid w:val="00C55CDC"/>
    <w:rsid w:val="00C60CFA"/>
    <w:rsid w:val="00C665F0"/>
    <w:rsid w:val="00C70A1B"/>
    <w:rsid w:val="00C8377F"/>
    <w:rsid w:val="00C863B3"/>
    <w:rsid w:val="00C92E48"/>
    <w:rsid w:val="00CC6F51"/>
    <w:rsid w:val="00CD432A"/>
    <w:rsid w:val="00CE38F9"/>
    <w:rsid w:val="00D02783"/>
    <w:rsid w:val="00D032E9"/>
    <w:rsid w:val="00D04D40"/>
    <w:rsid w:val="00D1530B"/>
    <w:rsid w:val="00D1661E"/>
    <w:rsid w:val="00D248BC"/>
    <w:rsid w:val="00D33E4C"/>
    <w:rsid w:val="00D50C14"/>
    <w:rsid w:val="00D915D4"/>
    <w:rsid w:val="00D92AA5"/>
    <w:rsid w:val="00D97008"/>
    <w:rsid w:val="00DC25D5"/>
    <w:rsid w:val="00DC27FA"/>
    <w:rsid w:val="00DC7144"/>
    <w:rsid w:val="00E11D05"/>
    <w:rsid w:val="00E27A57"/>
    <w:rsid w:val="00E3199B"/>
    <w:rsid w:val="00E449C5"/>
    <w:rsid w:val="00E5143F"/>
    <w:rsid w:val="00E80A7E"/>
    <w:rsid w:val="00E83583"/>
    <w:rsid w:val="00EA1927"/>
    <w:rsid w:val="00EB6BA3"/>
    <w:rsid w:val="00EE0B7B"/>
    <w:rsid w:val="00EE69D4"/>
    <w:rsid w:val="00FC3BB0"/>
    <w:rsid w:val="00FD02E8"/>
    <w:rsid w:val="00FF0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DAA0D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  <w:autoSpaceDN w:val="0"/>
      <w:adjustRightInd w:val="0"/>
    </w:pPr>
    <w:rPr>
      <w:rFonts w:ascii="Liberation Serif" w:hAnsi="Liberation Serif" w:cs="Liberation Serif"/>
      <w:color w:val="000000"/>
      <w:kern w:val="1"/>
      <w:sz w:val="24"/>
      <w:szCs w:val="24"/>
      <w:lang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uiPriority w:val="99"/>
    <w:pPr>
      <w:keepNext/>
      <w:suppressAutoHyphens w:val="0"/>
      <w:autoSpaceDE w:val="0"/>
      <w:spacing w:before="240" w:after="120"/>
    </w:pPr>
    <w:rPr>
      <w:rFonts w:ascii="Liberation Sans" w:cs="Liberation Sans"/>
      <w:sz w:val="28"/>
      <w:szCs w:val="28"/>
    </w:rPr>
  </w:style>
  <w:style w:type="paragraph" w:customStyle="1" w:styleId="TextBody">
    <w:name w:val="Text Body"/>
    <w:basedOn w:val="Normal"/>
    <w:uiPriority w:val="99"/>
    <w:pPr>
      <w:suppressAutoHyphens w:val="0"/>
      <w:autoSpaceDE w:val="0"/>
      <w:spacing w:after="140" w:line="288" w:lineRule="auto"/>
    </w:pPr>
  </w:style>
  <w:style w:type="paragraph" w:styleId="Lista">
    <w:name w:val="List"/>
    <w:basedOn w:val="Textbody0"/>
    <w:uiPriority w:val="99"/>
  </w:style>
  <w:style w:type="paragraph" w:styleId="Legenda">
    <w:name w:val="caption"/>
    <w:basedOn w:val="Normal"/>
    <w:uiPriority w:val="99"/>
    <w:qFormat/>
    <w:pPr>
      <w:suppressAutoHyphens w:val="0"/>
      <w:autoSpaceDE w:val="0"/>
      <w:spacing w:before="120" w:after="120"/>
    </w:pPr>
    <w:rPr>
      <w:i/>
      <w:iCs/>
    </w:rPr>
  </w:style>
  <w:style w:type="paragraph" w:customStyle="1" w:styleId="Index">
    <w:name w:val="Index"/>
    <w:basedOn w:val="Normal"/>
    <w:uiPriority w:val="99"/>
    <w:pPr>
      <w:suppressAutoHyphens w:val="0"/>
      <w:autoSpaceDE w:val="0"/>
    </w:pPr>
  </w:style>
  <w:style w:type="paragraph" w:customStyle="1" w:styleId="Textbody0">
    <w:name w:val="Text body"/>
    <w:basedOn w:val="Normal"/>
    <w:uiPriority w:val="99"/>
    <w:pPr>
      <w:suppressAutoHyphens w:val="0"/>
      <w:autoSpaceDE w:val="0"/>
      <w:spacing w:after="120"/>
    </w:pPr>
  </w:style>
  <w:style w:type="paragraph" w:styleId="Cabealho">
    <w:name w:val="header"/>
    <w:basedOn w:val="Normal"/>
    <w:link w:val="CabealhoChar"/>
    <w:uiPriority w:val="99"/>
    <w:pPr>
      <w:tabs>
        <w:tab w:val="center" w:pos="4819"/>
        <w:tab w:val="right" w:pos="9638"/>
      </w:tabs>
      <w:suppressAutoHyphens w:val="0"/>
      <w:autoSpaceDE w:val="0"/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Pr>
      <w:rFonts w:ascii="Liberation Serif" w:hAnsi="Liberation Serif" w:cs="Times New Roman"/>
      <w:color w:val="000000"/>
      <w:kern w:val="1"/>
      <w:sz w:val="21"/>
    </w:rPr>
  </w:style>
  <w:style w:type="paragraph" w:styleId="Rodap">
    <w:name w:val="footer"/>
    <w:basedOn w:val="Normal"/>
    <w:link w:val="RodapChar"/>
    <w:uiPriority w:val="99"/>
    <w:unhideWhenUsed/>
    <w:rsid w:val="00CE38F9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locked/>
    <w:rsid w:val="00CE38F9"/>
    <w:rPr>
      <w:rFonts w:ascii="Liberation Serif" w:hAnsi="Liberation Serif" w:cs="Times New Roman"/>
      <w:color w:val="000000"/>
      <w:kern w:val="1"/>
      <w:sz w:val="21"/>
    </w:rPr>
  </w:style>
  <w:style w:type="table" w:styleId="Tabelacomgrade">
    <w:name w:val="Table Grid"/>
    <w:basedOn w:val="Tabelanormal"/>
    <w:uiPriority w:val="59"/>
    <w:rsid w:val="00C27071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5B4311"/>
    <w:rPr>
      <w:rFonts w:ascii="Times New Roman" w:hAnsi="Times New Roman"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3787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563787"/>
    <w:rPr>
      <w:rFonts w:ascii="Tahoma" w:hAnsi="Tahoma" w:cs="Mangal"/>
      <w:color w:val="000000"/>
      <w:kern w:val="1"/>
      <w:sz w:val="14"/>
      <w:szCs w:val="14"/>
      <w:lang w:bidi="hi-IN"/>
    </w:rPr>
  </w:style>
  <w:style w:type="paragraph" w:styleId="PargrafodaLista">
    <w:name w:val="List Paragraph"/>
    <w:basedOn w:val="Normal"/>
    <w:uiPriority w:val="34"/>
    <w:qFormat/>
    <w:rsid w:val="007F25F1"/>
    <w:pPr>
      <w:ind w:left="720"/>
      <w:contextualSpacing/>
    </w:pPr>
    <w:rPr>
      <w:rFonts w:cs="Mangal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  <w:autoSpaceDN w:val="0"/>
      <w:adjustRightInd w:val="0"/>
    </w:pPr>
    <w:rPr>
      <w:rFonts w:ascii="Liberation Serif" w:hAnsi="Liberation Serif" w:cs="Liberation Serif"/>
      <w:color w:val="000000"/>
      <w:kern w:val="1"/>
      <w:sz w:val="24"/>
      <w:szCs w:val="24"/>
      <w:lang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uiPriority w:val="99"/>
    <w:pPr>
      <w:keepNext/>
      <w:suppressAutoHyphens w:val="0"/>
      <w:autoSpaceDE w:val="0"/>
      <w:spacing w:before="240" w:after="120"/>
    </w:pPr>
    <w:rPr>
      <w:rFonts w:ascii="Liberation Sans" w:cs="Liberation Sans"/>
      <w:sz w:val="28"/>
      <w:szCs w:val="28"/>
    </w:rPr>
  </w:style>
  <w:style w:type="paragraph" w:customStyle="1" w:styleId="TextBody">
    <w:name w:val="Text Body"/>
    <w:basedOn w:val="Normal"/>
    <w:uiPriority w:val="99"/>
    <w:pPr>
      <w:suppressAutoHyphens w:val="0"/>
      <w:autoSpaceDE w:val="0"/>
      <w:spacing w:after="140" w:line="288" w:lineRule="auto"/>
    </w:pPr>
  </w:style>
  <w:style w:type="paragraph" w:styleId="Lista">
    <w:name w:val="List"/>
    <w:basedOn w:val="Textbody0"/>
    <w:uiPriority w:val="99"/>
  </w:style>
  <w:style w:type="paragraph" w:styleId="Legenda">
    <w:name w:val="caption"/>
    <w:basedOn w:val="Normal"/>
    <w:uiPriority w:val="99"/>
    <w:qFormat/>
    <w:pPr>
      <w:suppressAutoHyphens w:val="0"/>
      <w:autoSpaceDE w:val="0"/>
      <w:spacing w:before="120" w:after="120"/>
    </w:pPr>
    <w:rPr>
      <w:i/>
      <w:iCs/>
    </w:rPr>
  </w:style>
  <w:style w:type="paragraph" w:customStyle="1" w:styleId="Index">
    <w:name w:val="Index"/>
    <w:basedOn w:val="Normal"/>
    <w:uiPriority w:val="99"/>
    <w:pPr>
      <w:suppressAutoHyphens w:val="0"/>
      <w:autoSpaceDE w:val="0"/>
    </w:pPr>
  </w:style>
  <w:style w:type="paragraph" w:customStyle="1" w:styleId="Textbody0">
    <w:name w:val="Text body"/>
    <w:basedOn w:val="Normal"/>
    <w:uiPriority w:val="99"/>
    <w:pPr>
      <w:suppressAutoHyphens w:val="0"/>
      <w:autoSpaceDE w:val="0"/>
      <w:spacing w:after="120"/>
    </w:pPr>
  </w:style>
  <w:style w:type="paragraph" w:styleId="Cabealho">
    <w:name w:val="header"/>
    <w:basedOn w:val="Normal"/>
    <w:link w:val="CabealhoChar"/>
    <w:uiPriority w:val="99"/>
    <w:pPr>
      <w:tabs>
        <w:tab w:val="center" w:pos="4819"/>
        <w:tab w:val="right" w:pos="9638"/>
      </w:tabs>
      <w:suppressAutoHyphens w:val="0"/>
      <w:autoSpaceDE w:val="0"/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Pr>
      <w:rFonts w:ascii="Liberation Serif" w:hAnsi="Liberation Serif" w:cs="Times New Roman"/>
      <w:color w:val="000000"/>
      <w:kern w:val="1"/>
      <w:sz w:val="21"/>
    </w:rPr>
  </w:style>
  <w:style w:type="paragraph" w:styleId="Rodap">
    <w:name w:val="footer"/>
    <w:basedOn w:val="Normal"/>
    <w:link w:val="RodapChar"/>
    <w:uiPriority w:val="99"/>
    <w:unhideWhenUsed/>
    <w:rsid w:val="00CE38F9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locked/>
    <w:rsid w:val="00CE38F9"/>
    <w:rPr>
      <w:rFonts w:ascii="Liberation Serif" w:hAnsi="Liberation Serif" w:cs="Times New Roman"/>
      <w:color w:val="000000"/>
      <w:kern w:val="1"/>
      <w:sz w:val="21"/>
    </w:rPr>
  </w:style>
  <w:style w:type="table" w:styleId="Tabelacomgrade">
    <w:name w:val="Table Grid"/>
    <w:basedOn w:val="Tabelanormal"/>
    <w:uiPriority w:val="59"/>
    <w:rsid w:val="00C27071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5B4311"/>
    <w:rPr>
      <w:rFonts w:ascii="Times New Roman" w:hAnsi="Times New Roman"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3787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563787"/>
    <w:rPr>
      <w:rFonts w:ascii="Tahoma" w:hAnsi="Tahoma" w:cs="Mangal"/>
      <w:color w:val="000000"/>
      <w:kern w:val="1"/>
      <w:sz w:val="14"/>
      <w:szCs w:val="14"/>
      <w:lang w:bidi="hi-IN"/>
    </w:rPr>
  </w:style>
  <w:style w:type="paragraph" w:styleId="PargrafodaLista">
    <w:name w:val="List Paragraph"/>
    <w:basedOn w:val="Normal"/>
    <w:uiPriority w:val="34"/>
    <w:qFormat/>
    <w:rsid w:val="007F25F1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89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mcserver\atual\2021\Pedro%20Henrique\PEDRO%20HENRIQUE%20-%20ESTAGI&#193;RIO\CONTRATO%20EMPRESA%20COPIADORAS%20-%20PRONT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73197-89FE-4520-97FD-2C9414C64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CONTRATO EMPRESA COPIADORAS - PRONTO</Template>
  <TotalTime>1</TotalTime>
  <Pages>6</Pages>
  <Words>1387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germini</dc:creator>
  <cp:lastModifiedBy>José Adão</cp:lastModifiedBy>
  <cp:revision>2</cp:revision>
  <cp:lastPrinted>2024-03-15T12:18:00Z</cp:lastPrinted>
  <dcterms:created xsi:type="dcterms:W3CDTF">2024-03-19T17:35:00Z</dcterms:created>
  <dcterms:modified xsi:type="dcterms:W3CDTF">2024-03-19T17:35:00Z</dcterms:modified>
</cp:coreProperties>
</file>