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38F98" w14:textId="77777777" w:rsidR="002B4511" w:rsidRPr="0043156D" w:rsidRDefault="0035305A" w:rsidP="00BA5456">
      <w:pPr>
        <w:rPr>
          <w:rFonts w:asciiTheme="minorHAnsi" w:hAnsiTheme="minorHAnsi"/>
          <w:szCs w:val="22"/>
        </w:rPr>
      </w:pPr>
      <w:r w:rsidRPr="0043156D">
        <w:rPr>
          <w:rFonts w:asciiTheme="minorHAnsi" w:hAnsiTheme="minorHAnsi"/>
          <w:szCs w:val="22"/>
        </w:rPr>
        <w:t xml:space="preserve">                                                                                                                                         </w:t>
      </w:r>
    </w:p>
    <w:p w14:paraId="4DD8921C" w14:textId="77777777" w:rsidR="0035305A" w:rsidRPr="0043156D" w:rsidRDefault="0035305A" w:rsidP="0043156D">
      <w:pPr>
        <w:jc w:val="right"/>
        <w:rPr>
          <w:rFonts w:asciiTheme="minorHAnsi" w:hAnsiTheme="minorHAnsi"/>
          <w:szCs w:val="22"/>
        </w:rPr>
      </w:pPr>
      <w:r w:rsidRPr="0043156D">
        <w:rPr>
          <w:rFonts w:asciiTheme="minorHAnsi" w:hAnsiTheme="minorHAnsi"/>
          <w:noProof/>
          <w:szCs w:val="22"/>
        </w:rPr>
        <w:drawing>
          <wp:inline distT="0" distB="0" distL="0" distR="0" wp14:anchorId="5D468EFF" wp14:editId="76E8B2FC">
            <wp:extent cx="914400" cy="541020"/>
            <wp:effectExtent l="0" t="0" r="0" b="0"/>
            <wp:docPr id="5" name="Imagem 5" descr="C:\Users\Allyssa\Pictures\70099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lyssa\Pictures\700998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156D">
        <w:rPr>
          <w:rFonts w:asciiTheme="minorHAnsi" w:hAnsiTheme="minorHAnsi"/>
          <w:noProof/>
          <w:szCs w:val="22"/>
        </w:rPr>
        <w:drawing>
          <wp:inline distT="0" distB="0" distL="0" distR="0" wp14:anchorId="58277265" wp14:editId="5727B8F7">
            <wp:extent cx="1083067" cy="434203"/>
            <wp:effectExtent l="0" t="0" r="3175" b="4445"/>
            <wp:docPr id="3" name="Imagem 3" descr="C:\Users\Allyssa\Pictures\Is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lyssa\Pictures\Isov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067" cy="43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E20" w:rsidRPr="0043156D">
        <w:rPr>
          <w:rFonts w:asciiTheme="minorHAnsi" w:hAnsiTheme="minorHAnsi"/>
          <w:noProof/>
          <w:szCs w:val="22"/>
        </w:rPr>
        <w:drawing>
          <wp:inline distT="0" distB="0" distL="0" distR="0" wp14:anchorId="0020FDB8" wp14:editId="0CB236D1">
            <wp:extent cx="784860" cy="525780"/>
            <wp:effectExtent l="0" t="0" r="0" b="7620"/>
            <wp:docPr id="2" name="Imagem 2" descr="Trev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evo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187D" w14:textId="65B52BF2" w:rsidR="007B279D" w:rsidRPr="0043156D" w:rsidRDefault="00B94DFF" w:rsidP="00880DD5">
      <w:pPr>
        <w:jc w:val="right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szCs w:val="22"/>
        </w:rPr>
        <w:t xml:space="preserve">Maceió, </w:t>
      </w:r>
      <w:r w:rsidR="00F27551">
        <w:rPr>
          <w:rFonts w:asciiTheme="minorHAnsi" w:hAnsiTheme="minorHAnsi" w:cstheme="minorHAnsi"/>
          <w:szCs w:val="22"/>
        </w:rPr>
        <w:t>2</w:t>
      </w:r>
      <w:r w:rsidR="00D36806">
        <w:rPr>
          <w:rFonts w:asciiTheme="minorHAnsi" w:hAnsiTheme="minorHAnsi" w:cstheme="minorHAnsi"/>
          <w:szCs w:val="22"/>
        </w:rPr>
        <w:t>2</w:t>
      </w:r>
      <w:r w:rsidR="000B4EF6">
        <w:rPr>
          <w:rFonts w:asciiTheme="minorHAnsi" w:hAnsiTheme="minorHAnsi" w:cstheme="minorHAnsi"/>
          <w:szCs w:val="22"/>
        </w:rPr>
        <w:t xml:space="preserve"> de </w:t>
      </w:r>
      <w:r w:rsidR="00F27551">
        <w:rPr>
          <w:rFonts w:asciiTheme="minorHAnsi" w:hAnsiTheme="minorHAnsi" w:cstheme="minorHAnsi"/>
          <w:szCs w:val="22"/>
        </w:rPr>
        <w:t>agosto</w:t>
      </w:r>
      <w:r w:rsidRPr="0043156D">
        <w:rPr>
          <w:rFonts w:asciiTheme="minorHAnsi" w:hAnsiTheme="minorHAnsi" w:cstheme="minorHAnsi"/>
          <w:szCs w:val="22"/>
        </w:rPr>
        <w:t xml:space="preserve"> </w:t>
      </w:r>
      <w:r w:rsidR="00CB0498" w:rsidRPr="0043156D">
        <w:rPr>
          <w:rFonts w:asciiTheme="minorHAnsi" w:hAnsiTheme="minorHAnsi" w:cstheme="minorHAnsi"/>
          <w:szCs w:val="22"/>
        </w:rPr>
        <w:t>de</w:t>
      </w:r>
      <w:r w:rsidR="00660566" w:rsidRPr="0043156D">
        <w:rPr>
          <w:rFonts w:asciiTheme="minorHAnsi" w:hAnsiTheme="minorHAnsi" w:cstheme="minorHAnsi"/>
          <w:szCs w:val="22"/>
        </w:rPr>
        <w:t xml:space="preserve"> </w:t>
      </w:r>
      <w:r w:rsidR="000B4EF6">
        <w:rPr>
          <w:rFonts w:asciiTheme="minorHAnsi" w:hAnsiTheme="minorHAnsi" w:cstheme="minorHAnsi"/>
          <w:szCs w:val="22"/>
        </w:rPr>
        <w:t>202</w:t>
      </w:r>
      <w:r w:rsidR="0083447A">
        <w:rPr>
          <w:rFonts w:asciiTheme="minorHAnsi" w:hAnsiTheme="minorHAnsi" w:cstheme="minorHAnsi"/>
          <w:szCs w:val="22"/>
        </w:rPr>
        <w:t>5</w:t>
      </w:r>
      <w:r w:rsidR="00641360" w:rsidRPr="0043156D">
        <w:rPr>
          <w:rFonts w:asciiTheme="minorHAnsi" w:hAnsiTheme="minorHAnsi" w:cstheme="minorHAnsi"/>
          <w:szCs w:val="22"/>
        </w:rPr>
        <w:t>.</w:t>
      </w:r>
    </w:p>
    <w:p w14:paraId="693A1E7E" w14:textId="77777777" w:rsidR="00426377" w:rsidRPr="00F84F93" w:rsidRDefault="00426377" w:rsidP="00F84F9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Cs w:val="22"/>
          <w:u w:val="single"/>
        </w:rPr>
      </w:pPr>
    </w:p>
    <w:p w14:paraId="75B0B29E" w14:textId="77777777" w:rsidR="00F01BF8" w:rsidRPr="00772EFD" w:rsidRDefault="00BB1850" w:rsidP="00BB1850">
      <w:pPr>
        <w:rPr>
          <w:rFonts w:asciiTheme="minorHAnsi" w:hAnsiTheme="minorHAnsi" w:cstheme="minorHAnsi"/>
          <w:b/>
          <w:szCs w:val="22"/>
        </w:rPr>
      </w:pPr>
      <w:r w:rsidRPr="00772EFD">
        <w:rPr>
          <w:rFonts w:asciiTheme="minorHAnsi" w:hAnsiTheme="minorHAnsi" w:cstheme="minorHAnsi"/>
          <w:b/>
          <w:szCs w:val="22"/>
        </w:rPr>
        <w:t>À</w:t>
      </w:r>
    </w:p>
    <w:p w14:paraId="16C1585A" w14:textId="25D60405" w:rsidR="007436AA" w:rsidRDefault="00D36806" w:rsidP="00BB1850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AL PREVIDENCIA</w:t>
      </w:r>
    </w:p>
    <w:p w14:paraId="12673F67" w14:textId="45F5999A" w:rsidR="00512A6C" w:rsidRPr="00772EFD" w:rsidRDefault="0068125E" w:rsidP="00BB1850">
      <w:pPr>
        <w:rPr>
          <w:rFonts w:asciiTheme="minorHAnsi" w:hAnsiTheme="minorHAnsi" w:cstheme="minorHAnsi"/>
          <w:b/>
          <w:szCs w:val="22"/>
        </w:rPr>
      </w:pPr>
      <w:r w:rsidRPr="00772EFD">
        <w:rPr>
          <w:rFonts w:asciiTheme="minorHAnsi" w:hAnsiTheme="minorHAnsi" w:cstheme="minorHAnsi"/>
          <w:b/>
          <w:szCs w:val="22"/>
        </w:rPr>
        <w:t>ATT.</w:t>
      </w:r>
      <w:r w:rsidR="007436AA">
        <w:rPr>
          <w:rFonts w:asciiTheme="minorHAnsi" w:hAnsiTheme="minorHAnsi" w:cstheme="minorHAnsi"/>
          <w:b/>
          <w:szCs w:val="22"/>
        </w:rPr>
        <w:t xml:space="preserve"> </w:t>
      </w:r>
      <w:r w:rsidR="00D36806">
        <w:rPr>
          <w:rFonts w:asciiTheme="minorHAnsi" w:hAnsiTheme="minorHAnsi" w:cstheme="minorHAnsi"/>
          <w:b/>
          <w:szCs w:val="22"/>
        </w:rPr>
        <w:t>Sra. ROBERTA ATHAYDE</w:t>
      </w:r>
    </w:p>
    <w:p w14:paraId="4F93CD87" w14:textId="0DC8ED63" w:rsidR="00BB1850" w:rsidRDefault="0068125E" w:rsidP="00BB1850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Obra: MACEIÓ</w:t>
      </w:r>
      <w:r w:rsidR="00BB1850">
        <w:rPr>
          <w:rFonts w:asciiTheme="minorHAnsi" w:hAnsiTheme="minorHAnsi" w:cstheme="minorHAnsi"/>
          <w:b/>
          <w:szCs w:val="22"/>
        </w:rPr>
        <w:t>/AL</w:t>
      </w:r>
      <w:r w:rsidR="007E6489">
        <w:rPr>
          <w:rFonts w:asciiTheme="minorHAnsi" w:hAnsiTheme="minorHAnsi" w:cstheme="minorHAnsi"/>
          <w:b/>
          <w:szCs w:val="22"/>
        </w:rPr>
        <w:t xml:space="preserve"> </w:t>
      </w:r>
    </w:p>
    <w:p w14:paraId="74408350" w14:textId="78734CB3" w:rsidR="00BB1850" w:rsidRDefault="0050478A" w:rsidP="00BB1850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Proposta: 12</w:t>
      </w:r>
      <w:r w:rsidR="0083447A">
        <w:rPr>
          <w:rFonts w:asciiTheme="minorHAnsi" w:hAnsiTheme="minorHAnsi" w:cstheme="minorHAnsi"/>
          <w:b/>
          <w:szCs w:val="22"/>
        </w:rPr>
        <w:t>9</w:t>
      </w:r>
      <w:r w:rsidR="00D36806">
        <w:rPr>
          <w:rFonts w:asciiTheme="minorHAnsi" w:hAnsiTheme="minorHAnsi" w:cstheme="minorHAnsi"/>
          <w:b/>
          <w:szCs w:val="22"/>
        </w:rPr>
        <w:t>87</w:t>
      </w:r>
    </w:p>
    <w:p w14:paraId="69FA9B02" w14:textId="77777777" w:rsidR="00FE6826" w:rsidRPr="0043156D" w:rsidRDefault="00FE6826" w:rsidP="00FE6826">
      <w:pPr>
        <w:rPr>
          <w:rFonts w:asciiTheme="minorHAnsi" w:hAnsiTheme="minorHAnsi" w:cstheme="minorHAnsi"/>
          <w:b/>
          <w:szCs w:val="22"/>
        </w:rPr>
      </w:pPr>
    </w:p>
    <w:p w14:paraId="4E197ACF" w14:textId="77777777" w:rsidR="00FE6826" w:rsidRPr="0043156D" w:rsidRDefault="00FE6826" w:rsidP="00FE6826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szCs w:val="22"/>
        </w:rPr>
        <w:t>Prezados</w:t>
      </w:r>
      <w:r w:rsidR="00053343" w:rsidRPr="0043156D">
        <w:rPr>
          <w:rFonts w:asciiTheme="minorHAnsi" w:hAnsiTheme="minorHAnsi" w:cstheme="minorHAnsi"/>
          <w:szCs w:val="22"/>
        </w:rPr>
        <w:t>,</w:t>
      </w:r>
    </w:p>
    <w:p w14:paraId="4289444C" w14:textId="5E87F1F1" w:rsidR="007C2681" w:rsidRDefault="00FE6826" w:rsidP="007C2681">
      <w:pPr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szCs w:val="22"/>
        </w:rPr>
        <w:tab/>
      </w:r>
      <w:r w:rsidR="007C2681" w:rsidRPr="0043156D">
        <w:rPr>
          <w:rFonts w:asciiTheme="minorHAnsi" w:hAnsiTheme="minorHAnsi" w:cstheme="minorHAnsi"/>
          <w:szCs w:val="22"/>
        </w:rPr>
        <w:t>Atendendo vossa solicitação segue nossa proposta para fornecim</w:t>
      </w:r>
      <w:r w:rsidR="00B7363F" w:rsidRPr="0043156D">
        <w:rPr>
          <w:rFonts w:asciiTheme="minorHAnsi" w:hAnsiTheme="minorHAnsi" w:cstheme="minorHAnsi"/>
          <w:szCs w:val="22"/>
        </w:rPr>
        <w:t>ento e instalação de</w:t>
      </w:r>
      <w:r w:rsidR="006D1D25">
        <w:rPr>
          <w:rFonts w:asciiTheme="minorHAnsi" w:hAnsiTheme="minorHAnsi" w:cstheme="minorHAnsi"/>
          <w:szCs w:val="22"/>
        </w:rPr>
        <w:t xml:space="preserve"> </w:t>
      </w:r>
      <w:r w:rsidR="0043156D" w:rsidRPr="0043156D">
        <w:rPr>
          <w:rFonts w:asciiTheme="minorHAnsi" w:hAnsiTheme="minorHAnsi" w:cstheme="minorHAnsi"/>
          <w:szCs w:val="22"/>
        </w:rPr>
        <w:t>d</w:t>
      </w:r>
      <w:r w:rsidR="005361FF">
        <w:rPr>
          <w:rFonts w:asciiTheme="minorHAnsi" w:hAnsiTheme="minorHAnsi" w:cstheme="minorHAnsi"/>
          <w:szCs w:val="22"/>
        </w:rPr>
        <w:t>ivisória</w:t>
      </w:r>
      <w:r w:rsidR="0043156D" w:rsidRPr="0043156D">
        <w:rPr>
          <w:rFonts w:asciiTheme="minorHAnsi" w:hAnsiTheme="minorHAnsi" w:cstheme="minorHAnsi"/>
          <w:szCs w:val="22"/>
        </w:rPr>
        <w:t xml:space="preserve"> </w:t>
      </w:r>
      <w:r w:rsidR="006658FD" w:rsidRPr="0043156D">
        <w:rPr>
          <w:rFonts w:asciiTheme="minorHAnsi" w:hAnsiTheme="minorHAnsi" w:cstheme="minorHAnsi"/>
          <w:szCs w:val="22"/>
        </w:rPr>
        <w:t>em</w:t>
      </w:r>
      <w:r w:rsidR="00244FA6">
        <w:rPr>
          <w:rFonts w:asciiTheme="minorHAnsi" w:hAnsiTheme="minorHAnsi" w:cstheme="minorHAnsi"/>
          <w:szCs w:val="22"/>
        </w:rPr>
        <w:t xml:space="preserve"> Eucatex</w:t>
      </w:r>
      <w:r w:rsidR="004B4722">
        <w:rPr>
          <w:rFonts w:asciiTheme="minorHAnsi" w:hAnsiTheme="minorHAnsi" w:cstheme="minorHAnsi"/>
          <w:szCs w:val="22"/>
        </w:rPr>
        <w:t xml:space="preserve"> com ferragens em aço</w:t>
      </w:r>
      <w:r w:rsidR="00D36806">
        <w:rPr>
          <w:rFonts w:asciiTheme="minorHAnsi" w:hAnsiTheme="minorHAnsi" w:cstheme="minorHAnsi"/>
          <w:szCs w:val="22"/>
        </w:rPr>
        <w:t>.</w:t>
      </w:r>
    </w:p>
    <w:p w14:paraId="270DDD12" w14:textId="77777777" w:rsidR="00094A69" w:rsidRDefault="00094A69" w:rsidP="007C2681">
      <w:pPr>
        <w:rPr>
          <w:rFonts w:asciiTheme="minorHAnsi" w:hAnsiTheme="minorHAnsi" w:cstheme="minorHAnsi"/>
          <w:szCs w:val="22"/>
        </w:rPr>
      </w:pPr>
    </w:p>
    <w:p w14:paraId="3F6FBDC1" w14:textId="77777777" w:rsidR="0083447A" w:rsidRDefault="0083447A" w:rsidP="00094A69">
      <w:pPr>
        <w:tabs>
          <w:tab w:val="left" w:pos="993"/>
        </w:tabs>
        <w:jc w:val="both"/>
        <w:rPr>
          <w:rFonts w:asciiTheme="minorHAnsi" w:hAnsiTheme="minorHAnsi" w:cstheme="minorHAnsi"/>
          <w:szCs w:val="22"/>
        </w:rPr>
      </w:pPr>
    </w:p>
    <w:p w14:paraId="3CCF7CBD" w14:textId="77777777" w:rsidR="00094A69" w:rsidRDefault="00094A69" w:rsidP="00094A69">
      <w:pPr>
        <w:tabs>
          <w:tab w:val="left" w:pos="993"/>
        </w:tabs>
        <w:jc w:val="both"/>
        <w:rPr>
          <w:rFonts w:asciiTheme="minorHAnsi" w:hAnsiTheme="minorHAnsi" w:cstheme="minorHAnsi"/>
          <w:szCs w:val="22"/>
        </w:rPr>
      </w:pPr>
    </w:p>
    <w:p w14:paraId="7EF14083" w14:textId="41524975" w:rsidR="0083447A" w:rsidRPr="0043156D" w:rsidRDefault="0083447A" w:rsidP="008344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</w:t>
      </w:r>
      <w:r w:rsidR="00D36806">
        <w:rPr>
          <w:rFonts w:asciiTheme="minorHAnsi" w:hAnsiTheme="minorHAnsi" w:cstheme="minorHAnsi"/>
          <w:szCs w:val="22"/>
        </w:rPr>
        <w:t>229,32</w:t>
      </w:r>
      <w:r>
        <w:rPr>
          <w:rFonts w:asciiTheme="minorHAnsi" w:hAnsiTheme="minorHAnsi" w:cstheme="minorHAnsi"/>
          <w:szCs w:val="22"/>
        </w:rPr>
        <w:t>-</w:t>
      </w:r>
      <w:r w:rsidRPr="0043156D">
        <w:rPr>
          <w:rFonts w:asciiTheme="minorHAnsi" w:hAnsiTheme="minorHAnsi" w:cstheme="minorHAnsi"/>
          <w:szCs w:val="22"/>
        </w:rPr>
        <w:t xml:space="preserve"> M²</w:t>
      </w:r>
      <w:r w:rsidRPr="0043156D">
        <w:rPr>
          <w:rFonts w:asciiTheme="minorHAnsi" w:hAnsiTheme="minorHAnsi" w:cstheme="minorHAnsi"/>
          <w:b/>
          <w:szCs w:val="22"/>
        </w:rPr>
        <w:t xml:space="preserve"> </w:t>
      </w:r>
      <w:r w:rsidRPr="0043156D">
        <w:rPr>
          <w:rFonts w:asciiTheme="minorHAnsi" w:hAnsiTheme="minorHAnsi" w:cstheme="minorHAnsi"/>
          <w:szCs w:val="22"/>
        </w:rPr>
        <w:t>Fornecimento/Instalação de</w:t>
      </w:r>
      <w:r w:rsidRPr="0043156D">
        <w:rPr>
          <w:rFonts w:asciiTheme="minorHAnsi" w:hAnsiTheme="minorHAnsi" w:cstheme="minorHAnsi"/>
          <w:b/>
          <w:szCs w:val="22"/>
        </w:rPr>
        <w:t xml:space="preserve"> </w:t>
      </w:r>
      <w:r w:rsidRPr="0043156D">
        <w:rPr>
          <w:rFonts w:asciiTheme="minorHAnsi" w:hAnsiTheme="minorHAnsi" w:cstheme="minorHAnsi"/>
          <w:szCs w:val="22"/>
        </w:rPr>
        <w:t>d</w:t>
      </w:r>
      <w:r>
        <w:rPr>
          <w:rFonts w:asciiTheme="minorHAnsi" w:hAnsiTheme="minorHAnsi" w:cstheme="minorHAnsi"/>
          <w:szCs w:val="22"/>
        </w:rPr>
        <w:t xml:space="preserve">ivisória em Eucatex padrão </w:t>
      </w:r>
      <w:proofErr w:type="spellStart"/>
      <w:r>
        <w:rPr>
          <w:rFonts w:asciiTheme="minorHAnsi" w:hAnsiTheme="minorHAnsi" w:cstheme="minorHAnsi"/>
          <w:szCs w:val="22"/>
        </w:rPr>
        <w:t>honey</w:t>
      </w:r>
      <w:proofErr w:type="spellEnd"/>
      <w:r>
        <w:rPr>
          <w:rFonts w:asciiTheme="minorHAnsi" w:hAnsiTheme="minorHAnsi" w:cstheme="minorHAnsi"/>
          <w:szCs w:val="22"/>
        </w:rPr>
        <w:t xml:space="preserve"> comb</w:t>
      </w:r>
      <w:r w:rsidRPr="0043156D">
        <w:rPr>
          <w:rFonts w:asciiTheme="minorHAnsi" w:hAnsiTheme="minorHAnsi" w:cstheme="minorHAnsi"/>
          <w:szCs w:val="22"/>
        </w:rPr>
        <w:t xml:space="preserve"> </w:t>
      </w:r>
    </w:p>
    <w:p w14:paraId="0844EA56" w14:textId="1CEDFF09" w:rsidR="0083447A" w:rsidRDefault="0083447A" w:rsidP="008344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                  (1200x2100x</w:t>
      </w:r>
      <w:proofErr w:type="gramStart"/>
      <w:r>
        <w:rPr>
          <w:rFonts w:asciiTheme="minorHAnsi" w:hAnsiTheme="minorHAnsi" w:cstheme="minorHAnsi"/>
          <w:szCs w:val="22"/>
        </w:rPr>
        <w:t>35)mm</w:t>
      </w:r>
      <w:proofErr w:type="gramEnd"/>
      <w:r>
        <w:rPr>
          <w:rFonts w:asciiTheme="minorHAnsi" w:hAnsiTheme="minorHAnsi" w:cstheme="minorHAnsi"/>
          <w:szCs w:val="22"/>
        </w:rPr>
        <w:t xml:space="preserve"> n</w:t>
      </w:r>
      <w:r w:rsidRPr="0043156D">
        <w:rPr>
          <w:rFonts w:asciiTheme="minorHAnsi" w:hAnsiTheme="minorHAnsi" w:cstheme="minorHAnsi"/>
          <w:szCs w:val="22"/>
        </w:rPr>
        <w:t xml:space="preserve">a cor </w:t>
      </w:r>
      <w:r w:rsidR="00D36806">
        <w:rPr>
          <w:rFonts w:asciiTheme="minorHAnsi" w:hAnsiTheme="minorHAnsi" w:cstheme="minorHAnsi"/>
          <w:szCs w:val="22"/>
        </w:rPr>
        <w:t>cinza cristal</w:t>
      </w:r>
      <w:r w:rsidRPr="0043156D">
        <w:rPr>
          <w:rFonts w:asciiTheme="minorHAnsi" w:hAnsiTheme="minorHAnsi" w:cstheme="minorHAnsi"/>
          <w:szCs w:val="22"/>
        </w:rPr>
        <w:t xml:space="preserve"> </w:t>
      </w:r>
      <w:r>
        <w:rPr>
          <w:rFonts w:asciiTheme="minorHAnsi" w:hAnsiTheme="minorHAnsi" w:cstheme="minorHAnsi"/>
          <w:szCs w:val="22"/>
        </w:rPr>
        <w:t>fixada com ferragens em aço na cor branca</w:t>
      </w:r>
      <w:r w:rsidRPr="0043156D">
        <w:rPr>
          <w:rFonts w:asciiTheme="minorHAnsi" w:hAnsiTheme="minorHAnsi" w:cstheme="minorHAnsi"/>
          <w:szCs w:val="22"/>
        </w:rPr>
        <w:t>.</w:t>
      </w:r>
    </w:p>
    <w:p w14:paraId="56DEABC0" w14:textId="77777777" w:rsidR="0083447A" w:rsidRPr="0043156D" w:rsidRDefault="0083447A" w:rsidP="0083447A">
      <w:pPr>
        <w:jc w:val="both"/>
        <w:rPr>
          <w:rFonts w:asciiTheme="minorHAnsi" w:hAnsiTheme="minorHAnsi" w:cstheme="minorHAnsi"/>
          <w:szCs w:val="22"/>
        </w:rPr>
      </w:pPr>
    </w:p>
    <w:p w14:paraId="376FBBAB" w14:textId="29D4D220" w:rsidR="0083447A" w:rsidRDefault="0083447A" w:rsidP="0083447A">
      <w:pPr>
        <w:tabs>
          <w:tab w:val="left" w:pos="993"/>
        </w:tabs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                                       </w:t>
      </w:r>
      <w:r w:rsidRPr="0015704B">
        <w:rPr>
          <w:rFonts w:asciiTheme="minorHAnsi" w:hAnsiTheme="minorHAnsi" w:cstheme="minorHAnsi"/>
          <w:szCs w:val="22"/>
        </w:rPr>
        <w:t xml:space="preserve">Valor unitário: R$ </w:t>
      </w:r>
      <w:r>
        <w:rPr>
          <w:rFonts w:asciiTheme="minorHAnsi" w:hAnsiTheme="minorHAnsi" w:cstheme="minorHAnsi"/>
          <w:szCs w:val="22"/>
        </w:rPr>
        <w:t>1</w:t>
      </w:r>
      <w:r w:rsidR="00D36806">
        <w:rPr>
          <w:rFonts w:asciiTheme="minorHAnsi" w:hAnsiTheme="minorHAnsi" w:cstheme="minorHAnsi"/>
          <w:szCs w:val="22"/>
        </w:rPr>
        <w:t>65</w:t>
      </w:r>
      <w:r>
        <w:rPr>
          <w:rFonts w:asciiTheme="minorHAnsi" w:hAnsiTheme="minorHAnsi" w:cstheme="minorHAnsi"/>
          <w:szCs w:val="22"/>
        </w:rPr>
        <w:t>,00</w:t>
      </w:r>
      <w:r w:rsidRPr="0015704B">
        <w:rPr>
          <w:rFonts w:asciiTheme="minorHAnsi" w:hAnsiTheme="minorHAnsi" w:cstheme="minorHAnsi"/>
          <w:szCs w:val="22"/>
        </w:rPr>
        <w:t xml:space="preserve">-------------------------- Valor Total: R$ </w:t>
      </w:r>
      <w:r w:rsidR="00D36806">
        <w:rPr>
          <w:rFonts w:asciiTheme="minorHAnsi" w:hAnsiTheme="minorHAnsi" w:cstheme="minorHAnsi"/>
          <w:szCs w:val="22"/>
        </w:rPr>
        <w:t>37.837,80</w:t>
      </w:r>
      <w:r>
        <w:rPr>
          <w:rFonts w:asciiTheme="minorHAnsi" w:hAnsiTheme="minorHAnsi" w:cstheme="minorHAnsi"/>
          <w:szCs w:val="22"/>
        </w:rPr>
        <w:t>.</w:t>
      </w:r>
    </w:p>
    <w:p w14:paraId="547F5D92" w14:textId="77777777" w:rsidR="0083447A" w:rsidRDefault="0083447A" w:rsidP="0083447A">
      <w:pPr>
        <w:jc w:val="center"/>
        <w:rPr>
          <w:rFonts w:asciiTheme="minorHAnsi" w:hAnsiTheme="minorHAnsi" w:cstheme="minorHAnsi"/>
          <w:szCs w:val="22"/>
        </w:rPr>
      </w:pPr>
    </w:p>
    <w:p w14:paraId="35358AB3" w14:textId="77777777" w:rsidR="0083447A" w:rsidRDefault="0083447A" w:rsidP="0083447A">
      <w:pPr>
        <w:jc w:val="center"/>
        <w:rPr>
          <w:rFonts w:asciiTheme="minorHAnsi" w:hAnsiTheme="minorHAnsi" w:cstheme="minorHAnsi"/>
          <w:szCs w:val="22"/>
        </w:rPr>
      </w:pPr>
    </w:p>
    <w:p w14:paraId="6216B4A4" w14:textId="068CB298" w:rsidR="0083447A" w:rsidRPr="0043156D" w:rsidRDefault="0083447A" w:rsidP="008344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0</w:t>
      </w:r>
      <w:r w:rsidR="00D36806">
        <w:rPr>
          <w:rFonts w:asciiTheme="minorHAnsi" w:hAnsiTheme="minorHAnsi" w:cstheme="minorHAnsi"/>
          <w:szCs w:val="22"/>
        </w:rPr>
        <w:t>9</w:t>
      </w:r>
      <w:r>
        <w:rPr>
          <w:rFonts w:asciiTheme="minorHAnsi" w:hAnsiTheme="minorHAnsi" w:cstheme="minorHAnsi"/>
          <w:szCs w:val="22"/>
        </w:rPr>
        <w:t>,00 Unid.</w:t>
      </w:r>
      <w:r w:rsidRPr="0043156D">
        <w:rPr>
          <w:rFonts w:asciiTheme="minorHAnsi" w:hAnsiTheme="minorHAnsi" w:cstheme="minorHAnsi"/>
          <w:b/>
          <w:szCs w:val="22"/>
        </w:rPr>
        <w:t xml:space="preserve">  </w:t>
      </w:r>
      <w:r w:rsidRPr="0043156D">
        <w:rPr>
          <w:rFonts w:asciiTheme="minorHAnsi" w:hAnsiTheme="minorHAnsi" w:cstheme="minorHAnsi"/>
          <w:szCs w:val="22"/>
        </w:rPr>
        <w:t>Fornecimento/Instalação de</w:t>
      </w:r>
      <w:r w:rsidRPr="0043156D">
        <w:rPr>
          <w:rFonts w:asciiTheme="minorHAnsi" w:hAnsiTheme="minorHAnsi" w:cstheme="minorHAnsi"/>
          <w:b/>
          <w:szCs w:val="22"/>
        </w:rPr>
        <w:t xml:space="preserve"> </w:t>
      </w:r>
      <w:r w:rsidRPr="0043156D">
        <w:rPr>
          <w:rFonts w:asciiTheme="minorHAnsi" w:hAnsiTheme="minorHAnsi" w:cstheme="minorHAnsi"/>
          <w:szCs w:val="22"/>
        </w:rPr>
        <w:t>d</w:t>
      </w:r>
      <w:r>
        <w:rPr>
          <w:rFonts w:asciiTheme="minorHAnsi" w:hAnsiTheme="minorHAnsi" w:cstheme="minorHAnsi"/>
          <w:szCs w:val="22"/>
        </w:rPr>
        <w:t xml:space="preserve">ivisória em Eucatex padrão </w:t>
      </w:r>
      <w:proofErr w:type="spellStart"/>
      <w:r>
        <w:rPr>
          <w:rFonts w:asciiTheme="minorHAnsi" w:hAnsiTheme="minorHAnsi" w:cstheme="minorHAnsi"/>
          <w:szCs w:val="22"/>
        </w:rPr>
        <w:t>honey</w:t>
      </w:r>
      <w:proofErr w:type="spellEnd"/>
      <w:r>
        <w:rPr>
          <w:rFonts w:asciiTheme="minorHAnsi" w:hAnsiTheme="minorHAnsi" w:cstheme="minorHAnsi"/>
          <w:szCs w:val="22"/>
        </w:rPr>
        <w:t xml:space="preserve"> comb</w:t>
      </w:r>
      <w:r w:rsidRPr="0043156D">
        <w:rPr>
          <w:rFonts w:asciiTheme="minorHAnsi" w:hAnsiTheme="minorHAnsi" w:cstheme="minorHAnsi"/>
          <w:szCs w:val="22"/>
        </w:rPr>
        <w:t xml:space="preserve"> </w:t>
      </w:r>
    </w:p>
    <w:p w14:paraId="1C1CD996" w14:textId="0E464760" w:rsidR="0083447A" w:rsidRDefault="0083447A" w:rsidP="0083447A">
      <w:pPr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                  (800x2100x</w:t>
      </w:r>
      <w:proofErr w:type="gramStart"/>
      <w:r>
        <w:rPr>
          <w:rFonts w:asciiTheme="minorHAnsi" w:hAnsiTheme="minorHAnsi" w:cstheme="minorHAnsi"/>
          <w:szCs w:val="22"/>
        </w:rPr>
        <w:t>35)mm</w:t>
      </w:r>
      <w:proofErr w:type="gramEnd"/>
      <w:r>
        <w:rPr>
          <w:rFonts w:asciiTheme="minorHAnsi" w:hAnsiTheme="minorHAnsi" w:cstheme="minorHAnsi"/>
          <w:szCs w:val="22"/>
        </w:rPr>
        <w:t xml:space="preserve"> n</w:t>
      </w:r>
      <w:r w:rsidRPr="0043156D">
        <w:rPr>
          <w:rFonts w:asciiTheme="minorHAnsi" w:hAnsiTheme="minorHAnsi" w:cstheme="minorHAnsi"/>
          <w:szCs w:val="22"/>
        </w:rPr>
        <w:t xml:space="preserve">a cor </w:t>
      </w:r>
      <w:r>
        <w:rPr>
          <w:rFonts w:asciiTheme="minorHAnsi" w:hAnsiTheme="minorHAnsi" w:cstheme="minorHAnsi"/>
          <w:szCs w:val="22"/>
        </w:rPr>
        <w:t>fixada com ferragens em aço na cor branca</w:t>
      </w:r>
      <w:r w:rsidRPr="0043156D">
        <w:rPr>
          <w:rFonts w:asciiTheme="minorHAnsi" w:hAnsiTheme="minorHAnsi" w:cstheme="minorHAnsi"/>
          <w:szCs w:val="22"/>
        </w:rPr>
        <w:t>.</w:t>
      </w:r>
    </w:p>
    <w:p w14:paraId="19D41973" w14:textId="77777777" w:rsidR="0083447A" w:rsidRPr="0043156D" w:rsidRDefault="0083447A" w:rsidP="0083447A">
      <w:pPr>
        <w:jc w:val="both"/>
        <w:rPr>
          <w:rFonts w:asciiTheme="minorHAnsi" w:hAnsiTheme="minorHAnsi" w:cstheme="minorHAnsi"/>
          <w:szCs w:val="22"/>
        </w:rPr>
      </w:pPr>
    </w:p>
    <w:p w14:paraId="6D2F22BA" w14:textId="2E94E172" w:rsidR="00F27551" w:rsidRDefault="0083447A" w:rsidP="0083447A">
      <w:pPr>
        <w:tabs>
          <w:tab w:val="left" w:pos="993"/>
        </w:tabs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 xml:space="preserve">                                               </w:t>
      </w:r>
      <w:r w:rsidRPr="0015704B">
        <w:rPr>
          <w:rFonts w:asciiTheme="minorHAnsi" w:hAnsiTheme="minorHAnsi" w:cstheme="minorHAnsi"/>
          <w:szCs w:val="22"/>
        </w:rPr>
        <w:t xml:space="preserve">Valor unitário: R$ </w:t>
      </w:r>
      <w:r>
        <w:rPr>
          <w:rFonts w:asciiTheme="minorHAnsi" w:hAnsiTheme="minorHAnsi" w:cstheme="minorHAnsi"/>
          <w:szCs w:val="22"/>
        </w:rPr>
        <w:t>840,00</w:t>
      </w:r>
      <w:r w:rsidRPr="0015704B">
        <w:rPr>
          <w:rFonts w:asciiTheme="minorHAnsi" w:hAnsiTheme="minorHAnsi" w:cstheme="minorHAnsi"/>
          <w:szCs w:val="22"/>
        </w:rPr>
        <w:t>-------------------------- Valor Total: R$</w:t>
      </w:r>
      <w:r>
        <w:rPr>
          <w:rFonts w:asciiTheme="minorHAnsi" w:hAnsiTheme="minorHAnsi" w:cstheme="minorHAnsi"/>
          <w:szCs w:val="22"/>
        </w:rPr>
        <w:t xml:space="preserve"> </w:t>
      </w:r>
      <w:r w:rsidR="00D36806">
        <w:rPr>
          <w:rFonts w:asciiTheme="minorHAnsi" w:hAnsiTheme="minorHAnsi" w:cstheme="minorHAnsi"/>
          <w:szCs w:val="22"/>
        </w:rPr>
        <w:t>7.560,00</w:t>
      </w:r>
      <w:r>
        <w:rPr>
          <w:rFonts w:asciiTheme="minorHAnsi" w:hAnsiTheme="minorHAnsi" w:cstheme="minorHAnsi"/>
          <w:szCs w:val="22"/>
        </w:rPr>
        <w:t>.</w:t>
      </w:r>
    </w:p>
    <w:p w14:paraId="69790759" w14:textId="77777777" w:rsidR="004C6C30" w:rsidRDefault="004C6C30" w:rsidP="001C587D">
      <w:pPr>
        <w:rPr>
          <w:rFonts w:asciiTheme="minorHAnsi" w:hAnsiTheme="minorHAnsi" w:cstheme="minorHAnsi"/>
          <w:b/>
          <w:szCs w:val="22"/>
        </w:rPr>
      </w:pPr>
    </w:p>
    <w:p w14:paraId="469EFBBB" w14:textId="77777777" w:rsidR="00D36806" w:rsidRDefault="00D36806" w:rsidP="001C587D">
      <w:pPr>
        <w:rPr>
          <w:rFonts w:asciiTheme="minorHAnsi" w:hAnsiTheme="minorHAnsi" w:cstheme="minorHAnsi"/>
          <w:b/>
          <w:szCs w:val="22"/>
        </w:rPr>
      </w:pPr>
    </w:p>
    <w:p w14:paraId="198AC041" w14:textId="197776D8" w:rsidR="00951C2D" w:rsidRDefault="00E21E85" w:rsidP="00F27551">
      <w:pPr>
        <w:jc w:val="center"/>
        <w:rPr>
          <w:rFonts w:asciiTheme="minorHAnsi" w:hAnsiTheme="minorHAnsi"/>
          <w:b/>
          <w:szCs w:val="22"/>
          <w:u w:val="single"/>
        </w:rPr>
      </w:pPr>
      <w:r w:rsidRPr="00E21E85">
        <w:rPr>
          <w:rFonts w:asciiTheme="minorHAnsi" w:hAnsiTheme="minorHAnsi"/>
          <w:b/>
          <w:color w:val="FFFFFF" w:themeColor="background1"/>
          <w:szCs w:val="22"/>
          <w:u w:val="single"/>
        </w:rPr>
        <w:t xml:space="preserve">          </w:t>
      </w:r>
      <w:r w:rsidR="005272B6" w:rsidRPr="0043156D">
        <w:rPr>
          <w:rFonts w:asciiTheme="minorHAnsi" w:hAnsiTheme="minorHAnsi"/>
          <w:b/>
          <w:szCs w:val="22"/>
          <w:u w:val="single"/>
        </w:rPr>
        <w:t xml:space="preserve">Valor </w:t>
      </w:r>
      <w:r w:rsidR="00EC4F7E">
        <w:rPr>
          <w:rFonts w:asciiTheme="minorHAnsi" w:hAnsiTheme="minorHAnsi"/>
          <w:b/>
          <w:szCs w:val="22"/>
          <w:u w:val="single"/>
        </w:rPr>
        <w:t>Total</w:t>
      </w:r>
      <w:r w:rsidR="005272B6" w:rsidRPr="0043156D">
        <w:rPr>
          <w:rFonts w:asciiTheme="minorHAnsi" w:hAnsiTheme="minorHAnsi"/>
          <w:b/>
          <w:szCs w:val="22"/>
          <w:u w:val="single"/>
        </w:rPr>
        <w:t>: R$</w:t>
      </w:r>
      <w:r w:rsidR="00D36806">
        <w:rPr>
          <w:rFonts w:asciiTheme="minorHAnsi" w:hAnsiTheme="minorHAnsi"/>
          <w:b/>
          <w:szCs w:val="22"/>
          <w:u w:val="single"/>
        </w:rPr>
        <w:t>45.397,80</w:t>
      </w:r>
      <w:r w:rsidR="006F6420">
        <w:rPr>
          <w:rFonts w:asciiTheme="minorHAnsi" w:hAnsiTheme="minorHAnsi"/>
          <w:b/>
          <w:szCs w:val="22"/>
          <w:u w:val="single"/>
        </w:rPr>
        <w:t>(</w:t>
      </w:r>
      <w:r w:rsidR="00F27551">
        <w:rPr>
          <w:rFonts w:asciiTheme="minorHAnsi" w:hAnsiTheme="minorHAnsi"/>
          <w:b/>
          <w:szCs w:val="22"/>
          <w:u w:val="single"/>
        </w:rPr>
        <w:t>Qua</w:t>
      </w:r>
      <w:r w:rsidR="00D36806">
        <w:rPr>
          <w:rFonts w:asciiTheme="minorHAnsi" w:hAnsiTheme="minorHAnsi"/>
          <w:b/>
          <w:szCs w:val="22"/>
          <w:u w:val="single"/>
        </w:rPr>
        <w:t>renta e cinco</w:t>
      </w:r>
      <w:r w:rsidR="0050478A">
        <w:rPr>
          <w:rFonts w:asciiTheme="minorHAnsi" w:hAnsiTheme="minorHAnsi"/>
          <w:b/>
          <w:szCs w:val="22"/>
          <w:u w:val="single"/>
        </w:rPr>
        <w:t xml:space="preserve"> mil</w:t>
      </w:r>
      <w:r w:rsidR="004C6C30">
        <w:rPr>
          <w:rFonts w:asciiTheme="minorHAnsi" w:hAnsiTheme="minorHAnsi"/>
          <w:b/>
          <w:szCs w:val="22"/>
          <w:u w:val="single"/>
        </w:rPr>
        <w:t xml:space="preserve"> </w:t>
      </w:r>
      <w:r w:rsidR="00F27551">
        <w:rPr>
          <w:rFonts w:asciiTheme="minorHAnsi" w:hAnsiTheme="minorHAnsi"/>
          <w:b/>
          <w:szCs w:val="22"/>
          <w:u w:val="single"/>
        </w:rPr>
        <w:t>trez</w:t>
      </w:r>
      <w:r w:rsidR="004C6C30">
        <w:rPr>
          <w:rFonts w:asciiTheme="minorHAnsi" w:hAnsiTheme="minorHAnsi"/>
          <w:b/>
          <w:szCs w:val="22"/>
          <w:u w:val="single"/>
        </w:rPr>
        <w:t>ento</w:t>
      </w:r>
      <w:r w:rsidR="0083447A">
        <w:rPr>
          <w:rFonts w:asciiTheme="minorHAnsi" w:hAnsiTheme="minorHAnsi"/>
          <w:b/>
          <w:szCs w:val="22"/>
          <w:u w:val="single"/>
        </w:rPr>
        <w:t>s</w:t>
      </w:r>
      <w:r w:rsidR="004C6C30">
        <w:rPr>
          <w:rFonts w:asciiTheme="minorHAnsi" w:hAnsiTheme="minorHAnsi"/>
          <w:b/>
          <w:szCs w:val="22"/>
          <w:u w:val="single"/>
        </w:rPr>
        <w:t xml:space="preserve"> e </w:t>
      </w:r>
      <w:r w:rsidR="00F27551">
        <w:rPr>
          <w:rFonts w:asciiTheme="minorHAnsi" w:hAnsiTheme="minorHAnsi"/>
          <w:b/>
          <w:szCs w:val="22"/>
          <w:u w:val="single"/>
        </w:rPr>
        <w:t xml:space="preserve">noventa e </w:t>
      </w:r>
      <w:r w:rsidR="00D36806">
        <w:rPr>
          <w:rFonts w:asciiTheme="minorHAnsi" w:hAnsiTheme="minorHAnsi"/>
          <w:b/>
          <w:szCs w:val="22"/>
          <w:u w:val="single"/>
        </w:rPr>
        <w:t>sete</w:t>
      </w:r>
      <w:r w:rsidR="000B4EF6">
        <w:rPr>
          <w:rFonts w:asciiTheme="minorHAnsi" w:hAnsiTheme="minorHAnsi"/>
          <w:b/>
          <w:szCs w:val="22"/>
          <w:u w:val="single"/>
        </w:rPr>
        <w:t xml:space="preserve"> </w:t>
      </w:r>
      <w:r w:rsidR="00CA080A">
        <w:rPr>
          <w:rFonts w:asciiTheme="minorHAnsi" w:hAnsiTheme="minorHAnsi"/>
          <w:b/>
          <w:szCs w:val="22"/>
          <w:u w:val="single"/>
        </w:rPr>
        <w:t>reais</w:t>
      </w:r>
      <w:r w:rsidR="004C6C30">
        <w:rPr>
          <w:rFonts w:asciiTheme="minorHAnsi" w:hAnsiTheme="minorHAnsi"/>
          <w:b/>
          <w:szCs w:val="22"/>
          <w:u w:val="single"/>
        </w:rPr>
        <w:t xml:space="preserve"> e </w:t>
      </w:r>
      <w:r w:rsidR="00D36806">
        <w:rPr>
          <w:rFonts w:asciiTheme="minorHAnsi" w:hAnsiTheme="minorHAnsi"/>
          <w:b/>
          <w:szCs w:val="22"/>
          <w:u w:val="single"/>
        </w:rPr>
        <w:t>oitenta</w:t>
      </w:r>
      <w:r w:rsidR="000B4EF6">
        <w:rPr>
          <w:rFonts w:asciiTheme="minorHAnsi" w:hAnsiTheme="minorHAnsi"/>
          <w:b/>
          <w:szCs w:val="22"/>
          <w:u w:val="single"/>
        </w:rPr>
        <w:t xml:space="preserve"> centavos</w:t>
      </w:r>
      <w:r w:rsidR="005272B6" w:rsidRPr="0043156D">
        <w:rPr>
          <w:rFonts w:asciiTheme="minorHAnsi" w:hAnsiTheme="minorHAnsi"/>
          <w:b/>
          <w:szCs w:val="22"/>
          <w:u w:val="single"/>
        </w:rPr>
        <w:t>.)</w:t>
      </w:r>
    </w:p>
    <w:p w14:paraId="3F58AEFB" w14:textId="77777777" w:rsidR="00D36806" w:rsidRDefault="00D36806" w:rsidP="00F27551">
      <w:pPr>
        <w:jc w:val="center"/>
        <w:rPr>
          <w:rFonts w:asciiTheme="minorHAnsi" w:hAnsiTheme="minorHAnsi"/>
          <w:b/>
          <w:szCs w:val="22"/>
          <w:u w:val="single"/>
        </w:rPr>
      </w:pPr>
    </w:p>
    <w:p w14:paraId="00489FC8" w14:textId="77777777" w:rsidR="00D36806" w:rsidRPr="00F27551" w:rsidRDefault="00D36806" w:rsidP="00F27551">
      <w:pPr>
        <w:jc w:val="center"/>
        <w:rPr>
          <w:rFonts w:asciiTheme="minorHAnsi" w:hAnsiTheme="minorHAnsi"/>
          <w:b/>
          <w:szCs w:val="22"/>
          <w:u w:val="single"/>
        </w:rPr>
      </w:pPr>
    </w:p>
    <w:p w14:paraId="7AFE4804" w14:textId="77777777" w:rsidR="008C56B0" w:rsidRPr="0043156D" w:rsidRDefault="008C56B0" w:rsidP="008C56B0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</w:rPr>
      </w:pPr>
      <w:r w:rsidRPr="0043156D">
        <w:rPr>
          <w:rFonts w:asciiTheme="minorHAnsi" w:hAnsiTheme="minorHAnsi" w:cstheme="minorHAnsi"/>
          <w:b/>
          <w:szCs w:val="22"/>
          <w:u w:val="single"/>
        </w:rPr>
        <w:t>CONDIÇÕES GERAIS</w:t>
      </w:r>
    </w:p>
    <w:p w14:paraId="081DA975" w14:textId="77777777" w:rsidR="00596933" w:rsidRPr="0043156D" w:rsidRDefault="00596933" w:rsidP="008C56B0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</w:rPr>
      </w:pPr>
    </w:p>
    <w:p w14:paraId="74FAA579" w14:textId="77777777" w:rsidR="008C56B0" w:rsidRPr="0043156D" w:rsidRDefault="008C56B0" w:rsidP="008C56B0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O VALOR GLOBAL INCLUI: </w:t>
      </w:r>
      <w:r w:rsidR="00A02FFB" w:rsidRPr="0043156D">
        <w:rPr>
          <w:rFonts w:asciiTheme="minorHAnsi" w:hAnsiTheme="minorHAnsi" w:cstheme="minorHAnsi"/>
          <w:szCs w:val="22"/>
        </w:rPr>
        <w:t>M</w:t>
      </w:r>
      <w:r w:rsidRPr="0043156D">
        <w:rPr>
          <w:rFonts w:asciiTheme="minorHAnsi" w:hAnsiTheme="minorHAnsi" w:cstheme="minorHAnsi"/>
          <w:szCs w:val="22"/>
        </w:rPr>
        <w:t xml:space="preserve">ão de obra especializada para instalação do material, frete, impostos, translado, ferramentas e insumos, alimentação e </w:t>
      </w:r>
      <w:proofErr w:type="spellStart"/>
      <w:r w:rsidRPr="0043156D">
        <w:rPr>
          <w:rFonts w:asciiTheme="minorHAnsi" w:hAnsiTheme="minorHAnsi" w:cstheme="minorHAnsi"/>
          <w:szCs w:val="22"/>
        </w:rPr>
        <w:t>EPI´s</w:t>
      </w:r>
      <w:proofErr w:type="spellEnd"/>
      <w:r w:rsidRPr="0043156D">
        <w:rPr>
          <w:rFonts w:asciiTheme="minorHAnsi" w:hAnsiTheme="minorHAnsi" w:cstheme="minorHAnsi"/>
          <w:szCs w:val="22"/>
        </w:rPr>
        <w:t xml:space="preserve"> para Equipes de instalação, PPRA, PCMSO, </w:t>
      </w:r>
      <w:r w:rsidR="0072774F">
        <w:rPr>
          <w:rFonts w:asciiTheme="minorHAnsi" w:hAnsiTheme="minorHAnsi" w:cstheme="minorHAnsi"/>
          <w:szCs w:val="22"/>
        </w:rPr>
        <w:t>NR35 (Trabalho em altura)</w:t>
      </w:r>
      <w:r w:rsidRPr="0043156D">
        <w:rPr>
          <w:rFonts w:asciiTheme="minorHAnsi" w:hAnsiTheme="minorHAnsi" w:cstheme="minorHAnsi"/>
          <w:szCs w:val="22"/>
        </w:rPr>
        <w:t>, bem como demais encargos necessários.</w:t>
      </w:r>
    </w:p>
    <w:p w14:paraId="4EAB0718" w14:textId="77777777" w:rsidR="008C56B0" w:rsidRPr="0043156D" w:rsidRDefault="008C56B0" w:rsidP="008C56B0">
      <w:pPr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</w:p>
    <w:p w14:paraId="123C128A" w14:textId="3D510326" w:rsidR="00596933" w:rsidRPr="0043156D" w:rsidRDefault="008C56B0" w:rsidP="00990E4C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PRAZO DE ENTREGA DO MATERIAL: </w:t>
      </w:r>
      <w:r w:rsidR="00DD38C0" w:rsidRPr="00DD38C0">
        <w:rPr>
          <w:rFonts w:asciiTheme="minorHAnsi" w:hAnsiTheme="minorHAnsi" w:cstheme="minorHAnsi"/>
          <w:bCs/>
          <w:szCs w:val="22"/>
        </w:rPr>
        <w:t>1</w:t>
      </w:r>
      <w:r w:rsidR="00E503DE">
        <w:rPr>
          <w:rFonts w:asciiTheme="minorHAnsi" w:hAnsiTheme="minorHAnsi" w:cstheme="minorHAnsi"/>
          <w:szCs w:val="22"/>
        </w:rPr>
        <w:t>0</w:t>
      </w:r>
      <w:r w:rsidR="009C0206" w:rsidRPr="0043156D">
        <w:rPr>
          <w:rFonts w:asciiTheme="minorHAnsi" w:hAnsiTheme="minorHAnsi" w:cstheme="minorHAnsi"/>
          <w:szCs w:val="22"/>
        </w:rPr>
        <w:t xml:space="preserve"> </w:t>
      </w:r>
      <w:r w:rsidR="0072774F">
        <w:rPr>
          <w:rFonts w:asciiTheme="minorHAnsi" w:hAnsiTheme="minorHAnsi" w:cstheme="minorHAnsi"/>
          <w:szCs w:val="22"/>
        </w:rPr>
        <w:t xml:space="preserve">a </w:t>
      </w:r>
      <w:r w:rsidR="00DD38C0">
        <w:rPr>
          <w:rFonts w:asciiTheme="minorHAnsi" w:hAnsiTheme="minorHAnsi" w:cstheme="minorHAnsi"/>
          <w:szCs w:val="22"/>
        </w:rPr>
        <w:t>12</w:t>
      </w:r>
      <w:r w:rsidR="0072774F">
        <w:rPr>
          <w:rFonts w:asciiTheme="minorHAnsi" w:hAnsiTheme="minorHAnsi" w:cstheme="minorHAnsi"/>
          <w:szCs w:val="22"/>
        </w:rPr>
        <w:t xml:space="preserve"> </w:t>
      </w:r>
      <w:r w:rsidR="009C0206" w:rsidRPr="0043156D">
        <w:rPr>
          <w:rFonts w:asciiTheme="minorHAnsi" w:hAnsiTheme="minorHAnsi" w:cstheme="minorHAnsi"/>
          <w:szCs w:val="22"/>
        </w:rPr>
        <w:t>dias uteis</w:t>
      </w:r>
      <w:r w:rsidR="00E503DE">
        <w:rPr>
          <w:rFonts w:asciiTheme="minorHAnsi" w:hAnsiTheme="minorHAnsi" w:cstheme="minorHAnsi"/>
          <w:szCs w:val="22"/>
        </w:rPr>
        <w:t xml:space="preserve"> a partir da autorização</w:t>
      </w:r>
      <w:r w:rsidR="009C0206" w:rsidRPr="0043156D">
        <w:rPr>
          <w:rFonts w:asciiTheme="minorHAnsi" w:hAnsiTheme="minorHAnsi" w:cstheme="minorHAnsi"/>
          <w:szCs w:val="22"/>
        </w:rPr>
        <w:t>.</w:t>
      </w:r>
    </w:p>
    <w:p w14:paraId="25A00469" w14:textId="77777777" w:rsidR="008C56B0" w:rsidRPr="0043156D" w:rsidRDefault="008C56B0" w:rsidP="00DB613C">
      <w:pPr>
        <w:spacing w:line="360" w:lineRule="auto"/>
        <w:rPr>
          <w:rFonts w:asciiTheme="minorHAnsi" w:hAnsiTheme="minorHAnsi" w:cstheme="minorHAnsi"/>
          <w:b/>
          <w:szCs w:val="22"/>
        </w:rPr>
      </w:pPr>
    </w:p>
    <w:p w14:paraId="06D6068A" w14:textId="21203577" w:rsidR="00A02FFB" w:rsidRDefault="008C56B0" w:rsidP="008C3FE7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>CONDIÇÕES DE PAGAMENTO:</w:t>
      </w:r>
      <w:r w:rsidR="008C3FE7" w:rsidRPr="0043156D">
        <w:rPr>
          <w:rFonts w:asciiTheme="minorHAnsi" w:hAnsiTheme="minorHAnsi" w:cstheme="minorHAnsi"/>
          <w:szCs w:val="22"/>
        </w:rPr>
        <w:t xml:space="preserve"> </w:t>
      </w:r>
      <w:r w:rsidR="00D36806">
        <w:rPr>
          <w:rFonts w:asciiTheme="minorHAnsi" w:hAnsiTheme="minorHAnsi" w:cstheme="minorHAnsi"/>
          <w:szCs w:val="22"/>
        </w:rPr>
        <w:t>Sinal de 40</w:t>
      </w:r>
      <w:proofErr w:type="gramStart"/>
      <w:r w:rsidR="00D36806">
        <w:rPr>
          <w:rFonts w:asciiTheme="minorHAnsi" w:hAnsiTheme="minorHAnsi" w:cstheme="minorHAnsi"/>
          <w:szCs w:val="22"/>
        </w:rPr>
        <w:t>%,e</w:t>
      </w:r>
      <w:proofErr w:type="gramEnd"/>
      <w:r w:rsidR="00D36806">
        <w:rPr>
          <w:rFonts w:asciiTheme="minorHAnsi" w:hAnsiTheme="minorHAnsi" w:cstheme="minorHAnsi"/>
          <w:szCs w:val="22"/>
        </w:rPr>
        <w:t xml:space="preserve"> restante</w:t>
      </w:r>
      <w:r w:rsidR="00DD38C0">
        <w:rPr>
          <w:rFonts w:asciiTheme="minorHAnsi" w:hAnsiTheme="minorHAnsi" w:cstheme="minorHAnsi"/>
          <w:szCs w:val="22"/>
        </w:rPr>
        <w:t xml:space="preserve"> em 3x no cartão</w:t>
      </w:r>
      <w:r w:rsidR="001A3EF2">
        <w:rPr>
          <w:rFonts w:asciiTheme="minorHAnsi" w:hAnsiTheme="minorHAnsi" w:cstheme="minorHAnsi"/>
          <w:szCs w:val="22"/>
        </w:rPr>
        <w:t xml:space="preserve"> após a autorização.</w:t>
      </w:r>
    </w:p>
    <w:p w14:paraId="5BC5A02B" w14:textId="77777777" w:rsidR="00A02FFB" w:rsidRPr="0043156D" w:rsidRDefault="00A02FFB" w:rsidP="00101423">
      <w:pPr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</w:p>
    <w:p w14:paraId="479E68C3" w14:textId="77777777" w:rsidR="008C56B0" w:rsidRPr="0043156D" w:rsidRDefault="008C56B0" w:rsidP="00A9080E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GARANTIA DO SERVIÇO: </w:t>
      </w:r>
      <w:r w:rsidRPr="0043156D">
        <w:rPr>
          <w:rFonts w:asciiTheme="minorHAnsi" w:hAnsiTheme="minorHAnsi" w:cstheme="minorHAnsi"/>
          <w:szCs w:val="22"/>
        </w:rPr>
        <w:t xml:space="preserve">Os serviços descritos estão garantidos pelo prazo de </w:t>
      </w:r>
      <w:r w:rsidR="00A9080E" w:rsidRPr="0043156D">
        <w:rPr>
          <w:rFonts w:asciiTheme="minorHAnsi" w:hAnsiTheme="minorHAnsi" w:cstheme="minorHAnsi"/>
          <w:szCs w:val="22"/>
        </w:rPr>
        <w:t>um ano</w:t>
      </w:r>
      <w:r w:rsidRPr="0043156D">
        <w:rPr>
          <w:rFonts w:asciiTheme="minorHAnsi" w:hAnsiTheme="minorHAnsi" w:cstheme="minorHAnsi"/>
          <w:szCs w:val="22"/>
        </w:rPr>
        <w:t xml:space="preserve"> após a sua conclusão. Durante este período a ESCALA Pisos Divisórias e Forros se obriga a refazer os </w:t>
      </w:r>
      <w:r w:rsidR="00A9080E" w:rsidRPr="0043156D">
        <w:rPr>
          <w:rFonts w:asciiTheme="minorHAnsi" w:hAnsiTheme="minorHAnsi" w:cstheme="minorHAnsi"/>
          <w:szCs w:val="22"/>
        </w:rPr>
        <w:t>s</w:t>
      </w:r>
      <w:r w:rsidR="00F65F75" w:rsidRPr="0043156D">
        <w:rPr>
          <w:rFonts w:asciiTheme="minorHAnsi" w:hAnsiTheme="minorHAnsi" w:cstheme="minorHAnsi"/>
          <w:szCs w:val="22"/>
        </w:rPr>
        <w:t>erviços</w:t>
      </w:r>
      <w:r w:rsidRPr="0043156D">
        <w:rPr>
          <w:rFonts w:asciiTheme="minorHAnsi" w:hAnsiTheme="minorHAnsi" w:cstheme="minorHAnsi"/>
          <w:szCs w:val="22"/>
        </w:rPr>
        <w:t xml:space="preserve"> defeituosos de acordo com as normas da ABNT, com o Código Civil brasileiro e com o Código de defesa do Consumidor, salvo no caso de uso indevido após a entrega da obra.</w:t>
      </w:r>
    </w:p>
    <w:p w14:paraId="2325E432" w14:textId="77777777" w:rsidR="00777779" w:rsidRPr="0043156D" w:rsidRDefault="00777779" w:rsidP="00101423">
      <w:pPr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</w:p>
    <w:p w14:paraId="7FB02674" w14:textId="77777777" w:rsidR="008C56B0" w:rsidRPr="0043156D" w:rsidRDefault="00DB613C" w:rsidP="00777779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GARANTIA DO MATERIAL: </w:t>
      </w:r>
      <w:r w:rsidR="008C56B0" w:rsidRPr="0043156D">
        <w:rPr>
          <w:rFonts w:asciiTheme="minorHAnsi" w:hAnsiTheme="minorHAnsi" w:cstheme="minorHAnsi"/>
          <w:szCs w:val="22"/>
        </w:rPr>
        <w:t>0</w:t>
      </w:r>
      <w:r w:rsidR="0072774F">
        <w:rPr>
          <w:rFonts w:asciiTheme="minorHAnsi" w:hAnsiTheme="minorHAnsi" w:cstheme="minorHAnsi"/>
          <w:szCs w:val="22"/>
        </w:rPr>
        <w:t>2</w:t>
      </w:r>
      <w:r w:rsidR="008C56B0" w:rsidRPr="0043156D">
        <w:rPr>
          <w:rFonts w:asciiTheme="minorHAnsi" w:hAnsiTheme="minorHAnsi" w:cstheme="minorHAnsi"/>
          <w:szCs w:val="22"/>
        </w:rPr>
        <w:t xml:space="preserve"> anos contra defeito de fabricação a partir da emissão da nota fiscal.</w:t>
      </w:r>
    </w:p>
    <w:p w14:paraId="23C03D9B" w14:textId="77777777" w:rsidR="00426377" w:rsidRPr="0043156D" w:rsidRDefault="00426377" w:rsidP="00426377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21083AC1" w14:textId="77777777" w:rsidR="008C56B0" w:rsidRPr="0043156D" w:rsidRDefault="008C56B0" w:rsidP="008C3FE7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ENERGIA - </w:t>
      </w:r>
      <w:r w:rsidRPr="0043156D">
        <w:rPr>
          <w:rFonts w:asciiTheme="minorHAnsi" w:hAnsiTheme="minorHAnsi" w:cstheme="minorHAnsi"/>
          <w:szCs w:val="22"/>
        </w:rPr>
        <w:t>O cliente deverá fornecer pontos de tomadas de energia trifásica 380 Volts e monofásica 220 Volts, distantes até 30 m do local de trabalho.</w:t>
      </w:r>
    </w:p>
    <w:p w14:paraId="53C2B09D" w14:textId="77777777" w:rsidR="00550BFF" w:rsidRPr="0043156D" w:rsidRDefault="00550BFF" w:rsidP="00596933">
      <w:pPr>
        <w:rPr>
          <w:rFonts w:asciiTheme="minorHAnsi" w:hAnsiTheme="minorHAnsi" w:cstheme="minorHAnsi"/>
          <w:b/>
          <w:szCs w:val="22"/>
        </w:rPr>
      </w:pPr>
    </w:p>
    <w:p w14:paraId="6EFE6135" w14:textId="77777777" w:rsidR="008C56B0" w:rsidRPr="0043156D" w:rsidRDefault="001E1522" w:rsidP="008C56B0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EXECUÇÃO DE MÃO DE OBRA: </w:t>
      </w:r>
      <w:r w:rsidRPr="0043156D">
        <w:rPr>
          <w:rFonts w:asciiTheme="minorHAnsi" w:hAnsiTheme="minorHAnsi" w:cstheme="minorHAnsi"/>
          <w:szCs w:val="22"/>
        </w:rPr>
        <w:t>Em horário comercial de segunda a sexta feira, exceto feriados.</w:t>
      </w:r>
    </w:p>
    <w:p w14:paraId="2FE416DB" w14:textId="77777777" w:rsidR="001E1522" w:rsidRPr="0043156D" w:rsidRDefault="001E1522" w:rsidP="001E1522">
      <w:pPr>
        <w:pStyle w:val="PargrafodaLista"/>
        <w:rPr>
          <w:rFonts w:asciiTheme="minorHAnsi" w:hAnsiTheme="minorHAnsi" w:cstheme="minorHAnsi"/>
          <w:szCs w:val="22"/>
        </w:rPr>
      </w:pPr>
    </w:p>
    <w:p w14:paraId="5C4D98E9" w14:textId="77777777" w:rsidR="00596933" w:rsidRPr="0043156D" w:rsidRDefault="001E1522" w:rsidP="00B7363F">
      <w:pPr>
        <w:numPr>
          <w:ilvl w:val="0"/>
          <w:numId w:val="10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b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 xml:space="preserve">VALIDADE DA PROPOSTA: </w:t>
      </w:r>
      <w:r w:rsidR="00990E4C" w:rsidRPr="0043156D">
        <w:rPr>
          <w:rFonts w:asciiTheme="minorHAnsi" w:hAnsiTheme="minorHAnsi" w:cstheme="minorHAnsi"/>
          <w:szCs w:val="22"/>
        </w:rPr>
        <w:t>15</w:t>
      </w:r>
      <w:r w:rsidRPr="0043156D">
        <w:rPr>
          <w:rFonts w:asciiTheme="minorHAnsi" w:hAnsiTheme="minorHAnsi" w:cstheme="minorHAnsi"/>
          <w:szCs w:val="22"/>
        </w:rPr>
        <w:t xml:space="preserve"> dias</w:t>
      </w:r>
    </w:p>
    <w:p w14:paraId="27F01C2E" w14:textId="77777777" w:rsidR="008C56B0" w:rsidRDefault="008C56B0" w:rsidP="008C56B0">
      <w:pPr>
        <w:rPr>
          <w:rFonts w:asciiTheme="minorHAnsi" w:hAnsiTheme="minorHAnsi" w:cstheme="minorHAnsi"/>
          <w:szCs w:val="22"/>
        </w:rPr>
      </w:pPr>
    </w:p>
    <w:p w14:paraId="4175DC04" w14:textId="77777777" w:rsidR="008A6FB9" w:rsidRPr="0043156D" w:rsidRDefault="008A6FB9" w:rsidP="008C56B0">
      <w:pPr>
        <w:rPr>
          <w:rFonts w:asciiTheme="minorHAnsi" w:hAnsiTheme="minorHAnsi" w:cstheme="minorHAnsi"/>
          <w:szCs w:val="22"/>
        </w:rPr>
      </w:pPr>
    </w:p>
    <w:p w14:paraId="61864DFB" w14:textId="77777777" w:rsidR="008C56B0" w:rsidRPr="0043156D" w:rsidRDefault="008C56B0" w:rsidP="008C3FE7">
      <w:pPr>
        <w:jc w:val="center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szCs w:val="22"/>
        </w:rPr>
        <w:t>Sem mais para o momento ficamos no aguardo de estimadas ordens.</w:t>
      </w:r>
    </w:p>
    <w:p w14:paraId="786A8FCA" w14:textId="77777777" w:rsidR="007C2681" w:rsidRDefault="007C2681" w:rsidP="008C56B0">
      <w:pPr>
        <w:rPr>
          <w:rFonts w:asciiTheme="minorHAnsi" w:hAnsiTheme="minorHAnsi" w:cstheme="minorHAnsi"/>
          <w:szCs w:val="22"/>
        </w:rPr>
      </w:pPr>
    </w:p>
    <w:p w14:paraId="2B1B3105" w14:textId="77777777" w:rsidR="008A6FB9" w:rsidRPr="0043156D" w:rsidRDefault="008A6FB9" w:rsidP="008C56B0">
      <w:pPr>
        <w:rPr>
          <w:rFonts w:asciiTheme="minorHAnsi" w:hAnsiTheme="minorHAnsi" w:cstheme="minorHAnsi"/>
          <w:szCs w:val="22"/>
        </w:rPr>
      </w:pPr>
    </w:p>
    <w:p w14:paraId="4D345160" w14:textId="77777777" w:rsidR="00504A28" w:rsidRPr="0043156D" w:rsidRDefault="00504A28" w:rsidP="00504A28">
      <w:pPr>
        <w:jc w:val="center"/>
        <w:rPr>
          <w:rFonts w:asciiTheme="minorHAnsi" w:hAnsiTheme="minorHAnsi" w:cstheme="minorHAnsi"/>
          <w:szCs w:val="22"/>
        </w:rPr>
      </w:pPr>
      <w:r w:rsidRPr="0043156D">
        <w:rPr>
          <w:rFonts w:asciiTheme="minorHAnsi" w:hAnsiTheme="minorHAnsi" w:cstheme="minorHAnsi"/>
          <w:b/>
          <w:szCs w:val="22"/>
        </w:rPr>
        <w:t>Gabriel Dantas de Andrade</w:t>
      </w:r>
    </w:p>
    <w:p w14:paraId="6B22B16E" w14:textId="77777777" w:rsidR="00504A28" w:rsidRDefault="00504A28" w:rsidP="00504A28">
      <w:pPr>
        <w:jc w:val="center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CREA 02144613-</w:t>
      </w:r>
      <w:r w:rsidRPr="0043156D">
        <w:rPr>
          <w:rFonts w:asciiTheme="minorHAnsi" w:hAnsiTheme="minorHAnsi" w:cstheme="minorHAnsi"/>
          <w:szCs w:val="22"/>
        </w:rPr>
        <w:t>AL</w:t>
      </w:r>
    </w:p>
    <w:p w14:paraId="2CFDB5D5" w14:textId="77777777" w:rsidR="00CA080A" w:rsidRDefault="00CA080A" w:rsidP="0043156D">
      <w:pPr>
        <w:jc w:val="center"/>
        <w:rPr>
          <w:rFonts w:asciiTheme="minorHAnsi" w:hAnsiTheme="minorHAnsi" w:cstheme="minorHAnsi"/>
          <w:szCs w:val="22"/>
        </w:rPr>
      </w:pPr>
    </w:p>
    <w:p w14:paraId="1C358360" w14:textId="77777777" w:rsidR="00CA080A" w:rsidRPr="0043156D" w:rsidRDefault="00CA080A" w:rsidP="00CA080A">
      <w:pPr>
        <w:jc w:val="center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>IVAN BRAZ</w:t>
      </w:r>
    </w:p>
    <w:p w14:paraId="4BFDA8EE" w14:textId="77777777" w:rsidR="00A94F4A" w:rsidRPr="00CB741F" w:rsidRDefault="00CA080A" w:rsidP="00CB741F">
      <w:pPr>
        <w:jc w:val="center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VENDEDOR TECNICO</w:t>
      </w:r>
    </w:p>
    <w:sectPr w:rsidR="00A94F4A" w:rsidRPr="00CB741F" w:rsidSect="00DC57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688" w:right="1134" w:bottom="426" w:left="1134" w:header="284" w:footer="1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6BFBE" w14:textId="77777777" w:rsidR="00C23B81" w:rsidRDefault="00C23B81">
      <w:r>
        <w:separator/>
      </w:r>
    </w:p>
  </w:endnote>
  <w:endnote w:type="continuationSeparator" w:id="0">
    <w:p w14:paraId="6AA63DD5" w14:textId="77777777" w:rsidR="00C23B81" w:rsidRDefault="00C2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41FD3" w14:textId="77777777" w:rsidR="00260901" w:rsidRDefault="002609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139458"/>
      <w:docPartObj>
        <w:docPartGallery w:val="Page Numbers (Bottom of Page)"/>
        <w:docPartUnique/>
      </w:docPartObj>
    </w:sdtPr>
    <w:sdtContent>
      <w:p w14:paraId="5FF194FE" w14:textId="77777777" w:rsidR="00777779" w:rsidRPr="0043156D" w:rsidRDefault="00777779" w:rsidP="00777779">
        <w:pPr>
          <w:tabs>
            <w:tab w:val="right" w:pos="9639"/>
          </w:tabs>
          <w:spacing w:after="120"/>
          <w:jc w:val="center"/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</w:pP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Razão social: </w:t>
        </w:r>
        <w:r w:rsidR="00260901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ANDRADE COMERCIO DE MATERIAL DE CONSTRUÇÃO</w:t>
        </w: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 LTDA.</w:t>
        </w:r>
        <w:r w:rsidR="008C3FE7"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 - EPP</w:t>
        </w:r>
      </w:p>
      <w:p w14:paraId="51EDCD6F" w14:textId="77777777" w:rsidR="00777779" w:rsidRPr="0043156D" w:rsidRDefault="00260901" w:rsidP="00777779">
        <w:pPr>
          <w:tabs>
            <w:tab w:val="right" w:pos="9639"/>
          </w:tabs>
          <w:spacing w:after="120"/>
          <w:jc w:val="center"/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</w:pPr>
        <w:r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CNPJ: 11.879.801/0001-95</w:t>
        </w:r>
        <w:r w:rsidR="00181688"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 / Fone/Fax: (82) 3327-4330</w:t>
        </w:r>
      </w:p>
      <w:p w14:paraId="2AEEEA27" w14:textId="77777777" w:rsidR="00777779" w:rsidRPr="0043156D" w:rsidRDefault="00777779" w:rsidP="00777779">
        <w:pPr>
          <w:tabs>
            <w:tab w:val="right" w:pos="9639"/>
          </w:tabs>
          <w:spacing w:after="120"/>
          <w:jc w:val="center"/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</w:pP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Endereço: Rua </w:t>
        </w:r>
        <w:r w:rsidR="00A25493"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Cristóvão Colombo</w:t>
        </w: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, 1</w:t>
        </w:r>
        <w:r w:rsidR="00A25493"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6</w:t>
        </w: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 xml:space="preserve">7. </w:t>
        </w:r>
        <w:r w:rsidR="00A25493"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Jaraguá</w:t>
        </w:r>
        <w:r w:rsidRPr="0043156D">
          <w:rPr>
            <w:rFonts w:asciiTheme="minorHAnsi" w:eastAsia="Calibri" w:hAnsiTheme="minorHAnsi"/>
            <w:color w:val="7F7F7F" w:themeColor="text1" w:themeTint="80"/>
            <w:sz w:val="18"/>
            <w:szCs w:val="18"/>
            <w:lang w:eastAsia="en-US"/>
          </w:rPr>
          <w:t>. Maceió/AL</w:t>
        </w:r>
      </w:p>
      <w:p w14:paraId="2A9990F1" w14:textId="77777777" w:rsidR="00721617" w:rsidRDefault="00304BDD">
        <w:pPr>
          <w:pStyle w:val="Rodap"/>
          <w:jc w:val="right"/>
        </w:pPr>
        <w:r>
          <w:fldChar w:fldCharType="begin"/>
        </w:r>
        <w:r w:rsidR="009C4BE1">
          <w:instrText>PAGE   \* MERGEFORMAT</w:instrText>
        </w:r>
        <w:r>
          <w:fldChar w:fldCharType="separate"/>
        </w:r>
        <w:r w:rsidR="00CA16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05A3EEC" w14:textId="77777777" w:rsidR="00721617" w:rsidRDefault="0072161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CE25" w14:textId="77777777" w:rsidR="00260901" w:rsidRDefault="002609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1207B" w14:textId="77777777" w:rsidR="00C23B81" w:rsidRDefault="00C23B81">
      <w:r>
        <w:separator/>
      </w:r>
    </w:p>
  </w:footnote>
  <w:footnote w:type="continuationSeparator" w:id="0">
    <w:p w14:paraId="36609A41" w14:textId="77777777" w:rsidR="00C23B81" w:rsidRDefault="00C2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48674" w14:textId="77777777" w:rsidR="00260901" w:rsidRDefault="002609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A977B" w14:textId="77777777" w:rsidR="00721617" w:rsidRDefault="00C53E20" w:rsidP="00C53E20">
    <w:pPr>
      <w:pStyle w:val="Cabealho"/>
      <w:ind w:right="-93"/>
      <w:rPr>
        <w:rFonts w:cs="Arial"/>
        <w:b/>
        <w:bCs/>
        <w:noProof/>
        <w:sz w:val="16"/>
        <w:szCs w:val="16"/>
      </w:rPr>
    </w:pPr>
    <w:r>
      <w:rPr>
        <w:rFonts w:cs="Arial"/>
        <w:b/>
        <w:bCs/>
        <w:noProof/>
        <w:sz w:val="16"/>
        <w:szCs w:val="16"/>
      </w:rPr>
      <w:drawing>
        <wp:inline distT="0" distB="0" distL="0" distR="0" wp14:anchorId="3493727B" wp14:editId="179B9634">
          <wp:extent cx="2438400" cy="7334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B0BF" w14:textId="77777777" w:rsidR="00260901" w:rsidRDefault="002609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1059B"/>
    <w:multiLevelType w:val="hybridMultilevel"/>
    <w:tmpl w:val="83A4D1E6"/>
    <w:lvl w:ilvl="0" w:tplc="041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121D044E"/>
    <w:multiLevelType w:val="hybridMultilevel"/>
    <w:tmpl w:val="A5CC07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A6247A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407107D"/>
    <w:multiLevelType w:val="multilevel"/>
    <w:tmpl w:val="7BD05FDA"/>
    <w:lvl w:ilvl="0">
      <w:start w:val="1"/>
      <w:numFmt w:val="decimal"/>
      <w:lvlText w:val="%1.0"/>
      <w:lvlJc w:val="left"/>
      <w:pPr>
        <w:ind w:left="2133" w:hanging="1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2" w:hanging="1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1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60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69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8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87" w:hanging="14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96" w:hanging="14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5" w:hanging="1425"/>
      </w:pPr>
      <w:rPr>
        <w:rFonts w:hint="default"/>
      </w:rPr>
    </w:lvl>
  </w:abstractNum>
  <w:abstractNum w:abstractNumId="4" w15:restartNumberingAfterBreak="0">
    <w:nsid w:val="16FE5520"/>
    <w:multiLevelType w:val="hybridMultilevel"/>
    <w:tmpl w:val="3496E6DE"/>
    <w:lvl w:ilvl="0" w:tplc="3D80A7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D442C"/>
    <w:multiLevelType w:val="hybridMultilevel"/>
    <w:tmpl w:val="847E3A40"/>
    <w:lvl w:ilvl="0" w:tplc="255EEF7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FD666D"/>
    <w:multiLevelType w:val="hybridMultilevel"/>
    <w:tmpl w:val="E342DCC0"/>
    <w:lvl w:ilvl="0" w:tplc="49E09822">
      <w:start w:val="1"/>
      <w:numFmt w:val="decimalZero"/>
      <w:lvlText w:val="%1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4375C"/>
    <w:multiLevelType w:val="singleLevel"/>
    <w:tmpl w:val="083AF6B0"/>
    <w:lvl w:ilvl="0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305A3122"/>
    <w:multiLevelType w:val="hybridMultilevel"/>
    <w:tmpl w:val="D1902EEE"/>
    <w:lvl w:ilvl="0" w:tplc="0416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cs="Wingdings" w:hint="default"/>
      </w:rPr>
    </w:lvl>
    <w:lvl w:ilvl="1" w:tplc="0416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6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2372F81"/>
    <w:multiLevelType w:val="hybridMultilevel"/>
    <w:tmpl w:val="366C3896"/>
    <w:lvl w:ilvl="0" w:tplc="EF649226">
      <w:start w:val="1"/>
      <w:numFmt w:val="decimalZero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05BB8"/>
    <w:multiLevelType w:val="multilevel"/>
    <w:tmpl w:val="E4B22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1" w15:restartNumberingAfterBreak="0">
    <w:nsid w:val="353F70A4"/>
    <w:multiLevelType w:val="hybridMultilevel"/>
    <w:tmpl w:val="3A426BA6"/>
    <w:lvl w:ilvl="0" w:tplc="0938E8F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563C2"/>
    <w:multiLevelType w:val="hybridMultilevel"/>
    <w:tmpl w:val="B07407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165A7E"/>
    <w:multiLevelType w:val="hybridMultilevel"/>
    <w:tmpl w:val="B53071E6"/>
    <w:lvl w:ilvl="0" w:tplc="5E6810C4">
      <w:start w:val="1"/>
      <w:numFmt w:val="decimalZero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961C9"/>
    <w:multiLevelType w:val="singleLevel"/>
    <w:tmpl w:val="4CB2B63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5" w15:restartNumberingAfterBreak="0">
    <w:nsid w:val="67091964"/>
    <w:multiLevelType w:val="hybridMultilevel"/>
    <w:tmpl w:val="43568F72"/>
    <w:lvl w:ilvl="0" w:tplc="62886E26">
      <w:start w:val="1"/>
      <w:numFmt w:val="decimal"/>
      <w:lvlText w:val="%1-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75173B6C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9834390">
    <w:abstractNumId w:val="16"/>
  </w:num>
  <w:num w:numId="2" w16cid:durableId="1016007632">
    <w:abstractNumId w:val="7"/>
  </w:num>
  <w:num w:numId="3" w16cid:durableId="136142590">
    <w:abstractNumId w:val="10"/>
  </w:num>
  <w:num w:numId="4" w16cid:durableId="2029485836">
    <w:abstractNumId w:val="14"/>
  </w:num>
  <w:num w:numId="5" w16cid:durableId="88045489">
    <w:abstractNumId w:val="8"/>
  </w:num>
  <w:num w:numId="6" w16cid:durableId="1159735096">
    <w:abstractNumId w:val="11"/>
  </w:num>
  <w:num w:numId="7" w16cid:durableId="1547184787">
    <w:abstractNumId w:val="2"/>
  </w:num>
  <w:num w:numId="8" w16cid:durableId="1304116950">
    <w:abstractNumId w:val="1"/>
  </w:num>
  <w:num w:numId="9" w16cid:durableId="461919590">
    <w:abstractNumId w:val="3"/>
  </w:num>
  <w:num w:numId="10" w16cid:durableId="57752953">
    <w:abstractNumId w:val="5"/>
  </w:num>
  <w:num w:numId="11" w16cid:durableId="570694306">
    <w:abstractNumId w:val="0"/>
  </w:num>
  <w:num w:numId="12" w16cid:durableId="2088990365">
    <w:abstractNumId w:val="12"/>
  </w:num>
  <w:num w:numId="13" w16cid:durableId="26834649">
    <w:abstractNumId w:val="13"/>
  </w:num>
  <w:num w:numId="14" w16cid:durableId="63721053">
    <w:abstractNumId w:val="9"/>
  </w:num>
  <w:num w:numId="15" w16cid:durableId="582036207">
    <w:abstractNumId w:val="6"/>
  </w:num>
  <w:num w:numId="16" w16cid:durableId="374430662">
    <w:abstractNumId w:val="15"/>
  </w:num>
  <w:num w:numId="17" w16cid:durableId="1913876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39C"/>
    <w:rsid w:val="00000E5B"/>
    <w:rsid w:val="0000186B"/>
    <w:rsid w:val="00001A65"/>
    <w:rsid w:val="00007961"/>
    <w:rsid w:val="000203C1"/>
    <w:rsid w:val="00023EE8"/>
    <w:rsid w:val="00024DD0"/>
    <w:rsid w:val="00025FA2"/>
    <w:rsid w:val="00030AEC"/>
    <w:rsid w:val="00034DA6"/>
    <w:rsid w:val="00035EF5"/>
    <w:rsid w:val="0004124A"/>
    <w:rsid w:val="000429A3"/>
    <w:rsid w:val="00053343"/>
    <w:rsid w:val="00060BDC"/>
    <w:rsid w:val="000635CB"/>
    <w:rsid w:val="00063997"/>
    <w:rsid w:val="0006563B"/>
    <w:rsid w:val="00072B4F"/>
    <w:rsid w:val="00075339"/>
    <w:rsid w:val="00080C4F"/>
    <w:rsid w:val="0008745B"/>
    <w:rsid w:val="00091C2E"/>
    <w:rsid w:val="00094729"/>
    <w:rsid w:val="00094A69"/>
    <w:rsid w:val="000A18BC"/>
    <w:rsid w:val="000A6DAB"/>
    <w:rsid w:val="000B101C"/>
    <w:rsid w:val="000B12AF"/>
    <w:rsid w:val="000B2D8F"/>
    <w:rsid w:val="000B4E86"/>
    <w:rsid w:val="000B4EF6"/>
    <w:rsid w:val="000B7299"/>
    <w:rsid w:val="000B7EC2"/>
    <w:rsid w:val="000C0C86"/>
    <w:rsid w:val="000C1CA5"/>
    <w:rsid w:val="000C269B"/>
    <w:rsid w:val="000C6383"/>
    <w:rsid w:val="000D43A0"/>
    <w:rsid w:val="000E7114"/>
    <w:rsid w:val="000F3807"/>
    <w:rsid w:val="000F475B"/>
    <w:rsid w:val="000F482D"/>
    <w:rsid w:val="00101423"/>
    <w:rsid w:val="001032CB"/>
    <w:rsid w:val="00106678"/>
    <w:rsid w:val="001132A3"/>
    <w:rsid w:val="001158FA"/>
    <w:rsid w:val="00117EAE"/>
    <w:rsid w:val="001225D7"/>
    <w:rsid w:val="00123161"/>
    <w:rsid w:val="001267E3"/>
    <w:rsid w:val="00126F89"/>
    <w:rsid w:val="00130489"/>
    <w:rsid w:val="00130874"/>
    <w:rsid w:val="0013518B"/>
    <w:rsid w:val="00136B50"/>
    <w:rsid w:val="00140C73"/>
    <w:rsid w:val="00143C66"/>
    <w:rsid w:val="001506F7"/>
    <w:rsid w:val="0015704B"/>
    <w:rsid w:val="00160AFC"/>
    <w:rsid w:val="00162C0F"/>
    <w:rsid w:val="00166A03"/>
    <w:rsid w:val="001725BE"/>
    <w:rsid w:val="00173C4A"/>
    <w:rsid w:val="00174C1D"/>
    <w:rsid w:val="001764B0"/>
    <w:rsid w:val="001809FC"/>
    <w:rsid w:val="00181688"/>
    <w:rsid w:val="00183835"/>
    <w:rsid w:val="001842C3"/>
    <w:rsid w:val="00186084"/>
    <w:rsid w:val="0018685A"/>
    <w:rsid w:val="00187BF7"/>
    <w:rsid w:val="001907BC"/>
    <w:rsid w:val="00191E1F"/>
    <w:rsid w:val="001A213A"/>
    <w:rsid w:val="001A3EF2"/>
    <w:rsid w:val="001A5BEB"/>
    <w:rsid w:val="001A7FE3"/>
    <w:rsid w:val="001B3881"/>
    <w:rsid w:val="001C2995"/>
    <w:rsid w:val="001C587D"/>
    <w:rsid w:val="001C7AD1"/>
    <w:rsid w:val="001D4668"/>
    <w:rsid w:val="001E1522"/>
    <w:rsid w:val="001E23DD"/>
    <w:rsid w:val="001E312B"/>
    <w:rsid w:val="001E37DD"/>
    <w:rsid w:val="001F356F"/>
    <w:rsid w:val="00204145"/>
    <w:rsid w:val="00213E90"/>
    <w:rsid w:val="002161E9"/>
    <w:rsid w:val="002211C6"/>
    <w:rsid w:val="00223FBD"/>
    <w:rsid w:val="0022614F"/>
    <w:rsid w:val="00226215"/>
    <w:rsid w:val="0022641E"/>
    <w:rsid w:val="00226A3F"/>
    <w:rsid w:val="0023399E"/>
    <w:rsid w:val="00235496"/>
    <w:rsid w:val="00237322"/>
    <w:rsid w:val="00237C8A"/>
    <w:rsid w:val="00244FA6"/>
    <w:rsid w:val="00245489"/>
    <w:rsid w:val="00253159"/>
    <w:rsid w:val="00260901"/>
    <w:rsid w:val="00263203"/>
    <w:rsid w:val="00267242"/>
    <w:rsid w:val="00267B32"/>
    <w:rsid w:val="00274226"/>
    <w:rsid w:val="00276859"/>
    <w:rsid w:val="002811C6"/>
    <w:rsid w:val="002834B4"/>
    <w:rsid w:val="00292281"/>
    <w:rsid w:val="00293C61"/>
    <w:rsid w:val="002963ED"/>
    <w:rsid w:val="002A069E"/>
    <w:rsid w:val="002A3681"/>
    <w:rsid w:val="002B173A"/>
    <w:rsid w:val="002B2B25"/>
    <w:rsid w:val="002B4202"/>
    <w:rsid w:val="002B4511"/>
    <w:rsid w:val="002C1C7A"/>
    <w:rsid w:val="002E3CAE"/>
    <w:rsid w:val="002E7DA2"/>
    <w:rsid w:val="002F1E8C"/>
    <w:rsid w:val="002F4DBE"/>
    <w:rsid w:val="00301D1E"/>
    <w:rsid w:val="00303D33"/>
    <w:rsid w:val="00304BDD"/>
    <w:rsid w:val="00306523"/>
    <w:rsid w:val="0030681A"/>
    <w:rsid w:val="00315581"/>
    <w:rsid w:val="00323C1D"/>
    <w:rsid w:val="00324257"/>
    <w:rsid w:val="00324768"/>
    <w:rsid w:val="00332146"/>
    <w:rsid w:val="0033350C"/>
    <w:rsid w:val="0033505F"/>
    <w:rsid w:val="0033605A"/>
    <w:rsid w:val="00336A95"/>
    <w:rsid w:val="003374E1"/>
    <w:rsid w:val="00337796"/>
    <w:rsid w:val="003411FE"/>
    <w:rsid w:val="00341729"/>
    <w:rsid w:val="0034224F"/>
    <w:rsid w:val="0034704B"/>
    <w:rsid w:val="0035305A"/>
    <w:rsid w:val="00354E00"/>
    <w:rsid w:val="00357FAE"/>
    <w:rsid w:val="00360CB6"/>
    <w:rsid w:val="00365245"/>
    <w:rsid w:val="00366EA8"/>
    <w:rsid w:val="00380081"/>
    <w:rsid w:val="003812B9"/>
    <w:rsid w:val="00383755"/>
    <w:rsid w:val="00383C3B"/>
    <w:rsid w:val="00384351"/>
    <w:rsid w:val="00386C4E"/>
    <w:rsid w:val="00393379"/>
    <w:rsid w:val="0039345F"/>
    <w:rsid w:val="00394484"/>
    <w:rsid w:val="00396435"/>
    <w:rsid w:val="003A4630"/>
    <w:rsid w:val="003B3C78"/>
    <w:rsid w:val="003B4F74"/>
    <w:rsid w:val="003B579C"/>
    <w:rsid w:val="003C0741"/>
    <w:rsid w:val="003C127E"/>
    <w:rsid w:val="003C3B80"/>
    <w:rsid w:val="003D0BD9"/>
    <w:rsid w:val="003E04B9"/>
    <w:rsid w:val="003E4EFD"/>
    <w:rsid w:val="003E5797"/>
    <w:rsid w:val="003F1B6E"/>
    <w:rsid w:val="003F2DF2"/>
    <w:rsid w:val="003F5E4A"/>
    <w:rsid w:val="003F74F1"/>
    <w:rsid w:val="00400533"/>
    <w:rsid w:val="00401787"/>
    <w:rsid w:val="00405A00"/>
    <w:rsid w:val="00406FC9"/>
    <w:rsid w:val="00411330"/>
    <w:rsid w:val="0041169E"/>
    <w:rsid w:val="00422634"/>
    <w:rsid w:val="00426377"/>
    <w:rsid w:val="0043156D"/>
    <w:rsid w:val="004334C4"/>
    <w:rsid w:val="00433CA7"/>
    <w:rsid w:val="004442E2"/>
    <w:rsid w:val="00444752"/>
    <w:rsid w:val="004509BD"/>
    <w:rsid w:val="0045523D"/>
    <w:rsid w:val="00455BF8"/>
    <w:rsid w:val="004679A5"/>
    <w:rsid w:val="00470621"/>
    <w:rsid w:val="00471F2B"/>
    <w:rsid w:val="00480FB3"/>
    <w:rsid w:val="00481AD0"/>
    <w:rsid w:val="00482298"/>
    <w:rsid w:val="004937A1"/>
    <w:rsid w:val="00497570"/>
    <w:rsid w:val="004A09DD"/>
    <w:rsid w:val="004A2D2F"/>
    <w:rsid w:val="004A360E"/>
    <w:rsid w:val="004B4722"/>
    <w:rsid w:val="004B49FF"/>
    <w:rsid w:val="004B6077"/>
    <w:rsid w:val="004B6D22"/>
    <w:rsid w:val="004C0F21"/>
    <w:rsid w:val="004C14DE"/>
    <w:rsid w:val="004C1B4C"/>
    <w:rsid w:val="004C6C30"/>
    <w:rsid w:val="004C706C"/>
    <w:rsid w:val="004D3D6B"/>
    <w:rsid w:val="004E342E"/>
    <w:rsid w:val="004E3FDB"/>
    <w:rsid w:val="004E6B21"/>
    <w:rsid w:val="004F5C59"/>
    <w:rsid w:val="0050315D"/>
    <w:rsid w:val="0050478A"/>
    <w:rsid w:val="00504A10"/>
    <w:rsid w:val="00504A28"/>
    <w:rsid w:val="00504E04"/>
    <w:rsid w:val="00505E7E"/>
    <w:rsid w:val="00510A1E"/>
    <w:rsid w:val="00512A6C"/>
    <w:rsid w:val="00512AC1"/>
    <w:rsid w:val="00512D0F"/>
    <w:rsid w:val="005164E8"/>
    <w:rsid w:val="00520415"/>
    <w:rsid w:val="00525459"/>
    <w:rsid w:val="005272B6"/>
    <w:rsid w:val="00531497"/>
    <w:rsid w:val="00531EB7"/>
    <w:rsid w:val="00532F86"/>
    <w:rsid w:val="00534BBF"/>
    <w:rsid w:val="005361FF"/>
    <w:rsid w:val="00536388"/>
    <w:rsid w:val="005401C4"/>
    <w:rsid w:val="00545F6B"/>
    <w:rsid w:val="005462F5"/>
    <w:rsid w:val="00550BFF"/>
    <w:rsid w:val="00560EF1"/>
    <w:rsid w:val="00561511"/>
    <w:rsid w:val="00563C02"/>
    <w:rsid w:val="00572F68"/>
    <w:rsid w:val="0057643E"/>
    <w:rsid w:val="00577E43"/>
    <w:rsid w:val="00585021"/>
    <w:rsid w:val="005857DF"/>
    <w:rsid w:val="00586056"/>
    <w:rsid w:val="005919C2"/>
    <w:rsid w:val="00592572"/>
    <w:rsid w:val="00594581"/>
    <w:rsid w:val="00594EBC"/>
    <w:rsid w:val="00596933"/>
    <w:rsid w:val="0059792E"/>
    <w:rsid w:val="005A0816"/>
    <w:rsid w:val="005A1785"/>
    <w:rsid w:val="005A4401"/>
    <w:rsid w:val="005A48ED"/>
    <w:rsid w:val="005B2C9D"/>
    <w:rsid w:val="005B6D6E"/>
    <w:rsid w:val="005B761F"/>
    <w:rsid w:val="005C2512"/>
    <w:rsid w:val="005C26FE"/>
    <w:rsid w:val="005C33A5"/>
    <w:rsid w:val="005C4538"/>
    <w:rsid w:val="005C4A6A"/>
    <w:rsid w:val="005D45F4"/>
    <w:rsid w:val="005D7543"/>
    <w:rsid w:val="005D7D4C"/>
    <w:rsid w:val="005E1E7D"/>
    <w:rsid w:val="005E77B9"/>
    <w:rsid w:val="006071BC"/>
    <w:rsid w:val="006135CA"/>
    <w:rsid w:val="00613B31"/>
    <w:rsid w:val="00620340"/>
    <w:rsid w:val="00626E04"/>
    <w:rsid w:val="006348B9"/>
    <w:rsid w:val="006351A3"/>
    <w:rsid w:val="00636CFF"/>
    <w:rsid w:val="00641360"/>
    <w:rsid w:val="00642CDD"/>
    <w:rsid w:val="0064421A"/>
    <w:rsid w:val="00644DB8"/>
    <w:rsid w:val="00650293"/>
    <w:rsid w:val="00652B93"/>
    <w:rsid w:val="00660566"/>
    <w:rsid w:val="00661303"/>
    <w:rsid w:val="00662035"/>
    <w:rsid w:val="0066295A"/>
    <w:rsid w:val="006658FD"/>
    <w:rsid w:val="00671064"/>
    <w:rsid w:val="006772C2"/>
    <w:rsid w:val="00677414"/>
    <w:rsid w:val="0068022F"/>
    <w:rsid w:val="00680C16"/>
    <w:rsid w:val="0068125E"/>
    <w:rsid w:val="00683324"/>
    <w:rsid w:val="00683A2F"/>
    <w:rsid w:val="00690559"/>
    <w:rsid w:val="00692CBE"/>
    <w:rsid w:val="00696E5A"/>
    <w:rsid w:val="006A09C0"/>
    <w:rsid w:val="006A3CF9"/>
    <w:rsid w:val="006B3A28"/>
    <w:rsid w:val="006B712F"/>
    <w:rsid w:val="006C568A"/>
    <w:rsid w:val="006D05C0"/>
    <w:rsid w:val="006D1D25"/>
    <w:rsid w:val="006D431F"/>
    <w:rsid w:val="006D4530"/>
    <w:rsid w:val="006E2059"/>
    <w:rsid w:val="006E394E"/>
    <w:rsid w:val="006F2FD6"/>
    <w:rsid w:val="006F4403"/>
    <w:rsid w:val="006F6420"/>
    <w:rsid w:val="007007C7"/>
    <w:rsid w:val="00706933"/>
    <w:rsid w:val="00716BEA"/>
    <w:rsid w:val="00721617"/>
    <w:rsid w:val="0072161C"/>
    <w:rsid w:val="00723288"/>
    <w:rsid w:val="007271B2"/>
    <w:rsid w:val="0072774F"/>
    <w:rsid w:val="00727DF7"/>
    <w:rsid w:val="00730F11"/>
    <w:rsid w:val="00736CDA"/>
    <w:rsid w:val="00737534"/>
    <w:rsid w:val="007436AA"/>
    <w:rsid w:val="00757B20"/>
    <w:rsid w:val="00757F5A"/>
    <w:rsid w:val="00764829"/>
    <w:rsid w:val="00772EFD"/>
    <w:rsid w:val="007744D9"/>
    <w:rsid w:val="00777779"/>
    <w:rsid w:val="00777CDF"/>
    <w:rsid w:val="0079078A"/>
    <w:rsid w:val="007942F7"/>
    <w:rsid w:val="00797E55"/>
    <w:rsid w:val="007A00BF"/>
    <w:rsid w:val="007A04D5"/>
    <w:rsid w:val="007A228F"/>
    <w:rsid w:val="007A2C05"/>
    <w:rsid w:val="007B279D"/>
    <w:rsid w:val="007C1971"/>
    <w:rsid w:val="007C2681"/>
    <w:rsid w:val="007C58D4"/>
    <w:rsid w:val="007C5D2E"/>
    <w:rsid w:val="007C64F7"/>
    <w:rsid w:val="007C6BA0"/>
    <w:rsid w:val="007D2AFB"/>
    <w:rsid w:val="007E3CB8"/>
    <w:rsid w:val="007E4427"/>
    <w:rsid w:val="007E6489"/>
    <w:rsid w:val="007F01EB"/>
    <w:rsid w:val="007F0E6C"/>
    <w:rsid w:val="007F2289"/>
    <w:rsid w:val="007F2CD9"/>
    <w:rsid w:val="00800BFB"/>
    <w:rsid w:val="00801D05"/>
    <w:rsid w:val="008020AF"/>
    <w:rsid w:val="008033C3"/>
    <w:rsid w:val="0080448C"/>
    <w:rsid w:val="008060DE"/>
    <w:rsid w:val="00806990"/>
    <w:rsid w:val="008107E1"/>
    <w:rsid w:val="00817232"/>
    <w:rsid w:val="008253F5"/>
    <w:rsid w:val="00825779"/>
    <w:rsid w:val="00826906"/>
    <w:rsid w:val="0083224C"/>
    <w:rsid w:val="00832512"/>
    <w:rsid w:val="0083447A"/>
    <w:rsid w:val="00834600"/>
    <w:rsid w:val="00836620"/>
    <w:rsid w:val="00841736"/>
    <w:rsid w:val="00847DD6"/>
    <w:rsid w:val="00852567"/>
    <w:rsid w:val="008726AE"/>
    <w:rsid w:val="00873E97"/>
    <w:rsid w:val="0087754F"/>
    <w:rsid w:val="0087791E"/>
    <w:rsid w:val="00880DD5"/>
    <w:rsid w:val="00882077"/>
    <w:rsid w:val="008853B8"/>
    <w:rsid w:val="00885F59"/>
    <w:rsid w:val="008866B2"/>
    <w:rsid w:val="00887D77"/>
    <w:rsid w:val="0089076A"/>
    <w:rsid w:val="008A0256"/>
    <w:rsid w:val="008A11A5"/>
    <w:rsid w:val="008A4403"/>
    <w:rsid w:val="008A56E0"/>
    <w:rsid w:val="008A6FB9"/>
    <w:rsid w:val="008B1CF4"/>
    <w:rsid w:val="008B3205"/>
    <w:rsid w:val="008B6238"/>
    <w:rsid w:val="008B758E"/>
    <w:rsid w:val="008C0BCF"/>
    <w:rsid w:val="008C3FE7"/>
    <w:rsid w:val="008C416E"/>
    <w:rsid w:val="008C56B0"/>
    <w:rsid w:val="008C5E01"/>
    <w:rsid w:val="008C753A"/>
    <w:rsid w:val="008D0EF7"/>
    <w:rsid w:val="008D1C1B"/>
    <w:rsid w:val="008D7593"/>
    <w:rsid w:val="008E5959"/>
    <w:rsid w:val="008F1643"/>
    <w:rsid w:val="008F1667"/>
    <w:rsid w:val="0090058A"/>
    <w:rsid w:val="00900F81"/>
    <w:rsid w:val="009229EA"/>
    <w:rsid w:val="00923F67"/>
    <w:rsid w:val="009243BC"/>
    <w:rsid w:val="00930B8B"/>
    <w:rsid w:val="0093376C"/>
    <w:rsid w:val="009358A2"/>
    <w:rsid w:val="0093719E"/>
    <w:rsid w:val="00941D06"/>
    <w:rsid w:val="009436FA"/>
    <w:rsid w:val="0094612A"/>
    <w:rsid w:val="00946E4E"/>
    <w:rsid w:val="00947C19"/>
    <w:rsid w:val="00951C2D"/>
    <w:rsid w:val="009527C2"/>
    <w:rsid w:val="009533E8"/>
    <w:rsid w:val="00955489"/>
    <w:rsid w:val="00957D69"/>
    <w:rsid w:val="00960907"/>
    <w:rsid w:val="00962FE8"/>
    <w:rsid w:val="009639C8"/>
    <w:rsid w:val="0097288B"/>
    <w:rsid w:val="00974D4A"/>
    <w:rsid w:val="00981FDF"/>
    <w:rsid w:val="00982D0A"/>
    <w:rsid w:val="00990E4C"/>
    <w:rsid w:val="00991818"/>
    <w:rsid w:val="00991905"/>
    <w:rsid w:val="009975D6"/>
    <w:rsid w:val="009A37AF"/>
    <w:rsid w:val="009B50AF"/>
    <w:rsid w:val="009B63E8"/>
    <w:rsid w:val="009B72BC"/>
    <w:rsid w:val="009C0206"/>
    <w:rsid w:val="009C4389"/>
    <w:rsid w:val="009C4BE1"/>
    <w:rsid w:val="009C5258"/>
    <w:rsid w:val="009C6088"/>
    <w:rsid w:val="009D4144"/>
    <w:rsid w:val="009D5FF9"/>
    <w:rsid w:val="009D6236"/>
    <w:rsid w:val="009E0568"/>
    <w:rsid w:val="009E0877"/>
    <w:rsid w:val="009E4DD0"/>
    <w:rsid w:val="009E77D6"/>
    <w:rsid w:val="009F0DEB"/>
    <w:rsid w:val="009F2F58"/>
    <w:rsid w:val="009F4B05"/>
    <w:rsid w:val="009F664A"/>
    <w:rsid w:val="00A00543"/>
    <w:rsid w:val="00A0127C"/>
    <w:rsid w:val="00A02FFB"/>
    <w:rsid w:val="00A06EAD"/>
    <w:rsid w:val="00A12F1F"/>
    <w:rsid w:val="00A2339C"/>
    <w:rsid w:val="00A250D9"/>
    <w:rsid w:val="00A25493"/>
    <w:rsid w:val="00A326A9"/>
    <w:rsid w:val="00A3465A"/>
    <w:rsid w:val="00A3543C"/>
    <w:rsid w:val="00A35B17"/>
    <w:rsid w:val="00A43AA9"/>
    <w:rsid w:val="00A539DE"/>
    <w:rsid w:val="00A54F14"/>
    <w:rsid w:val="00A55F0F"/>
    <w:rsid w:val="00A567C0"/>
    <w:rsid w:val="00A57EB4"/>
    <w:rsid w:val="00A624B7"/>
    <w:rsid w:val="00A660F8"/>
    <w:rsid w:val="00A7162E"/>
    <w:rsid w:val="00A741E6"/>
    <w:rsid w:val="00A85274"/>
    <w:rsid w:val="00A86FBF"/>
    <w:rsid w:val="00A9080E"/>
    <w:rsid w:val="00A91839"/>
    <w:rsid w:val="00A936CB"/>
    <w:rsid w:val="00A94F4A"/>
    <w:rsid w:val="00AA4A9C"/>
    <w:rsid w:val="00AB19CB"/>
    <w:rsid w:val="00AB1D53"/>
    <w:rsid w:val="00AB3201"/>
    <w:rsid w:val="00AB5914"/>
    <w:rsid w:val="00AB69FE"/>
    <w:rsid w:val="00AB7169"/>
    <w:rsid w:val="00AC211D"/>
    <w:rsid w:val="00AC297E"/>
    <w:rsid w:val="00AC3132"/>
    <w:rsid w:val="00AC4630"/>
    <w:rsid w:val="00AC6938"/>
    <w:rsid w:val="00AC6B33"/>
    <w:rsid w:val="00AD0502"/>
    <w:rsid w:val="00AD1856"/>
    <w:rsid w:val="00AD3782"/>
    <w:rsid w:val="00AE58D6"/>
    <w:rsid w:val="00AE71A8"/>
    <w:rsid w:val="00AF1ECE"/>
    <w:rsid w:val="00AF2236"/>
    <w:rsid w:val="00AF4121"/>
    <w:rsid w:val="00AF51E4"/>
    <w:rsid w:val="00AF63A4"/>
    <w:rsid w:val="00AF6998"/>
    <w:rsid w:val="00B02FED"/>
    <w:rsid w:val="00B0326F"/>
    <w:rsid w:val="00B05C01"/>
    <w:rsid w:val="00B0756B"/>
    <w:rsid w:val="00B13915"/>
    <w:rsid w:val="00B14FFD"/>
    <w:rsid w:val="00B20DDD"/>
    <w:rsid w:val="00B21A29"/>
    <w:rsid w:val="00B253F1"/>
    <w:rsid w:val="00B32D00"/>
    <w:rsid w:val="00B368C5"/>
    <w:rsid w:val="00B404E4"/>
    <w:rsid w:val="00B4584D"/>
    <w:rsid w:val="00B46154"/>
    <w:rsid w:val="00B472D9"/>
    <w:rsid w:val="00B5040A"/>
    <w:rsid w:val="00B50A5B"/>
    <w:rsid w:val="00B56B63"/>
    <w:rsid w:val="00B57EF7"/>
    <w:rsid w:val="00B630C6"/>
    <w:rsid w:val="00B64B04"/>
    <w:rsid w:val="00B7363F"/>
    <w:rsid w:val="00B86918"/>
    <w:rsid w:val="00B92A8B"/>
    <w:rsid w:val="00B94D41"/>
    <w:rsid w:val="00B94DFF"/>
    <w:rsid w:val="00B97EC5"/>
    <w:rsid w:val="00BA2CD3"/>
    <w:rsid w:val="00BA5456"/>
    <w:rsid w:val="00BB11BC"/>
    <w:rsid w:val="00BB1850"/>
    <w:rsid w:val="00BB3EFA"/>
    <w:rsid w:val="00BB476C"/>
    <w:rsid w:val="00BC1E33"/>
    <w:rsid w:val="00BD40CF"/>
    <w:rsid w:val="00BD5D28"/>
    <w:rsid w:val="00BE0C2E"/>
    <w:rsid w:val="00BE67EF"/>
    <w:rsid w:val="00BE6D0D"/>
    <w:rsid w:val="00BE7198"/>
    <w:rsid w:val="00BF0810"/>
    <w:rsid w:val="00C00112"/>
    <w:rsid w:val="00C23B81"/>
    <w:rsid w:val="00C2675A"/>
    <w:rsid w:val="00C32880"/>
    <w:rsid w:val="00C342A6"/>
    <w:rsid w:val="00C3586E"/>
    <w:rsid w:val="00C3656F"/>
    <w:rsid w:val="00C405B2"/>
    <w:rsid w:val="00C43BF8"/>
    <w:rsid w:val="00C4523C"/>
    <w:rsid w:val="00C459B8"/>
    <w:rsid w:val="00C459BD"/>
    <w:rsid w:val="00C466E0"/>
    <w:rsid w:val="00C47CD9"/>
    <w:rsid w:val="00C53E20"/>
    <w:rsid w:val="00C60BF0"/>
    <w:rsid w:val="00C6430F"/>
    <w:rsid w:val="00C735F0"/>
    <w:rsid w:val="00C800A5"/>
    <w:rsid w:val="00C814FA"/>
    <w:rsid w:val="00C82B0B"/>
    <w:rsid w:val="00C86297"/>
    <w:rsid w:val="00C86C4F"/>
    <w:rsid w:val="00C87469"/>
    <w:rsid w:val="00C9110F"/>
    <w:rsid w:val="00C91481"/>
    <w:rsid w:val="00C91CD8"/>
    <w:rsid w:val="00CA080A"/>
    <w:rsid w:val="00CA16B2"/>
    <w:rsid w:val="00CA42D2"/>
    <w:rsid w:val="00CA6ED8"/>
    <w:rsid w:val="00CB0498"/>
    <w:rsid w:val="00CB68F1"/>
    <w:rsid w:val="00CB741F"/>
    <w:rsid w:val="00CC3014"/>
    <w:rsid w:val="00CC62F3"/>
    <w:rsid w:val="00CC6604"/>
    <w:rsid w:val="00CD3155"/>
    <w:rsid w:val="00CD73ED"/>
    <w:rsid w:val="00CD7BEC"/>
    <w:rsid w:val="00CE1E3B"/>
    <w:rsid w:val="00CE1EEE"/>
    <w:rsid w:val="00CE552B"/>
    <w:rsid w:val="00D0359F"/>
    <w:rsid w:val="00D04830"/>
    <w:rsid w:val="00D05488"/>
    <w:rsid w:val="00D117F1"/>
    <w:rsid w:val="00D17236"/>
    <w:rsid w:val="00D26728"/>
    <w:rsid w:val="00D2715C"/>
    <w:rsid w:val="00D27DA0"/>
    <w:rsid w:val="00D35A1B"/>
    <w:rsid w:val="00D36806"/>
    <w:rsid w:val="00D43131"/>
    <w:rsid w:val="00D5194C"/>
    <w:rsid w:val="00D559C6"/>
    <w:rsid w:val="00D710CA"/>
    <w:rsid w:val="00D741D3"/>
    <w:rsid w:val="00D74837"/>
    <w:rsid w:val="00D80944"/>
    <w:rsid w:val="00D86597"/>
    <w:rsid w:val="00D913CB"/>
    <w:rsid w:val="00D9149E"/>
    <w:rsid w:val="00D93B89"/>
    <w:rsid w:val="00D95E7C"/>
    <w:rsid w:val="00D97645"/>
    <w:rsid w:val="00DA0FA7"/>
    <w:rsid w:val="00DA6639"/>
    <w:rsid w:val="00DB053C"/>
    <w:rsid w:val="00DB613C"/>
    <w:rsid w:val="00DB7232"/>
    <w:rsid w:val="00DC3DDE"/>
    <w:rsid w:val="00DC5711"/>
    <w:rsid w:val="00DC767B"/>
    <w:rsid w:val="00DD2C17"/>
    <w:rsid w:val="00DD38C0"/>
    <w:rsid w:val="00DD7EFD"/>
    <w:rsid w:val="00DE00AF"/>
    <w:rsid w:val="00DE1BAC"/>
    <w:rsid w:val="00DF0E74"/>
    <w:rsid w:val="00DF1158"/>
    <w:rsid w:val="00DF25B7"/>
    <w:rsid w:val="00DF3E26"/>
    <w:rsid w:val="00E00C63"/>
    <w:rsid w:val="00E02ED3"/>
    <w:rsid w:val="00E031EF"/>
    <w:rsid w:val="00E151EE"/>
    <w:rsid w:val="00E21E85"/>
    <w:rsid w:val="00E25AC5"/>
    <w:rsid w:val="00E3005C"/>
    <w:rsid w:val="00E34EE4"/>
    <w:rsid w:val="00E453E6"/>
    <w:rsid w:val="00E503DE"/>
    <w:rsid w:val="00E575D8"/>
    <w:rsid w:val="00E62FA7"/>
    <w:rsid w:val="00E650B4"/>
    <w:rsid w:val="00E72769"/>
    <w:rsid w:val="00E73E3D"/>
    <w:rsid w:val="00E759A7"/>
    <w:rsid w:val="00E81579"/>
    <w:rsid w:val="00E822E9"/>
    <w:rsid w:val="00E83F7D"/>
    <w:rsid w:val="00E86DA5"/>
    <w:rsid w:val="00E90320"/>
    <w:rsid w:val="00E916DA"/>
    <w:rsid w:val="00E9241B"/>
    <w:rsid w:val="00E93E5D"/>
    <w:rsid w:val="00E9718D"/>
    <w:rsid w:val="00EA5C3B"/>
    <w:rsid w:val="00EA6FA8"/>
    <w:rsid w:val="00EB63D5"/>
    <w:rsid w:val="00EC3B07"/>
    <w:rsid w:val="00EC4F7E"/>
    <w:rsid w:val="00EC617C"/>
    <w:rsid w:val="00ED2304"/>
    <w:rsid w:val="00ED3A4E"/>
    <w:rsid w:val="00ED3F74"/>
    <w:rsid w:val="00ED4950"/>
    <w:rsid w:val="00ED4BC5"/>
    <w:rsid w:val="00EE0D79"/>
    <w:rsid w:val="00EE5DB2"/>
    <w:rsid w:val="00EF2AE1"/>
    <w:rsid w:val="00EF7B11"/>
    <w:rsid w:val="00F01BF8"/>
    <w:rsid w:val="00F052C7"/>
    <w:rsid w:val="00F05B29"/>
    <w:rsid w:val="00F125E8"/>
    <w:rsid w:val="00F13F4D"/>
    <w:rsid w:val="00F1731E"/>
    <w:rsid w:val="00F27551"/>
    <w:rsid w:val="00F30432"/>
    <w:rsid w:val="00F403FF"/>
    <w:rsid w:val="00F42A55"/>
    <w:rsid w:val="00F57775"/>
    <w:rsid w:val="00F65F75"/>
    <w:rsid w:val="00F66E01"/>
    <w:rsid w:val="00F678BB"/>
    <w:rsid w:val="00F70D56"/>
    <w:rsid w:val="00F84F93"/>
    <w:rsid w:val="00F85C3A"/>
    <w:rsid w:val="00F87477"/>
    <w:rsid w:val="00F95E32"/>
    <w:rsid w:val="00FA05B3"/>
    <w:rsid w:val="00FA0CE1"/>
    <w:rsid w:val="00FA237F"/>
    <w:rsid w:val="00FB62D8"/>
    <w:rsid w:val="00FC14D1"/>
    <w:rsid w:val="00FD2FF5"/>
    <w:rsid w:val="00FD53AF"/>
    <w:rsid w:val="00FD6E71"/>
    <w:rsid w:val="00FD7779"/>
    <w:rsid w:val="00FE6826"/>
    <w:rsid w:val="00FF1BCD"/>
    <w:rsid w:val="00FF5420"/>
    <w:rsid w:val="00FF6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9B8790"/>
  <w15:docId w15:val="{925D8604-B19F-4FEF-9507-768222E5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1E7D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5E1E7D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5E1E7D"/>
    <w:pPr>
      <w:keepNext/>
      <w:spacing w:line="360" w:lineRule="auto"/>
      <w:jc w:val="both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rsid w:val="005E1E7D"/>
    <w:pPr>
      <w:keepNext/>
      <w:jc w:val="center"/>
      <w:outlineLvl w:val="2"/>
    </w:pPr>
    <w:rPr>
      <w:b/>
      <w:i/>
      <w:color w:val="808080"/>
      <w:sz w:val="16"/>
    </w:rPr>
  </w:style>
  <w:style w:type="paragraph" w:styleId="Ttulo4">
    <w:name w:val="heading 4"/>
    <w:basedOn w:val="Normal"/>
    <w:next w:val="Normal"/>
    <w:qFormat/>
    <w:rsid w:val="005E1E7D"/>
    <w:pPr>
      <w:keepNext/>
      <w:outlineLvl w:val="3"/>
    </w:pPr>
    <w:rPr>
      <w:rFonts w:ascii="Tahoma" w:hAnsi="Tahoma"/>
      <w:b/>
    </w:rPr>
  </w:style>
  <w:style w:type="paragraph" w:styleId="Ttulo5">
    <w:name w:val="heading 5"/>
    <w:basedOn w:val="Normal"/>
    <w:next w:val="Normal"/>
    <w:qFormat/>
    <w:rsid w:val="005E1E7D"/>
    <w:pPr>
      <w:keepNext/>
      <w:outlineLvl w:val="4"/>
    </w:pPr>
    <w:rPr>
      <w:rFonts w:ascii="Tahoma" w:hAnsi="Tahoma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E1E7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E1E7D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5E1E7D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5E1E7D"/>
    <w:rPr>
      <w:rFonts w:ascii="Tahoma" w:hAnsi="Tahoma"/>
      <w:b/>
      <w:i/>
      <w:color w:val="808080"/>
      <w:sz w:val="16"/>
    </w:rPr>
  </w:style>
  <w:style w:type="character" w:styleId="Refdecomentrio">
    <w:name w:val="annotation reference"/>
    <w:basedOn w:val="Fontepargpadro"/>
    <w:semiHidden/>
    <w:rsid w:val="005E1E7D"/>
    <w:rPr>
      <w:sz w:val="16"/>
      <w:szCs w:val="16"/>
    </w:rPr>
  </w:style>
  <w:style w:type="paragraph" w:styleId="Textodecomentrio">
    <w:name w:val="annotation text"/>
    <w:basedOn w:val="Normal"/>
    <w:semiHidden/>
    <w:rsid w:val="005E1E7D"/>
    <w:rPr>
      <w:sz w:val="20"/>
    </w:rPr>
  </w:style>
  <w:style w:type="paragraph" w:customStyle="1" w:styleId="Textodebalo1">
    <w:name w:val="Texto de balão1"/>
    <w:basedOn w:val="Normal"/>
    <w:semiHidden/>
    <w:rsid w:val="005E1E7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E1E7D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styleId="Textodebalo">
    <w:name w:val="Balloon Text"/>
    <w:basedOn w:val="Normal"/>
    <w:semiHidden/>
    <w:rsid w:val="005E1E7D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rsid w:val="005E1E7D"/>
    <w:rPr>
      <w:color w:val="800080"/>
      <w:u w:val="single"/>
    </w:rPr>
  </w:style>
  <w:style w:type="paragraph" w:styleId="SemEspaamento">
    <w:name w:val="No Spacing"/>
    <w:uiPriority w:val="1"/>
    <w:qFormat/>
    <w:rsid w:val="00716BEA"/>
    <w:rPr>
      <w:rFonts w:ascii="Calibri" w:eastAsia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unhideWhenUsed/>
    <w:rsid w:val="009358A2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358A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06933"/>
    <w:rPr>
      <w:rFonts w:ascii="Arial" w:hAnsi="Arial"/>
      <w:sz w:val="22"/>
    </w:rPr>
  </w:style>
  <w:style w:type="table" w:styleId="Tabelacomgrade">
    <w:name w:val="Table Grid"/>
    <w:basedOn w:val="Tabelanormal"/>
    <w:rsid w:val="00576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uiPriority w:val="99"/>
    <w:rsid w:val="005A4401"/>
    <w:rPr>
      <w:rFonts w:ascii="Tahoma" w:hAnsi="Tahoma"/>
      <w:b/>
      <w:i/>
      <w:color w:val="808080"/>
      <w:sz w:val="16"/>
    </w:rPr>
  </w:style>
  <w:style w:type="paragraph" w:styleId="PargrafodaLista">
    <w:name w:val="List Paragraph"/>
    <w:basedOn w:val="Normal"/>
    <w:uiPriority w:val="34"/>
    <w:qFormat/>
    <w:rsid w:val="00EB6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eglsaodcarrion\Dados%20de%20aplicativos\Microsoft\Modelos\Ci%20SA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C7B3A-EA32-41A3-BBC6-728C67727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 SAO</Template>
  <TotalTime>38</TotalTime>
  <Pages>2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 TRANSMISSION</vt:lpstr>
    </vt:vector>
  </TitlesOfParts>
  <Company>CIRCLE FRETES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TRANSMISSION</dc:title>
  <dc:creator>eglsaodcarrion</dc:creator>
  <cp:lastModifiedBy>ESCALA</cp:lastModifiedBy>
  <cp:revision>6</cp:revision>
  <cp:lastPrinted>2017-05-30T11:01:00Z</cp:lastPrinted>
  <dcterms:created xsi:type="dcterms:W3CDTF">2025-07-29T18:57:00Z</dcterms:created>
  <dcterms:modified xsi:type="dcterms:W3CDTF">2025-08-22T19:40:00Z</dcterms:modified>
</cp:coreProperties>
</file>