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335D48" w14:textId="77777777" w:rsidR="000C446B" w:rsidRDefault="000C446B">
      <w:pPr>
        <w:pStyle w:val="Textbody"/>
        <w:spacing w:before="180" w:after="180"/>
        <w:rPr>
          <w:rFonts w:hint="eastAsia"/>
        </w:rPr>
      </w:pPr>
    </w:p>
    <w:p w14:paraId="738E7AC7" w14:textId="77777777" w:rsidR="000C446B" w:rsidRDefault="00696534">
      <w:pPr>
        <w:pStyle w:val="Textbody"/>
        <w:spacing w:before="180" w:after="180"/>
        <w:jc w:val="center"/>
        <w:rPr>
          <w:rFonts w:hint="eastAsia"/>
        </w:rPr>
      </w:pPr>
      <w:r>
        <w:rPr>
          <w:rStyle w:val="StrongEmphasis"/>
          <w:rFonts w:ascii="Arial" w:hAnsi="Arial"/>
          <w:color w:val="000000"/>
          <w:u w:val="single"/>
        </w:rPr>
        <w:t>DOCUMENTO DE FORMALIZAÇÃO DA DEMANDA</w:t>
      </w:r>
    </w:p>
    <w:p w14:paraId="3C092C83" w14:textId="77777777" w:rsidR="000C446B" w:rsidRDefault="000C446B">
      <w:pPr>
        <w:pStyle w:val="Textbody"/>
        <w:spacing w:before="181" w:after="170"/>
        <w:ind w:firstLine="907"/>
        <w:jc w:val="both"/>
        <w:rPr>
          <w:rFonts w:ascii="Arial" w:hAnsi="Arial"/>
          <w:color w:val="000000"/>
        </w:rPr>
      </w:pPr>
    </w:p>
    <w:p w14:paraId="46FD801F" w14:textId="77777777" w:rsidR="000C446B" w:rsidRDefault="00696534">
      <w:pPr>
        <w:pStyle w:val="Textbody"/>
        <w:spacing w:before="181" w:after="170"/>
        <w:ind w:firstLine="907"/>
        <w:jc w:val="both"/>
        <w:rPr>
          <w:rFonts w:ascii="Arial" w:hAnsi="Arial"/>
          <w:b/>
          <w:bCs/>
          <w:color w:val="000000"/>
        </w:rPr>
      </w:pPr>
      <w:r>
        <w:rPr>
          <w:rFonts w:ascii="Arial" w:hAnsi="Arial"/>
          <w:b/>
          <w:bCs/>
          <w:color w:val="000000"/>
        </w:rPr>
        <w:t>Órgão:</w:t>
      </w:r>
    </w:p>
    <w:p w14:paraId="0628F9A3" w14:textId="77777777" w:rsidR="000C446B" w:rsidRDefault="00696534">
      <w:pPr>
        <w:pStyle w:val="Textbody"/>
        <w:spacing w:before="181" w:after="170"/>
        <w:ind w:firstLine="907"/>
        <w:jc w:val="both"/>
        <w:rPr>
          <w:rFonts w:ascii="Arial" w:hAnsi="Arial"/>
          <w:color w:val="000000"/>
        </w:rPr>
      </w:pPr>
      <w:r>
        <w:rPr>
          <w:rFonts w:ascii="Arial" w:hAnsi="Arial"/>
          <w:color w:val="000000"/>
        </w:rPr>
        <w:t xml:space="preserve">Câmara de Vereadores do Município de Nova Esperança do Sul-RS </w:t>
      </w:r>
    </w:p>
    <w:p w14:paraId="6CFD838E" w14:textId="77777777" w:rsidR="000C446B" w:rsidRDefault="00696534">
      <w:pPr>
        <w:pStyle w:val="Textbody"/>
        <w:spacing w:before="181" w:after="170"/>
        <w:ind w:firstLine="907"/>
        <w:jc w:val="both"/>
        <w:rPr>
          <w:rFonts w:ascii="Arial" w:hAnsi="Arial"/>
          <w:b/>
          <w:bCs/>
          <w:color w:val="000000"/>
        </w:rPr>
      </w:pPr>
      <w:r>
        <w:rPr>
          <w:rFonts w:ascii="Arial" w:hAnsi="Arial"/>
          <w:b/>
          <w:bCs/>
          <w:color w:val="000000"/>
        </w:rPr>
        <w:t xml:space="preserve">Responsável pela Demanda: </w:t>
      </w:r>
    </w:p>
    <w:p w14:paraId="54ACD845" w14:textId="77777777" w:rsidR="000C446B" w:rsidRDefault="00696534">
      <w:pPr>
        <w:pStyle w:val="Textbody"/>
        <w:spacing w:before="181" w:after="170"/>
        <w:ind w:firstLine="907"/>
        <w:jc w:val="both"/>
        <w:rPr>
          <w:rFonts w:ascii="Arial" w:hAnsi="Arial"/>
          <w:color w:val="000000"/>
        </w:rPr>
      </w:pPr>
      <w:r>
        <w:rPr>
          <w:rFonts w:ascii="Arial" w:hAnsi="Arial"/>
          <w:color w:val="000000"/>
        </w:rPr>
        <w:t>Marla Andréia Contessa</w:t>
      </w:r>
    </w:p>
    <w:p w14:paraId="05F1A84F" w14:textId="77777777" w:rsidR="000C446B" w:rsidRDefault="00696534">
      <w:pPr>
        <w:pStyle w:val="Textbody"/>
        <w:spacing w:before="181" w:after="170"/>
        <w:ind w:firstLine="907"/>
        <w:jc w:val="both"/>
        <w:rPr>
          <w:rFonts w:ascii="Arial" w:hAnsi="Arial"/>
          <w:b/>
          <w:bCs/>
          <w:color w:val="000000"/>
        </w:rPr>
      </w:pPr>
      <w:r>
        <w:rPr>
          <w:rFonts w:ascii="Arial" w:hAnsi="Arial"/>
          <w:b/>
          <w:bCs/>
          <w:color w:val="000000"/>
        </w:rPr>
        <w:t>Matrícula:</w:t>
      </w:r>
    </w:p>
    <w:p w14:paraId="22D29EFD" w14:textId="77777777" w:rsidR="000C446B" w:rsidRDefault="00696534">
      <w:pPr>
        <w:pStyle w:val="Textbody"/>
        <w:spacing w:before="181" w:after="170"/>
        <w:ind w:firstLine="907"/>
        <w:jc w:val="both"/>
        <w:rPr>
          <w:rFonts w:ascii="Arial" w:hAnsi="Arial"/>
          <w:color w:val="000000"/>
        </w:rPr>
      </w:pPr>
      <w:r>
        <w:rPr>
          <w:rFonts w:ascii="Arial" w:hAnsi="Arial"/>
          <w:color w:val="000000"/>
        </w:rPr>
        <w:t>8411</w:t>
      </w:r>
    </w:p>
    <w:p w14:paraId="052A23E9" w14:textId="77777777" w:rsidR="000C446B" w:rsidRDefault="00696534">
      <w:pPr>
        <w:pStyle w:val="Textbody"/>
        <w:spacing w:before="181" w:after="170"/>
        <w:ind w:firstLine="907"/>
        <w:jc w:val="both"/>
        <w:rPr>
          <w:rFonts w:ascii="Arial" w:hAnsi="Arial"/>
          <w:b/>
          <w:bCs/>
          <w:color w:val="000000"/>
        </w:rPr>
      </w:pPr>
      <w:r>
        <w:rPr>
          <w:rFonts w:ascii="Arial" w:hAnsi="Arial"/>
          <w:b/>
          <w:bCs/>
          <w:color w:val="000000"/>
        </w:rPr>
        <w:t>E-mail:</w:t>
      </w:r>
    </w:p>
    <w:p w14:paraId="3CB04683" w14:textId="77777777" w:rsidR="000C446B" w:rsidRDefault="00696534">
      <w:pPr>
        <w:pStyle w:val="Textbody"/>
        <w:spacing w:before="181" w:after="170"/>
        <w:ind w:firstLine="907"/>
        <w:jc w:val="both"/>
        <w:rPr>
          <w:rFonts w:hint="eastAsia"/>
        </w:rPr>
      </w:pPr>
      <w:hyperlink r:id="rId6" w:history="1">
        <w:r>
          <w:rPr>
            <w:rStyle w:val="Hyperlink"/>
            <w:rFonts w:ascii="Arial" w:hAnsi="Arial"/>
          </w:rPr>
          <w:t>legislativones@gmail.com</w:t>
        </w:r>
      </w:hyperlink>
    </w:p>
    <w:p w14:paraId="518DD127" w14:textId="77777777" w:rsidR="000C446B" w:rsidRDefault="00696534">
      <w:pPr>
        <w:pStyle w:val="Textbody"/>
        <w:spacing w:before="181" w:after="170"/>
        <w:ind w:firstLine="907"/>
        <w:jc w:val="both"/>
        <w:rPr>
          <w:rFonts w:ascii="Arial" w:hAnsi="Arial"/>
          <w:b/>
          <w:bCs/>
          <w:color w:val="000000"/>
        </w:rPr>
      </w:pPr>
      <w:r>
        <w:rPr>
          <w:rFonts w:ascii="Arial" w:hAnsi="Arial"/>
          <w:b/>
          <w:bCs/>
          <w:color w:val="000000"/>
        </w:rPr>
        <w:t>Telefone:</w:t>
      </w:r>
    </w:p>
    <w:p w14:paraId="489D9C89" w14:textId="77777777" w:rsidR="000C446B" w:rsidRDefault="00696534">
      <w:pPr>
        <w:pStyle w:val="Textbody"/>
        <w:spacing w:before="181" w:after="170"/>
        <w:ind w:firstLine="907"/>
        <w:jc w:val="both"/>
        <w:rPr>
          <w:rFonts w:ascii="Arial" w:hAnsi="Arial"/>
          <w:color w:val="000000"/>
        </w:rPr>
      </w:pPr>
      <w:r>
        <w:rPr>
          <w:rFonts w:ascii="Arial" w:hAnsi="Arial"/>
          <w:color w:val="000000"/>
        </w:rPr>
        <w:t>(55) 996974509</w:t>
      </w:r>
    </w:p>
    <w:p w14:paraId="618B05AA" w14:textId="77777777" w:rsidR="000C446B" w:rsidRDefault="000C446B">
      <w:pPr>
        <w:pStyle w:val="Textbody"/>
        <w:spacing w:before="181" w:after="170"/>
        <w:ind w:firstLine="907"/>
        <w:jc w:val="both"/>
        <w:rPr>
          <w:rFonts w:ascii="Arial" w:hAnsi="Arial"/>
          <w:color w:val="000000"/>
        </w:rPr>
      </w:pPr>
    </w:p>
    <w:p w14:paraId="2D65390E" w14:textId="77777777" w:rsidR="000C446B" w:rsidRDefault="00696534">
      <w:pPr>
        <w:pStyle w:val="Textbody"/>
        <w:spacing w:before="181" w:after="170"/>
        <w:ind w:left="907"/>
        <w:jc w:val="both"/>
        <w:rPr>
          <w:rFonts w:hint="eastAsia"/>
        </w:rPr>
      </w:pPr>
      <w:r>
        <w:rPr>
          <w:rFonts w:ascii="Arial" w:hAnsi="Arial"/>
          <w:b/>
          <w:bCs/>
        </w:rPr>
        <w:t>Justificativa da necessidade da contratação:</w:t>
      </w:r>
      <w:r>
        <w:rPr>
          <w:rFonts w:ascii="Arial" w:hAnsi="Arial"/>
        </w:rPr>
        <w:t xml:space="preserve"> </w:t>
      </w:r>
    </w:p>
    <w:p w14:paraId="1F4A8FF3" w14:textId="77777777" w:rsidR="000C446B" w:rsidRDefault="00696534">
      <w:pPr>
        <w:pStyle w:val="Textbody"/>
        <w:spacing w:before="181" w:after="170"/>
        <w:ind w:left="907"/>
        <w:jc w:val="both"/>
        <w:rPr>
          <w:rFonts w:hint="eastAsia"/>
        </w:rPr>
      </w:pPr>
      <w:r>
        <w:rPr>
          <w:rFonts w:ascii="Arial" w:hAnsi="Arial"/>
        </w:rPr>
        <w:t xml:space="preserve">A contratação de empresa especializada para prestação de serviços de </w:t>
      </w:r>
      <w:r>
        <w:rPr>
          <w:rFonts w:ascii="Arial" w:hAnsi="Arial"/>
        </w:rPr>
        <w:t xml:space="preserve">gerenciamento e administração de cartões vale-alimentação aos servidores do poder legislativo, justifica-se </w:t>
      </w:r>
      <w:r>
        <w:rPr>
          <w:rFonts w:ascii="Arial" w:hAnsi="Arial"/>
          <w:color w:val="000000"/>
        </w:rPr>
        <w:t>em decorrência da proximidade de vencimento do contrato anterior, bem como visando manter a prestação dos serviços de acordo com as Leis Municipais nº 1.508/2014 e nº 730/2002 e alterações,</w:t>
      </w:r>
      <w:r>
        <w:rPr>
          <w:rFonts w:ascii="Arial" w:hAnsi="Arial"/>
        </w:rPr>
        <w:t xml:space="preserve"> além de ser um benefício voltado ao bem-estar e valorização de seu quadro de servidores.</w:t>
      </w:r>
    </w:p>
    <w:p w14:paraId="0A812A28" w14:textId="77777777" w:rsidR="000C446B" w:rsidRDefault="000C446B">
      <w:pPr>
        <w:pStyle w:val="Textbody"/>
        <w:spacing w:before="181" w:after="170"/>
        <w:ind w:firstLine="907"/>
        <w:jc w:val="both"/>
        <w:rPr>
          <w:rFonts w:ascii="Arial" w:hAnsi="Arial"/>
          <w:color w:val="000000"/>
        </w:rPr>
      </w:pPr>
    </w:p>
    <w:p w14:paraId="183B01F2" w14:textId="77777777" w:rsidR="000C446B" w:rsidRDefault="000C446B">
      <w:pPr>
        <w:pStyle w:val="Textbody"/>
        <w:spacing w:before="180" w:after="180"/>
        <w:rPr>
          <w:rFonts w:ascii="Arial" w:hAnsi="Arial"/>
          <w:color w:val="000000"/>
        </w:rPr>
      </w:pPr>
    </w:p>
    <w:p w14:paraId="2AC66A58" w14:textId="77777777" w:rsidR="000C446B" w:rsidRDefault="00696534">
      <w:pPr>
        <w:pStyle w:val="Textbody"/>
        <w:spacing w:before="180" w:after="180"/>
        <w:jc w:val="right"/>
        <w:rPr>
          <w:rFonts w:ascii="Arial" w:hAnsi="Arial"/>
          <w:color w:val="000000"/>
        </w:rPr>
      </w:pPr>
      <w:r>
        <w:rPr>
          <w:rFonts w:ascii="Arial" w:hAnsi="Arial"/>
          <w:color w:val="000000"/>
        </w:rPr>
        <w:t>Nova Esperança do Sul-RS, 14 de fevereiro de 2024.</w:t>
      </w:r>
    </w:p>
    <w:p w14:paraId="18EA8C1C" w14:textId="77777777" w:rsidR="000C446B" w:rsidRDefault="000C446B">
      <w:pPr>
        <w:pStyle w:val="Textbody"/>
        <w:spacing w:before="180" w:after="180"/>
        <w:jc w:val="right"/>
        <w:rPr>
          <w:rFonts w:ascii="Arial" w:hAnsi="Arial"/>
          <w:color w:val="000000"/>
        </w:rPr>
      </w:pPr>
    </w:p>
    <w:p w14:paraId="790DD55A" w14:textId="77777777" w:rsidR="000C446B" w:rsidRDefault="000C446B">
      <w:pPr>
        <w:pStyle w:val="Textbody"/>
        <w:spacing w:before="180" w:after="180"/>
        <w:jc w:val="right"/>
        <w:rPr>
          <w:rFonts w:ascii="Arial" w:hAnsi="Arial"/>
          <w:color w:val="000000"/>
        </w:rPr>
      </w:pPr>
    </w:p>
    <w:p w14:paraId="22BECCF7" w14:textId="77777777" w:rsidR="000C446B" w:rsidRDefault="00696534">
      <w:pPr>
        <w:pStyle w:val="Textbody"/>
        <w:spacing w:before="180" w:after="180"/>
        <w:jc w:val="center"/>
        <w:rPr>
          <w:rFonts w:hint="eastAsia"/>
        </w:rPr>
      </w:pPr>
      <w:r>
        <w:rPr>
          <w:rFonts w:ascii="Arial" w:eastAsia="Arial Unicode MS" w:hAnsi="Arial"/>
          <w:iCs/>
          <w:color w:val="000000"/>
        </w:rPr>
        <w:t>MARLA ANDREIA CONTESSA</w:t>
      </w:r>
      <w:r>
        <w:rPr>
          <w:rFonts w:ascii="Arial" w:hAnsi="Arial"/>
          <w:color w:val="000000"/>
        </w:rPr>
        <w:br/>
      </w:r>
      <w:r>
        <w:rPr>
          <w:rStyle w:val="StrongEmphasis"/>
          <w:rFonts w:ascii="Arial" w:hAnsi="Arial"/>
          <w:color w:val="000000"/>
        </w:rPr>
        <w:t>AGENTE DE CONTRATAÇÃO</w:t>
      </w:r>
    </w:p>
    <w:p w14:paraId="0CC9EF88" w14:textId="77777777" w:rsidR="000C446B" w:rsidRDefault="000C446B">
      <w:pPr>
        <w:pStyle w:val="Standard"/>
        <w:jc w:val="center"/>
        <w:rPr>
          <w:rFonts w:ascii="Arial" w:hAnsi="Arial"/>
          <w:color w:val="000000"/>
        </w:rPr>
      </w:pPr>
    </w:p>
    <w:sectPr w:rsidR="000C446B">
      <w:headerReference w:type="default" r:id="rId7"/>
      <w:pgSz w:w="11906" w:h="16838"/>
      <w:pgMar w:top="1134" w:right="1134" w:bottom="1134" w:left="1134" w:header="1020" w:footer="964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A5072CF" w14:textId="77777777" w:rsidR="00696534" w:rsidRDefault="00696534">
      <w:pPr>
        <w:rPr>
          <w:rFonts w:hint="eastAsia"/>
        </w:rPr>
      </w:pPr>
      <w:r>
        <w:separator/>
      </w:r>
    </w:p>
  </w:endnote>
  <w:endnote w:type="continuationSeparator" w:id="0">
    <w:p w14:paraId="14C5A057" w14:textId="77777777" w:rsidR="00696534" w:rsidRDefault="00696534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Liberation Serif">
    <w:altName w:val="Times New Roman"/>
    <w:charset w:val="00"/>
    <w:family w:val="roman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ans"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 Unicode MS">
    <w:panose1 w:val="020B0604020202020204"/>
    <w:charset w:val="00"/>
    <w:family w:val="swiss"/>
    <w:pitch w:val="variable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2BCDD28" w14:textId="77777777" w:rsidR="00696534" w:rsidRDefault="00696534">
      <w:pPr>
        <w:rPr>
          <w:rFonts w:hint="eastAsia"/>
        </w:rPr>
      </w:pPr>
      <w:r>
        <w:rPr>
          <w:color w:val="000000"/>
        </w:rPr>
        <w:separator/>
      </w:r>
    </w:p>
  </w:footnote>
  <w:footnote w:type="continuationSeparator" w:id="0">
    <w:p w14:paraId="07B21174" w14:textId="77777777" w:rsidR="00696534" w:rsidRDefault="00696534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2FA6E5" w14:textId="77777777" w:rsidR="00696534" w:rsidRDefault="00696534">
    <w:pPr>
      <w:pStyle w:val="Cabealho"/>
      <w:jc w:val="center"/>
      <w:rPr>
        <w:rFonts w:hint="eastAsia"/>
      </w:rPr>
    </w:pPr>
    <w:bookmarkStart w:id="0" w:name="_Hlk157075471"/>
    <w:bookmarkStart w:id="1" w:name="_Hlk157075756"/>
    <w:bookmarkStart w:id="2" w:name="_Hlk157075757"/>
    <w:bookmarkStart w:id="3" w:name="_Hlk157075758"/>
    <w:bookmarkStart w:id="4" w:name="_Hlk157075759"/>
    <w:bookmarkStart w:id="5" w:name="_Hlk157075760"/>
    <w:bookmarkStart w:id="6" w:name="_Hlk157075761"/>
    <w:bookmarkStart w:id="7" w:name="_Hlk157075762"/>
    <w:bookmarkStart w:id="8" w:name="_Hlk157075763"/>
    <w:bookmarkStart w:id="9" w:name="_Hlk157075844"/>
    <w:bookmarkStart w:id="10" w:name="_Hlk157075845"/>
    <w:bookmarkStart w:id="11" w:name="_Hlk157075846"/>
    <w:bookmarkStart w:id="12" w:name="_Hlk157075847"/>
    <w:bookmarkStart w:id="13" w:name="_Hlk157075848"/>
    <w:bookmarkStart w:id="14" w:name="_Hlk157075849"/>
    <w:bookmarkStart w:id="15" w:name="_Hlk157075853"/>
    <w:bookmarkStart w:id="16" w:name="_Hlk157075854"/>
    <w:bookmarkStart w:id="17" w:name="_Hlk157075855"/>
    <w:bookmarkStart w:id="18" w:name="_Hlk157075856"/>
    <w:bookmarkStart w:id="19" w:name="_Hlk157075857"/>
    <w:bookmarkStart w:id="20" w:name="_Hlk157075858"/>
    <w:bookmarkStart w:id="21" w:name="_Hlk157075890"/>
    <w:bookmarkStart w:id="22" w:name="_Hlk157075891"/>
    <w:bookmarkStart w:id="23" w:name="_Hlk157075892"/>
    <w:bookmarkStart w:id="24" w:name="_Hlk157075893"/>
    <w:bookmarkStart w:id="25" w:name="_Hlk157075894"/>
    <w:bookmarkStart w:id="26" w:name="_Hlk157075895"/>
    <w:bookmarkStart w:id="27" w:name="_Hlk157075896"/>
    <w:bookmarkStart w:id="28" w:name="_Hlk157075897"/>
    <w:bookmarkStart w:id="29" w:name="_Hlk157075898"/>
    <w:bookmarkStart w:id="30" w:name="_Hlk157075899"/>
    <w:bookmarkStart w:id="31" w:name="_Hlk157076021"/>
    <w:bookmarkStart w:id="32" w:name="_Hlk157076022"/>
    <w:bookmarkStart w:id="33" w:name="_Hlk157076023"/>
    <w:bookmarkStart w:id="34" w:name="_Hlk157076024"/>
    <w:bookmarkStart w:id="35" w:name="_Hlk157076025"/>
    <w:bookmarkStart w:id="36" w:name="_Hlk157076026"/>
    <w:r>
      <w:rPr>
        <w:rFonts w:ascii="Arial" w:eastAsia="Times New Roman" w:hAnsi="Arial"/>
        <w:b/>
        <w:kern w:val="0"/>
        <w:sz w:val="16"/>
        <w:szCs w:val="22"/>
        <w:lang w:eastAsia="ar-SA" w:bidi="ar-SA"/>
      </w:rPr>
      <w:t xml:space="preserve">ESTADO </w:t>
    </w:r>
    <w:bookmarkStart w:id="37" w:name="_Hlk157075797"/>
    <w:r>
      <w:rPr>
        <w:rFonts w:ascii="Arial" w:eastAsia="Times New Roman" w:hAnsi="Arial"/>
        <w:b/>
        <w:kern w:val="0"/>
        <w:sz w:val="16"/>
        <w:szCs w:val="22"/>
        <w:lang w:eastAsia="ar-SA" w:bidi="ar-SA"/>
      </w:rPr>
      <w:t>DO RIO GRANDE DO SUL</w:t>
    </w:r>
  </w:p>
  <w:p w14:paraId="4E228B03" w14:textId="77777777" w:rsidR="00696534" w:rsidRDefault="00696534">
    <w:pPr>
      <w:pBdr>
        <w:bottom w:val="single" w:sz="4" w:space="1" w:color="000000"/>
      </w:pBdr>
      <w:jc w:val="center"/>
      <w:textAlignment w:val="auto"/>
      <w:rPr>
        <w:rFonts w:hint="eastAsia"/>
      </w:rPr>
    </w:pPr>
    <w:r>
      <w:object w:dxaOrig="1440" w:dyaOrig="1440" w14:anchorId="64F53EC9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ject 1" o:spid="_x0000_s1025" type="#_x0000_t75" style="position:absolute;left:0;text-align:left;margin-left:221.05pt;margin-top:-64.6pt;width:39.8pt;height:35.25pt;z-index:251658240;visibility:visible;mso-wrap-style:square;mso-position-horizontal-relative:margin;mso-position-vertical-relative:margin">
          <v:imagedata r:id="rId1" o:title=""/>
          <w10:wrap type="square" anchorx="margin" anchory="margin"/>
        </v:shape>
        <o:OLEObject Type="Embed" ProgID="PBrush" ShapeID="Object 1" DrawAspect="Content" ObjectID="_1771149132" r:id="rId2"/>
      </w:object>
    </w:r>
    <w:r>
      <w:rPr>
        <w:rFonts w:ascii="Arial" w:eastAsia="Times New Roman" w:hAnsi="Arial"/>
        <w:b/>
        <w:kern w:val="0"/>
        <w:sz w:val="16"/>
        <w:szCs w:val="22"/>
        <w:lang w:eastAsia="ar-SA" w:bidi="ar-SA"/>
      </w:rPr>
      <w:t>MUNICIPIO DE NOVA ESPERANÇA DO SUL</w:t>
    </w:r>
  </w:p>
  <w:p w14:paraId="1E3BDA8B" w14:textId="77777777" w:rsidR="00696534" w:rsidRDefault="00696534">
    <w:pPr>
      <w:pBdr>
        <w:bottom w:val="single" w:sz="4" w:space="1" w:color="000000"/>
      </w:pBdr>
      <w:jc w:val="center"/>
      <w:textAlignment w:val="auto"/>
      <w:rPr>
        <w:rFonts w:ascii="Arial" w:eastAsia="Times New Roman" w:hAnsi="Arial"/>
        <w:b/>
        <w:kern w:val="0"/>
        <w:sz w:val="16"/>
        <w:szCs w:val="22"/>
        <w:lang w:eastAsia="ar-SA" w:bidi="ar-SA"/>
      </w:rPr>
    </w:pPr>
    <w:r>
      <w:rPr>
        <w:rFonts w:ascii="Arial" w:eastAsia="Times New Roman" w:hAnsi="Arial"/>
        <w:b/>
        <w:kern w:val="0"/>
        <w:sz w:val="16"/>
        <w:szCs w:val="22"/>
        <w:lang w:eastAsia="ar-SA" w:bidi="ar-SA"/>
      </w:rPr>
      <w:t>CÂMARA MUNICIPAL DE VEREADORES</w:t>
    </w:r>
    <w:bookmarkEnd w:id="0"/>
    <w:bookmarkEnd w:id="1"/>
    <w:bookmarkEnd w:id="2"/>
    <w:bookmarkEnd w:id="3"/>
    <w:bookmarkEnd w:id="4"/>
    <w:bookmarkEnd w:id="5"/>
    <w:bookmarkEnd w:id="6"/>
    <w:bookmarkEnd w:id="7"/>
    <w:bookmarkEnd w:id="8"/>
    <w:bookmarkEnd w:id="9"/>
    <w:bookmarkEnd w:id="10"/>
    <w:bookmarkEnd w:id="11"/>
    <w:bookmarkEnd w:id="12"/>
    <w:bookmarkEnd w:id="13"/>
    <w:bookmarkEnd w:id="14"/>
    <w:bookmarkEnd w:id="15"/>
    <w:bookmarkEnd w:id="16"/>
    <w:bookmarkEnd w:id="17"/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709"/>
  <w:autoHyphenation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0C446B"/>
    <w:rsid w:val="000C446B"/>
    <w:rsid w:val="006965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68CF897"/>
  <w15:docId w15:val="{4A8C2841-9870-4E4F-84D7-0FA009BF4A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Liberation Serif" w:eastAsia="NSimSun" w:hAnsi="Liberation Serif" w:cs="Arial"/>
        <w:kern w:val="3"/>
        <w:sz w:val="24"/>
        <w:szCs w:val="24"/>
        <w:lang w:val="pt-BR" w:eastAsia="zh-CN" w:bidi="hi-IN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Standard">
    <w:name w:val="Standard"/>
    <w:pPr>
      <w:suppressAutoHyphens/>
    </w:p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customStyle="1" w:styleId="Textbody">
    <w:name w:val="Text body"/>
    <w:basedOn w:val="Standard"/>
    <w:pPr>
      <w:spacing w:after="140" w:line="276" w:lineRule="auto"/>
    </w:pPr>
  </w:style>
  <w:style w:type="paragraph" w:styleId="Lista">
    <w:name w:val="List"/>
    <w:basedOn w:val="Textbody"/>
  </w:style>
  <w:style w:type="paragraph" w:styleId="Legenda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character" w:customStyle="1" w:styleId="StrongEmphasis">
    <w:name w:val="Strong Emphasis"/>
    <w:rPr>
      <w:b/>
      <w:bCs/>
    </w:rPr>
  </w:style>
  <w:style w:type="character" w:customStyle="1" w:styleId="Internetlink">
    <w:name w:val="Internet link"/>
    <w:rPr>
      <w:color w:val="000080"/>
      <w:u w:val="single"/>
    </w:rPr>
  </w:style>
  <w:style w:type="character" w:styleId="Hyperlink">
    <w:name w:val="Hyperlink"/>
    <w:basedOn w:val="Fontepargpadro"/>
    <w:rPr>
      <w:color w:val="0563C1"/>
      <w:u w:val="single"/>
    </w:rPr>
  </w:style>
  <w:style w:type="character" w:styleId="MenoPendente">
    <w:name w:val="Unresolved Mention"/>
    <w:basedOn w:val="Fontepargpadro"/>
    <w:rPr>
      <w:color w:val="605E5C"/>
      <w:shd w:val="clear" w:color="auto" w:fill="E1DFDD"/>
    </w:rPr>
  </w:style>
  <w:style w:type="paragraph" w:styleId="Cabealho">
    <w:name w:val="header"/>
    <w:basedOn w:val="Normal"/>
    <w:pPr>
      <w:tabs>
        <w:tab w:val="center" w:pos="4252"/>
        <w:tab w:val="right" w:pos="8504"/>
      </w:tabs>
    </w:pPr>
    <w:rPr>
      <w:rFonts w:cs="Mangal"/>
      <w:szCs w:val="21"/>
    </w:rPr>
  </w:style>
  <w:style w:type="character" w:customStyle="1" w:styleId="CabealhoChar">
    <w:name w:val="Cabeçalho Char"/>
    <w:basedOn w:val="Fontepargpadro"/>
    <w:rPr>
      <w:rFonts w:cs="Mangal"/>
      <w:szCs w:val="21"/>
    </w:rPr>
  </w:style>
  <w:style w:type="paragraph" w:styleId="Rodap">
    <w:name w:val="footer"/>
    <w:basedOn w:val="Normal"/>
    <w:pPr>
      <w:tabs>
        <w:tab w:val="center" w:pos="4252"/>
        <w:tab w:val="right" w:pos="8504"/>
      </w:tabs>
    </w:pPr>
    <w:rPr>
      <w:rFonts w:cs="Mangal"/>
      <w:szCs w:val="21"/>
    </w:rPr>
  </w:style>
  <w:style w:type="character" w:customStyle="1" w:styleId="RodapChar">
    <w:name w:val="Rodapé Char"/>
    <w:basedOn w:val="Fontepargpadro"/>
    <w:rPr>
      <w:rFonts w:cs="Mangal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legislativones@gmail.com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138</Words>
  <Characters>749</Characters>
  <Application>Microsoft Office Word</Application>
  <DocSecurity>0</DocSecurity>
  <Lines>6</Lines>
  <Paragraphs>1</Paragraphs>
  <ScaleCrop>false</ScaleCrop>
  <Company/>
  <LinksUpToDate>false</LinksUpToDate>
  <CharactersWithSpaces>886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NFE Camara</dc:creator>
  <cp:lastModifiedBy>NFE Camara</cp:lastModifiedBy>
  <cp:revision>2</cp:revision>
  <cp:lastPrinted>2024-01-22T13:00:00Z</cp:lastPrinted>
  <dcterms:created xsi:type="dcterms:W3CDTF">2024-03-05T16:06:00Z</dcterms:created>
  <dcterms:modified xsi:type="dcterms:W3CDTF">2024-03-05T16:06:00Z</dcterms:modified>
</cp:coreProperties>
</file>