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1B113" w14:textId="5142FF7D" w:rsidR="00452772" w:rsidRPr="00653237" w:rsidRDefault="00452772" w:rsidP="00452772">
      <w:pPr>
        <w:shd w:val="clear" w:color="auto" w:fill="DAEEF3" w:themeFill="accent5" w:themeFillTint="33"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MODEL</w:t>
      </w:r>
      <w:r w:rsid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0</w:t>
      </w:r>
      <w:r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DE PROPOSTA</w:t>
      </w:r>
    </w:p>
    <w:p w14:paraId="72BA2FE8" w14:textId="4AC47AFF" w:rsidR="00452772" w:rsidRDefault="00452772" w:rsidP="00452772">
      <w:pPr>
        <w:shd w:val="clear" w:color="auto" w:fill="DAEEF3" w:themeFill="accent5" w:themeFillTint="33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AVISO DE DISPENSA ELETRÔNCA Nº </w:t>
      </w:r>
      <w:r w:rsidR="0049034A"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0</w:t>
      </w:r>
      <w:r w:rsidR="00B24E2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</w:t>
      </w:r>
      <w:r w:rsidR="00E539B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7</w:t>
      </w:r>
      <w:r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/202</w:t>
      </w:r>
      <w:r w:rsidR="00C2098E"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</w:t>
      </w:r>
      <w:r w:rsidRPr="0065323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.</w:t>
      </w:r>
    </w:p>
    <w:p w14:paraId="5CCAD5B7" w14:textId="77777777" w:rsidR="00E539B4" w:rsidRDefault="00E539B4" w:rsidP="00452772">
      <w:pPr>
        <w:shd w:val="clear" w:color="auto" w:fill="DAEEF3" w:themeFill="accent5" w:themeFillTint="33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C91B910" w14:textId="77777777" w:rsidR="00E539B4" w:rsidRDefault="00E539B4" w:rsidP="00452772">
      <w:pPr>
        <w:snapToGrid w:val="0"/>
        <w:spacing w:after="240" w:line="360" w:lineRule="auto"/>
        <w:ind w:right="-3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bookmarkStart w:id="0" w:name="_GoBack"/>
      <w:bookmarkEnd w:id="0"/>
    </w:p>
    <w:p w14:paraId="2C624292" w14:textId="6C75C19E" w:rsidR="001872D6" w:rsidRPr="00452772" w:rsidRDefault="001872D6" w:rsidP="00452772">
      <w:pPr>
        <w:snapToGrid w:val="0"/>
        <w:spacing w:after="240" w:line="360" w:lineRule="auto"/>
        <w:ind w:right="-3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</w:t>
      </w:r>
      <w:r w:rsidR="00D60FBE"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o </w:t>
      </w:r>
      <w:r w:rsidR="00AB6B41"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Tribunal de Contas do Estado do Espírito Santo</w:t>
      </w:r>
      <w:r w:rsidR="00C83D52"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</w:p>
    <w:p w14:paraId="4F0FA387" w14:textId="2708BBC2" w:rsidR="00004B0D" w:rsidRDefault="001872D6" w:rsidP="004F621D">
      <w:pPr>
        <w:pStyle w:val="Aviso-ClusulaPrincipal"/>
        <w:keepNext w:val="0"/>
        <w:keepLines w:val="0"/>
        <w:widowControl w:val="0"/>
        <w:spacing w:before="0" w:after="0"/>
        <w:ind w:left="567"/>
        <w:rPr>
          <w:b w:val="0"/>
        </w:rPr>
      </w:pPr>
      <w:r w:rsidRPr="00653237">
        <w:rPr>
          <w:b w:val="0"/>
          <w:sz w:val="20"/>
          <w:szCs w:val="20"/>
        </w:rPr>
        <w:t xml:space="preserve">Apresento a proposta de </w:t>
      </w:r>
      <w:r w:rsidR="00452772" w:rsidRPr="00653237">
        <w:rPr>
          <w:b w:val="0"/>
          <w:sz w:val="20"/>
          <w:szCs w:val="20"/>
        </w:rPr>
        <w:t>preço referente</w:t>
      </w:r>
      <w:r w:rsidR="00C2098E" w:rsidRPr="00653237">
        <w:rPr>
          <w:b w:val="0"/>
          <w:sz w:val="20"/>
          <w:szCs w:val="20"/>
        </w:rPr>
        <w:t xml:space="preserve"> </w:t>
      </w:r>
      <w:r w:rsidR="0093184D">
        <w:rPr>
          <w:b w:val="0"/>
          <w:sz w:val="20"/>
          <w:szCs w:val="20"/>
        </w:rPr>
        <w:t>equipamentos de controle de acesso.</w:t>
      </w:r>
    </w:p>
    <w:p w14:paraId="59ABA034" w14:textId="460FED27" w:rsidR="00A31783" w:rsidRPr="00202B39" w:rsidRDefault="00A31783" w:rsidP="00004B0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Normal1"/>
        <w:tblW w:w="9776" w:type="dxa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3855"/>
        <w:gridCol w:w="1289"/>
        <w:gridCol w:w="1493"/>
        <w:gridCol w:w="1257"/>
        <w:gridCol w:w="1063"/>
      </w:tblGrid>
      <w:tr w:rsidR="00E539B4" w14:paraId="640137BC" w14:textId="77777777" w:rsidTr="00A632D1">
        <w:trPr>
          <w:trHeight w:val="75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1"/>
            <w:hideMark/>
          </w:tcPr>
          <w:p w14:paraId="40CE31C3" w14:textId="77777777" w:rsidR="00E539B4" w:rsidRDefault="00E539B4" w:rsidP="00A632D1">
            <w:pPr>
              <w:pStyle w:val="TableParagraph"/>
              <w:spacing w:line="248" w:lineRule="exact"/>
              <w:ind w:left="89" w:right="227"/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1"/>
            <w:hideMark/>
          </w:tcPr>
          <w:p w14:paraId="4157DB7C" w14:textId="77777777" w:rsidR="00E539B4" w:rsidRDefault="00E539B4" w:rsidP="00A632D1">
            <w:pPr>
              <w:pStyle w:val="TableParagraph"/>
              <w:spacing w:line="248" w:lineRule="exact"/>
              <w:ind w:left="1306" w:right="1446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1"/>
            <w:hideMark/>
          </w:tcPr>
          <w:p w14:paraId="628BEF20" w14:textId="77777777" w:rsidR="00E539B4" w:rsidRDefault="00E539B4" w:rsidP="00A632D1">
            <w:pPr>
              <w:pStyle w:val="TableParagraph"/>
              <w:spacing w:line="248" w:lineRule="exact"/>
              <w:ind w:left="116" w:right="255"/>
              <w:jc w:val="center"/>
              <w:rPr>
                <w:rFonts w:hAnsi="Arial MT"/>
                <w:b/>
              </w:rPr>
            </w:pPr>
            <w:r>
              <w:rPr>
                <w:b/>
              </w:rPr>
              <w:t>Unidade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1"/>
            <w:hideMark/>
          </w:tcPr>
          <w:p w14:paraId="2D61789E" w14:textId="77777777" w:rsidR="00E539B4" w:rsidRDefault="00E539B4" w:rsidP="00A632D1">
            <w:pPr>
              <w:pStyle w:val="TableParagraph"/>
              <w:spacing w:line="248" w:lineRule="exact"/>
              <w:ind w:left="191"/>
              <w:rPr>
                <w:b/>
              </w:rPr>
            </w:pPr>
            <w:r>
              <w:rPr>
                <w:b/>
              </w:rPr>
              <w:t>Marca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0F5CFEA6" w14:textId="77777777" w:rsidR="00E539B4" w:rsidRDefault="00E539B4" w:rsidP="00A632D1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</w:rPr>
              <w:t>Referência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1"/>
            <w:hideMark/>
          </w:tcPr>
          <w:p w14:paraId="7DA1D116" w14:textId="77777777" w:rsidR="00E539B4" w:rsidRDefault="00E539B4" w:rsidP="00A632D1">
            <w:pPr>
              <w:pStyle w:val="TableParagraph"/>
              <w:spacing w:line="248" w:lineRule="exact"/>
              <w:ind w:left="108"/>
              <w:rPr>
                <w:rFonts w:hAnsi="Arial MT"/>
                <w:b/>
              </w:rPr>
            </w:pPr>
            <w:r>
              <w:rPr>
                <w:b/>
              </w:rPr>
              <w:t>Garantia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1"/>
            <w:hideMark/>
          </w:tcPr>
          <w:p w14:paraId="43DF2E54" w14:textId="77777777" w:rsidR="00E539B4" w:rsidRDefault="00E539B4" w:rsidP="00A632D1">
            <w:pPr>
              <w:pStyle w:val="TableParagraph"/>
              <w:spacing w:line="248" w:lineRule="exact"/>
              <w:ind w:left="90" w:right="226"/>
              <w:jc w:val="center"/>
              <w:rPr>
                <w:b/>
              </w:rPr>
            </w:pPr>
            <w:r>
              <w:rPr>
                <w:b/>
              </w:rPr>
              <w:t>Quant.</w:t>
            </w:r>
          </w:p>
        </w:tc>
      </w:tr>
      <w:tr w:rsidR="00E539B4" w14:paraId="5DCE6567" w14:textId="77777777" w:rsidTr="00A632D1">
        <w:trPr>
          <w:trHeight w:val="75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424BB" w14:textId="77777777" w:rsidR="00E539B4" w:rsidRDefault="00E539B4" w:rsidP="00A632D1">
            <w:pPr>
              <w:pStyle w:val="TableParagraph"/>
              <w:spacing w:line="251" w:lineRule="exact"/>
              <w:ind w:right="136"/>
              <w:jc w:val="center"/>
              <w:rPr>
                <w:rFonts w:ascii="Arial MT"/>
              </w:rPr>
            </w:pPr>
            <w:r>
              <w:t>1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1CFF6" w14:textId="77777777" w:rsidR="00E539B4" w:rsidRDefault="00E539B4" w:rsidP="00A632D1">
            <w:pPr>
              <w:pStyle w:val="TableParagraph"/>
              <w:tabs>
                <w:tab w:val="left" w:pos="1880"/>
                <w:tab w:val="left" w:pos="3286"/>
              </w:tabs>
              <w:spacing w:line="251" w:lineRule="exact"/>
            </w:pPr>
            <w:r>
              <w:t>Manutenção</w:t>
            </w:r>
            <w:r>
              <w:tab/>
              <w:t>corretiva</w:t>
            </w:r>
            <w:r>
              <w:tab/>
              <w:t>em</w:t>
            </w:r>
          </w:p>
          <w:p w14:paraId="0E53C26C" w14:textId="77777777" w:rsidR="00E539B4" w:rsidRDefault="00E539B4" w:rsidP="00A632D1">
            <w:pPr>
              <w:pStyle w:val="TableParagraph"/>
              <w:spacing w:before="126"/>
            </w:pPr>
            <w:r>
              <w:t>equipamento</w:t>
            </w:r>
            <w:r>
              <w:rPr>
                <w:spacing w:val="71"/>
              </w:rPr>
              <w:t xml:space="preserve"> </w:t>
            </w:r>
            <w:r>
              <w:t>eletrônico</w:t>
            </w:r>
            <w:r>
              <w:rPr>
                <w:spacing w:val="71"/>
              </w:rPr>
              <w:t xml:space="preserve"> </w:t>
            </w:r>
            <w:r>
              <w:t>de</w:t>
            </w:r>
            <w:r>
              <w:rPr>
                <w:spacing w:val="70"/>
              </w:rPr>
              <w:t xml:space="preserve"> </w:t>
            </w:r>
            <w:r>
              <w:t>leitura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66999" w14:textId="77777777" w:rsidR="00E539B4" w:rsidRDefault="00E539B4" w:rsidP="00A632D1">
            <w:pPr>
              <w:pStyle w:val="TableParagraph"/>
              <w:spacing w:line="251" w:lineRule="exact"/>
              <w:ind w:left="116" w:right="255"/>
              <w:jc w:val="center"/>
            </w:pPr>
            <w:r>
              <w:t>Un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DED8C" w14:textId="77777777" w:rsidR="00E539B4" w:rsidRDefault="00E539B4" w:rsidP="00A632D1">
            <w:pPr>
              <w:pStyle w:val="TableParagraph"/>
              <w:spacing w:line="251" w:lineRule="exact"/>
              <w:ind w:left="175"/>
            </w:pPr>
            <w:r>
              <w:t>ID</w:t>
            </w:r>
            <w:r>
              <w:rPr>
                <w:spacing w:val="-3"/>
              </w:rPr>
              <w:t xml:space="preserve"> </w:t>
            </w:r>
            <w:r>
              <w:t>Control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EDAF7" w14:textId="77777777" w:rsidR="00E539B4" w:rsidRDefault="00E539B4" w:rsidP="00A632D1">
            <w:pPr>
              <w:pStyle w:val="TableParagraph"/>
              <w:spacing w:line="251" w:lineRule="exact"/>
              <w:ind w:left="211" w:right="346"/>
              <w:jc w:val="center"/>
            </w:pPr>
            <w:r>
              <w:t>03</w:t>
            </w:r>
          </w:p>
          <w:p w14:paraId="2F931E08" w14:textId="77777777" w:rsidR="00E539B4" w:rsidRDefault="00E539B4" w:rsidP="00A632D1">
            <w:pPr>
              <w:pStyle w:val="TableParagraph"/>
              <w:spacing w:before="126"/>
              <w:ind w:left="213" w:right="346"/>
              <w:jc w:val="center"/>
            </w:pPr>
            <w:r>
              <w:t>meses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3ECC0" w14:textId="77777777" w:rsidR="00E539B4" w:rsidRDefault="00E539B4" w:rsidP="00A632D1">
            <w:pPr>
              <w:pStyle w:val="TableParagraph"/>
              <w:spacing w:line="251" w:lineRule="exact"/>
              <w:ind w:left="89" w:right="226"/>
              <w:jc w:val="center"/>
            </w:pPr>
            <w:r>
              <w:t>06</w:t>
            </w:r>
          </w:p>
        </w:tc>
      </w:tr>
      <w:tr w:rsidR="00E539B4" w14:paraId="22225DE8" w14:textId="77777777" w:rsidTr="00A632D1">
        <w:trPr>
          <w:trHeight w:val="151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1096" w14:textId="77777777" w:rsidR="00E539B4" w:rsidRDefault="00E539B4" w:rsidP="00A632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A211D" w14:textId="77777777" w:rsidR="00E539B4" w:rsidRDefault="00E539B4" w:rsidP="00A632D1">
            <w:pPr>
              <w:pStyle w:val="TableParagraph"/>
              <w:spacing w:line="360" w:lineRule="auto"/>
              <w:ind w:right="247"/>
              <w:jc w:val="both"/>
              <w:rPr>
                <w:rFonts w:ascii="Arial MT"/>
              </w:rPr>
            </w:pPr>
            <w:r>
              <w:t>de</w:t>
            </w:r>
            <w:r>
              <w:rPr>
                <w:spacing w:val="1"/>
              </w:rPr>
              <w:t xml:space="preserve"> </w:t>
            </w:r>
            <w:r>
              <w:t>cartão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proximidade</w:t>
            </w:r>
            <w:r>
              <w:rPr>
                <w:spacing w:val="1"/>
              </w:rPr>
              <w:t xml:space="preserve"> </w:t>
            </w:r>
            <w:r>
              <w:t>(smart</w:t>
            </w:r>
            <w:r>
              <w:rPr>
                <w:spacing w:val="1"/>
              </w:rPr>
              <w:t xml:space="preserve"> </w:t>
            </w:r>
            <w:r>
              <w:t>card) e de impressão digital, para a</w:t>
            </w:r>
            <w:r>
              <w:rPr>
                <w:spacing w:val="-59"/>
              </w:rPr>
              <w:t xml:space="preserve"> </w:t>
            </w:r>
            <w:r>
              <w:t>identificação</w:t>
            </w:r>
            <w:r>
              <w:rPr>
                <w:spacing w:val="28"/>
              </w:rPr>
              <w:t xml:space="preserve"> </w:t>
            </w:r>
            <w:r>
              <w:t>e</w:t>
            </w:r>
            <w:r>
              <w:rPr>
                <w:spacing w:val="26"/>
              </w:rPr>
              <w:t xml:space="preserve"> </w:t>
            </w:r>
            <w:r>
              <w:t>registro</w:t>
            </w:r>
            <w:r>
              <w:rPr>
                <w:spacing w:val="26"/>
              </w:rPr>
              <w:t xml:space="preserve"> </w:t>
            </w:r>
            <w:r>
              <w:t>do</w:t>
            </w:r>
            <w:r>
              <w:rPr>
                <w:spacing w:val="28"/>
              </w:rPr>
              <w:t xml:space="preserve"> </w:t>
            </w:r>
            <w:r>
              <w:t>ponto</w:t>
            </w:r>
          </w:p>
          <w:p w14:paraId="2445081D" w14:textId="77777777" w:rsidR="00E539B4" w:rsidRDefault="00E539B4" w:rsidP="00A632D1">
            <w:pPr>
              <w:pStyle w:val="TableParagraph"/>
              <w:jc w:val="both"/>
            </w:pPr>
            <w:r>
              <w:t>eletrônico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Relógios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Ponto.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0B51" w14:textId="77777777" w:rsidR="00E539B4" w:rsidRDefault="00E539B4" w:rsidP="00A632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FE08A" w14:textId="77777777" w:rsidR="00E539B4" w:rsidRDefault="00E539B4" w:rsidP="00A632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FE39" w14:textId="77777777" w:rsidR="00E539B4" w:rsidRDefault="00E539B4" w:rsidP="00A632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C6B9" w14:textId="77777777" w:rsidR="00E539B4" w:rsidRDefault="00E539B4" w:rsidP="00A632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39B4" w14:paraId="512442E4" w14:textId="77777777" w:rsidTr="00A632D1">
        <w:trPr>
          <w:trHeight w:val="3036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957B0" w14:textId="77777777" w:rsidR="00E539B4" w:rsidRDefault="00E539B4" w:rsidP="00A632D1">
            <w:pPr>
              <w:pStyle w:val="TableParagraph"/>
              <w:spacing w:line="250" w:lineRule="exact"/>
              <w:ind w:left="273"/>
              <w:rPr>
                <w:rFonts w:ascii="Arial MT"/>
              </w:rPr>
            </w:pPr>
            <w:r>
              <w:t>2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25BC94" w14:textId="77777777" w:rsidR="00E539B4" w:rsidRDefault="00E539B4" w:rsidP="00A632D1">
            <w:pPr>
              <w:pStyle w:val="TableParagraph"/>
              <w:spacing w:line="360" w:lineRule="auto"/>
              <w:ind w:right="247"/>
              <w:jc w:val="both"/>
            </w:pPr>
            <w:r>
              <w:t>Manutenção</w:t>
            </w:r>
            <w:r>
              <w:rPr>
                <w:spacing w:val="1"/>
              </w:rPr>
              <w:t xml:space="preserve"> </w:t>
            </w:r>
            <w:r>
              <w:t>preventiva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equipamento</w:t>
            </w:r>
            <w:r>
              <w:rPr>
                <w:spacing w:val="1"/>
              </w:rPr>
              <w:t xml:space="preserve"> </w:t>
            </w:r>
            <w:r>
              <w:t>eletrônico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leitura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cartão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proximidade</w:t>
            </w:r>
            <w:r>
              <w:rPr>
                <w:spacing w:val="1"/>
              </w:rPr>
              <w:t xml:space="preserve"> </w:t>
            </w:r>
            <w:r>
              <w:t>(smart</w:t>
            </w:r>
            <w:r>
              <w:rPr>
                <w:spacing w:val="1"/>
              </w:rPr>
              <w:t xml:space="preserve"> </w:t>
            </w:r>
            <w:r>
              <w:t>card) e de impressão digital, para a</w:t>
            </w:r>
            <w:r>
              <w:rPr>
                <w:spacing w:val="-59"/>
              </w:rPr>
              <w:t xml:space="preserve"> </w:t>
            </w:r>
            <w:r>
              <w:t>identificação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ponto</w:t>
            </w:r>
            <w:r>
              <w:rPr>
                <w:spacing w:val="1"/>
              </w:rPr>
              <w:t xml:space="preserve"> </w:t>
            </w:r>
            <w:r>
              <w:t>eletrônico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Relógios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Ponto,</w:t>
            </w:r>
            <w:r>
              <w:rPr>
                <w:spacing w:val="1"/>
              </w:rPr>
              <w:t xml:space="preserve"> </w:t>
            </w:r>
            <w:r>
              <w:t>contemplando</w:t>
            </w:r>
            <w:r>
              <w:rPr>
                <w:spacing w:val="60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serviço</w:t>
            </w:r>
            <w:r>
              <w:rPr>
                <w:spacing w:val="1"/>
              </w:rPr>
              <w:t xml:space="preserve"> </w:t>
            </w:r>
            <w:r>
              <w:t>anual</w:t>
            </w:r>
            <w:r>
              <w:rPr>
                <w:spacing w:val="60"/>
              </w:rPr>
              <w:t xml:space="preserve"> </w:t>
            </w:r>
            <w:r>
              <w:t>de</w:t>
            </w:r>
          </w:p>
          <w:p w14:paraId="57C031BC" w14:textId="77777777" w:rsidR="00E539B4" w:rsidRDefault="00E539B4" w:rsidP="00A632D1">
            <w:pPr>
              <w:pStyle w:val="TableParagraph"/>
              <w:jc w:val="both"/>
            </w:pPr>
            <w:r>
              <w:t>troca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bateria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0ED71" w14:textId="77777777" w:rsidR="00E539B4" w:rsidRDefault="00E539B4" w:rsidP="00A632D1">
            <w:pPr>
              <w:pStyle w:val="TableParagraph"/>
              <w:spacing w:line="250" w:lineRule="exact"/>
              <w:ind w:left="410"/>
            </w:pPr>
            <w:r>
              <w:t>UN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1A9FE" w14:textId="77777777" w:rsidR="00E539B4" w:rsidRDefault="00E539B4" w:rsidP="00A632D1">
            <w:pPr>
              <w:pStyle w:val="TableParagraph"/>
              <w:spacing w:line="250" w:lineRule="exact"/>
              <w:ind w:left="175"/>
            </w:pPr>
            <w:r>
              <w:t>ID</w:t>
            </w:r>
            <w:r>
              <w:rPr>
                <w:spacing w:val="-3"/>
              </w:rPr>
              <w:t xml:space="preserve"> </w:t>
            </w:r>
            <w:r>
              <w:t>Control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359FB" w14:textId="77777777" w:rsidR="00E539B4" w:rsidRDefault="00E539B4" w:rsidP="00A632D1">
            <w:pPr>
              <w:pStyle w:val="TableParagraph"/>
              <w:spacing w:line="250" w:lineRule="exact"/>
              <w:ind w:left="211" w:right="346"/>
              <w:jc w:val="center"/>
            </w:pPr>
            <w:r>
              <w:t>03</w:t>
            </w:r>
          </w:p>
          <w:p w14:paraId="3ADFC189" w14:textId="77777777" w:rsidR="00E539B4" w:rsidRDefault="00E539B4" w:rsidP="00A632D1">
            <w:pPr>
              <w:pStyle w:val="TableParagraph"/>
              <w:spacing w:before="126"/>
              <w:ind w:left="213" w:right="346"/>
              <w:jc w:val="center"/>
            </w:pPr>
            <w:r>
              <w:t>meses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065F5" w14:textId="77777777" w:rsidR="00E539B4" w:rsidRDefault="00E539B4" w:rsidP="00A632D1">
            <w:pPr>
              <w:pStyle w:val="TableParagraph"/>
              <w:spacing w:line="250" w:lineRule="exact"/>
              <w:ind w:left="334"/>
            </w:pPr>
            <w:r>
              <w:t>06</w:t>
            </w:r>
          </w:p>
        </w:tc>
      </w:tr>
      <w:tr w:rsidR="00E539B4" w14:paraId="134CA9F5" w14:textId="77777777" w:rsidTr="00A632D1">
        <w:trPr>
          <w:trHeight w:val="1516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70B54" w14:textId="77777777" w:rsidR="00E539B4" w:rsidRDefault="00E539B4" w:rsidP="00A632D1">
            <w:pPr>
              <w:pStyle w:val="TableParagraph"/>
              <w:spacing w:line="250" w:lineRule="exact"/>
              <w:ind w:left="273"/>
            </w:pPr>
            <w:r>
              <w:t>3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A81F0" w14:textId="77777777" w:rsidR="00E539B4" w:rsidRDefault="00E539B4" w:rsidP="00A632D1">
            <w:pPr>
              <w:pStyle w:val="TableParagraph"/>
              <w:spacing w:line="360" w:lineRule="auto"/>
              <w:ind w:right="245"/>
              <w:jc w:val="both"/>
            </w:pPr>
            <w:r>
              <w:t>Bateria</w:t>
            </w:r>
            <w:r>
              <w:rPr>
                <w:spacing w:val="1"/>
              </w:rPr>
              <w:t xml:space="preserve"> </w:t>
            </w:r>
            <w:r>
              <w:t>Nobreak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uso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equipamento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Relógio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ponto</w:t>
            </w:r>
            <w:r>
              <w:rPr>
                <w:spacing w:val="1"/>
              </w:rPr>
              <w:t xml:space="preserve"> </w:t>
            </w:r>
            <w:r>
              <w:t>eletrônico</w:t>
            </w:r>
            <w:r>
              <w:rPr>
                <w:spacing w:val="-1"/>
              </w:rPr>
              <w:t xml:space="preserve"> </w:t>
            </w:r>
            <w:r>
              <w:t>- REP/ CONTROL</w:t>
            </w:r>
            <w:r>
              <w:rPr>
                <w:spacing w:val="-1"/>
              </w:rPr>
              <w:t xml:space="preserve"> </w:t>
            </w:r>
            <w:r>
              <w:t>ID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ID</w:t>
            </w:r>
          </w:p>
          <w:p w14:paraId="5287A7BB" w14:textId="77777777" w:rsidR="00E539B4" w:rsidRDefault="00E539B4" w:rsidP="00A632D1">
            <w:pPr>
              <w:pStyle w:val="TableParagraph"/>
              <w:spacing w:line="253" w:lineRule="exact"/>
              <w:jc w:val="both"/>
            </w:pPr>
            <w:r>
              <w:t>CLASS</w:t>
            </w:r>
            <w:r>
              <w:rPr>
                <w:spacing w:val="-2"/>
              </w:rPr>
              <w:t xml:space="preserve"> </w:t>
            </w:r>
            <w:r>
              <w:t>373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A9F14" w14:textId="77777777" w:rsidR="00E539B4" w:rsidRDefault="00E539B4" w:rsidP="00A632D1">
            <w:pPr>
              <w:pStyle w:val="TableParagraph"/>
              <w:spacing w:line="250" w:lineRule="exact"/>
              <w:ind w:left="410"/>
            </w:pPr>
            <w:r>
              <w:t>UN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59C8F" w14:textId="77777777" w:rsidR="00E539B4" w:rsidRDefault="00E539B4" w:rsidP="00A632D1">
            <w:pPr>
              <w:pStyle w:val="TableParagraph"/>
              <w:spacing w:line="250" w:lineRule="exact"/>
              <w:ind w:left="175"/>
            </w:pPr>
            <w:r>
              <w:t>ID</w:t>
            </w:r>
            <w:r>
              <w:rPr>
                <w:spacing w:val="-3"/>
              </w:rPr>
              <w:t xml:space="preserve"> </w:t>
            </w:r>
            <w:r>
              <w:t>Control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3C8B5" w14:textId="77777777" w:rsidR="00E539B4" w:rsidRDefault="00E539B4" w:rsidP="00A632D1">
            <w:pPr>
              <w:pStyle w:val="TableParagraph"/>
              <w:spacing w:line="250" w:lineRule="exact"/>
              <w:ind w:left="211" w:right="346"/>
              <w:jc w:val="center"/>
            </w:pPr>
            <w:r>
              <w:t>03</w:t>
            </w:r>
          </w:p>
          <w:p w14:paraId="57B7886A" w14:textId="77777777" w:rsidR="00E539B4" w:rsidRDefault="00E539B4" w:rsidP="00A632D1">
            <w:pPr>
              <w:pStyle w:val="TableParagraph"/>
              <w:spacing w:before="126"/>
              <w:ind w:left="213" w:right="346"/>
              <w:jc w:val="center"/>
            </w:pPr>
            <w:r>
              <w:t>meses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94158" w14:textId="77777777" w:rsidR="00E539B4" w:rsidRDefault="00E539B4" w:rsidP="00A632D1">
            <w:pPr>
              <w:pStyle w:val="TableParagraph"/>
              <w:spacing w:line="250" w:lineRule="exact"/>
              <w:ind w:left="334"/>
            </w:pPr>
            <w:r>
              <w:t>03</w:t>
            </w:r>
          </w:p>
        </w:tc>
      </w:tr>
      <w:tr w:rsidR="00E539B4" w14:paraId="5B2C4C26" w14:textId="77777777" w:rsidTr="00A632D1">
        <w:trPr>
          <w:trHeight w:val="151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0DF70" w14:textId="77777777" w:rsidR="00E539B4" w:rsidRDefault="00E539B4" w:rsidP="00A632D1">
            <w:pPr>
              <w:pStyle w:val="TableParagraph"/>
              <w:spacing w:line="250" w:lineRule="exact"/>
              <w:ind w:left="273"/>
            </w:pPr>
            <w:r>
              <w:t>4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8B7D0" w14:textId="77777777" w:rsidR="00E539B4" w:rsidRDefault="00E539B4" w:rsidP="00A632D1">
            <w:pPr>
              <w:pStyle w:val="TableParagraph"/>
              <w:spacing w:line="360" w:lineRule="auto"/>
              <w:ind w:right="247"/>
              <w:jc w:val="both"/>
            </w:pPr>
            <w:r>
              <w:t>Lacre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segurança</w:t>
            </w:r>
            <w:r>
              <w:rPr>
                <w:spacing w:val="62"/>
              </w:rPr>
              <w:t xml:space="preserve"> </w:t>
            </w:r>
            <w:r>
              <w:t>compatível</w:t>
            </w:r>
            <w:r>
              <w:rPr>
                <w:spacing w:val="-59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relogio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ponto</w:t>
            </w:r>
            <w:r>
              <w:rPr>
                <w:spacing w:val="1"/>
              </w:rPr>
              <w:t xml:space="preserve"> </w:t>
            </w:r>
            <w:r>
              <w:t>eletrônico</w:t>
            </w:r>
            <w:r>
              <w:rPr>
                <w:spacing w:val="1"/>
              </w:rPr>
              <w:t xml:space="preserve"> </w:t>
            </w:r>
            <w:r>
              <w:t>REP/</w:t>
            </w:r>
            <w:r>
              <w:rPr>
                <w:spacing w:val="12"/>
              </w:rPr>
              <w:t xml:space="preserve"> </w:t>
            </w:r>
            <w:r>
              <w:t>CONTROL</w:t>
            </w:r>
            <w:r>
              <w:rPr>
                <w:spacing w:val="9"/>
              </w:rPr>
              <w:t xml:space="preserve"> </w:t>
            </w:r>
            <w:r>
              <w:t>ID</w:t>
            </w:r>
            <w:r>
              <w:rPr>
                <w:spacing w:val="10"/>
              </w:rPr>
              <w:t xml:space="preserve"> </w:t>
            </w:r>
            <w:r>
              <w:t>/</w:t>
            </w:r>
            <w:r>
              <w:rPr>
                <w:spacing w:val="12"/>
              </w:rPr>
              <w:t xml:space="preserve"> </w:t>
            </w:r>
            <w:r>
              <w:t>ID</w:t>
            </w:r>
            <w:r>
              <w:rPr>
                <w:spacing w:val="10"/>
              </w:rPr>
              <w:t xml:space="preserve"> </w:t>
            </w:r>
            <w:r>
              <w:t>CLASS</w:t>
            </w:r>
          </w:p>
          <w:p w14:paraId="54205E3C" w14:textId="77777777" w:rsidR="00E539B4" w:rsidRDefault="00E539B4" w:rsidP="00A632D1">
            <w:pPr>
              <w:pStyle w:val="TableParagraph"/>
            </w:pPr>
            <w:r>
              <w:t>373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CBFC0F" w14:textId="77777777" w:rsidR="00E539B4" w:rsidRDefault="00E539B4" w:rsidP="00A632D1">
            <w:pPr>
              <w:pStyle w:val="TableParagraph"/>
              <w:spacing w:line="250" w:lineRule="exact"/>
              <w:ind w:left="410"/>
            </w:pPr>
            <w:r>
              <w:t>UN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1CA9A" w14:textId="77777777" w:rsidR="00E539B4" w:rsidRDefault="00E539B4" w:rsidP="00A632D1">
            <w:pPr>
              <w:pStyle w:val="TableParagraph"/>
              <w:spacing w:line="250" w:lineRule="exact"/>
              <w:ind w:left="175"/>
            </w:pPr>
            <w:r>
              <w:t>ID</w:t>
            </w:r>
            <w:r>
              <w:rPr>
                <w:spacing w:val="-3"/>
              </w:rPr>
              <w:t xml:space="preserve"> </w:t>
            </w:r>
            <w:r>
              <w:t>Control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6593A" w14:textId="77777777" w:rsidR="00E539B4" w:rsidRDefault="00E539B4" w:rsidP="00A632D1">
            <w:pPr>
              <w:pStyle w:val="TableParagraph"/>
              <w:spacing w:line="250" w:lineRule="exact"/>
              <w:ind w:left="211" w:right="346"/>
              <w:jc w:val="center"/>
            </w:pPr>
            <w:r>
              <w:t>03</w:t>
            </w:r>
          </w:p>
          <w:p w14:paraId="7C69D365" w14:textId="77777777" w:rsidR="00E539B4" w:rsidRDefault="00E539B4" w:rsidP="00A632D1">
            <w:pPr>
              <w:pStyle w:val="TableParagraph"/>
              <w:spacing w:before="128"/>
              <w:ind w:left="213" w:right="346"/>
              <w:jc w:val="center"/>
            </w:pPr>
            <w:r>
              <w:t>meses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FB4EB" w14:textId="77777777" w:rsidR="00E539B4" w:rsidRDefault="00E539B4" w:rsidP="00A632D1">
            <w:pPr>
              <w:pStyle w:val="TableParagraph"/>
              <w:spacing w:line="250" w:lineRule="exact"/>
              <w:ind w:left="334"/>
            </w:pPr>
            <w:r>
              <w:t>09</w:t>
            </w:r>
          </w:p>
        </w:tc>
      </w:tr>
      <w:tr w:rsidR="00E539B4" w14:paraId="5EC9F9A6" w14:textId="77777777" w:rsidTr="00A632D1">
        <w:trPr>
          <w:trHeight w:val="1519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23129" w14:textId="77777777" w:rsidR="00E539B4" w:rsidRDefault="00E539B4" w:rsidP="00A632D1">
            <w:pPr>
              <w:pStyle w:val="TableParagraph"/>
              <w:spacing w:line="250" w:lineRule="exact"/>
              <w:ind w:left="273"/>
            </w:pPr>
            <w:r>
              <w:lastRenderedPageBreak/>
              <w:t>5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4DD31" w14:textId="77777777" w:rsidR="00E539B4" w:rsidRDefault="00E539B4" w:rsidP="00A632D1">
            <w:pPr>
              <w:pStyle w:val="TableParagraph"/>
              <w:spacing w:line="360" w:lineRule="auto"/>
              <w:ind w:right="245"/>
              <w:jc w:val="both"/>
            </w:pPr>
            <w:r>
              <w:t>Bateria</w:t>
            </w:r>
            <w:r>
              <w:rPr>
                <w:spacing w:val="1"/>
              </w:rPr>
              <w:t xml:space="preserve"> </w:t>
            </w:r>
            <w:r>
              <w:t>CR</w:t>
            </w:r>
            <w:r>
              <w:rPr>
                <w:spacing w:val="1"/>
              </w:rPr>
              <w:t xml:space="preserve"> </w:t>
            </w:r>
            <w:r>
              <w:t>2032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uso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equipamento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Relógio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ponto</w:t>
            </w:r>
            <w:r>
              <w:rPr>
                <w:spacing w:val="1"/>
              </w:rPr>
              <w:t xml:space="preserve"> </w:t>
            </w:r>
            <w:r>
              <w:t>eletrônico</w:t>
            </w:r>
            <w:r>
              <w:rPr>
                <w:spacing w:val="44"/>
              </w:rPr>
              <w:t xml:space="preserve"> </w:t>
            </w:r>
            <w:r>
              <w:t>–</w:t>
            </w:r>
            <w:r>
              <w:rPr>
                <w:spacing w:val="45"/>
              </w:rPr>
              <w:t xml:space="preserve"> </w:t>
            </w:r>
            <w:r>
              <w:t>REP/</w:t>
            </w:r>
            <w:r>
              <w:rPr>
                <w:spacing w:val="45"/>
              </w:rPr>
              <w:t xml:space="preserve"> </w:t>
            </w:r>
            <w:r>
              <w:t>CONTROL</w:t>
            </w:r>
            <w:r>
              <w:rPr>
                <w:spacing w:val="45"/>
              </w:rPr>
              <w:t xml:space="preserve"> </w:t>
            </w:r>
            <w:r>
              <w:t>ID</w:t>
            </w:r>
            <w:r>
              <w:rPr>
                <w:spacing w:val="40"/>
              </w:rPr>
              <w:t xml:space="preserve"> </w:t>
            </w:r>
            <w:r>
              <w:t>/</w:t>
            </w:r>
          </w:p>
          <w:p w14:paraId="71367ED5" w14:textId="77777777" w:rsidR="00E539B4" w:rsidRDefault="00E539B4" w:rsidP="00A632D1">
            <w:pPr>
              <w:pStyle w:val="TableParagraph"/>
              <w:spacing w:line="253" w:lineRule="exact"/>
              <w:jc w:val="both"/>
            </w:pPr>
            <w:r>
              <w:t>ID</w:t>
            </w:r>
            <w:r>
              <w:rPr>
                <w:spacing w:val="-2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373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ACB002" w14:textId="77777777" w:rsidR="00E539B4" w:rsidRDefault="00E539B4" w:rsidP="00A632D1">
            <w:pPr>
              <w:pStyle w:val="TableParagraph"/>
              <w:spacing w:line="250" w:lineRule="exact"/>
              <w:ind w:left="410"/>
            </w:pPr>
            <w:r>
              <w:t>UN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915AB" w14:textId="77777777" w:rsidR="00E539B4" w:rsidRDefault="00E539B4" w:rsidP="00A632D1">
            <w:pPr>
              <w:pStyle w:val="TableParagraph"/>
              <w:spacing w:line="250" w:lineRule="exact"/>
              <w:ind w:left="175"/>
            </w:pPr>
            <w:r>
              <w:t>ID</w:t>
            </w:r>
            <w:r>
              <w:rPr>
                <w:spacing w:val="-3"/>
              </w:rPr>
              <w:t xml:space="preserve"> </w:t>
            </w:r>
            <w:r>
              <w:t>Control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10BE7" w14:textId="77777777" w:rsidR="00E539B4" w:rsidRDefault="00E539B4" w:rsidP="00A632D1">
            <w:pPr>
              <w:pStyle w:val="TableParagraph"/>
              <w:spacing w:line="250" w:lineRule="exact"/>
              <w:ind w:left="211" w:right="346"/>
              <w:jc w:val="center"/>
            </w:pPr>
            <w:r>
              <w:t>03</w:t>
            </w:r>
          </w:p>
          <w:p w14:paraId="4F625B08" w14:textId="77777777" w:rsidR="00E539B4" w:rsidRDefault="00E539B4" w:rsidP="00A632D1">
            <w:pPr>
              <w:pStyle w:val="TableParagraph"/>
              <w:spacing w:before="126"/>
              <w:ind w:left="213" w:right="346"/>
              <w:jc w:val="center"/>
            </w:pPr>
            <w:r>
              <w:t>meses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B3201" w14:textId="77777777" w:rsidR="00E539B4" w:rsidRDefault="00E539B4" w:rsidP="00A632D1">
            <w:pPr>
              <w:pStyle w:val="TableParagraph"/>
              <w:spacing w:line="250" w:lineRule="exact"/>
              <w:ind w:left="334"/>
            </w:pPr>
            <w:r>
              <w:t>03</w:t>
            </w:r>
          </w:p>
        </w:tc>
      </w:tr>
    </w:tbl>
    <w:p w14:paraId="6C09CB14" w14:textId="4EC0BD45" w:rsidR="00FB058A" w:rsidRDefault="00FB058A" w:rsidP="00004B0D">
      <w:pPr>
        <w:spacing w:after="0" w:line="240" w:lineRule="auto"/>
        <w:jc w:val="center"/>
        <w:rPr>
          <w:rFonts w:ascii="Arial" w:hAnsi="Arial" w:cs="Arial"/>
          <w:b/>
        </w:rPr>
      </w:pPr>
    </w:p>
    <w:p w14:paraId="5329D569" w14:textId="77777777" w:rsidR="00FB058A" w:rsidRDefault="00FB058A" w:rsidP="00004B0D">
      <w:pPr>
        <w:spacing w:after="0" w:line="240" w:lineRule="auto"/>
        <w:jc w:val="center"/>
        <w:rPr>
          <w:rFonts w:ascii="Arial" w:hAnsi="Arial" w:cs="Arial"/>
          <w:b/>
        </w:rPr>
      </w:pPr>
    </w:p>
    <w:p w14:paraId="67136F9C" w14:textId="27A47744" w:rsidR="00672A8A" w:rsidRPr="00153FD9" w:rsidRDefault="00672A8A" w:rsidP="00672A8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 </w:t>
      </w:r>
      <w:r w:rsidR="00653237">
        <w:rPr>
          <w:rFonts w:ascii="Arial" w:hAnsi="Arial" w:cs="Arial"/>
          <w:b/>
        </w:rPr>
        <w:t xml:space="preserve">global da </w:t>
      </w:r>
      <w:proofErr w:type="gramStart"/>
      <w:r w:rsidR="00653237">
        <w:rPr>
          <w:rFonts w:ascii="Arial" w:hAnsi="Arial" w:cs="Arial"/>
          <w:b/>
        </w:rPr>
        <w:t>proposta</w:t>
      </w:r>
      <w:r>
        <w:rPr>
          <w:rFonts w:ascii="Arial" w:hAnsi="Arial" w:cs="Arial"/>
          <w:b/>
        </w:rPr>
        <w:t xml:space="preserve"> :</w:t>
      </w:r>
      <w:proofErr w:type="gramEnd"/>
      <w:r>
        <w:rPr>
          <w:rFonts w:ascii="Arial" w:hAnsi="Arial" w:cs="Arial"/>
          <w:b/>
        </w:rPr>
        <w:t xml:space="preserve"> _______________________(                                       ).</w:t>
      </w:r>
    </w:p>
    <w:p w14:paraId="3DCADFF6" w14:textId="77777777" w:rsidR="00004B0D" w:rsidRDefault="00004B0D" w:rsidP="00004B0D">
      <w:pPr>
        <w:spacing w:after="0" w:line="240" w:lineRule="auto"/>
        <w:jc w:val="center"/>
        <w:rPr>
          <w:rFonts w:ascii="Arial" w:hAnsi="Arial" w:cs="Arial"/>
          <w:b/>
        </w:rPr>
      </w:pPr>
    </w:p>
    <w:p w14:paraId="3CDF6F05" w14:textId="77777777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 xml:space="preserve">O prazo de validade </w:t>
      </w:r>
      <w:r w:rsidRPr="00994C97">
        <w:rPr>
          <w:rFonts w:ascii="Arial" w:hAnsi="Arial"/>
        </w:rPr>
        <w:t>da proposta de preços é de 60 (sessenta) dias corridos</w:t>
      </w:r>
      <w:r w:rsidR="00994C97" w:rsidRPr="00994C97">
        <w:rPr>
          <w:rFonts w:ascii="Arial" w:hAnsi="Arial"/>
        </w:rPr>
        <w:t>, contados da data de apresentação da proposta no sistema</w:t>
      </w:r>
      <w:r w:rsidRPr="00994C97">
        <w:rPr>
          <w:rFonts w:ascii="Arial" w:hAnsi="Arial"/>
        </w:rPr>
        <w:t>.</w:t>
      </w:r>
    </w:p>
    <w:p w14:paraId="62B2ED41" w14:textId="0BF038CB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  <w:color w:val="FF0000"/>
        </w:rPr>
      </w:pPr>
      <w:r w:rsidRPr="00452772">
        <w:rPr>
          <w:rFonts w:ascii="Arial" w:hAnsi="Arial"/>
        </w:rPr>
        <w:t xml:space="preserve">O prazo </w:t>
      </w:r>
      <w:r w:rsidRPr="00AD1A31">
        <w:rPr>
          <w:rFonts w:ascii="Arial" w:hAnsi="Arial"/>
        </w:rPr>
        <w:t xml:space="preserve">de entrega e demais exigências, será de acordo com o estipulado no </w:t>
      </w:r>
      <w:r w:rsidR="00EA5CB7" w:rsidRPr="00AD1A31">
        <w:rPr>
          <w:rFonts w:ascii="Arial" w:hAnsi="Arial"/>
        </w:rPr>
        <w:t xml:space="preserve">Anexo II </w:t>
      </w:r>
      <w:r w:rsidR="00994C97">
        <w:rPr>
          <w:rFonts w:ascii="Arial" w:hAnsi="Arial"/>
        </w:rPr>
        <w:t>–</w:t>
      </w:r>
      <w:r w:rsidR="00EA5CB7" w:rsidRPr="00AD1A31">
        <w:rPr>
          <w:rFonts w:ascii="Arial" w:hAnsi="Arial"/>
        </w:rPr>
        <w:t xml:space="preserve"> Termo de Referência</w:t>
      </w:r>
      <w:r w:rsidR="00AD1A31" w:rsidRPr="00AD1A31">
        <w:rPr>
          <w:rFonts w:ascii="Arial" w:hAnsi="Arial"/>
        </w:rPr>
        <w:t>.</w:t>
      </w:r>
    </w:p>
    <w:p w14:paraId="0544B9AC" w14:textId="77777777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>Declaramos que estamos de pleno acordo com todas as condições estabelecidas no Aviso da Dispensa e seus Anexos, bem como aceitamos todas as obrigações e responsabilidades especificadas no Termo de Referência.</w:t>
      </w:r>
    </w:p>
    <w:p w14:paraId="3893B3E8" w14:textId="77777777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 ou quaisquer outros que possam incidir sobre gastos da empresa, sem quaisquer acréscimos em virtude de expectativa inflacionária e deduzidos os descontos eventualmente concedidos.</w:t>
      </w:r>
    </w:p>
    <w:p w14:paraId="15699C82" w14:textId="77777777" w:rsidR="0086320D" w:rsidRPr="00452772" w:rsidRDefault="0086320D" w:rsidP="00AD1A31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>Diante disso, após cumpridas nossas obrigações, e para fins de posterior pagamento, fornecemos os seguintes dados:</w:t>
      </w:r>
    </w:p>
    <w:p w14:paraId="0FA5D6CF" w14:textId="77777777" w:rsidR="0086320D" w:rsidRPr="00452772" w:rsidRDefault="0086320D" w:rsidP="00AD1A31">
      <w:pPr>
        <w:pStyle w:val="Textbody"/>
        <w:tabs>
          <w:tab w:val="left" w:pos="644"/>
        </w:tabs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Dados da Empresa:</w:t>
      </w:r>
    </w:p>
    <w:p w14:paraId="682E83C9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Razão Social:</w:t>
      </w:r>
    </w:p>
    <w:p w14:paraId="5B82A5E3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CNPJ/MF:</w:t>
      </w:r>
    </w:p>
    <w:p w14:paraId="3E22D693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Endereço:</w:t>
      </w:r>
    </w:p>
    <w:p w14:paraId="598E8876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Cidade/UF:</w:t>
      </w:r>
    </w:p>
    <w:p w14:paraId="4C160683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CEP:</w:t>
      </w:r>
    </w:p>
    <w:p w14:paraId="04049BCC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Tel./Fax:</w:t>
      </w:r>
    </w:p>
    <w:p w14:paraId="3FD98A2C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jc w:val="both"/>
        <w:rPr>
          <w:rFonts w:ascii="Arial" w:hAnsi="Arial"/>
          <w:shd w:val="clear" w:color="auto" w:fill="FFFF00"/>
        </w:rPr>
      </w:pPr>
      <w:r w:rsidRPr="00452772">
        <w:rPr>
          <w:rFonts w:ascii="Arial" w:hAnsi="Arial"/>
        </w:rPr>
        <w:lastRenderedPageBreak/>
        <w:t>E-mail:</w:t>
      </w:r>
      <w:r w:rsidR="002E05A1" w:rsidRPr="00452772">
        <w:rPr>
          <w:rFonts w:ascii="Arial" w:hAnsi="Arial"/>
        </w:rPr>
        <w:t xml:space="preserve">   </w:t>
      </w:r>
      <w:r w:rsidRPr="00452772">
        <w:rPr>
          <w:rFonts w:ascii="Arial" w:hAnsi="Arial"/>
          <w:b/>
          <w:bCs/>
          <w:i/>
          <w:iCs/>
          <w:shd w:val="clear" w:color="auto" w:fill="FFFF00"/>
        </w:rPr>
        <w:t xml:space="preserve">e-mail para recebimento da Ordem de </w:t>
      </w:r>
      <w:r w:rsidR="00AD1A31">
        <w:rPr>
          <w:rFonts w:ascii="Arial" w:hAnsi="Arial"/>
          <w:b/>
          <w:bCs/>
          <w:i/>
          <w:iCs/>
          <w:shd w:val="clear" w:color="auto" w:fill="FFFF00"/>
        </w:rPr>
        <w:t>Fornecimento</w:t>
      </w:r>
      <w:r w:rsidR="002E05A1" w:rsidRPr="00452772">
        <w:rPr>
          <w:rFonts w:ascii="Arial" w:hAnsi="Arial"/>
          <w:b/>
          <w:bCs/>
          <w:i/>
          <w:iCs/>
          <w:shd w:val="clear" w:color="auto" w:fill="FFFF00"/>
        </w:rPr>
        <w:t>:</w:t>
      </w:r>
      <w:r w:rsidR="002E05A1" w:rsidRPr="00452772">
        <w:rPr>
          <w:rFonts w:ascii="Arial" w:hAnsi="Arial"/>
          <w:shd w:val="clear" w:color="auto" w:fill="FFFF00"/>
        </w:rPr>
        <w:t xml:space="preserve"> (</w:t>
      </w:r>
      <w:r w:rsidRPr="00452772">
        <w:rPr>
          <w:rFonts w:ascii="Arial" w:hAnsi="Arial"/>
          <w:shd w:val="clear" w:color="auto" w:fill="FFFF00"/>
        </w:rPr>
        <w:t>importante, pois é através dele que será enviado a ordem de fornecimento quando da contratação do objeto).</w:t>
      </w:r>
    </w:p>
    <w:p w14:paraId="17968225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Banco:</w:t>
      </w:r>
    </w:p>
    <w:p w14:paraId="040B75D9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Agência:</w:t>
      </w:r>
    </w:p>
    <w:p w14:paraId="46B4C658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Conta:</w:t>
      </w:r>
    </w:p>
    <w:p w14:paraId="202A06DF" w14:textId="77777777" w:rsidR="00FF2557" w:rsidRPr="00452772" w:rsidRDefault="00FF2557" w:rsidP="00452772">
      <w:pPr>
        <w:pStyle w:val="Textbody"/>
        <w:autoSpaceDE w:val="0"/>
        <w:spacing w:after="240" w:line="360" w:lineRule="auto"/>
        <w:ind w:left="644"/>
        <w:jc w:val="right"/>
        <w:rPr>
          <w:rFonts w:ascii="Arial" w:hAnsi="Arial"/>
        </w:rPr>
      </w:pPr>
      <w:r w:rsidRPr="00452772">
        <w:rPr>
          <w:rFonts w:ascii="Arial" w:hAnsi="Arial"/>
        </w:rPr>
        <w:t xml:space="preserve">___________, ____ de ____________ </w:t>
      </w:r>
      <w:proofErr w:type="spellStart"/>
      <w:r w:rsidRPr="00452772">
        <w:rPr>
          <w:rFonts w:ascii="Arial" w:hAnsi="Arial"/>
        </w:rPr>
        <w:t>de</w:t>
      </w:r>
      <w:proofErr w:type="spellEnd"/>
      <w:r w:rsidRPr="00452772">
        <w:rPr>
          <w:rFonts w:ascii="Arial" w:hAnsi="Arial"/>
        </w:rPr>
        <w:t xml:space="preserve"> ____.</w:t>
      </w:r>
    </w:p>
    <w:p w14:paraId="075657E1" w14:textId="77777777" w:rsidR="00FF2557" w:rsidRPr="00452772" w:rsidRDefault="00FF2557" w:rsidP="00452772">
      <w:pPr>
        <w:pStyle w:val="Textbody"/>
        <w:autoSpaceDE w:val="0"/>
        <w:spacing w:after="240" w:line="360" w:lineRule="auto"/>
        <w:jc w:val="center"/>
        <w:rPr>
          <w:rFonts w:ascii="Arial" w:hAnsi="Arial"/>
        </w:rPr>
      </w:pPr>
    </w:p>
    <w:p w14:paraId="1676156D" w14:textId="77777777" w:rsidR="00FF2557" w:rsidRPr="00452772" w:rsidRDefault="00FF2557" w:rsidP="00452772">
      <w:pPr>
        <w:pStyle w:val="Textbody"/>
        <w:autoSpaceDE w:val="0"/>
        <w:spacing w:after="240" w:line="360" w:lineRule="auto"/>
        <w:jc w:val="center"/>
        <w:rPr>
          <w:rFonts w:ascii="Arial" w:hAnsi="Arial"/>
        </w:rPr>
      </w:pPr>
      <w:r w:rsidRPr="00452772">
        <w:rPr>
          <w:rFonts w:ascii="Arial" w:hAnsi="Arial"/>
          <w:color w:val="000000"/>
        </w:rPr>
        <w:t>Assinatura do Fornecedor/Carimbo</w:t>
      </w:r>
    </w:p>
    <w:sectPr w:rsidR="00FF2557" w:rsidRPr="00452772" w:rsidSect="00D00168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2374" w:right="1274" w:bottom="1886" w:left="1275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0AA803" w14:textId="77777777" w:rsidR="00C65541" w:rsidRDefault="00C65541">
      <w:pPr>
        <w:spacing w:after="0" w:line="240" w:lineRule="auto"/>
      </w:pPr>
      <w:r>
        <w:separator/>
      </w:r>
    </w:p>
  </w:endnote>
  <w:endnote w:type="continuationSeparator" w:id="0">
    <w:p w14:paraId="0E1E0964" w14:textId="77777777" w:rsidR="00C65541" w:rsidRDefault="00C65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8E603" w14:textId="77777777" w:rsidR="00EC7082" w:rsidRDefault="002D4A48" w:rsidP="0023016A">
    <w:pPr>
      <w:pStyle w:val="Rodap"/>
      <w:ind w:left="-284"/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415B1523" wp14:editId="5E46BBF3">
          <wp:simplePos x="0" y="0"/>
          <wp:positionH relativeFrom="column">
            <wp:posOffset>-187325</wp:posOffset>
          </wp:positionH>
          <wp:positionV relativeFrom="paragraph">
            <wp:posOffset>-299390</wp:posOffset>
          </wp:positionV>
          <wp:extent cx="5111750" cy="549580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2696103" name="Timbrad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2501" cy="558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1A831" w14:textId="77777777" w:rsidR="00C65541" w:rsidRDefault="00C65541">
      <w:pPr>
        <w:spacing w:after="0" w:line="240" w:lineRule="auto"/>
      </w:pPr>
      <w:r>
        <w:separator/>
      </w:r>
    </w:p>
  </w:footnote>
  <w:footnote w:type="continuationSeparator" w:id="0">
    <w:p w14:paraId="265E77CD" w14:textId="77777777" w:rsidR="00C65541" w:rsidRDefault="00C65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D04AE" w14:textId="77777777" w:rsidR="00EC7082" w:rsidRDefault="00E539B4">
    <w:pPr>
      <w:pStyle w:val="Cabealho"/>
    </w:pPr>
    <w:r>
      <w:rPr>
        <w:noProof/>
        <w:lang w:eastAsia="pt-BR"/>
      </w:rPr>
      <w:pict w14:anchorId="51D89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8860" o:spid="_x0000_s3073" type="#_x0000_t75" alt="timbrado1" style="position:absolute;margin-left:0;margin-top:0;width:595.45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ado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4C335" w14:textId="41028420" w:rsidR="00EC7082" w:rsidRDefault="00653237" w:rsidP="00D00168">
    <w:pPr>
      <w:pStyle w:val="Cabealho"/>
      <w:ind w:left="-284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013AF560" wp14:editId="6AA40913">
          <wp:simplePos x="0" y="0"/>
          <wp:positionH relativeFrom="column">
            <wp:posOffset>-170663</wp:posOffset>
          </wp:positionH>
          <wp:positionV relativeFrom="paragraph">
            <wp:posOffset>-108635</wp:posOffset>
          </wp:positionV>
          <wp:extent cx="2901315" cy="857250"/>
          <wp:effectExtent l="0" t="0" r="0" b="635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2759127" name="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1315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4A48"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E15EED3" wp14:editId="2A780C8A">
          <wp:simplePos x="0" y="0"/>
          <wp:positionH relativeFrom="column">
            <wp:posOffset>-514350</wp:posOffset>
          </wp:positionH>
          <wp:positionV relativeFrom="paragraph">
            <wp:posOffset>-62230</wp:posOffset>
          </wp:positionV>
          <wp:extent cx="66040" cy="9755505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03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40" cy="9755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4A4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A85D596" wp14:editId="6024ACFD">
              <wp:simplePos x="0" y="0"/>
              <wp:positionH relativeFrom="column">
                <wp:posOffset>680720</wp:posOffset>
              </wp:positionH>
              <wp:positionV relativeFrom="paragraph">
                <wp:posOffset>467360</wp:posOffset>
              </wp:positionV>
              <wp:extent cx="4474845" cy="257175"/>
              <wp:effectExtent l="0" t="0" r="0" b="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4845" cy="2571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194FDF" w14:textId="77777777" w:rsidR="00C14F13" w:rsidRPr="006C47DE" w:rsidRDefault="002D4A48" w:rsidP="00C14F13">
                          <w:pPr>
                            <w:rPr>
                              <w:rFonts w:cstheme="minorHAnsi"/>
                              <w:i/>
                              <w:color w:val="3F3F41"/>
                              <w:sz w:val="16"/>
                            </w:rPr>
                          </w:pPr>
                          <w:r>
                            <w:rPr>
                              <w:rFonts w:cstheme="minorHAnsi"/>
                              <w:i/>
                              <w:color w:val="3F3F41"/>
                              <w:sz w:val="16"/>
                            </w:rPr>
                            <w:t>Núcleo de Contratações - NCT</w:t>
                          </w:r>
                        </w:p>
                      </w:txbxContent>
                    </wps:txbx>
                    <wps:bodyPr rot="0" spcFirstLastPara="0" vertOverflow="overflow" horzOverflow="overflow" vert="horz" wrap="square" numCol="1" spcCol="0" rtlCol="0" fromWordArt="0" anchor="t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85D596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53.6pt;margin-top:36.8pt;width:352.3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" filled="f" stroked="f" strokeweight=".5pt">
              <v:textbox>
                <w:txbxContent>
                  <w:p w14:paraId="12194FDF" w14:textId="77777777" w:rsidR="00C14F13" w:rsidRPr="006C47DE" w:rsidRDefault="002D4A48" w:rsidP="00C14F13">
                    <w:pPr>
                      <w:rPr>
                        <w:rFonts w:cstheme="minorHAnsi"/>
                        <w:i/>
                        <w:color w:val="3F3F41"/>
                        <w:sz w:val="16"/>
                      </w:rPr>
                    </w:pPr>
                    <w:r>
                      <w:rPr>
                        <w:rFonts w:cstheme="minorHAnsi"/>
                        <w:i/>
                        <w:color w:val="3F3F41"/>
                        <w:sz w:val="16"/>
                      </w:rPr>
                      <w:t>Núcleo de Contratações - NCT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4712B" w14:textId="77777777" w:rsidR="00EC7082" w:rsidRDefault="00E539B4">
    <w:pPr>
      <w:pStyle w:val="Cabealho"/>
    </w:pPr>
    <w:r>
      <w:rPr>
        <w:noProof/>
        <w:lang w:eastAsia="pt-BR"/>
      </w:rPr>
      <w:pict w14:anchorId="5AA54A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8859" o:spid="_x0000_s3075" type="#_x0000_t75" alt="timbrado1" style="position:absolute;margin-left:0;margin-top:0;width:595.45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ado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FC260E8"/>
    <w:multiLevelType w:val="hybridMultilevel"/>
    <w:tmpl w:val="45E03936"/>
    <w:lvl w:ilvl="0" w:tplc="07324E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C2B73D6"/>
    <w:multiLevelType w:val="hybridMultilevel"/>
    <w:tmpl w:val="4FC2145C"/>
    <w:lvl w:ilvl="0" w:tplc="AB323D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33A51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1C9E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46CF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AC3A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F634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4630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8003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FC1D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224067"/>
    <w:multiLevelType w:val="multilevel"/>
    <w:tmpl w:val="C0669DC8"/>
    <w:styleLink w:val="WW8Num2"/>
    <w:lvl w:ilvl="0">
      <w:start w:val="1"/>
      <w:numFmt w:val="none"/>
      <w:suff w:val="nothing"/>
      <w:lvlText w:val="%1"/>
      <w:lvlJc w:val="left"/>
      <w:pPr>
        <w:ind w:left="720" w:firstLine="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C0344E0"/>
    <w:multiLevelType w:val="multilevel"/>
    <w:tmpl w:val="EFEA7BD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C7F6333"/>
    <w:multiLevelType w:val="hybridMultilevel"/>
    <w:tmpl w:val="D4CEA5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54B12"/>
    <w:multiLevelType w:val="hybridMultilevel"/>
    <w:tmpl w:val="875A1D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3"/>
    <w:lvlOverride w:ilvl="0">
      <w:startOverride w:val="1"/>
    </w:lvlOverride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59A"/>
    <w:rsid w:val="00004B0D"/>
    <w:rsid w:val="00020A83"/>
    <w:rsid w:val="00042391"/>
    <w:rsid w:val="00067262"/>
    <w:rsid w:val="000C32E7"/>
    <w:rsid w:val="000E45F8"/>
    <w:rsid w:val="001872D6"/>
    <w:rsid w:val="001A2745"/>
    <w:rsid w:val="00202B39"/>
    <w:rsid w:val="0025659A"/>
    <w:rsid w:val="00267EC8"/>
    <w:rsid w:val="00290877"/>
    <w:rsid w:val="002B2627"/>
    <w:rsid w:val="002D4A48"/>
    <w:rsid w:val="002E05A1"/>
    <w:rsid w:val="002E1A3F"/>
    <w:rsid w:val="00303DF6"/>
    <w:rsid w:val="00452772"/>
    <w:rsid w:val="0049034A"/>
    <w:rsid w:val="004F621D"/>
    <w:rsid w:val="005B5FC0"/>
    <w:rsid w:val="005E4924"/>
    <w:rsid w:val="00653237"/>
    <w:rsid w:val="00672A8A"/>
    <w:rsid w:val="006B16D5"/>
    <w:rsid w:val="006B7AA1"/>
    <w:rsid w:val="00763716"/>
    <w:rsid w:val="00773474"/>
    <w:rsid w:val="007C33B3"/>
    <w:rsid w:val="008202FD"/>
    <w:rsid w:val="0082407C"/>
    <w:rsid w:val="00833F0F"/>
    <w:rsid w:val="0086320D"/>
    <w:rsid w:val="00887088"/>
    <w:rsid w:val="00906995"/>
    <w:rsid w:val="00911025"/>
    <w:rsid w:val="0093184D"/>
    <w:rsid w:val="009551A9"/>
    <w:rsid w:val="00986CA7"/>
    <w:rsid w:val="00994C97"/>
    <w:rsid w:val="00995731"/>
    <w:rsid w:val="009B0AED"/>
    <w:rsid w:val="009F0761"/>
    <w:rsid w:val="009F3B15"/>
    <w:rsid w:val="00A31783"/>
    <w:rsid w:val="00A50320"/>
    <w:rsid w:val="00AB6A99"/>
    <w:rsid w:val="00AB6B41"/>
    <w:rsid w:val="00AD1A31"/>
    <w:rsid w:val="00B13563"/>
    <w:rsid w:val="00B24E28"/>
    <w:rsid w:val="00B5457E"/>
    <w:rsid w:val="00BF0FD0"/>
    <w:rsid w:val="00BF2C49"/>
    <w:rsid w:val="00C2098E"/>
    <w:rsid w:val="00C65541"/>
    <w:rsid w:val="00C76D3C"/>
    <w:rsid w:val="00C83D52"/>
    <w:rsid w:val="00C957D2"/>
    <w:rsid w:val="00C95C9F"/>
    <w:rsid w:val="00CC1297"/>
    <w:rsid w:val="00CC395A"/>
    <w:rsid w:val="00CE4888"/>
    <w:rsid w:val="00D154E5"/>
    <w:rsid w:val="00D44FA5"/>
    <w:rsid w:val="00D60FBE"/>
    <w:rsid w:val="00DE1933"/>
    <w:rsid w:val="00E110F5"/>
    <w:rsid w:val="00E20163"/>
    <w:rsid w:val="00E32C3C"/>
    <w:rsid w:val="00E51701"/>
    <w:rsid w:val="00E539B4"/>
    <w:rsid w:val="00EA2BCA"/>
    <w:rsid w:val="00EA5CB7"/>
    <w:rsid w:val="00EA6C53"/>
    <w:rsid w:val="00F24A8B"/>
    <w:rsid w:val="00F57C5E"/>
    <w:rsid w:val="00FA08AB"/>
    <w:rsid w:val="00FB058A"/>
    <w:rsid w:val="00FB7731"/>
    <w:rsid w:val="00FE41A8"/>
    <w:rsid w:val="00FF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48DF6BED"/>
  <w15:docId w15:val="{C85F2528-11F2-4414-B934-25BFD7B60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E48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7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7082"/>
  </w:style>
  <w:style w:type="paragraph" w:styleId="Rodap">
    <w:name w:val="footer"/>
    <w:basedOn w:val="Normal"/>
    <w:link w:val="RodapChar"/>
    <w:uiPriority w:val="99"/>
    <w:unhideWhenUsed/>
    <w:rsid w:val="00EC7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7082"/>
  </w:style>
  <w:style w:type="paragraph" w:styleId="Textodebalo">
    <w:name w:val="Balloon Text"/>
    <w:basedOn w:val="Normal"/>
    <w:link w:val="TextodebaloChar"/>
    <w:uiPriority w:val="99"/>
    <w:semiHidden/>
    <w:unhideWhenUsed/>
    <w:rsid w:val="00EC7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082"/>
    <w:rPr>
      <w:rFonts w:ascii="Tahoma" w:hAnsi="Tahoma" w:cs="Tahoma"/>
      <w:sz w:val="16"/>
      <w:szCs w:val="16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14F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17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86320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6320D"/>
    <w:pPr>
      <w:spacing w:after="140" w:line="288" w:lineRule="auto"/>
    </w:pPr>
  </w:style>
  <w:style w:type="numbering" w:customStyle="1" w:styleId="WW8Num2">
    <w:name w:val="WW8Num2"/>
    <w:basedOn w:val="Semlista"/>
    <w:rsid w:val="0086320D"/>
    <w:pPr>
      <w:numPr>
        <w:numId w:val="8"/>
      </w:numPr>
    </w:pPr>
  </w:style>
  <w:style w:type="table" w:styleId="Tabelacomgrade">
    <w:name w:val="Table Grid"/>
    <w:basedOn w:val="Tabelanormal"/>
    <w:uiPriority w:val="59"/>
    <w:rsid w:val="00452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CE488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iso-ClusulaPrincipal">
    <w:name w:val="Aviso - Cláusula Principal"/>
    <w:basedOn w:val="Ttulo1"/>
    <w:rsid w:val="00CE4888"/>
    <w:pPr>
      <w:snapToGrid w:val="0"/>
      <w:spacing w:after="240" w:line="360" w:lineRule="auto"/>
      <w:ind w:right="-30"/>
      <w:jc w:val="both"/>
    </w:pPr>
    <w:rPr>
      <w:rFonts w:ascii="Arial" w:eastAsia="Times New Roman" w:hAnsi="Arial" w:cs="Arial"/>
      <w:b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E488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elacomgrade3">
    <w:name w:val="Tabela com grade3"/>
    <w:basedOn w:val="Tabelanormal"/>
    <w:next w:val="Tabelacomgrade"/>
    <w:uiPriority w:val="59"/>
    <w:rsid w:val="00E110F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004B0D"/>
  </w:style>
  <w:style w:type="paragraph" w:styleId="Recuodecorpodetexto">
    <w:name w:val="Body Text Indent"/>
    <w:basedOn w:val="Normal"/>
    <w:link w:val="RecuodecorpodetextoChar"/>
    <w:uiPriority w:val="99"/>
    <w:unhideWhenUsed/>
    <w:rsid w:val="00004B0D"/>
    <w:pPr>
      <w:spacing w:after="120" w:line="259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04B0D"/>
  </w:style>
  <w:style w:type="paragraph" w:styleId="Corpodetexto">
    <w:name w:val="Body Text"/>
    <w:basedOn w:val="Normal"/>
    <w:link w:val="CorpodetextoChar"/>
    <w:uiPriority w:val="99"/>
    <w:semiHidden/>
    <w:unhideWhenUsed/>
    <w:rsid w:val="00FB77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B7731"/>
  </w:style>
  <w:style w:type="table" w:customStyle="1" w:styleId="Tabelacomgrade11">
    <w:name w:val="Tabela com grade11"/>
    <w:basedOn w:val="Tabelanormal"/>
    <w:uiPriority w:val="39"/>
    <w:rsid w:val="0065323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uiPriority w:val="39"/>
    <w:rsid w:val="00202B3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0E45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39B4"/>
    <w:pPr>
      <w:widowControl w:val="0"/>
      <w:autoSpaceDE w:val="0"/>
      <w:autoSpaceDN w:val="0"/>
      <w:spacing w:before="9" w:after="0" w:line="240" w:lineRule="auto"/>
    </w:pPr>
    <w:rPr>
      <w:rFonts w:ascii="Arial" w:eastAsia="Arial" w:hAnsi="Arial" w:cs="Arial"/>
      <w:lang w:val="pt-PT"/>
    </w:rPr>
  </w:style>
  <w:style w:type="table" w:customStyle="1" w:styleId="TableNormal1">
    <w:name w:val="Table Normal1"/>
    <w:uiPriority w:val="2"/>
    <w:semiHidden/>
    <w:unhideWhenUsed/>
    <w:qFormat/>
    <w:rsid w:val="00E539B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\produtos%20tce\timbrados\primeira%20camar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8977A92AAC7D84B88D2FAFC89EA6C16" ma:contentTypeVersion="5" ma:contentTypeDescription="Crie um novo documento." ma:contentTypeScope="" ma:versionID="d5989014c1872632abd23e2e36610b84">
  <xsd:schema xmlns:xsd="http://www.w3.org/2001/XMLSchema" xmlns:xs="http://www.w3.org/2001/XMLSchema" xmlns:p="http://schemas.microsoft.com/office/2006/metadata/properties" xmlns:ns2="8ede08b4-107f-4002-a408-040950bd5c58" xmlns:ns3="982a484c-f0a4-45e4-89ad-1f0e8eafec0a" targetNamespace="http://schemas.microsoft.com/office/2006/metadata/properties" ma:root="true" ma:fieldsID="4922cb735a92c7b7f2174e128c16d652" ns2:_="" ns3:_="">
    <xsd:import namespace="8ede08b4-107f-4002-a408-040950bd5c58"/>
    <xsd:import namespace="982a484c-f0a4-45e4-89ad-1f0e8eafec0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e08b4-107f-4002-a408-040950bd5c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a484c-f0a4-45e4-89ad-1f0e8eafec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10B90-264F-4A18-9756-A6D62BFD0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e08b4-107f-4002-a408-040950bd5c58"/>
    <ds:schemaRef ds:uri="982a484c-f0a4-45e4-89ad-1f0e8eafec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437129-190C-4F46-B711-EB3E0D3A3E32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982a484c-f0a4-45e4-89ad-1f0e8eafec0a"/>
    <ds:schemaRef ds:uri="http://purl.org/dc/terms/"/>
    <ds:schemaRef ds:uri="http://schemas.openxmlformats.org/package/2006/metadata/core-properties"/>
    <ds:schemaRef ds:uri="8ede08b4-107f-4002-a408-040950bd5c5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298509D-3FCB-4D31-A49C-C26EB31C79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AC4FAE-A7D8-44BB-B0FB-2617E512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primeira camara</Template>
  <TotalTime>5</TotalTime>
  <Pages>3</Pages>
  <Words>397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TCE-ES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TCE-ES</dc:creator>
  <cp:lastModifiedBy>Roberto de Oliveira Costa Filho</cp:lastModifiedBy>
  <cp:revision>7</cp:revision>
  <cp:lastPrinted>2014-05-20T19:14:00Z</cp:lastPrinted>
  <dcterms:created xsi:type="dcterms:W3CDTF">2023-06-02T19:20:00Z</dcterms:created>
  <dcterms:modified xsi:type="dcterms:W3CDTF">2023-06-23T18:39:00Z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0x010100B8977A92AAC7D84B88D2FAFC89EA6C16</vt:lpwstr>
  </property>
  <property fmtid="{D5CDD505-2E9C-101B-9397-08002B2CF9AE}" pid="3" name="Order">
    <vt:r8>532600</vt:r8>
  </property>
</Properties>
</file>