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92580" w14:textId="46D6F42E" w:rsidR="002E77B3" w:rsidRPr="0077011C" w:rsidRDefault="002E77B3" w:rsidP="002E77B3">
      <w:pPr>
        <w:jc w:val="center"/>
        <w:rPr>
          <w:rFonts w:ascii="Arial" w:hAnsi="Arial" w:cs="Arial"/>
          <w:b/>
          <w:bCs/>
        </w:rPr>
      </w:pPr>
      <w:r w:rsidRPr="0077011C">
        <w:rPr>
          <w:rFonts w:ascii="Arial" w:hAnsi="Arial" w:cs="Arial"/>
          <w:b/>
          <w:bCs/>
        </w:rPr>
        <w:t xml:space="preserve">PROCESSO ADMINISTRATIVO N° </w:t>
      </w:r>
      <w:r w:rsidR="00CA1B6B">
        <w:rPr>
          <w:rFonts w:ascii="Arial" w:hAnsi="Arial" w:cs="Arial"/>
          <w:b/>
          <w:bCs/>
        </w:rPr>
        <w:t>041/2024</w:t>
      </w:r>
    </w:p>
    <w:p w14:paraId="5770A6D2" w14:textId="50295447" w:rsidR="002E77B3" w:rsidRPr="0077011C" w:rsidRDefault="002E77B3" w:rsidP="002E77B3">
      <w:pPr>
        <w:ind w:right="-1"/>
        <w:jc w:val="center"/>
        <w:rPr>
          <w:rFonts w:ascii="Arial" w:hAnsi="Arial" w:cs="Arial"/>
          <w:b/>
          <w:bCs/>
        </w:rPr>
      </w:pPr>
      <w:r w:rsidRPr="0077011C">
        <w:rPr>
          <w:rFonts w:ascii="Arial" w:hAnsi="Arial" w:cs="Arial"/>
          <w:b/>
          <w:bCs/>
        </w:rPr>
        <w:t xml:space="preserve">PREGÃO ELETRÔNICO Nº </w:t>
      </w:r>
      <w:r w:rsidR="00CA1B6B">
        <w:rPr>
          <w:rFonts w:ascii="Arial" w:hAnsi="Arial" w:cs="Arial"/>
          <w:b/>
          <w:bCs/>
        </w:rPr>
        <w:t>018/2024</w:t>
      </w:r>
    </w:p>
    <w:p w14:paraId="17BCA1EE" w14:textId="77777777" w:rsidR="002E77B3" w:rsidRPr="0077011C" w:rsidRDefault="002E77B3" w:rsidP="002E77B3">
      <w:pPr>
        <w:spacing w:line="256" w:lineRule="auto"/>
        <w:ind w:right="-1"/>
        <w:jc w:val="both"/>
        <w:rPr>
          <w:rFonts w:ascii="Arial" w:hAnsi="Arial" w:cs="Arial"/>
          <w:b/>
          <w:bCs/>
        </w:rPr>
      </w:pPr>
    </w:p>
    <w:p w14:paraId="3A9CE08F" w14:textId="77777777" w:rsidR="002E77B3" w:rsidRPr="0077011C" w:rsidRDefault="002E77B3" w:rsidP="002E77B3">
      <w:pPr>
        <w:spacing w:line="256" w:lineRule="auto"/>
        <w:ind w:right="-1"/>
        <w:jc w:val="both"/>
        <w:rPr>
          <w:rFonts w:ascii="Arial" w:hAnsi="Arial" w:cs="Arial"/>
          <w:b/>
          <w:bCs/>
        </w:rPr>
      </w:pPr>
    </w:p>
    <w:p w14:paraId="2F5F9129" w14:textId="77777777" w:rsidR="002E77B3" w:rsidRPr="0077011C" w:rsidRDefault="002E77B3" w:rsidP="002E77B3">
      <w:pPr>
        <w:spacing w:line="256" w:lineRule="auto"/>
        <w:ind w:right="-1"/>
        <w:jc w:val="both"/>
        <w:rPr>
          <w:rFonts w:ascii="Arial" w:hAnsi="Arial" w:cs="Arial"/>
          <w:b/>
          <w:bCs/>
        </w:rPr>
      </w:pPr>
    </w:p>
    <w:p w14:paraId="0050A91E" w14:textId="3841E140" w:rsidR="002E77B3" w:rsidRPr="0077011C" w:rsidRDefault="002E77B3" w:rsidP="002E77B3">
      <w:pPr>
        <w:spacing w:line="256" w:lineRule="auto"/>
        <w:ind w:right="-1"/>
        <w:jc w:val="both"/>
        <w:rPr>
          <w:rFonts w:ascii="Arial" w:hAnsi="Arial" w:cs="Arial"/>
        </w:rPr>
      </w:pPr>
      <w:r w:rsidRPr="0077011C">
        <w:rPr>
          <w:rFonts w:ascii="Arial" w:hAnsi="Arial" w:cs="Arial"/>
          <w:b/>
          <w:bCs/>
        </w:rPr>
        <w:t xml:space="preserve">CONTRATANTE: </w:t>
      </w:r>
      <w:r w:rsidRPr="0077011C">
        <w:rPr>
          <w:rFonts w:ascii="Arial" w:hAnsi="Arial" w:cs="Arial"/>
        </w:rPr>
        <w:t xml:space="preserve">Município de </w:t>
      </w:r>
      <w:r w:rsidR="00C631C2" w:rsidRPr="0077011C">
        <w:rPr>
          <w:rFonts w:ascii="Arial" w:hAnsi="Arial" w:cs="Arial"/>
        </w:rPr>
        <w:t>Guaimbê</w:t>
      </w:r>
      <w:r w:rsidRPr="0077011C">
        <w:rPr>
          <w:rFonts w:ascii="Arial" w:hAnsi="Arial" w:cs="Arial"/>
        </w:rPr>
        <w:t>.</w:t>
      </w:r>
    </w:p>
    <w:p w14:paraId="3174817F" w14:textId="77777777" w:rsidR="002E77B3" w:rsidRPr="0077011C" w:rsidRDefault="002E77B3" w:rsidP="002E77B3">
      <w:pPr>
        <w:ind w:right="-1"/>
        <w:jc w:val="both"/>
        <w:rPr>
          <w:rFonts w:ascii="Arial" w:hAnsi="Arial" w:cs="Arial"/>
          <w:b/>
          <w:bCs/>
        </w:rPr>
      </w:pPr>
    </w:p>
    <w:p w14:paraId="5827BD71" w14:textId="77777777" w:rsidR="006C3216" w:rsidRPr="0077011C" w:rsidRDefault="006C3216" w:rsidP="002E77B3">
      <w:pPr>
        <w:ind w:right="-1"/>
        <w:jc w:val="both"/>
        <w:rPr>
          <w:rFonts w:ascii="Arial" w:hAnsi="Arial" w:cs="Arial"/>
          <w:b/>
          <w:bCs/>
        </w:rPr>
      </w:pPr>
    </w:p>
    <w:p w14:paraId="5D98B54F" w14:textId="77777777" w:rsidR="002E77B3" w:rsidRPr="0077011C" w:rsidRDefault="002E77B3" w:rsidP="002E77B3">
      <w:pPr>
        <w:ind w:right="-1"/>
        <w:jc w:val="both"/>
        <w:rPr>
          <w:rFonts w:ascii="Arial" w:hAnsi="Arial" w:cs="Arial"/>
          <w:b/>
          <w:bCs/>
        </w:rPr>
      </w:pPr>
    </w:p>
    <w:p w14:paraId="46708D90" w14:textId="1C842C71" w:rsidR="002E77B3" w:rsidRPr="0077011C" w:rsidRDefault="002E77B3" w:rsidP="002E77B3">
      <w:pPr>
        <w:ind w:right="-1"/>
        <w:jc w:val="both"/>
        <w:rPr>
          <w:rFonts w:ascii="Arial" w:hAnsi="Arial" w:cs="Arial"/>
        </w:rPr>
      </w:pPr>
      <w:r w:rsidRPr="0077011C">
        <w:rPr>
          <w:rFonts w:ascii="Arial" w:hAnsi="Arial" w:cs="Arial"/>
          <w:b/>
          <w:bCs/>
        </w:rPr>
        <w:t xml:space="preserve">OBJETO: </w:t>
      </w:r>
      <w:r w:rsidR="003B0258" w:rsidRPr="0077011C">
        <w:rPr>
          <w:rFonts w:ascii="Arial" w:eastAsia="MS Mincho" w:hAnsi="Arial" w:cs="Arial"/>
          <w:iCs/>
        </w:rPr>
        <w:t xml:space="preserve">Registro de Preços para a </w:t>
      </w:r>
      <w:r w:rsidR="00CA1B6B" w:rsidRPr="00CA1B6B">
        <w:rPr>
          <w:rFonts w:ascii="Arial" w:eastAsia="MS Mincho" w:hAnsi="Arial" w:cs="Arial"/>
          <w:bCs/>
        </w:rPr>
        <w:t>Aquisição de Materiais Escolares e Expedientes</w:t>
      </w:r>
      <w:r w:rsidR="003B0258" w:rsidRPr="002334AA">
        <w:rPr>
          <w:rFonts w:ascii="Arial" w:eastAsia="MS Mincho" w:hAnsi="Arial" w:cs="Arial"/>
          <w:iCs/>
        </w:rPr>
        <w:t xml:space="preserve">, </w:t>
      </w:r>
      <w:r w:rsidR="003B0258" w:rsidRPr="002334AA">
        <w:rPr>
          <w:rFonts w:ascii="Arial" w:hAnsi="Arial" w:cs="Arial"/>
        </w:rPr>
        <w:t>conforme</w:t>
      </w:r>
      <w:r w:rsidR="003B0258" w:rsidRPr="0077011C">
        <w:rPr>
          <w:rFonts w:ascii="Arial" w:hAnsi="Arial" w:cs="Arial"/>
        </w:rPr>
        <w:t xml:space="preserve"> especificações constantes do Termo de Referência, que integra este Edital como Anexo I</w:t>
      </w:r>
      <w:r w:rsidRPr="0077011C">
        <w:rPr>
          <w:rFonts w:ascii="Arial" w:hAnsi="Arial" w:cs="Arial"/>
        </w:rPr>
        <w:t>.</w:t>
      </w:r>
    </w:p>
    <w:p w14:paraId="66F39C6F" w14:textId="77777777" w:rsidR="002E77B3" w:rsidRPr="0077011C" w:rsidRDefault="002E77B3" w:rsidP="002E77B3">
      <w:pPr>
        <w:ind w:right="-1"/>
        <w:jc w:val="both"/>
        <w:rPr>
          <w:rFonts w:ascii="Arial" w:hAnsi="Arial" w:cs="Arial"/>
        </w:rPr>
      </w:pPr>
    </w:p>
    <w:p w14:paraId="2AC54756" w14:textId="77777777" w:rsidR="002E77B3" w:rsidRPr="0077011C" w:rsidRDefault="002E77B3" w:rsidP="002E77B3">
      <w:pPr>
        <w:ind w:right="-1"/>
        <w:jc w:val="both"/>
        <w:rPr>
          <w:rFonts w:ascii="Arial" w:hAnsi="Arial" w:cs="Arial"/>
        </w:rPr>
      </w:pPr>
      <w:r w:rsidRPr="0077011C">
        <w:rPr>
          <w:rFonts w:ascii="Arial" w:hAnsi="Arial" w:cs="Arial"/>
        </w:rPr>
        <w:t xml:space="preserve"> </w:t>
      </w:r>
    </w:p>
    <w:p w14:paraId="3517E751" w14:textId="77777777" w:rsidR="006C3216" w:rsidRPr="0077011C" w:rsidRDefault="006C3216" w:rsidP="002E77B3">
      <w:pPr>
        <w:ind w:right="-1"/>
        <w:jc w:val="both"/>
        <w:rPr>
          <w:rFonts w:ascii="Arial" w:hAnsi="Arial" w:cs="Arial"/>
        </w:rPr>
      </w:pPr>
    </w:p>
    <w:p w14:paraId="6D4E6F21" w14:textId="72901271" w:rsidR="002E77B3" w:rsidRPr="0077011C" w:rsidRDefault="002E77B3" w:rsidP="002E77B3">
      <w:pPr>
        <w:jc w:val="both"/>
        <w:rPr>
          <w:rFonts w:ascii="Arial" w:hAnsi="Arial" w:cs="Arial"/>
          <w:b/>
          <w:bCs/>
          <w:color w:val="000000" w:themeColor="text1"/>
        </w:rPr>
      </w:pPr>
      <w:r w:rsidRPr="0077011C">
        <w:rPr>
          <w:rFonts w:ascii="Arial" w:hAnsi="Arial" w:cs="Arial"/>
          <w:b/>
          <w:bCs/>
          <w:color w:val="000000" w:themeColor="text1"/>
        </w:rPr>
        <w:t xml:space="preserve">VALOR ESTIMADO TOTAL DA CONTRATAÇÃO: </w:t>
      </w:r>
      <w:r w:rsidR="008507B7" w:rsidRPr="008507B7">
        <w:rPr>
          <w:rFonts w:ascii="Arial" w:hAnsi="Arial" w:cs="Arial"/>
          <w:b/>
          <w:bCs/>
          <w:color w:val="000000" w:themeColor="text1"/>
        </w:rPr>
        <w:t xml:space="preserve">R$ </w:t>
      </w:r>
      <w:r w:rsidR="00CA1B6B" w:rsidRPr="00CA1B6B">
        <w:rPr>
          <w:rFonts w:ascii="Arial" w:hAnsi="Arial" w:cs="Arial"/>
          <w:b/>
          <w:bCs/>
          <w:color w:val="000000" w:themeColor="text1"/>
        </w:rPr>
        <w:t xml:space="preserve">479.725,65 </w:t>
      </w:r>
      <w:r w:rsidR="008507B7" w:rsidRPr="008507B7">
        <w:rPr>
          <w:rFonts w:ascii="Arial" w:hAnsi="Arial" w:cs="Arial"/>
          <w:b/>
          <w:bCs/>
          <w:color w:val="000000" w:themeColor="text1"/>
        </w:rPr>
        <w:t>(</w:t>
      </w:r>
      <w:r w:rsidR="00CA1B6B" w:rsidRPr="00CA1B6B">
        <w:rPr>
          <w:rFonts w:ascii="Arial" w:hAnsi="Arial" w:cs="Arial"/>
          <w:b/>
          <w:bCs/>
          <w:color w:val="000000" w:themeColor="text1"/>
        </w:rPr>
        <w:t xml:space="preserve">QUATROCENTOS E SETENTA E NOVE MIL </w:t>
      </w:r>
      <w:r w:rsidR="00CA1B6B">
        <w:rPr>
          <w:rFonts w:ascii="Arial" w:hAnsi="Arial" w:cs="Arial"/>
          <w:b/>
          <w:bCs/>
          <w:color w:val="000000" w:themeColor="text1"/>
        </w:rPr>
        <w:t xml:space="preserve">E </w:t>
      </w:r>
      <w:r w:rsidR="00CA1B6B" w:rsidRPr="00CA1B6B">
        <w:rPr>
          <w:rFonts w:ascii="Arial" w:hAnsi="Arial" w:cs="Arial"/>
          <w:b/>
          <w:bCs/>
          <w:color w:val="000000" w:themeColor="text1"/>
        </w:rPr>
        <w:t>SETECENTOS E VINTE E CINCO REAIS E SESSENTA E CINCO CENTAVOS</w:t>
      </w:r>
      <w:r w:rsidR="008507B7" w:rsidRPr="008507B7">
        <w:rPr>
          <w:rFonts w:ascii="Arial" w:hAnsi="Arial" w:cs="Arial"/>
          <w:b/>
          <w:bCs/>
          <w:color w:val="000000" w:themeColor="text1"/>
          <w:shd w:val="clear" w:color="auto" w:fill="FFFFFF"/>
        </w:rPr>
        <w:t>)</w:t>
      </w:r>
      <w:r w:rsidR="008507B7" w:rsidRPr="008507B7">
        <w:rPr>
          <w:rFonts w:ascii="Arial" w:hAnsi="Arial" w:cs="Arial"/>
          <w:b/>
          <w:bCs/>
          <w:color w:val="000000" w:themeColor="text1"/>
        </w:rPr>
        <w:t>.</w:t>
      </w:r>
    </w:p>
    <w:p w14:paraId="750A2A5D" w14:textId="77777777" w:rsidR="002E77B3" w:rsidRPr="0077011C" w:rsidRDefault="002E77B3" w:rsidP="002E77B3">
      <w:pPr>
        <w:ind w:right="-1"/>
        <w:jc w:val="both"/>
        <w:rPr>
          <w:rFonts w:ascii="Arial" w:hAnsi="Arial" w:cs="Arial"/>
        </w:rPr>
      </w:pPr>
    </w:p>
    <w:p w14:paraId="577646B9" w14:textId="77777777" w:rsidR="006C3216" w:rsidRPr="0077011C" w:rsidRDefault="006C3216" w:rsidP="002E77B3">
      <w:pPr>
        <w:ind w:right="-1"/>
        <w:jc w:val="both"/>
        <w:rPr>
          <w:rFonts w:ascii="Arial" w:hAnsi="Arial" w:cs="Arial"/>
        </w:rPr>
      </w:pPr>
    </w:p>
    <w:p w14:paraId="220828D9" w14:textId="77777777" w:rsidR="002E77B3" w:rsidRPr="0077011C" w:rsidRDefault="002E77B3" w:rsidP="002E77B3">
      <w:pPr>
        <w:ind w:right="-1"/>
        <w:jc w:val="both"/>
        <w:rPr>
          <w:rFonts w:ascii="Arial" w:hAnsi="Arial" w:cs="Arial"/>
        </w:rPr>
      </w:pPr>
    </w:p>
    <w:p w14:paraId="2E13D870" w14:textId="29E50F15" w:rsidR="002E77B3" w:rsidRPr="0077011C" w:rsidRDefault="002E77B3" w:rsidP="002E77B3">
      <w:pPr>
        <w:ind w:right="-1"/>
        <w:jc w:val="both"/>
        <w:rPr>
          <w:rFonts w:ascii="Arial" w:hAnsi="Arial" w:cs="Arial"/>
          <w:bCs/>
        </w:rPr>
      </w:pPr>
      <w:r w:rsidRPr="0077011C">
        <w:rPr>
          <w:rFonts w:ascii="Arial" w:eastAsia="MS Mincho" w:hAnsi="Arial" w:cs="Arial"/>
          <w:b/>
          <w:bCs/>
        </w:rPr>
        <w:t xml:space="preserve">DATA E HORA DA SESSÃO PÚBLICA: </w:t>
      </w:r>
      <w:r w:rsidR="00CA1B6B">
        <w:rPr>
          <w:rFonts w:ascii="Arial" w:hAnsi="Arial" w:cs="Arial"/>
          <w:bCs/>
        </w:rPr>
        <w:t>25</w:t>
      </w:r>
      <w:r w:rsidR="000F5B43" w:rsidRPr="0077011C">
        <w:rPr>
          <w:rFonts w:ascii="Arial" w:hAnsi="Arial" w:cs="Arial"/>
          <w:bCs/>
        </w:rPr>
        <w:t>/</w:t>
      </w:r>
      <w:r w:rsidR="0073185C">
        <w:rPr>
          <w:rFonts w:ascii="Arial" w:hAnsi="Arial" w:cs="Arial"/>
          <w:bCs/>
        </w:rPr>
        <w:t>1</w:t>
      </w:r>
      <w:r w:rsidR="002334AA">
        <w:rPr>
          <w:rFonts w:ascii="Arial" w:hAnsi="Arial" w:cs="Arial"/>
          <w:bCs/>
        </w:rPr>
        <w:t>1</w:t>
      </w:r>
      <w:r w:rsidR="000F5B43" w:rsidRPr="0077011C">
        <w:rPr>
          <w:rFonts w:ascii="Arial" w:hAnsi="Arial" w:cs="Arial"/>
          <w:bCs/>
        </w:rPr>
        <w:t xml:space="preserve">/2024 </w:t>
      </w:r>
      <w:r w:rsidR="000F5B43" w:rsidRPr="0077011C">
        <w:rPr>
          <w:rFonts w:ascii="Arial" w:hAnsi="Arial" w:cs="Arial"/>
        </w:rPr>
        <w:t xml:space="preserve">às </w:t>
      </w:r>
      <w:r w:rsidR="009949E8">
        <w:rPr>
          <w:rFonts w:ascii="Arial" w:hAnsi="Arial" w:cs="Arial"/>
          <w:bCs/>
        </w:rPr>
        <w:t>0</w:t>
      </w:r>
      <w:r w:rsidR="00515CAA">
        <w:rPr>
          <w:rFonts w:ascii="Arial" w:hAnsi="Arial" w:cs="Arial"/>
          <w:bCs/>
        </w:rPr>
        <w:t>9</w:t>
      </w:r>
      <w:r w:rsidR="000F5B43" w:rsidRPr="0077011C">
        <w:rPr>
          <w:rFonts w:ascii="Arial" w:hAnsi="Arial" w:cs="Arial"/>
          <w:bCs/>
        </w:rPr>
        <w:t>h</w:t>
      </w:r>
      <w:r w:rsidR="00515CAA">
        <w:rPr>
          <w:rFonts w:ascii="Arial" w:hAnsi="Arial" w:cs="Arial"/>
          <w:bCs/>
        </w:rPr>
        <w:t>0</w:t>
      </w:r>
      <w:r w:rsidR="009949E8">
        <w:rPr>
          <w:rFonts w:ascii="Arial" w:hAnsi="Arial" w:cs="Arial"/>
          <w:bCs/>
        </w:rPr>
        <w:t>0</w:t>
      </w:r>
      <w:r w:rsidR="000F5B43" w:rsidRPr="0077011C">
        <w:rPr>
          <w:rFonts w:ascii="Arial" w:hAnsi="Arial" w:cs="Arial"/>
          <w:bCs/>
        </w:rPr>
        <w:t xml:space="preserve"> </w:t>
      </w:r>
      <w:r w:rsidRPr="0077011C">
        <w:rPr>
          <w:rFonts w:ascii="Arial" w:hAnsi="Arial" w:cs="Arial"/>
          <w:bCs/>
        </w:rPr>
        <w:t>(horário de Brasília).</w:t>
      </w:r>
    </w:p>
    <w:p w14:paraId="4A62FEBA" w14:textId="77777777" w:rsidR="002E77B3" w:rsidRPr="0077011C" w:rsidRDefault="002E77B3" w:rsidP="002E77B3">
      <w:pPr>
        <w:ind w:right="-1"/>
        <w:jc w:val="both"/>
        <w:rPr>
          <w:rFonts w:ascii="Arial" w:hAnsi="Arial" w:cs="Arial"/>
        </w:rPr>
      </w:pPr>
    </w:p>
    <w:p w14:paraId="7FFA1A57" w14:textId="77777777" w:rsidR="006C3216" w:rsidRPr="0077011C" w:rsidRDefault="006C3216" w:rsidP="002E77B3">
      <w:pPr>
        <w:ind w:right="-1"/>
        <w:jc w:val="both"/>
        <w:rPr>
          <w:rFonts w:ascii="Arial" w:hAnsi="Arial" w:cs="Arial"/>
        </w:rPr>
      </w:pPr>
    </w:p>
    <w:p w14:paraId="52D30EB2" w14:textId="77777777" w:rsidR="002E77B3" w:rsidRPr="0077011C" w:rsidRDefault="002E77B3" w:rsidP="002E77B3">
      <w:pPr>
        <w:ind w:right="-1"/>
        <w:jc w:val="both"/>
        <w:rPr>
          <w:rFonts w:ascii="Arial" w:hAnsi="Arial" w:cs="Arial"/>
        </w:rPr>
      </w:pPr>
    </w:p>
    <w:p w14:paraId="05E79670" w14:textId="1E2EF6BE" w:rsidR="002E77B3" w:rsidRPr="0077011C" w:rsidRDefault="002E77B3" w:rsidP="002E77B3">
      <w:pPr>
        <w:ind w:right="-1"/>
        <w:jc w:val="both"/>
        <w:rPr>
          <w:rFonts w:ascii="Arial" w:hAnsi="Arial" w:cs="Arial"/>
        </w:rPr>
      </w:pPr>
      <w:r w:rsidRPr="0077011C">
        <w:rPr>
          <w:rFonts w:ascii="Arial" w:hAnsi="Arial" w:cs="Arial"/>
          <w:b/>
          <w:bCs/>
          <w:caps/>
        </w:rPr>
        <w:t xml:space="preserve">Critério de Julgamento: </w:t>
      </w:r>
      <w:r w:rsidRPr="0077011C">
        <w:rPr>
          <w:rFonts w:ascii="Arial" w:hAnsi="Arial" w:cs="Arial"/>
        </w:rPr>
        <w:t>Menor preço.</w:t>
      </w:r>
    </w:p>
    <w:p w14:paraId="2082FD03" w14:textId="77777777" w:rsidR="002E77B3" w:rsidRPr="0077011C" w:rsidRDefault="002E77B3" w:rsidP="002E77B3">
      <w:pPr>
        <w:ind w:right="-1"/>
        <w:jc w:val="both"/>
        <w:rPr>
          <w:rFonts w:ascii="Arial" w:hAnsi="Arial" w:cs="Arial"/>
        </w:rPr>
      </w:pPr>
    </w:p>
    <w:p w14:paraId="624BD389" w14:textId="77777777" w:rsidR="006C3216" w:rsidRPr="0077011C" w:rsidRDefault="006C3216" w:rsidP="002E77B3">
      <w:pPr>
        <w:ind w:right="-1"/>
        <w:jc w:val="both"/>
        <w:rPr>
          <w:rFonts w:ascii="Arial" w:hAnsi="Arial" w:cs="Arial"/>
        </w:rPr>
      </w:pPr>
    </w:p>
    <w:p w14:paraId="5C312A04" w14:textId="77777777" w:rsidR="002E77B3" w:rsidRPr="0077011C" w:rsidRDefault="002E77B3" w:rsidP="002E77B3">
      <w:pPr>
        <w:ind w:right="-1"/>
        <w:jc w:val="both"/>
        <w:rPr>
          <w:rFonts w:ascii="Arial" w:hAnsi="Arial" w:cs="Arial"/>
        </w:rPr>
      </w:pPr>
    </w:p>
    <w:p w14:paraId="6525B1B2" w14:textId="77777777" w:rsidR="002E77B3" w:rsidRPr="0077011C" w:rsidRDefault="002E77B3" w:rsidP="002E77B3">
      <w:pPr>
        <w:ind w:right="-1"/>
        <w:jc w:val="both"/>
        <w:rPr>
          <w:rFonts w:ascii="Arial" w:hAnsi="Arial" w:cs="Arial"/>
        </w:rPr>
      </w:pPr>
      <w:r w:rsidRPr="0077011C">
        <w:rPr>
          <w:rFonts w:ascii="Arial" w:hAnsi="Arial" w:cs="Arial"/>
          <w:b/>
          <w:bCs/>
          <w:caps/>
        </w:rPr>
        <w:t xml:space="preserve">Modo de disputa: </w:t>
      </w:r>
      <w:r w:rsidRPr="0077011C">
        <w:rPr>
          <w:rFonts w:ascii="Arial" w:hAnsi="Arial" w:cs="Arial"/>
        </w:rPr>
        <w:t>Aberto.</w:t>
      </w:r>
    </w:p>
    <w:p w14:paraId="721ED61F" w14:textId="77777777" w:rsidR="002E77B3" w:rsidRPr="0077011C" w:rsidRDefault="002E77B3" w:rsidP="002E77B3">
      <w:pPr>
        <w:ind w:right="-1"/>
        <w:jc w:val="both"/>
        <w:rPr>
          <w:rFonts w:ascii="Arial" w:hAnsi="Arial" w:cs="Arial"/>
        </w:rPr>
      </w:pPr>
    </w:p>
    <w:p w14:paraId="24096903" w14:textId="77777777" w:rsidR="002E77B3" w:rsidRPr="0077011C" w:rsidRDefault="002E77B3" w:rsidP="002E77B3">
      <w:pPr>
        <w:ind w:right="-1"/>
        <w:jc w:val="both"/>
        <w:rPr>
          <w:rFonts w:ascii="Arial" w:hAnsi="Arial" w:cs="Arial"/>
        </w:rPr>
      </w:pPr>
    </w:p>
    <w:p w14:paraId="29F4D878" w14:textId="77777777" w:rsidR="006C3216" w:rsidRPr="0077011C" w:rsidRDefault="006C3216" w:rsidP="002E77B3">
      <w:pPr>
        <w:ind w:right="-1"/>
        <w:jc w:val="both"/>
        <w:rPr>
          <w:rFonts w:ascii="Arial" w:hAnsi="Arial" w:cs="Arial"/>
        </w:rPr>
      </w:pPr>
    </w:p>
    <w:p w14:paraId="180E5469" w14:textId="370073D4" w:rsidR="002E77B3" w:rsidRPr="0077011C" w:rsidRDefault="002E77B3" w:rsidP="002E77B3">
      <w:pPr>
        <w:ind w:right="-1"/>
        <w:jc w:val="both"/>
        <w:rPr>
          <w:rFonts w:ascii="Arial" w:hAnsi="Arial" w:cs="Arial"/>
        </w:rPr>
      </w:pPr>
      <w:r w:rsidRPr="0077011C">
        <w:rPr>
          <w:rFonts w:ascii="Arial" w:hAnsi="Arial" w:cs="Arial"/>
          <w:b/>
          <w:bCs/>
          <w:caps/>
        </w:rPr>
        <w:t xml:space="preserve">AMOSTRA: </w:t>
      </w:r>
      <w:r w:rsidR="00AA4A76" w:rsidRPr="0077011C">
        <w:rPr>
          <w:rFonts w:ascii="Arial" w:hAnsi="Arial" w:cs="Arial"/>
        </w:rPr>
        <w:t>Não</w:t>
      </w:r>
      <w:r w:rsidRPr="0077011C">
        <w:rPr>
          <w:rFonts w:ascii="Arial" w:hAnsi="Arial" w:cs="Arial"/>
        </w:rPr>
        <w:t>.</w:t>
      </w:r>
    </w:p>
    <w:p w14:paraId="78C8FC16" w14:textId="77777777" w:rsidR="002E77B3" w:rsidRPr="0077011C" w:rsidRDefault="002E77B3" w:rsidP="002E77B3">
      <w:pPr>
        <w:ind w:right="-1"/>
        <w:jc w:val="both"/>
        <w:rPr>
          <w:rFonts w:ascii="Arial" w:hAnsi="Arial" w:cs="Arial"/>
        </w:rPr>
      </w:pPr>
    </w:p>
    <w:p w14:paraId="517BBDD2" w14:textId="77777777" w:rsidR="002E77B3" w:rsidRPr="0077011C" w:rsidRDefault="002E77B3" w:rsidP="002E77B3">
      <w:pPr>
        <w:ind w:right="-1"/>
        <w:jc w:val="both"/>
        <w:rPr>
          <w:rFonts w:ascii="Arial" w:hAnsi="Arial" w:cs="Arial"/>
        </w:rPr>
      </w:pPr>
    </w:p>
    <w:p w14:paraId="3EC7D5CC" w14:textId="77777777" w:rsidR="006C3216" w:rsidRPr="0077011C" w:rsidRDefault="006C3216" w:rsidP="002E77B3">
      <w:pPr>
        <w:ind w:right="-1"/>
        <w:jc w:val="both"/>
        <w:rPr>
          <w:rFonts w:ascii="Arial" w:hAnsi="Arial" w:cs="Arial"/>
        </w:rPr>
      </w:pPr>
    </w:p>
    <w:p w14:paraId="132DF570" w14:textId="77777777" w:rsidR="002E77B3" w:rsidRPr="0077011C" w:rsidRDefault="002E77B3" w:rsidP="002E77B3">
      <w:pPr>
        <w:rPr>
          <w:rFonts w:ascii="Arial" w:hAnsi="Arial" w:cs="Arial"/>
        </w:rPr>
      </w:pPr>
      <w:r w:rsidRPr="0077011C">
        <w:rPr>
          <w:rFonts w:ascii="Arial" w:eastAsia="MS Mincho" w:hAnsi="Arial" w:cs="Arial"/>
          <w:b/>
          <w:bCs/>
        </w:rPr>
        <w:t xml:space="preserve">PREFERÊNCIA ME/EPP/EQUIPARADAS: </w:t>
      </w:r>
      <w:r w:rsidRPr="0077011C">
        <w:rPr>
          <w:rFonts w:ascii="Arial" w:hAnsi="Arial" w:cs="Arial"/>
          <w:bCs/>
        </w:rPr>
        <w:t>Sim.</w:t>
      </w:r>
    </w:p>
    <w:p w14:paraId="652D7C7D"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1D0DA719" w14:textId="3B78A7DC" w:rsidR="002E77B3" w:rsidRPr="0077011C" w:rsidRDefault="002E77B3" w:rsidP="002E77B3">
      <w:pPr>
        <w:jc w:val="center"/>
        <w:rPr>
          <w:rFonts w:ascii="Arial" w:hAnsi="Arial" w:cs="Arial"/>
          <w:b/>
          <w:bCs/>
        </w:rPr>
      </w:pPr>
      <w:r w:rsidRPr="0077011C">
        <w:rPr>
          <w:rFonts w:ascii="Arial" w:hAnsi="Arial" w:cs="Arial"/>
          <w:b/>
          <w:bCs/>
        </w:rPr>
        <w:lastRenderedPageBreak/>
        <w:t xml:space="preserve">PROCESSO ADMINISTRATIVO N° </w:t>
      </w:r>
      <w:r w:rsidR="00CA1B6B">
        <w:rPr>
          <w:rFonts w:ascii="Arial" w:hAnsi="Arial" w:cs="Arial"/>
          <w:b/>
          <w:bCs/>
        </w:rPr>
        <w:t>041/2024</w:t>
      </w:r>
    </w:p>
    <w:p w14:paraId="2FD01BD6" w14:textId="0CFAA950"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CA1B6B">
        <w:rPr>
          <w:rFonts w:ascii="Arial" w:hAnsi="Arial" w:cs="Arial"/>
          <w:b/>
          <w:bCs/>
        </w:rPr>
        <w:t>018/2024</w:t>
      </w:r>
    </w:p>
    <w:p w14:paraId="5DC8AB98" w14:textId="77777777" w:rsidR="002E77B3" w:rsidRPr="0077011C" w:rsidRDefault="002E77B3" w:rsidP="002E77B3">
      <w:pPr>
        <w:ind w:firstLine="567"/>
        <w:jc w:val="both"/>
        <w:rPr>
          <w:rFonts w:ascii="Arial" w:hAnsi="Arial" w:cs="Arial"/>
          <w:bCs/>
        </w:rPr>
      </w:pPr>
    </w:p>
    <w:p w14:paraId="766BD1AA" w14:textId="6AE79D54" w:rsidR="002E77B3" w:rsidRPr="0077011C" w:rsidRDefault="002E77B3" w:rsidP="002E77B3">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 xml:space="preserve">MUNICÍPIO DE </w:t>
      </w:r>
      <w:r w:rsidR="00C631C2" w:rsidRPr="0077011C">
        <w:rPr>
          <w:rFonts w:ascii="Arial" w:hAnsi="Arial" w:cs="Arial"/>
          <w:b/>
        </w:rPr>
        <w:t>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w:t>
      </w:r>
      <w:r w:rsidR="000F04E2" w:rsidRPr="0077011C">
        <w:rPr>
          <w:rFonts w:ascii="Arial" w:hAnsi="Arial" w:cs="Arial"/>
        </w:rPr>
        <w:t xml:space="preserve">da </w:t>
      </w:r>
      <w:r w:rsidR="000F04E2" w:rsidRPr="0077011C">
        <w:rPr>
          <w:rFonts w:ascii="Arial" w:hAnsi="Arial" w:cs="Arial"/>
          <w:b/>
        </w:rPr>
        <w:t>SENHORA MÁRCIA HELENA PEREIRA CABRAL ACHILLES</w:t>
      </w:r>
      <w:r w:rsidR="000F04E2" w:rsidRPr="0077011C">
        <w:rPr>
          <w:rFonts w:ascii="Arial" w:eastAsia="MS Mincho" w:hAnsi="Arial" w:cs="Arial"/>
          <w:b/>
          <w:bCs/>
        </w:rPr>
        <w:t xml:space="preserve">, </w:t>
      </w:r>
      <w:r w:rsidR="000F04E2" w:rsidRPr="0077011C">
        <w:rPr>
          <w:rFonts w:ascii="Arial" w:hAnsi="Arial" w:cs="Arial"/>
          <w:b/>
          <w:bCs/>
        </w:rPr>
        <w:t>PREFEITA DO MUNICÍPIO</w:t>
      </w:r>
      <w:r w:rsidR="000F04E2" w:rsidRPr="0077011C">
        <w:rPr>
          <w:rFonts w:ascii="Arial" w:hAnsi="Arial" w:cs="Arial"/>
        </w:rPr>
        <w:t>, sediado Rua Marechal Deodoro nº 261 – Bairro Centro – CEP 16.480-000 – Guaimbê – SP</w:t>
      </w:r>
      <w:r w:rsidRPr="0077011C">
        <w:rPr>
          <w:rFonts w:ascii="Arial" w:hAnsi="Arial" w:cs="Arial"/>
        </w:rPr>
        <w:t xml:space="preserve">, realizará licitação, para registro de preços, na modalidade PREGÃO, na forma ELETRÔNICA, nos termos da </w:t>
      </w:r>
      <w:hyperlink r:id="rId8" w:history="1">
        <w:r w:rsidRPr="0077011C">
          <w:rPr>
            <w:rStyle w:val="Hyperlink"/>
            <w:rFonts w:ascii="Arial" w:hAnsi="Arial" w:cs="Arial"/>
            <w:color w:val="auto"/>
            <w:u w:val="none"/>
          </w:rPr>
          <w:t>Lei nº 14.133, de 1º de abril de 2021</w:t>
        </w:r>
      </w:hyperlink>
      <w:r w:rsidRPr="0077011C">
        <w:rPr>
          <w:rFonts w:ascii="Arial" w:hAnsi="Arial" w:cs="Arial"/>
        </w:rPr>
        <w:t xml:space="preserve">, do </w:t>
      </w:r>
      <w:r w:rsidR="000F04E2" w:rsidRPr="0077011C">
        <w:rPr>
          <w:rFonts w:ascii="Arial" w:hAnsi="Arial" w:cs="Arial"/>
        </w:rPr>
        <w:t>Decreto nº 3.155, de 02 de janeiro de 2024</w:t>
      </w:r>
      <w:r w:rsidRPr="0077011C">
        <w:rPr>
          <w:rFonts w:ascii="Arial" w:hAnsi="Arial" w:cs="Arial"/>
        </w:rPr>
        <w:t>, e demais legislação aplicável e, ainda, de acordo com as condições estabelecidas neste Edital.</w:t>
      </w:r>
    </w:p>
    <w:p w14:paraId="215752BB" w14:textId="77777777" w:rsidR="002E77B3" w:rsidRPr="0077011C" w:rsidRDefault="002E77B3" w:rsidP="002E77B3">
      <w:pPr>
        <w:tabs>
          <w:tab w:val="center" w:pos="4677"/>
          <w:tab w:val="left" w:pos="8051"/>
        </w:tabs>
        <w:ind w:right="-1"/>
        <w:jc w:val="both"/>
        <w:rPr>
          <w:rFonts w:ascii="Arial" w:hAnsi="Arial" w:cs="Arial"/>
        </w:rPr>
      </w:pPr>
    </w:p>
    <w:p w14:paraId="2E0DA009" w14:textId="763CE4BD" w:rsidR="002E77B3" w:rsidRPr="0077011C" w:rsidRDefault="002E77B3" w:rsidP="002E77B3">
      <w:pPr>
        <w:jc w:val="both"/>
        <w:rPr>
          <w:rFonts w:ascii="Arial" w:hAnsi="Arial" w:cs="Arial"/>
          <w:b/>
        </w:rPr>
      </w:pPr>
      <w:r w:rsidRPr="0077011C">
        <w:rPr>
          <w:rFonts w:ascii="Arial" w:hAnsi="Arial" w:cs="Arial"/>
          <w:b/>
        </w:rPr>
        <w:t xml:space="preserve">PREGÃO ELETRÔNICO Nº </w:t>
      </w:r>
      <w:r w:rsidR="00CA1B6B">
        <w:rPr>
          <w:rFonts w:ascii="Arial" w:hAnsi="Arial" w:cs="Arial"/>
          <w:b/>
        </w:rPr>
        <w:t>018/2024</w:t>
      </w:r>
    </w:p>
    <w:p w14:paraId="5BC1336A" w14:textId="564C7A57" w:rsidR="002E77B3" w:rsidRPr="0077011C" w:rsidRDefault="002E77B3" w:rsidP="002E77B3">
      <w:pPr>
        <w:jc w:val="both"/>
        <w:rPr>
          <w:rFonts w:ascii="Arial" w:hAnsi="Arial" w:cs="Arial"/>
          <w:bCs/>
        </w:rPr>
      </w:pPr>
      <w:r w:rsidRPr="0077011C">
        <w:rPr>
          <w:rFonts w:ascii="Arial" w:hAnsi="Arial" w:cs="Arial"/>
          <w:b/>
        </w:rPr>
        <w:t>Data da sessão pública:</w:t>
      </w:r>
      <w:r w:rsidRPr="0077011C">
        <w:rPr>
          <w:rFonts w:ascii="Arial" w:hAnsi="Arial" w:cs="Arial"/>
          <w:bCs/>
        </w:rPr>
        <w:t xml:space="preserve"> </w:t>
      </w:r>
      <w:r w:rsidR="00CA1B6B">
        <w:rPr>
          <w:rFonts w:ascii="Arial" w:hAnsi="Arial" w:cs="Arial"/>
          <w:b/>
          <w:bCs/>
        </w:rPr>
        <w:t>25</w:t>
      </w:r>
      <w:r w:rsidRPr="0077011C">
        <w:rPr>
          <w:rFonts w:ascii="Arial" w:hAnsi="Arial" w:cs="Arial"/>
          <w:b/>
          <w:bCs/>
        </w:rPr>
        <w:t>/</w:t>
      </w:r>
      <w:r w:rsidR="0073185C">
        <w:rPr>
          <w:rFonts w:ascii="Arial" w:hAnsi="Arial" w:cs="Arial"/>
          <w:b/>
          <w:bCs/>
        </w:rPr>
        <w:t>1</w:t>
      </w:r>
      <w:r w:rsidR="002334AA">
        <w:rPr>
          <w:rFonts w:ascii="Arial" w:hAnsi="Arial" w:cs="Arial"/>
          <w:b/>
          <w:bCs/>
        </w:rPr>
        <w:t>1</w:t>
      </w:r>
      <w:r w:rsidRPr="0077011C">
        <w:rPr>
          <w:rFonts w:ascii="Arial" w:hAnsi="Arial" w:cs="Arial"/>
          <w:b/>
          <w:bCs/>
        </w:rPr>
        <w:t>/2024</w:t>
      </w:r>
    </w:p>
    <w:p w14:paraId="1DDE418D" w14:textId="5F610A81" w:rsidR="002E77B3" w:rsidRPr="0077011C" w:rsidRDefault="002E77B3" w:rsidP="002E77B3">
      <w:pPr>
        <w:jc w:val="both"/>
        <w:rPr>
          <w:rFonts w:ascii="Arial" w:hAnsi="Arial" w:cs="Arial"/>
          <w:bCs/>
        </w:rPr>
      </w:pPr>
      <w:r w:rsidRPr="0077011C">
        <w:rPr>
          <w:rFonts w:ascii="Arial" w:hAnsi="Arial" w:cs="Arial"/>
          <w:b/>
        </w:rPr>
        <w:t>Horário da sessão pública:</w:t>
      </w:r>
      <w:r w:rsidRPr="0077011C">
        <w:rPr>
          <w:rFonts w:ascii="Arial" w:hAnsi="Arial" w:cs="Arial"/>
          <w:bCs/>
        </w:rPr>
        <w:t xml:space="preserve"> </w:t>
      </w:r>
      <w:r w:rsidR="009949E8">
        <w:rPr>
          <w:rFonts w:ascii="Arial" w:hAnsi="Arial" w:cs="Arial"/>
          <w:b/>
          <w:bCs/>
        </w:rPr>
        <w:t>0</w:t>
      </w:r>
      <w:r w:rsidR="00515CAA">
        <w:rPr>
          <w:rFonts w:ascii="Arial" w:hAnsi="Arial" w:cs="Arial"/>
          <w:b/>
          <w:bCs/>
        </w:rPr>
        <w:t>9</w:t>
      </w:r>
      <w:r w:rsidRPr="0077011C">
        <w:rPr>
          <w:rFonts w:ascii="Arial" w:hAnsi="Arial" w:cs="Arial"/>
          <w:b/>
          <w:bCs/>
        </w:rPr>
        <w:t>h</w:t>
      </w:r>
      <w:r w:rsidR="00515CAA">
        <w:rPr>
          <w:rFonts w:ascii="Arial" w:hAnsi="Arial" w:cs="Arial"/>
          <w:b/>
          <w:bCs/>
        </w:rPr>
        <w:t>0</w:t>
      </w:r>
      <w:r w:rsidR="005A0156" w:rsidRPr="0077011C">
        <w:rPr>
          <w:rFonts w:ascii="Arial" w:hAnsi="Arial" w:cs="Arial"/>
          <w:b/>
          <w:bCs/>
        </w:rPr>
        <w:t>0</w:t>
      </w:r>
      <w:r w:rsidRPr="0077011C">
        <w:rPr>
          <w:rFonts w:ascii="Arial" w:hAnsi="Arial" w:cs="Arial"/>
          <w:bCs/>
        </w:rPr>
        <w:t>.</w:t>
      </w:r>
    </w:p>
    <w:p w14:paraId="7285821B" w14:textId="509DD19F" w:rsidR="002E77B3" w:rsidRPr="0077011C" w:rsidRDefault="002E77B3" w:rsidP="002E77B3">
      <w:pPr>
        <w:jc w:val="both"/>
        <w:rPr>
          <w:rFonts w:ascii="Arial" w:hAnsi="Arial" w:cs="Arial"/>
          <w:b/>
        </w:rPr>
      </w:pPr>
      <w:r w:rsidRPr="0077011C">
        <w:rPr>
          <w:rFonts w:ascii="Arial" w:hAnsi="Arial" w:cs="Arial"/>
          <w:b/>
        </w:rPr>
        <w:t xml:space="preserve">Contratante: Município de </w:t>
      </w:r>
      <w:r w:rsidR="00C631C2" w:rsidRPr="0077011C">
        <w:rPr>
          <w:rFonts w:ascii="Arial" w:hAnsi="Arial" w:cs="Arial"/>
          <w:b/>
        </w:rPr>
        <w:t>Guaimbê</w:t>
      </w:r>
    </w:p>
    <w:p w14:paraId="06DD3561" w14:textId="18A1B6B1" w:rsidR="002E77B3" w:rsidRPr="0077011C" w:rsidRDefault="002E77B3" w:rsidP="002E77B3">
      <w:pPr>
        <w:jc w:val="both"/>
        <w:rPr>
          <w:rFonts w:ascii="Arial" w:hAnsi="Arial" w:cs="Arial"/>
          <w:b/>
        </w:rPr>
      </w:pPr>
      <w:r w:rsidRPr="0077011C">
        <w:rPr>
          <w:rFonts w:ascii="Arial" w:hAnsi="Arial" w:cs="Arial"/>
          <w:b/>
        </w:rPr>
        <w:t xml:space="preserve">CNPJ: </w:t>
      </w:r>
      <w:r w:rsidR="000F04E2" w:rsidRPr="0077011C">
        <w:rPr>
          <w:rFonts w:ascii="Arial" w:hAnsi="Arial" w:cs="Arial"/>
        </w:rPr>
        <w:t>44.529.592/0001-09</w:t>
      </w:r>
    </w:p>
    <w:p w14:paraId="6F558F8B" w14:textId="582E5C00" w:rsidR="002E77B3" w:rsidRPr="0077011C" w:rsidRDefault="002E77B3" w:rsidP="002E77B3">
      <w:pPr>
        <w:jc w:val="both"/>
        <w:rPr>
          <w:rFonts w:ascii="Arial" w:hAnsi="Arial" w:cs="Arial"/>
          <w:b/>
        </w:rPr>
      </w:pPr>
      <w:r w:rsidRPr="0077011C">
        <w:rPr>
          <w:rFonts w:ascii="Arial" w:hAnsi="Arial" w:cs="Arial"/>
          <w:b/>
        </w:rPr>
        <w:t xml:space="preserve">E-mail: </w:t>
      </w:r>
      <w:r w:rsidR="000F04E2" w:rsidRPr="0077011C">
        <w:rPr>
          <w:rFonts w:ascii="Arial" w:hAnsi="Arial" w:cs="Arial"/>
        </w:rPr>
        <w:t>licitacao@guaimbe.sp.gov.br</w:t>
      </w:r>
    </w:p>
    <w:p w14:paraId="4070C860" w14:textId="7F6E6F21" w:rsidR="002E77B3" w:rsidRPr="0077011C" w:rsidRDefault="002E77B3" w:rsidP="002E77B3">
      <w:pPr>
        <w:jc w:val="both"/>
        <w:rPr>
          <w:rFonts w:ascii="Arial" w:hAnsi="Arial" w:cs="Arial"/>
          <w:bCs/>
        </w:rPr>
      </w:pPr>
      <w:r w:rsidRPr="0077011C">
        <w:rPr>
          <w:rFonts w:ascii="Arial" w:hAnsi="Arial" w:cs="Arial"/>
          <w:b/>
        </w:rPr>
        <w:t xml:space="preserve">Objeto: </w:t>
      </w:r>
      <w:r w:rsidR="00C631C2" w:rsidRPr="0077011C">
        <w:rPr>
          <w:rFonts w:ascii="Arial" w:eastAsia="MS Mincho" w:hAnsi="Arial" w:cs="Arial"/>
          <w:iCs/>
        </w:rPr>
        <w:t xml:space="preserve">Registro de Preços para a </w:t>
      </w:r>
      <w:r w:rsidR="00CA1B6B" w:rsidRPr="00CA1B6B">
        <w:rPr>
          <w:rFonts w:ascii="Arial" w:eastAsia="MS Mincho" w:hAnsi="Arial" w:cs="Arial"/>
          <w:bCs/>
        </w:rPr>
        <w:t>Aquisição de Materiais Escolares e Expedientes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41C3CE89" w14:textId="094BE97F" w:rsidR="002E77B3" w:rsidRPr="00CA1B6B" w:rsidRDefault="002E77B3" w:rsidP="002E77B3">
      <w:pPr>
        <w:jc w:val="both"/>
        <w:rPr>
          <w:rFonts w:ascii="Arial" w:hAnsi="Arial" w:cs="Arial"/>
        </w:rPr>
      </w:pPr>
      <w:r w:rsidRPr="0077011C">
        <w:rPr>
          <w:rFonts w:ascii="Arial" w:hAnsi="Arial" w:cs="Arial"/>
          <w:b/>
        </w:rPr>
        <w:t xml:space="preserve">Valor total da contratação: </w:t>
      </w:r>
      <w:r w:rsidR="00FE09C8" w:rsidRPr="0077011C">
        <w:rPr>
          <w:rFonts w:ascii="Arial" w:hAnsi="Arial" w:cs="Arial"/>
          <w:color w:val="000000" w:themeColor="text1"/>
        </w:rPr>
        <w:t xml:space="preserve">R$ </w:t>
      </w:r>
      <w:r w:rsidR="00CA1B6B" w:rsidRPr="00CA1B6B">
        <w:rPr>
          <w:rFonts w:ascii="Arial" w:hAnsi="Arial" w:cs="Arial"/>
          <w:color w:val="000000" w:themeColor="text1"/>
        </w:rPr>
        <w:t>479.725,65 (quatrocentos e setenta e nove mil e setecentos e vinte e cinco reais e sessenta e cinco centavos</w:t>
      </w:r>
      <w:r w:rsidR="00CA1B6B" w:rsidRPr="00CA1B6B">
        <w:rPr>
          <w:rFonts w:ascii="Arial" w:hAnsi="Arial" w:cs="Arial"/>
          <w:color w:val="000000" w:themeColor="text1"/>
          <w:shd w:val="clear" w:color="auto" w:fill="FFFFFF"/>
        </w:rPr>
        <w:t>)</w:t>
      </w:r>
      <w:r w:rsidR="00CA1B6B" w:rsidRPr="00CA1B6B">
        <w:rPr>
          <w:rFonts w:ascii="Arial" w:hAnsi="Arial" w:cs="Arial"/>
        </w:rPr>
        <w:t>.</w:t>
      </w:r>
    </w:p>
    <w:p w14:paraId="0FD73870" w14:textId="775201E1" w:rsidR="002E77B3" w:rsidRPr="0077011C" w:rsidRDefault="002E77B3" w:rsidP="002E77B3">
      <w:pPr>
        <w:jc w:val="both"/>
        <w:rPr>
          <w:rFonts w:ascii="Arial" w:hAnsi="Arial" w:cs="Arial"/>
          <w:bCs/>
        </w:rPr>
      </w:pPr>
      <w:r w:rsidRPr="0077011C">
        <w:rPr>
          <w:rFonts w:ascii="Arial" w:hAnsi="Arial" w:cs="Arial"/>
          <w:b/>
        </w:rPr>
        <w:t>Critério de julgamento:</w:t>
      </w:r>
      <w:r w:rsidRPr="0077011C">
        <w:rPr>
          <w:rFonts w:ascii="Arial" w:hAnsi="Arial" w:cs="Arial"/>
          <w:bCs/>
        </w:rPr>
        <w:t xml:space="preserve"> Menor preço </w:t>
      </w:r>
    </w:p>
    <w:p w14:paraId="4E9CCBEC" w14:textId="77777777" w:rsidR="002E77B3" w:rsidRPr="0077011C" w:rsidRDefault="002E77B3" w:rsidP="002E77B3">
      <w:pPr>
        <w:jc w:val="both"/>
        <w:rPr>
          <w:rFonts w:ascii="Arial" w:hAnsi="Arial" w:cs="Arial"/>
          <w:bCs/>
        </w:rPr>
      </w:pPr>
      <w:r w:rsidRPr="0077011C">
        <w:rPr>
          <w:rFonts w:ascii="Arial" w:hAnsi="Arial" w:cs="Arial"/>
          <w:b/>
        </w:rPr>
        <w:t xml:space="preserve">Modo de disputa: </w:t>
      </w:r>
      <w:r w:rsidRPr="0077011C">
        <w:rPr>
          <w:rFonts w:ascii="Arial" w:hAnsi="Arial" w:cs="Arial"/>
          <w:bCs/>
        </w:rPr>
        <w:t>Aberto</w:t>
      </w:r>
    </w:p>
    <w:p w14:paraId="7047EF27" w14:textId="77777777" w:rsidR="002E77B3" w:rsidRPr="0077011C" w:rsidRDefault="002E77B3" w:rsidP="002E77B3">
      <w:pPr>
        <w:jc w:val="both"/>
        <w:rPr>
          <w:rFonts w:ascii="Arial" w:hAnsi="Arial" w:cs="Arial"/>
          <w:bCs/>
        </w:rPr>
      </w:pPr>
      <w:r w:rsidRPr="0077011C">
        <w:rPr>
          <w:rFonts w:ascii="Arial" w:hAnsi="Arial" w:cs="Arial"/>
          <w:b/>
        </w:rPr>
        <w:t xml:space="preserve">Preferência ME/EPP/EQUIPARADAS: </w:t>
      </w:r>
      <w:r w:rsidRPr="0077011C">
        <w:rPr>
          <w:rFonts w:ascii="Arial" w:hAnsi="Arial" w:cs="Arial"/>
          <w:bCs/>
        </w:rPr>
        <w:t>Sim</w:t>
      </w:r>
    </w:p>
    <w:p w14:paraId="12AEA3E1" w14:textId="265904AE" w:rsidR="002E77B3" w:rsidRPr="0077011C" w:rsidRDefault="002E77B3" w:rsidP="002E77B3">
      <w:pPr>
        <w:tabs>
          <w:tab w:val="center" w:pos="4677"/>
          <w:tab w:val="left" w:pos="8051"/>
        </w:tabs>
        <w:ind w:right="-1"/>
        <w:jc w:val="both"/>
        <w:rPr>
          <w:rFonts w:ascii="Arial" w:hAnsi="Arial" w:cs="Arial"/>
          <w:b/>
        </w:rPr>
      </w:pPr>
      <w:r w:rsidRPr="0077011C">
        <w:rPr>
          <w:rFonts w:ascii="Arial" w:hAnsi="Arial" w:cs="Arial"/>
          <w:b/>
        </w:rPr>
        <w:t>Link:</w:t>
      </w:r>
      <w:r w:rsidRPr="0077011C">
        <w:rPr>
          <w:rFonts w:ascii="Arial" w:hAnsi="Arial" w:cs="Arial"/>
          <w:bCs/>
        </w:rPr>
        <w:t xml:space="preserve"> </w:t>
      </w:r>
      <w:r w:rsidRPr="0077011C">
        <w:rPr>
          <w:rFonts w:ascii="Arial" w:hAnsi="Arial" w:cs="Arial"/>
        </w:rPr>
        <w:t>SCPI Portal de Compras</w:t>
      </w:r>
      <w:r w:rsidRPr="0077011C">
        <w:rPr>
          <w:rFonts w:ascii="Arial" w:hAnsi="Arial" w:cs="Arial"/>
          <w:bCs/>
        </w:rPr>
        <w:t xml:space="preserve"> (</w:t>
      </w:r>
      <w:hyperlink r:id="rId9" w:history="1">
        <w:r w:rsidR="000F04E2" w:rsidRPr="0077011C">
          <w:rPr>
            <w:rStyle w:val="Hyperlink"/>
            <w:rFonts w:ascii="Arial" w:hAnsi="Arial" w:cs="Arial"/>
            <w:bCs/>
            <w:color w:val="auto"/>
            <w:u w:val="none"/>
          </w:rPr>
          <w:t>http://guaimbe.ddns.net:8079/COMPRASEDITAL/</w:t>
        </w:r>
      </w:hyperlink>
      <w:r w:rsidRPr="0077011C">
        <w:rPr>
          <w:rFonts w:ascii="Arial" w:hAnsi="Arial" w:cs="Arial"/>
          <w:bCs/>
        </w:rPr>
        <w:t>)</w:t>
      </w:r>
      <w:r w:rsidRPr="0077011C">
        <w:rPr>
          <w:rFonts w:ascii="Arial" w:hAnsi="Arial" w:cs="Arial"/>
          <w:shd w:val="clear" w:color="auto" w:fill="FFFFFF"/>
        </w:rPr>
        <w:t>.</w:t>
      </w:r>
    </w:p>
    <w:p w14:paraId="50D1BA31" w14:textId="77777777" w:rsidR="002E77B3" w:rsidRPr="0077011C" w:rsidRDefault="002E77B3" w:rsidP="002E77B3">
      <w:pPr>
        <w:pStyle w:val="SemEspaamento"/>
        <w:ind w:right="-1"/>
        <w:jc w:val="both"/>
        <w:rPr>
          <w:rFonts w:ascii="Arial" w:hAnsi="Arial" w:cs="Arial"/>
          <w:b/>
          <w:bCs/>
          <w:sz w:val="24"/>
          <w:szCs w:val="24"/>
        </w:rPr>
      </w:pPr>
    </w:p>
    <w:p w14:paraId="18E0C045" w14:textId="77777777" w:rsidR="002E77B3" w:rsidRPr="0077011C" w:rsidRDefault="002E77B3" w:rsidP="002E77B3">
      <w:pPr>
        <w:widowControl w:val="0"/>
        <w:ind w:right="-1"/>
        <w:jc w:val="both"/>
        <w:rPr>
          <w:rFonts w:ascii="Arial" w:eastAsia="MS Mincho" w:hAnsi="Arial" w:cs="Arial"/>
          <w:b/>
          <w:bCs/>
        </w:rPr>
      </w:pPr>
      <w:r w:rsidRPr="0077011C">
        <w:rPr>
          <w:rFonts w:ascii="Arial" w:eastAsia="MS Mincho" w:hAnsi="Arial" w:cs="Arial"/>
          <w:b/>
          <w:bCs/>
        </w:rPr>
        <w:t>1. OBJETO:</w:t>
      </w:r>
    </w:p>
    <w:p w14:paraId="013CE213" w14:textId="77777777" w:rsidR="002E77B3" w:rsidRPr="0077011C" w:rsidRDefault="002E77B3" w:rsidP="002E77B3">
      <w:pPr>
        <w:widowControl w:val="0"/>
        <w:ind w:right="-1"/>
        <w:jc w:val="both"/>
        <w:rPr>
          <w:rFonts w:ascii="Arial" w:eastAsia="MS Mincho" w:hAnsi="Arial" w:cs="Arial"/>
          <w:b/>
          <w:bCs/>
        </w:rPr>
      </w:pPr>
    </w:p>
    <w:p w14:paraId="472B14AE" w14:textId="7ED475A6" w:rsidR="002E77B3" w:rsidRPr="0077011C" w:rsidRDefault="002E77B3" w:rsidP="002E77B3">
      <w:pPr>
        <w:widowControl w:val="0"/>
        <w:ind w:right="-1"/>
        <w:jc w:val="both"/>
        <w:rPr>
          <w:rFonts w:ascii="Arial" w:hAnsi="Arial" w:cs="Arial"/>
        </w:rPr>
      </w:pPr>
      <w:r w:rsidRPr="0077011C">
        <w:rPr>
          <w:rFonts w:ascii="Arial" w:hAnsi="Arial" w:cs="Arial"/>
          <w:bCs/>
        </w:rPr>
        <w:t>1.1.</w:t>
      </w:r>
      <w:r w:rsidRPr="0077011C">
        <w:rPr>
          <w:rFonts w:ascii="Arial" w:hAnsi="Arial" w:cs="Arial"/>
        </w:rPr>
        <w:t xml:space="preserve"> </w:t>
      </w:r>
      <w:r w:rsidRPr="0077011C">
        <w:rPr>
          <w:rFonts w:ascii="Arial" w:eastAsia="MS Mincho" w:hAnsi="Arial" w:cs="Arial"/>
          <w:iCs/>
        </w:rPr>
        <w:t xml:space="preserve">A presente licitação tem por objeto, o </w:t>
      </w:r>
      <w:r w:rsidR="00C631C2" w:rsidRPr="0077011C">
        <w:rPr>
          <w:rFonts w:ascii="Arial" w:eastAsia="MS Mincho" w:hAnsi="Arial" w:cs="Arial"/>
          <w:iCs/>
        </w:rPr>
        <w:t xml:space="preserve">Registro de Preços para a </w:t>
      </w:r>
      <w:r w:rsidR="00CA1B6B" w:rsidRPr="00CA1B6B">
        <w:rPr>
          <w:rFonts w:ascii="Arial" w:eastAsia="MS Mincho" w:hAnsi="Arial" w:cs="Arial"/>
          <w:bCs/>
        </w:rPr>
        <w:t>Aquisição de Materiais Escolares e Expedientes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18016A83" w14:textId="77777777" w:rsidR="004029E4" w:rsidRPr="0077011C" w:rsidRDefault="004029E4" w:rsidP="002E77B3">
      <w:pPr>
        <w:widowControl w:val="0"/>
        <w:ind w:right="-1"/>
        <w:jc w:val="both"/>
        <w:rPr>
          <w:rFonts w:ascii="Arial" w:hAnsi="Arial" w:cs="Arial"/>
        </w:rPr>
      </w:pPr>
    </w:p>
    <w:p w14:paraId="5AC5337C" w14:textId="73A5A4D6" w:rsidR="002E77B3" w:rsidRPr="0077011C" w:rsidRDefault="002E77B3" w:rsidP="002E77B3">
      <w:pPr>
        <w:widowControl w:val="0"/>
        <w:ind w:right="-1"/>
        <w:jc w:val="both"/>
        <w:rPr>
          <w:rFonts w:ascii="Arial" w:hAnsi="Arial" w:cs="Arial"/>
        </w:rPr>
      </w:pPr>
      <w:r w:rsidRPr="0077011C">
        <w:rPr>
          <w:rFonts w:ascii="Arial" w:hAnsi="Arial" w:cs="Arial"/>
        </w:rPr>
        <w:t>A licitação será dividida em itens, conforme tabela constante do Termo de Referência, facultando-se ao licitante a participação em quantos itens forem de seu interesse</w:t>
      </w:r>
      <w:bookmarkStart w:id="0" w:name="_Toc135469224"/>
      <w:r w:rsidR="00476B05" w:rsidRPr="0077011C">
        <w:rPr>
          <w:rFonts w:ascii="Arial" w:hAnsi="Arial" w:cs="Arial"/>
        </w:rPr>
        <w:t>.</w:t>
      </w:r>
    </w:p>
    <w:p w14:paraId="42CCD5AF" w14:textId="77777777" w:rsidR="00D13949" w:rsidRPr="0077011C" w:rsidRDefault="00D13949" w:rsidP="002E77B3">
      <w:pPr>
        <w:widowControl w:val="0"/>
        <w:ind w:right="-1"/>
        <w:jc w:val="both"/>
        <w:rPr>
          <w:rFonts w:ascii="Arial" w:hAnsi="Arial" w:cs="Arial"/>
        </w:rPr>
      </w:pPr>
    </w:p>
    <w:p w14:paraId="5A54FD27" w14:textId="77777777" w:rsidR="002E77B3" w:rsidRPr="0077011C" w:rsidRDefault="002E77B3" w:rsidP="00476B05">
      <w:pPr>
        <w:pStyle w:val="Nivel01"/>
        <w:rPr>
          <w:sz w:val="24"/>
          <w:szCs w:val="24"/>
        </w:rPr>
      </w:pPr>
      <w:r w:rsidRPr="0077011C">
        <w:rPr>
          <w:sz w:val="24"/>
          <w:szCs w:val="24"/>
        </w:rPr>
        <w:t xml:space="preserve">DO REGISTRO DE PREÇOS </w:t>
      </w:r>
      <w:bookmarkEnd w:id="0"/>
    </w:p>
    <w:p w14:paraId="0980AA99" w14:textId="77777777" w:rsidR="002E77B3" w:rsidRPr="0077011C" w:rsidRDefault="002E77B3" w:rsidP="002E77B3">
      <w:pPr>
        <w:rPr>
          <w:rFonts w:ascii="Arial" w:hAnsi="Arial" w:cs="Arial"/>
        </w:rPr>
      </w:pPr>
    </w:p>
    <w:p w14:paraId="281D5280" w14:textId="77777777" w:rsidR="002E77B3" w:rsidRPr="0077011C" w:rsidRDefault="002E77B3" w:rsidP="002E77B3">
      <w:pPr>
        <w:pStyle w:val="Nivel2"/>
        <w:numPr>
          <w:ilvl w:val="0"/>
          <w:numId w:val="0"/>
        </w:numPr>
        <w:shd w:val="clear" w:color="auto" w:fill="FFFFFF"/>
        <w:spacing w:before="0" w:after="0" w:line="240" w:lineRule="auto"/>
        <w:rPr>
          <w:color w:val="auto"/>
          <w:sz w:val="24"/>
          <w:szCs w:val="24"/>
        </w:rPr>
      </w:pPr>
      <w:r w:rsidRPr="0077011C">
        <w:rPr>
          <w:bCs/>
          <w:color w:val="auto"/>
          <w:sz w:val="24"/>
          <w:szCs w:val="24"/>
        </w:rPr>
        <w:t>1.2.</w:t>
      </w:r>
      <w:r w:rsidRPr="0077011C">
        <w:rPr>
          <w:color w:val="auto"/>
          <w:sz w:val="24"/>
          <w:szCs w:val="24"/>
        </w:rPr>
        <w:t xml:space="preserve"> As regras referentes ao órgão gerenciador e participantes, bem como a eventuais adesões são as que constam da minuta de Ata de Registro de Preços.</w:t>
      </w:r>
    </w:p>
    <w:p w14:paraId="07F2C4B5" w14:textId="77777777" w:rsidR="002E77B3" w:rsidRPr="0077011C" w:rsidRDefault="002E77B3" w:rsidP="002E77B3">
      <w:pPr>
        <w:widowControl w:val="0"/>
        <w:jc w:val="both"/>
        <w:rPr>
          <w:rFonts w:ascii="Arial" w:eastAsia="Batang" w:hAnsi="Arial" w:cs="Arial"/>
        </w:rPr>
      </w:pPr>
    </w:p>
    <w:p w14:paraId="0770FCD2"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r w:rsidRPr="0077011C">
        <w:rPr>
          <w:rFonts w:ascii="Arial" w:hAnsi="Arial" w:cs="Arial"/>
          <w:b/>
          <w:bCs/>
        </w:rPr>
        <w:t>2. PARTICIPAÇÃO:</w:t>
      </w:r>
    </w:p>
    <w:p w14:paraId="149FA616"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p>
    <w:p w14:paraId="08AA713D" w14:textId="616D2894" w:rsidR="00515CAA"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2.1. Poderão participar deste Pregão empresas do ramo de atividade pertinente ao objeto desta licitação que atenderem às exigências de habilitação e que </w:t>
      </w:r>
      <w:r w:rsidRPr="0077011C">
        <w:rPr>
          <w:rFonts w:ascii="Arial" w:hAnsi="Arial" w:cs="Arial"/>
          <w:bCs/>
        </w:rPr>
        <w:t xml:space="preserve">estiverem previamente credenciados no </w:t>
      </w:r>
      <w:r w:rsidR="007D5885" w:rsidRPr="0077011C">
        <w:rPr>
          <w:rFonts w:ascii="Arial" w:hAnsi="Arial" w:cs="Arial"/>
          <w:b/>
        </w:rPr>
        <w:t>SISTEMA DE CADASTRAMENTO UNIFICADO DE FORNECEDORES (SICAF) E NO SCPI PORTAL DE COMPRAS</w:t>
      </w:r>
      <w:r w:rsidRPr="0077011C">
        <w:rPr>
          <w:rFonts w:ascii="Arial" w:hAnsi="Arial" w:cs="Arial"/>
        </w:rPr>
        <w:t xml:space="preserve">, em atividade econômica compatível com o seu objeto, sejam detentoras de senha para participar de procedimentos eletrônicos e </w:t>
      </w:r>
      <w:r w:rsidRPr="0077011C">
        <w:rPr>
          <w:rFonts w:ascii="Arial" w:hAnsi="Arial" w:cs="Arial"/>
        </w:rPr>
        <w:lastRenderedPageBreak/>
        <w:t xml:space="preserve">tenham credenciado os seus representantes, na forma estabelecida no regulamento que disciplina a inscrição nos referidos Cadastros. </w:t>
      </w:r>
    </w:p>
    <w:p w14:paraId="49BA8BF4" w14:textId="77777777" w:rsidR="00CA1B6B" w:rsidRPr="0077011C" w:rsidRDefault="00CA1B6B" w:rsidP="002E77B3">
      <w:pPr>
        <w:tabs>
          <w:tab w:val="left" w:pos="-1701"/>
        </w:tabs>
        <w:autoSpaceDE w:val="0"/>
        <w:autoSpaceDN w:val="0"/>
        <w:adjustRightInd w:val="0"/>
        <w:jc w:val="both"/>
        <w:rPr>
          <w:rFonts w:ascii="Arial" w:hAnsi="Arial" w:cs="Arial"/>
        </w:rPr>
      </w:pPr>
    </w:p>
    <w:p w14:paraId="210F0294" w14:textId="77777777" w:rsidR="002E77B3" w:rsidRPr="0077011C" w:rsidRDefault="002E77B3" w:rsidP="002E77B3">
      <w:pPr>
        <w:tabs>
          <w:tab w:val="left" w:pos="-1701"/>
        </w:tabs>
        <w:autoSpaceDE w:val="0"/>
        <w:autoSpaceDN w:val="0"/>
        <w:adjustRightInd w:val="0"/>
        <w:jc w:val="both"/>
        <w:rPr>
          <w:rFonts w:ascii="Arial" w:hAnsi="Arial" w:cs="Arial"/>
          <w:bCs/>
        </w:rPr>
      </w:pPr>
      <w:r w:rsidRPr="0077011C">
        <w:rPr>
          <w:rFonts w:ascii="Arial" w:hAnsi="Arial" w:cs="Arial"/>
          <w:bCs/>
        </w:rPr>
        <w:t xml:space="preserve">2.1.1. Os interessados deverão atender às condições exigidas no cadastramento no </w:t>
      </w:r>
      <w:proofErr w:type="spellStart"/>
      <w:r w:rsidRPr="0077011C">
        <w:rPr>
          <w:rFonts w:ascii="Arial" w:hAnsi="Arial" w:cs="Arial"/>
          <w:bCs/>
        </w:rPr>
        <w:t>Sicaf</w:t>
      </w:r>
      <w:proofErr w:type="spellEnd"/>
      <w:r w:rsidRPr="0077011C">
        <w:rPr>
          <w:rFonts w:ascii="Arial" w:hAnsi="Arial" w:cs="Arial"/>
          <w:bCs/>
        </w:rPr>
        <w:t xml:space="preserve"> até o terceiro dia útil anterior à data prevista para recebimento das propostas.</w:t>
      </w:r>
    </w:p>
    <w:p w14:paraId="57E2A6A1" w14:textId="77777777" w:rsidR="002E77B3" w:rsidRPr="0077011C" w:rsidRDefault="002E77B3" w:rsidP="002E77B3">
      <w:pPr>
        <w:tabs>
          <w:tab w:val="left" w:pos="-1701"/>
        </w:tabs>
        <w:autoSpaceDE w:val="0"/>
        <w:autoSpaceDN w:val="0"/>
        <w:adjustRightInd w:val="0"/>
        <w:jc w:val="both"/>
        <w:rPr>
          <w:rFonts w:ascii="Arial" w:hAnsi="Arial" w:cs="Arial"/>
        </w:rPr>
      </w:pPr>
    </w:p>
    <w:p w14:paraId="2D1F578A" w14:textId="77777777" w:rsidR="002E77B3" w:rsidRPr="0077011C" w:rsidRDefault="002E77B3" w:rsidP="002E77B3">
      <w:pPr>
        <w:jc w:val="both"/>
        <w:rPr>
          <w:rFonts w:ascii="Arial" w:hAnsi="Arial" w:cs="Arial"/>
          <w:bCs/>
        </w:rPr>
      </w:pPr>
      <w:r w:rsidRPr="0077011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15F0" w14:textId="77777777" w:rsidR="002E77B3" w:rsidRPr="0077011C" w:rsidRDefault="002E77B3" w:rsidP="002E77B3">
      <w:pPr>
        <w:jc w:val="both"/>
        <w:rPr>
          <w:rFonts w:ascii="Arial" w:hAnsi="Arial" w:cs="Arial"/>
          <w:bCs/>
        </w:rPr>
      </w:pPr>
    </w:p>
    <w:p w14:paraId="530ADE67" w14:textId="34A14D16" w:rsidR="002E77B3" w:rsidRPr="0077011C" w:rsidRDefault="002E77B3" w:rsidP="002E77B3">
      <w:pPr>
        <w:jc w:val="both"/>
        <w:rPr>
          <w:rFonts w:ascii="Arial" w:hAnsi="Arial" w:cs="Arial"/>
          <w:bCs/>
        </w:rPr>
      </w:pPr>
      <w:r w:rsidRPr="0077011C">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12FF" w14:textId="77777777" w:rsidR="00E67F45" w:rsidRPr="0077011C" w:rsidRDefault="00E67F45" w:rsidP="002E77B3">
      <w:pPr>
        <w:jc w:val="both"/>
        <w:rPr>
          <w:rFonts w:ascii="Arial" w:hAnsi="Arial" w:cs="Arial"/>
          <w:bCs/>
        </w:rPr>
      </w:pPr>
    </w:p>
    <w:p w14:paraId="6302EF2E" w14:textId="77777777" w:rsidR="002E77B3" w:rsidRPr="0077011C" w:rsidRDefault="002E77B3" w:rsidP="002E77B3">
      <w:pPr>
        <w:jc w:val="both"/>
        <w:rPr>
          <w:rFonts w:ascii="Arial" w:hAnsi="Arial" w:cs="Arial"/>
          <w:bCs/>
        </w:rPr>
      </w:pPr>
      <w:r w:rsidRPr="0077011C">
        <w:rPr>
          <w:rFonts w:ascii="Arial" w:hAnsi="Arial" w:cs="Arial"/>
          <w:bCs/>
        </w:rPr>
        <w:t>2.4. A não observância do disposto no item anterior poderá ensejar desclassificação no momento da habilitação.</w:t>
      </w:r>
    </w:p>
    <w:p w14:paraId="029EA8C8" w14:textId="77777777" w:rsidR="002E77B3" w:rsidRPr="0077011C" w:rsidRDefault="002E77B3" w:rsidP="002E77B3">
      <w:pPr>
        <w:rPr>
          <w:rFonts w:ascii="Arial" w:hAnsi="Arial" w:cs="Arial"/>
          <w:bCs/>
        </w:rPr>
      </w:pPr>
    </w:p>
    <w:p w14:paraId="115D410D" w14:textId="7A7F592D"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 xml:space="preserve">2.5. </w:t>
      </w:r>
      <w:r w:rsidR="00E541D9" w:rsidRPr="00E541D9">
        <w:rPr>
          <w:bCs/>
          <w:color w:val="auto"/>
          <w:lang w:val="pt-BR" w:eastAsia="pt-BR" w:bidi="ar-SA"/>
        </w:rPr>
        <w:t xml:space="preserve">Para os itens da </w:t>
      </w:r>
      <w:r w:rsidR="00E541D9" w:rsidRPr="00E541D9">
        <w:rPr>
          <w:b/>
          <w:color w:val="auto"/>
          <w:lang w:val="pt-BR" w:eastAsia="pt-BR" w:bidi="ar-SA"/>
        </w:rPr>
        <w:t>COTA RESERVADA</w:t>
      </w:r>
      <w:r w:rsidR="00E541D9" w:rsidRPr="00E541D9">
        <w:rPr>
          <w:bCs/>
          <w:color w:val="auto"/>
          <w:lang w:val="pt-BR" w:eastAsia="pt-BR" w:bidi="ar-SA"/>
        </w:rPr>
        <w:t>, a participação é exclusiva a microempresas e empresas de pequeno porte, nos termos do art. 48 da Lei Complementar nº 123, de 14 de dezembro de 2006.</w:t>
      </w:r>
    </w:p>
    <w:p w14:paraId="419538B5" w14:textId="77777777" w:rsidR="00EE6C25" w:rsidRPr="00EE6C25" w:rsidRDefault="00EE6C25" w:rsidP="00EE6C25">
      <w:pPr>
        <w:pStyle w:val="Default"/>
        <w:jc w:val="both"/>
        <w:rPr>
          <w:bCs/>
          <w:color w:val="auto"/>
          <w:lang w:val="pt-BR" w:eastAsia="pt-BR" w:bidi="ar-SA"/>
        </w:rPr>
      </w:pPr>
    </w:p>
    <w:p w14:paraId="14AD5F4F" w14:textId="77777777"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2E0E39" w14:textId="77777777" w:rsidR="00EE6C25" w:rsidRPr="00EE6C25" w:rsidRDefault="00EE6C25" w:rsidP="00EE6C25">
      <w:pPr>
        <w:pStyle w:val="Default"/>
        <w:jc w:val="both"/>
        <w:rPr>
          <w:bCs/>
          <w:color w:val="auto"/>
          <w:lang w:val="pt-BR" w:eastAsia="pt-BR" w:bidi="ar-SA"/>
        </w:rPr>
      </w:pPr>
    </w:p>
    <w:p w14:paraId="5CD8ADE5" w14:textId="77777777" w:rsidR="00EE6C25" w:rsidRDefault="00EE6C25" w:rsidP="00EE6C25">
      <w:pPr>
        <w:pStyle w:val="Default"/>
        <w:ind w:firstLine="0"/>
        <w:jc w:val="both"/>
        <w:rPr>
          <w:bCs/>
          <w:color w:val="auto"/>
          <w:lang w:val="pt-BR" w:eastAsia="pt-BR" w:bidi="ar-SA"/>
        </w:rPr>
      </w:pPr>
      <w:r w:rsidRPr="00EE6C25">
        <w:rPr>
          <w:bCs/>
          <w:color w:val="auto"/>
          <w:lang w:val="pt-BR" w:eastAsia="pt-BR" w:bidi="ar-SA"/>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10043CF" w14:textId="77777777" w:rsidR="00EE6C25" w:rsidRDefault="00EE6C25" w:rsidP="00EE6C25">
      <w:pPr>
        <w:pStyle w:val="Default"/>
        <w:ind w:firstLine="0"/>
        <w:jc w:val="both"/>
        <w:rPr>
          <w:bCs/>
          <w:color w:val="auto"/>
          <w:lang w:val="pt-BR" w:eastAsia="pt-BR" w:bidi="ar-SA"/>
        </w:rPr>
      </w:pPr>
    </w:p>
    <w:p w14:paraId="333A4D6B" w14:textId="7F942299" w:rsidR="002E77B3" w:rsidRPr="0077011C" w:rsidRDefault="002E77B3" w:rsidP="00EE6C25">
      <w:pPr>
        <w:pStyle w:val="Default"/>
        <w:ind w:firstLine="0"/>
        <w:jc w:val="both"/>
        <w:rPr>
          <w:rFonts w:eastAsia="Calibri"/>
          <w:b/>
          <w:color w:val="auto"/>
        </w:rPr>
      </w:pPr>
      <w:r w:rsidRPr="0077011C">
        <w:rPr>
          <w:b/>
          <w:bCs/>
          <w:color w:val="auto"/>
        </w:rPr>
        <w:t>2.6.</w:t>
      </w:r>
      <w:r w:rsidRPr="0077011C">
        <w:rPr>
          <w:b/>
          <w:color w:val="auto"/>
        </w:rPr>
        <w:t xml:space="preserve"> NÃO PODERÃO DISPUTAR ESTA LICITAÇÃO</w:t>
      </w:r>
      <w:r w:rsidRPr="0077011C">
        <w:rPr>
          <w:rFonts w:eastAsia="Calibri"/>
          <w:b/>
          <w:color w:val="auto"/>
        </w:rPr>
        <w:t xml:space="preserve">: </w:t>
      </w:r>
    </w:p>
    <w:p w14:paraId="5EB8C7B4" w14:textId="77777777" w:rsidR="002E77B3" w:rsidRPr="0077011C" w:rsidRDefault="002E77B3" w:rsidP="002E77B3">
      <w:pPr>
        <w:pStyle w:val="Default"/>
        <w:ind w:firstLine="0"/>
        <w:jc w:val="both"/>
        <w:rPr>
          <w:rFonts w:eastAsia="Calibri"/>
          <w:b/>
          <w:color w:val="auto"/>
        </w:rPr>
      </w:pPr>
    </w:p>
    <w:p w14:paraId="71D22951"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2.6.1.</w:t>
      </w:r>
      <w:r w:rsidRPr="0077011C">
        <w:rPr>
          <w:rFonts w:ascii="Arial" w:hAnsi="Arial" w:cs="Arial"/>
          <w:b/>
          <w:bCs/>
        </w:rPr>
        <w:t xml:space="preserve"> </w:t>
      </w:r>
      <w:r w:rsidRPr="0077011C">
        <w:rPr>
          <w:rFonts w:ascii="Arial" w:hAnsi="Arial" w:cs="Arial"/>
          <w:bCs/>
        </w:rPr>
        <w:t xml:space="preserve"> </w:t>
      </w:r>
      <w:r w:rsidRPr="0077011C">
        <w:rPr>
          <w:rFonts w:ascii="Arial" w:hAnsi="Arial" w:cs="Arial"/>
        </w:rPr>
        <w:t xml:space="preserve">Aquele que não atenda às condições deste Edital e seu(s) anexo(s); </w:t>
      </w:r>
    </w:p>
    <w:p w14:paraId="2687FBF8" w14:textId="77777777" w:rsidR="002E77B3" w:rsidRPr="0077011C" w:rsidRDefault="002E77B3" w:rsidP="002E77B3">
      <w:pPr>
        <w:autoSpaceDE w:val="0"/>
        <w:autoSpaceDN w:val="0"/>
        <w:adjustRightInd w:val="0"/>
        <w:jc w:val="both"/>
        <w:rPr>
          <w:rFonts w:ascii="Arial" w:hAnsi="Arial" w:cs="Arial"/>
        </w:rPr>
      </w:pPr>
    </w:p>
    <w:p w14:paraId="4DAB0881" w14:textId="790661F9"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 xml:space="preserve">2.6.2. </w:t>
      </w:r>
      <w:r w:rsidRPr="0077011C">
        <w:rPr>
          <w:rFonts w:ascii="Arial" w:hAnsi="Arial" w:cs="Arial"/>
        </w:rPr>
        <w:t xml:space="preserve">Autor do anteprojeto, do projeto básico ou do projeto executivo, pessoa física ou jurídica, quando a licitação versar sobre serviços ou fornecimento de bens a ele relacionados; </w:t>
      </w:r>
    </w:p>
    <w:p w14:paraId="04E9893E" w14:textId="77777777" w:rsidR="009F77B1" w:rsidRPr="0077011C" w:rsidRDefault="009F77B1" w:rsidP="002E77B3">
      <w:pPr>
        <w:autoSpaceDE w:val="0"/>
        <w:autoSpaceDN w:val="0"/>
        <w:adjustRightInd w:val="0"/>
        <w:jc w:val="both"/>
        <w:rPr>
          <w:rFonts w:ascii="Arial" w:hAnsi="Arial" w:cs="Arial"/>
        </w:rPr>
      </w:pPr>
    </w:p>
    <w:p w14:paraId="35721042"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2.6.3.</w:t>
      </w:r>
      <w:r w:rsidRPr="0077011C">
        <w:rPr>
          <w:rFonts w:ascii="Arial" w:hAnsi="Arial" w:cs="Arial"/>
          <w:b/>
          <w:bCs/>
        </w:rPr>
        <w:t xml:space="preserve"> </w:t>
      </w:r>
      <w:r w:rsidRPr="0077011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E6942F" w14:textId="77777777" w:rsidR="002E77B3" w:rsidRPr="0077011C" w:rsidRDefault="002E77B3" w:rsidP="002E77B3">
      <w:pPr>
        <w:autoSpaceDE w:val="0"/>
        <w:autoSpaceDN w:val="0"/>
        <w:adjustRightInd w:val="0"/>
        <w:jc w:val="both"/>
        <w:rPr>
          <w:rFonts w:ascii="Arial" w:hAnsi="Arial" w:cs="Arial"/>
        </w:rPr>
      </w:pPr>
    </w:p>
    <w:p w14:paraId="0DDD5BC2" w14:textId="7A0A248A"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lastRenderedPageBreak/>
        <w:t>2.6.4.</w:t>
      </w:r>
      <w:r w:rsidRPr="0077011C">
        <w:rPr>
          <w:rFonts w:ascii="Arial" w:hAnsi="Arial" w:cs="Arial"/>
          <w:b/>
          <w:bCs/>
        </w:rPr>
        <w:t xml:space="preserve"> </w:t>
      </w:r>
      <w:r w:rsidRPr="0077011C">
        <w:rPr>
          <w:rFonts w:ascii="Arial" w:hAnsi="Arial" w:cs="Arial"/>
        </w:rPr>
        <w:t>Pessoa física ou jurídica que se encontre, ao tempo da licitação, impossibilitada de participar da licitação em decorrência de sanção que lhe foi imposta;</w:t>
      </w:r>
    </w:p>
    <w:p w14:paraId="7D8525FD" w14:textId="77777777" w:rsidR="001172E0" w:rsidRPr="0077011C" w:rsidRDefault="001172E0" w:rsidP="002E77B3">
      <w:pPr>
        <w:tabs>
          <w:tab w:val="left" w:pos="-1701"/>
        </w:tabs>
        <w:autoSpaceDE w:val="0"/>
        <w:autoSpaceDN w:val="0"/>
        <w:adjustRightInd w:val="0"/>
        <w:jc w:val="both"/>
        <w:rPr>
          <w:rFonts w:ascii="Arial" w:hAnsi="Arial" w:cs="Arial"/>
          <w:bCs/>
        </w:rPr>
      </w:pPr>
    </w:p>
    <w:p w14:paraId="0015C9DE" w14:textId="79103318"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2.6.5.</w:t>
      </w:r>
      <w:r w:rsidRPr="0077011C">
        <w:rPr>
          <w:rFonts w:ascii="Arial" w:hAnsi="Arial" w:cs="Arial"/>
          <w:b/>
          <w:bCs/>
        </w:rPr>
        <w:t xml:space="preserve"> </w:t>
      </w:r>
      <w:r w:rsidRPr="0077011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EDF973" w14:textId="77777777" w:rsidR="002E77B3" w:rsidRPr="0077011C" w:rsidRDefault="002E77B3" w:rsidP="002E77B3">
      <w:pPr>
        <w:tabs>
          <w:tab w:val="left" w:pos="-1701"/>
        </w:tabs>
        <w:autoSpaceDE w:val="0"/>
        <w:autoSpaceDN w:val="0"/>
        <w:adjustRightInd w:val="0"/>
        <w:jc w:val="both"/>
        <w:rPr>
          <w:rFonts w:ascii="Arial" w:hAnsi="Arial" w:cs="Arial"/>
        </w:rPr>
      </w:pPr>
    </w:p>
    <w:p w14:paraId="6A87ACA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2.6.6.</w:t>
      </w:r>
      <w:r w:rsidRPr="0077011C">
        <w:rPr>
          <w:rFonts w:ascii="Arial" w:hAnsi="Arial" w:cs="Arial"/>
          <w:b/>
          <w:bCs/>
        </w:rPr>
        <w:t xml:space="preserve"> </w:t>
      </w:r>
      <w:r w:rsidRPr="0077011C">
        <w:rPr>
          <w:rFonts w:ascii="Arial" w:hAnsi="Arial" w:cs="Arial"/>
        </w:rPr>
        <w:t>Empresas controladoras, controladas ou coligadas, nos termos da Lei nº 6.404, de 15 de dezembro de 1976, concorrendo entre si;</w:t>
      </w:r>
    </w:p>
    <w:p w14:paraId="71F6B3FE" w14:textId="77777777" w:rsidR="002E77B3" w:rsidRPr="0077011C" w:rsidRDefault="002E77B3" w:rsidP="002E77B3">
      <w:pPr>
        <w:tabs>
          <w:tab w:val="left" w:pos="-1701"/>
        </w:tabs>
        <w:autoSpaceDE w:val="0"/>
        <w:autoSpaceDN w:val="0"/>
        <w:adjustRightInd w:val="0"/>
        <w:jc w:val="both"/>
        <w:rPr>
          <w:rFonts w:ascii="Arial" w:hAnsi="Arial" w:cs="Arial"/>
        </w:rPr>
      </w:pPr>
    </w:p>
    <w:p w14:paraId="2063FBC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2.6.7.</w:t>
      </w:r>
      <w:r w:rsidRPr="0077011C">
        <w:rPr>
          <w:rFonts w:ascii="Arial" w:hAnsi="Arial" w:cs="Arial"/>
          <w:b/>
          <w:bCs/>
        </w:rPr>
        <w:t xml:space="preserve"> </w:t>
      </w:r>
      <w:r w:rsidRPr="0077011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DE4EB" w14:textId="77777777" w:rsidR="002E77B3" w:rsidRPr="0077011C" w:rsidRDefault="002E77B3" w:rsidP="002E77B3">
      <w:pPr>
        <w:tabs>
          <w:tab w:val="left" w:pos="-1701"/>
        </w:tabs>
        <w:autoSpaceDE w:val="0"/>
        <w:autoSpaceDN w:val="0"/>
        <w:adjustRightInd w:val="0"/>
        <w:jc w:val="both"/>
        <w:rPr>
          <w:rFonts w:ascii="Arial" w:hAnsi="Arial" w:cs="Arial"/>
        </w:rPr>
      </w:pPr>
    </w:p>
    <w:p w14:paraId="2E03E1FD"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2.6.8.</w:t>
      </w:r>
      <w:r w:rsidRPr="0077011C">
        <w:rPr>
          <w:rFonts w:ascii="Arial" w:hAnsi="Arial" w:cs="Arial"/>
          <w:b/>
          <w:bCs/>
        </w:rPr>
        <w:t xml:space="preserve"> </w:t>
      </w:r>
      <w:r w:rsidRPr="0077011C">
        <w:rPr>
          <w:rFonts w:ascii="Arial" w:hAnsi="Arial" w:cs="Arial"/>
        </w:rPr>
        <w:t>Agente público do órgão ou entidade licitante;</w:t>
      </w:r>
    </w:p>
    <w:p w14:paraId="66017FD9" w14:textId="77777777" w:rsidR="002E77B3" w:rsidRPr="0077011C" w:rsidRDefault="002E77B3" w:rsidP="002E77B3">
      <w:pPr>
        <w:tabs>
          <w:tab w:val="left" w:pos="-1701"/>
        </w:tabs>
        <w:autoSpaceDE w:val="0"/>
        <w:autoSpaceDN w:val="0"/>
        <w:adjustRightInd w:val="0"/>
        <w:jc w:val="both"/>
        <w:rPr>
          <w:rFonts w:ascii="Arial" w:hAnsi="Arial" w:cs="Arial"/>
        </w:rPr>
      </w:pPr>
    </w:p>
    <w:p w14:paraId="629298F9"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2.6.9.</w:t>
      </w:r>
      <w:r w:rsidRPr="0077011C">
        <w:rPr>
          <w:rFonts w:ascii="Arial" w:hAnsi="Arial" w:cs="Arial"/>
        </w:rPr>
        <w:t xml:space="preserve"> Pessoas jurídicas reunidas em consórcio;</w:t>
      </w:r>
    </w:p>
    <w:p w14:paraId="2D036CF0" w14:textId="77777777" w:rsidR="002E77B3" w:rsidRPr="0077011C" w:rsidRDefault="002E77B3" w:rsidP="002E77B3">
      <w:pPr>
        <w:tabs>
          <w:tab w:val="left" w:pos="-1701"/>
        </w:tabs>
        <w:autoSpaceDE w:val="0"/>
        <w:autoSpaceDN w:val="0"/>
        <w:adjustRightInd w:val="0"/>
        <w:jc w:val="both"/>
        <w:rPr>
          <w:rFonts w:ascii="Arial" w:hAnsi="Arial" w:cs="Arial"/>
        </w:rPr>
      </w:pPr>
    </w:p>
    <w:p w14:paraId="7776FCE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2.6.10.</w:t>
      </w:r>
      <w:r w:rsidRPr="0077011C">
        <w:rPr>
          <w:rFonts w:ascii="Arial" w:hAnsi="Arial" w:cs="Arial"/>
          <w:b/>
          <w:bCs/>
        </w:rPr>
        <w:t xml:space="preserve"> </w:t>
      </w:r>
      <w:r w:rsidRPr="0077011C">
        <w:rPr>
          <w:rFonts w:ascii="Arial" w:hAnsi="Arial" w:cs="Arial"/>
        </w:rPr>
        <w:t>Organizações da Sociedade Civil de Interesse Público - OSCIP, atuando nessa condição;</w:t>
      </w:r>
    </w:p>
    <w:p w14:paraId="2AD19306" w14:textId="77777777" w:rsidR="002E77B3" w:rsidRPr="0077011C" w:rsidRDefault="002E77B3" w:rsidP="002E77B3">
      <w:pPr>
        <w:tabs>
          <w:tab w:val="left" w:pos="-1701"/>
        </w:tabs>
        <w:autoSpaceDE w:val="0"/>
        <w:autoSpaceDN w:val="0"/>
        <w:adjustRightInd w:val="0"/>
        <w:jc w:val="both"/>
        <w:rPr>
          <w:rFonts w:ascii="Arial" w:hAnsi="Arial" w:cs="Arial"/>
        </w:rPr>
      </w:pPr>
    </w:p>
    <w:p w14:paraId="450203F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2.6.11.</w:t>
      </w:r>
      <w:r w:rsidRPr="0077011C">
        <w:rPr>
          <w:rFonts w:ascii="Arial" w:hAnsi="Arial" w:cs="Arial"/>
          <w:b/>
          <w:bCs/>
        </w:rPr>
        <w:t xml:space="preserve"> </w:t>
      </w:r>
      <w:r w:rsidRPr="0077011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77011C">
          <w:rPr>
            <w:rStyle w:val="Hyperlink"/>
            <w:rFonts w:ascii="Arial" w:hAnsi="Arial" w:cs="Arial"/>
            <w:color w:val="auto"/>
            <w:u w:val="none"/>
          </w:rPr>
          <w:t>§ 1º do art. 9º da Lei nº 14.133, de 2021</w:t>
        </w:r>
      </w:hyperlink>
      <w:r w:rsidRPr="0077011C">
        <w:rPr>
          <w:rStyle w:val="Hyperlink"/>
          <w:rFonts w:ascii="Arial" w:hAnsi="Arial" w:cs="Arial"/>
          <w:color w:val="auto"/>
          <w:u w:val="none"/>
        </w:rPr>
        <w:t>;</w:t>
      </w:r>
    </w:p>
    <w:p w14:paraId="795E790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8554BF8"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2.7.</w:t>
      </w:r>
      <w:r w:rsidRPr="0077011C">
        <w:rPr>
          <w:rFonts w:ascii="Arial" w:hAnsi="Arial" w:cs="Arial"/>
          <w:b/>
          <w:bCs/>
        </w:rPr>
        <w:t xml:space="preserve"> </w:t>
      </w:r>
      <w:r w:rsidRPr="0077011C">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5047E1" w14:textId="77777777" w:rsidR="002E77B3" w:rsidRPr="0077011C" w:rsidRDefault="002E77B3" w:rsidP="002E77B3">
      <w:pPr>
        <w:tabs>
          <w:tab w:val="left" w:pos="-1701"/>
        </w:tabs>
        <w:autoSpaceDE w:val="0"/>
        <w:autoSpaceDN w:val="0"/>
        <w:adjustRightInd w:val="0"/>
        <w:jc w:val="both"/>
        <w:rPr>
          <w:rFonts w:ascii="Arial" w:hAnsi="Arial" w:cs="Arial"/>
        </w:rPr>
      </w:pPr>
    </w:p>
    <w:p w14:paraId="11E253F7"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2.8.</w:t>
      </w:r>
      <w:r w:rsidRPr="0077011C">
        <w:rPr>
          <w:rFonts w:ascii="Arial" w:hAnsi="Arial" w:cs="Arial"/>
          <w:b/>
          <w:bCs/>
        </w:rPr>
        <w:t xml:space="preserve"> </w:t>
      </w:r>
      <w:r w:rsidRPr="0077011C">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2BBDA50" w14:textId="77777777" w:rsidR="002E77B3" w:rsidRPr="0077011C" w:rsidRDefault="002E77B3" w:rsidP="002E77B3">
      <w:pPr>
        <w:tabs>
          <w:tab w:val="left" w:pos="-1701"/>
        </w:tabs>
        <w:autoSpaceDE w:val="0"/>
        <w:autoSpaceDN w:val="0"/>
        <w:adjustRightInd w:val="0"/>
        <w:jc w:val="both"/>
        <w:rPr>
          <w:rFonts w:ascii="Arial" w:hAnsi="Arial" w:cs="Arial"/>
        </w:rPr>
      </w:pPr>
    </w:p>
    <w:p w14:paraId="6BB2EFA6"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2.9.</w:t>
      </w:r>
      <w:r w:rsidRPr="0077011C">
        <w:rPr>
          <w:rFonts w:ascii="Arial" w:hAnsi="Arial" w:cs="Arial"/>
          <w:b/>
          <w:bCs/>
        </w:rPr>
        <w:t xml:space="preserve"> </w:t>
      </w:r>
      <w:r w:rsidRPr="0077011C">
        <w:rPr>
          <w:rFonts w:ascii="Arial" w:hAnsi="Arial" w:cs="Arial"/>
        </w:rPr>
        <w:t>Equiparam-se aos autores do projeto as empresas integrantes do mesmo grupo econômico;</w:t>
      </w:r>
    </w:p>
    <w:p w14:paraId="4AA0A32C" w14:textId="77777777" w:rsidR="002E77B3" w:rsidRPr="0077011C" w:rsidRDefault="002E77B3" w:rsidP="002E77B3">
      <w:pPr>
        <w:tabs>
          <w:tab w:val="left" w:pos="-1701"/>
        </w:tabs>
        <w:autoSpaceDE w:val="0"/>
        <w:autoSpaceDN w:val="0"/>
        <w:adjustRightInd w:val="0"/>
        <w:jc w:val="both"/>
        <w:rPr>
          <w:rFonts w:ascii="Arial" w:hAnsi="Arial" w:cs="Arial"/>
        </w:rPr>
      </w:pPr>
    </w:p>
    <w:p w14:paraId="0FA0B02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2.10.</w:t>
      </w:r>
      <w:r w:rsidRPr="0077011C">
        <w:rPr>
          <w:b/>
          <w:bCs/>
          <w:color w:val="auto"/>
          <w:sz w:val="24"/>
          <w:szCs w:val="24"/>
        </w:rPr>
        <w:t xml:space="preserve"> </w:t>
      </w:r>
      <w:r w:rsidRPr="0077011C">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2932BA7" w14:textId="77777777" w:rsidR="002E77B3" w:rsidRPr="0077011C" w:rsidRDefault="002E77B3" w:rsidP="002E77B3">
      <w:pPr>
        <w:pStyle w:val="Nivel2"/>
        <w:numPr>
          <w:ilvl w:val="0"/>
          <w:numId w:val="0"/>
        </w:numPr>
        <w:spacing w:before="0" w:after="0" w:line="240" w:lineRule="auto"/>
        <w:rPr>
          <w:color w:val="auto"/>
          <w:sz w:val="24"/>
          <w:szCs w:val="24"/>
        </w:rPr>
      </w:pPr>
    </w:p>
    <w:p w14:paraId="02FE6AD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lastRenderedPageBreak/>
        <w:t>2.11.</w:t>
      </w:r>
      <w:r w:rsidRPr="0077011C">
        <w:rPr>
          <w:b/>
          <w:bCs/>
          <w:color w:val="auto"/>
          <w:sz w:val="24"/>
          <w:szCs w:val="24"/>
        </w:rPr>
        <w:t xml:space="preserve"> </w:t>
      </w:r>
      <w:r w:rsidRPr="0077011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77011C">
          <w:rPr>
            <w:rStyle w:val="Hyperlink"/>
            <w:color w:val="auto"/>
            <w:sz w:val="24"/>
            <w:szCs w:val="24"/>
            <w:u w:val="none"/>
          </w:rPr>
          <w:t>Lei nº 14.133/2021</w:t>
        </w:r>
      </w:hyperlink>
      <w:r w:rsidRPr="0077011C">
        <w:rPr>
          <w:color w:val="auto"/>
          <w:sz w:val="24"/>
          <w:szCs w:val="24"/>
        </w:rPr>
        <w:t>.</w:t>
      </w:r>
    </w:p>
    <w:p w14:paraId="75551397" w14:textId="77777777" w:rsidR="002E77B3" w:rsidRPr="0077011C" w:rsidRDefault="002E77B3" w:rsidP="002E77B3">
      <w:pPr>
        <w:pStyle w:val="Nivel2"/>
        <w:numPr>
          <w:ilvl w:val="0"/>
          <w:numId w:val="0"/>
        </w:numPr>
        <w:spacing w:before="0" w:after="0" w:line="240" w:lineRule="auto"/>
        <w:rPr>
          <w:color w:val="auto"/>
          <w:sz w:val="24"/>
          <w:szCs w:val="24"/>
        </w:rPr>
      </w:pPr>
    </w:p>
    <w:p w14:paraId="5BDD7A1F"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2.12.</w:t>
      </w:r>
      <w:r w:rsidRPr="0077011C">
        <w:rPr>
          <w:rFonts w:ascii="Arial" w:hAnsi="Arial" w:cs="Arial"/>
          <w:b/>
          <w:bCs/>
        </w:rPr>
        <w:t xml:space="preserve"> </w:t>
      </w:r>
      <w:r w:rsidRPr="0077011C">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5AA2E82D" w14:textId="77777777" w:rsidR="002E77B3" w:rsidRPr="0077011C" w:rsidRDefault="002E77B3" w:rsidP="002E77B3">
      <w:pPr>
        <w:tabs>
          <w:tab w:val="left" w:pos="-1701"/>
        </w:tabs>
        <w:autoSpaceDE w:val="0"/>
        <w:autoSpaceDN w:val="0"/>
        <w:adjustRightInd w:val="0"/>
        <w:jc w:val="both"/>
        <w:rPr>
          <w:rFonts w:ascii="Arial" w:hAnsi="Arial" w:cs="Arial"/>
        </w:rPr>
      </w:pPr>
    </w:p>
    <w:p w14:paraId="36B1FC49" w14:textId="77777777" w:rsidR="002E77B3" w:rsidRPr="0077011C" w:rsidRDefault="002E77B3" w:rsidP="002E77B3">
      <w:pPr>
        <w:tabs>
          <w:tab w:val="left" w:pos="-1701"/>
        </w:tabs>
        <w:autoSpaceDE w:val="0"/>
        <w:autoSpaceDN w:val="0"/>
        <w:adjustRightInd w:val="0"/>
        <w:jc w:val="both"/>
        <w:rPr>
          <w:rFonts w:ascii="Arial" w:hAnsi="Arial" w:cs="Arial"/>
          <w:b/>
          <w:bCs/>
        </w:rPr>
      </w:pPr>
      <w:bookmarkStart w:id="1" w:name="_Toc135469226"/>
      <w:r w:rsidRPr="0077011C">
        <w:rPr>
          <w:rFonts w:ascii="Arial" w:hAnsi="Arial" w:cs="Arial"/>
          <w:b/>
          <w:bCs/>
        </w:rPr>
        <w:t>3. DA APRESENTAÇÃO DA PROPOSTA E DOS DOCUMENTOS DE HABILITAÇÃO</w:t>
      </w:r>
      <w:bookmarkEnd w:id="1"/>
      <w:r w:rsidRPr="0077011C">
        <w:rPr>
          <w:rFonts w:ascii="Arial" w:hAnsi="Arial" w:cs="Arial"/>
          <w:b/>
          <w:bCs/>
        </w:rPr>
        <w:t>:</w:t>
      </w:r>
    </w:p>
    <w:p w14:paraId="6528529C" w14:textId="77777777" w:rsidR="002E77B3" w:rsidRPr="0077011C" w:rsidRDefault="002E77B3" w:rsidP="002E77B3">
      <w:pPr>
        <w:tabs>
          <w:tab w:val="left" w:pos="-1701"/>
        </w:tabs>
        <w:autoSpaceDE w:val="0"/>
        <w:autoSpaceDN w:val="0"/>
        <w:adjustRightInd w:val="0"/>
        <w:jc w:val="both"/>
        <w:rPr>
          <w:rFonts w:ascii="Arial" w:hAnsi="Arial" w:cs="Arial"/>
          <w:b/>
          <w:bCs/>
        </w:rPr>
      </w:pPr>
    </w:p>
    <w:p w14:paraId="56F61F8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w:t>
      </w:r>
      <w:bookmarkStart w:id="2" w:name="_Ref113886867"/>
      <w:r w:rsidRPr="0077011C">
        <w:rPr>
          <w:bCs/>
          <w:color w:val="auto"/>
          <w:sz w:val="24"/>
          <w:szCs w:val="24"/>
        </w:rPr>
        <w:t>.</w:t>
      </w:r>
      <w:r w:rsidRPr="0077011C">
        <w:rPr>
          <w:b/>
          <w:bCs/>
          <w:color w:val="auto"/>
          <w:sz w:val="24"/>
          <w:szCs w:val="24"/>
        </w:rPr>
        <w:t xml:space="preserve"> </w:t>
      </w:r>
      <w:r w:rsidRPr="0077011C">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B259893" w14:textId="77777777" w:rsidR="002E77B3" w:rsidRPr="0077011C" w:rsidRDefault="002E77B3" w:rsidP="002E77B3">
      <w:pPr>
        <w:pStyle w:val="Nivel2"/>
        <w:numPr>
          <w:ilvl w:val="0"/>
          <w:numId w:val="0"/>
        </w:numPr>
        <w:spacing w:before="0" w:after="0" w:line="240" w:lineRule="auto"/>
        <w:rPr>
          <w:color w:val="auto"/>
          <w:sz w:val="24"/>
          <w:szCs w:val="24"/>
        </w:rPr>
      </w:pPr>
    </w:p>
    <w:p w14:paraId="2C5B2143" w14:textId="5D1CC143" w:rsidR="002E77B3" w:rsidRPr="0077011C" w:rsidRDefault="002E77B3" w:rsidP="002E77B3">
      <w:pPr>
        <w:pStyle w:val="Nivel2"/>
        <w:numPr>
          <w:ilvl w:val="0"/>
          <w:numId w:val="0"/>
        </w:numPr>
        <w:spacing w:before="0" w:after="0" w:line="240" w:lineRule="auto"/>
        <w:rPr>
          <w:b/>
          <w:color w:val="auto"/>
          <w:sz w:val="24"/>
          <w:szCs w:val="24"/>
        </w:rPr>
      </w:pPr>
      <w:r w:rsidRPr="0077011C">
        <w:rPr>
          <w:b/>
          <w:color w:val="auto"/>
          <w:sz w:val="24"/>
          <w:szCs w:val="24"/>
        </w:rPr>
        <w:t xml:space="preserve">3.2. </w:t>
      </w:r>
      <w:bookmarkStart w:id="3" w:name="_Ref113968921"/>
      <w:r w:rsidR="00EB64CD" w:rsidRPr="0077011C">
        <w:rPr>
          <w:b/>
          <w:color w:val="auto"/>
          <w:sz w:val="24"/>
          <w:szCs w:val="24"/>
        </w:rPr>
        <w:t xml:space="preserve">NO CADASTRAMENTO DA PROPOSTA INICIAL, O LICITANTE DECLARARÁ, QUE: </w:t>
      </w:r>
      <w:r w:rsidR="00EB64CD" w:rsidRPr="0077011C">
        <w:rPr>
          <w:bCs/>
          <w:color w:val="auto"/>
          <w:sz w:val="24"/>
          <w:szCs w:val="24"/>
        </w:rPr>
        <w:t>(</w:t>
      </w:r>
      <w:r w:rsidR="00EB64CD" w:rsidRPr="0077011C">
        <w:rPr>
          <w:sz w:val="24"/>
          <w:szCs w:val="24"/>
        </w:rPr>
        <w:t>conforme modelo mostrado no Anexo I</w:t>
      </w:r>
      <w:r w:rsidR="00577E46" w:rsidRPr="0077011C">
        <w:rPr>
          <w:sz w:val="24"/>
          <w:szCs w:val="24"/>
        </w:rPr>
        <w:t>V</w:t>
      </w:r>
      <w:r w:rsidR="00EB64CD" w:rsidRPr="0077011C">
        <w:rPr>
          <w:sz w:val="24"/>
          <w:szCs w:val="24"/>
        </w:rPr>
        <w:t xml:space="preserve"> deste Edital)</w:t>
      </w:r>
      <w:r w:rsidRPr="0077011C">
        <w:rPr>
          <w:b/>
          <w:color w:val="auto"/>
          <w:sz w:val="24"/>
          <w:szCs w:val="24"/>
        </w:rPr>
        <w:t>:</w:t>
      </w:r>
      <w:bookmarkEnd w:id="3"/>
    </w:p>
    <w:p w14:paraId="3F17C35C" w14:textId="77777777" w:rsidR="002E77B3" w:rsidRPr="0077011C" w:rsidRDefault="002E77B3" w:rsidP="002E77B3">
      <w:pPr>
        <w:pStyle w:val="Nivel2"/>
        <w:numPr>
          <w:ilvl w:val="0"/>
          <w:numId w:val="0"/>
        </w:numPr>
        <w:spacing w:before="0" w:after="0" w:line="240" w:lineRule="auto"/>
        <w:rPr>
          <w:color w:val="auto"/>
          <w:sz w:val="24"/>
          <w:szCs w:val="24"/>
        </w:rPr>
      </w:pPr>
    </w:p>
    <w:p w14:paraId="0DAE66DC"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3.3.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CAF81" w14:textId="77777777" w:rsidR="002E77B3" w:rsidRPr="0077011C" w:rsidRDefault="002E77B3" w:rsidP="002E77B3">
      <w:pPr>
        <w:tabs>
          <w:tab w:val="left" w:pos="-1701"/>
        </w:tabs>
        <w:autoSpaceDE w:val="0"/>
        <w:autoSpaceDN w:val="0"/>
        <w:adjustRightInd w:val="0"/>
        <w:jc w:val="both"/>
        <w:rPr>
          <w:rFonts w:ascii="Arial" w:hAnsi="Arial" w:cs="Arial"/>
        </w:rPr>
      </w:pPr>
    </w:p>
    <w:p w14:paraId="59D5E0C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3.4.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2"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7D1DD28A"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7C22EF9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3.5.</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3"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634D7C3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2EA2610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3.6. C</w:t>
      </w:r>
      <w:r w:rsidRPr="0077011C">
        <w:rPr>
          <w:rFonts w:ascii="Arial" w:hAnsi="Arial" w:cs="Arial"/>
        </w:rPr>
        <w:t>umpre as exigências de reserva de cargos para pessoa com deficiência e para reabilitado da Previdência Social, previstas em lei e em outras normas específicas.</w:t>
      </w:r>
    </w:p>
    <w:p w14:paraId="26705136" w14:textId="77777777" w:rsidR="002E77B3" w:rsidRPr="0077011C" w:rsidRDefault="002E77B3" w:rsidP="002E77B3">
      <w:pPr>
        <w:tabs>
          <w:tab w:val="left" w:pos="-1701"/>
        </w:tabs>
        <w:autoSpaceDE w:val="0"/>
        <w:autoSpaceDN w:val="0"/>
        <w:adjustRightInd w:val="0"/>
        <w:jc w:val="both"/>
        <w:rPr>
          <w:rFonts w:ascii="Arial" w:hAnsi="Arial" w:cs="Arial"/>
        </w:rPr>
      </w:pPr>
    </w:p>
    <w:p w14:paraId="3DE84308"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3.7.</w:t>
      </w:r>
      <w:r w:rsidRPr="0077011C">
        <w:rPr>
          <w:rFonts w:ascii="Arial" w:hAnsi="Arial" w:cs="Arial"/>
          <w:b/>
          <w:bCs/>
        </w:rPr>
        <w:t xml:space="preserve"> </w:t>
      </w:r>
      <w:r w:rsidRPr="0077011C">
        <w:rPr>
          <w:rFonts w:ascii="Arial" w:hAnsi="Arial" w:cs="Arial"/>
        </w:rPr>
        <w:t xml:space="preserve">O licitante organizado em cooperativa deverá declarar, ainda, que cumpre os requisitos estabelecidos no </w:t>
      </w:r>
      <w:hyperlink r:id="rId14"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12606F83"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18A2B3C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3.8.</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deverá declarar, ainda, que cumpre os requisitos estabelecidos no </w:t>
      </w:r>
      <w:hyperlink r:id="rId15"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6" w:anchor="art42" w:history="1">
        <w:r w:rsidRPr="0077011C">
          <w:rPr>
            <w:rStyle w:val="Hyperlink"/>
            <w:rFonts w:ascii="Arial" w:hAnsi="Arial" w:cs="Arial"/>
            <w:color w:val="auto"/>
            <w:u w:val="none"/>
          </w:rPr>
          <w:t>arts. 42 a 49</w:t>
        </w:r>
      </w:hyperlink>
      <w:r w:rsidRPr="0077011C">
        <w:rPr>
          <w:rFonts w:ascii="Arial" w:hAnsi="Arial" w:cs="Arial"/>
        </w:rPr>
        <w:t xml:space="preserve">, observado o disposto nos </w:t>
      </w:r>
      <w:hyperlink r:id="rId17" w:anchor="art4§1" w:history="1">
        <w:r w:rsidRPr="0077011C">
          <w:rPr>
            <w:rStyle w:val="Hyperlink"/>
            <w:rFonts w:ascii="Arial" w:hAnsi="Arial" w:cs="Arial"/>
            <w:color w:val="auto"/>
            <w:u w:val="none"/>
          </w:rPr>
          <w:t>§§ 1º ao 3º do art. 4º, da Lei n.º 14.133, de 2021.</w:t>
        </w:r>
      </w:hyperlink>
    </w:p>
    <w:p w14:paraId="34D6D1A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036962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t>3.8.1. No</w:t>
      </w:r>
      <w:r w:rsidRPr="0077011C">
        <w:rPr>
          <w:color w:val="auto"/>
          <w:sz w:val="24"/>
          <w:szCs w:val="24"/>
        </w:rPr>
        <w:t>s itens exclusivos para participação de microempresas e empresas de pequeno porte, a assinalação do campo “não” impedirá o prosseguimento no certame, para aquele item;</w:t>
      </w:r>
    </w:p>
    <w:p w14:paraId="392BAB91" w14:textId="77777777" w:rsidR="002E77B3" w:rsidRPr="0077011C" w:rsidRDefault="002E77B3" w:rsidP="002E77B3">
      <w:pPr>
        <w:pStyle w:val="Nivel3"/>
        <w:numPr>
          <w:ilvl w:val="0"/>
          <w:numId w:val="0"/>
        </w:numPr>
        <w:spacing w:before="0" w:after="0" w:line="240" w:lineRule="auto"/>
        <w:rPr>
          <w:color w:val="auto"/>
          <w:sz w:val="24"/>
          <w:szCs w:val="24"/>
        </w:rPr>
      </w:pPr>
    </w:p>
    <w:p w14:paraId="4A3CCE26" w14:textId="21A37FDB"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lastRenderedPageBreak/>
        <w:t>3.8.2. N</w:t>
      </w:r>
      <w:r w:rsidRPr="0077011C">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77011C">
          <w:rPr>
            <w:rStyle w:val="Hyperlink"/>
            <w:color w:val="auto"/>
            <w:sz w:val="24"/>
            <w:szCs w:val="24"/>
            <w:u w:val="none"/>
          </w:rPr>
          <w:t>Lei Complementar nº 123, de 2006</w:t>
        </w:r>
      </w:hyperlink>
      <w:r w:rsidRPr="0077011C">
        <w:rPr>
          <w:color w:val="auto"/>
          <w:sz w:val="24"/>
          <w:szCs w:val="24"/>
        </w:rPr>
        <w:t>, mesmo que microempresa, empresa de pequeno porte ou sociedade cooperativa.</w:t>
      </w:r>
    </w:p>
    <w:p w14:paraId="186CC196" w14:textId="77777777" w:rsidR="00E67F45" w:rsidRPr="0077011C" w:rsidRDefault="00E67F45" w:rsidP="002E77B3">
      <w:pPr>
        <w:pStyle w:val="Nivel3"/>
        <w:numPr>
          <w:ilvl w:val="0"/>
          <w:numId w:val="0"/>
        </w:numPr>
        <w:spacing w:before="0" w:after="0" w:line="240" w:lineRule="auto"/>
        <w:rPr>
          <w:color w:val="auto"/>
          <w:sz w:val="24"/>
          <w:szCs w:val="24"/>
        </w:rPr>
      </w:pPr>
    </w:p>
    <w:p w14:paraId="19BD5A0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3.9.</w:t>
      </w:r>
      <w:r w:rsidRPr="0077011C">
        <w:rPr>
          <w:rFonts w:ascii="Arial" w:hAnsi="Arial" w:cs="Arial"/>
          <w:b/>
          <w:bCs/>
        </w:rPr>
        <w:t xml:space="preserve"> </w:t>
      </w:r>
      <w:r w:rsidRPr="0077011C">
        <w:rPr>
          <w:rFonts w:ascii="Arial" w:hAnsi="Arial" w:cs="Arial"/>
        </w:rPr>
        <w:t xml:space="preserve">A falsidade da declaração de que trata os itens 3.2 ou 3.8 sujeitará o licitante às sanções previstas na </w:t>
      </w:r>
      <w:hyperlink r:id="rId19" w:history="1">
        <w:r w:rsidRPr="0077011C">
          <w:rPr>
            <w:rStyle w:val="Hyperlink"/>
            <w:rFonts w:ascii="Arial" w:hAnsi="Arial" w:cs="Arial"/>
            <w:color w:val="auto"/>
            <w:u w:val="none"/>
          </w:rPr>
          <w:t>Lei nº 14.133, de 2021</w:t>
        </w:r>
      </w:hyperlink>
      <w:r w:rsidRPr="0077011C">
        <w:rPr>
          <w:rFonts w:ascii="Arial" w:hAnsi="Arial" w:cs="Arial"/>
        </w:rPr>
        <w:t>, e neste Edital.</w:t>
      </w:r>
    </w:p>
    <w:p w14:paraId="103295CF" w14:textId="77777777" w:rsidR="002E77B3" w:rsidRPr="0077011C" w:rsidRDefault="002E77B3" w:rsidP="002E77B3">
      <w:pPr>
        <w:tabs>
          <w:tab w:val="left" w:pos="-1701"/>
        </w:tabs>
        <w:autoSpaceDE w:val="0"/>
        <w:autoSpaceDN w:val="0"/>
        <w:adjustRightInd w:val="0"/>
        <w:jc w:val="both"/>
        <w:rPr>
          <w:rFonts w:ascii="Arial" w:hAnsi="Arial" w:cs="Arial"/>
        </w:rPr>
      </w:pPr>
    </w:p>
    <w:p w14:paraId="7FA9D79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3.10.</w:t>
      </w:r>
      <w:r w:rsidRPr="0077011C">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01724" w14:textId="77777777" w:rsidR="002E77B3" w:rsidRPr="0077011C" w:rsidRDefault="002E77B3" w:rsidP="002E77B3">
      <w:pPr>
        <w:pStyle w:val="Nivel2"/>
        <w:numPr>
          <w:ilvl w:val="0"/>
          <w:numId w:val="0"/>
        </w:numPr>
        <w:spacing w:before="0" w:after="0" w:line="240" w:lineRule="auto"/>
        <w:rPr>
          <w:color w:val="auto"/>
          <w:sz w:val="24"/>
          <w:szCs w:val="24"/>
        </w:rPr>
      </w:pPr>
    </w:p>
    <w:p w14:paraId="314499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3.11.</w:t>
      </w:r>
      <w:r w:rsidRPr="0077011C">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FD19E0B" w14:textId="77777777" w:rsidR="002E77B3" w:rsidRPr="0077011C" w:rsidRDefault="002E77B3" w:rsidP="002E77B3">
      <w:pPr>
        <w:pStyle w:val="Nivel2"/>
        <w:numPr>
          <w:ilvl w:val="0"/>
          <w:numId w:val="0"/>
        </w:numPr>
        <w:spacing w:before="0" w:after="0" w:line="240" w:lineRule="auto"/>
        <w:rPr>
          <w:color w:val="auto"/>
          <w:sz w:val="24"/>
          <w:szCs w:val="24"/>
        </w:rPr>
      </w:pPr>
    </w:p>
    <w:p w14:paraId="17A8E5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3.12.</w:t>
      </w:r>
      <w:r w:rsidRPr="0077011C">
        <w:rPr>
          <w:color w:val="auto"/>
          <w:sz w:val="24"/>
          <w:szCs w:val="24"/>
        </w:rPr>
        <w:t xml:space="preserve"> Serão disponibilizados para acesso público os documentos que compõem a proposta dos licitantes convocados para apresentação de propostas, após a fase de envio de lances.</w:t>
      </w:r>
    </w:p>
    <w:p w14:paraId="4574D531" w14:textId="77777777" w:rsidR="002E77B3" w:rsidRPr="0077011C" w:rsidRDefault="002E77B3" w:rsidP="002E77B3">
      <w:pPr>
        <w:pStyle w:val="Nivel2"/>
        <w:numPr>
          <w:ilvl w:val="0"/>
          <w:numId w:val="0"/>
        </w:numPr>
        <w:spacing w:before="0" w:after="0" w:line="240" w:lineRule="auto"/>
        <w:rPr>
          <w:color w:val="auto"/>
          <w:sz w:val="24"/>
          <w:szCs w:val="24"/>
        </w:rPr>
      </w:pPr>
    </w:p>
    <w:p w14:paraId="2E23848E" w14:textId="77777777" w:rsidR="002E77B3" w:rsidRPr="0077011C" w:rsidRDefault="002E77B3" w:rsidP="002E77B3">
      <w:pPr>
        <w:pStyle w:val="Nivel2"/>
        <w:numPr>
          <w:ilvl w:val="0"/>
          <w:numId w:val="0"/>
        </w:numPr>
        <w:spacing w:before="0" w:after="0" w:line="240" w:lineRule="auto"/>
        <w:rPr>
          <w:color w:val="auto"/>
          <w:sz w:val="24"/>
          <w:szCs w:val="24"/>
        </w:rPr>
      </w:pPr>
      <w:bookmarkStart w:id="4" w:name="_Ref116992247"/>
      <w:r w:rsidRPr="0077011C">
        <w:rPr>
          <w:bCs/>
          <w:color w:val="auto"/>
          <w:sz w:val="24"/>
          <w:szCs w:val="24"/>
        </w:rPr>
        <w:t>3.13.</w:t>
      </w:r>
      <w:r w:rsidRPr="0077011C">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3A10791" w14:textId="77777777" w:rsidR="002E77B3" w:rsidRPr="0077011C" w:rsidRDefault="002E77B3" w:rsidP="002E77B3">
      <w:pPr>
        <w:pStyle w:val="Nivel2"/>
        <w:numPr>
          <w:ilvl w:val="0"/>
          <w:numId w:val="0"/>
        </w:numPr>
        <w:spacing w:before="0" w:after="0" w:line="240" w:lineRule="auto"/>
        <w:rPr>
          <w:color w:val="auto"/>
          <w:sz w:val="24"/>
          <w:szCs w:val="24"/>
        </w:rPr>
      </w:pPr>
    </w:p>
    <w:p w14:paraId="73AC003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3.13.1. A</w:t>
      </w:r>
      <w:r w:rsidRPr="0077011C">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89052AF" w14:textId="77777777" w:rsidR="002E77B3" w:rsidRPr="0077011C" w:rsidRDefault="002E77B3" w:rsidP="002E77B3">
      <w:pPr>
        <w:pStyle w:val="Nivel3"/>
        <w:numPr>
          <w:ilvl w:val="0"/>
          <w:numId w:val="0"/>
        </w:numPr>
        <w:spacing w:before="0" w:after="0" w:line="240" w:lineRule="auto"/>
        <w:rPr>
          <w:color w:val="auto"/>
          <w:sz w:val="24"/>
          <w:szCs w:val="24"/>
        </w:rPr>
      </w:pPr>
    </w:p>
    <w:p w14:paraId="43C0D9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3.13.2. O</w:t>
      </w:r>
      <w:r w:rsidRPr="0077011C">
        <w:rPr>
          <w:color w:val="auto"/>
          <w:sz w:val="24"/>
          <w:szCs w:val="24"/>
        </w:rPr>
        <w:t>s lances serão de envio automático pelo sistema, respeitado o valor final mínimo, caso estabelecido, e o intervalo de que trata o subitem acima.</w:t>
      </w:r>
    </w:p>
    <w:p w14:paraId="585A046C" w14:textId="77777777" w:rsidR="002E77B3" w:rsidRPr="0077011C" w:rsidRDefault="002E77B3" w:rsidP="002E77B3">
      <w:pPr>
        <w:pStyle w:val="Nivel2"/>
        <w:numPr>
          <w:ilvl w:val="0"/>
          <w:numId w:val="0"/>
        </w:numPr>
        <w:spacing w:before="0" w:after="0" w:line="240" w:lineRule="auto"/>
        <w:rPr>
          <w:color w:val="auto"/>
          <w:sz w:val="24"/>
          <w:szCs w:val="24"/>
        </w:rPr>
      </w:pPr>
    </w:p>
    <w:p w14:paraId="10687D3A" w14:textId="77777777" w:rsidR="002E77B3" w:rsidRPr="0077011C" w:rsidRDefault="002E77B3" w:rsidP="00476B05">
      <w:pPr>
        <w:pStyle w:val="Nivel01"/>
        <w:rPr>
          <w:sz w:val="24"/>
          <w:szCs w:val="24"/>
        </w:rPr>
      </w:pPr>
      <w:bookmarkStart w:id="5" w:name="_Toc135469227"/>
      <w:r w:rsidRPr="0077011C">
        <w:rPr>
          <w:sz w:val="24"/>
          <w:szCs w:val="24"/>
        </w:rPr>
        <w:t>4. DO PREENCHIMENTO DA PROPOSTA</w:t>
      </w:r>
      <w:bookmarkEnd w:id="5"/>
      <w:r w:rsidRPr="0077011C">
        <w:rPr>
          <w:sz w:val="24"/>
          <w:szCs w:val="24"/>
        </w:rPr>
        <w:t>:</w:t>
      </w:r>
    </w:p>
    <w:p w14:paraId="1398D352" w14:textId="77777777" w:rsidR="002E77B3" w:rsidRPr="0077011C" w:rsidRDefault="002E77B3" w:rsidP="002E77B3">
      <w:pPr>
        <w:rPr>
          <w:rFonts w:ascii="Arial" w:hAnsi="Arial" w:cs="Arial"/>
        </w:rPr>
      </w:pPr>
    </w:p>
    <w:p w14:paraId="68EF9B9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4.1. O licitante deverá enviar sua proposta mediante o preenchimento, no sistema eletrônico, dos seguintes campos:</w:t>
      </w:r>
    </w:p>
    <w:p w14:paraId="4B302560" w14:textId="77777777" w:rsidR="002E77B3" w:rsidRPr="0077011C" w:rsidRDefault="002E77B3" w:rsidP="002E77B3">
      <w:pPr>
        <w:autoSpaceDE w:val="0"/>
        <w:autoSpaceDN w:val="0"/>
        <w:adjustRightInd w:val="0"/>
        <w:jc w:val="both"/>
        <w:rPr>
          <w:rFonts w:ascii="Arial" w:eastAsia="Calibri" w:hAnsi="Arial" w:cs="Arial"/>
        </w:rPr>
      </w:pPr>
    </w:p>
    <w:p w14:paraId="1116BEF3"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 xml:space="preserve">4.1.1. </w:t>
      </w:r>
      <w:r w:rsidRPr="0077011C">
        <w:rPr>
          <w:rFonts w:ascii="Arial" w:hAnsi="Arial" w:cs="Arial"/>
        </w:rPr>
        <w:t>Valor unitário e total por item, em moeda corrente nacional, cotados com apenas duas casas decimais, expressos em algarismos</w:t>
      </w:r>
      <w:r w:rsidRPr="0077011C">
        <w:rPr>
          <w:rFonts w:ascii="Arial" w:eastAsia="Calibri" w:hAnsi="Arial" w:cs="Arial"/>
        </w:rPr>
        <w:t>;</w:t>
      </w:r>
    </w:p>
    <w:p w14:paraId="30A83969" w14:textId="77777777" w:rsidR="002E77B3" w:rsidRPr="0077011C" w:rsidRDefault="002E77B3" w:rsidP="002E77B3">
      <w:pPr>
        <w:autoSpaceDE w:val="0"/>
        <w:autoSpaceDN w:val="0"/>
        <w:adjustRightInd w:val="0"/>
        <w:jc w:val="both"/>
        <w:rPr>
          <w:rFonts w:ascii="Arial" w:eastAsia="Calibri" w:hAnsi="Arial" w:cs="Arial"/>
        </w:rPr>
      </w:pPr>
    </w:p>
    <w:p w14:paraId="40AF2F69"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4.1.2. Marca;</w:t>
      </w:r>
    </w:p>
    <w:p w14:paraId="1BBAA6D0" w14:textId="77777777" w:rsidR="002E77B3" w:rsidRPr="0077011C" w:rsidRDefault="002E77B3" w:rsidP="002E77B3">
      <w:pPr>
        <w:autoSpaceDE w:val="0"/>
        <w:autoSpaceDN w:val="0"/>
        <w:adjustRightInd w:val="0"/>
        <w:jc w:val="both"/>
        <w:rPr>
          <w:rFonts w:ascii="Arial" w:eastAsia="Calibri" w:hAnsi="Arial" w:cs="Arial"/>
        </w:rPr>
      </w:pPr>
    </w:p>
    <w:p w14:paraId="629E40F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4.1.3. Unidade de Medida;</w:t>
      </w:r>
    </w:p>
    <w:p w14:paraId="6C2F47E7" w14:textId="77777777" w:rsidR="002E77B3" w:rsidRPr="0077011C" w:rsidRDefault="002E77B3" w:rsidP="002E77B3">
      <w:pPr>
        <w:autoSpaceDE w:val="0"/>
        <w:autoSpaceDN w:val="0"/>
        <w:adjustRightInd w:val="0"/>
        <w:jc w:val="both"/>
        <w:rPr>
          <w:rFonts w:ascii="Arial" w:eastAsia="Calibri" w:hAnsi="Arial" w:cs="Arial"/>
        </w:rPr>
      </w:pPr>
    </w:p>
    <w:p w14:paraId="6CE652A4"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4.1.4. Descrição detalhada do objeto, contendo as informações similares à especificação do Termo de Referência.</w:t>
      </w:r>
    </w:p>
    <w:p w14:paraId="5AFD42CE" w14:textId="77777777" w:rsidR="002E77B3" w:rsidRPr="0077011C" w:rsidRDefault="002E77B3" w:rsidP="002E77B3">
      <w:pPr>
        <w:autoSpaceDE w:val="0"/>
        <w:autoSpaceDN w:val="0"/>
        <w:adjustRightInd w:val="0"/>
        <w:jc w:val="both"/>
        <w:rPr>
          <w:rFonts w:ascii="Arial" w:eastAsia="Calibri" w:hAnsi="Arial" w:cs="Arial"/>
        </w:rPr>
      </w:pPr>
    </w:p>
    <w:p w14:paraId="40F8C1F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4.2. Todas as especificações do objeto contidas na proposta vinculam o licitante.</w:t>
      </w:r>
    </w:p>
    <w:p w14:paraId="2235CE24" w14:textId="77777777" w:rsidR="002E77B3" w:rsidRPr="0077011C" w:rsidRDefault="002E77B3" w:rsidP="002E77B3">
      <w:pPr>
        <w:pStyle w:val="Nivel2"/>
        <w:numPr>
          <w:ilvl w:val="0"/>
          <w:numId w:val="0"/>
        </w:numPr>
        <w:spacing w:before="0" w:after="0" w:line="240" w:lineRule="auto"/>
        <w:rPr>
          <w:color w:val="auto"/>
          <w:sz w:val="24"/>
          <w:szCs w:val="24"/>
        </w:rPr>
      </w:pPr>
    </w:p>
    <w:p w14:paraId="0531F16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lastRenderedPageBreak/>
        <w:t>4.2.1. O licitante NÃO poderá oferecer proposta em quantitativo inferior ao previsto para contratação.</w:t>
      </w:r>
    </w:p>
    <w:p w14:paraId="6806CA57" w14:textId="77777777" w:rsidR="002E77B3" w:rsidRPr="0077011C" w:rsidRDefault="002E77B3" w:rsidP="002E77B3">
      <w:pPr>
        <w:autoSpaceDE w:val="0"/>
        <w:autoSpaceDN w:val="0"/>
        <w:adjustRightInd w:val="0"/>
        <w:jc w:val="both"/>
        <w:rPr>
          <w:rStyle w:val="normaltextrun"/>
          <w:rFonts w:ascii="Arial" w:eastAsia="Calibri" w:hAnsi="Arial" w:cs="Arial"/>
        </w:rPr>
      </w:pPr>
    </w:p>
    <w:p w14:paraId="678D683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6E3BC14" w14:textId="77777777" w:rsidR="002E77B3" w:rsidRPr="0077011C" w:rsidRDefault="002E77B3" w:rsidP="002E77B3">
      <w:pPr>
        <w:pStyle w:val="Nivel2"/>
        <w:numPr>
          <w:ilvl w:val="0"/>
          <w:numId w:val="0"/>
        </w:numPr>
        <w:spacing w:before="0" w:after="0" w:line="240" w:lineRule="auto"/>
        <w:rPr>
          <w:color w:val="auto"/>
          <w:sz w:val="24"/>
          <w:szCs w:val="24"/>
        </w:rPr>
      </w:pPr>
    </w:p>
    <w:p w14:paraId="59B32AA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97804E9" w14:textId="77777777" w:rsidR="002E77B3" w:rsidRPr="0077011C" w:rsidRDefault="002E77B3" w:rsidP="002E77B3">
      <w:pPr>
        <w:pStyle w:val="Nivel2"/>
        <w:numPr>
          <w:ilvl w:val="0"/>
          <w:numId w:val="0"/>
        </w:numPr>
        <w:spacing w:before="0" w:after="0" w:line="240" w:lineRule="auto"/>
        <w:rPr>
          <w:color w:val="auto"/>
          <w:sz w:val="24"/>
          <w:szCs w:val="24"/>
        </w:rPr>
      </w:pPr>
    </w:p>
    <w:p w14:paraId="1C6139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8FA3C22" w14:textId="77777777" w:rsidR="002E77B3" w:rsidRPr="0077011C" w:rsidRDefault="002E77B3" w:rsidP="002E77B3">
      <w:pPr>
        <w:pStyle w:val="Nivel2"/>
        <w:numPr>
          <w:ilvl w:val="0"/>
          <w:numId w:val="0"/>
        </w:numPr>
        <w:spacing w:before="0" w:after="0" w:line="240" w:lineRule="auto"/>
        <w:rPr>
          <w:color w:val="auto"/>
          <w:sz w:val="24"/>
          <w:szCs w:val="24"/>
        </w:rPr>
      </w:pPr>
    </w:p>
    <w:p w14:paraId="12E1B80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4.6. Independentemente do percentual de tributo inserido na planilha, no pagamento serão retidos na fonte os percentuais estabelecidos na legislação vigente.</w:t>
      </w:r>
    </w:p>
    <w:p w14:paraId="785E7A13" w14:textId="77777777" w:rsidR="002E77B3" w:rsidRPr="0077011C" w:rsidRDefault="002E77B3" w:rsidP="002E77B3">
      <w:pPr>
        <w:pStyle w:val="Nivel2"/>
        <w:numPr>
          <w:ilvl w:val="0"/>
          <w:numId w:val="0"/>
        </w:numPr>
        <w:spacing w:before="0" w:after="0" w:line="240" w:lineRule="auto"/>
        <w:rPr>
          <w:color w:val="auto"/>
          <w:sz w:val="24"/>
          <w:szCs w:val="24"/>
        </w:rPr>
      </w:pPr>
    </w:p>
    <w:p w14:paraId="5B7E23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111D8A02" w14:textId="77777777" w:rsidR="002E77B3" w:rsidRPr="0077011C" w:rsidRDefault="002E77B3" w:rsidP="002E77B3">
      <w:pPr>
        <w:pStyle w:val="Nivel2"/>
        <w:numPr>
          <w:ilvl w:val="0"/>
          <w:numId w:val="0"/>
        </w:numPr>
        <w:spacing w:before="0" w:after="0" w:line="240" w:lineRule="auto"/>
        <w:rPr>
          <w:color w:val="auto"/>
          <w:sz w:val="24"/>
          <w:szCs w:val="24"/>
        </w:rPr>
      </w:pPr>
    </w:p>
    <w:p w14:paraId="35442F5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4.7.1. O prazo de validade da proposta não será inferior a 60 (sessenta) dias, a contar da data de sua apresentação.</w:t>
      </w:r>
    </w:p>
    <w:p w14:paraId="13D7FFEF" w14:textId="77777777" w:rsidR="002E77B3" w:rsidRPr="0077011C" w:rsidRDefault="002E77B3" w:rsidP="002E77B3">
      <w:pPr>
        <w:pStyle w:val="Nivel3"/>
        <w:numPr>
          <w:ilvl w:val="0"/>
          <w:numId w:val="0"/>
        </w:numPr>
        <w:spacing w:before="0" w:after="0" w:line="240" w:lineRule="auto"/>
        <w:rPr>
          <w:color w:val="auto"/>
          <w:sz w:val="24"/>
          <w:szCs w:val="24"/>
        </w:rPr>
      </w:pPr>
    </w:p>
    <w:p w14:paraId="60822E9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4.7.2. Os licitantes devem respeitar os preços máximos estabelecidos nas normas de regência de contratações públicas, quando participarem de licitações públicas;</w:t>
      </w:r>
    </w:p>
    <w:p w14:paraId="7D415A19" w14:textId="77777777" w:rsidR="002E77B3" w:rsidRPr="0077011C" w:rsidRDefault="002E77B3" w:rsidP="002E77B3">
      <w:pPr>
        <w:pStyle w:val="Nivel3"/>
        <w:numPr>
          <w:ilvl w:val="0"/>
          <w:numId w:val="0"/>
        </w:numPr>
        <w:spacing w:before="0" w:after="0" w:line="240" w:lineRule="auto"/>
        <w:rPr>
          <w:color w:val="auto"/>
          <w:sz w:val="24"/>
          <w:szCs w:val="24"/>
        </w:rPr>
      </w:pPr>
    </w:p>
    <w:p w14:paraId="4F2A60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77011C">
          <w:rPr>
            <w:rStyle w:val="Hyperlink"/>
            <w:color w:val="auto"/>
            <w:sz w:val="24"/>
            <w:szCs w:val="24"/>
            <w:u w:val="none"/>
          </w:rPr>
          <w:t>art. 71, inciso IX, da Constituição</w:t>
        </w:r>
      </w:hyperlink>
      <w:r w:rsidRPr="0077011C">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CD8BED" w14:textId="77777777" w:rsidR="002E77B3" w:rsidRPr="0077011C" w:rsidRDefault="002E77B3" w:rsidP="002E77B3">
      <w:pPr>
        <w:pStyle w:val="Nivel2"/>
        <w:numPr>
          <w:ilvl w:val="0"/>
          <w:numId w:val="0"/>
        </w:numPr>
        <w:spacing w:before="0" w:after="0" w:line="240" w:lineRule="auto"/>
        <w:rPr>
          <w:color w:val="auto"/>
          <w:sz w:val="24"/>
          <w:szCs w:val="24"/>
        </w:rPr>
      </w:pPr>
    </w:p>
    <w:p w14:paraId="137DBA19" w14:textId="77777777" w:rsidR="002E77B3" w:rsidRPr="0077011C" w:rsidRDefault="002E77B3" w:rsidP="00476B05">
      <w:pPr>
        <w:pStyle w:val="Nivel01"/>
        <w:rPr>
          <w:sz w:val="24"/>
          <w:szCs w:val="24"/>
        </w:rPr>
      </w:pPr>
      <w:bookmarkStart w:id="6" w:name="_Toc135469228"/>
      <w:r w:rsidRPr="0077011C">
        <w:rPr>
          <w:sz w:val="24"/>
          <w:szCs w:val="24"/>
        </w:rPr>
        <w:t>5. DA ABERTURA DA SESSÃO, CLASSIFICAÇÃO DAS PROPOSTAS E FORMULAÇÃO DE LANCES</w:t>
      </w:r>
      <w:bookmarkEnd w:id="6"/>
      <w:r w:rsidRPr="0077011C">
        <w:rPr>
          <w:sz w:val="24"/>
          <w:szCs w:val="24"/>
        </w:rPr>
        <w:t>:</w:t>
      </w:r>
    </w:p>
    <w:p w14:paraId="595910FF" w14:textId="77777777" w:rsidR="002E77B3" w:rsidRPr="0077011C" w:rsidRDefault="002E77B3" w:rsidP="002E77B3">
      <w:pPr>
        <w:rPr>
          <w:rFonts w:ascii="Arial" w:hAnsi="Arial" w:cs="Arial"/>
        </w:rPr>
      </w:pPr>
    </w:p>
    <w:p w14:paraId="48EDDE27" w14:textId="77777777" w:rsidR="002E77B3" w:rsidRPr="0077011C" w:rsidRDefault="002E77B3" w:rsidP="002E77B3">
      <w:pPr>
        <w:pStyle w:val="Nivel2"/>
        <w:numPr>
          <w:ilvl w:val="0"/>
          <w:numId w:val="0"/>
        </w:numPr>
        <w:spacing w:before="0" w:after="0" w:line="240" w:lineRule="auto"/>
        <w:rPr>
          <w:color w:val="auto"/>
          <w:sz w:val="24"/>
          <w:szCs w:val="24"/>
        </w:rPr>
      </w:pPr>
      <w:bookmarkStart w:id="7" w:name="_Hlk114646655"/>
      <w:r w:rsidRPr="0077011C">
        <w:rPr>
          <w:color w:val="auto"/>
          <w:sz w:val="24"/>
          <w:szCs w:val="24"/>
        </w:rPr>
        <w:t>5.1. A abertura da presente licitação dar-se-á automaticamente em sessão pública, por meio de sistema eletrônico, na data, horário e local indicados neste Edital.</w:t>
      </w:r>
    </w:p>
    <w:p w14:paraId="68705E00" w14:textId="77777777" w:rsidR="002E77B3" w:rsidRPr="0077011C" w:rsidRDefault="002E77B3" w:rsidP="002E77B3">
      <w:pPr>
        <w:pStyle w:val="Nivel2"/>
        <w:numPr>
          <w:ilvl w:val="0"/>
          <w:numId w:val="0"/>
        </w:numPr>
        <w:spacing w:before="0" w:after="0" w:line="240" w:lineRule="auto"/>
        <w:rPr>
          <w:color w:val="auto"/>
          <w:sz w:val="24"/>
          <w:szCs w:val="24"/>
        </w:rPr>
      </w:pPr>
    </w:p>
    <w:p w14:paraId="39D30C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Os licitantes poderão retirar ou substituir a proposta ou os documentos de habilitação, quando for o caso, anteriormente inseridos no sistema, até a abertura da sessão pública.</w:t>
      </w:r>
    </w:p>
    <w:p w14:paraId="708237B2" w14:textId="77777777" w:rsidR="002E77B3" w:rsidRPr="0077011C" w:rsidRDefault="002E77B3" w:rsidP="002E77B3">
      <w:pPr>
        <w:pStyle w:val="Nivel2"/>
        <w:numPr>
          <w:ilvl w:val="0"/>
          <w:numId w:val="0"/>
        </w:numPr>
        <w:spacing w:before="0" w:after="0" w:line="240" w:lineRule="auto"/>
        <w:rPr>
          <w:color w:val="auto"/>
          <w:sz w:val="24"/>
          <w:szCs w:val="24"/>
        </w:rPr>
      </w:pPr>
    </w:p>
    <w:p w14:paraId="19132F1A" w14:textId="1497E822" w:rsidR="00097137"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sistema disponibilizará campo próprio para troca de mensagens entre a Pregoeira e os licitantes.</w:t>
      </w:r>
    </w:p>
    <w:p w14:paraId="014FCF6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6DD34CCC" w14:textId="77777777" w:rsidR="002E77B3" w:rsidRPr="0077011C" w:rsidRDefault="002E77B3" w:rsidP="002E77B3">
      <w:pPr>
        <w:pStyle w:val="Nivel2"/>
        <w:numPr>
          <w:ilvl w:val="0"/>
          <w:numId w:val="0"/>
        </w:numPr>
        <w:spacing w:before="0" w:after="0" w:line="240" w:lineRule="auto"/>
        <w:rPr>
          <w:color w:val="auto"/>
          <w:sz w:val="24"/>
          <w:szCs w:val="24"/>
        </w:rPr>
      </w:pPr>
    </w:p>
    <w:p w14:paraId="5E360D6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5.5. O lance deverá ser ofertado pelo valor unitário do item.</w:t>
      </w:r>
    </w:p>
    <w:p w14:paraId="5AADA90C" w14:textId="77777777" w:rsidR="002E77B3" w:rsidRPr="0077011C" w:rsidRDefault="002E77B3" w:rsidP="002E77B3">
      <w:pPr>
        <w:pStyle w:val="Nivel2"/>
        <w:numPr>
          <w:ilvl w:val="0"/>
          <w:numId w:val="0"/>
        </w:numPr>
        <w:spacing w:before="0" w:after="0" w:line="240" w:lineRule="auto"/>
        <w:rPr>
          <w:color w:val="auto"/>
          <w:sz w:val="24"/>
          <w:szCs w:val="24"/>
        </w:rPr>
      </w:pPr>
    </w:p>
    <w:p w14:paraId="533B0F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5.6. Os licitantes poderão oferecer lances sucessivos, observando o horário fixado para abertura da sessão e as regras estabelecidas no Edital.</w:t>
      </w:r>
    </w:p>
    <w:p w14:paraId="1BD8CD50" w14:textId="77777777" w:rsidR="002E77B3" w:rsidRPr="0077011C" w:rsidRDefault="002E77B3" w:rsidP="002E77B3">
      <w:pPr>
        <w:pStyle w:val="Nivel2"/>
        <w:numPr>
          <w:ilvl w:val="0"/>
          <w:numId w:val="0"/>
        </w:numPr>
        <w:spacing w:before="0" w:after="0" w:line="240" w:lineRule="auto"/>
        <w:rPr>
          <w:color w:val="auto"/>
          <w:sz w:val="24"/>
          <w:szCs w:val="24"/>
        </w:rPr>
      </w:pPr>
    </w:p>
    <w:p w14:paraId="7F4C67F6" w14:textId="1F4B66D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5.7. O licitante somente poderá oferecer lance de valor inferior ao último por ele ofertado e registrado pelo sistema. </w:t>
      </w:r>
    </w:p>
    <w:p w14:paraId="7D475A63" w14:textId="77777777" w:rsidR="001172E0" w:rsidRPr="0077011C" w:rsidRDefault="001172E0" w:rsidP="002E77B3">
      <w:pPr>
        <w:pStyle w:val="Nivel2"/>
        <w:numPr>
          <w:ilvl w:val="0"/>
          <w:numId w:val="0"/>
        </w:numPr>
        <w:spacing w:before="0" w:after="0" w:line="240" w:lineRule="auto"/>
        <w:rPr>
          <w:color w:val="auto"/>
          <w:sz w:val="24"/>
          <w:szCs w:val="24"/>
        </w:rPr>
      </w:pPr>
    </w:p>
    <w:p w14:paraId="313D49D8" w14:textId="758E51E6"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5.8. O intervalo mínimo de diferença de valores ou percentuais entre os lances, que incidirá tanto em relação aos lances intermediários quanto em relação à proposta que cobrir a melhor oferta deverá ser de 0,75% (</w:t>
      </w:r>
      <w:r w:rsidRPr="0077011C">
        <w:rPr>
          <w:color w:val="auto"/>
          <w:sz w:val="24"/>
          <w:szCs w:val="24"/>
          <w:shd w:val="clear" w:color="auto" w:fill="FFFFFF"/>
        </w:rPr>
        <w:t>setenta e cinco centésimos por cento</w:t>
      </w:r>
      <w:r w:rsidRPr="0077011C">
        <w:rPr>
          <w:color w:val="auto"/>
          <w:sz w:val="24"/>
          <w:szCs w:val="24"/>
        </w:rPr>
        <w:t>).</w:t>
      </w:r>
    </w:p>
    <w:p w14:paraId="6FE8CAFB" w14:textId="77777777" w:rsidR="009F77B1" w:rsidRPr="0077011C" w:rsidRDefault="009F77B1" w:rsidP="002E77B3">
      <w:pPr>
        <w:pStyle w:val="Nivel2"/>
        <w:numPr>
          <w:ilvl w:val="0"/>
          <w:numId w:val="0"/>
        </w:numPr>
        <w:spacing w:before="0" w:after="0" w:line="240" w:lineRule="auto"/>
        <w:rPr>
          <w:color w:val="auto"/>
          <w:sz w:val="24"/>
          <w:szCs w:val="24"/>
        </w:rPr>
      </w:pPr>
    </w:p>
    <w:p w14:paraId="0F2159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5.9. O licitante poderá, uma única vez, excluir seu último lance ofertado, no intervalo de quinze segundos após o registro no sistema, na hipótese de lance inconsistente ou inexequível.</w:t>
      </w:r>
    </w:p>
    <w:p w14:paraId="0D7909E7" w14:textId="77777777" w:rsidR="002E77B3" w:rsidRPr="0077011C" w:rsidRDefault="002E77B3" w:rsidP="002E77B3">
      <w:pPr>
        <w:pStyle w:val="Nivel2"/>
        <w:numPr>
          <w:ilvl w:val="0"/>
          <w:numId w:val="0"/>
        </w:numPr>
        <w:spacing w:before="0" w:after="0" w:line="240" w:lineRule="auto"/>
        <w:rPr>
          <w:color w:val="auto"/>
          <w:sz w:val="24"/>
          <w:szCs w:val="24"/>
        </w:rPr>
      </w:pPr>
    </w:p>
    <w:p w14:paraId="777D99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5.10. O procedimento seguirá de acordo com o modo de disputa adotado.</w:t>
      </w:r>
    </w:p>
    <w:p w14:paraId="2869CD94" w14:textId="77777777" w:rsidR="002E77B3" w:rsidRPr="0077011C" w:rsidRDefault="002E77B3" w:rsidP="002E77B3">
      <w:pPr>
        <w:pStyle w:val="Nivel2"/>
        <w:numPr>
          <w:ilvl w:val="0"/>
          <w:numId w:val="0"/>
        </w:numPr>
        <w:spacing w:before="0" w:after="0" w:line="240" w:lineRule="auto"/>
        <w:rPr>
          <w:color w:val="auto"/>
          <w:sz w:val="24"/>
          <w:szCs w:val="24"/>
        </w:rPr>
      </w:pPr>
    </w:p>
    <w:p w14:paraId="7E008133" w14:textId="77777777" w:rsidR="002E77B3" w:rsidRPr="0077011C" w:rsidRDefault="002E77B3" w:rsidP="002E77B3">
      <w:pPr>
        <w:pStyle w:val="Nivel2"/>
        <w:numPr>
          <w:ilvl w:val="0"/>
          <w:numId w:val="0"/>
        </w:numPr>
        <w:spacing w:before="0" w:after="0" w:line="240" w:lineRule="auto"/>
        <w:rPr>
          <w:color w:val="auto"/>
          <w:sz w:val="24"/>
          <w:szCs w:val="24"/>
        </w:rPr>
      </w:pPr>
      <w:bookmarkStart w:id="8" w:name="_Hlk113697759"/>
      <w:r w:rsidRPr="0077011C">
        <w:rPr>
          <w:color w:val="auto"/>
          <w:sz w:val="24"/>
          <w:szCs w:val="24"/>
        </w:rPr>
        <w:t>5.11. Caso seja adotado para o envio de lances no pregão eletrônico o modo de disputa “aberto”, os licitantes apresentarão lances públicos e sucessivos, com prorrogações.</w:t>
      </w:r>
    </w:p>
    <w:p w14:paraId="74698AF1" w14:textId="77777777" w:rsidR="002E77B3" w:rsidRPr="0077011C" w:rsidRDefault="002E77B3" w:rsidP="002E77B3">
      <w:pPr>
        <w:pStyle w:val="Nivel2"/>
        <w:numPr>
          <w:ilvl w:val="0"/>
          <w:numId w:val="0"/>
        </w:numPr>
        <w:spacing w:before="0" w:after="0" w:line="240" w:lineRule="auto"/>
        <w:rPr>
          <w:color w:val="auto"/>
          <w:sz w:val="24"/>
          <w:szCs w:val="24"/>
        </w:rPr>
      </w:pPr>
    </w:p>
    <w:p w14:paraId="100444DA" w14:textId="77777777" w:rsidR="002E77B3" w:rsidRPr="0077011C" w:rsidRDefault="002E77B3" w:rsidP="002E77B3">
      <w:pPr>
        <w:pStyle w:val="Nivel3"/>
        <w:numPr>
          <w:ilvl w:val="0"/>
          <w:numId w:val="0"/>
        </w:numPr>
        <w:spacing w:before="0" w:after="0" w:line="240" w:lineRule="auto"/>
        <w:rPr>
          <w:color w:val="auto"/>
          <w:sz w:val="24"/>
          <w:szCs w:val="24"/>
        </w:rPr>
      </w:pPr>
      <w:bookmarkStart w:id="9" w:name="_Hlk113697816"/>
      <w:bookmarkEnd w:id="8"/>
      <w:r w:rsidRPr="0077011C">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ED21812" w14:textId="77777777" w:rsidR="002E77B3" w:rsidRPr="0077011C" w:rsidRDefault="002E77B3" w:rsidP="002E77B3">
      <w:pPr>
        <w:pStyle w:val="Nivel3"/>
        <w:numPr>
          <w:ilvl w:val="0"/>
          <w:numId w:val="0"/>
        </w:numPr>
        <w:spacing w:before="0" w:after="0" w:line="240" w:lineRule="auto"/>
        <w:rPr>
          <w:color w:val="auto"/>
          <w:sz w:val="24"/>
          <w:szCs w:val="24"/>
        </w:rPr>
      </w:pPr>
    </w:p>
    <w:p w14:paraId="2CF218D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EAFFA0C" w14:textId="77777777" w:rsidR="002E77B3" w:rsidRPr="0077011C" w:rsidRDefault="002E77B3" w:rsidP="002E77B3">
      <w:pPr>
        <w:pStyle w:val="Nivel3"/>
        <w:numPr>
          <w:ilvl w:val="0"/>
          <w:numId w:val="0"/>
        </w:numPr>
        <w:spacing w:before="0" w:after="0" w:line="240" w:lineRule="auto"/>
        <w:rPr>
          <w:color w:val="auto"/>
          <w:sz w:val="24"/>
          <w:szCs w:val="24"/>
        </w:rPr>
      </w:pPr>
    </w:p>
    <w:p w14:paraId="2018879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681553AF" w14:textId="77777777" w:rsidR="002E77B3" w:rsidRPr="0077011C" w:rsidRDefault="002E77B3" w:rsidP="002E77B3">
      <w:pPr>
        <w:pStyle w:val="Nivel3"/>
        <w:numPr>
          <w:ilvl w:val="0"/>
          <w:numId w:val="0"/>
        </w:numPr>
        <w:spacing w:before="0" w:after="0" w:line="240" w:lineRule="auto"/>
        <w:rPr>
          <w:color w:val="auto"/>
          <w:sz w:val="24"/>
          <w:szCs w:val="24"/>
        </w:rPr>
      </w:pPr>
    </w:p>
    <w:p w14:paraId="15385F8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EB4A62A" w14:textId="77777777" w:rsidR="002E77B3" w:rsidRPr="0077011C" w:rsidRDefault="002E77B3" w:rsidP="002E77B3">
      <w:pPr>
        <w:pStyle w:val="Nivel3"/>
        <w:numPr>
          <w:ilvl w:val="0"/>
          <w:numId w:val="0"/>
        </w:numPr>
        <w:spacing w:before="0" w:after="0" w:line="240" w:lineRule="auto"/>
        <w:rPr>
          <w:color w:val="auto"/>
          <w:sz w:val="24"/>
          <w:szCs w:val="24"/>
        </w:rPr>
      </w:pPr>
    </w:p>
    <w:p w14:paraId="63576BFA" w14:textId="0CB1834E"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5.11.5. Após o reinício previsto no item supra, os licitantes serão convocados para apresentar lances intermediários.</w:t>
      </w:r>
      <w:bookmarkStart w:id="10" w:name="_Hlk113631522"/>
      <w:bookmarkEnd w:id="9"/>
    </w:p>
    <w:p w14:paraId="11070A40" w14:textId="77777777" w:rsidR="00E67F45" w:rsidRPr="0077011C" w:rsidRDefault="00E67F45" w:rsidP="002E77B3">
      <w:pPr>
        <w:pStyle w:val="Nivel3"/>
        <w:numPr>
          <w:ilvl w:val="0"/>
          <w:numId w:val="0"/>
        </w:numPr>
        <w:spacing w:before="0" w:after="0" w:line="240" w:lineRule="auto"/>
        <w:rPr>
          <w:color w:val="auto"/>
          <w:sz w:val="24"/>
          <w:szCs w:val="24"/>
        </w:rPr>
      </w:pPr>
    </w:p>
    <w:bookmarkEnd w:id="10"/>
    <w:p w14:paraId="55FD14E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5.12. Após o término dos prazos estabelecidos nos subitens anteriores, o sistema ordenará e divulgará os lances segundo a ordem crescente de valores.</w:t>
      </w:r>
    </w:p>
    <w:p w14:paraId="69173FD3" w14:textId="77777777" w:rsidR="002E77B3" w:rsidRPr="0077011C" w:rsidRDefault="002E77B3" w:rsidP="002E77B3">
      <w:pPr>
        <w:pStyle w:val="Nivel2"/>
        <w:numPr>
          <w:ilvl w:val="0"/>
          <w:numId w:val="0"/>
        </w:numPr>
        <w:spacing w:before="0" w:after="0" w:line="240" w:lineRule="auto"/>
        <w:rPr>
          <w:color w:val="auto"/>
          <w:sz w:val="24"/>
          <w:szCs w:val="24"/>
        </w:rPr>
      </w:pPr>
    </w:p>
    <w:p w14:paraId="3BF86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5.13. Não serão aceitos dois ou mais lances de mesmo valor, prevalecendo aquele que for recebido e registrado em primeiro lugar. </w:t>
      </w:r>
    </w:p>
    <w:p w14:paraId="43E30B0A" w14:textId="77777777" w:rsidR="002E77B3" w:rsidRPr="0077011C" w:rsidRDefault="002E77B3" w:rsidP="002E77B3">
      <w:pPr>
        <w:pStyle w:val="Nivel2"/>
        <w:numPr>
          <w:ilvl w:val="0"/>
          <w:numId w:val="0"/>
        </w:numPr>
        <w:spacing w:before="0" w:after="0" w:line="240" w:lineRule="auto"/>
        <w:rPr>
          <w:color w:val="auto"/>
          <w:sz w:val="24"/>
          <w:szCs w:val="24"/>
        </w:rPr>
      </w:pPr>
    </w:p>
    <w:p w14:paraId="782B4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5.14. Durante o transcurso da sessão pública, os licitantes serão informados, em tempo real, do valor do menor lance registrado, vedada a identificação do licitante. </w:t>
      </w:r>
    </w:p>
    <w:p w14:paraId="2F5029C3" w14:textId="77777777" w:rsidR="002E77B3" w:rsidRPr="0077011C" w:rsidRDefault="002E77B3" w:rsidP="002E77B3">
      <w:pPr>
        <w:pStyle w:val="Nivel2"/>
        <w:numPr>
          <w:ilvl w:val="0"/>
          <w:numId w:val="0"/>
        </w:numPr>
        <w:spacing w:before="0" w:after="0" w:line="240" w:lineRule="auto"/>
        <w:rPr>
          <w:color w:val="auto"/>
          <w:sz w:val="24"/>
          <w:szCs w:val="24"/>
        </w:rPr>
      </w:pPr>
    </w:p>
    <w:p w14:paraId="236D5E97" w14:textId="6D5E108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5.15. No caso de desconexão com a Pregoeira, no decorrer da etapa competitiva do Pregão, o sistema eletrônico poderá permanecer acessível aos licitantes para a recepção dos lances. </w:t>
      </w:r>
    </w:p>
    <w:p w14:paraId="4488C118" w14:textId="77777777" w:rsidR="001172E0" w:rsidRPr="0077011C" w:rsidRDefault="001172E0" w:rsidP="002E77B3">
      <w:pPr>
        <w:pStyle w:val="Nivel2"/>
        <w:numPr>
          <w:ilvl w:val="0"/>
          <w:numId w:val="0"/>
        </w:numPr>
        <w:spacing w:before="0" w:after="0" w:line="240" w:lineRule="auto"/>
        <w:rPr>
          <w:color w:val="auto"/>
          <w:sz w:val="24"/>
          <w:szCs w:val="24"/>
        </w:rPr>
      </w:pPr>
    </w:p>
    <w:p w14:paraId="35D29D66" w14:textId="35637B9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BED2406" w14:textId="77777777" w:rsidR="002E77B3" w:rsidRPr="0077011C" w:rsidRDefault="002E77B3" w:rsidP="002E77B3">
      <w:pPr>
        <w:pStyle w:val="Nivel2"/>
        <w:numPr>
          <w:ilvl w:val="0"/>
          <w:numId w:val="0"/>
        </w:numPr>
        <w:spacing w:before="0" w:after="0" w:line="240" w:lineRule="auto"/>
        <w:rPr>
          <w:color w:val="auto"/>
          <w:sz w:val="24"/>
          <w:szCs w:val="24"/>
        </w:rPr>
      </w:pPr>
    </w:p>
    <w:p w14:paraId="038BEF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5.17. Caso o licitante não apresente lances, concorrerá com o valor de sua proposta.</w:t>
      </w:r>
    </w:p>
    <w:p w14:paraId="2A6DA63B" w14:textId="77777777" w:rsidR="002E77B3" w:rsidRPr="0077011C" w:rsidRDefault="002E77B3" w:rsidP="002E77B3">
      <w:pPr>
        <w:pStyle w:val="Nivel2"/>
        <w:numPr>
          <w:ilvl w:val="0"/>
          <w:numId w:val="0"/>
        </w:numPr>
        <w:spacing w:before="0" w:after="0" w:line="240" w:lineRule="auto"/>
        <w:rPr>
          <w:color w:val="auto"/>
          <w:sz w:val="24"/>
          <w:szCs w:val="24"/>
        </w:rPr>
      </w:pPr>
    </w:p>
    <w:p w14:paraId="4B8EF9A7" w14:textId="77777777" w:rsidR="002E77B3" w:rsidRPr="0077011C" w:rsidRDefault="002E77B3" w:rsidP="002E77B3">
      <w:pPr>
        <w:pStyle w:val="Nivel2"/>
        <w:numPr>
          <w:ilvl w:val="0"/>
          <w:numId w:val="0"/>
        </w:numPr>
        <w:spacing w:before="0" w:after="0" w:line="240" w:lineRule="auto"/>
        <w:rPr>
          <w:rFonts w:eastAsia="Zurich BT"/>
          <w:color w:val="auto"/>
          <w:sz w:val="24"/>
          <w:szCs w:val="24"/>
        </w:rPr>
      </w:pPr>
      <w:r w:rsidRPr="0077011C">
        <w:rPr>
          <w:color w:val="auto"/>
          <w:sz w:val="24"/>
          <w:szCs w:val="24"/>
        </w:rPr>
        <w:t>5.18. Em relação a itens não exclusivos para participação de microempresas e empresas de pequeno porte, uma vez encerrada a etapa de lances</w:t>
      </w:r>
      <w:r w:rsidRPr="0077011C">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77011C">
        <w:rPr>
          <w:color w:val="auto"/>
          <w:sz w:val="24"/>
          <w:szCs w:val="24"/>
        </w:rPr>
        <w:t>participantes</w:t>
      </w:r>
      <w:r w:rsidRPr="0077011C">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history="1">
        <w:r w:rsidRPr="0077011C">
          <w:rPr>
            <w:rStyle w:val="Hyperlink"/>
            <w:rFonts w:eastAsia="Zurich BT"/>
            <w:color w:val="auto"/>
            <w:sz w:val="24"/>
            <w:szCs w:val="24"/>
            <w:u w:val="none"/>
          </w:rPr>
          <w:t>arts. 44 e 45 da Lei Complementar nº 123, de 2006</w:t>
        </w:r>
      </w:hyperlink>
      <w:r w:rsidRPr="0077011C">
        <w:rPr>
          <w:rFonts w:eastAsia="Zurich BT"/>
          <w:color w:val="auto"/>
          <w:sz w:val="24"/>
          <w:szCs w:val="24"/>
        </w:rPr>
        <w:t>.</w:t>
      </w:r>
    </w:p>
    <w:p w14:paraId="470C5BCD" w14:textId="77777777" w:rsidR="002E77B3" w:rsidRPr="0077011C" w:rsidRDefault="002E77B3" w:rsidP="002E77B3">
      <w:pPr>
        <w:pStyle w:val="Nivel2"/>
        <w:numPr>
          <w:ilvl w:val="0"/>
          <w:numId w:val="0"/>
        </w:numPr>
        <w:spacing w:before="0" w:after="0" w:line="240" w:lineRule="auto"/>
        <w:rPr>
          <w:color w:val="auto"/>
          <w:sz w:val="24"/>
          <w:szCs w:val="24"/>
        </w:rPr>
      </w:pPr>
    </w:p>
    <w:p w14:paraId="402AA30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5.18.1. Nessas condições, as propostas de </w:t>
      </w:r>
      <w:r w:rsidRPr="0077011C">
        <w:rPr>
          <w:rFonts w:eastAsia="Zurich BT"/>
          <w:color w:val="auto"/>
          <w:sz w:val="24"/>
          <w:szCs w:val="24"/>
        </w:rPr>
        <w:t xml:space="preserve">microempresas e empresas de pequeno porte </w:t>
      </w:r>
      <w:r w:rsidRPr="0077011C">
        <w:rPr>
          <w:color w:val="auto"/>
          <w:sz w:val="24"/>
          <w:szCs w:val="24"/>
        </w:rPr>
        <w:t>que se encontrarem na faixa de até 5% (cinco por cento) acima da melhor proposta ou melhor lance serão consideradas empatadas com a primeira colocada.</w:t>
      </w:r>
    </w:p>
    <w:p w14:paraId="3EBD68C3" w14:textId="77777777" w:rsidR="002E77B3" w:rsidRPr="0077011C" w:rsidRDefault="002E77B3" w:rsidP="002E77B3">
      <w:pPr>
        <w:pStyle w:val="Nivel3"/>
        <w:numPr>
          <w:ilvl w:val="0"/>
          <w:numId w:val="0"/>
        </w:numPr>
        <w:spacing w:before="0" w:after="0" w:line="240" w:lineRule="auto"/>
        <w:rPr>
          <w:color w:val="auto"/>
          <w:sz w:val="24"/>
          <w:szCs w:val="24"/>
        </w:rPr>
      </w:pPr>
    </w:p>
    <w:p w14:paraId="0368C82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D416D3" w14:textId="77777777" w:rsidR="002E77B3" w:rsidRPr="0077011C" w:rsidRDefault="002E77B3" w:rsidP="002E77B3">
      <w:pPr>
        <w:pStyle w:val="Nivel3"/>
        <w:numPr>
          <w:ilvl w:val="0"/>
          <w:numId w:val="0"/>
        </w:numPr>
        <w:spacing w:before="0" w:after="0" w:line="240" w:lineRule="auto"/>
        <w:rPr>
          <w:color w:val="auto"/>
          <w:sz w:val="24"/>
          <w:szCs w:val="24"/>
        </w:rPr>
      </w:pPr>
    </w:p>
    <w:p w14:paraId="147C8A8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5.18.3. Caso a </w:t>
      </w:r>
      <w:r w:rsidRPr="0077011C">
        <w:rPr>
          <w:rFonts w:eastAsia="Zurich BT"/>
          <w:color w:val="auto"/>
          <w:sz w:val="24"/>
          <w:szCs w:val="24"/>
        </w:rPr>
        <w:t>microempresa ou a empresa de pequeno porte</w:t>
      </w:r>
      <w:r w:rsidRPr="0077011C">
        <w:rPr>
          <w:color w:val="auto"/>
          <w:sz w:val="24"/>
          <w:szCs w:val="24"/>
        </w:rPr>
        <w:t xml:space="preserve"> melhor classificada desista ou não se manifeste no prazo estabelecido, serão convocadas as demais licitantes </w:t>
      </w:r>
      <w:r w:rsidRPr="0077011C">
        <w:rPr>
          <w:rFonts w:eastAsia="Zurich BT"/>
          <w:color w:val="auto"/>
          <w:sz w:val="24"/>
          <w:szCs w:val="24"/>
        </w:rPr>
        <w:t>microempresa e empresa de pequeno porte</w:t>
      </w:r>
      <w:r w:rsidRPr="0077011C">
        <w:rPr>
          <w:color w:val="auto"/>
          <w:sz w:val="24"/>
          <w:szCs w:val="24"/>
        </w:rPr>
        <w:t xml:space="preserve"> que se encontrem naquele intervalo de 5% (cinco por cento), na ordem de classificação, para o exercício do mesmo direito, no prazo estabelecido no subitem anterior.</w:t>
      </w:r>
    </w:p>
    <w:p w14:paraId="08DA0EEB" w14:textId="77777777" w:rsidR="002E77B3" w:rsidRPr="0077011C" w:rsidRDefault="002E77B3" w:rsidP="002E77B3">
      <w:pPr>
        <w:pStyle w:val="Nivel3"/>
        <w:numPr>
          <w:ilvl w:val="0"/>
          <w:numId w:val="0"/>
        </w:numPr>
        <w:spacing w:before="0" w:after="0" w:line="240" w:lineRule="auto"/>
        <w:rPr>
          <w:color w:val="auto"/>
          <w:sz w:val="24"/>
          <w:szCs w:val="24"/>
        </w:rPr>
      </w:pPr>
    </w:p>
    <w:p w14:paraId="307B0C9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9FA232" w14:textId="77777777" w:rsidR="002E77B3" w:rsidRPr="0077011C" w:rsidRDefault="002E77B3" w:rsidP="002E77B3">
      <w:pPr>
        <w:pStyle w:val="Nivel3"/>
        <w:numPr>
          <w:ilvl w:val="0"/>
          <w:numId w:val="0"/>
        </w:numPr>
        <w:spacing w:before="0" w:after="0" w:line="240" w:lineRule="auto"/>
        <w:rPr>
          <w:color w:val="auto"/>
          <w:sz w:val="24"/>
          <w:szCs w:val="24"/>
        </w:rPr>
      </w:pPr>
    </w:p>
    <w:p w14:paraId="361E5D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5.18.5. Persistindo o empate, será assegurada preferência, sucessivamente, aos bens produzidos ou prestados por:</w:t>
      </w:r>
    </w:p>
    <w:p w14:paraId="45E5F7D3" w14:textId="77777777" w:rsidR="002E77B3" w:rsidRPr="0077011C" w:rsidRDefault="002E77B3" w:rsidP="002E77B3">
      <w:pPr>
        <w:pStyle w:val="Nivel3"/>
        <w:numPr>
          <w:ilvl w:val="0"/>
          <w:numId w:val="0"/>
        </w:numPr>
        <w:spacing w:before="0" w:after="0" w:line="240" w:lineRule="auto"/>
        <w:rPr>
          <w:color w:val="auto"/>
          <w:sz w:val="24"/>
          <w:szCs w:val="24"/>
        </w:rPr>
      </w:pPr>
    </w:p>
    <w:p w14:paraId="039CF5FF" w14:textId="50BFE4B6" w:rsidR="002E77B3" w:rsidRPr="0077011C" w:rsidRDefault="002E77B3" w:rsidP="002E77B3">
      <w:pPr>
        <w:pStyle w:val="Nivel4"/>
        <w:numPr>
          <w:ilvl w:val="0"/>
          <w:numId w:val="0"/>
        </w:numPr>
        <w:spacing w:before="0" w:after="0" w:line="240" w:lineRule="auto"/>
        <w:rPr>
          <w:sz w:val="24"/>
          <w:szCs w:val="24"/>
        </w:rPr>
      </w:pPr>
      <w:bookmarkStart w:id="11" w:name="art60§1i"/>
      <w:bookmarkEnd w:id="11"/>
      <w:r w:rsidRPr="0077011C">
        <w:rPr>
          <w:sz w:val="24"/>
          <w:szCs w:val="24"/>
        </w:rPr>
        <w:t>5.18.5.1. Empresas estabelecidas no território do Estado em que este se localize;</w:t>
      </w:r>
      <w:bookmarkStart w:id="12" w:name="art60§1ii"/>
      <w:bookmarkEnd w:id="12"/>
    </w:p>
    <w:p w14:paraId="3795E61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lastRenderedPageBreak/>
        <w:t>5.18.5.2. Empresas brasileiras;</w:t>
      </w:r>
    </w:p>
    <w:p w14:paraId="0CA8F1E0" w14:textId="77777777" w:rsidR="002E77B3" w:rsidRPr="0077011C" w:rsidRDefault="002E77B3" w:rsidP="002E77B3">
      <w:pPr>
        <w:pStyle w:val="Nivel4"/>
        <w:numPr>
          <w:ilvl w:val="0"/>
          <w:numId w:val="0"/>
        </w:numPr>
        <w:spacing w:before="0" w:after="0" w:line="240" w:lineRule="auto"/>
        <w:rPr>
          <w:sz w:val="24"/>
          <w:szCs w:val="24"/>
        </w:rPr>
      </w:pPr>
    </w:p>
    <w:p w14:paraId="4853D8F8" w14:textId="77777777" w:rsidR="002E77B3" w:rsidRPr="0077011C" w:rsidRDefault="002E77B3" w:rsidP="002E77B3">
      <w:pPr>
        <w:pStyle w:val="Nivel4"/>
        <w:numPr>
          <w:ilvl w:val="0"/>
          <w:numId w:val="0"/>
        </w:numPr>
        <w:spacing w:before="0" w:after="0" w:line="240" w:lineRule="auto"/>
        <w:rPr>
          <w:sz w:val="24"/>
          <w:szCs w:val="24"/>
        </w:rPr>
      </w:pPr>
      <w:bookmarkStart w:id="13" w:name="art60§1iii"/>
      <w:bookmarkEnd w:id="13"/>
      <w:r w:rsidRPr="0077011C">
        <w:rPr>
          <w:sz w:val="24"/>
          <w:szCs w:val="24"/>
        </w:rPr>
        <w:t>5.18.5.3. Empresas que invistam em pesquisa e no desenvolvimento de tecnologia no País;</w:t>
      </w:r>
    </w:p>
    <w:p w14:paraId="53B77D95" w14:textId="77777777" w:rsidR="002E77B3" w:rsidRPr="0077011C" w:rsidRDefault="002E77B3" w:rsidP="002E77B3">
      <w:pPr>
        <w:pStyle w:val="Nivel4"/>
        <w:numPr>
          <w:ilvl w:val="0"/>
          <w:numId w:val="0"/>
        </w:numPr>
        <w:spacing w:before="0" w:after="0" w:line="240" w:lineRule="auto"/>
        <w:rPr>
          <w:sz w:val="24"/>
          <w:szCs w:val="24"/>
        </w:rPr>
      </w:pPr>
    </w:p>
    <w:p w14:paraId="41598EA7" w14:textId="77777777" w:rsidR="002E77B3" w:rsidRPr="0077011C" w:rsidRDefault="002E77B3" w:rsidP="002E77B3">
      <w:pPr>
        <w:pStyle w:val="Nivel4"/>
        <w:numPr>
          <w:ilvl w:val="0"/>
          <w:numId w:val="0"/>
        </w:numPr>
        <w:spacing w:before="0" w:after="0" w:line="240" w:lineRule="auto"/>
        <w:rPr>
          <w:sz w:val="24"/>
          <w:szCs w:val="24"/>
        </w:rPr>
      </w:pPr>
      <w:bookmarkStart w:id="14" w:name="art60§1iv"/>
      <w:bookmarkEnd w:id="14"/>
      <w:r w:rsidRPr="0077011C">
        <w:rPr>
          <w:sz w:val="24"/>
          <w:szCs w:val="24"/>
        </w:rPr>
        <w:t>5.18.5.4. Empresas que comprovem a prática de mitigação, nos termos da </w:t>
      </w:r>
      <w:hyperlink r:id="rId22" w:anchor=":~:text=LEI%20N%C2%BA%2012.187%2C%20DE%2029%20DE%20DEZEMBRO%20DE%202009.&amp;text=Institui%20a%20Pol%C3%ADtica%20Nacional%20sobre,PNMC%20e%20d%C3%A1%20outras%20provid%C3%AAncias." w:history="1">
        <w:r w:rsidRPr="0077011C">
          <w:rPr>
            <w:rStyle w:val="Hyperlink"/>
            <w:color w:val="auto"/>
            <w:sz w:val="24"/>
            <w:szCs w:val="24"/>
            <w:u w:val="none"/>
          </w:rPr>
          <w:t>Lei nº 12.187, de 29 de dezembro de 2009</w:t>
        </w:r>
      </w:hyperlink>
      <w:r w:rsidRPr="0077011C">
        <w:rPr>
          <w:sz w:val="24"/>
          <w:szCs w:val="24"/>
        </w:rPr>
        <w:t>.</w:t>
      </w:r>
    </w:p>
    <w:p w14:paraId="23C2681F" w14:textId="77777777" w:rsidR="002E77B3" w:rsidRPr="0077011C" w:rsidRDefault="002E77B3" w:rsidP="002E77B3">
      <w:pPr>
        <w:pStyle w:val="Nivel4"/>
        <w:numPr>
          <w:ilvl w:val="0"/>
          <w:numId w:val="0"/>
        </w:numPr>
        <w:spacing w:before="0" w:after="0" w:line="240" w:lineRule="auto"/>
        <w:rPr>
          <w:sz w:val="24"/>
          <w:szCs w:val="24"/>
        </w:rPr>
      </w:pPr>
    </w:p>
    <w:p w14:paraId="742143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B3027F0" w14:textId="77777777" w:rsidR="002E77B3" w:rsidRPr="0077011C" w:rsidRDefault="002E77B3" w:rsidP="002E77B3">
      <w:pPr>
        <w:pStyle w:val="Nivel2"/>
        <w:numPr>
          <w:ilvl w:val="0"/>
          <w:numId w:val="0"/>
        </w:numPr>
        <w:spacing w:before="0" w:after="0" w:line="240" w:lineRule="auto"/>
        <w:rPr>
          <w:color w:val="auto"/>
          <w:sz w:val="24"/>
          <w:szCs w:val="24"/>
        </w:rPr>
      </w:pPr>
    </w:p>
    <w:p w14:paraId="4178F54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66B5DA" w14:textId="77777777" w:rsidR="002E77B3" w:rsidRPr="0077011C" w:rsidRDefault="002E77B3" w:rsidP="002E77B3">
      <w:pPr>
        <w:pStyle w:val="Nivel3"/>
        <w:numPr>
          <w:ilvl w:val="0"/>
          <w:numId w:val="0"/>
        </w:numPr>
        <w:spacing w:before="0" w:after="0" w:line="240" w:lineRule="auto"/>
        <w:rPr>
          <w:color w:val="auto"/>
          <w:sz w:val="24"/>
          <w:szCs w:val="24"/>
        </w:rPr>
      </w:pPr>
    </w:p>
    <w:p w14:paraId="775B5F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5.19.2. A negociação será realizada por meio do sistema, podendo ser acompanhada pelos demais licitantes.</w:t>
      </w:r>
    </w:p>
    <w:p w14:paraId="07606D7E" w14:textId="77777777" w:rsidR="002E77B3" w:rsidRPr="0077011C" w:rsidRDefault="002E77B3" w:rsidP="002E77B3">
      <w:pPr>
        <w:pStyle w:val="Nivel3"/>
        <w:numPr>
          <w:ilvl w:val="0"/>
          <w:numId w:val="0"/>
        </w:numPr>
        <w:spacing w:before="0" w:after="0" w:line="240" w:lineRule="auto"/>
        <w:rPr>
          <w:color w:val="auto"/>
          <w:sz w:val="24"/>
          <w:szCs w:val="24"/>
        </w:rPr>
      </w:pPr>
    </w:p>
    <w:p w14:paraId="19552A5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5.19.3. O resultado da negociação será divulgado a todos os licitantes e anexado aos autos do processo licitatório.</w:t>
      </w:r>
    </w:p>
    <w:p w14:paraId="7346A5A5" w14:textId="77777777" w:rsidR="002E77B3" w:rsidRPr="0077011C" w:rsidRDefault="002E77B3" w:rsidP="002E77B3">
      <w:pPr>
        <w:pStyle w:val="Nivel3"/>
        <w:numPr>
          <w:ilvl w:val="0"/>
          <w:numId w:val="0"/>
        </w:numPr>
        <w:spacing w:before="0" w:after="0" w:line="240" w:lineRule="auto"/>
        <w:rPr>
          <w:color w:val="auto"/>
          <w:sz w:val="24"/>
          <w:szCs w:val="24"/>
        </w:rPr>
      </w:pPr>
    </w:p>
    <w:p w14:paraId="784D9AC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438D861" w14:textId="77777777" w:rsidR="002E77B3" w:rsidRPr="0077011C" w:rsidRDefault="002E77B3" w:rsidP="002E77B3">
      <w:pPr>
        <w:pStyle w:val="Nivel3"/>
        <w:numPr>
          <w:ilvl w:val="0"/>
          <w:numId w:val="0"/>
        </w:numPr>
        <w:spacing w:before="0" w:after="0" w:line="240" w:lineRule="auto"/>
        <w:rPr>
          <w:color w:val="auto"/>
          <w:sz w:val="24"/>
          <w:szCs w:val="24"/>
        </w:rPr>
      </w:pPr>
    </w:p>
    <w:bookmarkEnd w:id="15"/>
    <w:p w14:paraId="23D1F1B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5.19.5. É facultado a pregoeira prorrogar o prazo estabelecido, a partir de solicitação fundamentada feita no chat pelo licitante, antes de findo o prazo.</w:t>
      </w:r>
    </w:p>
    <w:p w14:paraId="483278E2" w14:textId="77777777" w:rsidR="002E77B3" w:rsidRPr="0077011C" w:rsidRDefault="002E77B3" w:rsidP="002E77B3">
      <w:pPr>
        <w:pStyle w:val="Nivel3"/>
        <w:numPr>
          <w:ilvl w:val="0"/>
          <w:numId w:val="0"/>
        </w:numPr>
        <w:spacing w:before="0" w:after="0" w:line="240" w:lineRule="auto"/>
        <w:rPr>
          <w:color w:val="auto"/>
          <w:sz w:val="24"/>
          <w:szCs w:val="24"/>
        </w:rPr>
      </w:pPr>
    </w:p>
    <w:p w14:paraId="53543E8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5.20. Após a negociação do preço, a Pregoeira iniciará a fase de aceitação e julgamento da proposta.</w:t>
      </w:r>
      <w:bookmarkEnd w:id="7"/>
    </w:p>
    <w:p w14:paraId="61F0C039" w14:textId="77777777" w:rsidR="002E77B3" w:rsidRPr="0077011C" w:rsidRDefault="002E77B3" w:rsidP="002E77B3">
      <w:pPr>
        <w:pStyle w:val="Nivel2"/>
        <w:numPr>
          <w:ilvl w:val="0"/>
          <w:numId w:val="0"/>
        </w:numPr>
        <w:spacing w:before="0" w:after="0" w:line="240" w:lineRule="auto"/>
        <w:rPr>
          <w:color w:val="auto"/>
          <w:sz w:val="24"/>
          <w:szCs w:val="24"/>
        </w:rPr>
      </w:pPr>
    </w:p>
    <w:p w14:paraId="6C0B4776" w14:textId="77777777" w:rsidR="002E77B3" w:rsidRPr="0077011C" w:rsidRDefault="002E77B3" w:rsidP="00476B05">
      <w:pPr>
        <w:pStyle w:val="Nivel01"/>
        <w:rPr>
          <w:sz w:val="24"/>
          <w:szCs w:val="24"/>
        </w:rPr>
      </w:pPr>
      <w:bookmarkStart w:id="16" w:name="_Toc135469229"/>
      <w:r w:rsidRPr="0077011C">
        <w:rPr>
          <w:sz w:val="24"/>
          <w:szCs w:val="24"/>
        </w:rPr>
        <w:t>6. DA FASE DE JULGAMENTO</w:t>
      </w:r>
      <w:bookmarkEnd w:id="16"/>
      <w:r w:rsidRPr="0077011C">
        <w:rPr>
          <w:sz w:val="24"/>
          <w:szCs w:val="24"/>
        </w:rPr>
        <w:t>:</w:t>
      </w:r>
    </w:p>
    <w:p w14:paraId="07C16445" w14:textId="77777777" w:rsidR="002E77B3" w:rsidRPr="0077011C" w:rsidRDefault="002E77B3" w:rsidP="002E77B3">
      <w:pPr>
        <w:rPr>
          <w:rFonts w:ascii="Arial" w:hAnsi="Arial" w:cs="Arial"/>
        </w:rPr>
      </w:pPr>
    </w:p>
    <w:p w14:paraId="21305BD9" w14:textId="77777777" w:rsidR="002E77B3" w:rsidRPr="0077011C" w:rsidRDefault="002E77B3" w:rsidP="002E77B3">
      <w:pPr>
        <w:pStyle w:val="Nivel2"/>
        <w:numPr>
          <w:ilvl w:val="0"/>
          <w:numId w:val="0"/>
        </w:numPr>
        <w:spacing w:before="0" w:after="0" w:line="240" w:lineRule="auto"/>
        <w:rPr>
          <w:color w:val="auto"/>
          <w:sz w:val="24"/>
          <w:szCs w:val="24"/>
          <w:lang w:eastAsia="ar-SA"/>
        </w:rPr>
      </w:pPr>
      <w:bookmarkStart w:id="17" w:name="_Ref117019424"/>
      <w:r w:rsidRPr="0077011C">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3" w:anchor="art14" w:history="1">
        <w:r w:rsidRPr="0077011C">
          <w:rPr>
            <w:rStyle w:val="Hyperlink"/>
            <w:color w:val="auto"/>
            <w:sz w:val="24"/>
            <w:szCs w:val="24"/>
            <w:u w:val="none"/>
          </w:rPr>
          <w:t>art. 14 da Lei nº 14.133/2021</w:t>
        </w:r>
      </w:hyperlink>
      <w:r w:rsidRPr="0077011C">
        <w:rPr>
          <w:color w:val="auto"/>
          <w:sz w:val="24"/>
          <w:szCs w:val="24"/>
        </w:rPr>
        <w:t xml:space="preserve">, legislação correlata e no item 2.6 do edital, </w:t>
      </w:r>
      <w:bookmarkEnd w:id="17"/>
      <w:r w:rsidRPr="0077011C">
        <w:rPr>
          <w:color w:val="auto"/>
          <w:sz w:val="24"/>
          <w:szCs w:val="24"/>
          <w:lang w:eastAsia="ar-SA"/>
        </w:rPr>
        <w:t>especialmente quanto à existência de sanção que impeça a participação no certame ou a futura contratação, mediante a consulta aos seguintes cadastros:</w:t>
      </w:r>
    </w:p>
    <w:p w14:paraId="574050D3" w14:textId="77777777" w:rsidR="002E77B3" w:rsidRPr="0077011C" w:rsidRDefault="002E77B3" w:rsidP="002E77B3">
      <w:pPr>
        <w:pStyle w:val="Nivel2"/>
        <w:numPr>
          <w:ilvl w:val="0"/>
          <w:numId w:val="0"/>
        </w:numPr>
        <w:spacing w:before="0" w:after="0" w:line="240" w:lineRule="auto"/>
        <w:rPr>
          <w:color w:val="auto"/>
          <w:sz w:val="24"/>
          <w:szCs w:val="24"/>
          <w:lang w:eastAsia="ar-SA"/>
        </w:rPr>
      </w:pPr>
    </w:p>
    <w:p w14:paraId="596982F2" w14:textId="77777777" w:rsidR="002E77B3" w:rsidRPr="0077011C" w:rsidRDefault="002E77B3" w:rsidP="002E77B3">
      <w:pPr>
        <w:pStyle w:val="Nivel2"/>
        <w:numPr>
          <w:ilvl w:val="0"/>
          <w:numId w:val="0"/>
        </w:numPr>
        <w:spacing w:before="0" w:after="0" w:line="240" w:lineRule="auto"/>
        <w:rPr>
          <w:color w:val="auto"/>
          <w:sz w:val="24"/>
          <w:szCs w:val="24"/>
          <w:lang w:eastAsia="ar-SA"/>
        </w:rPr>
      </w:pPr>
      <w:r w:rsidRPr="0077011C">
        <w:rPr>
          <w:color w:val="auto"/>
          <w:sz w:val="24"/>
          <w:szCs w:val="24"/>
          <w:lang w:eastAsia="ar-SA"/>
        </w:rPr>
        <w:t xml:space="preserve">6.1.1. </w:t>
      </w:r>
      <w:r w:rsidRPr="0077011C">
        <w:rPr>
          <w:bCs/>
          <w:color w:val="auto"/>
          <w:sz w:val="24"/>
          <w:szCs w:val="24"/>
        </w:rPr>
        <w:t>Sistema de Cadastramento Unificado de Fornecedores (</w:t>
      </w:r>
      <w:proofErr w:type="spellStart"/>
      <w:r w:rsidRPr="0077011C">
        <w:rPr>
          <w:bCs/>
          <w:color w:val="auto"/>
          <w:sz w:val="24"/>
          <w:szCs w:val="24"/>
        </w:rPr>
        <w:t>Sicaf</w:t>
      </w:r>
      <w:proofErr w:type="spellEnd"/>
      <w:r w:rsidRPr="0077011C">
        <w:rPr>
          <w:bCs/>
          <w:color w:val="auto"/>
          <w:sz w:val="24"/>
          <w:szCs w:val="24"/>
        </w:rPr>
        <w:t>);</w:t>
      </w:r>
    </w:p>
    <w:p w14:paraId="3FD16504" w14:textId="77777777" w:rsidR="002E77B3" w:rsidRPr="0077011C" w:rsidRDefault="002E77B3" w:rsidP="002E77B3">
      <w:pPr>
        <w:pStyle w:val="Nivel3"/>
        <w:numPr>
          <w:ilvl w:val="0"/>
          <w:numId w:val="0"/>
        </w:numPr>
        <w:spacing w:before="0" w:after="0" w:line="240" w:lineRule="auto"/>
        <w:rPr>
          <w:color w:val="auto"/>
          <w:sz w:val="24"/>
          <w:szCs w:val="24"/>
          <w:lang w:eastAsia="ar-SA"/>
        </w:rPr>
      </w:pPr>
    </w:p>
    <w:p w14:paraId="5F1D21E5" w14:textId="4CACBE4B"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6.1.2. Cadastro Nacional de Empresas Inidôneas e Suspensas - CEIS, mantido pela Controladoria-Geral da União (</w:t>
      </w:r>
      <w:hyperlink r:id="rId24" w:history="1">
        <w:r w:rsidRPr="0077011C">
          <w:rPr>
            <w:rStyle w:val="Hyperlink"/>
            <w:color w:val="auto"/>
            <w:sz w:val="24"/>
            <w:szCs w:val="24"/>
            <w:u w:val="none"/>
            <w:lang w:eastAsia="ar-SA"/>
          </w:rPr>
          <w:t>https://www.portaltransparencia.gov.br/sancoes/ceis</w:t>
        </w:r>
      </w:hyperlink>
      <w:r w:rsidRPr="0077011C">
        <w:rPr>
          <w:color w:val="auto"/>
          <w:sz w:val="24"/>
          <w:szCs w:val="24"/>
          <w:lang w:eastAsia="ar-SA"/>
        </w:rPr>
        <w:t xml:space="preserve">); </w:t>
      </w:r>
    </w:p>
    <w:p w14:paraId="1A0D2661" w14:textId="77777777" w:rsidR="00E67F45" w:rsidRPr="0077011C" w:rsidRDefault="00E67F45" w:rsidP="002E77B3">
      <w:pPr>
        <w:pStyle w:val="Nivel3"/>
        <w:numPr>
          <w:ilvl w:val="0"/>
          <w:numId w:val="0"/>
        </w:numPr>
        <w:spacing w:before="0" w:after="0" w:line="240" w:lineRule="auto"/>
        <w:rPr>
          <w:color w:val="auto"/>
          <w:sz w:val="24"/>
          <w:szCs w:val="24"/>
          <w:lang w:eastAsia="ar-SA"/>
        </w:rPr>
      </w:pPr>
    </w:p>
    <w:p w14:paraId="27234445" w14:textId="6CB5F8C0" w:rsidR="001172E0"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6.1.3. Cadastro Nacional de Empresas Punidas – CNEP, mantido pela Controladoria-Geral da União (</w:t>
      </w:r>
      <w:hyperlink r:id="rId25" w:history="1">
        <w:r w:rsidRPr="0077011C">
          <w:rPr>
            <w:rStyle w:val="Hyperlink"/>
            <w:color w:val="auto"/>
            <w:sz w:val="24"/>
            <w:szCs w:val="24"/>
            <w:u w:val="none"/>
            <w:lang w:eastAsia="ar-SA"/>
          </w:rPr>
          <w:t>https://www.portaltransparencia.gov.br/sancoes/cnep</w:t>
        </w:r>
      </w:hyperlink>
      <w:r w:rsidRPr="0077011C">
        <w:rPr>
          <w:color w:val="auto"/>
          <w:sz w:val="24"/>
          <w:szCs w:val="24"/>
          <w:lang w:eastAsia="ar-SA"/>
        </w:rPr>
        <w:t>); e</w:t>
      </w:r>
    </w:p>
    <w:p w14:paraId="638110FD" w14:textId="1C14C767"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lastRenderedPageBreak/>
        <w:t>6.1.4. Relação de apenados publicada pelo Tribunal de Contas do Estado de São Paulo (</w:t>
      </w:r>
      <w:hyperlink r:id="rId26" w:history="1">
        <w:r w:rsidRPr="0077011C">
          <w:rPr>
            <w:rStyle w:val="Hyperlink"/>
            <w:color w:val="auto"/>
            <w:sz w:val="24"/>
            <w:szCs w:val="24"/>
            <w:u w:val="none"/>
            <w:lang w:eastAsia="ar-SA"/>
          </w:rPr>
          <w:t>https://www.tce.sp.gov.br/pesquisa-relacao-apenados</w:t>
        </w:r>
      </w:hyperlink>
      <w:r w:rsidRPr="0077011C">
        <w:rPr>
          <w:color w:val="auto"/>
          <w:sz w:val="24"/>
          <w:szCs w:val="24"/>
          <w:lang w:eastAsia="ar-SA"/>
        </w:rPr>
        <w:t>).</w:t>
      </w:r>
    </w:p>
    <w:p w14:paraId="64327263" w14:textId="77777777" w:rsidR="009F77B1" w:rsidRPr="0077011C" w:rsidRDefault="009F77B1" w:rsidP="002E77B3">
      <w:pPr>
        <w:pStyle w:val="Nivel3"/>
        <w:numPr>
          <w:ilvl w:val="0"/>
          <w:numId w:val="0"/>
        </w:numPr>
        <w:spacing w:before="0" w:after="0" w:line="240" w:lineRule="auto"/>
        <w:rPr>
          <w:color w:val="auto"/>
          <w:sz w:val="24"/>
          <w:szCs w:val="24"/>
          <w:lang w:eastAsia="ar-SA"/>
        </w:rPr>
      </w:pPr>
    </w:p>
    <w:p w14:paraId="62D3CE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lang w:eastAsia="ar-SA"/>
        </w:rPr>
        <w:t xml:space="preserve">6.2. </w:t>
      </w:r>
      <w:r w:rsidRPr="0077011C">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77011C">
          <w:rPr>
            <w:rStyle w:val="Hyperlink"/>
            <w:color w:val="auto"/>
            <w:sz w:val="24"/>
            <w:szCs w:val="24"/>
            <w:u w:val="none"/>
          </w:rPr>
          <w:t>artigo 12 da Lei n° 8.429, de 1992</w:t>
        </w:r>
      </w:hyperlink>
      <w:r w:rsidRPr="0077011C">
        <w:rPr>
          <w:color w:val="auto"/>
          <w:sz w:val="24"/>
          <w:szCs w:val="24"/>
        </w:rPr>
        <w:t>.</w:t>
      </w:r>
    </w:p>
    <w:p w14:paraId="72B28663" w14:textId="77777777" w:rsidR="002E77B3" w:rsidRPr="0077011C" w:rsidRDefault="002E77B3" w:rsidP="002E77B3">
      <w:pPr>
        <w:pStyle w:val="Nivel2"/>
        <w:numPr>
          <w:ilvl w:val="0"/>
          <w:numId w:val="0"/>
        </w:numPr>
        <w:spacing w:before="0" w:after="0" w:line="240" w:lineRule="auto"/>
        <w:rPr>
          <w:color w:val="auto"/>
          <w:sz w:val="24"/>
          <w:szCs w:val="24"/>
        </w:rPr>
      </w:pPr>
    </w:p>
    <w:p w14:paraId="45DA68F8" w14:textId="5672A302"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8" w:anchor="art29" w:history="1">
        <w:r w:rsidRPr="0077011C">
          <w:rPr>
            <w:rStyle w:val="Hyperlink"/>
            <w:color w:val="auto"/>
            <w:sz w:val="24"/>
            <w:szCs w:val="24"/>
            <w:u w:val="none"/>
          </w:rPr>
          <w:t>IN nº 3/2018, art. 29, caput</w:t>
        </w:r>
      </w:hyperlink>
      <w:r w:rsidRPr="0077011C">
        <w:rPr>
          <w:color w:val="auto"/>
          <w:sz w:val="24"/>
          <w:szCs w:val="24"/>
        </w:rPr>
        <w:t>)</w:t>
      </w:r>
      <w:r w:rsidR="002E1F2E">
        <w:rPr>
          <w:color w:val="auto"/>
          <w:sz w:val="24"/>
          <w:szCs w:val="24"/>
        </w:rPr>
        <w:t>.</w:t>
      </w:r>
    </w:p>
    <w:p w14:paraId="66F9C63C" w14:textId="77777777" w:rsidR="002E77B3" w:rsidRPr="0077011C" w:rsidRDefault="002E77B3" w:rsidP="002E77B3">
      <w:pPr>
        <w:pStyle w:val="Nivel3"/>
        <w:numPr>
          <w:ilvl w:val="0"/>
          <w:numId w:val="0"/>
        </w:numPr>
        <w:spacing w:before="0" w:after="0" w:line="240" w:lineRule="auto"/>
        <w:rPr>
          <w:color w:val="auto"/>
          <w:sz w:val="24"/>
          <w:szCs w:val="24"/>
        </w:rPr>
      </w:pPr>
    </w:p>
    <w:p w14:paraId="1736EB5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6.3.1. A tentativa de burla será verificada por meio dos vínculos societários, linhas de fornecimento similares, dentre outros. (</w:t>
      </w:r>
      <w:hyperlink r:id="rId29" w:history="1">
        <w:r w:rsidRPr="0077011C">
          <w:rPr>
            <w:rStyle w:val="Hyperlink"/>
            <w:color w:val="auto"/>
            <w:sz w:val="24"/>
            <w:szCs w:val="24"/>
            <w:u w:val="none"/>
          </w:rPr>
          <w:t>IN nº 3/2018, art. 29, §1º</w:t>
        </w:r>
      </w:hyperlink>
      <w:r w:rsidRPr="0077011C">
        <w:rPr>
          <w:color w:val="auto"/>
          <w:sz w:val="24"/>
          <w:szCs w:val="24"/>
        </w:rPr>
        <w:t>).</w:t>
      </w:r>
    </w:p>
    <w:p w14:paraId="30EEAED6" w14:textId="77777777" w:rsidR="002E77B3" w:rsidRPr="0077011C" w:rsidRDefault="002E77B3" w:rsidP="002E77B3">
      <w:pPr>
        <w:pStyle w:val="Nivel3"/>
        <w:numPr>
          <w:ilvl w:val="0"/>
          <w:numId w:val="0"/>
        </w:numPr>
        <w:spacing w:before="0" w:after="0" w:line="240" w:lineRule="auto"/>
        <w:rPr>
          <w:color w:val="auto"/>
          <w:sz w:val="24"/>
          <w:szCs w:val="24"/>
        </w:rPr>
      </w:pPr>
    </w:p>
    <w:p w14:paraId="4FB61FD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6.3.2. O licitante será convocado para manifestação previamente a uma eventual desclassificação. (</w:t>
      </w:r>
      <w:hyperlink r:id="rId30" w:history="1">
        <w:r w:rsidRPr="0077011C">
          <w:rPr>
            <w:rStyle w:val="Hyperlink"/>
            <w:color w:val="auto"/>
            <w:sz w:val="24"/>
            <w:szCs w:val="24"/>
            <w:u w:val="none"/>
          </w:rPr>
          <w:t>IN nº 3/2018, art. 29, §2º</w:t>
        </w:r>
      </w:hyperlink>
      <w:r w:rsidRPr="0077011C">
        <w:rPr>
          <w:color w:val="auto"/>
          <w:sz w:val="24"/>
          <w:szCs w:val="24"/>
        </w:rPr>
        <w:t>).</w:t>
      </w:r>
    </w:p>
    <w:p w14:paraId="18F105C7" w14:textId="77777777" w:rsidR="002E77B3" w:rsidRPr="0077011C" w:rsidRDefault="002E77B3" w:rsidP="002E77B3">
      <w:pPr>
        <w:pStyle w:val="Nivel3"/>
        <w:numPr>
          <w:ilvl w:val="0"/>
          <w:numId w:val="0"/>
        </w:numPr>
        <w:spacing w:before="0" w:after="0" w:line="240" w:lineRule="auto"/>
        <w:rPr>
          <w:color w:val="auto"/>
          <w:sz w:val="24"/>
          <w:szCs w:val="24"/>
        </w:rPr>
      </w:pPr>
    </w:p>
    <w:p w14:paraId="7177686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6.3.3. Constatada a existência de sanção, o licitante será reputado inabilitado, por falta de condição de participação.</w:t>
      </w:r>
    </w:p>
    <w:p w14:paraId="0CEC16DA" w14:textId="77777777" w:rsidR="002E77B3" w:rsidRPr="0077011C" w:rsidRDefault="002E77B3" w:rsidP="002E77B3">
      <w:pPr>
        <w:pStyle w:val="Nivel3"/>
        <w:numPr>
          <w:ilvl w:val="0"/>
          <w:numId w:val="0"/>
        </w:numPr>
        <w:spacing w:before="0" w:after="0" w:line="240" w:lineRule="auto"/>
        <w:rPr>
          <w:color w:val="auto"/>
          <w:sz w:val="24"/>
          <w:szCs w:val="24"/>
        </w:rPr>
      </w:pPr>
    </w:p>
    <w:p w14:paraId="583552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Caso o licitante provisoriamente classificado em primeiro lugar tenha se utilizado de algum tratamento favorecido às ME/</w:t>
      </w:r>
      <w:proofErr w:type="spellStart"/>
      <w:r w:rsidRPr="0077011C">
        <w:rPr>
          <w:color w:val="auto"/>
          <w:sz w:val="24"/>
          <w:szCs w:val="24"/>
        </w:rPr>
        <w:t>EPPs</w:t>
      </w:r>
      <w:proofErr w:type="spellEnd"/>
      <w:r w:rsidRPr="0077011C">
        <w:rPr>
          <w:color w:val="auto"/>
          <w:sz w:val="24"/>
          <w:szCs w:val="24"/>
        </w:rPr>
        <w:t>, a pregoeira verificará se faz jus ao benefício, em conformidade com o item 3.8 deste edital.</w:t>
      </w:r>
    </w:p>
    <w:p w14:paraId="10BB54F9" w14:textId="77777777" w:rsidR="002E77B3" w:rsidRPr="0077011C" w:rsidRDefault="002E77B3" w:rsidP="002E77B3">
      <w:pPr>
        <w:pStyle w:val="Nivel2"/>
        <w:numPr>
          <w:ilvl w:val="0"/>
          <w:numId w:val="0"/>
        </w:numPr>
        <w:spacing w:before="0" w:after="0" w:line="240" w:lineRule="auto"/>
        <w:rPr>
          <w:color w:val="auto"/>
          <w:sz w:val="24"/>
          <w:szCs w:val="24"/>
        </w:rPr>
      </w:pPr>
    </w:p>
    <w:p w14:paraId="7DB7862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77011C">
          <w:rPr>
            <w:rStyle w:val="Hyperlink"/>
            <w:color w:val="auto"/>
            <w:sz w:val="24"/>
            <w:szCs w:val="24"/>
            <w:u w:val="none"/>
          </w:rPr>
          <w:t>artigo 29 a 35 da IN SEGES nº 73, de 30 de setembro de 2022</w:t>
        </w:r>
      </w:hyperlink>
      <w:r w:rsidRPr="0077011C">
        <w:rPr>
          <w:color w:val="auto"/>
          <w:sz w:val="24"/>
          <w:szCs w:val="24"/>
        </w:rPr>
        <w:t>.</w:t>
      </w:r>
    </w:p>
    <w:p w14:paraId="7F7CC5F1" w14:textId="77777777" w:rsidR="00476B05" w:rsidRPr="0077011C" w:rsidRDefault="00476B05" w:rsidP="002E77B3">
      <w:pPr>
        <w:pStyle w:val="Nivel2"/>
        <w:numPr>
          <w:ilvl w:val="0"/>
          <w:numId w:val="0"/>
        </w:numPr>
        <w:spacing w:before="0" w:after="0" w:line="240" w:lineRule="auto"/>
        <w:rPr>
          <w:color w:val="auto"/>
          <w:sz w:val="24"/>
          <w:szCs w:val="24"/>
        </w:rPr>
      </w:pPr>
    </w:p>
    <w:p w14:paraId="04A1B0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6.6. Será desclassificada a proposta vencedora que: </w:t>
      </w:r>
    </w:p>
    <w:p w14:paraId="4A00CD4D" w14:textId="77777777" w:rsidR="002E77B3" w:rsidRPr="0077011C" w:rsidRDefault="002E77B3" w:rsidP="002E77B3">
      <w:pPr>
        <w:pStyle w:val="Nivel2"/>
        <w:numPr>
          <w:ilvl w:val="0"/>
          <w:numId w:val="0"/>
        </w:numPr>
        <w:spacing w:before="0" w:after="0" w:line="240" w:lineRule="auto"/>
        <w:rPr>
          <w:b/>
          <w:color w:val="auto"/>
          <w:sz w:val="24"/>
          <w:szCs w:val="24"/>
        </w:rPr>
      </w:pPr>
    </w:p>
    <w:p w14:paraId="1BD0D62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6.6.1. Contiver vícios insanáveis;</w:t>
      </w:r>
    </w:p>
    <w:p w14:paraId="35B414BF" w14:textId="77777777" w:rsidR="002E77B3" w:rsidRPr="0077011C" w:rsidRDefault="002E77B3" w:rsidP="002E77B3">
      <w:pPr>
        <w:pStyle w:val="Nivel3"/>
        <w:numPr>
          <w:ilvl w:val="0"/>
          <w:numId w:val="0"/>
        </w:numPr>
        <w:spacing w:before="0" w:after="0" w:line="240" w:lineRule="auto"/>
        <w:rPr>
          <w:color w:val="auto"/>
          <w:sz w:val="24"/>
          <w:szCs w:val="24"/>
        </w:rPr>
      </w:pPr>
    </w:p>
    <w:p w14:paraId="588CABE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6.6.2. Não obedecer às especificações técnicas contidas no Termo de Referência;</w:t>
      </w:r>
    </w:p>
    <w:p w14:paraId="27AC299E" w14:textId="77777777" w:rsidR="002E77B3" w:rsidRPr="0077011C" w:rsidRDefault="002E77B3" w:rsidP="002E77B3">
      <w:pPr>
        <w:pStyle w:val="Nivel3"/>
        <w:numPr>
          <w:ilvl w:val="0"/>
          <w:numId w:val="0"/>
        </w:numPr>
        <w:spacing w:before="0" w:after="0" w:line="240" w:lineRule="auto"/>
        <w:rPr>
          <w:color w:val="auto"/>
          <w:sz w:val="24"/>
          <w:szCs w:val="24"/>
        </w:rPr>
      </w:pPr>
    </w:p>
    <w:p w14:paraId="12C564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6.6.3. Apresentar preços inexequíveis ou permanecerem acima do preço máximo definido para a contratação;</w:t>
      </w:r>
    </w:p>
    <w:p w14:paraId="39B3DEE5" w14:textId="77777777" w:rsidR="002E77B3" w:rsidRPr="0077011C" w:rsidRDefault="002E77B3" w:rsidP="002E77B3">
      <w:pPr>
        <w:pStyle w:val="Nivel3"/>
        <w:numPr>
          <w:ilvl w:val="0"/>
          <w:numId w:val="0"/>
        </w:numPr>
        <w:spacing w:before="0" w:after="0" w:line="240" w:lineRule="auto"/>
        <w:rPr>
          <w:color w:val="auto"/>
          <w:sz w:val="24"/>
          <w:szCs w:val="24"/>
        </w:rPr>
      </w:pPr>
    </w:p>
    <w:p w14:paraId="447ACAD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6.6.4. Não tiverem sua exequibilidade demonstrada, quando exigido pela Administração;</w:t>
      </w:r>
    </w:p>
    <w:p w14:paraId="35C35C50" w14:textId="77777777" w:rsidR="002E77B3" w:rsidRPr="0077011C" w:rsidRDefault="002E77B3" w:rsidP="002E77B3">
      <w:pPr>
        <w:pStyle w:val="Nivel3"/>
        <w:numPr>
          <w:ilvl w:val="0"/>
          <w:numId w:val="0"/>
        </w:numPr>
        <w:spacing w:before="0" w:after="0" w:line="240" w:lineRule="auto"/>
        <w:rPr>
          <w:color w:val="auto"/>
          <w:sz w:val="24"/>
          <w:szCs w:val="24"/>
        </w:rPr>
      </w:pPr>
    </w:p>
    <w:p w14:paraId="22B93F3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6.6.5. Apresentar desconformidade com quaisquer outras exigências deste Edital ou seus anexos, desde que insanável.</w:t>
      </w:r>
    </w:p>
    <w:p w14:paraId="37BB8FED" w14:textId="77777777" w:rsidR="002E77B3" w:rsidRPr="0077011C" w:rsidRDefault="002E77B3" w:rsidP="002E77B3">
      <w:pPr>
        <w:pStyle w:val="Nivel3"/>
        <w:numPr>
          <w:ilvl w:val="0"/>
          <w:numId w:val="0"/>
        </w:numPr>
        <w:spacing w:before="0" w:after="0" w:line="240" w:lineRule="auto"/>
        <w:rPr>
          <w:color w:val="auto"/>
          <w:sz w:val="24"/>
          <w:szCs w:val="24"/>
        </w:rPr>
      </w:pPr>
    </w:p>
    <w:p w14:paraId="318D5A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6.7. No caso de bens em geral, é indício de inexequibilidade das propostas valores inferiores a 50% (cinquenta por cento) do valor orçado pela Administração.</w:t>
      </w:r>
    </w:p>
    <w:p w14:paraId="16D9A82E" w14:textId="77777777" w:rsidR="002E77B3" w:rsidRPr="0077011C" w:rsidRDefault="002E77B3" w:rsidP="002E77B3">
      <w:pPr>
        <w:pStyle w:val="Nivel2"/>
        <w:numPr>
          <w:ilvl w:val="0"/>
          <w:numId w:val="0"/>
        </w:numPr>
        <w:spacing w:before="0" w:after="0" w:line="240" w:lineRule="auto"/>
        <w:rPr>
          <w:b/>
          <w:bCs/>
          <w:color w:val="auto"/>
          <w:sz w:val="24"/>
          <w:szCs w:val="24"/>
        </w:rPr>
      </w:pPr>
    </w:p>
    <w:p w14:paraId="3715A5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 xml:space="preserve">6.7.1. A inexequibilidade, na hipótese de que trata o </w:t>
      </w:r>
      <w:r w:rsidRPr="0077011C">
        <w:rPr>
          <w:b/>
          <w:bCs/>
          <w:color w:val="auto"/>
          <w:sz w:val="24"/>
          <w:szCs w:val="24"/>
        </w:rPr>
        <w:t>caput</w:t>
      </w:r>
      <w:r w:rsidRPr="0077011C">
        <w:rPr>
          <w:color w:val="auto"/>
          <w:sz w:val="24"/>
          <w:szCs w:val="24"/>
        </w:rPr>
        <w:t>, só será considerada após diligência da pregoeira, que comprove:</w:t>
      </w:r>
    </w:p>
    <w:p w14:paraId="546FBA72" w14:textId="77777777" w:rsidR="002E77B3" w:rsidRPr="0077011C" w:rsidRDefault="002E77B3" w:rsidP="002E77B3">
      <w:pPr>
        <w:pStyle w:val="Nivel3"/>
        <w:numPr>
          <w:ilvl w:val="0"/>
          <w:numId w:val="0"/>
        </w:numPr>
        <w:spacing w:before="0" w:after="0" w:line="240" w:lineRule="auto"/>
        <w:rPr>
          <w:color w:val="auto"/>
          <w:sz w:val="24"/>
          <w:szCs w:val="24"/>
        </w:rPr>
      </w:pPr>
    </w:p>
    <w:p w14:paraId="5D50793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6.7.1.1. Que o custo do licitante ultrapassa o valor da proposta; e</w:t>
      </w:r>
    </w:p>
    <w:p w14:paraId="7347DA1F" w14:textId="77777777" w:rsidR="002E77B3" w:rsidRPr="0077011C" w:rsidRDefault="002E77B3" w:rsidP="002E77B3">
      <w:pPr>
        <w:pStyle w:val="Nivel4"/>
        <w:numPr>
          <w:ilvl w:val="0"/>
          <w:numId w:val="0"/>
        </w:numPr>
        <w:spacing w:before="0" w:after="0" w:line="240" w:lineRule="auto"/>
        <w:rPr>
          <w:sz w:val="24"/>
          <w:szCs w:val="24"/>
        </w:rPr>
      </w:pPr>
    </w:p>
    <w:p w14:paraId="2687C39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6.7.1.2. Inexistirem custos de oportunidade capazes de justificar o vulto da oferta.</w:t>
      </w:r>
    </w:p>
    <w:p w14:paraId="41680453" w14:textId="77777777" w:rsidR="002E77B3" w:rsidRPr="0077011C" w:rsidRDefault="002E77B3" w:rsidP="002E77B3">
      <w:pPr>
        <w:pStyle w:val="Nivel4"/>
        <w:numPr>
          <w:ilvl w:val="0"/>
          <w:numId w:val="0"/>
        </w:numPr>
        <w:spacing w:before="0" w:after="0" w:line="240" w:lineRule="auto"/>
        <w:rPr>
          <w:sz w:val="24"/>
          <w:szCs w:val="24"/>
        </w:rPr>
      </w:pPr>
    </w:p>
    <w:p w14:paraId="4E7AB7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4CC36F9" w14:textId="77777777" w:rsidR="002E77B3" w:rsidRPr="0077011C" w:rsidRDefault="002E77B3" w:rsidP="002E77B3">
      <w:pPr>
        <w:pStyle w:val="Nivel2"/>
        <w:numPr>
          <w:ilvl w:val="0"/>
          <w:numId w:val="0"/>
        </w:numPr>
        <w:spacing w:before="0" w:after="0" w:line="240" w:lineRule="auto"/>
        <w:rPr>
          <w:color w:val="auto"/>
          <w:sz w:val="24"/>
          <w:szCs w:val="24"/>
        </w:rPr>
      </w:pPr>
    </w:p>
    <w:p w14:paraId="3965C779" w14:textId="041EEB9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40D62D" w14:textId="77777777" w:rsidR="00E67F45" w:rsidRPr="0077011C" w:rsidRDefault="00E67F45" w:rsidP="002E77B3">
      <w:pPr>
        <w:pStyle w:val="Nivel2"/>
        <w:numPr>
          <w:ilvl w:val="0"/>
          <w:numId w:val="0"/>
        </w:numPr>
        <w:spacing w:before="0" w:after="0" w:line="240" w:lineRule="auto"/>
        <w:rPr>
          <w:color w:val="auto"/>
          <w:sz w:val="24"/>
          <w:szCs w:val="24"/>
        </w:rPr>
      </w:pPr>
    </w:p>
    <w:p w14:paraId="3B4C5F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C0212DA" w14:textId="77777777" w:rsidR="002E77B3" w:rsidRPr="0077011C" w:rsidRDefault="002E77B3" w:rsidP="002E77B3">
      <w:pPr>
        <w:pStyle w:val="Nivel2"/>
        <w:numPr>
          <w:ilvl w:val="0"/>
          <w:numId w:val="0"/>
        </w:numPr>
        <w:spacing w:before="0" w:after="0" w:line="240" w:lineRule="auto"/>
        <w:rPr>
          <w:b/>
          <w:color w:val="auto"/>
          <w:sz w:val="24"/>
          <w:szCs w:val="24"/>
        </w:rPr>
      </w:pPr>
    </w:p>
    <w:p w14:paraId="769A27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6.10.1.</w:t>
      </w:r>
      <w:r w:rsidRPr="0077011C">
        <w:rPr>
          <w:b/>
          <w:color w:val="auto"/>
          <w:sz w:val="24"/>
          <w:szCs w:val="24"/>
        </w:rPr>
        <w:t xml:space="preserve"> </w:t>
      </w:r>
      <w:r w:rsidRPr="0077011C">
        <w:rPr>
          <w:color w:val="auto"/>
          <w:sz w:val="24"/>
          <w:szCs w:val="24"/>
        </w:rPr>
        <w:t>O ajuste de que trata este dispositivo se limita a sanar erros ou falhas que não alterem a substância das propostas;</w:t>
      </w:r>
    </w:p>
    <w:p w14:paraId="12F15365" w14:textId="77777777" w:rsidR="002E77B3" w:rsidRPr="0077011C" w:rsidRDefault="002E77B3" w:rsidP="002E77B3">
      <w:pPr>
        <w:pStyle w:val="Nivel3"/>
        <w:numPr>
          <w:ilvl w:val="0"/>
          <w:numId w:val="0"/>
        </w:numPr>
        <w:spacing w:before="0" w:after="0" w:line="240" w:lineRule="auto"/>
        <w:rPr>
          <w:color w:val="auto"/>
          <w:sz w:val="24"/>
          <w:szCs w:val="24"/>
        </w:rPr>
      </w:pPr>
    </w:p>
    <w:p w14:paraId="4F19160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6.10.2. Considera-se erro no preenchimento da planilha passível de correção a indicação de recolhimento de impostos e contribuições na forma do Simples Nacional, quando não cabível esse regime.</w:t>
      </w:r>
    </w:p>
    <w:p w14:paraId="106F815C" w14:textId="77777777" w:rsidR="002E77B3" w:rsidRPr="0077011C" w:rsidRDefault="002E77B3" w:rsidP="002E77B3">
      <w:pPr>
        <w:pStyle w:val="Nivel2"/>
        <w:numPr>
          <w:ilvl w:val="0"/>
          <w:numId w:val="0"/>
        </w:numPr>
        <w:spacing w:before="0" w:after="0" w:line="240" w:lineRule="auto"/>
        <w:rPr>
          <w:color w:val="auto"/>
          <w:sz w:val="24"/>
          <w:szCs w:val="24"/>
        </w:rPr>
      </w:pPr>
    </w:p>
    <w:p w14:paraId="20C2665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6.11. Para fins de análise da proposta quanto ao cumprimento das especificações do objeto, poderá ser colhida a manifestação escrita do setor requisitante do serviço ou da área especializada no objeto.</w:t>
      </w:r>
    </w:p>
    <w:p w14:paraId="5CDCC8C2" w14:textId="77777777" w:rsidR="002E77B3" w:rsidRPr="0077011C" w:rsidRDefault="002E77B3" w:rsidP="002E77B3">
      <w:pPr>
        <w:pStyle w:val="Nivel2"/>
        <w:numPr>
          <w:ilvl w:val="0"/>
          <w:numId w:val="0"/>
        </w:numPr>
        <w:spacing w:before="0" w:after="0" w:line="240" w:lineRule="auto"/>
        <w:rPr>
          <w:b/>
          <w:color w:val="auto"/>
          <w:sz w:val="24"/>
          <w:szCs w:val="24"/>
        </w:rPr>
      </w:pPr>
    </w:p>
    <w:p w14:paraId="1D0E9A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w:t>
      </w:r>
      <w:r w:rsidRPr="0077011C">
        <w:rPr>
          <w:b/>
          <w:color w:val="auto"/>
          <w:sz w:val="24"/>
          <w:szCs w:val="24"/>
        </w:rPr>
        <w:t xml:space="preserve"> </w:t>
      </w:r>
      <w:r w:rsidRPr="0077011C">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42AEC0" w14:textId="77777777" w:rsidR="002E77B3" w:rsidRPr="0077011C" w:rsidRDefault="002E77B3" w:rsidP="002E77B3">
      <w:pPr>
        <w:pStyle w:val="Nivel2"/>
        <w:numPr>
          <w:ilvl w:val="0"/>
          <w:numId w:val="0"/>
        </w:numPr>
        <w:spacing w:before="0" w:after="0" w:line="240" w:lineRule="auto"/>
        <w:rPr>
          <w:color w:val="auto"/>
          <w:sz w:val="24"/>
          <w:szCs w:val="24"/>
        </w:rPr>
      </w:pPr>
    </w:p>
    <w:p w14:paraId="1D36E4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5DF17967" w14:textId="77777777" w:rsidR="002E77B3" w:rsidRPr="0077011C" w:rsidRDefault="002E77B3" w:rsidP="002E77B3">
      <w:pPr>
        <w:pStyle w:val="Nivel2"/>
        <w:numPr>
          <w:ilvl w:val="0"/>
          <w:numId w:val="0"/>
        </w:numPr>
        <w:spacing w:before="0" w:after="0" w:line="240" w:lineRule="auto"/>
        <w:rPr>
          <w:color w:val="auto"/>
          <w:sz w:val="24"/>
          <w:szCs w:val="24"/>
        </w:rPr>
      </w:pPr>
    </w:p>
    <w:p w14:paraId="78C9A881" w14:textId="1F65396B"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6.14. Os resultados das avaliações serão divulgados por meio de mensagem no sistema.</w:t>
      </w:r>
    </w:p>
    <w:p w14:paraId="5E3F87E6" w14:textId="77777777" w:rsidR="001172E0" w:rsidRPr="0077011C" w:rsidRDefault="001172E0" w:rsidP="002E77B3">
      <w:pPr>
        <w:pStyle w:val="Nivel2"/>
        <w:numPr>
          <w:ilvl w:val="0"/>
          <w:numId w:val="0"/>
        </w:numPr>
        <w:spacing w:before="0" w:after="0" w:line="240" w:lineRule="auto"/>
        <w:rPr>
          <w:color w:val="auto"/>
          <w:sz w:val="24"/>
          <w:szCs w:val="24"/>
        </w:rPr>
      </w:pPr>
    </w:p>
    <w:p w14:paraId="6B526083" w14:textId="0EFEC10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79E49AC5" w14:textId="77777777" w:rsidR="00476B05" w:rsidRPr="0077011C" w:rsidRDefault="00476B05" w:rsidP="002E77B3">
      <w:pPr>
        <w:pStyle w:val="Nivel2"/>
        <w:numPr>
          <w:ilvl w:val="0"/>
          <w:numId w:val="0"/>
        </w:numPr>
        <w:spacing w:before="0" w:after="0" w:line="240" w:lineRule="auto"/>
        <w:rPr>
          <w:color w:val="auto"/>
          <w:sz w:val="24"/>
          <w:szCs w:val="24"/>
        </w:rPr>
      </w:pPr>
    </w:p>
    <w:p w14:paraId="524D60F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6.16. Se a(s) amostra(s) apresentada(s) pelo primeiro classificado não for(em) aceita(s), a Pregoeira analisará a aceitabilidade da proposta ou lance ofertado pelo segundo </w:t>
      </w:r>
      <w:r w:rsidRPr="0077011C">
        <w:rPr>
          <w:color w:val="auto"/>
          <w:sz w:val="24"/>
          <w:szCs w:val="24"/>
        </w:rPr>
        <w:lastRenderedPageBreak/>
        <w:t xml:space="preserve">classificado. Seguir-se-á com a verificação da(s) amostra(s) e, assim, sucessivamente, até a verificação de uma que atenda às especificações constantes no Termo de Referência. </w:t>
      </w:r>
    </w:p>
    <w:p w14:paraId="7D8E1322" w14:textId="77777777" w:rsidR="002E77B3" w:rsidRPr="0077011C" w:rsidRDefault="002E77B3" w:rsidP="002E77B3">
      <w:pPr>
        <w:pStyle w:val="Nivel2"/>
        <w:numPr>
          <w:ilvl w:val="0"/>
          <w:numId w:val="0"/>
        </w:numPr>
        <w:spacing w:before="0" w:after="0" w:line="240" w:lineRule="auto"/>
        <w:rPr>
          <w:color w:val="auto"/>
          <w:sz w:val="24"/>
          <w:szCs w:val="24"/>
        </w:rPr>
      </w:pPr>
    </w:p>
    <w:p w14:paraId="4E810805" w14:textId="77777777" w:rsidR="002E77B3" w:rsidRPr="0077011C" w:rsidRDefault="002E77B3" w:rsidP="00476B05">
      <w:pPr>
        <w:pStyle w:val="Nivel01"/>
        <w:rPr>
          <w:sz w:val="24"/>
          <w:szCs w:val="24"/>
        </w:rPr>
      </w:pPr>
      <w:bookmarkStart w:id="18" w:name="_Toc135469230"/>
      <w:r w:rsidRPr="0077011C">
        <w:rPr>
          <w:sz w:val="24"/>
          <w:szCs w:val="24"/>
        </w:rPr>
        <w:t>7. DA FASE DE HABILITAÇÃO</w:t>
      </w:r>
      <w:bookmarkEnd w:id="18"/>
      <w:r w:rsidRPr="0077011C">
        <w:rPr>
          <w:sz w:val="24"/>
          <w:szCs w:val="24"/>
        </w:rPr>
        <w:t>:</w:t>
      </w:r>
    </w:p>
    <w:p w14:paraId="471D8DA5" w14:textId="77777777" w:rsidR="002E77B3" w:rsidRPr="0077011C" w:rsidRDefault="002E77B3" w:rsidP="002E77B3">
      <w:pPr>
        <w:rPr>
          <w:rFonts w:ascii="Arial" w:hAnsi="Arial" w:cs="Arial"/>
        </w:rPr>
      </w:pPr>
    </w:p>
    <w:p w14:paraId="53CFC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r w:rsidRPr="0077011C">
          <w:rPr>
            <w:rStyle w:val="Hyperlink"/>
            <w:color w:val="auto"/>
            <w:sz w:val="24"/>
            <w:szCs w:val="24"/>
            <w:u w:val="none"/>
          </w:rPr>
          <w:t>arts. 62 a 70 da Lei nº 14.133, de 2021</w:t>
        </w:r>
      </w:hyperlink>
      <w:r w:rsidRPr="0077011C">
        <w:rPr>
          <w:color w:val="auto"/>
          <w:sz w:val="24"/>
          <w:szCs w:val="24"/>
        </w:rPr>
        <w:t>.</w:t>
      </w:r>
    </w:p>
    <w:p w14:paraId="65129049" w14:textId="77777777" w:rsidR="002E77B3" w:rsidRPr="0077011C" w:rsidRDefault="002E77B3" w:rsidP="002E77B3">
      <w:pPr>
        <w:pStyle w:val="Nivel2"/>
        <w:numPr>
          <w:ilvl w:val="0"/>
          <w:numId w:val="0"/>
        </w:numPr>
        <w:spacing w:before="0" w:after="0" w:line="240" w:lineRule="auto"/>
        <w:rPr>
          <w:color w:val="auto"/>
          <w:sz w:val="24"/>
          <w:szCs w:val="24"/>
        </w:rPr>
      </w:pPr>
    </w:p>
    <w:p w14:paraId="14362454" w14:textId="77777777" w:rsidR="002E77B3" w:rsidRPr="0077011C" w:rsidRDefault="002E77B3" w:rsidP="002E77B3">
      <w:pPr>
        <w:pStyle w:val="Nivel3"/>
        <w:numPr>
          <w:ilvl w:val="0"/>
          <w:numId w:val="0"/>
        </w:numPr>
        <w:spacing w:before="0" w:after="0" w:line="240" w:lineRule="auto"/>
        <w:rPr>
          <w:bCs/>
          <w:color w:val="auto"/>
          <w:sz w:val="24"/>
          <w:szCs w:val="24"/>
        </w:rPr>
      </w:pPr>
      <w:r w:rsidRPr="0077011C">
        <w:rPr>
          <w:color w:val="auto"/>
          <w:sz w:val="24"/>
          <w:szCs w:val="24"/>
        </w:rPr>
        <w:t xml:space="preserve">7.1.1. </w:t>
      </w:r>
      <w:r w:rsidRPr="0077011C">
        <w:rPr>
          <w:bCs/>
          <w:color w:val="auto"/>
          <w:sz w:val="24"/>
          <w:szCs w:val="24"/>
        </w:rPr>
        <w:t>A documentação exigida para fins de habilitação jurídica, fiscal, social e trabalhista e econômico-ﬁnanceira, poderá ser substituída pelo registro cadastral no SICAF.</w:t>
      </w:r>
    </w:p>
    <w:p w14:paraId="7C1C5BE4" w14:textId="77777777" w:rsidR="002E77B3" w:rsidRPr="0077011C" w:rsidRDefault="002E77B3" w:rsidP="002E77B3">
      <w:pPr>
        <w:pStyle w:val="Nivel3"/>
        <w:numPr>
          <w:ilvl w:val="0"/>
          <w:numId w:val="0"/>
        </w:numPr>
        <w:spacing w:before="0" w:after="0" w:line="240" w:lineRule="auto"/>
        <w:rPr>
          <w:color w:val="auto"/>
          <w:sz w:val="24"/>
          <w:szCs w:val="24"/>
        </w:rPr>
      </w:pPr>
    </w:p>
    <w:p w14:paraId="66FE2E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04D4A84" w14:textId="77777777" w:rsidR="002E77B3" w:rsidRPr="0077011C" w:rsidRDefault="002E77B3" w:rsidP="002E77B3">
      <w:pPr>
        <w:pStyle w:val="Nivel2"/>
        <w:numPr>
          <w:ilvl w:val="0"/>
          <w:numId w:val="0"/>
        </w:numPr>
        <w:spacing w:before="0" w:after="0" w:line="240" w:lineRule="auto"/>
        <w:rPr>
          <w:color w:val="auto"/>
          <w:sz w:val="24"/>
          <w:szCs w:val="24"/>
        </w:rPr>
      </w:pPr>
    </w:p>
    <w:p w14:paraId="70307B9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77011C">
          <w:rPr>
            <w:rStyle w:val="Hyperlink"/>
            <w:color w:val="auto"/>
            <w:sz w:val="24"/>
            <w:szCs w:val="24"/>
            <w:u w:val="none"/>
          </w:rPr>
          <w:t>Decreto nº 8.660, de 29 de janeiro de 2016</w:t>
        </w:r>
      </w:hyperlink>
      <w:r w:rsidRPr="0077011C">
        <w:rPr>
          <w:color w:val="auto"/>
          <w:sz w:val="24"/>
          <w:szCs w:val="24"/>
        </w:rPr>
        <w:t>, ou de outro que venha a substituí-lo, ou consularizados pelos respectivos consulados ou embaixadas.</w:t>
      </w:r>
    </w:p>
    <w:p w14:paraId="0F038285" w14:textId="77777777" w:rsidR="002E77B3" w:rsidRPr="0077011C" w:rsidRDefault="002E77B3" w:rsidP="002E77B3">
      <w:pPr>
        <w:pStyle w:val="Nivel2"/>
        <w:numPr>
          <w:ilvl w:val="0"/>
          <w:numId w:val="0"/>
        </w:numPr>
        <w:spacing w:before="0" w:after="0" w:line="240" w:lineRule="auto"/>
        <w:rPr>
          <w:color w:val="auto"/>
          <w:sz w:val="24"/>
          <w:szCs w:val="24"/>
        </w:rPr>
      </w:pPr>
    </w:p>
    <w:p w14:paraId="14B2D04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AEC2056" w14:textId="77777777" w:rsidR="002E77B3" w:rsidRPr="0077011C" w:rsidRDefault="002E77B3" w:rsidP="002E77B3">
      <w:pPr>
        <w:pStyle w:val="Nivel2"/>
        <w:numPr>
          <w:ilvl w:val="0"/>
          <w:numId w:val="0"/>
        </w:numPr>
        <w:spacing w:before="0" w:after="0" w:line="240" w:lineRule="auto"/>
        <w:rPr>
          <w:color w:val="auto"/>
          <w:sz w:val="24"/>
          <w:szCs w:val="24"/>
        </w:rPr>
      </w:pPr>
    </w:p>
    <w:p w14:paraId="3FA14B1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Será verificado se o licitante apresentou declaração de que atende aos requisitos de habilitação, e o declarante responderá pela veracidade das informações prestadas, na forma da lei (</w:t>
      </w:r>
      <w:hyperlink r:id="rId34" w:anchor="art63" w:history="1">
        <w:r w:rsidRPr="0077011C">
          <w:rPr>
            <w:rStyle w:val="Hyperlink"/>
            <w:color w:val="auto"/>
            <w:sz w:val="24"/>
            <w:szCs w:val="24"/>
            <w:u w:val="none"/>
          </w:rPr>
          <w:t>art. 63, I, da Lei nº 14.133/2021</w:t>
        </w:r>
      </w:hyperlink>
      <w:r w:rsidRPr="0077011C">
        <w:rPr>
          <w:color w:val="auto"/>
          <w:sz w:val="24"/>
          <w:szCs w:val="24"/>
        </w:rPr>
        <w:t>).</w:t>
      </w:r>
    </w:p>
    <w:p w14:paraId="29CADF57" w14:textId="77777777" w:rsidR="002E77B3" w:rsidRPr="0077011C" w:rsidRDefault="002E77B3" w:rsidP="002E77B3">
      <w:pPr>
        <w:pStyle w:val="Nivel2"/>
        <w:numPr>
          <w:ilvl w:val="0"/>
          <w:numId w:val="0"/>
        </w:numPr>
        <w:spacing w:before="0" w:after="0" w:line="240" w:lineRule="auto"/>
        <w:rPr>
          <w:color w:val="auto"/>
          <w:sz w:val="24"/>
          <w:szCs w:val="24"/>
        </w:rPr>
      </w:pPr>
    </w:p>
    <w:p w14:paraId="66E6DD9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D04459" w14:textId="77777777" w:rsidR="002E77B3" w:rsidRPr="0077011C" w:rsidRDefault="002E77B3" w:rsidP="002E77B3">
      <w:pPr>
        <w:pStyle w:val="Nivel2"/>
        <w:numPr>
          <w:ilvl w:val="0"/>
          <w:numId w:val="0"/>
        </w:numPr>
        <w:spacing w:before="0" w:after="0" w:line="240" w:lineRule="auto"/>
        <w:rPr>
          <w:color w:val="auto"/>
          <w:sz w:val="24"/>
          <w:szCs w:val="24"/>
        </w:rPr>
      </w:pPr>
    </w:p>
    <w:p w14:paraId="6DDAD7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81D3E6" w14:textId="77777777" w:rsidR="002E77B3" w:rsidRPr="0077011C" w:rsidRDefault="002E77B3" w:rsidP="002E77B3">
      <w:pPr>
        <w:pStyle w:val="Nivel2"/>
        <w:numPr>
          <w:ilvl w:val="0"/>
          <w:numId w:val="0"/>
        </w:numPr>
        <w:spacing w:before="0" w:after="0" w:line="240" w:lineRule="auto"/>
        <w:rPr>
          <w:color w:val="auto"/>
          <w:sz w:val="24"/>
          <w:szCs w:val="24"/>
        </w:rPr>
      </w:pPr>
    </w:p>
    <w:p w14:paraId="32AB0A6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A habilitação será verificada por meio do SICAF, nos documentos por ele abrangidos.</w:t>
      </w:r>
    </w:p>
    <w:p w14:paraId="66B9ED66" w14:textId="77777777" w:rsidR="002E77B3" w:rsidRPr="0077011C" w:rsidRDefault="002E77B3" w:rsidP="002E77B3">
      <w:pPr>
        <w:pStyle w:val="Nivel2"/>
        <w:numPr>
          <w:ilvl w:val="0"/>
          <w:numId w:val="0"/>
        </w:numPr>
        <w:spacing w:before="0" w:after="0" w:line="240" w:lineRule="auto"/>
        <w:rPr>
          <w:color w:val="auto"/>
          <w:sz w:val="24"/>
          <w:szCs w:val="24"/>
        </w:rPr>
      </w:pPr>
    </w:p>
    <w:p w14:paraId="05D54AC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w:t>
      </w:r>
      <w:r w:rsidRPr="0077011C">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77011C">
        <w:rPr>
          <w:color w:val="auto"/>
          <w:sz w:val="24"/>
          <w:szCs w:val="24"/>
        </w:rPr>
        <w:t>(§ 1º do art. 4º e § 4º do art. 6º da IN nº 3, de 2018).</w:t>
      </w:r>
    </w:p>
    <w:p w14:paraId="62A39820" w14:textId="77777777" w:rsidR="002E77B3" w:rsidRPr="0077011C" w:rsidRDefault="002E77B3" w:rsidP="002E77B3">
      <w:pPr>
        <w:pStyle w:val="Nivel3"/>
        <w:numPr>
          <w:ilvl w:val="0"/>
          <w:numId w:val="0"/>
        </w:numPr>
        <w:spacing w:before="0" w:after="0" w:line="240" w:lineRule="auto"/>
        <w:rPr>
          <w:color w:val="auto"/>
          <w:sz w:val="24"/>
          <w:szCs w:val="24"/>
        </w:rPr>
      </w:pPr>
    </w:p>
    <w:p w14:paraId="390FF4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7.9. É de responsabilidade do licitante conferir a exatidão dos seus dados cadastrais no SICAF e mantê-los atualizados junto aos órgãos responsáveis pela informação, devendo </w:t>
      </w:r>
      <w:r w:rsidRPr="0077011C">
        <w:rPr>
          <w:color w:val="auto"/>
          <w:sz w:val="24"/>
          <w:szCs w:val="24"/>
        </w:rPr>
        <w:lastRenderedPageBreak/>
        <w:t>proceder, imediatamente, à correção ou à alteração dos registros tão logo identifique incorreção ou aqueles se tornem desatualizados. (</w:t>
      </w:r>
      <w:hyperlink r:id="rId35" w:history="1">
        <w:r w:rsidRPr="0077011C">
          <w:rPr>
            <w:rStyle w:val="Hyperlink"/>
            <w:color w:val="auto"/>
            <w:sz w:val="24"/>
            <w:szCs w:val="24"/>
            <w:u w:val="none"/>
          </w:rPr>
          <w:t>IN nº 3/2018, art. 7º, caput</w:t>
        </w:r>
      </w:hyperlink>
      <w:r w:rsidRPr="0077011C">
        <w:rPr>
          <w:color w:val="auto"/>
          <w:sz w:val="24"/>
          <w:szCs w:val="24"/>
        </w:rPr>
        <w:t>).</w:t>
      </w:r>
    </w:p>
    <w:p w14:paraId="3433A76D" w14:textId="77777777" w:rsidR="002E77B3" w:rsidRPr="0077011C" w:rsidRDefault="002E77B3" w:rsidP="002E77B3">
      <w:pPr>
        <w:pStyle w:val="Nivel2"/>
        <w:numPr>
          <w:ilvl w:val="0"/>
          <w:numId w:val="0"/>
        </w:numPr>
        <w:spacing w:before="0" w:after="0" w:line="240" w:lineRule="auto"/>
        <w:rPr>
          <w:color w:val="auto"/>
          <w:sz w:val="24"/>
          <w:szCs w:val="24"/>
        </w:rPr>
      </w:pPr>
    </w:p>
    <w:p w14:paraId="3CAAC2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A não observância do disposto no item anterior poderá ensejar desclassificação no momento da habilitação. (</w:t>
      </w:r>
      <w:hyperlink r:id="rId36" w:history="1">
        <w:r w:rsidRPr="0077011C">
          <w:rPr>
            <w:rStyle w:val="Hyperlink"/>
            <w:color w:val="auto"/>
            <w:sz w:val="24"/>
            <w:szCs w:val="24"/>
            <w:u w:val="none"/>
          </w:rPr>
          <w:t>IN nº 3/2018, art. 7º, parágrafo único</w:t>
        </w:r>
      </w:hyperlink>
      <w:r w:rsidRPr="0077011C">
        <w:rPr>
          <w:color w:val="auto"/>
          <w:sz w:val="24"/>
          <w:szCs w:val="24"/>
        </w:rPr>
        <w:t>).</w:t>
      </w:r>
    </w:p>
    <w:p w14:paraId="7DE49663" w14:textId="77777777" w:rsidR="002E77B3" w:rsidRPr="0077011C" w:rsidRDefault="002E77B3" w:rsidP="002E77B3">
      <w:pPr>
        <w:pStyle w:val="Nivel3"/>
        <w:numPr>
          <w:ilvl w:val="0"/>
          <w:numId w:val="0"/>
        </w:numPr>
        <w:spacing w:before="0" w:after="0" w:line="240" w:lineRule="auto"/>
        <w:rPr>
          <w:color w:val="auto"/>
          <w:sz w:val="24"/>
          <w:szCs w:val="24"/>
        </w:rPr>
      </w:pPr>
    </w:p>
    <w:p w14:paraId="456A505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7.10. A verificação pela pregoeira, em sítios eletrônicos oficiais de órgãos e entidades emissores de certidões constitui meio legal de prova, para fins de habilitação.</w:t>
      </w:r>
    </w:p>
    <w:p w14:paraId="1A992DE4" w14:textId="77777777" w:rsidR="002E77B3" w:rsidRPr="0077011C" w:rsidRDefault="002E77B3" w:rsidP="002E77B3">
      <w:pPr>
        <w:pStyle w:val="Nivel2"/>
        <w:numPr>
          <w:ilvl w:val="0"/>
          <w:numId w:val="0"/>
        </w:numPr>
        <w:spacing w:before="0" w:after="0" w:line="240" w:lineRule="auto"/>
        <w:rPr>
          <w:color w:val="auto"/>
          <w:sz w:val="24"/>
          <w:szCs w:val="24"/>
        </w:rPr>
      </w:pPr>
    </w:p>
    <w:p w14:paraId="01824937" w14:textId="77777777" w:rsidR="002E77B3" w:rsidRPr="0077011C" w:rsidRDefault="002E77B3" w:rsidP="002E77B3">
      <w:pPr>
        <w:pStyle w:val="Nivel3"/>
        <w:numPr>
          <w:ilvl w:val="0"/>
          <w:numId w:val="0"/>
        </w:numPr>
        <w:spacing w:before="0" w:after="0" w:line="240" w:lineRule="auto"/>
        <w:rPr>
          <w:color w:val="auto"/>
          <w:sz w:val="24"/>
          <w:szCs w:val="24"/>
        </w:rPr>
      </w:pPr>
      <w:bookmarkStart w:id="19" w:name="_Ref114663151"/>
      <w:r w:rsidRPr="0077011C">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E3F7E18" w14:textId="77777777" w:rsidR="002E77B3" w:rsidRPr="0077011C" w:rsidRDefault="002E77B3" w:rsidP="002E77B3">
      <w:pPr>
        <w:pStyle w:val="Nivel3"/>
        <w:numPr>
          <w:ilvl w:val="0"/>
          <w:numId w:val="0"/>
        </w:numPr>
        <w:spacing w:before="0" w:after="0" w:line="240" w:lineRule="auto"/>
        <w:rPr>
          <w:color w:val="auto"/>
          <w:sz w:val="24"/>
          <w:szCs w:val="24"/>
        </w:rPr>
      </w:pPr>
    </w:p>
    <w:p w14:paraId="64D56A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7.11. A verificação no SICAF ou a exigência dos documentos nele não contidos somente será feita em relação ao licitante vencedor.</w:t>
      </w:r>
    </w:p>
    <w:p w14:paraId="6A762C1F" w14:textId="77777777" w:rsidR="002E77B3" w:rsidRPr="0077011C" w:rsidRDefault="002E77B3" w:rsidP="002E77B3">
      <w:pPr>
        <w:pStyle w:val="Nivel2"/>
        <w:numPr>
          <w:ilvl w:val="0"/>
          <w:numId w:val="0"/>
        </w:numPr>
        <w:spacing w:before="0" w:after="0" w:line="240" w:lineRule="auto"/>
        <w:rPr>
          <w:color w:val="auto"/>
          <w:sz w:val="24"/>
          <w:szCs w:val="24"/>
        </w:rPr>
      </w:pPr>
    </w:p>
    <w:p w14:paraId="528794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7.12. Após a entrega dos documentos para habilitação, não será permitida a substituição ou a apresentação de novos documentos, salvo em sede de diligência, para (</w:t>
      </w:r>
      <w:hyperlink r:id="rId37" w:anchor="art64" w:history="1">
        <w:r w:rsidRPr="0077011C">
          <w:rPr>
            <w:rStyle w:val="Hyperlink"/>
            <w:color w:val="auto"/>
            <w:sz w:val="24"/>
            <w:szCs w:val="24"/>
            <w:u w:val="none"/>
          </w:rPr>
          <w:t>Lei 14.133/21, art. 64</w:t>
        </w:r>
      </w:hyperlink>
      <w:r w:rsidRPr="0077011C">
        <w:rPr>
          <w:color w:val="auto"/>
          <w:sz w:val="24"/>
          <w:szCs w:val="24"/>
        </w:rPr>
        <w:t xml:space="preserve">, e </w:t>
      </w:r>
      <w:hyperlink r:id="rId38" w:history="1">
        <w:r w:rsidRPr="0077011C">
          <w:rPr>
            <w:rStyle w:val="Hyperlink"/>
            <w:color w:val="auto"/>
            <w:sz w:val="24"/>
            <w:szCs w:val="24"/>
            <w:u w:val="none"/>
          </w:rPr>
          <w:t>IN 73/2022, art. 39, §4º</w:t>
        </w:r>
      </w:hyperlink>
      <w:r w:rsidRPr="0077011C">
        <w:rPr>
          <w:color w:val="auto"/>
          <w:sz w:val="24"/>
          <w:szCs w:val="24"/>
        </w:rPr>
        <w:t>):</w:t>
      </w:r>
    </w:p>
    <w:p w14:paraId="365E9A05" w14:textId="77777777" w:rsidR="002E77B3" w:rsidRPr="0077011C" w:rsidRDefault="002E77B3" w:rsidP="002E77B3">
      <w:pPr>
        <w:pStyle w:val="Nivel2"/>
        <w:numPr>
          <w:ilvl w:val="0"/>
          <w:numId w:val="0"/>
        </w:numPr>
        <w:spacing w:before="0" w:after="0" w:line="240" w:lineRule="auto"/>
        <w:rPr>
          <w:color w:val="auto"/>
          <w:sz w:val="24"/>
          <w:szCs w:val="24"/>
        </w:rPr>
      </w:pPr>
    </w:p>
    <w:p w14:paraId="6647730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7.12.1. Complementação de informações acerca dos documentos já apresentados pelos licitantes e desde que necessária para apurar fatos existentes à época da abertura do certame; e</w:t>
      </w:r>
    </w:p>
    <w:p w14:paraId="5E13C840" w14:textId="77777777" w:rsidR="002E77B3" w:rsidRPr="0077011C" w:rsidRDefault="002E77B3" w:rsidP="002E77B3">
      <w:pPr>
        <w:pStyle w:val="Nivel3"/>
        <w:numPr>
          <w:ilvl w:val="0"/>
          <w:numId w:val="0"/>
        </w:numPr>
        <w:spacing w:before="0" w:after="0" w:line="240" w:lineRule="auto"/>
        <w:rPr>
          <w:color w:val="auto"/>
          <w:sz w:val="24"/>
          <w:szCs w:val="24"/>
        </w:rPr>
      </w:pPr>
    </w:p>
    <w:p w14:paraId="37F625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7.12.2. Atualização de documentos cuja validade tenha expirado após a data de recebimento das propostas;</w:t>
      </w:r>
    </w:p>
    <w:p w14:paraId="7913232B" w14:textId="77777777" w:rsidR="002E77B3" w:rsidRPr="0077011C" w:rsidRDefault="002E77B3" w:rsidP="002E77B3">
      <w:pPr>
        <w:pStyle w:val="Nivel3"/>
        <w:numPr>
          <w:ilvl w:val="0"/>
          <w:numId w:val="0"/>
        </w:numPr>
        <w:spacing w:before="0" w:after="0" w:line="240" w:lineRule="auto"/>
        <w:rPr>
          <w:color w:val="auto"/>
          <w:sz w:val="24"/>
          <w:szCs w:val="24"/>
        </w:rPr>
      </w:pPr>
    </w:p>
    <w:p w14:paraId="20EBA378" w14:textId="7E5B341A" w:rsidR="002E77B3" w:rsidRPr="0077011C" w:rsidRDefault="002E77B3" w:rsidP="002E77B3">
      <w:pPr>
        <w:pStyle w:val="Nivel2"/>
        <w:numPr>
          <w:ilvl w:val="0"/>
          <w:numId w:val="0"/>
        </w:numPr>
        <w:spacing w:before="0" w:after="0" w:line="240" w:lineRule="auto"/>
        <w:rPr>
          <w:color w:val="auto"/>
          <w:sz w:val="24"/>
          <w:szCs w:val="24"/>
        </w:rPr>
      </w:pPr>
      <w:bookmarkStart w:id="20" w:name="_Ref114670319"/>
      <w:r w:rsidRPr="0077011C">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BEAB81E" w14:textId="77777777" w:rsidR="009F77B1" w:rsidRPr="0077011C" w:rsidRDefault="009F77B1" w:rsidP="002E77B3">
      <w:pPr>
        <w:pStyle w:val="Nivel2"/>
        <w:numPr>
          <w:ilvl w:val="0"/>
          <w:numId w:val="0"/>
        </w:numPr>
        <w:spacing w:before="0" w:after="0" w:line="240" w:lineRule="auto"/>
        <w:rPr>
          <w:color w:val="auto"/>
          <w:sz w:val="24"/>
          <w:szCs w:val="24"/>
        </w:rPr>
      </w:pPr>
    </w:p>
    <w:p w14:paraId="0AEAF8A8" w14:textId="77777777" w:rsidR="002E77B3" w:rsidRPr="0077011C" w:rsidRDefault="002E77B3" w:rsidP="002E77B3">
      <w:pPr>
        <w:pStyle w:val="Nivel2"/>
        <w:numPr>
          <w:ilvl w:val="0"/>
          <w:numId w:val="0"/>
        </w:numPr>
        <w:spacing w:before="0" w:after="0" w:line="240" w:lineRule="auto"/>
        <w:rPr>
          <w:color w:val="auto"/>
          <w:sz w:val="24"/>
          <w:szCs w:val="24"/>
        </w:rPr>
      </w:pPr>
      <w:bookmarkStart w:id="21" w:name="_Ref114665528"/>
      <w:r w:rsidRPr="0077011C">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351F223" w14:textId="77777777" w:rsidR="002E77B3" w:rsidRPr="0077011C" w:rsidRDefault="002E77B3" w:rsidP="002E77B3">
      <w:pPr>
        <w:pStyle w:val="Nivel2"/>
        <w:numPr>
          <w:ilvl w:val="0"/>
          <w:numId w:val="0"/>
        </w:numPr>
        <w:spacing w:before="0" w:after="0" w:line="240" w:lineRule="auto"/>
        <w:rPr>
          <w:color w:val="auto"/>
          <w:sz w:val="24"/>
          <w:szCs w:val="24"/>
        </w:rPr>
      </w:pPr>
    </w:p>
    <w:p w14:paraId="29C30FE5" w14:textId="77777777" w:rsidR="002E77B3" w:rsidRPr="0077011C" w:rsidRDefault="002E77B3" w:rsidP="002E77B3">
      <w:pPr>
        <w:pStyle w:val="Nivel2"/>
        <w:numPr>
          <w:ilvl w:val="0"/>
          <w:numId w:val="0"/>
        </w:numPr>
        <w:spacing w:before="0" w:after="0" w:line="240" w:lineRule="auto"/>
        <w:rPr>
          <w:color w:val="auto"/>
          <w:sz w:val="24"/>
          <w:szCs w:val="24"/>
        </w:rPr>
      </w:pPr>
      <w:bookmarkStart w:id="22" w:name="_Ref114665515"/>
      <w:r w:rsidRPr="0077011C">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77011C">
        <w:rPr>
          <w:color w:val="auto"/>
          <w:sz w:val="24"/>
          <w:szCs w:val="24"/>
        </w:rPr>
        <w:t>.</w:t>
      </w:r>
    </w:p>
    <w:p w14:paraId="3B457C50" w14:textId="77777777" w:rsidR="002E77B3" w:rsidRPr="0077011C" w:rsidRDefault="002E77B3" w:rsidP="002E77B3">
      <w:pPr>
        <w:pStyle w:val="Nivel2"/>
        <w:numPr>
          <w:ilvl w:val="0"/>
          <w:numId w:val="0"/>
        </w:numPr>
        <w:spacing w:before="0" w:after="0" w:line="240" w:lineRule="auto"/>
        <w:rPr>
          <w:color w:val="auto"/>
          <w:sz w:val="24"/>
          <w:szCs w:val="24"/>
        </w:rPr>
      </w:pPr>
    </w:p>
    <w:p w14:paraId="73BEE4C6" w14:textId="77777777" w:rsidR="002E77B3" w:rsidRPr="0077011C" w:rsidRDefault="002E77B3" w:rsidP="00476B05">
      <w:pPr>
        <w:pStyle w:val="Nivel01"/>
        <w:rPr>
          <w:sz w:val="24"/>
          <w:szCs w:val="24"/>
        </w:rPr>
      </w:pPr>
      <w:bookmarkStart w:id="23" w:name="_Toc135469231"/>
      <w:r w:rsidRPr="0077011C">
        <w:rPr>
          <w:sz w:val="24"/>
          <w:szCs w:val="24"/>
        </w:rPr>
        <w:t>8. DA ATA DE REGISTRO DE PREÇOS</w:t>
      </w:r>
      <w:bookmarkEnd w:id="23"/>
      <w:r w:rsidRPr="0077011C">
        <w:rPr>
          <w:sz w:val="24"/>
          <w:szCs w:val="24"/>
        </w:rPr>
        <w:t>:</w:t>
      </w:r>
    </w:p>
    <w:p w14:paraId="7D5B665A" w14:textId="77777777" w:rsidR="002E77B3" w:rsidRPr="0077011C" w:rsidRDefault="002E77B3" w:rsidP="002E77B3">
      <w:pPr>
        <w:rPr>
          <w:rFonts w:ascii="Arial" w:hAnsi="Arial" w:cs="Arial"/>
        </w:rPr>
      </w:pPr>
    </w:p>
    <w:p w14:paraId="3672969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507D720" w14:textId="77777777" w:rsidR="002E77B3" w:rsidRPr="0077011C" w:rsidRDefault="002E77B3" w:rsidP="002E77B3">
      <w:pPr>
        <w:pStyle w:val="Nivel2"/>
        <w:numPr>
          <w:ilvl w:val="0"/>
          <w:numId w:val="0"/>
        </w:numPr>
        <w:spacing w:before="0" w:after="0" w:line="240" w:lineRule="auto"/>
        <w:rPr>
          <w:color w:val="auto"/>
          <w:sz w:val="24"/>
          <w:szCs w:val="24"/>
        </w:rPr>
      </w:pPr>
    </w:p>
    <w:p w14:paraId="78D4D0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8.2. O prazo de convocação poderá ser prorrogado uma vez, por igual período, mediante solicitação do licitante mais bem classificado, desde que:</w:t>
      </w:r>
    </w:p>
    <w:p w14:paraId="1746EB9E" w14:textId="77777777" w:rsidR="002E77B3" w:rsidRPr="0077011C" w:rsidRDefault="002E77B3" w:rsidP="002E77B3">
      <w:pPr>
        <w:pStyle w:val="Nivel2"/>
        <w:numPr>
          <w:ilvl w:val="0"/>
          <w:numId w:val="0"/>
        </w:numPr>
        <w:spacing w:before="0" w:after="0" w:line="240" w:lineRule="auto"/>
        <w:rPr>
          <w:color w:val="auto"/>
          <w:sz w:val="24"/>
          <w:szCs w:val="24"/>
        </w:rPr>
      </w:pPr>
    </w:p>
    <w:p w14:paraId="16C9CC51"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(a) a solicitação seja devidamente justificada e apresentada dentro do prazo; e</w:t>
      </w:r>
    </w:p>
    <w:p w14:paraId="55B1C305" w14:textId="77777777" w:rsidR="00511A9A" w:rsidRPr="0077011C" w:rsidRDefault="00511A9A" w:rsidP="002E77B3">
      <w:pPr>
        <w:pStyle w:val="Nivel2"/>
        <w:numPr>
          <w:ilvl w:val="0"/>
          <w:numId w:val="0"/>
        </w:numPr>
        <w:spacing w:before="0" w:after="0" w:line="240" w:lineRule="auto"/>
        <w:rPr>
          <w:color w:val="auto"/>
          <w:sz w:val="24"/>
          <w:szCs w:val="24"/>
        </w:rPr>
      </w:pPr>
    </w:p>
    <w:p w14:paraId="56AFF09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a justificativa apresentada seja aceita pela Administração.</w:t>
      </w:r>
    </w:p>
    <w:p w14:paraId="36AD3D9A" w14:textId="77777777" w:rsidR="002E77B3" w:rsidRPr="0077011C" w:rsidRDefault="002E77B3" w:rsidP="002E77B3">
      <w:pPr>
        <w:pStyle w:val="Nivel2"/>
        <w:numPr>
          <w:ilvl w:val="0"/>
          <w:numId w:val="0"/>
        </w:numPr>
        <w:spacing w:before="0" w:after="0" w:line="240" w:lineRule="auto"/>
        <w:rPr>
          <w:color w:val="auto"/>
          <w:sz w:val="24"/>
          <w:szCs w:val="24"/>
        </w:rPr>
      </w:pPr>
    </w:p>
    <w:p w14:paraId="2F20FCA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A ata de registro de preços será assinada por meio de assinatura digital e disponibilizada no sistema de registro de preços.</w:t>
      </w:r>
    </w:p>
    <w:p w14:paraId="1F88BBD4" w14:textId="77777777" w:rsidR="002E77B3" w:rsidRPr="0077011C" w:rsidRDefault="002E77B3" w:rsidP="002E77B3">
      <w:pPr>
        <w:pStyle w:val="Nivel2"/>
        <w:numPr>
          <w:ilvl w:val="0"/>
          <w:numId w:val="0"/>
        </w:numPr>
        <w:spacing w:before="0" w:after="0" w:line="240" w:lineRule="auto"/>
        <w:rPr>
          <w:color w:val="auto"/>
          <w:sz w:val="24"/>
          <w:szCs w:val="24"/>
        </w:rPr>
      </w:pPr>
    </w:p>
    <w:p w14:paraId="5B9A79D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77011C">
        <w:rPr>
          <w:color w:val="auto"/>
          <w:sz w:val="24"/>
          <w:szCs w:val="24"/>
        </w:rPr>
        <w:t>ns</w:t>
      </w:r>
      <w:proofErr w:type="spellEnd"/>
      <w:r w:rsidRPr="0077011C">
        <w:rPr>
          <w:color w:val="auto"/>
          <w:sz w:val="24"/>
          <w:szCs w:val="24"/>
        </w:rPr>
        <w:t>), as respectivas quantidades, preços registrados e demais condições.</w:t>
      </w:r>
    </w:p>
    <w:p w14:paraId="50415EC3" w14:textId="77777777" w:rsidR="002E77B3" w:rsidRPr="0077011C" w:rsidRDefault="002E77B3" w:rsidP="002E77B3">
      <w:pPr>
        <w:pStyle w:val="Nivel2"/>
        <w:numPr>
          <w:ilvl w:val="0"/>
          <w:numId w:val="0"/>
        </w:numPr>
        <w:spacing w:before="0" w:after="0" w:line="240" w:lineRule="auto"/>
        <w:rPr>
          <w:color w:val="auto"/>
          <w:sz w:val="24"/>
          <w:szCs w:val="24"/>
        </w:rPr>
      </w:pPr>
    </w:p>
    <w:p w14:paraId="76DD2C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O preço registrado, com a indicação dos fornecedores, será divulgado no PNCP e disponibilizado durante a vigência da ata de registro de preços.</w:t>
      </w:r>
    </w:p>
    <w:p w14:paraId="1DEE72BE" w14:textId="77777777" w:rsidR="002E77B3" w:rsidRPr="0077011C" w:rsidRDefault="002E77B3" w:rsidP="002E77B3">
      <w:pPr>
        <w:pStyle w:val="Nivel2"/>
        <w:numPr>
          <w:ilvl w:val="0"/>
          <w:numId w:val="0"/>
        </w:numPr>
        <w:spacing w:before="0" w:after="0" w:line="240" w:lineRule="auto"/>
        <w:rPr>
          <w:color w:val="auto"/>
          <w:sz w:val="24"/>
          <w:szCs w:val="24"/>
        </w:rPr>
      </w:pPr>
    </w:p>
    <w:p w14:paraId="5FB49C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3349A" w14:textId="77777777" w:rsidR="002E77B3" w:rsidRPr="0077011C" w:rsidRDefault="002E77B3" w:rsidP="002E77B3">
      <w:pPr>
        <w:pStyle w:val="Nivel2"/>
        <w:numPr>
          <w:ilvl w:val="0"/>
          <w:numId w:val="0"/>
        </w:numPr>
        <w:spacing w:before="0" w:after="0" w:line="240" w:lineRule="auto"/>
        <w:rPr>
          <w:color w:val="auto"/>
          <w:sz w:val="24"/>
          <w:szCs w:val="24"/>
        </w:rPr>
      </w:pPr>
    </w:p>
    <w:p w14:paraId="7795D3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951CAC" w14:textId="77777777" w:rsidR="00E67F45" w:rsidRPr="0077011C" w:rsidRDefault="00E67F45" w:rsidP="00E67F45">
      <w:pPr>
        <w:rPr>
          <w:rFonts w:ascii="Arial" w:hAnsi="Arial" w:cs="Arial"/>
        </w:rPr>
      </w:pPr>
      <w:bookmarkStart w:id="24" w:name="_Toc135469232"/>
    </w:p>
    <w:p w14:paraId="65CEEEA7" w14:textId="77777777" w:rsidR="002E77B3" w:rsidRPr="0077011C" w:rsidRDefault="002E77B3" w:rsidP="00476B05">
      <w:pPr>
        <w:pStyle w:val="Nivel01"/>
        <w:rPr>
          <w:sz w:val="24"/>
          <w:szCs w:val="24"/>
        </w:rPr>
      </w:pPr>
      <w:r w:rsidRPr="0077011C">
        <w:rPr>
          <w:sz w:val="24"/>
          <w:szCs w:val="24"/>
        </w:rPr>
        <w:t>9. DA FORMAÇÃO DO CADASTRO DE RESERVA</w:t>
      </w:r>
      <w:bookmarkEnd w:id="24"/>
      <w:r w:rsidRPr="0077011C">
        <w:rPr>
          <w:sz w:val="24"/>
          <w:szCs w:val="24"/>
        </w:rPr>
        <w:t xml:space="preserve">: </w:t>
      </w:r>
    </w:p>
    <w:p w14:paraId="4EA66052" w14:textId="77777777" w:rsidR="002E77B3" w:rsidRPr="0077011C" w:rsidRDefault="002E77B3" w:rsidP="002E77B3">
      <w:pPr>
        <w:rPr>
          <w:rFonts w:ascii="Arial" w:hAnsi="Arial" w:cs="Arial"/>
        </w:rPr>
      </w:pPr>
    </w:p>
    <w:p w14:paraId="5FCA19F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Após a homologação da licitação, será incluído na ata, na forma de anexo, o registro:</w:t>
      </w:r>
    </w:p>
    <w:p w14:paraId="6752A29E" w14:textId="77777777" w:rsidR="002E77B3" w:rsidRPr="0077011C" w:rsidRDefault="002E77B3" w:rsidP="002E77B3">
      <w:pPr>
        <w:pStyle w:val="Nivel2"/>
        <w:numPr>
          <w:ilvl w:val="0"/>
          <w:numId w:val="0"/>
        </w:numPr>
        <w:spacing w:before="0" w:after="0" w:line="240" w:lineRule="auto"/>
        <w:rPr>
          <w:color w:val="auto"/>
          <w:sz w:val="24"/>
          <w:szCs w:val="24"/>
        </w:rPr>
      </w:pPr>
    </w:p>
    <w:p w14:paraId="683586B3"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9.1.1. Dos licitantes </w:t>
      </w:r>
      <w:bookmarkStart w:id="25" w:name="_Hlk132991372"/>
      <w:r w:rsidRPr="0077011C">
        <w:rPr>
          <w:color w:val="auto"/>
          <w:sz w:val="24"/>
          <w:szCs w:val="24"/>
        </w:rPr>
        <w:t xml:space="preserve">que </w:t>
      </w:r>
      <w:bookmarkStart w:id="26" w:name="_Hlk132989696"/>
      <w:r w:rsidRPr="0077011C">
        <w:rPr>
          <w:color w:val="auto"/>
          <w:sz w:val="24"/>
          <w:szCs w:val="24"/>
        </w:rPr>
        <w:t>aceitarem cotar o objeto com preço igual ao do adjudicatári</w:t>
      </w:r>
      <w:bookmarkEnd w:id="25"/>
      <w:r w:rsidRPr="0077011C">
        <w:rPr>
          <w:color w:val="auto"/>
          <w:sz w:val="24"/>
          <w:szCs w:val="24"/>
        </w:rPr>
        <w:t>o</w:t>
      </w:r>
      <w:bookmarkEnd w:id="26"/>
      <w:r w:rsidRPr="0077011C">
        <w:rPr>
          <w:color w:val="auto"/>
          <w:sz w:val="24"/>
          <w:szCs w:val="24"/>
        </w:rPr>
        <w:t xml:space="preserve">, observada a classificação na licitação; e </w:t>
      </w:r>
    </w:p>
    <w:p w14:paraId="0AFF68A7" w14:textId="77777777" w:rsidR="001172E0" w:rsidRPr="0077011C" w:rsidRDefault="001172E0" w:rsidP="002E77B3">
      <w:pPr>
        <w:pStyle w:val="Nivel3"/>
        <w:numPr>
          <w:ilvl w:val="0"/>
          <w:numId w:val="0"/>
        </w:numPr>
        <w:spacing w:before="0" w:after="0" w:line="240" w:lineRule="auto"/>
        <w:rPr>
          <w:color w:val="auto"/>
          <w:sz w:val="24"/>
          <w:szCs w:val="24"/>
        </w:rPr>
      </w:pPr>
    </w:p>
    <w:p w14:paraId="2F91C01A" w14:textId="77777777" w:rsidR="002E77B3" w:rsidRPr="0077011C" w:rsidRDefault="002E77B3" w:rsidP="002E77B3">
      <w:pPr>
        <w:pStyle w:val="Nivel3"/>
        <w:numPr>
          <w:ilvl w:val="2"/>
          <w:numId w:val="11"/>
        </w:numPr>
        <w:spacing w:before="0" w:after="0" w:line="240" w:lineRule="auto"/>
        <w:rPr>
          <w:rFonts w:eastAsia="MS Mincho"/>
          <w:color w:val="auto"/>
          <w:sz w:val="24"/>
          <w:szCs w:val="24"/>
        </w:rPr>
      </w:pPr>
      <w:r w:rsidRPr="0077011C">
        <w:rPr>
          <w:color w:val="auto"/>
          <w:sz w:val="24"/>
          <w:szCs w:val="24"/>
        </w:rPr>
        <w:t>Dos licitantes que mantiverem sua proposta original.</w:t>
      </w:r>
    </w:p>
    <w:p w14:paraId="05836F2E" w14:textId="77777777" w:rsidR="002E77B3" w:rsidRPr="0077011C" w:rsidRDefault="002E77B3" w:rsidP="002E77B3">
      <w:pPr>
        <w:pStyle w:val="Nivel3"/>
        <w:numPr>
          <w:ilvl w:val="0"/>
          <w:numId w:val="0"/>
        </w:numPr>
        <w:spacing w:before="0" w:after="0" w:line="240" w:lineRule="auto"/>
        <w:rPr>
          <w:rFonts w:eastAsia="MS Mincho"/>
          <w:color w:val="auto"/>
          <w:sz w:val="24"/>
          <w:szCs w:val="24"/>
        </w:rPr>
      </w:pPr>
    </w:p>
    <w:p w14:paraId="1E4CE1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Será respeitada, nas contratações, a ordem de classificação dos licitantes registrados na ata.</w:t>
      </w:r>
    </w:p>
    <w:p w14:paraId="066073B4"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p>
    <w:p w14:paraId="3D43646E"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r w:rsidRPr="0077011C">
        <w:rPr>
          <w:rFonts w:eastAsia="MS Mincho"/>
          <w:color w:val="auto"/>
          <w:sz w:val="24"/>
          <w:szCs w:val="24"/>
        </w:rPr>
        <w:t xml:space="preserve">9.2.1. </w:t>
      </w:r>
      <w:r w:rsidRPr="0077011C">
        <w:rPr>
          <w:color w:val="auto"/>
          <w:sz w:val="24"/>
          <w:szCs w:val="24"/>
        </w:rPr>
        <w:t>A apresentação de novas propostas na forma deste item não prejudicará o resultado do certame em relação ao licitante mais bem classificado.</w:t>
      </w:r>
    </w:p>
    <w:p w14:paraId="5D70B7F6" w14:textId="77777777" w:rsidR="002E77B3" w:rsidRPr="0077011C" w:rsidRDefault="002E77B3" w:rsidP="002E77B3">
      <w:pPr>
        <w:pStyle w:val="Nivel3"/>
        <w:numPr>
          <w:ilvl w:val="0"/>
          <w:numId w:val="0"/>
        </w:numPr>
        <w:spacing w:before="0" w:after="0" w:line="240" w:lineRule="auto"/>
        <w:rPr>
          <w:color w:val="auto"/>
          <w:sz w:val="24"/>
          <w:szCs w:val="24"/>
        </w:rPr>
      </w:pPr>
    </w:p>
    <w:p w14:paraId="484E36B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9.2.2. Para fins da ordem de classificação, os licitantes que aceitarem cotar o objeto com preço igual ao do adjudicatário antecederão aqueles que mantiverem sua proposta original.</w:t>
      </w:r>
    </w:p>
    <w:p w14:paraId="7B95652A" w14:textId="77777777" w:rsidR="002E77B3" w:rsidRPr="0077011C" w:rsidRDefault="002E77B3" w:rsidP="002E77B3">
      <w:pPr>
        <w:pStyle w:val="Nivel3"/>
        <w:numPr>
          <w:ilvl w:val="0"/>
          <w:numId w:val="0"/>
        </w:numPr>
        <w:spacing w:before="0" w:after="0" w:line="240" w:lineRule="auto"/>
        <w:rPr>
          <w:color w:val="auto"/>
          <w:sz w:val="24"/>
          <w:szCs w:val="24"/>
        </w:rPr>
      </w:pPr>
    </w:p>
    <w:p w14:paraId="2D56EA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A habilitação dos licitantes que comporão o cadastro de reserva será efetuada quando houver necessidade de contratação dos licitantes remanescentes, nas seguintes hipóteses:</w:t>
      </w:r>
    </w:p>
    <w:p w14:paraId="7A7F6ADF" w14:textId="77777777" w:rsidR="002E77B3" w:rsidRPr="0077011C" w:rsidRDefault="002E77B3" w:rsidP="002E77B3">
      <w:pPr>
        <w:pStyle w:val="Nivel2"/>
        <w:numPr>
          <w:ilvl w:val="0"/>
          <w:numId w:val="0"/>
        </w:numPr>
        <w:spacing w:before="0" w:after="0" w:line="240" w:lineRule="auto"/>
        <w:rPr>
          <w:color w:val="auto"/>
          <w:sz w:val="24"/>
          <w:szCs w:val="24"/>
        </w:rPr>
      </w:pPr>
    </w:p>
    <w:p w14:paraId="0533F8F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9.3.1. Quando o licitante vencedor não assinar a ata de registro de preços no prazo e nas condições estabelecidos no edital; ou</w:t>
      </w:r>
    </w:p>
    <w:p w14:paraId="35E37459" w14:textId="77777777" w:rsidR="002E77B3" w:rsidRPr="0077011C" w:rsidRDefault="002E77B3" w:rsidP="002E77B3">
      <w:pPr>
        <w:pStyle w:val="Nivel3"/>
        <w:numPr>
          <w:ilvl w:val="0"/>
          <w:numId w:val="0"/>
        </w:numPr>
        <w:spacing w:before="0" w:after="0" w:line="240" w:lineRule="auto"/>
        <w:rPr>
          <w:color w:val="auto"/>
          <w:sz w:val="24"/>
          <w:szCs w:val="24"/>
        </w:rPr>
      </w:pPr>
    </w:p>
    <w:p w14:paraId="71F358E4" w14:textId="5F53134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9.3.2. Quando houver o cancelamento do registro do licitante ou do registro de preços, nas hipóteses previstas nos art. 31 e art. 32 do </w:t>
      </w:r>
      <w:r w:rsidR="000F04E2" w:rsidRPr="0077011C">
        <w:rPr>
          <w:color w:val="auto"/>
          <w:sz w:val="24"/>
          <w:szCs w:val="24"/>
        </w:rPr>
        <w:t>Decreto nº 3.155, de 02 de janeiro de 2024</w:t>
      </w:r>
      <w:r w:rsidRPr="0077011C">
        <w:rPr>
          <w:color w:val="auto"/>
          <w:sz w:val="24"/>
          <w:szCs w:val="24"/>
        </w:rPr>
        <w:t>.</w:t>
      </w:r>
    </w:p>
    <w:p w14:paraId="1FA60583" w14:textId="77777777" w:rsidR="002E77B3" w:rsidRPr="0077011C" w:rsidRDefault="002E77B3" w:rsidP="002E77B3">
      <w:pPr>
        <w:pStyle w:val="Nivel3"/>
        <w:numPr>
          <w:ilvl w:val="0"/>
          <w:numId w:val="0"/>
        </w:numPr>
        <w:spacing w:before="0" w:after="0" w:line="240" w:lineRule="auto"/>
        <w:rPr>
          <w:color w:val="auto"/>
          <w:sz w:val="24"/>
          <w:szCs w:val="24"/>
        </w:rPr>
      </w:pPr>
    </w:p>
    <w:p w14:paraId="3F2E2E9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BEDD1A" w14:textId="77777777" w:rsidR="002E77B3" w:rsidRPr="0077011C" w:rsidRDefault="002E77B3" w:rsidP="002E77B3">
      <w:pPr>
        <w:pStyle w:val="Nivel2"/>
        <w:numPr>
          <w:ilvl w:val="0"/>
          <w:numId w:val="0"/>
        </w:numPr>
        <w:spacing w:before="0" w:after="0" w:line="240" w:lineRule="auto"/>
        <w:rPr>
          <w:color w:val="auto"/>
          <w:sz w:val="24"/>
          <w:szCs w:val="24"/>
        </w:rPr>
      </w:pPr>
    </w:p>
    <w:p w14:paraId="5A3524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9.4.1. Convocar os licitantes que mantiveram sua proposta original para negociação, na ordem de classificação, com vistas à obtenção de preço melhor, mesmo que acima do preço do adjudicatário; ou</w:t>
      </w:r>
    </w:p>
    <w:p w14:paraId="43CFF90C" w14:textId="77777777" w:rsidR="002E77B3" w:rsidRPr="0077011C" w:rsidRDefault="002E77B3" w:rsidP="002E77B3">
      <w:pPr>
        <w:pStyle w:val="Nivel3"/>
        <w:numPr>
          <w:ilvl w:val="0"/>
          <w:numId w:val="0"/>
        </w:numPr>
        <w:spacing w:before="0" w:after="0" w:line="240" w:lineRule="auto"/>
        <w:rPr>
          <w:color w:val="auto"/>
          <w:sz w:val="24"/>
          <w:szCs w:val="24"/>
        </w:rPr>
      </w:pPr>
    </w:p>
    <w:p w14:paraId="1C9221A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9.4.2. Adjudicar e firmar o contrato nas condições ofertadas pelos licitantes remanescentes, observada a ordem de classificação, quando frustrada a negociação de melhor condição.</w:t>
      </w:r>
    </w:p>
    <w:p w14:paraId="519EF6A2" w14:textId="77777777" w:rsidR="00E67F45" w:rsidRPr="0077011C" w:rsidRDefault="00E67F45" w:rsidP="002E77B3">
      <w:pPr>
        <w:pStyle w:val="Nivel3"/>
        <w:numPr>
          <w:ilvl w:val="0"/>
          <w:numId w:val="0"/>
        </w:numPr>
        <w:spacing w:before="0" w:after="0" w:line="240" w:lineRule="auto"/>
        <w:rPr>
          <w:color w:val="auto"/>
          <w:sz w:val="24"/>
          <w:szCs w:val="24"/>
        </w:rPr>
      </w:pPr>
    </w:p>
    <w:p w14:paraId="78552183" w14:textId="77777777" w:rsidR="002E77B3" w:rsidRPr="0077011C" w:rsidRDefault="002E77B3" w:rsidP="00476B05">
      <w:pPr>
        <w:pStyle w:val="Nivel01"/>
        <w:numPr>
          <w:ilvl w:val="0"/>
          <w:numId w:val="11"/>
        </w:numPr>
        <w:rPr>
          <w:sz w:val="24"/>
          <w:szCs w:val="24"/>
        </w:rPr>
      </w:pPr>
      <w:bookmarkStart w:id="27" w:name="_Toc135469233"/>
      <w:r w:rsidRPr="0077011C">
        <w:rPr>
          <w:sz w:val="24"/>
          <w:szCs w:val="24"/>
        </w:rPr>
        <w:t>DOS RECURSOS</w:t>
      </w:r>
      <w:bookmarkEnd w:id="27"/>
      <w:r w:rsidRPr="0077011C">
        <w:rPr>
          <w:sz w:val="24"/>
          <w:szCs w:val="24"/>
        </w:rPr>
        <w:t>:</w:t>
      </w:r>
    </w:p>
    <w:p w14:paraId="74F38D08" w14:textId="77777777" w:rsidR="002E77B3" w:rsidRPr="0077011C" w:rsidRDefault="002E77B3" w:rsidP="002E77B3">
      <w:pPr>
        <w:rPr>
          <w:rFonts w:ascii="Arial" w:hAnsi="Arial" w:cs="Arial"/>
        </w:rPr>
      </w:pPr>
    </w:p>
    <w:p w14:paraId="3E7662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9" w:anchor="art165" w:history="1">
        <w:r w:rsidRPr="0077011C">
          <w:rPr>
            <w:rStyle w:val="Hyperlink"/>
            <w:color w:val="auto"/>
            <w:sz w:val="24"/>
            <w:szCs w:val="24"/>
            <w:u w:val="none"/>
          </w:rPr>
          <w:t>art. 165 da Lei nº 14.133, de 2021</w:t>
        </w:r>
      </w:hyperlink>
      <w:r w:rsidRPr="0077011C">
        <w:rPr>
          <w:color w:val="auto"/>
          <w:sz w:val="24"/>
          <w:szCs w:val="24"/>
        </w:rPr>
        <w:t>.</w:t>
      </w:r>
    </w:p>
    <w:p w14:paraId="5EA2D0FD" w14:textId="77777777" w:rsidR="002E77B3" w:rsidRPr="0077011C" w:rsidRDefault="002E77B3" w:rsidP="002E77B3">
      <w:pPr>
        <w:pStyle w:val="Nivel2"/>
        <w:numPr>
          <w:ilvl w:val="0"/>
          <w:numId w:val="0"/>
        </w:numPr>
        <w:spacing w:before="0" w:after="0" w:line="240" w:lineRule="auto"/>
        <w:rPr>
          <w:color w:val="auto"/>
          <w:sz w:val="24"/>
          <w:szCs w:val="24"/>
        </w:rPr>
      </w:pPr>
    </w:p>
    <w:p w14:paraId="273861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O prazo recursal é de 3 (três) dias úteis, contados da data de intimação ou de lavratura da ata.</w:t>
      </w:r>
    </w:p>
    <w:p w14:paraId="38F44746" w14:textId="77777777" w:rsidR="002E77B3" w:rsidRPr="0077011C" w:rsidRDefault="002E77B3" w:rsidP="002E77B3">
      <w:pPr>
        <w:pStyle w:val="Nivel2"/>
        <w:numPr>
          <w:ilvl w:val="0"/>
          <w:numId w:val="0"/>
        </w:numPr>
        <w:spacing w:before="0" w:after="0" w:line="240" w:lineRule="auto"/>
        <w:rPr>
          <w:color w:val="auto"/>
          <w:sz w:val="24"/>
          <w:szCs w:val="24"/>
        </w:rPr>
      </w:pPr>
    </w:p>
    <w:p w14:paraId="0E5F1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10.3. Quando o recurso apresentado impugnar o julgamento das propostas ou o ato de habilitação ou inabilitação do licitante:</w:t>
      </w:r>
    </w:p>
    <w:p w14:paraId="7150F2A5" w14:textId="77777777" w:rsidR="002E77B3" w:rsidRPr="0077011C" w:rsidRDefault="002E77B3" w:rsidP="002E77B3">
      <w:pPr>
        <w:pStyle w:val="Nivel3"/>
        <w:numPr>
          <w:ilvl w:val="0"/>
          <w:numId w:val="0"/>
        </w:numPr>
        <w:spacing w:before="0" w:after="0" w:line="240" w:lineRule="auto"/>
        <w:rPr>
          <w:color w:val="auto"/>
          <w:sz w:val="24"/>
          <w:szCs w:val="24"/>
        </w:rPr>
      </w:pPr>
    </w:p>
    <w:p w14:paraId="497985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10.3.1. A intenção de recorrer deverá ser manifestada imediatamente, sob pena de preclusão;</w:t>
      </w:r>
    </w:p>
    <w:p w14:paraId="56034628" w14:textId="77777777" w:rsidR="002E77B3" w:rsidRPr="0077011C" w:rsidRDefault="002E77B3" w:rsidP="002E77B3">
      <w:pPr>
        <w:pStyle w:val="Nivel3"/>
        <w:numPr>
          <w:ilvl w:val="0"/>
          <w:numId w:val="0"/>
        </w:numPr>
        <w:spacing w:before="0" w:after="0" w:line="240" w:lineRule="auto"/>
        <w:rPr>
          <w:color w:val="auto"/>
          <w:sz w:val="24"/>
          <w:szCs w:val="24"/>
        </w:rPr>
      </w:pPr>
    </w:p>
    <w:p w14:paraId="56A75162" w14:textId="77777777" w:rsidR="002E77B3" w:rsidRPr="0077011C" w:rsidRDefault="002E77B3" w:rsidP="002E77B3">
      <w:pPr>
        <w:pStyle w:val="Nivel3"/>
        <w:numPr>
          <w:ilvl w:val="0"/>
          <w:numId w:val="0"/>
        </w:numPr>
        <w:spacing w:before="0" w:after="0" w:line="240" w:lineRule="auto"/>
        <w:rPr>
          <w:color w:val="auto"/>
          <w:sz w:val="24"/>
          <w:szCs w:val="24"/>
        </w:rPr>
      </w:pPr>
      <w:bookmarkStart w:id="28" w:name="_Hlk135318381"/>
      <w:bookmarkStart w:id="29" w:name="_Hlk135315794"/>
      <w:r w:rsidRPr="0077011C">
        <w:rPr>
          <w:color w:val="auto"/>
          <w:sz w:val="24"/>
          <w:szCs w:val="24"/>
        </w:rPr>
        <w:t>10.3.2. O prazo para a manifestação da intenção de recorrer não será inferior a 10 (dez) minutos.</w:t>
      </w:r>
      <w:bookmarkEnd w:id="28"/>
    </w:p>
    <w:p w14:paraId="6BEA092C" w14:textId="77777777" w:rsidR="002E77B3" w:rsidRPr="0077011C" w:rsidRDefault="002E77B3" w:rsidP="002E77B3">
      <w:pPr>
        <w:pStyle w:val="Nivel3"/>
        <w:numPr>
          <w:ilvl w:val="0"/>
          <w:numId w:val="0"/>
        </w:numPr>
        <w:spacing w:before="0" w:after="0" w:line="240" w:lineRule="auto"/>
        <w:rPr>
          <w:color w:val="auto"/>
          <w:sz w:val="24"/>
          <w:szCs w:val="24"/>
        </w:rPr>
      </w:pPr>
    </w:p>
    <w:bookmarkEnd w:id="29"/>
    <w:p w14:paraId="0C6EBE6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10.3.3. O prazo para apresentação das razões recursais será iniciado na data de intimação ou de lavratura da ata de habilitação ou inabilitação;</w:t>
      </w:r>
    </w:p>
    <w:p w14:paraId="0F8AE144" w14:textId="77777777" w:rsidR="002E77B3" w:rsidRPr="0077011C" w:rsidRDefault="002E77B3" w:rsidP="002E77B3">
      <w:pPr>
        <w:pStyle w:val="Nivel3"/>
        <w:numPr>
          <w:ilvl w:val="0"/>
          <w:numId w:val="0"/>
        </w:numPr>
        <w:spacing w:before="0" w:after="0" w:line="240" w:lineRule="auto"/>
        <w:rPr>
          <w:color w:val="auto"/>
          <w:sz w:val="24"/>
          <w:szCs w:val="24"/>
        </w:rPr>
      </w:pPr>
    </w:p>
    <w:p w14:paraId="5DF0A6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10.3.4. Na hipótese de adoção da inversão de fases prevista no </w:t>
      </w:r>
      <w:hyperlink r:id="rId40" w:anchor="art17§1" w:history="1">
        <w:r w:rsidRPr="0077011C">
          <w:rPr>
            <w:rStyle w:val="Hyperlink"/>
            <w:color w:val="auto"/>
            <w:sz w:val="24"/>
            <w:szCs w:val="24"/>
            <w:u w:val="none"/>
          </w:rPr>
          <w:t>§ 1º do art. 17 da Lei nº 14.133, de 2021</w:t>
        </w:r>
      </w:hyperlink>
      <w:r w:rsidRPr="0077011C">
        <w:rPr>
          <w:color w:val="auto"/>
          <w:sz w:val="24"/>
          <w:szCs w:val="24"/>
        </w:rPr>
        <w:t>, o prazo para apresentação das razões recursais será iniciado na data de intimação da ata de julgamento.</w:t>
      </w:r>
    </w:p>
    <w:p w14:paraId="74304A33" w14:textId="77777777" w:rsidR="002E77B3" w:rsidRPr="0077011C" w:rsidRDefault="002E77B3" w:rsidP="002E77B3">
      <w:pPr>
        <w:pStyle w:val="Nivel3"/>
        <w:numPr>
          <w:ilvl w:val="0"/>
          <w:numId w:val="0"/>
        </w:numPr>
        <w:spacing w:before="0" w:after="0" w:line="240" w:lineRule="auto"/>
        <w:rPr>
          <w:color w:val="auto"/>
          <w:sz w:val="24"/>
          <w:szCs w:val="24"/>
        </w:rPr>
      </w:pPr>
    </w:p>
    <w:p w14:paraId="7B9B6E3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10.4. Os recursos deverão ser encaminhados em campo próprio do sistema.</w:t>
      </w:r>
    </w:p>
    <w:p w14:paraId="14E08FE6" w14:textId="77777777" w:rsidR="002E77B3" w:rsidRPr="0077011C" w:rsidRDefault="002E77B3" w:rsidP="002E77B3">
      <w:pPr>
        <w:pStyle w:val="Nivel2"/>
        <w:numPr>
          <w:ilvl w:val="0"/>
          <w:numId w:val="0"/>
        </w:numPr>
        <w:spacing w:before="0" w:after="0" w:line="240" w:lineRule="auto"/>
        <w:rPr>
          <w:color w:val="auto"/>
          <w:sz w:val="24"/>
          <w:szCs w:val="24"/>
        </w:rPr>
      </w:pPr>
    </w:p>
    <w:p w14:paraId="5B2262D1" w14:textId="46A6155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35DA9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10.6. Os recursos interpostos fora do prazo não serão conhecidos. </w:t>
      </w:r>
    </w:p>
    <w:p w14:paraId="1A0FDDED" w14:textId="77777777" w:rsidR="002E77B3" w:rsidRPr="0077011C" w:rsidRDefault="002E77B3" w:rsidP="002E77B3">
      <w:pPr>
        <w:pStyle w:val="Nivel2"/>
        <w:numPr>
          <w:ilvl w:val="0"/>
          <w:numId w:val="0"/>
        </w:numPr>
        <w:spacing w:before="0" w:after="0" w:line="240" w:lineRule="auto"/>
        <w:rPr>
          <w:color w:val="auto"/>
          <w:sz w:val="24"/>
          <w:szCs w:val="24"/>
        </w:rPr>
      </w:pPr>
    </w:p>
    <w:p w14:paraId="6DC1855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650CC" w14:textId="77777777" w:rsidR="002E77B3" w:rsidRPr="0077011C" w:rsidRDefault="002E77B3" w:rsidP="002E77B3">
      <w:pPr>
        <w:pStyle w:val="Nivel2"/>
        <w:numPr>
          <w:ilvl w:val="0"/>
          <w:numId w:val="0"/>
        </w:numPr>
        <w:spacing w:before="0" w:after="0" w:line="240" w:lineRule="auto"/>
        <w:rPr>
          <w:color w:val="auto"/>
          <w:sz w:val="24"/>
          <w:szCs w:val="24"/>
        </w:rPr>
      </w:pPr>
    </w:p>
    <w:p w14:paraId="3CF680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10.8. O recurso e o pedido de reconsideração terão efeito suspensivo do ato ou da decisão recorrida até que sobrevenha decisão final da autoridade competente. </w:t>
      </w:r>
    </w:p>
    <w:p w14:paraId="57AA6330" w14:textId="77777777" w:rsidR="002E77B3" w:rsidRPr="0077011C" w:rsidRDefault="002E77B3" w:rsidP="002E77B3">
      <w:pPr>
        <w:pStyle w:val="Nivel2"/>
        <w:numPr>
          <w:ilvl w:val="0"/>
          <w:numId w:val="0"/>
        </w:numPr>
        <w:spacing w:before="0" w:after="0" w:line="240" w:lineRule="auto"/>
        <w:rPr>
          <w:color w:val="auto"/>
          <w:sz w:val="24"/>
          <w:szCs w:val="24"/>
        </w:rPr>
      </w:pPr>
    </w:p>
    <w:p w14:paraId="3EAC17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10.9. O acolhimento do recurso invalida tão somente os atos insuscetíveis de aproveitamento. </w:t>
      </w:r>
    </w:p>
    <w:p w14:paraId="6AFF4B83" w14:textId="77777777" w:rsidR="002E77B3" w:rsidRPr="0077011C" w:rsidRDefault="002E77B3" w:rsidP="002E77B3">
      <w:pPr>
        <w:pStyle w:val="Nivel2"/>
        <w:numPr>
          <w:ilvl w:val="0"/>
          <w:numId w:val="0"/>
        </w:numPr>
        <w:spacing w:before="0" w:after="0" w:line="240" w:lineRule="auto"/>
        <w:rPr>
          <w:color w:val="auto"/>
          <w:sz w:val="24"/>
          <w:szCs w:val="24"/>
        </w:rPr>
      </w:pPr>
    </w:p>
    <w:p w14:paraId="5F00BF39" w14:textId="05439F6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10.10. Os autos do processo permanecerão com vista franqueada aos interessados nos sítios eletrônicos: </w:t>
      </w:r>
      <w:r w:rsidRPr="0077011C">
        <w:rPr>
          <w:color w:val="auto"/>
          <w:sz w:val="24"/>
          <w:szCs w:val="24"/>
          <w:shd w:val="clear" w:color="auto" w:fill="FFFFFF"/>
        </w:rPr>
        <w:t xml:space="preserve"> </w:t>
      </w:r>
      <w:hyperlink r:id="rId41" w:history="1">
        <w:r w:rsidR="000F04E2" w:rsidRPr="0077011C">
          <w:rPr>
            <w:rStyle w:val="Hyperlink"/>
            <w:bCs/>
            <w:color w:val="auto"/>
            <w:sz w:val="24"/>
            <w:szCs w:val="24"/>
            <w:u w:val="none"/>
          </w:rPr>
          <w:t>http://guaimbe.ddns.net:8079/COMPRASEDITAL/</w:t>
        </w:r>
      </w:hyperlink>
      <w:r w:rsidRPr="0077011C">
        <w:rPr>
          <w:bCs/>
          <w:color w:val="auto"/>
          <w:sz w:val="24"/>
          <w:szCs w:val="24"/>
        </w:rPr>
        <w:t xml:space="preserve"> e www.</w:t>
      </w:r>
      <w:r w:rsidR="000F04E2" w:rsidRPr="0077011C">
        <w:rPr>
          <w:bCs/>
          <w:color w:val="auto"/>
          <w:sz w:val="24"/>
          <w:szCs w:val="24"/>
        </w:rPr>
        <w:t>guaimbe</w:t>
      </w:r>
      <w:r w:rsidRPr="0077011C">
        <w:rPr>
          <w:bCs/>
          <w:color w:val="auto"/>
          <w:sz w:val="24"/>
          <w:szCs w:val="24"/>
        </w:rPr>
        <w:t>.sp.gov.br</w:t>
      </w:r>
      <w:r w:rsidRPr="0077011C">
        <w:rPr>
          <w:color w:val="auto"/>
          <w:sz w:val="24"/>
          <w:szCs w:val="24"/>
        </w:rPr>
        <w:t>.</w:t>
      </w:r>
    </w:p>
    <w:p w14:paraId="3AB4D76E" w14:textId="77777777" w:rsidR="002E77B3" w:rsidRPr="0077011C" w:rsidRDefault="002E77B3" w:rsidP="002E77B3">
      <w:pPr>
        <w:pStyle w:val="Nivel2"/>
        <w:numPr>
          <w:ilvl w:val="0"/>
          <w:numId w:val="0"/>
        </w:numPr>
        <w:spacing w:before="0" w:after="0" w:line="240" w:lineRule="auto"/>
        <w:rPr>
          <w:color w:val="auto"/>
          <w:sz w:val="24"/>
          <w:szCs w:val="24"/>
        </w:rPr>
      </w:pPr>
    </w:p>
    <w:p w14:paraId="46B97C1D" w14:textId="77777777" w:rsidR="002E77B3" w:rsidRPr="0077011C" w:rsidRDefault="002E77B3" w:rsidP="00476B05">
      <w:pPr>
        <w:pStyle w:val="Nivel01"/>
        <w:rPr>
          <w:sz w:val="24"/>
          <w:szCs w:val="24"/>
        </w:rPr>
      </w:pPr>
      <w:r w:rsidRPr="0077011C">
        <w:rPr>
          <w:sz w:val="24"/>
          <w:szCs w:val="24"/>
        </w:rPr>
        <w:t xml:space="preserve">11. </w:t>
      </w:r>
      <w:bookmarkStart w:id="30" w:name="_Toc135469234"/>
      <w:r w:rsidRPr="0077011C">
        <w:rPr>
          <w:sz w:val="24"/>
          <w:szCs w:val="24"/>
        </w:rPr>
        <w:t>DAS INFRAÇÕES ADMINISTRATIVAS E SANÇÕES</w:t>
      </w:r>
      <w:bookmarkEnd w:id="30"/>
      <w:r w:rsidRPr="0077011C">
        <w:rPr>
          <w:sz w:val="24"/>
          <w:szCs w:val="24"/>
        </w:rPr>
        <w:t>:</w:t>
      </w:r>
    </w:p>
    <w:p w14:paraId="54DB469E" w14:textId="77777777" w:rsidR="002E77B3" w:rsidRPr="0077011C" w:rsidRDefault="002E77B3" w:rsidP="002E77B3">
      <w:pPr>
        <w:rPr>
          <w:rFonts w:ascii="Arial" w:hAnsi="Arial" w:cs="Arial"/>
        </w:rPr>
      </w:pPr>
    </w:p>
    <w:p w14:paraId="7B30EC5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lei, o licitante que, com dolo ou culpa: </w:t>
      </w:r>
    </w:p>
    <w:p w14:paraId="1EE6E639" w14:textId="77777777" w:rsidR="002E77B3" w:rsidRPr="0077011C" w:rsidRDefault="002E77B3" w:rsidP="002E77B3">
      <w:pPr>
        <w:pStyle w:val="Nivel2"/>
        <w:numPr>
          <w:ilvl w:val="0"/>
          <w:numId w:val="0"/>
        </w:numPr>
        <w:spacing w:before="0" w:after="0" w:line="240" w:lineRule="auto"/>
        <w:rPr>
          <w:color w:val="auto"/>
          <w:sz w:val="24"/>
          <w:szCs w:val="24"/>
        </w:rPr>
      </w:pPr>
    </w:p>
    <w:p w14:paraId="1B1AE9DB" w14:textId="77777777" w:rsidR="002E77B3" w:rsidRPr="0077011C" w:rsidRDefault="002E77B3" w:rsidP="002E77B3">
      <w:pPr>
        <w:pStyle w:val="Nivel3"/>
        <w:numPr>
          <w:ilvl w:val="0"/>
          <w:numId w:val="0"/>
        </w:numPr>
        <w:spacing w:before="0" w:after="0" w:line="240" w:lineRule="auto"/>
        <w:rPr>
          <w:color w:val="auto"/>
          <w:sz w:val="24"/>
          <w:szCs w:val="24"/>
        </w:rPr>
      </w:pPr>
      <w:bookmarkStart w:id="31" w:name="_Ref114668085"/>
      <w:bookmarkStart w:id="32" w:name="_Hlk114652595"/>
      <w:r w:rsidRPr="0077011C">
        <w:rPr>
          <w:color w:val="auto"/>
          <w:sz w:val="24"/>
          <w:szCs w:val="24"/>
        </w:rPr>
        <w:t>11.1.1. Deixar de entregar a documentação exigida para o certame ou não entregar qualquer documento que tenha sido solicitado pela pregoeira durante o certame;</w:t>
      </w:r>
      <w:bookmarkEnd w:id="31"/>
    </w:p>
    <w:p w14:paraId="728A4588" w14:textId="77777777" w:rsidR="002E77B3" w:rsidRPr="0077011C" w:rsidRDefault="002E77B3" w:rsidP="002E77B3">
      <w:pPr>
        <w:pStyle w:val="Nivel3"/>
        <w:numPr>
          <w:ilvl w:val="0"/>
          <w:numId w:val="0"/>
        </w:numPr>
        <w:spacing w:before="0" w:after="0" w:line="240" w:lineRule="auto"/>
        <w:rPr>
          <w:color w:val="auto"/>
          <w:sz w:val="24"/>
          <w:szCs w:val="24"/>
        </w:rPr>
      </w:pPr>
    </w:p>
    <w:p w14:paraId="3D9A5D7B" w14:textId="77777777" w:rsidR="002E77B3" w:rsidRPr="0077011C" w:rsidRDefault="002E77B3" w:rsidP="002E77B3">
      <w:pPr>
        <w:pStyle w:val="Nivel3"/>
        <w:numPr>
          <w:ilvl w:val="0"/>
          <w:numId w:val="0"/>
        </w:numPr>
        <w:spacing w:before="0" w:after="0" w:line="240" w:lineRule="auto"/>
        <w:rPr>
          <w:color w:val="auto"/>
          <w:sz w:val="24"/>
          <w:szCs w:val="24"/>
        </w:rPr>
      </w:pPr>
      <w:bookmarkStart w:id="33" w:name="_Ref114668108"/>
      <w:r w:rsidRPr="0077011C">
        <w:rPr>
          <w:color w:val="auto"/>
          <w:sz w:val="24"/>
          <w:szCs w:val="24"/>
        </w:rPr>
        <w:t>11.1.2. Salvo em decorrência de fato superveniente devidamente justificado, não mantiver a proposta em especial quando:</w:t>
      </w:r>
      <w:bookmarkEnd w:id="33"/>
    </w:p>
    <w:p w14:paraId="660100E3" w14:textId="77777777" w:rsidR="002E77B3" w:rsidRPr="0077011C" w:rsidRDefault="002E77B3" w:rsidP="002E77B3">
      <w:pPr>
        <w:pStyle w:val="Nivel3"/>
        <w:numPr>
          <w:ilvl w:val="0"/>
          <w:numId w:val="0"/>
        </w:numPr>
        <w:spacing w:before="0" w:after="0" w:line="240" w:lineRule="auto"/>
        <w:rPr>
          <w:color w:val="auto"/>
          <w:sz w:val="24"/>
          <w:szCs w:val="24"/>
        </w:rPr>
      </w:pPr>
    </w:p>
    <w:p w14:paraId="4F8BF010"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11.1.2.1. Não enviar a proposta adequada ao último lance ofertado ou após a negociação; </w:t>
      </w:r>
    </w:p>
    <w:p w14:paraId="4685695C" w14:textId="77777777" w:rsidR="002E77B3" w:rsidRPr="0077011C" w:rsidRDefault="002E77B3" w:rsidP="002E77B3">
      <w:pPr>
        <w:pStyle w:val="Nivel4"/>
        <w:numPr>
          <w:ilvl w:val="0"/>
          <w:numId w:val="0"/>
        </w:numPr>
        <w:spacing w:before="0" w:after="0" w:line="240" w:lineRule="auto"/>
        <w:rPr>
          <w:sz w:val="24"/>
          <w:szCs w:val="24"/>
        </w:rPr>
      </w:pPr>
    </w:p>
    <w:p w14:paraId="0727B635"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11.1.2.2. Recusar-se a enviar o detalhamento da proposta quando exigível; </w:t>
      </w:r>
    </w:p>
    <w:p w14:paraId="1985C32F" w14:textId="77777777" w:rsidR="002E77B3" w:rsidRPr="0077011C" w:rsidRDefault="002E77B3" w:rsidP="002E77B3">
      <w:pPr>
        <w:pStyle w:val="Nivel4"/>
        <w:numPr>
          <w:ilvl w:val="0"/>
          <w:numId w:val="0"/>
        </w:numPr>
        <w:spacing w:before="0" w:after="0" w:line="240" w:lineRule="auto"/>
        <w:rPr>
          <w:sz w:val="24"/>
          <w:szCs w:val="24"/>
        </w:rPr>
      </w:pPr>
    </w:p>
    <w:p w14:paraId="3B9D90D4"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11.1.2.3. Pedir para ser desclassificado quando encerrada a etapa competitiva; ou </w:t>
      </w:r>
    </w:p>
    <w:p w14:paraId="26C9FC0B" w14:textId="77777777" w:rsidR="002E77B3" w:rsidRPr="0077011C" w:rsidRDefault="002E77B3" w:rsidP="002E77B3">
      <w:pPr>
        <w:pStyle w:val="Nivel4"/>
        <w:numPr>
          <w:ilvl w:val="0"/>
          <w:numId w:val="0"/>
        </w:numPr>
        <w:spacing w:before="0" w:after="0" w:line="240" w:lineRule="auto"/>
        <w:rPr>
          <w:sz w:val="24"/>
          <w:szCs w:val="24"/>
        </w:rPr>
      </w:pPr>
    </w:p>
    <w:p w14:paraId="2DD7027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11.1.2.4. Deixar de apresentar amostra;</w:t>
      </w:r>
    </w:p>
    <w:p w14:paraId="2C869295" w14:textId="77777777" w:rsidR="002E77B3" w:rsidRPr="0077011C" w:rsidRDefault="002E77B3" w:rsidP="002E77B3">
      <w:pPr>
        <w:pStyle w:val="Nivel4"/>
        <w:numPr>
          <w:ilvl w:val="0"/>
          <w:numId w:val="0"/>
        </w:numPr>
        <w:spacing w:before="0" w:after="0" w:line="240" w:lineRule="auto"/>
        <w:rPr>
          <w:sz w:val="24"/>
          <w:szCs w:val="24"/>
        </w:rPr>
      </w:pPr>
    </w:p>
    <w:p w14:paraId="41B22191"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11.1.2.5. Apresentar proposta ou amostra em desacordo com as especificações do edital; </w:t>
      </w:r>
    </w:p>
    <w:p w14:paraId="243A28F3" w14:textId="77777777" w:rsidR="001172E0" w:rsidRPr="0077011C" w:rsidRDefault="001172E0" w:rsidP="002E77B3">
      <w:pPr>
        <w:pStyle w:val="Nivel4"/>
        <w:numPr>
          <w:ilvl w:val="0"/>
          <w:numId w:val="0"/>
        </w:numPr>
        <w:spacing w:before="0" w:after="0" w:line="240" w:lineRule="auto"/>
        <w:rPr>
          <w:sz w:val="24"/>
          <w:szCs w:val="24"/>
        </w:rPr>
      </w:pPr>
    </w:p>
    <w:p w14:paraId="4BDEE949" w14:textId="77777777" w:rsidR="002E77B3" w:rsidRPr="0077011C" w:rsidRDefault="002E77B3" w:rsidP="002E77B3">
      <w:pPr>
        <w:pStyle w:val="Nivel3"/>
        <w:numPr>
          <w:ilvl w:val="0"/>
          <w:numId w:val="0"/>
        </w:numPr>
        <w:spacing w:before="0" w:after="0" w:line="240" w:lineRule="auto"/>
        <w:rPr>
          <w:color w:val="auto"/>
          <w:sz w:val="24"/>
          <w:szCs w:val="24"/>
        </w:rPr>
      </w:pPr>
      <w:bookmarkStart w:id="34" w:name="_Ref114668139"/>
      <w:r w:rsidRPr="0077011C">
        <w:rPr>
          <w:color w:val="auto"/>
          <w:sz w:val="24"/>
          <w:szCs w:val="24"/>
        </w:rPr>
        <w:t>11.1.3. Não celebrar o contrato ou não entregar a documentação exigida para a contratação, quando convocado dentro do prazo de validade de sua proposta;</w:t>
      </w:r>
      <w:bookmarkEnd w:id="34"/>
    </w:p>
    <w:p w14:paraId="41A866D1" w14:textId="77777777" w:rsidR="002E77B3" w:rsidRPr="0077011C" w:rsidRDefault="002E77B3" w:rsidP="002E77B3">
      <w:pPr>
        <w:pStyle w:val="Nivel3"/>
        <w:numPr>
          <w:ilvl w:val="0"/>
          <w:numId w:val="0"/>
        </w:numPr>
        <w:spacing w:before="0" w:after="0" w:line="240" w:lineRule="auto"/>
        <w:rPr>
          <w:color w:val="auto"/>
          <w:sz w:val="24"/>
          <w:szCs w:val="24"/>
        </w:rPr>
      </w:pPr>
    </w:p>
    <w:p w14:paraId="747D3CD6"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11.1.3.1. Recusar-se, sem justificativa, a assinar o contrato ou a ata de registro de preço, ou a aceitar ou retirar o instrumento equivalente no prazo estabelecido pela Administração;</w:t>
      </w:r>
    </w:p>
    <w:p w14:paraId="0393C094" w14:textId="77777777" w:rsidR="002E77B3" w:rsidRPr="0077011C" w:rsidRDefault="002E77B3" w:rsidP="002E77B3">
      <w:pPr>
        <w:pStyle w:val="Nivel4"/>
        <w:numPr>
          <w:ilvl w:val="0"/>
          <w:numId w:val="0"/>
        </w:numPr>
        <w:spacing w:before="0" w:after="0" w:line="240" w:lineRule="auto"/>
        <w:rPr>
          <w:sz w:val="24"/>
          <w:szCs w:val="24"/>
        </w:rPr>
      </w:pPr>
    </w:p>
    <w:p w14:paraId="564F915B" w14:textId="77777777" w:rsidR="002E77B3" w:rsidRPr="0077011C" w:rsidRDefault="002E77B3" w:rsidP="002E77B3">
      <w:pPr>
        <w:pStyle w:val="Nivel3"/>
        <w:numPr>
          <w:ilvl w:val="0"/>
          <w:numId w:val="0"/>
        </w:numPr>
        <w:spacing w:before="0" w:after="0" w:line="240" w:lineRule="auto"/>
        <w:rPr>
          <w:color w:val="auto"/>
          <w:sz w:val="24"/>
          <w:szCs w:val="24"/>
        </w:rPr>
      </w:pPr>
      <w:bookmarkStart w:id="35" w:name="_Ref114668249"/>
      <w:r w:rsidRPr="0077011C">
        <w:rPr>
          <w:color w:val="auto"/>
          <w:sz w:val="24"/>
          <w:szCs w:val="24"/>
        </w:rPr>
        <w:t>11.1.4. Apresentar declaração ou documentação falsa exigida para o certame ou prestar declaração falsa durante a licitação</w:t>
      </w:r>
      <w:bookmarkEnd w:id="35"/>
      <w:r w:rsidRPr="0077011C">
        <w:rPr>
          <w:color w:val="auto"/>
          <w:sz w:val="24"/>
          <w:szCs w:val="24"/>
        </w:rPr>
        <w:t>;</w:t>
      </w:r>
    </w:p>
    <w:p w14:paraId="4588349D" w14:textId="77777777" w:rsidR="002E77B3" w:rsidRPr="0077011C" w:rsidRDefault="002E77B3" w:rsidP="002E77B3">
      <w:pPr>
        <w:pStyle w:val="Nivel3"/>
        <w:numPr>
          <w:ilvl w:val="0"/>
          <w:numId w:val="0"/>
        </w:numPr>
        <w:spacing w:before="0" w:after="0" w:line="240" w:lineRule="auto"/>
        <w:rPr>
          <w:color w:val="auto"/>
          <w:sz w:val="24"/>
          <w:szCs w:val="24"/>
        </w:rPr>
      </w:pPr>
    </w:p>
    <w:p w14:paraId="15573BBC" w14:textId="77777777" w:rsidR="002E77B3" w:rsidRPr="0077011C" w:rsidRDefault="002E77B3" w:rsidP="002E77B3">
      <w:pPr>
        <w:pStyle w:val="Nivel3"/>
        <w:numPr>
          <w:ilvl w:val="0"/>
          <w:numId w:val="0"/>
        </w:numPr>
        <w:spacing w:before="0" w:after="0" w:line="240" w:lineRule="auto"/>
        <w:rPr>
          <w:color w:val="auto"/>
          <w:sz w:val="24"/>
          <w:szCs w:val="24"/>
        </w:rPr>
      </w:pPr>
      <w:bookmarkStart w:id="36" w:name="_Ref114668245"/>
      <w:r w:rsidRPr="0077011C">
        <w:rPr>
          <w:color w:val="auto"/>
          <w:sz w:val="24"/>
          <w:szCs w:val="24"/>
        </w:rPr>
        <w:t>11.1.5. Fraudar a licitação</w:t>
      </w:r>
      <w:bookmarkEnd w:id="36"/>
      <w:r w:rsidRPr="0077011C">
        <w:rPr>
          <w:color w:val="auto"/>
          <w:sz w:val="24"/>
          <w:szCs w:val="24"/>
        </w:rPr>
        <w:t>;</w:t>
      </w:r>
    </w:p>
    <w:p w14:paraId="25B27E8B" w14:textId="77777777" w:rsidR="00476B05" w:rsidRPr="0077011C" w:rsidRDefault="00476B05" w:rsidP="002E77B3">
      <w:pPr>
        <w:pStyle w:val="Nivel3"/>
        <w:numPr>
          <w:ilvl w:val="0"/>
          <w:numId w:val="0"/>
        </w:numPr>
        <w:spacing w:before="0" w:after="0" w:line="240" w:lineRule="auto"/>
        <w:rPr>
          <w:color w:val="auto"/>
          <w:sz w:val="24"/>
          <w:szCs w:val="24"/>
        </w:rPr>
      </w:pPr>
    </w:p>
    <w:p w14:paraId="4E9B66D3" w14:textId="77777777" w:rsidR="002E77B3" w:rsidRPr="0077011C" w:rsidRDefault="002E77B3" w:rsidP="002E77B3">
      <w:pPr>
        <w:pStyle w:val="Nivel3"/>
        <w:numPr>
          <w:ilvl w:val="0"/>
          <w:numId w:val="0"/>
        </w:numPr>
        <w:spacing w:before="0" w:after="0" w:line="240" w:lineRule="auto"/>
        <w:rPr>
          <w:color w:val="auto"/>
          <w:sz w:val="24"/>
          <w:szCs w:val="24"/>
        </w:rPr>
      </w:pPr>
      <w:bookmarkStart w:id="37" w:name="_Ref114668247"/>
      <w:r w:rsidRPr="0077011C">
        <w:rPr>
          <w:color w:val="auto"/>
          <w:sz w:val="24"/>
          <w:szCs w:val="24"/>
        </w:rPr>
        <w:lastRenderedPageBreak/>
        <w:t>11.1.6. Comportar-se de modo inidôneo ou cometer fraude de qualquer natureza, em especial quando:</w:t>
      </w:r>
      <w:bookmarkEnd w:id="37"/>
    </w:p>
    <w:p w14:paraId="3AC48A17" w14:textId="77777777" w:rsidR="002E77B3" w:rsidRPr="0077011C" w:rsidRDefault="002E77B3" w:rsidP="002E77B3">
      <w:pPr>
        <w:pStyle w:val="Nivel3"/>
        <w:numPr>
          <w:ilvl w:val="0"/>
          <w:numId w:val="0"/>
        </w:numPr>
        <w:spacing w:before="0" w:after="0" w:line="240" w:lineRule="auto"/>
        <w:rPr>
          <w:color w:val="auto"/>
          <w:sz w:val="24"/>
          <w:szCs w:val="24"/>
        </w:rPr>
      </w:pPr>
    </w:p>
    <w:p w14:paraId="20F25B3D"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11.1.6.1. Agir em conluio ou em desconformidade com a lei; </w:t>
      </w:r>
    </w:p>
    <w:p w14:paraId="0CA3068F" w14:textId="77777777" w:rsidR="002E77B3" w:rsidRPr="0077011C" w:rsidRDefault="002E77B3" w:rsidP="002E77B3">
      <w:pPr>
        <w:pStyle w:val="Nivel4"/>
        <w:numPr>
          <w:ilvl w:val="0"/>
          <w:numId w:val="0"/>
        </w:numPr>
        <w:spacing w:before="0" w:after="0" w:line="240" w:lineRule="auto"/>
        <w:rPr>
          <w:sz w:val="24"/>
          <w:szCs w:val="24"/>
        </w:rPr>
      </w:pPr>
    </w:p>
    <w:p w14:paraId="653F55CB"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11.1.6.2. Induzir deliberadamente a erro no julgamento; </w:t>
      </w:r>
    </w:p>
    <w:p w14:paraId="49CB2F47" w14:textId="77777777" w:rsidR="002E77B3" w:rsidRPr="0077011C" w:rsidRDefault="002E77B3" w:rsidP="002E77B3">
      <w:pPr>
        <w:pStyle w:val="Nivel4"/>
        <w:numPr>
          <w:ilvl w:val="0"/>
          <w:numId w:val="0"/>
        </w:numPr>
        <w:spacing w:before="0" w:after="0" w:line="240" w:lineRule="auto"/>
        <w:rPr>
          <w:sz w:val="24"/>
          <w:szCs w:val="24"/>
        </w:rPr>
      </w:pPr>
    </w:p>
    <w:p w14:paraId="12E18B2A"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11.1.6.3. Apresentar amostra falsificada ou deteriorada; </w:t>
      </w:r>
    </w:p>
    <w:p w14:paraId="71A491F6" w14:textId="77777777" w:rsidR="002E77B3" w:rsidRPr="0077011C" w:rsidRDefault="002E77B3" w:rsidP="002E77B3">
      <w:pPr>
        <w:pStyle w:val="Nivel4"/>
        <w:numPr>
          <w:ilvl w:val="0"/>
          <w:numId w:val="0"/>
        </w:numPr>
        <w:spacing w:before="0" w:after="0" w:line="240" w:lineRule="auto"/>
        <w:rPr>
          <w:sz w:val="24"/>
          <w:szCs w:val="24"/>
        </w:rPr>
      </w:pPr>
    </w:p>
    <w:p w14:paraId="5180840D" w14:textId="77777777" w:rsidR="002E77B3" w:rsidRPr="0077011C" w:rsidRDefault="002E77B3" w:rsidP="002E77B3">
      <w:pPr>
        <w:pStyle w:val="Nivel3"/>
        <w:numPr>
          <w:ilvl w:val="0"/>
          <w:numId w:val="0"/>
        </w:numPr>
        <w:spacing w:before="0" w:after="0" w:line="240" w:lineRule="auto"/>
        <w:rPr>
          <w:color w:val="auto"/>
          <w:sz w:val="24"/>
          <w:szCs w:val="24"/>
        </w:rPr>
      </w:pPr>
      <w:bookmarkStart w:id="38" w:name="_Ref114668251"/>
      <w:r w:rsidRPr="0077011C">
        <w:rPr>
          <w:color w:val="auto"/>
          <w:sz w:val="24"/>
          <w:szCs w:val="24"/>
        </w:rPr>
        <w:t>11.1.7. Praticar atos ilícitos com vistas a frustrar os objetivos da licitação</w:t>
      </w:r>
      <w:bookmarkEnd w:id="38"/>
    </w:p>
    <w:p w14:paraId="4A56BFF6" w14:textId="77777777" w:rsidR="002E77B3" w:rsidRPr="0077011C" w:rsidRDefault="002E77B3" w:rsidP="002E77B3">
      <w:pPr>
        <w:pStyle w:val="Nivel3"/>
        <w:numPr>
          <w:ilvl w:val="0"/>
          <w:numId w:val="0"/>
        </w:numPr>
        <w:spacing w:before="0" w:after="0" w:line="240" w:lineRule="auto"/>
        <w:rPr>
          <w:color w:val="auto"/>
          <w:sz w:val="24"/>
          <w:szCs w:val="24"/>
        </w:rPr>
      </w:pPr>
    </w:p>
    <w:p w14:paraId="7D0F2704" w14:textId="77777777" w:rsidR="002E77B3" w:rsidRPr="0077011C" w:rsidRDefault="002E77B3" w:rsidP="002E77B3">
      <w:pPr>
        <w:pStyle w:val="Nivel3"/>
        <w:numPr>
          <w:ilvl w:val="0"/>
          <w:numId w:val="0"/>
        </w:numPr>
        <w:spacing w:before="0" w:after="0" w:line="240" w:lineRule="auto"/>
        <w:rPr>
          <w:color w:val="auto"/>
          <w:sz w:val="24"/>
          <w:szCs w:val="24"/>
        </w:rPr>
      </w:pPr>
      <w:bookmarkStart w:id="39" w:name="_Ref114668252"/>
      <w:r w:rsidRPr="0077011C">
        <w:rPr>
          <w:color w:val="auto"/>
          <w:sz w:val="24"/>
          <w:szCs w:val="24"/>
        </w:rPr>
        <w:t xml:space="preserve">11.1.8. Praticar ato lesivo previsto no </w:t>
      </w:r>
      <w:hyperlink r:id="rId42" w:anchor="art5" w:history="1">
        <w:r w:rsidRPr="0077011C">
          <w:rPr>
            <w:rStyle w:val="Hyperlink"/>
            <w:color w:val="auto"/>
            <w:sz w:val="24"/>
            <w:szCs w:val="24"/>
            <w:u w:val="none"/>
          </w:rPr>
          <w:t>art. 5º da Lei n.º 12.846, de 2013</w:t>
        </w:r>
      </w:hyperlink>
      <w:r w:rsidRPr="0077011C">
        <w:rPr>
          <w:color w:val="auto"/>
          <w:sz w:val="24"/>
          <w:szCs w:val="24"/>
        </w:rPr>
        <w:t>.</w:t>
      </w:r>
      <w:bookmarkEnd w:id="39"/>
    </w:p>
    <w:bookmarkEnd w:id="32"/>
    <w:p w14:paraId="4958BED0" w14:textId="77777777" w:rsidR="002E77B3" w:rsidRPr="0077011C" w:rsidRDefault="002E77B3" w:rsidP="002E77B3">
      <w:pPr>
        <w:pStyle w:val="Nivel2"/>
        <w:numPr>
          <w:ilvl w:val="0"/>
          <w:numId w:val="0"/>
        </w:numPr>
        <w:spacing w:before="0" w:after="0" w:line="240" w:lineRule="auto"/>
        <w:rPr>
          <w:color w:val="auto"/>
          <w:sz w:val="24"/>
          <w:szCs w:val="24"/>
        </w:rPr>
      </w:pPr>
    </w:p>
    <w:p w14:paraId="6C9CFCD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11.2. Com fulcro na </w:t>
      </w:r>
      <w:hyperlink r:id="rId43" w:history="1">
        <w:r w:rsidRPr="0077011C">
          <w:rPr>
            <w:rStyle w:val="Hyperlink"/>
            <w:color w:val="auto"/>
            <w:sz w:val="24"/>
            <w:szCs w:val="24"/>
            <w:u w:val="none"/>
          </w:rPr>
          <w:t>Lei nº 14.133, de 2021</w:t>
        </w:r>
      </w:hyperlink>
      <w:r w:rsidRPr="0077011C">
        <w:rPr>
          <w:color w:val="auto"/>
          <w:sz w:val="24"/>
          <w:szCs w:val="24"/>
        </w:rPr>
        <w:t xml:space="preserve">, a Administração poderá, garantida a prévia defesa, aplicar aos licitantes e/ou adjudicatários as seguintes sanções, sem prejuízo das responsabilidades civil e criminal: </w:t>
      </w:r>
    </w:p>
    <w:p w14:paraId="5D9D992D" w14:textId="77777777" w:rsidR="002E77B3" w:rsidRPr="0077011C" w:rsidRDefault="002E77B3" w:rsidP="002E77B3">
      <w:pPr>
        <w:pStyle w:val="Nivel2"/>
        <w:numPr>
          <w:ilvl w:val="0"/>
          <w:numId w:val="0"/>
        </w:numPr>
        <w:spacing w:before="0" w:after="0" w:line="240" w:lineRule="auto"/>
        <w:rPr>
          <w:color w:val="auto"/>
          <w:sz w:val="24"/>
          <w:szCs w:val="24"/>
        </w:rPr>
      </w:pPr>
    </w:p>
    <w:p w14:paraId="020A4CF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11.2.1. Advertência; </w:t>
      </w:r>
    </w:p>
    <w:p w14:paraId="60372546" w14:textId="77777777" w:rsidR="002E77B3" w:rsidRPr="0077011C" w:rsidRDefault="002E77B3" w:rsidP="002E77B3">
      <w:pPr>
        <w:pStyle w:val="Nivel3"/>
        <w:numPr>
          <w:ilvl w:val="0"/>
          <w:numId w:val="0"/>
        </w:numPr>
        <w:spacing w:before="0" w:after="0" w:line="240" w:lineRule="auto"/>
        <w:rPr>
          <w:color w:val="auto"/>
          <w:sz w:val="24"/>
          <w:szCs w:val="24"/>
        </w:rPr>
      </w:pPr>
    </w:p>
    <w:p w14:paraId="3E9DD9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11.2.2. Multa;</w:t>
      </w:r>
    </w:p>
    <w:p w14:paraId="48A28A83" w14:textId="77777777" w:rsidR="002E77B3" w:rsidRPr="0077011C" w:rsidRDefault="002E77B3" w:rsidP="002E77B3">
      <w:pPr>
        <w:pStyle w:val="Nivel3"/>
        <w:numPr>
          <w:ilvl w:val="0"/>
          <w:numId w:val="0"/>
        </w:numPr>
        <w:spacing w:before="0" w:after="0" w:line="240" w:lineRule="auto"/>
        <w:rPr>
          <w:color w:val="auto"/>
          <w:sz w:val="24"/>
          <w:szCs w:val="24"/>
        </w:rPr>
      </w:pPr>
    </w:p>
    <w:p w14:paraId="1EA8AFA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11.2.3. Impedimento de licitar e contratar e</w:t>
      </w:r>
    </w:p>
    <w:p w14:paraId="4866D735" w14:textId="77777777" w:rsidR="002E77B3" w:rsidRPr="0077011C" w:rsidRDefault="002E77B3" w:rsidP="002E77B3">
      <w:pPr>
        <w:pStyle w:val="Nivel3"/>
        <w:numPr>
          <w:ilvl w:val="0"/>
          <w:numId w:val="0"/>
        </w:numPr>
        <w:spacing w:before="0" w:after="0" w:line="240" w:lineRule="auto"/>
        <w:rPr>
          <w:color w:val="auto"/>
          <w:sz w:val="24"/>
          <w:szCs w:val="24"/>
        </w:rPr>
      </w:pPr>
    </w:p>
    <w:p w14:paraId="2C5AE1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35906006" w14:textId="77777777" w:rsidR="002E77B3" w:rsidRPr="0077011C" w:rsidRDefault="002E77B3" w:rsidP="002E77B3">
      <w:pPr>
        <w:pStyle w:val="Nivel3"/>
        <w:numPr>
          <w:ilvl w:val="0"/>
          <w:numId w:val="0"/>
        </w:numPr>
        <w:spacing w:before="0" w:after="0" w:line="240" w:lineRule="auto"/>
        <w:rPr>
          <w:color w:val="auto"/>
          <w:sz w:val="24"/>
          <w:szCs w:val="24"/>
        </w:rPr>
      </w:pPr>
    </w:p>
    <w:p w14:paraId="7EC086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11.3. Na aplicação das sanções serão considerados:</w:t>
      </w:r>
    </w:p>
    <w:p w14:paraId="3AE7FE1B" w14:textId="77777777" w:rsidR="002E77B3" w:rsidRPr="0077011C" w:rsidRDefault="002E77B3" w:rsidP="002E77B3">
      <w:pPr>
        <w:pStyle w:val="Nivel2"/>
        <w:numPr>
          <w:ilvl w:val="0"/>
          <w:numId w:val="0"/>
        </w:numPr>
        <w:spacing w:before="0" w:after="0" w:line="240" w:lineRule="auto"/>
        <w:rPr>
          <w:color w:val="auto"/>
          <w:sz w:val="24"/>
          <w:szCs w:val="24"/>
        </w:rPr>
      </w:pPr>
    </w:p>
    <w:p w14:paraId="710C2D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A natureza e a gravidade da infração cometida;</w:t>
      </w:r>
    </w:p>
    <w:p w14:paraId="7B3E0D9C" w14:textId="77777777" w:rsidR="002E77B3" w:rsidRPr="0077011C" w:rsidRDefault="002E77B3" w:rsidP="002E77B3">
      <w:pPr>
        <w:pStyle w:val="Nivel3"/>
        <w:numPr>
          <w:ilvl w:val="0"/>
          <w:numId w:val="0"/>
        </w:numPr>
        <w:spacing w:before="0" w:after="0" w:line="240" w:lineRule="auto"/>
        <w:rPr>
          <w:color w:val="auto"/>
          <w:sz w:val="24"/>
          <w:szCs w:val="24"/>
        </w:rPr>
      </w:pPr>
    </w:p>
    <w:p w14:paraId="169D215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As peculiaridades do caso concreto;</w:t>
      </w:r>
    </w:p>
    <w:p w14:paraId="2515EB31" w14:textId="77777777" w:rsidR="002E77B3" w:rsidRPr="0077011C" w:rsidRDefault="002E77B3" w:rsidP="002E77B3">
      <w:pPr>
        <w:pStyle w:val="Nivel3"/>
        <w:numPr>
          <w:ilvl w:val="0"/>
          <w:numId w:val="0"/>
        </w:numPr>
        <w:spacing w:before="0" w:after="0" w:line="240" w:lineRule="auto"/>
        <w:rPr>
          <w:color w:val="auto"/>
          <w:sz w:val="24"/>
          <w:szCs w:val="24"/>
        </w:rPr>
      </w:pPr>
    </w:p>
    <w:p w14:paraId="54EC7A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As circunstâncias agravantes ou atenuantes;</w:t>
      </w:r>
    </w:p>
    <w:p w14:paraId="0F2B7B25" w14:textId="77777777" w:rsidR="002E77B3" w:rsidRPr="0077011C" w:rsidRDefault="002E77B3" w:rsidP="002E77B3">
      <w:pPr>
        <w:pStyle w:val="Nivel3"/>
        <w:numPr>
          <w:ilvl w:val="0"/>
          <w:numId w:val="0"/>
        </w:numPr>
        <w:spacing w:before="0" w:after="0" w:line="240" w:lineRule="auto"/>
        <w:rPr>
          <w:color w:val="auto"/>
          <w:sz w:val="24"/>
          <w:szCs w:val="24"/>
        </w:rPr>
      </w:pPr>
    </w:p>
    <w:p w14:paraId="121FFFA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Os danos que dela provierem para a Administração Pública</w:t>
      </w:r>
    </w:p>
    <w:p w14:paraId="70A06364" w14:textId="77777777" w:rsidR="002E77B3" w:rsidRPr="0077011C" w:rsidRDefault="002E77B3" w:rsidP="002E77B3">
      <w:pPr>
        <w:pStyle w:val="Nivel3"/>
        <w:numPr>
          <w:ilvl w:val="0"/>
          <w:numId w:val="0"/>
        </w:numPr>
        <w:spacing w:before="0" w:after="0" w:line="240" w:lineRule="auto"/>
        <w:rPr>
          <w:color w:val="auto"/>
          <w:sz w:val="24"/>
          <w:szCs w:val="24"/>
        </w:rPr>
      </w:pPr>
    </w:p>
    <w:p w14:paraId="5411E17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11.3.5. A implantação ou o aperfeiçoamento de programa de integridade, conforme normas e orientações dos órgãos de controle.</w:t>
      </w:r>
    </w:p>
    <w:p w14:paraId="4D03B965" w14:textId="77777777" w:rsidR="002E77B3" w:rsidRPr="0077011C" w:rsidRDefault="002E77B3" w:rsidP="002E77B3">
      <w:pPr>
        <w:pStyle w:val="Nivel2"/>
        <w:numPr>
          <w:ilvl w:val="0"/>
          <w:numId w:val="0"/>
        </w:numPr>
        <w:spacing w:before="0" w:after="0" w:line="240" w:lineRule="auto"/>
        <w:rPr>
          <w:color w:val="auto"/>
          <w:sz w:val="24"/>
          <w:szCs w:val="24"/>
        </w:rPr>
      </w:pPr>
    </w:p>
    <w:p w14:paraId="22EC3A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multa será recolhida em percentual de 0,5% a 30% incidente sobre o valor do contrato licitado, recolhida no prazo máximo de </w:t>
      </w:r>
      <w:r w:rsidRPr="0077011C">
        <w:rPr>
          <w:b/>
          <w:bCs/>
          <w:color w:val="auto"/>
          <w:sz w:val="24"/>
          <w:szCs w:val="24"/>
        </w:rPr>
        <w:t>10 (dez) dias</w:t>
      </w:r>
      <w:r w:rsidRPr="0077011C">
        <w:rPr>
          <w:color w:val="auto"/>
          <w:sz w:val="24"/>
          <w:szCs w:val="24"/>
        </w:rPr>
        <w:t xml:space="preserve"> úteis, a contar da comunicação oficial. </w:t>
      </w:r>
    </w:p>
    <w:p w14:paraId="5B96902B" w14:textId="77777777" w:rsidR="002E77B3" w:rsidRPr="0077011C" w:rsidRDefault="002E77B3" w:rsidP="002E77B3">
      <w:pPr>
        <w:pStyle w:val="Nivel2"/>
        <w:numPr>
          <w:ilvl w:val="0"/>
          <w:numId w:val="0"/>
        </w:numPr>
        <w:spacing w:before="0" w:after="0" w:line="240" w:lineRule="auto"/>
        <w:rPr>
          <w:color w:val="auto"/>
          <w:sz w:val="24"/>
          <w:szCs w:val="24"/>
        </w:rPr>
      </w:pPr>
    </w:p>
    <w:p w14:paraId="3A25B935" w14:textId="77777777" w:rsidR="002E77B3" w:rsidRPr="0077011C" w:rsidRDefault="002E77B3" w:rsidP="002E77B3">
      <w:pPr>
        <w:pStyle w:val="Nivel3"/>
        <w:numPr>
          <w:ilvl w:val="0"/>
          <w:numId w:val="0"/>
        </w:numPr>
        <w:spacing w:before="0" w:after="0" w:line="240" w:lineRule="auto"/>
        <w:rPr>
          <w:color w:val="auto"/>
          <w:sz w:val="24"/>
          <w:szCs w:val="24"/>
        </w:rPr>
      </w:pPr>
      <w:bookmarkStart w:id="40" w:name="_Hlk113876035"/>
      <w:r w:rsidRPr="0077011C">
        <w:rPr>
          <w:color w:val="auto"/>
          <w:sz w:val="24"/>
          <w:szCs w:val="24"/>
        </w:rPr>
        <w:t>11.4.1. Para as infrações previstas nos itens 11.1.1, 11.1.2 e 11.1.3, a multa será de 0,5% a 15% do valor do contrato licitado.</w:t>
      </w:r>
    </w:p>
    <w:p w14:paraId="543EFC32" w14:textId="77777777" w:rsidR="002E77B3" w:rsidRPr="0077011C" w:rsidRDefault="002E77B3" w:rsidP="002E77B3">
      <w:pPr>
        <w:pStyle w:val="Nivel3"/>
        <w:numPr>
          <w:ilvl w:val="0"/>
          <w:numId w:val="0"/>
        </w:numPr>
        <w:spacing w:before="0" w:after="0" w:line="240" w:lineRule="auto"/>
        <w:rPr>
          <w:color w:val="auto"/>
          <w:sz w:val="24"/>
          <w:szCs w:val="24"/>
        </w:rPr>
      </w:pPr>
    </w:p>
    <w:bookmarkEnd w:id="40"/>
    <w:p w14:paraId="21F7D568" w14:textId="6B5C916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11.4.2. Para as infrações previstas nos itens 11.1.4, 11.1.5, 11.1.6, 11.1.7 e 11.1.8 a multa será de 15% a 30% do valor do contrato licitado.</w:t>
      </w:r>
    </w:p>
    <w:p w14:paraId="3BC2B187" w14:textId="6C8C83A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11.5. As sanções de advertência, impedimento de licitar e contratar e declaração de inidoneidade para licitar ou contratar poderão ser aplicadas, cumulativamente ou não, à penalidade de multa.</w:t>
      </w:r>
    </w:p>
    <w:p w14:paraId="65A3F649" w14:textId="77777777" w:rsidR="009F77B1" w:rsidRPr="0077011C" w:rsidRDefault="009F77B1" w:rsidP="002E77B3">
      <w:pPr>
        <w:pStyle w:val="Nivel2"/>
        <w:numPr>
          <w:ilvl w:val="0"/>
          <w:numId w:val="0"/>
        </w:numPr>
        <w:spacing w:before="0" w:after="0" w:line="240" w:lineRule="auto"/>
        <w:rPr>
          <w:color w:val="auto"/>
          <w:sz w:val="24"/>
          <w:szCs w:val="24"/>
        </w:rPr>
      </w:pPr>
    </w:p>
    <w:p w14:paraId="134B14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11.6. Na aplicação da sanção de multa será facultada a defesa do interessado no prazo de 15 (quinze) dias úteis, contado da data de sua intimação.</w:t>
      </w:r>
    </w:p>
    <w:p w14:paraId="424E828F" w14:textId="77777777" w:rsidR="002E77B3" w:rsidRPr="0077011C" w:rsidRDefault="002E77B3" w:rsidP="002E77B3">
      <w:pPr>
        <w:pStyle w:val="Nivel2"/>
        <w:numPr>
          <w:ilvl w:val="0"/>
          <w:numId w:val="0"/>
        </w:numPr>
        <w:spacing w:before="0" w:after="0" w:line="240" w:lineRule="auto"/>
        <w:rPr>
          <w:color w:val="auto"/>
          <w:sz w:val="24"/>
          <w:szCs w:val="24"/>
        </w:rPr>
      </w:pPr>
    </w:p>
    <w:p w14:paraId="58F377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76609" w14:textId="77777777" w:rsidR="002E77B3" w:rsidRPr="0077011C" w:rsidRDefault="002E77B3" w:rsidP="002E77B3">
      <w:pPr>
        <w:pStyle w:val="Nivel2"/>
        <w:numPr>
          <w:ilvl w:val="0"/>
          <w:numId w:val="0"/>
        </w:numPr>
        <w:spacing w:before="0" w:after="0" w:line="240" w:lineRule="auto"/>
        <w:rPr>
          <w:color w:val="auto"/>
          <w:sz w:val="24"/>
          <w:szCs w:val="24"/>
        </w:rPr>
      </w:pPr>
    </w:p>
    <w:p w14:paraId="5B5217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77011C">
          <w:rPr>
            <w:rStyle w:val="Hyperlink"/>
            <w:color w:val="auto"/>
            <w:sz w:val="24"/>
            <w:szCs w:val="24"/>
            <w:u w:val="none"/>
          </w:rPr>
          <w:t>art. 156, §5º, da Lei n.º 14.133/2021</w:t>
        </w:r>
      </w:hyperlink>
      <w:r w:rsidRPr="0077011C">
        <w:rPr>
          <w:color w:val="auto"/>
          <w:sz w:val="24"/>
          <w:szCs w:val="24"/>
        </w:rPr>
        <w:t>.</w:t>
      </w:r>
    </w:p>
    <w:p w14:paraId="7763085C" w14:textId="77777777" w:rsidR="002E77B3" w:rsidRPr="0077011C" w:rsidRDefault="002E77B3" w:rsidP="002E77B3">
      <w:pPr>
        <w:pStyle w:val="Nivel2"/>
        <w:numPr>
          <w:ilvl w:val="0"/>
          <w:numId w:val="0"/>
        </w:numPr>
        <w:spacing w:before="0" w:after="0" w:line="240" w:lineRule="auto"/>
        <w:rPr>
          <w:color w:val="auto"/>
          <w:sz w:val="24"/>
          <w:szCs w:val="24"/>
        </w:rPr>
      </w:pPr>
    </w:p>
    <w:p w14:paraId="2D449A5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77011C">
          <w:rPr>
            <w:rStyle w:val="Hyperlink"/>
            <w:color w:val="auto"/>
            <w:sz w:val="24"/>
            <w:szCs w:val="24"/>
            <w:u w:val="none"/>
          </w:rPr>
          <w:t>art. 45, §4º da IN SEGES/ME n.º 73, de 2022</w:t>
        </w:r>
      </w:hyperlink>
      <w:r w:rsidRPr="0077011C">
        <w:rPr>
          <w:color w:val="auto"/>
          <w:sz w:val="24"/>
          <w:szCs w:val="24"/>
        </w:rPr>
        <w:t xml:space="preserve">. </w:t>
      </w:r>
    </w:p>
    <w:p w14:paraId="3BE12105" w14:textId="77777777" w:rsidR="002E77B3" w:rsidRPr="0077011C" w:rsidRDefault="002E77B3" w:rsidP="002E77B3">
      <w:pPr>
        <w:pStyle w:val="Nivel2"/>
        <w:numPr>
          <w:ilvl w:val="0"/>
          <w:numId w:val="0"/>
        </w:numPr>
        <w:spacing w:before="0" w:after="0" w:line="240" w:lineRule="auto"/>
        <w:rPr>
          <w:color w:val="auto"/>
          <w:sz w:val="24"/>
          <w:szCs w:val="24"/>
        </w:rPr>
      </w:pPr>
    </w:p>
    <w:p w14:paraId="46BC7F8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7444AA" w14:textId="77777777" w:rsidR="002E77B3" w:rsidRPr="0077011C" w:rsidRDefault="002E77B3" w:rsidP="002E77B3">
      <w:pPr>
        <w:pStyle w:val="Nivel2"/>
        <w:numPr>
          <w:ilvl w:val="0"/>
          <w:numId w:val="0"/>
        </w:numPr>
        <w:spacing w:before="0" w:after="0" w:line="240" w:lineRule="auto"/>
        <w:rPr>
          <w:color w:val="auto"/>
          <w:sz w:val="24"/>
          <w:szCs w:val="24"/>
        </w:rPr>
      </w:pPr>
    </w:p>
    <w:p w14:paraId="2F7B0E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A9E3B" w14:textId="77777777" w:rsidR="002E77B3" w:rsidRPr="0077011C" w:rsidRDefault="002E77B3" w:rsidP="002E77B3">
      <w:pPr>
        <w:pStyle w:val="Nivel2"/>
        <w:numPr>
          <w:ilvl w:val="0"/>
          <w:numId w:val="0"/>
        </w:numPr>
        <w:spacing w:before="0" w:after="0" w:line="240" w:lineRule="auto"/>
        <w:rPr>
          <w:color w:val="auto"/>
          <w:sz w:val="24"/>
          <w:szCs w:val="24"/>
        </w:rPr>
      </w:pPr>
    </w:p>
    <w:p w14:paraId="29C4F0D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580C73" w14:textId="77777777" w:rsidR="002E77B3" w:rsidRPr="0077011C" w:rsidRDefault="002E77B3" w:rsidP="002E77B3">
      <w:pPr>
        <w:pStyle w:val="Nivel2"/>
        <w:numPr>
          <w:ilvl w:val="0"/>
          <w:numId w:val="0"/>
        </w:numPr>
        <w:spacing w:before="0" w:after="0" w:line="240" w:lineRule="auto"/>
        <w:rPr>
          <w:color w:val="auto"/>
          <w:sz w:val="24"/>
          <w:szCs w:val="24"/>
        </w:rPr>
      </w:pPr>
    </w:p>
    <w:p w14:paraId="5FCD1AD1" w14:textId="594396D4" w:rsidR="009F77B1"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11.13. O recurso e o pedido de reconsideração terão efeito suspensivo do ato ou da decisão recorrida até que sobrevenha decisão final da autoridade competente.</w:t>
      </w:r>
    </w:p>
    <w:p w14:paraId="5A09E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11.14. A aplicação das sanções previstas neste edital não exclui, em hipótese alguma, a obrigação de reparação integral dos danos causados.</w:t>
      </w:r>
    </w:p>
    <w:p w14:paraId="4891D5F4" w14:textId="77777777" w:rsidR="002E77B3" w:rsidRPr="0077011C" w:rsidRDefault="002E77B3" w:rsidP="002E77B3">
      <w:pPr>
        <w:pStyle w:val="Nivel2"/>
        <w:numPr>
          <w:ilvl w:val="0"/>
          <w:numId w:val="0"/>
        </w:numPr>
        <w:spacing w:before="0" w:after="0" w:line="240" w:lineRule="auto"/>
        <w:rPr>
          <w:color w:val="auto"/>
          <w:sz w:val="24"/>
          <w:szCs w:val="24"/>
        </w:rPr>
      </w:pPr>
    </w:p>
    <w:p w14:paraId="1DC9DE97" w14:textId="77777777" w:rsidR="002E77B3" w:rsidRPr="0077011C" w:rsidRDefault="002E77B3" w:rsidP="00476B05">
      <w:pPr>
        <w:pStyle w:val="Nivel01"/>
        <w:rPr>
          <w:sz w:val="24"/>
          <w:szCs w:val="24"/>
        </w:rPr>
      </w:pPr>
      <w:r w:rsidRPr="0077011C">
        <w:rPr>
          <w:sz w:val="24"/>
          <w:szCs w:val="24"/>
        </w:rPr>
        <w:t xml:space="preserve">12. </w:t>
      </w:r>
      <w:bookmarkStart w:id="41" w:name="_Toc135469235"/>
      <w:r w:rsidRPr="0077011C">
        <w:rPr>
          <w:sz w:val="24"/>
          <w:szCs w:val="24"/>
        </w:rPr>
        <w:t>DA IMPUGNAÇÃO AO EDITAL E DO PEDIDO DE ESCLARECIMENTO</w:t>
      </w:r>
      <w:bookmarkEnd w:id="41"/>
      <w:r w:rsidRPr="0077011C">
        <w:rPr>
          <w:sz w:val="24"/>
          <w:szCs w:val="24"/>
        </w:rPr>
        <w:t>:</w:t>
      </w:r>
    </w:p>
    <w:p w14:paraId="646CFE60" w14:textId="77777777" w:rsidR="002E77B3" w:rsidRPr="0077011C" w:rsidRDefault="002E77B3" w:rsidP="002E77B3">
      <w:pPr>
        <w:rPr>
          <w:rFonts w:ascii="Arial" w:hAnsi="Arial" w:cs="Arial"/>
        </w:rPr>
      </w:pPr>
    </w:p>
    <w:p w14:paraId="446799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12.1. Qualquer pessoa é parte legítima para impugnar este Edital por irregularidade na aplicação da </w:t>
      </w:r>
      <w:hyperlink r:id="rId46" w:history="1">
        <w:r w:rsidRPr="0077011C">
          <w:rPr>
            <w:rStyle w:val="Hyperlink"/>
            <w:color w:val="auto"/>
            <w:sz w:val="24"/>
            <w:szCs w:val="24"/>
            <w:u w:val="none"/>
          </w:rPr>
          <w:t>Lei nº 14.133, de 2021</w:t>
        </w:r>
      </w:hyperlink>
      <w:r w:rsidRPr="0077011C">
        <w:rPr>
          <w:color w:val="auto"/>
          <w:sz w:val="24"/>
          <w:szCs w:val="24"/>
        </w:rPr>
        <w:t>, devendo protocolar o pedido até 3 (três) dias úteis antes da data da abertura do certame.</w:t>
      </w:r>
    </w:p>
    <w:p w14:paraId="557B30B5" w14:textId="77777777" w:rsidR="002E77B3" w:rsidRPr="0077011C" w:rsidRDefault="002E77B3" w:rsidP="002E77B3">
      <w:pPr>
        <w:pStyle w:val="Nivel2"/>
        <w:numPr>
          <w:ilvl w:val="0"/>
          <w:numId w:val="0"/>
        </w:numPr>
        <w:spacing w:before="0" w:after="0" w:line="240" w:lineRule="auto"/>
        <w:rPr>
          <w:color w:val="auto"/>
          <w:sz w:val="24"/>
          <w:szCs w:val="24"/>
        </w:rPr>
      </w:pPr>
    </w:p>
    <w:p w14:paraId="7208723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9124F05" w14:textId="77777777" w:rsidR="002E77B3" w:rsidRPr="0077011C" w:rsidRDefault="002E77B3" w:rsidP="002E77B3">
      <w:pPr>
        <w:pStyle w:val="Nivel2"/>
        <w:numPr>
          <w:ilvl w:val="0"/>
          <w:numId w:val="0"/>
        </w:numPr>
        <w:spacing w:before="0" w:after="0" w:line="240" w:lineRule="auto"/>
        <w:rPr>
          <w:color w:val="auto"/>
          <w:sz w:val="24"/>
          <w:szCs w:val="24"/>
        </w:rPr>
      </w:pPr>
    </w:p>
    <w:p w14:paraId="5E6E3EB8" w14:textId="5804A2C1"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A impugnação e o pedido de esclarecimento poderão ser realizados por forma eletrônica, pelo e-mail: </w:t>
      </w:r>
      <w:r w:rsidR="000F04E2" w:rsidRPr="0077011C">
        <w:rPr>
          <w:sz w:val="24"/>
          <w:szCs w:val="24"/>
        </w:rPr>
        <w:t>licitacao@guaimbe.sp.gov.br</w:t>
      </w:r>
      <w:r w:rsidRPr="0077011C">
        <w:rPr>
          <w:color w:val="auto"/>
          <w:sz w:val="24"/>
          <w:szCs w:val="24"/>
        </w:rPr>
        <w:t>.</w:t>
      </w:r>
    </w:p>
    <w:p w14:paraId="4668F2C2" w14:textId="77777777" w:rsidR="002E77B3" w:rsidRPr="0077011C" w:rsidRDefault="002E77B3" w:rsidP="002E77B3">
      <w:pPr>
        <w:pStyle w:val="Nivel2"/>
        <w:numPr>
          <w:ilvl w:val="0"/>
          <w:numId w:val="0"/>
        </w:numPr>
        <w:spacing w:before="0" w:after="0" w:line="240" w:lineRule="auto"/>
        <w:rPr>
          <w:color w:val="auto"/>
          <w:sz w:val="24"/>
          <w:szCs w:val="24"/>
        </w:rPr>
      </w:pPr>
    </w:p>
    <w:p w14:paraId="4335D51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12.4. As impugnações e pedidos de esclarecimentos não suspendem os prazos previstos no certame.</w:t>
      </w:r>
    </w:p>
    <w:p w14:paraId="033DB52C" w14:textId="77777777" w:rsidR="002E77B3" w:rsidRPr="0077011C" w:rsidRDefault="002E77B3" w:rsidP="002E77B3">
      <w:pPr>
        <w:pStyle w:val="Nivel2"/>
        <w:numPr>
          <w:ilvl w:val="0"/>
          <w:numId w:val="0"/>
        </w:numPr>
        <w:spacing w:before="0" w:after="0" w:line="240" w:lineRule="auto"/>
        <w:rPr>
          <w:color w:val="auto"/>
          <w:sz w:val="24"/>
          <w:szCs w:val="24"/>
        </w:rPr>
      </w:pPr>
    </w:p>
    <w:p w14:paraId="715C01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A concessão de efeito suspensivo à impugnação é medida excepcional e deverá ser motivada pelo agente de contratação, nos autos do processo de licitação.</w:t>
      </w:r>
    </w:p>
    <w:p w14:paraId="71A7AFF0" w14:textId="77777777" w:rsidR="002E77B3" w:rsidRPr="0077011C" w:rsidRDefault="002E77B3" w:rsidP="002E77B3">
      <w:pPr>
        <w:pStyle w:val="Nivel2"/>
        <w:numPr>
          <w:ilvl w:val="0"/>
          <w:numId w:val="0"/>
        </w:numPr>
        <w:spacing w:before="0" w:after="0" w:line="240" w:lineRule="auto"/>
        <w:rPr>
          <w:color w:val="auto"/>
          <w:sz w:val="24"/>
          <w:szCs w:val="24"/>
        </w:rPr>
      </w:pPr>
    </w:p>
    <w:p w14:paraId="49157F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Acolhida a impugnação, será definida e publicada nova data para a realização do certame.</w:t>
      </w:r>
    </w:p>
    <w:p w14:paraId="58B603BB" w14:textId="77777777" w:rsidR="002E77B3" w:rsidRPr="0077011C" w:rsidRDefault="002E77B3" w:rsidP="002E77B3">
      <w:pPr>
        <w:pStyle w:val="Nivel2"/>
        <w:numPr>
          <w:ilvl w:val="0"/>
          <w:numId w:val="0"/>
        </w:numPr>
        <w:spacing w:before="0" w:after="0" w:line="240" w:lineRule="auto"/>
        <w:rPr>
          <w:color w:val="auto"/>
          <w:sz w:val="24"/>
          <w:szCs w:val="24"/>
        </w:rPr>
      </w:pPr>
    </w:p>
    <w:p w14:paraId="59BA09E1" w14:textId="77777777" w:rsidR="002E77B3" w:rsidRPr="0077011C" w:rsidRDefault="002E77B3" w:rsidP="00476B05">
      <w:pPr>
        <w:pStyle w:val="Nivel01"/>
        <w:rPr>
          <w:sz w:val="24"/>
          <w:szCs w:val="24"/>
        </w:rPr>
      </w:pPr>
      <w:bookmarkStart w:id="42" w:name="_Toc135469236"/>
      <w:r w:rsidRPr="0077011C">
        <w:rPr>
          <w:sz w:val="24"/>
          <w:szCs w:val="24"/>
        </w:rPr>
        <w:t>13. DAS DISPOSIÇÕES GERAIS</w:t>
      </w:r>
      <w:bookmarkEnd w:id="42"/>
      <w:r w:rsidRPr="0077011C">
        <w:rPr>
          <w:sz w:val="24"/>
          <w:szCs w:val="24"/>
        </w:rPr>
        <w:t>:</w:t>
      </w:r>
    </w:p>
    <w:p w14:paraId="5119DA9F" w14:textId="77777777" w:rsidR="002E77B3" w:rsidRPr="0077011C" w:rsidRDefault="002E77B3" w:rsidP="002E77B3">
      <w:pPr>
        <w:rPr>
          <w:rFonts w:ascii="Arial" w:hAnsi="Arial" w:cs="Arial"/>
        </w:rPr>
      </w:pPr>
    </w:p>
    <w:p w14:paraId="67E4F6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Será divulgada ata da sessão pública no sistema eletrônico.</w:t>
      </w:r>
    </w:p>
    <w:p w14:paraId="55CFA12C" w14:textId="77777777" w:rsidR="002E77B3" w:rsidRPr="0077011C" w:rsidRDefault="002E77B3" w:rsidP="002E77B3">
      <w:pPr>
        <w:pStyle w:val="Nivel2"/>
        <w:numPr>
          <w:ilvl w:val="0"/>
          <w:numId w:val="0"/>
        </w:numPr>
        <w:spacing w:before="0" w:after="0" w:line="240" w:lineRule="auto"/>
        <w:rPr>
          <w:color w:val="auto"/>
          <w:sz w:val="24"/>
          <w:szCs w:val="24"/>
        </w:rPr>
      </w:pPr>
    </w:p>
    <w:p w14:paraId="1966F77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E2F7774" w14:textId="77777777" w:rsidR="002E77B3" w:rsidRPr="0077011C" w:rsidRDefault="002E77B3" w:rsidP="002E77B3">
      <w:pPr>
        <w:pStyle w:val="Nivel2"/>
        <w:numPr>
          <w:ilvl w:val="0"/>
          <w:numId w:val="0"/>
        </w:numPr>
        <w:spacing w:before="0" w:after="0" w:line="240" w:lineRule="auto"/>
        <w:rPr>
          <w:color w:val="auto"/>
          <w:sz w:val="24"/>
          <w:szCs w:val="24"/>
        </w:rPr>
      </w:pPr>
    </w:p>
    <w:p w14:paraId="1E0668F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13.3. Todas as referências de tempo no Edital, no aviso e durante a sessão pública observarão o horário de Brasília – DF.</w:t>
      </w:r>
    </w:p>
    <w:p w14:paraId="76F5C509" w14:textId="77777777" w:rsidR="002E77B3" w:rsidRPr="0077011C" w:rsidRDefault="002E77B3" w:rsidP="002E77B3">
      <w:pPr>
        <w:pStyle w:val="Nivel2"/>
        <w:numPr>
          <w:ilvl w:val="0"/>
          <w:numId w:val="0"/>
        </w:numPr>
        <w:spacing w:before="0" w:after="0" w:line="240" w:lineRule="auto"/>
        <w:rPr>
          <w:color w:val="auto"/>
          <w:sz w:val="24"/>
          <w:szCs w:val="24"/>
        </w:rPr>
      </w:pPr>
    </w:p>
    <w:p w14:paraId="4D94ED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13.4. A homologação do resultado desta licitação não implicará direito à contratação.</w:t>
      </w:r>
    </w:p>
    <w:p w14:paraId="656410BC" w14:textId="77777777" w:rsidR="002E77B3" w:rsidRPr="0077011C" w:rsidRDefault="002E77B3" w:rsidP="002E77B3">
      <w:pPr>
        <w:pStyle w:val="Nivel2"/>
        <w:numPr>
          <w:ilvl w:val="0"/>
          <w:numId w:val="0"/>
        </w:numPr>
        <w:spacing w:before="0" w:after="0" w:line="240" w:lineRule="auto"/>
        <w:rPr>
          <w:color w:val="auto"/>
          <w:sz w:val="24"/>
          <w:szCs w:val="24"/>
        </w:rPr>
      </w:pPr>
    </w:p>
    <w:p w14:paraId="4AE2DC5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C2C63A6" w14:textId="77777777" w:rsidR="002E77B3" w:rsidRPr="0077011C" w:rsidRDefault="002E77B3" w:rsidP="002E77B3">
      <w:pPr>
        <w:pStyle w:val="Nivel2"/>
        <w:numPr>
          <w:ilvl w:val="0"/>
          <w:numId w:val="0"/>
        </w:numPr>
        <w:spacing w:before="0" w:after="0" w:line="240" w:lineRule="auto"/>
        <w:rPr>
          <w:color w:val="auto"/>
          <w:sz w:val="24"/>
          <w:szCs w:val="24"/>
        </w:rPr>
      </w:pPr>
    </w:p>
    <w:p w14:paraId="387DC31D" w14:textId="10FE1EA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FEACC1F" w14:textId="77777777" w:rsidR="00CF0845" w:rsidRPr="0077011C" w:rsidRDefault="00CF0845" w:rsidP="002E77B3">
      <w:pPr>
        <w:pStyle w:val="Nivel2"/>
        <w:numPr>
          <w:ilvl w:val="0"/>
          <w:numId w:val="0"/>
        </w:numPr>
        <w:spacing w:before="0" w:after="0" w:line="240" w:lineRule="auto"/>
        <w:rPr>
          <w:color w:val="auto"/>
          <w:sz w:val="24"/>
          <w:szCs w:val="24"/>
        </w:rPr>
      </w:pPr>
    </w:p>
    <w:p w14:paraId="4BB309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13.7. Na contagem dos prazos estabelecidos neste Edital e seus Anexos, excluir-se-á o dia do início e incluir-se-á o do vencimento. Só se iniciam e vencem os prazos em dias de expediente na Administração.</w:t>
      </w:r>
    </w:p>
    <w:p w14:paraId="2E8F98A5" w14:textId="77777777" w:rsidR="002E77B3" w:rsidRPr="0077011C" w:rsidRDefault="002E77B3" w:rsidP="002E77B3">
      <w:pPr>
        <w:pStyle w:val="Nivel2"/>
        <w:numPr>
          <w:ilvl w:val="0"/>
          <w:numId w:val="0"/>
        </w:numPr>
        <w:spacing w:before="0" w:after="0" w:line="240" w:lineRule="auto"/>
        <w:rPr>
          <w:color w:val="auto"/>
          <w:sz w:val="24"/>
          <w:szCs w:val="24"/>
        </w:rPr>
      </w:pPr>
    </w:p>
    <w:p w14:paraId="55DFAE7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01359BE6" w14:textId="77777777" w:rsidR="002E77B3" w:rsidRPr="0077011C" w:rsidRDefault="002E77B3" w:rsidP="002E77B3">
      <w:pPr>
        <w:pStyle w:val="Nivel2"/>
        <w:numPr>
          <w:ilvl w:val="0"/>
          <w:numId w:val="0"/>
        </w:numPr>
        <w:spacing w:before="0" w:after="0" w:line="240" w:lineRule="auto"/>
        <w:rPr>
          <w:color w:val="auto"/>
          <w:sz w:val="24"/>
          <w:szCs w:val="24"/>
        </w:rPr>
      </w:pPr>
    </w:p>
    <w:p w14:paraId="00AA79A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13.9. Em caso de divergência entre disposições deste Edital e de seus anexos ou demais peças que compõem o processo, prevalecerá as deste Edital.</w:t>
      </w:r>
    </w:p>
    <w:p w14:paraId="2709F73A" w14:textId="77777777" w:rsidR="002E77B3" w:rsidRPr="0077011C" w:rsidRDefault="002E77B3" w:rsidP="002E77B3">
      <w:pPr>
        <w:pStyle w:val="Nivel2"/>
        <w:numPr>
          <w:ilvl w:val="0"/>
          <w:numId w:val="0"/>
        </w:numPr>
        <w:spacing w:before="0" w:after="0" w:line="240" w:lineRule="auto"/>
        <w:rPr>
          <w:color w:val="auto"/>
          <w:sz w:val="24"/>
          <w:szCs w:val="24"/>
        </w:rPr>
      </w:pPr>
    </w:p>
    <w:p w14:paraId="445E3F33" w14:textId="21BAD36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13.10. O Edital e seus anexos estão disponíveis, na íntegra, no Portal Nacional de Contratações Públicas (PNCP) e endereço eletrônico </w:t>
      </w:r>
      <w:hyperlink r:id="rId47" w:history="1">
        <w:r w:rsidR="000F04E2" w:rsidRPr="0077011C">
          <w:rPr>
            <w:rStyle w:val="Hyperlink"/>
            <w:bCs/>
            <w:color w:val="auto"/>
            <w:sz w:val="24"/>
            <w:szCs w:val="24"/>
            <w:u w:val="none"/>
          </w:rPr>
          <w:t>http://guaimbe.ddns.net:8079/COMPRASEDITAL/</w:t>
        </w:r>
      </w:hyperlink>
      <w:r w:rsidRPr="0077011C">
        <w:rPr>
          <w:color w:val="auto"/>
          <w:sz w:val="24"/>
          <w:szCs w:val="24"/>
        </w:rPr>
        <w:t>.</w:t>
      </w:r>
    </w:p>
    <w:p w14:paraId="6EAB71E3" w14:textId="77777777" w:rsidR="002E77B3" w:rsidRPr="0077011C" w:rsidRDefault="002E77B3" w:rsidP="002E77B3">
      <w:pPr>
        <w:pStyle w:val="Nivel2"/>
        <w:numPr>
          <w:ilvl w:val="0"/>
          <w:numId w:val="0"/>
        </w:numPr>
        <w:spacing w:before="0" w:after="0" w:line="240" w:lineRule="auto"/>
        <w:rPr>
          <w:color w:val="auto"/>
          <w:sz w:val="24"/>
          <w:szCs w:val="24"/>
        </w:rPr>
      </w:pPr>
    </w:p>
    <w:p w14:paraId="423CF844" w14:textId="77777777" w:rsidR="002E77B3" w:rsidRPr="0077011C" w:rsidRDefault="002E77B3" w:rsidP="002E77B3">
      <w:pPr>
        <w:pStyle w:val="Nivel2"/>
        <w:numPr>
          <w:ilvl w:val="1"/>
          <w:numId w:val="12"/>
        </w:numPr>
        <w:spacing w:before="0" w:after="0" w:line="240" w:lineRule="auto"/>
        <w:ind w:left="0" w:firstLine="0"/>
        <w:rPr>
          <w:color w:val="auto"/>
          <w:sz w:val="24"/>
          <w:szCs w:val="24"/>
        </w:rPr>
      </w:pPr>
      <w:r w:rsidRPr="0077011C">
        <w:rPr>
          <w:color w:val="auto"/>
          <w:sz w:val="24"/>
          <w:szCs w:val="24"/>
        </w:rPr>
        <w:t>Integram este Edital, para todos os fins e efeitos, os seguintes anexos:</w:t>
      </w:r>
    </w:p>
    <w:p w14:paraId="380D2AA3" w14:textId="77777777" w:rsidR="002E77B3" w:rsidRPr="0077011C" w:rsidRDefault="002E77B3" w:rsidP="002E77B3">
      <w:pPr>
        <w:pStyle w:val="Nivel2"/>
        <w:numPr>
          <w:ilvl w:val="0"/>
          <w:numId w:val="0"/>
        </w:numPr>
        <w:spacing w:before="0" w:after="0" w:line="240" w:lineRule="auto"/>
        <w:rPr>
          <w:color w:val="auto"/>
          <w:sz w:val="24"/>
          <w:szCs w:val="24"/>
        </w:rPr>
      </w:pPr>
    </w:p>
    <w:p w14:paraId="6C297233" w14:textId="323662B2"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 – Termo de Referência</w:t>
      </w:r>
      <w:r w:rsidR="00EE6C25">
        <w:rPr>
          <w:color w:val="auto"/>
          <w:sz w:val="24"/>
          <w:szCs w:val="24"/>
        </w:rPr>
        <w:t>;</w:t>
      </w:r>
    </w:p>
    <w:p w14:paraId="0D0EF735" w14:textId="77777777" w:rsidR="002E77B3" w:rsidRPr="0077011C" w:rsidRDefault="002E77B3" w:rsidP="002E77B3">
      <w:pPr>
        <w:pStyle w:val="Nivel3"/>
        <w:numPr>
          <w:ilvl w:val="0"/>
          <w:numId w:val="0"/>
        </w:numPr>
        <w:spacing w:before="0" w:after="0" w:line="240" w:lineRule="auto"/>
        <w:rPr>
          <w:color w:val="auto"/>
          <w:sz w:val="24"/>
          <w:szCs w:val="24"/>
        </w:rPr>
      </w:pPr>
    </w:p>
    <w:p w14:paraId="122E564B" w14:textId="6B75224D"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 – Minuta de Termo de Contrato</w:t>
      </w:r>
      <w:r w:rsidR="00EE6C25">
        <w:rPr>
          <w:color w:val="auto"/>
          <w:sz w:val="24"/>
          <w:szCs w:val="24"/>
        </w:rPr>
        <w:t>;</w:t>
      </w:r>
    </w:p>
    <w:p w14:paraId="16B12AE7" w14:textId="77777777" w:rsidR="002E77B3" w:rsidRPr="0077011C" w:rsidRDefault="002E77B3" w:rsidP="002E77B3">
      <w:pPr>
        <w:pStyle w:val="Nivel3"/>
        <w:numPr>
          <w:ilvl w:val="0"/>
          <w:numId w:val="0"/>
        </w:numPr>
        <w:spacing w:before="0" w:after="0" w:line="240" w:lineRule="auto"/>
        <w:rPr>
          <w:color w:val="auto"/>
          <w:sz w:val="24"/>
          <w:szCs w:val="24"/>
        </w:rPr>
      </w:pPr>
    </w:p>
    <w:p w14:paraId="25C7A77A" w14:textId="07B1C36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III – Minuta de Ata de Registro de Preços</w:t>
      </w:r>
      <w:r w:rsidR="00EE6C25">
        <w:rPr>
          <w:color w:val="auto"/>
          <w:sz w:val="24"/>
          <w:szCs w:val="24"/>
        </w:rPr>
        <w:t>;</w:t>
      </w:r>
    </w:p>
    <w:p w14:paraId="7770B8B3" w14:textId="77777777" w:rsidR="002E77B3" w:rsidRPr="0077011C" w:rsidRDefault="002E77B3" w:rsidP="002E77B3">
      <w:pPr>
        <w:pStyle w:val="PargrafodaLista"/>
        <w:spacing w:after="0" w:line="240" w:lineRule="auto"/>
        <w:ind w:left="0"/>
        <w:rPr>
          <w:rFonts w:ascii="Arial" w:hAnsi="Arial" w:cs="Arial"/>
          <w:sz w:val="24"/>
          <w:szCs w:val="24"/>
        </w:rPr>
      </w:pPr>
    </w:p>
    <w:p w14:paraId="3A6AB2DF" w14:textId="49A33CA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IV – Modelo Arquivo Declaração (Fase Cadastramento da Proposta Inicial)</w:t>
      </w:r>
      <w:r w:rsidR="00EE6C25">
        <w:rPr>
          <w:color w:val="auto"/>
          <w:sz w:val="24"/>
          <w:szCs w:val="24"/>
        </w:rPr>
        <w:t>.</w:t>
      </w:r>
    </w:p>
    <w:p w14:paraId="2A5CFAFE" w14:textId="77777777" w:rsidR="002E77B3" w:rsidRPr="0077011C" w:rsidRDefault="002E77B3" w:rsidP="002E77B3">
      <w:pPr>
        <w:jc w:val="center"/>
        <w:rPr>
          <w:rFonts w:ascii="Arial" w:eastAsia="MS Mincho" w:hAnsi="Arial" w:cs="Arial"/>
          <w:b/>
          <w:bCs/>
          <w:iCs/>
        </w:rPr>
      </w:pPr>
    </w:p>
    <w:p w14:paraId="4C159DEA" w14:textId="6AAB9634" w:rsidR="002E77B3" w:rsidRPr="00FE09C8" w:rsidRDefault="00FE09C8" w:rsidP="002E77B3">
      <w:pPr>
        <w:jc w:val="center"/>
        <w:rPr>
          <w:rFonts w:ascii="Arial" w:eastAsia="MS Mincho" w:hAnsi="Arial" w:cs="Arial"/>
          <w:b/>
          <w:iCs/>
        </w:rPr>
      </w:pPr>
      <w:r w:rsidRPr="00FE09C8">
        <w:rPr>
          <w:rFonts w:ascii="Arial" w:eastAsia="MS Mincho" w:hAnsi="Arial" w:cs="Arial"/>
          <w:b/>
          <w:bCs/>
        </w:rPr>
        <w:t xml:space="preserve">GUAIMBÊ, </w:t>
      </w:r>
      <w:r w:rsidR="00121759">
        <w:rPr>
          <w:rFonts w:ascii="Arial" w:eastAsia="MS Mincho" w:hAnsi="Arial" w:cs="Arial"/>
          <w:b/>
          <w:bCs/>
        </w:rPr>
        <w:t>31</w:t>
      </w:r>
      <w:r w:rsidRPr="00FE09C8">
        <w:rPr>
          <w:rFonts w:ascii="Arial" w:eastAsia="MS Mincho" w:hAnsi="Arial" w:cs="Arial"/>
          <w:b/>
          <w:bCs/>
        </w:rPr>
        <w:t xml:space="preserve"> DE </w:t>
      </w:r>
      <w:r w:rsidR="00097137">
        <w:rPr>
          <w:rFonts w:ascii="Arial" w:eastAsia="MS Mincho" w:hAnsi="Arial" w:cs="Arial"/>
          <w:b/>
          <w:bCs/>
        </w:rPr>
        <w:t>OUTU</w:t>
      </w:r>
      <w:r w:rsidR="007422D1">
        <w:rPr>
          <w:rFonts w:ascii="Arial" w:eastAsia="MS Mincho" w:hAnsi="Arial" w:cs="Arial"/>
          <w:b/>
          <w:bCs/>
        </w:rPr>
        <w:t>BRO</w:t>
      </w:r>
      <w:r w:rsidRPr="00FE09C8">
        <w:rPr>
          <w:rFonts w:ascii="Arial" w:eastAsia="MS Mincho" w:hAnsi="Arial" w:cs="Arial"/>
          <w:b/>
          <w:bCs/>
        </w:rPr>
        <w:t xml:space="preserve"> DE 2024.</w:t>
      </w:r>
    </w:p>
    <w:p w14:paraId="74580A53" w14:textId="77777777" w:rsidR="002E77B3" w:rsidRPr="0077011C" w:rsidRDefault="002E77B3" w:rsidP="002E77B3">
      <w:pPr>
        <w:pStyle w:val="TextosemFormatao"/>
        <w:jc w:val="both"/>
        <w:rPr>
          <w:rFonts w:ascii="Arial" w:hAnsi="Arial" w:cs="Arial"/>
          <w:b/>
          <w:bCs/>
          <w:iCs/>
          <w:sz w:val="24"/>
          <w:szCs w:val="24"/>
        </w:rPr>
      </w:pPr>
      <w:r w:rsidRPr="0077011C">
        <w:rPr>
          <w:rFonts w:ascii="Arial" w:hAnsi="Arial" w:cs="Arial"/>
          <w:b/>
          <w:bCs/>
          <w:iCs/>
          <w:sz w:val="24"/>
          <w:szCs w:val="24"/>
        </w:rPr>
        <w:t xml:space="preserve"> </w:t>
      </w:r>
    </w:p>
    <w:p w14:paraId="7090F6B4" w14:textId="77777777" w:rsidR="002E77B3" w:rsidRPr="0077011C" w:rsidRDefault="002E77B3" w:rsidP="002E77B3">
      <w:pPr>
        <w:pStyle w:val="TextosemFormatao"/>
        <w:jc w:val="both"/>
        <w:rPr>
          <w:rFonts w:ascii="Arial" w:hAnsi="Arial" w:cs="Arial"/>
          <w:b/>
          <w:bCs/>
          <w:iCs/>
          <w:sz w:val="24"/>
          <w:szCs w:val="24"/>
        </w:rPr>
      </w:pPr>
    </w:p>
    <w:p w14:paraId="5C4972F9" w14:textId="77777777" w:rsidR="007D5885" w:rsidRPr="0077011C" w:rsidRDefault="007D5885" w:rsidP="002E77B3">
      <w:pPr>
        <w:pStyle w:val="TextosemFormatao"/>
        <w:jc w:val="both"/>
        <w:rPr>
          <w:rFonts w:ascii="Arial" w:hAnsi="Arial" w:cs="Arial"/>
          <w:b/>
          <w:bCs/>
          <w:iCs/>
          <w:sz w:val="24"/>
          <w:szCs w:val="24"/>
        </w:rPr>
      </w:pPr>
    </w:p>
    <w:p w14:paraId="04554E9B" w14:textId="77777777" w:rsidR="002E77B3" w:rsidRPr="0077011C" w:rsidRDefault="002E77B3" w:rsidP="002E77B3">
      <w:pPr>
        <w:pStyle w:val="TextosemFormatao"/>
        <w:jc w:val="both"/>
        <w:rPr>
          <w:rFonts w:ascii="Arial" w:hAnsi="Arial" w:cs="Arial"/>
          <w:b/>
          <w:bCs/>
          <w:iCs/>
          <w:sz w:val="24"/>
          <w:szCs w:val="24"/>
        </w:rPr>
      </w:pPr>
    </w:p>
    <w:p w14:paraId="3B5C3FEF" w14:textId="77777777" w:rsidR="000F04E2" w:rsidRPr="0077011C" w:rsidRDefault="000F04E2" w:rsidP="000F04E2">
      <w:pPr>
        <w:pStyle w:val="TextosemFormatao"/>
        <w:jc w:val="center"/>
        <w:rPr>
          <w:rFonts w:ascii="Arial" w:eastAsia="MS Mincho" w:hAnsi="Arial" w:cs="Arial"/>
          <w:b/>
          <w:sz w:val="24"/>
          <w:szCs w:val="24"/>
        </w:rPr>
      </w:pPr>
      <w:r w:rsidRPr="0077011C">
        <w:rPr>
          <w:rFonts w:ascii="Arial" w:hAnsi="Arial" w:cs="Arial"/>
          <w:b/>
          <w:sz w:val="24"/>
          <w:szCs w:val="24"/>
        </w:rPr>
        <w:t>MÁRCIA HELENA PEREIRA CABRAL ACHILLES</w:t>
      </w:r>
    </w:p>
    <w:p w14:paraId="5FEAC835" w14:textId="5D0D8139" w:rsidR="002E77B3" w:rsidRPr="0077011C" w:rsidRDefault="000F04E2" w:rsidP="000F04E2">
      <w:pPr>
        <w:pStyle w:val="SemEspaamento"/>
        <w:jc w:val="center"/>
        <w:rPr>
          <w:rFonts w:ascii="Arial" w:hAnsi="Arial" w:cs="Arial"/>
          <w:sz w:val="24"/>
          <w:szCs w:val="24"/>
        </w:rPr>
      </w:pPr>
      <w:r w:rsidRPr="0077011C">
        <w:rPr>
          <w:rFonts w:ascii="Arial" w:eastAsia="MS Mincho" w:hAnsi="Arial" w:cs="Arial"/>
          <w:b/>
          <w:sz w:val="24"/>
          <w:szCs w:val="24"/>
        </w:rPr>
        <w:t>PREFEITA MUNICIPAL DE GUAIMBÊ</w:t>
      </w:r>
    </w:p>
    <w:p w14:paraId="4D0F8321" w14:textId="77777777" w:rsidR="002E77B3" w:rsidRPr="0077011C" w:rsidRDefault="002E77B3" w:rsidP="002E77B3">
      <w:pPr>
        <w:rPr>
          <w:rFonts w:ascii="Arial" w:hAnsi="Arial" w:cs="Arial"/>
          <w:b/>
          <w:bCs/>
        </w:rPr>
      </w:pPr>
      <w:r w:rsidRPr="0077011C">
        <w:rPr>
          <w:rFonts w:ascii="Arial" w:hAnsi="Arial" w:cs="Arial"/>
          <w:b/>
          <w:bCs/>
        </w:rPr>
        <w:br w:type="page"/>
      </w:r>
      <w:bookmarkStart w:id="43" w:name="_Hlk82471863"/>
    </w:p>
    <w:p w14:paraId="672655B6" w14:textId="26C10C2B" w:rsidR="002E77B3" w:rsidRPr="0077011C" w:rsidRDefault="002E77B3" w:rsidP="002E77B3">
      <w:pPr>
        <w:jc w:val="center"/>
        <w:rPr>
          <w:rFonts w:ascii="Arial" w:hAnsi="Arial" w:cs="Arial"/>
          <w:b/>
          <w:bCs/>
        </w:rPr>
      </w:pPr>
      <w:r w:rsidRPr="0077011C">
        <w:rPr>
          <w:rFonts w:ascii="Arial" w:hAnsi="Arial" w:cs="Arial"/>
          <w:b/>
        </w:rPr>
        <w:lastRenderedPageBreak/>
        <w:t>PROCESSO ADMINISTRATIVO N</w:t>
      </w:r>
      <w:r w:rsidRPr="0077011C">
        <w:rPr>
          <w:rFonts w:ascii="Arial" w:hAnsi="Arial" w:cs="Arial"/>
          <w:b/>
          <w:bCs/>
        </w:rPr>
        <w:t xml:space="preserve">º </w:t>
      </w:r>
      <w:r w:rsidR="00CA1B6B">
        <w:rPr>
          <w:rFonts w:ascii="Arial" w:hAnsi="Arial" w:cs="Arial"/>
          <w:b/>
          <w:bCs/>
        </w:rPr>
        <w:t>041/2024</w:t>
      </w:r>
    </w:p>
    <w:p w14:paraId="44B32752" w14:textId="7FA57371"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CA1B6B">
        <w:rPr>
          <w:rFonts w:ascii="Arial" w:hAnsi="Arial" w:cs="Arial"/>
          <w:b/>
          <w:bCs/>
        </w:rPr>
        <w:t>018/2024</w:t>
      </w:r>
    </w:p>
    <w:p w14:paraId="27F84676" w14:textId="77777777" w:rsidR="002E77B3" w:rsidRPr="0077011C" w:rsidRDefault="002E77B3" w:rsidP="002E77B3">
      <w:pPr>
        <w:jc w:val="center"/>
        <w:rPr>
          <w:rFonts w:ascii="Arial" w:hAnsi="Arial" w:cs="Arial"/>
          <w:b/>
          <w:bCs/>
        </w:rPr>
      </w:pPr>
      <w:r w:rsidRPr="0077011C">
        <w:rPr>
          <w:rFonts w:ascii="Arial" w:hAnsi="Arial" w:cs="Arial"/>
          <w:b/>
          <w:bCs/>
        </w:rPr>
        <w:t>ANEXO I – TERMO DE REFERÊNCIA</w:t>
      </w:r>
    </w:p>
    <w:p w14:paraId="7AB3F641" w14:textId="77777777" w:rsidR="002E77B3" w:rsidRPr="0077011C" w:rsidRDefault="002E77B3" w:rsidP="002E77B3">
      <w:pPr>
        <w:jc w:val="both"/>
        <w:rPr>
          <w:rFonts w:ascii="Arial" w:hAnsi="Arial" w:cs="Arial"/>
          <w:bCs/>
        </w:rPr>
      </w:pPr>
    </w:p>
    <w:p w14:paraId="64FB1033" w14:textId="77777777" w:rsidR="002E77B3" w:rsidRPr="0077011C" w:rsidRDefault="002E77B3" w:rsidP="00476B05">
      <w:pPr>
        <w:pStyle w:val="Nivel01"/>
        <w:rPr>
          <w:sz w:val="24"/>
          <w:szCs w:val="24"/>
        </w:rPr>
      </w:pPr>
      <w:r w:rsidRPr="0077011C">
        <w:rPr>
          <w:sz w:val="24"/>
          <w:szCs w:val="24"/>
        </w:rPr>
        <w:t>1. CONDIÇÕES GERAIS DA CONTRATAÇÃO:</w:t>
      </w:r>
    </w:p>
    <w:p w14:paraId="0EA966A5" w14:textId="77777777" w:rsidR="002E77B3" w:rsidRPr="0077011C" w:rsidRDefault="002E77B3" w:rsidP="002E77B3">
      <w:pPr>
        <w:rPr>
          <w:rFonts w:ascii="Arial" w:hAnsi="Arial" w:cs="Arial"/>
        </w:rPr>
      </w:pPr>
    </w:p>
    <w:p w14:paraId="13D393EC" w14:textId="506F26EE" w:rsidR="002E77B3" w:rsidRPr="0077011C" w:rsidRDefault="002E77B3" w:rsidP="002E77B3">
      <w:pPr>
        <w:pStyle w:val="Nivel2"/>
        <w:numPr>
          <w:ilvl w:val="0"/>
          <w:numId w:val="0"/>
        </w:numPr>
        <w:spacing w:before="0" w:after="0" w:line="240" w:lineRule="auto"/>
        <w:rPr>
          <w:b/>
          <w:bCs/>
          <w:color w:val="auto"/>
          <w:sz w:val="24"/>
          <w:szCs w:val="24"/>
        </w:rPr>
      </w:pPr>
      <w:r w:rsidRPr="0077011C">
        <w:rPr>
          <w:bCs/>
          <w:color w:val="auto"/>
          <w:sz w:val="24"/>
          <w:szCs w:val="24"/>
        </w:rPr>
        <w:t xml:space="preserve">1.1. </w:t>
      </w:r>
      <w:r w:rsidR="00C631C2" w:rsidRPr="0077011C">
        <w:rPr>
          <w:rFonts w:eastAsia="MS Mincho"/>
          <w:iCs/>
          <w:sz w:val="24"/>
          <w:szCs w:val="24"/>
        </w:rPr>
        <w:t xml:space="preserve">Registro de Preços para a </w:t>
      </w:r>
      <w:r w:rsidR="00CA1B6B" w:rsidRPr="00CA1B6B">
        <w:rPr>
          <w:rFonts w:eastAsia="MS Mincho"/>
          <w:bCs/>
          <w:sz w:val="24"/>
          <w:szCs w:val="24"/>
        </w:rPr>
        <w:t>Aquisição de Materiais Escolares e Expedientes</w:t>
      </w:r>
      <w:r w:rsidRPr="0077011C">
        <w:rPr>
          <w:rFonts w:eastAsia="MS Mincho"/>
          <w:iCs/>
          <w:color w:val="auto"/>
          <w:sz w:val="24"/>
          <w:szCs w:val="24"/>
        </w:rPr>
        <w:t xml:space="preserve">, </w:t>
      </w:r>
      <w:r w:rsidRPr="0077011C">
        <w:rPr>
          <w:color w:val="auto"/>
          <w:sz w:val="24"/>
          <w:szCs w:val="24"/>
        </w:rPr>
        <w:t>nos termos da tabela abaixo, conforme condições e exigências estabelecidas neste instrumento.</w:t>
      </w:r>
    </w:p>
    <w:p w14:paraId="36DE7F41" w14:textId="77777777" w:rsidR="002E77B3" w:rsidRPr="0077011C" w:rsidRDefault="002E77B3" w:rsidP="002E77B3">
      <w:pPr>
        <w:pStyle w:val="Nivel2"/>
        <w:numPr>
          <w:ilvl w:val="0"/>
          <w:numId w:val="0"/>
        </w:numPr>
        <w:spacing w:before="0" w:after="0" w:line="240" w:lineRule="auto"/>
        <w:rPr>
          <w:color w:val="auto"/>
          <w:sz w:val="24"/>
          <w:szCs w:val="24"/>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34"/>
        <w:gridCol w:w="4394"/>
        <w:gridCol w:w="869"/>
        <w:gridCol w:w="763"/>
        <w:gridCol w:w="914"/>
        <w:gridCol w:w="970"/>
      </w:tblGrid>
      <w:tr w:rsidR="006268A8" w:rsidRPr="00A92666" w14:paraId="4C9CAC1D" w14:textId="77777777" w:rsidTr="00B34E4D">
        <w:trPr>
          <w:trHeight w:val="186"/>
          <w:jc w:val="center"/>
        </w:trPr>
        <w:tc>
          <w:tcPr>
            <w:tcW w:w="567" w:type="dxa"/>
            <w:shd w:val="clear" w:color="auto" w:fill="D0CECE" w:themeFill="background2" w:themeFillShade="E6"/>
            <w:noWrap/>
          </w:tcPr>
          <w:p w14:paraId="486BCCEA" w14:textId="2AD1E9C1" w:rsidR="003B0258" w:rsidRPr="00A92666" w:rsidRDefault="003B0258" w:rsidP="00B34E4D">
            <w:pPr>
              <w:jc w:val="center"/>
              <w:rPr>
                <w:rFonts w:ascii="Arial" w:hAnsi="Arial" w:cs="Arial"/>
                <w:color w:val="000000"/>
                <w:sz w:val="16"/>
                <w:szCs w:val="16"/>
              </w:rPr>
            </w:pPr>
            <w:r w:rsidRPr="00A92666">
              <w:rPr>
                <w:rFonts w:ascii="Arial" w:eastAsia="Arial" w:hAnsi="Arial" w:cs="Arial"/>
                <w:b/>
                <w:bCs/>
                <w:sz w:val="16"/>
                <w:szCs w:val="16"/>
              </w:rPr>
              <w:t>ITEM</w:t>
            </w:r>
          </w:p>
        </w:tc>
        <w:tc>
          <w:tcPr>
            <w:tcW w:w="1134" w:type="dxa"/>
            <w:shd w:val="clear" w:color="auto" w:fill="D0CECE" w:themeFill="background2" w:themeFillShade="E6"/>
            <w:noWrap/>
          </w:tcPr>
          <w:p w14:paraId="6AA0FB88" w14:textId="520163FC" w:rsidR="003B0258" w:rsidRPr="00A92666" w:rsidRDefault="003B0258" w:rsidP="00B34E4D">
            <w:pPr>
              <w:jc w:val="center"/>
              <w:rPr>
                <w:rFonts w:ascii="Arial" w:hAnsi="Arial" w:cs="Arial"/>
                <w:color w:val="000000"/>
                <w:sz w:val="16"/>
                <w:szCs w:val="16"/>
              </w:rPr>
            </w:pPr>
            <w:r w:rsidRPr="00A92666">
              <w:rPr>
                <w:rFonts w:ascii="Arial" w:hAnsi="Arial" w:cs="Arial"/>
                <w:b/>
                <w:bCs/>
                <w:sz w:val="16"/>
                <w:szCs w:val="16"/>
              </w:rPr>
              <w:t>CÓDIGO</w:t>
            </w:r>
          </w:p>
        </w:tc>
        <w:tc>
          <w:tcPr>
            <w:tcW w:w="4394" w:type="dxa"/>
            <w:shd w:val="clear" w:color="auto" w:fill="D0CECE" w:themeFill="background2" w:themeFillShade="E6"/>
            <w:noWrap/>
          </w:tcPr>
          <w:p w14:paraId="3CDE7808" w14:textId="1A659058" w:rsidR="003B0258" w:rsidRPr="00A92666" w:rsidRDefault="003B0258" w:rsidP="00B34E4D">
            <w:pPr>
              <w:jc w:val="center"/>
              <w:rPr>
                <w:rFonts w:ascii="Arial" w:hAnsi="Arial" w:cs="Arial"/>
                <w:color w:val="000000"/>
                <w:sz w:val="16"/>
                <w:szCs w:val="16"/>
              </w:rPr>
            </w:pPr>
            <w:r w:rsidRPr="00A92666">
              <w:rPr>
                <w:rFonts w:ascii="Arial" w:eastAsia="Arial" w:hAnsi="Arial" w:cs="Arial"/>
                <w:b/>
                <w:bCs/>
                <w:sz w:val="16"/>
                <w:szCs w:val="16"/>
              </w:rPr>
              <w:t>ESPECIFICAÇÃO</w:t>
            </w:r>
          </w:p>
        </w:tc>
        <w:tc>
          <w:tcPr>
            <w:tcW w:w="869" w:type="dxa"/>
            <w:shd w:val="clear" w:color="auto" w:fill="D0CECE" w:themeFill="background2" w:themeFillShade="E6"/>
            <w:noWrap/>
          </w:tcPr>
          <w:p w14:paraId="3DAFACC3" w14:textId="455F329F" w:rsidR="003B0258" w:rsidRPr="00A92666" w:rsidRDefault="003B0258" w:rsidP="00B34E4D">
            <w:pPr>
              <w:jc w:val="center"/>
              <w:rPr>
                <w:rFonts w:ascii="Arial" w:hAnsi="Arial" w:cs="Arial"/>
                <w:color w:val="000000"/>
                <w:sz w:val="16"/>
                <w:szCs w:val="16"/>
              </w:rPr>
            </w:pPr>
            <w:r w:rsidRPr="00A92666">
              <w:rPr>
                <w:rFonts w:ascii="Arial" w:eastAsia="Arial" w:hAnsi="Arial" w:cs="Arial"/>
                <w:b/>
                <w:bCs/>
                <w:sz w:val="16"/>
                <w:szCs w:val="16"/>
              </w:rPr>
              <w:t>UNIDADE DE MEDIDA</w:t>
            </w:r>
          </w:p>
        </w:tc>
        <w:tc>
          <w:tcPr>
            <w:tcW w:w="763" w:type="dxa"/>
            <w:shd w:val="clear" w:color="auto" w:fill="D0CECE" w:themeFill="background2" w:themeFillShade="E6"/>
            <w:noWrap/>
          </w:tcPr>
          <w:p w14:paraId="17839739" w14:textId="46DA33AD" w:rsidR="003B0258" w:rsidRPr="00A92666" w:rsidRDefault="003B0258" w:rsidP="00B34E4D">
            <w:pPr>
              <w:jc w:val="center"/>
              <w:rPr>
                <w:rFonts w:ascii="Arial" w:hAnsi="Arial" w:cs="Arial"/>
                <w:color w:val="000000"/>
                <w:sz w:val="16"/>
                <w:szCs w:val="16"/>
              </w:rPr>
            </w:pPr>
            <w:r w:rsidRPr="00A92666">
              <w:rPr>
                <w:rFonts w:ascii="Arial" w:hAnsi="Arial" w:cs="Arial"/>
                <w:b/>
                <w:bCs/>
                <w:sz w:val="16"/>
                <w:szCs w:val="16"/>
              </w:rPr>
              <w:t>QUANT</w:t>
            </w:r>
          </w:p>
        </w:tc>
        <w:tc>
          <w:tcPr>
            <w:tcW w:w="914" w:type="dxa"/>
            <w:shd w:val="clear" w:color="auto" w:fill="D0CECE" w:themeFill="background2" w:themeFillShade="E6"/>
            <w:noWrap/>
          </w:tcPr>
          <w:p w14:paraId="2E4D2C24" w14:textId="75968E95" w:rsidR="003B0258" w:rsidRPr="00A92666" w:rsidRDefault="003B0258" w:rsidP="00B34E4D">
            <w:pPr>
              <w:jc w:val="center"/>
              <w:rPr>
                <w:rFonts w:ascii="Arial" w:hAnsi="Arial" w:cs="Arial"/>
                <w:color w:val="000000"/>
                <w:sz w:val="16"/>
                <w:szCs w:val="16"/>
              </w:rPr>
            </w:pPr>
            <w:r w:rsidRPr="00A92666">
              <w:rPr>
                <w:rFonts w:ascii="Arial" w:eastAsia="Arial" w:hAnsi="Arial" w:cs="Arial"/>
                <w:b/>
                <w:bCs/>
                <w:sz w:val="16"/>
                <w:szCs w:val="16"/>
              </w:rPr>
              <w:t>VALOR UNITÁRIO R$</w:t>
            </w:r>
          </w:p>
        </w:tc>
        <w:tc>
          <w:tcPr>
            <w:tcW w:w="970" w:type="dxa"/>
            <w:shd w:val="clear" w:color="auto" w:fill="D0CECE" w:themeFill="background2" w:themeFillShade="E6"/>
            <w:noWrap/>
          </w:tcPr>
          <w:p w14:paraId="2BE8DABF" w14:textId="77777777" w:rsidR="003B0258" w:rsidRPr="00A92666" w:rsidRDefault="003B0258" w:rsidP="00B34E4D">
            <w:pPr>
              <w:jc w:val="center"/>
              <w:rPr>
                <w:rFonts w:ascii="Arial" w:eastAsia="Arial" w:hAnsi="Arial" w:cs="Arial"/>
                <w:b/>
                <w:bCs/>
                <w:sz w:val="16"/>
                <w:szCs w:val="16"/>
              </w:rPr>
            </w:pPr>
            <w:r w:rsidRPr="00A92666">
              <w:rPr>
                <w:rFonts w:ascii="Arial" w:eastAsia="Arial" w:hAnsi="Arial" w:cs="Arial"/>
                <w:b/>
                <w:bCs/>
                <w:sz w:val="16"/>
                <w:szCs w:val="16"/>
              </w:rPr>
              <w:t>VALOR TOTAL</w:t>
            </w:r>
          </w:p>
          <w:p w14:paraId="61A33106" w14:textId="1F1CAB87" w:rsidR="003B0258" w:rsidRPr="00A92666" w:rsidRDefault="003B0258" w:rsidP="00B34E4D">
            <w:pPr>
              <w:jc w:val="center"/>
              <w:rPr>
                <w:rFonts w:ascii="Arial" w:hAnsi="Arial" w:cs="Arial"/>
                <w:color w:val="000000"/>
                <w:sz w:val="16"/>
                <w:szCs w:val="16"/>
              </w:rPr>
            </w:pPr>
            <w:r w:rsidRPr="00A92666">
              <w:rPr>
                <w:rFonts w:ascii="Arial" w:eastAsia="Arial" w:hAnsi="Arial" w:cs="Arial"/>
                <w:b/>
                <w:bCs/>
                <w:sz w:val="16"/>
                <w:szCs w:val="16"/>
              </w:rPr>
              <w:t>R$</w:t>
            </w:r>
          </w:p>
        </w:tc>
      </w:tr>
      <w:tr w:rsidR="000B65D0" w:rsidRPr="00A92666" w14:paraId="6C2E7B08" w14:textId="77777777" w:rsidTr="00B34E4D">
        <w:trPr>
          <w:trHeight w:val="186"/>
          <w:jc w:val="center"/>
        </w:trPr>
        <w:tc>
          <w:tcPr>
            <w:tcW w:w="9611" w:type="dxa"/>
            <w:gridSpan w:val="7"/>
            <w:shd w:val="clear" w:color="auto" w:fill="D0CECE" w:themeFill="background2" w:themeFillShade="E6"/>
            <w:noWrap/>
          </w:tcPr>
          <w:p w14:paraId="6E632279" w14:textId="72284EC6" w:rsidR="000B65D0" w:rsidRPr="00A92666" w:rsidRDefault="000B65D0" w:rsidP="00B34E4D">
            <w:pPr>
              <w:jc w:val="center"/>
              <w:rPr>
                <w:rFonts w:ascii="Arial" w:eastAsia="Arial" w:hAnsi="Arial" w:cs="Arial"/>
                <w:b/>
                <w:bCs/>
                <w:sz w:val="16"/>
                <w:szCs w:val="16"/>
              </w:rPr>
            </w:pPr>
            <w:r w:rsidRPr="00A92666">
              <w:rPr>
                <w:rFonts w:ascii="Arial" w:eastAsia="Arial" w:hAnsi="Arial" w:cs="Arial"/>
                <w:b/>
                <w:bCs/>
                <w:sz w:val="16"/>
                <w:szCs w:val="16"/>
              </w:rPr>
              <w:t>COTA PRINCIPAL</w:t>
            </w:r>
          </w:p>
        </w:tc>
      </w:tr>
      <w:tr w:rsidR="00CA1B6B" w:rsidRPr="00A92666" w14:paraId="6BC0584B" w14:textId="77777777" w:rsidTr="00B34E4D">
        <w:trPr>
          <w:trHeight w:val="186"/>
          <w:jc w:val="center"/>
        </w:trPr>
        <w:tc>
          <w:tcPr>
            <w:tcW w:w="567" w:type="dxa"/>
            <w:shd w:val="clear" w:color="auto" w:fill="auto"/>
            <w:noWrap/>
            <w:vAlign w:val="bottom"/>
          </w:tcPr>
          <w:p w14:paraId="0B56E36A" w14:textId="6F69DF86" w:rsidR="00CA1B6B" w:rsidRPr="00A92666" w:rsidRDefault="00CA1B6B" w:rsidP="00B34E4D">
            <w:pPr>
              <w:jc w:val="center"/>
              <w:rPr>
                <w:rFonts w:ascii="Arial" w:eastAsia="Arial" w:hAnsi="Arial" w:cs="Arial"/>
                <w:b/>
                <w:bCs/>
                <w:sz w:val="16"/>
                <w:szCs w:val="16"/>
              </w:rPr>
            </w:pPr>
            <w:r>
              <w:rPr>
                <w:rFonts w:ascii="Arial" w:hAnsi="Arial" w:cs="Arial"/>
                <w:color w:val="000000"/>
                <w:sz w:val="16"/>
                <w:szCs w:val="16"/>
              </w:rPr>
              <w:t>1</w:t>
            </w:r>
          </w:p>
        </w:tc>
        <w:tc>
          <w:tcPr>
            <w:tcW w:w="1134" w:type="dxa"/>
            <w:shd w:val="clear" w:color="auto" w:fill="auto"/>
            <w:noWrap/>
            <w:vAlign w:val="bottom"/>
          </w:tcPr>
          <w:p w14:paraId="1F5F08F1" w14:textId="60BDAF93" w:rsidR="00CA1B6B" w:rsidRPr="00A92666" w:rsidRDefault="00CA1B6B" w:rsidP="00B34E4D">
            <w:pPr>
              <w:jc w:val="center"/>
              <w:rPr>
                <w:rFonts w:ascii="Arial" w:hAnsi="Arial" w:cs="Arial"/>
                <w:b/>
                <w:bCs/>
                <w:sz w:val="16"/>
                <w:szCs w:val="16"/>
              </w:rPr>
            </w:pPr>
            <w:r>
              <w:rPr>
                <w:rFonts w:ascii="Arial" w:hAnsi="Arial" w:cs="Arial"/>
                <w:color w:val="000000"/>
                <w:sz w:val="16"/>
                <w:szCs w:val="16"/>
              </w:rPr>
              <w:t>001.104.405</w:t>
            </w:r>
          </w:p>
        </w:tc>
        <w:tc>
          <w:tcPr>
            <w:tcW w:w="4394" w:type="dxa"/>
            <w:shd w:val="clear" w:color="auto" w:fill="auto"/>
            <w:noWrap/>
          </w:tcPr>
          <w:p w14:paraId="1BE6B834" w14:textId="382EB352" w:rsidR="00CA1B6B" w:rsidRPr="00A92666" w:rsidRDefault="00CA1B6B" w:rsidP="00CA1B6B">
            <w:pPr>
              <w:jc w:val="both"/>
              <w:rPr>
                <w:rFonts w:ascii="Arial" w:eastAsia="Arial" w:hAnsi="Arial" w:cs="Arial"/>
                <w:b/>
                <w:bCs/>
                <w:sz w:val="16"/>
                <w:szCs w:val="16"/>
              </w:rPr>
            </w:pPr>
            <w:r>
              <w:rPr>
                <w:rFonts w:ascii="Arial" w:hAnsi="Arial" w:cs="Arial"/>
                <w:color w:val="000000"/>
                <w:sz w:val="16"/>
                <w:szCs w:val="16"/>
              </w:rPr>
              <w:t>ALMOFADA PARA CARIMBO PRETA E AZUL N°3</w:t>
            </w:r>
          </w:p>
        </w:tc>
        <w:tc>
          <w:tcPr>
            <w:tcW w:w="869" w:type="dxa"/>
            <w:shd w:val="clear" w:color="auto" w:fill="auto"/>
            <w:noWrap/>
            <w:vAlign w:val="bottom"/>
          </w:tcPr>
          <w:p w14:paraId="7D3574A2" w14:textId="50A3A72C" w:rsidR="00CA1B6B" w:rsidRPr="00A92666" w:rsidRDefault="00CA1B6B" w:rsidP="00B34E4D">
            <w:pPr>
              <w:jc w:val="center"/>
              <w:rPr>
                <w:rFonts w:ascii="Arial" w:eastAsia="Arial" w:hAnsi="Arial" w:cs="Arial"/>
                <w:b/>
                <w:bCs/>
                <w:sz w:val="16"/>
                <w:szCs w:val="16"/>
              </w:rPr>
            </w:pPr>
            <w:r>
              <w:rPr>
                <w:rFonts w:ascii="Arial" w:hAnsi="Arial" w:cs="Arial"/>
                <w:color w:val="000000"/>
                <w:sz w:val="16"/>
                <w:szCs w:val="16"/>
              </w:rPr>
              <w:t>UN</w:t>
            </w:r>
          </w:p>
        </w:tc>
        <w:tc>
          <w:tcPr>
            <w:tcW w:w="763" w:type="dxa"/>
            <w:shd w:val="clear" w:color="auto" w:fill="auto"/>
            <w:noWrap/>
            <w:vAlign w:val="bottom"/>
          </w:tcPr>
          <w:p w14:paraId="06C87194" w14:textId="0E89AAD0" w:rsidR="00CA1B6B" w:rsidRPr="00A92666" w:rsidRDefault="00CA1B6B" w:rsidP="00B34E4D">
            <w:pPr>
              <w:jc w:val="center"/>
              <w:rPr>
                <w:rFonts w:ascii="Arial" w:hAnsi="Arial" w:cs="Arial"/>
                <w:b/>
                <w:bCs/>
                <w:sz w:val="16"/>
                <w:szCs w:val="16"/>
              </w:rPr>
            </w:pPr>
            <w:r>
              <w:rPr>
                <w:rFonts w:ascii="Arial" w:hAnsi="Arial" w:cs="Arial"/>
                <w:color w:val="000000"/>
                <w:sz w:val="16"/>
                <w:szCs w:val="16"/>
              </w:rPr>
              <w:t>19,</w:t>
            </w:r>
          </w:p>
        </w:tc>
        <w:tc>
          <w:tcPr>
            <w:tcW w:w="914" w:type="dxa"/>
            <w:shd w:val="clear" w:color="auto" w:fill="auto"/>
            <w:noWrap/>
            <w:vAlign w:val="bottom"/>
          </w:tcPr>
          <w:p w14:paraId="52B9DEA8" w14:textId="5FCD8D03" w:rsidR="00CA1B6B" w:rsidRPr="00A92666" w:rsidRDefault="00CA1B6B" w:rsidP="00B34E4D">
            <w:pPr>
              <w:jc w:val="right"/>
              <w:rPr>
                <w:rFonts w:ascii="Arial" w:eastAsia="Arial" w:hAnsi="Arial" w:cs="Arial"/>
                <w:b/>
                <w:bCs/>
                <w:sz w:val="16"/>
                <w:szCs w:val="16"/>
              </w:rPr>
            </w:pPr>
            <w:r>
              <w:rPr>
                <w:rFonts w:ascii="Arial" w:hAnsi="Arial" w:cs="Arial"/>
                <w:color w:val="000000"/>
                <w:sz w:val="16"/>
                <w:szCs w:val="16"/>
              </w:rPr>
              <w:t>5,81</w:t>
            </w:r>
          </w:p>
        </w:tc>
        <w:tc>
          <w:tcPr>
            <w:tcW w:w="970" w:type="dxa"/>
            <w:shd w:val="clear" w:color="auto" w:fill="auto"/>
            <w:noWrap/>
            <w:vAlign w:val="bottom"/>
          </w:tcPr>
          <w:p w14:paraId="3F9FAD18" w14:textId="144B52D3" w:rsidR="00CA1B6B" w:rsidRPr="00A92666" w:rsidRDefault="00CA1B6B" w:rsidP="00B34E4D">
            <w:pPr>
              <w:jc w:val="right"/>
              <w:rPr>
                <w:rFonts w:ascii="Arial" w:eastAsia="Arial" w:hAnsi="Arial" w:cs="Arial"/>
                <w:b/>
                <w:bCs/>
                <w:sz w:val="16"/>
                <w:szCs w:val="16"/>
              </w:rPr>
            </w:pPr>
            <w:r>
              <w:rPr>
                <w:rFonts w:ascii="Arial" w:hAnsi="Arial" w:cs="Arial"/>
                <w:color w:val="000000"/>
                <w:sz w:val="16"/>
                <w:szCs w:val="16"/>
              </w:rPr>
              <w:t>110,39</w:t>
            </w:r>
          </w:p>
        </w:tc>
      </w:tr>
      <w:tr w:rsidR="00CA1B6B" w:rsidRPr="00A92666" w14:paraId="2A76A009" w14:textId="77777777" w:rsidTr="00B34E4D">
        <w:trPr>
          <w:trHeight w:val="186"/>
          <w:jc w:val="center"/>
        </w:trPr>
        <w:tc>
          <w:tcPr>
            <w:tcW w:w="567" w:type="dxa"/>
            <w:shd w:val="clear" w:color="auto" w:fill="auto"/>
            <w:noWrap/>
            <w:vAlign w:val="bottom"/>
          </w:tcPr>
          <w:p w14:paraId="0517D449" w14:textId="4B26C01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w:t>
            </w:r>
          </w:p>
        </w:tc>
        <w:tc>
          <w:tcPr>
            <w:tcW w:w="1134" w:type="dxa"/>
            <w:shd w:val="clear" w:color="auto" w:fill="auto"/>
            <w:noWrap/>
            <w:vAlign w:val="bottom"/>
          </w:tcPr>
          <w:p w14:paraId="7E379C87" w14:textId="1896DAD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001.104.146</w:t>
            </w:r>
          </w:p>
        </w:tc>
        <w:tc>
          <w:tcPr>
            <w:tcW w:w="4394" w:type="dxa"/>
            <w:shd w:val="clear" w:color="auto" w:fill="auto"/>
            <w:noWrap/>
          </w:tcPr>
          <w:p w14:paraId="367CE719" w14:textId="201D692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APAGADOR PARA QUADRO BRANCO: APAGADOR PARA QUADRO BRANCO EM PLÁSTICO DE POLIPROPILENO; COM ENCAIXE PARA MARCADORES; FELTRO MACIO E RESISTENTE MEDINDO NO MÍNIMO14CMX5CMX3CM.</w:t>
            </w:r>
          </w:p>
        </w:tc>
        <w:tc>
          <w:tcPr>
            <w:tcW w:w="869" w:type="dxa"/>
            <w:shd w:val="clear" w:color="auto" w:fill="auto"/>
            <w:noWrap/>
            <w:vAlign w:val="bottom"/>
          </w:tcPr>
          <w:p w14:paraId="70BA6DE4" w14:textId="5487FE8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shd w:val="clear" w:color="auto" w:fill="auto"/>
            <w:noWrap/>
            <w:vAlign w:val="bottom"/>
          </w:tcPr>
          <w:p w14:paraId="3B16AC6E" w14:textId="50FA382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914" w:type="dxa"/>
            <w:shd w:val="clear" w:color="auto" w:fill="auto"/>
            <w:noWrap/>
            <w:vAlign w:val="bottom"/>
          </w:tcPr>
          <w:p w14:paraId="6FE1C150" w14:textId="453BC01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4,48</w:t>
            </w:r>
          </w:p>
        </w:tc>
        <w:tc>
          <w:tcPr>
            <w:tcW w:w="970" w:type="dxa"/>
            <w:shd w:val="clear" w:color="auto" w:fill="auto"/>
            <w:noWrap/>
            <w:vAlign w:val="bottom"/>
          </w:tcPr>
          <w:p w14:paraId="42C21399" w14:textId="7CBEF70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268,80</w:t>
            </w:r>
          </w:p>
        </w:tc>
      </w:tr>
      <w:tr w:rsidR="00CA1B6B" w:rsidRPr="00A92666" w14:paraId="5EDF637B" w14:textId="77777777" w:rsidTr="00B34E4D">
        <w:trPr>
          <w:trHeight w:val="186"/>
          <w:jc w:val="center"/>
        </w:trPr>
        <w:tc>
          <w:tcPr>
            <w:tcW w:w="567" w:type="dxa"/>
            <w:shd w:val="clear" w:color="auto" w:fill="auto"/>
            <w:noWrap/>
            <w:vAlign w:val="bottom"/>
          </w:tcPr>
          <w:p w14:paraId="37B9542B" w14:textId="306445B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w:t>
            </w:r>
          </w:p>
        </w:tc>
        <w:tc>
          <w:tcPr>
            <w:tcW w:w="1134" w:type="dxa"/>
            <w:shd w:val="clear" w:color="auto" w:fill="auto"/>
            <w:noWrap/>
            <w:vAlign w:val="bottom"/>
          </w:tcPr>
          <w:p w14:paraId="5BDEBC6D" w14:textId="13376C7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001.104.145</w:t>
            </w:r>
          </w:p>
        </w:tc>
        <w:tc>
          <w:tcPr>
            <w:tcW w:w="4394" w:type="dxa"/>
            <w:shd w:val="clear" w:color="auto" w:fill="auto"/>
            <w:noWrap/>
          </w:tcPr>
          <w:p w14:paraId="0AEF9464" w14:textId="2B7CE7B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APAGADOR PARA QUADRO NEGRO:APAGADOR PARA QUADRO DE GIZ; DE MADEIRA, COM FELTRO MACIO E RESISTENTE; MEDINDO NO MÍNIMO 13CMX4CMX2CM.</w:t>
            </w:r>
          </w:p>
        </w:tc>
        <w:tc>
          <w:tcPr>
            <w:tcW w:w="869" w:type="dxa"/>
            <w:shd w:val="clear" w:color="auto" w:fill="auto"/>
            <w:noWrap/>
            <w:vAlign w:val="bottom"/>
          </w:tcPr>
          <w:p w14:paraId="241C7E4C" w14:textId="53F58B0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shd w:val="clear" w:color="auto" w:fill="auto"/>
            <w:noWrap/>
            <w:vAlign w:val="bottom"/>
          </w:tcPr>
          <w:p w14:paraId="7425E566" w14:textId="039F30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914" w:type="dxa"/>
            <w:shd w:val="clear" w:color="auto" w:fill="auto"/>
            <w:noWrap/>
            <w:vAlign w:val="bottom"/>
          </w:tcPr>
          <w:p w14:paraId="6CDE784E" w14:textId="71AB9E9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2,73</w:t>
            </w:r>
          </w:p>
        </w:tc>
        <w:tc>
          <w:tcPr>
            <w:tcW w:w="970" w:type="dxa"/>
            <w:shd w:val="clear" w:color="auto" w:fill="auto"/>
            <w:noWrap/>
            <w:vAlign w:val="bottom"/>
          </w:tcPr>
          <w:p w14:paraId="2DBA4B16" w14:textId="12FE823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163,80</w:t>
            </w:r>
          </w:p>
        </w:tc>
      </w:tr>
      <w:tr w:rsidR="00CA1B6B" w:rsidRPr="00A92666" w14:paraId="5B3C3D2D" w14:textId="77777777" w:rsidTr="00B34E4D">
        <w:trPr>
          <w:trHeight w:val="186"/>
          <w:jc w:val="center"/>
        </w:trPr>
        <w:tc>
          <w:tcPr>
            <w:tcW w:w="567" w:type="dxa"/>
            <w:shd w:val="clear" w:color="auto" w:fill="auto"/>
            <w:noWrap/>
            <w:vAlign w:val="bottom"/>
          </w:tcPr>
          <w:p w14:paraId="3821BE05" w14:textId="6560652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w:t>
            </w:r>
          </w:p>
        </w:tc>
        <w:tc>
          <w:tcPr>
            <w:tcW w:w="1134" w:type="dxa"/>
            <w:shd w:val="clear" w:color="auto" w:fill="auto"/>
            <w:noWrap/>
            <w:vAlign w:val="bottom"/>
          </w:tcPr>
          <w:p w14:paraId="0183A820" w14:textId="702382C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001.104.318</w:t>
            </w:r>
          </w:p>
        </w:tc>
        <w:tc>
          <w:tcPr>
            <w:tcW w:w="4394" w:type="dxa"/>
            <w:shd w:val="clear" w:color="auto" w:fill="auto"/>
            <w:noWrap/>
          </w:tcPr>
          <w:p w14:paraId="32D59317" w14:textId="00628B6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APONTADOR PARA LÁPIS: APONTADOR PARA LÁPIS; MATERIAL: LÂMINA (METAL) E PLÁSTICO DE BOA QUALIDADE.</w:t>
            </w:r>
          </w:p>
        </w:tc>
        <w:tc>
          <w:tcPr>
            <w:tcW w:w="869" w:type="dxa"/>
            <w:shd w:val="clear" w:color="auto" w:fill="auto"/>
            <w:noWrap/>
            <w:vAlign w:val="bottom"/>
          </w:tcPr>
          <w:p w14:paraId="4678AD6D" w14:textId="6457C10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shd w:val="clear" w:color="auto" w:fill="auto"/>
            <w:noWrap/>
            <w:vAlign w:val="bottom"/>
          </w:tcPr>
          <w:p w14:paraId="1EA20C4C" w14:textId="1295626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1.125,</w:t>
            </w:r>
          </w:p>
        </w:tc>
        <w:tc>
          <w:tcPr>
            <w:tcW w:w="914" w:type="dxa"/>
            <w:shd w:val="clear" w:color="auto" w:fill="auto"/>
            <w:noWrap/>
            <w:vAlign w:val="bottom"/>
          </w:tcPr>
          <w:p w14:paraId="49BE8BBC" w14:textId="3BE1CEC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1,28</w:t>
            </w:r>
          </w:p>
        </w:tc>
        <w:tc>
          <w:tcPr>
            <w:tcW w:w="970" w:type="dxa"/>
            <w:shd w:val="clear" w:color="auto" w:fill="auto"/>
            <w:noWrap/>
            <w:vAlign w:val="bottom"/>
          </w:tcPr>
          <w:p w14:paraId="2E039A1E" w14:textId="40EA39E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1.440,00</w:t>
            </w:r>
          </w:p>
        </w:tc>
      </w:tr>
      <w:tr w:rsidR="00CA1B6B" w:rsidRPr="00A92666" w14:paraId="593E716E" w14:textId="77777777" w:rsidTr="00B34E4D">
        <w:trPr>
          <w:trHeight w:val="186"/>
          <w:jc w:val="center"/>
        </w:trPr>
        <w:tc>
          <w:tcPr>
            <w:tcW w:w="567" w:type="dxa"/>
            <w:shd w:val="clear" w:color="auto" w:fill="auto"/>
            <w:noWrap/>
            <w:vAlign w:val="bottom"/>
          </w:tcPr>
          <w:p w14:paraId="59AC9B40" w14:textId="0B8DDA7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w:t>
            </w:r>
          </w:p>
        </w:tc>
        <w:tc>
          <w:tcPr>
            <w:tcW w:w="1134" w:type="dxa"/>
            <w:shd w:val="clear" w:color="auto" w:fill="auto"/>
            <w:noWrap/>
            <w:vAlign w:val="bottom"/>
          </w:tcPr>
          <w:p w14:paraId="4DCCBBD1" w14:textId="5EB607B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001.104.319</w:t>
            </w:r>
          </w:p>
        </w:tc>
        <w:tc>
          <w:tcPr>
            <w:tcW w:w="4394" w:type="dxa"/>
            <w:shd w:val="clear" w:color="auto" w:fill="auto"/>
            <w:noWrap/>
          </w:tcPr>
          <w:p w14:paraId="424E2B66" w14:textId="30F9CA6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BALÃO DE FESTA LISO, MATERIAL LÁTEX RESISTENTE, DIVERSAS CORES TAMANHO N°</w:t>
            </w:r>
            <w:r w:rsidR="00B34E4D">
              <w:rPr>
                <w:rFonts w:ascii="Arial" w:hAnsi="Arial" w:cs="Arial"/>
                <w:color w:val="000000"/>
                <w:sz w:val="16"/>
                <w:szCs w:val="16"/>
              </w:rPr>
              <w:t>7, PACOTE</w:t>
            </w:r>
            <w:r>
              <w:rPr>
                <w:rFonts w:ascii="Arial" w:hAnsi="Arial" w:cs="Arial"/>
                <w:color w:val="000000"/>
                <w:sz w:val="16"/>
                <w:szCs w:val="16"/>
              </w:rPr>
              <w:t xml:space="preserve"> COM 50 UNIDADES.</w:t>
            </w:r>
          </w:p>
        </w:tc>
        <w:tc>
          <w:tcPr>
            <w:tcW w:w="869" w:type="dxa"/>
            <w:shd w:val="clear" w:color="auto" w:fill="auto"/>
            <w:noWrap/>
            <w:vAlign w:val="bottom"/>
          </w:tcPr>
          <w:p w14:paraId="4BE3C62A" w14:textId="1AA4FE9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shd w:val="clear" w:color="auto" w:fill="auto"/>
            <w:noWrap/>
            <w:vAlign w:val="bottom"/>
          </w:tcPr>
          <w:p w14:paraId="7C36187D" w14:textId="7E53F7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shd w:val="clear" w:color="auto" w:fill="auto"/>
            <w:noWrap/>
            <w:vAlign w:val="bottom"/>
          </w:tcPr>
          <w:p w14:paraId="42566E71" w14:textId="737F7D7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7,20</w:t>
            </w:r>
          </w:p>
        </w:tc>
        <w:tc>
          <w:tcPr>
            <w:tcW w:w="970" w:type="dxa"/>
            <w:shd w:val="clear" w:color="auto" w:fill="auto"/>
            <w:noWrap/>
            <w:vAlign w:val="bottom"/>
          </w:tcPr>
          <w:p w14:paraId="08D7C8C9" w14:textId="085F88B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1.353,60</w:t>
            </w:r>
          </w:p>
        </w:tc>
      </w:tr>
      <w:tr w:rsidR="00CA1B6B" w:rsidRPr="00A92666" w14:paraId="25C2363E" w14:textId="77777777" w:rsidTr="00B34E4D">
        <w:trPr>
          <w:trHeight w:val="186"/>
          <w:jc w:val="center"/>
        </w:trPr>
        <w:tc>
          <w:tcPr>
            <w:tcW w:w="567" w:type="dxa"/>
            <w:shd w:val="clear" w:color="auto" w:fill="auto"/>
            <w:noWrap/>
            <w:vAlign w:val="bottom"/>
          </w:tcPr>
          <w:p w14:paraId="2735C2A7" w14:textId="214FD18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w:t>
            </w:r>
          </w:p>
        </w:tc>
        <w:tc>
          <w:tcPr>
            <w:tcW w:w="1134" w:type="dxa"/>
            <w:shd w:val="clear" w:color="auto" w:fill="auto"/>
            <w:noWrap/>
            <w:vAlign w:val="bottom"/>
          </w:tcPr>
          <w:p w14:paraId="5479375D" w14:textId="47B1C8D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001.104.320</w:t>
            </w:r>
          </w:p>
        </w:tc>
        <w:tc>
          <w:tcPr>
            <w:tcW w:w="4394" w:type="dxa"/>
            <w:shd w:val="clear" w:color="auto" w:fill="auto"/>
            <w:noWrap/>
          </w:tcPr>
          <w:p w14:paraId="494DDB8D" w14:textId="3225288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BALÃO DE FESTA LISO, MATERIAL LÁTEX RESISTENTE, DIVERSAS CORES TAMANHO N°</w:t>
            </w:r>
            <w:r w:rsidR="00B34E4D">
              <w:rPr>
                <w:rFonts w:ascii="Arial" w:hAnsi="Arial" w:cs="Arial"/>
                <w:color w:val="000000"/>
                <w:sz w:val="16"/>
                <w:szCs w:val="16"/>
              </w:rPr>
              <w:t>9, PACOTE</w:t>
            </w:r>
            <w:r>
              <w:rPr>
                <w:rFonts w:ascii="Arial" w:hAnsi="Arial" w:cs="Arial"/>
                <w:color w:val="000000"/>
                <w:sz w:val="16"/>
                <w:szCs w:val="16"/>
              </w:rPr>
              <w:t xml:space="preserve"> COM 50 UNIDADES.</w:t>
            </w:r>
          </w:p>
        </w:tc>
        <w:tc>
          <w:tcPr>
            <w:tcW w:w="869" w:type="dxa"/>
            <w:shd w:val="clear" w:color="auto" w:fill="auto"/>
            <w:noWrap/>
            <w:vAlign w:val="bottom"/>
          </w:tcPr>
          <w:p w14:paraId="4AEC9839" w14:textId="5942EB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shd w:val="clear" w:color="auto" w:fill="auto"/>
            <w:noWrap/>
            <w:vAlign w:val="bottom"/>
          </w:tcPr>
          <w:p w14:paraId="7198A10A" w14:textId="35429C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shd w:val="clear" w:color="auto" w:fill="auto"/>
            <w:noWrap/>
            <w:vAlign w:val="bottom"/>
          </w:tcPr>
          <w:p w14:paraId="0766F0C7" w14:textId="28410D5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12,18</w:t>
            </w:r>
          </w:p>
        </w:tc>
        <w:tc>
          <w:tcPr>
            <w:tcW w:w="970" w:type="dxa"/>
            <w:shd w:val="clear" w:color="auto" w:fill="auto"/>
            <w:noWrap/>
            <w:vAlign w:val="bottom"/>
          </w:tcPr>
          <w:p w14:paraId="132FA463" w14:textId="433C7BF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2.289,84</w:t>
            </w:r>
          </w:p>
        </w:tc>
      </w:tr>
      <w:tr w:rsidR="00CA1B6B" w:rsidRPr="00A92666" w14:paraId="582B64E4" w14:textId="77777777" w:rsidTr="00B34E4D">
        <w:trPr>
          <w:trHeight w:val="186"/>
          <w:jc w:val="center"/>
        </w:trPr>
        <w:tc>
          <w:tcPr>
            <w:tcW w:w="567" w:type="dxa"/>
            <w:shd w:val="clear" w:color="auto" w:fill="auto"/>
            <w:noWrap/>
            <w:vAlign w:val="bottom"/>
          </w:tcPr>
          <w:p w14:paraId="615CBF92" w14:textId="1E16982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w:t>
            </w:r>
          </w:p>
        </w:tc>
        <w:tc>
          <w:tcPr>
            <w:tcW w:w="1134" w:type="dxa"/>
            <w:shd w:val="clear" w:color="auto" w:fill="auto"/>
            <w:noWrap/>
            <w:vAlign w:val="bottom"/>
          </w:tcPr>
          <w:p w14:paraId="3E2E2E36" w14:textId="5440570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001.104.406</w:t>
            </w:r>
          </w:p>
        </w:tc>
        <w:tc>
          <w:tcPr>
            <w:tcW w:w="4394" w:type="dxa"/>
            <w:shd w:val="clear" w:color="auto" w:fill="auto"/>
            <w:noWrap/>
          </w:tcPr>
          <w:p w14:paraId="0CAFB638" w14:textId="4553958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BARBANTE MATERIAL 85% ALGODÃO E 15% OUTRAS </w:t>
            </w:r>
            <w:r w:rsidR="00B34E4D">
              <w:rPr>
                <w:rFonts w:ascii="Arial" w:hAnsi="Arial" w:cs="Arial"/>
                <w:color w:val="000000"/>
                <w:sz w:val="16"/>
                <w:szCs w:val="16"/>
              </w:rPr>
              <w:t>FIBRAS, DIVERSAS</w:t>
            </w:r>
            <w:r>
              <w:rPr>
                <w:rFonts w:ascii="Arial" w:hAnsi="Arial" w:cs="Arial"/>
                <w:color w:val="000000"/>
                <w:sz w:val="16"/>
                <w:szCs w:val="16"/>
              </w:rPr>
              <w:t xml:space="preserve"> CORES, CARACTERISTICA ADICIONAL TORCIDO N°6,500GRS</w:t>
            </w:r>
          </w:p>
        </w:tc>
        <w:tc>
          <w:tcPr>
            <w:tcW w:w="869" w:type="dxa"/>
            <w:shd w:val="clear" w:color="auto" w:fill="auto"/>
            <w:noWrap/>
            <w:vAlign w:val="bottom"/>
          </w:tcPr>
          <w:p w14:paraId="4BEE4BB3" w14:textId="65F2173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shd w:val="clear" w:color="auto" w:fill="auto"/>
            <w:noWrap/>
            <w:vAlign w:val="bottom"/>
          </w:tcPr>
          <w:p w14:paraId="0FDAE533" w14:textId="0091280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shd w:val="clear" w:color="auto" w:fill="auto"/>
            <w:noWrap/>
            <w:vAlign w:val="bottom"/>
          </w:tcPr>
          <w:p w14:paraId="5B97A0D4" w14:textId="54F9FA4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21,59</w:t>
            </w:r>
          </w:p>
        </w:tc>
        <w:tc>
          <w:tcPr>
            <w:tcW w:w="970" w:type="dxa"/>
            <w:shd w:val="clear" w:color="auto" w:fill="auto"/>
            <w:noWrap/>
            <w:vAlign w:val="bottom"/>
          </w:tcPr>
          <w:p w14:paraId="6301D3E8" w14:textId="363EC32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8.096,25</w:t>
            </w:r>
          </w:p>
        </w:tc>
      </w:tr>
      <w:tr w:rsidR="00CA1B6B" w:rsidRPr="00A92666" w14:paraId="263E5ED1" w14:textId="77777777" w:rsidTr="00B34E4D">
        <w:trPr>
          <w:trHeight w:val="186"/>
          <w:jc w:val="center"/>
        </w:trPr>
        <w:tc>
          <w:tcPr>
            <w:tcW w:w="567" w:type="dxa"/>
            <w:shd w:val="clear" w:color="auto" w:fill="auto"/>
            <w:noWrap/>
            <w:vAlign w:val="bottom"/>
          </w:tcPr>
          <w:p w14:paraId="0636FF34" w14:textId="05CBA29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w:t>
            </w:r>
          </w:p>
        </w:tc>
        <w:tc>
          <w:tcPr>
            <w:tcW w:w="1134" w:type="dxa"/>
            <w:shd w:val="clear" w:color="auto" w:fill="auto"/>
            <w:noWrap/>
            <w:vAlign w:val="bottom"/>
          </w:tcPr>
          <w:p w14:paraId="06E92664" w14:textId="663F443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001.104.321</w:t>
            </w:r>
          </w:p>
        </w:tc>
        <w:tc>
          <w:tcPr>
            <w:tcW w:w="4394" w:type="dxa"/>
            <w:shd w:val="clear" w:color="auto" w:fill="auto"/>
            <w:noWrap/>
          </w:tcPr>
          <w:p w14:paraId="39727C28" w14:textId="47743EC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BARBANTE, MATERIAL 85% ALGODÃO E 15% OUTRAS FIBRAS, COR NATURAL CRU, CARACTERISTICAS ADICIONAIS TORCIDO N°6,500GRS.</w:t>
            </w:r>
          </w:p>
        </w:tc>
        <w:tc>
          <w:tcPr>
            <w:tcW w:w="869" w:type="dxa"/>
            <w:shd w:val="clear" w:color="auto" w:fill="auto"/>
            <w:noWrap/>
            <w:vAlign w:val="bottom"/>
          </w:tcPr>
          <w:p w14:paraId="7811DC5A" w14:textId="6448F25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shd w:val="clear" w:color="auto" w:fill="auto"/>
            <w:noWrap/>
            <w:vAlign w:val="bottom"/>
          </w:tcPr>
          <w:p w14:paraId="603F5005" w14:textId="015E255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shd w:val="clear" w:color="auto" w:fill="auto"/>
            <w:noWrap/>
            <w:vAlign w:val="bottom"/>
          </w:tcPr>
          <w:p w14:paraId="77EDBC3C" w14:textId="79B5B39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14,30</w:t>
            </w:r>
          </w:p>
        </w:tc>
        <w:tc>
          <w:tcPr>
            <w:tcW w:w="970" w:type="dxa"/>
            <w:shd w:val="clear" w:color="auto" w:fill="auto"/>
            <w:noWrap/>
            <w:vAlign w:val="bottom"/>
          </w:tcPr>
          <w:p w14:paraId="765B43A1" w14:textId="2D2180B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5.362,50</w:t>
            </w:r>
          </w:p>
        </w:tc>
      </w:tr>
      <w:tr w:rsidR="00CA1B6B" w:rsidRPr="00A92666" w14:paraId="7D0120D3" w14:textId="77777777" w:rsidTr="00B34E4D">
        <w:trPr>
          <w:trHeight w:val="186"/>
          <w:jc w:val="center"/>
        </w:trPr>
        <w:tc>
          <w:tcPr>
            <w:tcW w:w="567" w:type="dxa"/>
            <w:shd w:val="clear" w:color="auto" w:fill="auto"/>
            <w:noWrap/>
            <w:vAlign w:val="bottom"/>
          </w:tcPr>
          <w:p w14:paraId="6E700AC8" w14:textId="0F6750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w:t>
            </w:r>
          </w:p>
        </w:tc>
        <w:tc>
          <w:tcPr>
            <w:tcW w:w="1134" w:type="dxa"/>
            <w:shd w:val="clear" w:color="auto" w:fill="auto"/>
            <w:noWrap/>
            <w:vAlign w:val="bottom"/>
          </w:tcPr>
          <w:p w14:paraId="5B5A9610" w14:textId="4CE7F4E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001.104.148</w:t>
            </w:r>
          </w:p>
        </w:tc>
        <w:tc>
          <w:tcPr>
            <w:tcW w:w="4394" w:type="dxa"/>
            <w:shd w:val="clear" w:color="auto" w:fill="auto"/>
            <w:noWrap/>
          </w:tcPr>
          <w:p w14:paraId="3D3BC3F2" w14:textId="2A17291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BATERIA PILHA CR-2032: BATERIA PILHA 3V; MODELO CR-2032; COM VALIDADE MÍNIMA DE 12 MESES A PARTIR DA DATA DA ENTREGA.</w:t>
            </w:r>
          </w:p>
        </w:tc>
        <w:tc>
          <w:tcPr>
            <w:tcW w:w="869" w:type="dxa"/>
            <w:shd w:val="clear" w:color="auto" w:fill="auto"/>
            <w:noWrap/>
            <w:vAlign w:val="bottom"/>
          </w:tcPr>
          <w:p w14:paraId="38D8F67A" w14:textId="1D425D3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shd w:val="clear" w:color="auto" w:fill="auto"/>
            <w:noWrap/>
            <w:vAlign w:val="bottom"/>
          </w:tcPr>
          <w:p w14:paraId="76747ECF" w14:textId="634D655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shd w:val="clear" w:color="auto" w:fill="auto"/>
            <w:noWrap/>
            <w:vAlign w:val="bottom"/>
          </w:tcPr>
          <w:p w14:paraId="6E31B8E4" w14:textId="3E7ECE4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1,93</w:t>
            </w:r>
          </w:p>
        </w:tc>
        <w:tc>
          <w:tcPr>
            <w:tcW w:w="970" w:type="dxa"/>
            <w:shd w:val="clear" w:color="auto" w:fill="auto"/>
            <w:noWrap/>
            <w:vAlign w:val="bottom"/>
          </w:tcPr>
          <w:p w14:paraId="048F000A" w14:textId="3B12FAA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289,50</w:t>
            </w:r>
          </w:p>
        </w:tc>
      </w:tr>
      <w:tr w:rsidR="00CA1B6B" w:rsidRPr="00A92666" w14:paraId="347A40C2" w14:textId="77777777" w:rsidTr="00B34E4D">
        <w:trPr>
          <w:trHeight w:val="186"/>
          <w:jc w:val="center"/>
        </w:trPr>
        <w:tc>
          <w:tcPr>
            <w:tcW w:w="567" w:type="dxa"/>
            <w:shd w:val="clear" w:color="auto" w:fill="auto"/>
            <w:noWrap/>
            <w:vAlign w:val="bottom"/>
          </w:tcPr>
          <w:p w14:paraId="40F8ADD8" w14:textId="21CF03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w:t>
            </w:r>
          </w:p>
        </w:tc>
        <w:tc>
          <w:tcPr>
            <w:tcW w:w="1134" w:type="dxa"/>
            <w:shd w:val="clear" w:color="auto" w:fill="auto"/>
            <w:noWrap/>
            <w:vAlign w:val="bottom"/>
          </w:tcPr>
          <w:p w14:paraId="1F321342" w14:textId="287CCDA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001.104.150</w:t>
            </w:r>
          </w:p>
        </w:tc>
        <w:tc>
          <w:tcPr>
            <w:tcW w:w="4394" w:type="dxa"/>
            <w:shd w:val="clear" w:color="auto" w:fill="auto"/>
            <w:noWrap/>
          </w:tcPr>
          <w:p w14:paraId="5F199202" w14:textId="40416F8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BLOCO DE FOLHAS </w:t>
            </w:r>
            <w:r w:rsidR="00B34E4D">
              <w:rPr>
                <w:rFonts w:ascii="Arial" w:hAnsi="Arial" w:cs="Arial"/>
                <w:color w:val="000000"/>
                <w:sz w:val="16"/>
                <w:szCs w:val="16"/>
              </w:rPr>
              <w:t>AUTOADESIVAS</w:t>
            </w:r>
            <w:r>
              <w:rPr>
                <w:rFonts w:ascii="Arial" w:hAnsi="Arial" w:cs="Arial"/>
                <w:color w:val="000000"/>
                <w:sz w:val="16"/>
                <w:szCs w:val="16"/>
              </w:rPr>
              <w:t xml:space="preserve"> 38MMX50MM: BLOCO DE FOLHAS </w:t>
            </w:r>
            <w:r w:rsidR="00B34E4D">
              <w:rPr>
                <w:rFonts w:ascii="Arial" w:hAnsi="Arial" w:cs="Arial"/>
                <w:color w:val="000000"/>
                <w:sz w:val="16"/>
                <w:szCs w:val="16"/>
              </w:rPr>
              <w:t>AUTOADESIVAS; MEDINDO</w:t>
            </w:r>
            <w:r>
              <w:rPr>
                <w:rFonts w:ascii="Arial" w:hAnsi="Arial" w:cs="Arial"/>
                <w:color w:val="000000"/>
                <w:sz w:val="16"/>
                <w:szCs w:val="16"/>
              </w:rPr>
              <w:t xml:space="preserve"> 38MMX50</w:t>
            </w:r>
            <w:r w:rsidR="00B34E4D">
              <w:rPr>
                <w:rFonts w:ascii="Arial" w:hAnsi="Arial" w:cs="Arial"/>
                <w:color w:val="000000"/>
                <w:sz w:val="16"/>
                <w:szCs w:val="16"/>
              </w:rPr>
              <w:t>MM; CORES</w:t>
            </w:r>
            <w:r>
              <w:rPr>
                <w:rFonts w:ascii="Arial" w:hAnsi="Arial" w:cs="Arial"/>
                <w:color w:val="000000"/>
                <w:sz w:val="16"/>
                <w:szCs w:val="16"/>
              </w:rPr>
              <w:t xml:space="preserve"> VARIADAS.  PACOTE CONTENDO 04 BLOCOS COM 100 FOLHAS CADA.</w:t>
            </w:r>
          </w:p>
        </w:tc>
        <w:tc>
          <w:tcPr>
            <w:tcW w:w="869" w:type="dxa"/>
            <w:shd w:val="clear" w:color="auto" w:fill="auto"/>
            <w:noWrap/>
            <w:vAlign w:val="bottom"/>
          </w:tcPr>
          <w:p w14:paraId="7303380E" w14:textId="56D0378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shd w:val="clear" w:color="auto" w:fill="auto"/>
            <w:noWrap/>
            <w:vAlign w:val="bottom"/>
          </w:tcPr>
          <w:p w14:paraId="5D8A6F6A" w14:textId="4E8571A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shd w:val="clear" w:color="auto" w:fill="auto"/>
            <w:noWrap/>
            <w:vAlign w:val="bottom"/>
          </w:tcPr>
          <w:p w14:paraId="22E118F1" w14:textId="6FCE281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4,63</w:t>
            </w:r>
          </w:p>
        </w:tc>
        <w:tc>
          <w:tcPr>
            <w:tcW w:w="970" w:type="dxa"/>
            <w:shd w:val="clear" w:color="auto" w:fill="auto"/>
            <w:noWrap/>
            <w:vAlign w:val="bottom"/>
          </w:tcPr>
          <w:p w14:paraId="30868A74" w14:textId="0BBEF1C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347,25</w:t>
            </w:r>
          </w:p>
        </w:tc>
      </w:tr>
      <w:tr w:rsidR="00CA1B6B" w:rsidRPr="00A92666" w14:paraId="528D054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9B124" w14:textId="2BFE519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D701F" w14:textId="1B61A20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2D31807" w14:textId="6FF40D0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BOBINA TÉRMICA:BOBINA DE PAPEL TÉRMICO PARA RELÓGIO DE PONTO EM PAPEL TIPO </w:t>
            </w:r>
            <w:r w:rsidR="00B34E4D">
              <w:rPr>
                <w:rFonts w:ascii="Arial" w:hAnsi="Arial" w:cs="Arial"/>
                <w:color w:val="000000"/>
                <w:sz w:val="16"/>
                <w:szCs w:val="16"/>
              </w:rPr>
              <w:t>TERMOSCRIPT, GRAMATURA</w:t>
            </w:r>
            <w:r>
              <w:rPr>
                <w:rFonts w:ascii="Arial" w:hAnsi="Arial" w:cs="Arial"/>
                <w:color w:val="000000"/>
                <w:sz w:val="16"/>
                <w:szCs w:val="16"/>
              </w:rPr>
              <w:t xml:space="preserve"> DE 48G/</w:t>
            </w:r>
            <w:r w:rsidR="00B34E4D">
              <w:rPr>
                <w:rFonts w:ascii="Arial" w:hAnsi="Arial" w:cs="Arial"/>
                <w:color w:val="000000"/>
                <w:sz w:val="16"/>
                <w:szCs w:val="16"/>
              </w:rPr>
              <w:t>M, MEDINDO</w:t>
            </w:r>
            <w:r>
              <w:rPr>
                <w:rFonts w:ascii="Arial" w:hAnsi="Arial" w:cs="Arial"/>
                <w:color w:val="000000"/>
                <w:sz w:val="16"/>
                <w:szCs w:val="16"/>
              </w:rPr>
              <w:t xml:space="preserve"> APROXIMADAMENTE 57MMX22M DE COMPRIMENTO.CAIXA C/ 30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D71F2" w14:textId="485E95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953F7" w14:textId="7568F65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70FA8" w14:textId="6BCF468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093A5" w14:textId="6CAD079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1.381,49</w:t>
            </w:r>
          </w:p>
        </w:tc>
      </w:tr>
      <w:tr w:rsidR="00CA1B6B" w:rsidRPr="00A92666" w14:paraId="09EF381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00A3A" w14:textId="0679EBF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5049A" w14:textId="7B1CB1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76E3DE4" w14:textId="27EBB00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100MM C/ 10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94BA3" w14:textId="0840503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79724" w14:textId="5DF6290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DFB46" w14:textId="1062C1A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D72F1" w14:textId="6133DBD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1.686,00</w:t>
            </w:r>
          </w:p>
        </w:tc>
      </w:tr>
      <w:tr w:rsidR="00CA1B6B" w:rsidRPr="00A92666" w14:paraId="2F94C9B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83242" w14:textId="1D956A2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CEEA3" w14:textId="017877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81BA2D4" w14:textId="37C5618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40MM C/40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28107" w14:textId="59EEFCC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C8D23" w14:textId="74D22FC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F35E9" w14:textId="6159B03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3D5FB" w14:textId="6D353C0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750,12</w:t>
            </w:r>
          </w:p>
        </w:tc>
      </w:tr>
      <w:tr w:rsidR="00CA1B6B" w:rsidRPr="00A92666" w14:paraId="522E28D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B3F8D" w14:textId="4D6D21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20EC4" w14:textId="06A4740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A4D4980" w14:textId="301434F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75MM C/ 25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9743C" w14:textId="67DC281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D1F99" w14:textId="5E571A3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22FE3" w14:textId="7A6517E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3E251" w14:textId="7F5788C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874,00</w:t>
            </w:r>
          </w:p>
        </w:tc>
      </w:tr>
      <w:tr w:rsidR="00CA1B6B" w:rsidRPr="00A92666" w14:paraId="3093B8A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2DEFC" w14:textId="02731A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913992" w14:textId="50F0060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75A6F94" w14:textId="16ECDB5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BORRACHA BRANCA ESCOLAR Nº 40: BORRACHA BRANCA, MACIA, Nº 40. CAIXA COM 40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75CED" w14:textId="268C74D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4D9F8" w14:textId="1B0A258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AF22E" w14:textId="14F0D4A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9CEEA" w14:textId="7132D3E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1.290,46</w:t>
            </w:r>
          </w:p>
        </w:tc>
      </w:tr>
      <w:tr w:rsidR="00CA1B6B" w:rsidRPr="00A92666" w14:paraId="1F29ED5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0C49A" w14:textId="41D369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3162C" w14:textId="52724D2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F1661BC" w14:textId="16818E2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CADERNO BROCHURA CAPA DURA </w:t>
            </w:r>
            <w:r w:rsidR="00B34E4D">
              <w:rPr>
                <w:rFonts w:ascii="Arial" w:hAnsi="Arial" w:cs="Arial"/>
                <w:color w:val="000000"/>
                <w:sz w:val="16"/>
                <w:szCs w:val="16"/>
              </w:rPr>
              <w:t>48 FOLHAS</w:t>
            </w:r>
            <w:r>
              <w:rPr>
                <w:rFonts w:ascii="Arial" w:hAnsi="Arial" w:cs="Arial"/>
                <w:color w:val="000000"/>
                <w:sz w:val="16"/>
                <w:szCs w:val="16"/>
              </w:rPr>
              <w:t xml:space="preserve"> PEQUENO: CADERNO BROCHURA CAPA DURA 96 FOLHAS, COM PAUTA; FORMATO 140X200MM;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05BA3" w14:textId="2AEDC03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85D40" w14:textId="62AA3FC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E1C58" w14:textId="096597E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22960" w14:textId="3B270C4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6.570,00</w:t>
            </w:r>
          </w:p>
        </w:tc>
      </w:tr>
      <w:tr w:rsidR="00CA1B6B" w:rsidRPr="00A92666" w14:paraId="09D65B4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2F58E" w14:textId="2CF8BCE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315FE" w14:textId="3519D80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C3F56BD" w14:textId="4B3CACC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BROCHURA CAPA DURA 96 FOLHAS PEQUENO: CADERNO BROCHURA CAPA DURA 96 FOLHAS, COM PAUTA; FORMATO 140X200MM;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F639B" w14:textId="265700C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D0E12" w14:textId="2AE11B8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19D6F" w14:textId="66445CC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17D71" w14:textId="569072F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3.397,50</w:t>
            </w:r>
          </w:p>
        </w:tc>
      </w:tr>
      <w:tr w:rsidR="00CA1B6B" w:rsidRPr="00A92666" w14:paraId="3048380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7822F" w14:textId="3B5763B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A4068" w14:textId="6C7EBC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15AF06" w14:textId="638C4A7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BROCHURA CAPA DURA 96 FOLHAS: CADERNO BROCHURA CAPA DURA 96 FOLHAS, COM PAUTA; FORMATO 200X275MM;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83978" w14:textId="543C0A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18497" w14:textId="63BBE1E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86015" w14:textId="53F8A26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AED8F" w14:textId="76A79B0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10.710,00</w:t>
            </w:r>
          </w:p>
        </w:tc>
      </w:tr>
      <w:tr w:rsidR="00CA1B6B" w:rsidRPr="00A92666" w14:paraId="71C1C0C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A3D68" w14:textId="18518CA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2A8F5" w14:textId="4A4E511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F88813E" w14:textId="1880BB7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DE DESENHO ESPIRAL 96 FOLHAS 200MMX275MM: CADERNO DE DESENHO ESPIRAL; 96 FOLHAS, SEM PAUTA, SEM SEDA; FORMATO 200X275MM.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D2F0E2" w14:textId="6A35547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FC668" w14:textId="01AAB79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B8419" w14:textId="09C7749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79312" w14:textId="3F51960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6.112,50</w:t>
            </w:r>
          </w:p>
        </w:tc>
      </w:tr>
      <w:tr w:rsidR="00CA1B6B" w:rsidRPr="00A92666" w14:paraId="58BFFE8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E5935" w14:textId="5D0D2A4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123D8" w14:textId="118162C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B48C3EE" w14:textId="07D212C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UNIVERSITÁRIO ESPIRAL CAPA DURA 200 FOLHAS: CADERNO UNIVERSITÁRIO CAPA DURA; ESPIRAL DE 10 MATÉRIAS; 200 FOLHAS, COM PAUTA; FORMATO 200X275MM.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12641" w14:textId="7A4011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54635" w14:textId="083B6CF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33ABF" w14:textId="23D4BB7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16803" w14:textId="52577DE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12.277,50</w:t>
            </w:r>
          </w:p>
        </w:tc>
      </w:tr>
      <w:tr w:rsidR="00CA1B6B" w:rsidRPr="00A92666" w14:paraId="74BE588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446CD" w14:textId="1C7BD8C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D046F" w14:textId="3FD26B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04FE79F" w14:textId="7372389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CAIXA ARQUIVO MORTO: CAIXA ARQUIVO MORTO, EM PLÁSTICOPOLIPROPILENNO CORRUGADO; COR AZUL; MEDINDO NO MÍNIMO 350MMX250MMX130MM.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59BAD" w14:textId="1883D66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1F851" w14:textId="6D28EA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0054E" w14:textId="4D07F69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85EEC" w14:textId="317818E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1.860,00</w:t>
            </w:r>
          </w:p>
        </w:tc>
      </w:tr>
      <w:tr w:rsidR="00CA1B6B" w:rsidRPr="00A92666" w14:paraId="5A29FBA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80ABD" w14:textId="45A0802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0D5B1" w14:textId="3F272BB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E32C9C1" w14:textId="288D68F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CAIXA ORGANIZADORA COM TAMPA: CAIXA ORGANIZADORA COM TAMPA; EM PLÁSTICO POLIPROPILENO </w:t>
            </w:r>
            <w:r w:rsidR="00B34E4D">
              <w:rPr>
                <w:rFonts w:ascii="Arial" w:hAnsi="Arial" w:cs="Arial"/>
                <w:color w:val="000000"/>
                <w:sz w:val="16"/>
                <w:szCs w:val="16"/>
              </w:rPr>
              <w:t>CORRUGADO; COR</w:t>
            </w:r>
            <w:r>
              <w:rPr>
                <w:rFonts w:ascii="Arial" w:hAnsi="Arial" w:cs="Arial"/>
                <w:color w:val="000000"/>
                <w:sz w:val="16"/>
                <w:szCs w:val="16"/>
              </w:rPr>
              <w:t xml:space="preserve"> AZUL; MEDINDO NO MÍNIMO: 437MMX; 310MMX240MM; COM PEGADORES LATERAIS.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2E4E0" w14:textId="580BF81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357A4" w14:textId="37F6B4B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060891" w14:textId="00AE0C0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32,48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3824A" w14:textId="53BC3D5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2.436,00</w:t>
            </w:r>
          </w:p>
        </w:tc>
      </w:tr>
      <w:tr w:rsidR="00CA1B6B" w:rsidRPr="00A92666" w14:paraId="1095D5A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89E19" w14:textId="757812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5E9CB" w14:textId="110D2B7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5A6D9E0" w14:textId="309324C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CALCULADORA PORTÁTIL MP 1010,12 DIGITOS, ALIMENTAÇÃO UMA PILHA AA, SOLAR, LARGURA 68 MM, ALTURA 19 MM, PROFUNDIDADE 106 MM, PESO 50G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14B00" w14:textId="555CBF3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73D08" w14:textId="3A5E777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D2376" w14:textId="47E5E72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18,27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6519E" w14:textId="6A105B0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1.370,25</w:t>
            </w:r>
          </w:p>
        </w:tc>
      </w:tr>
      <w:tr w:rsidR="00CA1B6B" w:rsidRPr="00A92666" w14:paraId="5A96793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2CE98" w14:textId="66C1909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C9661" w14:textId="24A0C0A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91D610" w14:textId="6A023AD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CORRETIVA CX C/12 UN: CANETA CORRETIVA COM 8ML; PONTA METÁLICA; TINTA A BASE DE PIGMENTOS, SOLVENTES E ADITIVOS; COM VALIDADE MÍNIMA DE 12 MESES A PARTIR DA DATA DA ENTREGA.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E00F3" w14:textId="3ABCF48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73BA6" w14:textId="1C4871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88332E" w14:textId="5B17D83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070DC" w14:textId="46EF691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480,24</w:t>
            </w:r>
          </w:p>
        </w:tc>
      </w:tr>
      <w:tr w:rsidR="00CA1B6B" w:rsidRPr="00A92666" w14:paraId="449B931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53641" w14:textId="4254087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F3E72" w14:textId="0388174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03B654B" w14:textId="3A745A0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ESFEROGRÁFICA AZUL 1.0MM CX C/50 UN: CANETA ESFEROGRÁFICA AZUL; CORPO DE PLÁSTICO RÍGIDO TRANSPARENTE, SEXTAVADO; PONTA DE LATÃO COM ESFERA DE TUNGSTÊNIO, ESCRITA MÉDIA 1.0MM; TAMPA VENTILADA; COM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9CBD6" w14:textId="0C1CC21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D7F33" w14:textId="7CA28D5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592AE" w14:textId="089BD0B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8FE2A" w14:textId="5BE2A15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2.247,75</w:t>
            </w:r>
          </w:p>
        </w:tc>
      </w:tr>
      <w:tr w:rsidR="00CA1B6B" w:rsidRPr="00A92666" w14:paraId="4DEADF7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76AB2" w14:textId="3C9A9E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4FA1E" w14:textId="16EE0E4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BAC275D" w14:textId="0CAFBBB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ESFEROGRÁFICA PRETA 1.0MM CX C/50 UN: CANETA ESFEROGRÁFICA PRETA; CORPO DE PLÁSTICO RÍGIDO TRANSPARENTE, SEXTAVADO; PONTA DE LATÃO COM ESFERA DE TUNGSTÊNIO, ESCRITA MÉDIA 1.0MM; TAMPA </w:t>
            </w:r>
            <w:r w:rsidR="00B34E4D">
              <w:rPr>
                <w:rFonts w:ascii="Arial" w:hAnsi="Arial" w:cs="Arial"/>
                <w:color w:val="000000"/>
                <w:sz w:val="16"/>
                <w:szCs w:val="16"/>
              </w:rPr>
              <w:t>VENTILADA; COM</w:t>
            </w:r>
            <w:r>
              <w:rPr>
                <w:rFonts w:ascii="Arial" w:hAnsi="Arial" w:cs="Arial"/>
                <w:color w:val="000000"/>
                <w:sz w:val="16"/>
                <w:szCs w:val="16"/>
              </w:rPr>
              <w:t xml:space="preserve">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F0C27" w14:textId="3E7ECD4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20744" w14:textId="2303A8A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D8009" w14:textId="08E25F9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5CC48" w14:textId="165C540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698,05</w:t>
            </w:r>
          </w:p>
        </w:tc>
      </w:tr>
      <w:tr w:rsidR="00CA1B6B" w:rsidRPr="00A92666" w14:paraId="6B70130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BB511" w14:textId="6EDA840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E2909" w14:textId="48BBE6D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C6932A2" w14:textId="4D85093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ESFEROGRÁFICA VERMELHA 1.0MM CX C/50 UN: CANETA ESFEROGRÁFICA VERMELHA; CORPO DE PLÁSTICO RÍGIDO, TRANSPARENTE, SEXTAVADO; PONTA DE LATÃO COM ESFERA DE TUNGSTÊNIO, ESCRITA MÉDIA 1.0MM; TAMPA </w:t>
            </w:r>
            <w:r w:rsidR="00B34E4D">
              <w:rPr>
                <w:rFonts w:ascii="Arial" w:hAnsi="Arial" w:cs="Arial"/>
                <w:color w:val="000000"/>
                <w:sz w:val="16"/>
                <w:szCs w:val="16"/>
              </w:rPr>
              <w:t>VENTILADA; COM</w:t>
            </w:r>
            <w:r>
              <w:rPr>
                <w:rFonts w:ascii="Arial" w:hAnsi="Arial" w:cs="Arial"/>
                <w:color w:val="000000"/>
                <w:sz w:val="16"/>
                <w:szCs w:val="16"/>
              </w:rPr>
              <w:t xml:space="preserve">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84E22" w14:textId="05CE0E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A7405" w14:textId="3F5CD48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1E5D2" w14:textId="5E5EAB5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A6276" w14:textId="7D43AB1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635,95</w:t>
            </w:r>
          </w:p>
        </w:tc>
      </w:tr>
      <w:tr w:rsidR="00CA1B6B" w:rsidRPr="00A92666" w14:paraId="334FC4D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78674" w14:textId="2A8C220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DFAE9" w14:textId="5220D04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05FB6A0" w14:textId="5B12F24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12 CORES: CANETA HIDROGRÁFICA 12 CORES; CORPO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w:t>
            </w:r>
            <w:r w:rsidR="00B34E4D">
              <w:rPr>
                <w:rFonts w:ascii="Arial" w:hAnsi="Arial" w:cs="Arial"/>
                <w:color w:val="000000"/>
                <w:sz w:val="16"/>
                <w:szCs w:val="16"/>
              </w:rPr>
              <w:t>MM; TINTA</w:t>
            </w:r>
            <w:r>
              <w:rPr>
                <w:rFonts w:ascii="Arial" w:hAnsi="Arial" w:cs="Arial"/>
                <w:color w:val="000000"/>
                <w:sz w:val="16"/>
                <w:szCs w:val="16"/>
              </w:rPr>
              <w:t xml:space="preserve"> ATÓXICA À BASE DE ÁGUA; COM 12 CORES.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E0D3D" w14:textId="47973F3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EB368" w14:textId="0640A41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552E2" w14:textId="7FA3141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96120" w14:textId="0EC7743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3.517,50</w:t>
            </w:r>
          </w:p>
        </w:tc>
      </w:tr>
      <w:tr w:rsidR="00CA1B6B" w:rsidRPr="00A92666" w14:paraId="276AC6D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053FD" w14:textId="7910A96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2D47F" w14:textId="7FEEAD1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4FEDFD4" w14:textId="2C369CD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AZUL UN: CANETA HIDROGRÁFICA </w:t>
            </w:r>
            <w:r w:rsidR="00B34E4D">
              <w:rPr>
                <w:rFonts w:ascii="Arial" w:hAnsi="Arial" w:cs="Arial"/>
                <w:color w:val="000000"/>
                <w:sz w:val="16"/>
                <w:szCs w:val="16"/>
              </w:rPr>
              <w:t>AZUL, CORPO</w:t>
            </w:r>
            <w:r>
              <w:rPr>
                <w:rFonts w:ascii="Arial" w:hAnsi="Arial" w:cs="Arial"/>
                <w:color w:val="000000"/>
                <w:sz w:val="16"/>
                <w:szCs w:val="16"/>
              </w:rPr>
              <w:t xml:space="preserve">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DC419" w14:textId="365CB3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8C520" w14:textId="4DD1F55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F58DC" w14:textId="121F699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0A9B1" w14:textId="0581E33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348,00</w:t>
            </w:r>
          </w:p>
        </w:tc>
      </w:tr>
      <w:tr w:rsidR="00CA1B6B" w:rsidRPr="00A92666" w14:paraId="5942CFD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BE4C7" w14:textId="7E577DB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46DA0" w14:textId="5C7AC8C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001.104.399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DCE69F7" w14:textId="152F159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PRETA UN: CANETA HIDROGRÁFICA PRETA, CORPO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41693" w14:textId="06FE600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2EA54" w14:textId="4447E0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48C21" w14:textId="19E0244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0B23D" w14:textId="69AE0D2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348,00</w:t>
            </w:r>
          </w:p>
        </w:tc>
      </w:tr>
      <w:tr w:rsidR="00CA1B6B" w:rsidRPr="00A92666" w14:paraId="33A02B9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D14F1" w14:textId="6705D50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96294" w14:textId="3B97A1E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8979983" w14:textId="6AF74CF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w:t>
            </w:r>
            <w:r w:rsidR="00B34E4D">
              <w:rPr>
                <w:rFonts w:ascii="Arial" w:hAnsi="Arial" w:cs="Arial"/>
                <w:color w:val="000000"/>
                <w:sz w:val="16"/>
                <w:szCs w:val="16"/>
              </w:rPr>
              <w:t>VERMELHA UN</w:t>
            </w:r>
            <w:r>
              <w:rPr>
                <w:rFonts w:ascii="Arial" w:hAnsi="Arial" w:cs="Arial"/>
                <w:color w:val="000000"/>
                <w:sz w:val="16"/>
                <w:szCs w:val="16"/>
              </w:rPr>
              <w:t xml:space="preserve">: CANETA HIDROGRÁFICA </w:t>
            </w:r>
            <w:r w:rsidR="00B34E4D">
              <w:rPr>
                <w:rFonts w:ascii="Arial" w:hAnsi="Arial" w:cs="Arial"/>
                <w:color w:val="000000"/>
                <w:sz w:val="16"/>
                <w:szCs w:val="16"/>
              </w:rPr>
              <w:t>VERMELHA, CORPO</w:t>
            </w:r>
            <w:r>
              <w:rPr>
                <w:rFonts w:ascii="Arial" w:hAnsi="Arial" w:cs="Arial"/>
                <w:color w:val="000000"/>
                <w:sz w:val="16"/>
                <w:szCs w:val="16"/>
              </w:rPr>
              <w:t xml:space="preserve"> EM </w:t>
            </w:r>
            <w:r w:rsidR="00E13F59">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916F3" w14:textId="7BF052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23261" w14:textId="1421F90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3A5BA" w14:textId="5305D58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9BF64" w14:textId="3A758CB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348,00</w:t>
            </w:r>
          </w:p>
        </w:tc>
      </w:tr>
      <w:tr w:rsidR="00CA1B6B" w:rsidRPr="00A92666" w14:paraId="714F870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5AFB4" w14:textId="3B5D447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2506D" w14:textId="49D0DE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2743CBD" w14:textId="7FA2F5A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MARCA TEXTO AMARELO CX C/12 UN: CANETA MARCA TEXTO, CORPO EM PLÁSTICO, COM TINTA FLUORESCENTE DE ALTA DURABILIDADE COR AMARELO, PONTA CHANFRADA DE POLIÉSTER DE 3MM A 5MM.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B0204" w14:textId="14058E8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927BF" w14:textId="7916F8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6B17D" w14:textId="57BC969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9,61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3DFD9" w14:textId="4FE32CF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720,75</w:t>
            </w:r>
          </w:p>
        </w:tc>
      </w:tr>
      <w:tr w:rsidR="00CA1B6B" w:rsidRPr="00A92666" w14:paraId="05C0A8E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D34C7" w14:textId="0BF7C97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E602E" w14:textId="5C1612F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C1C8CCA" w14:textId="7027A23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AZUL UN: MARCADOR PERMANENTE COM PONTA DE POLIÉSTER 2.0MM, COR </w:t>
            </w:r>
            <w:r w:rsidR="00B34E4D">
              <w:rPr>
                <w:rFonts w:ascii="Arial" w:hAnsi="Arial" w:cs="Arial"/>
                <w:color w:val="000000"/>
                <w:sz w:val="16"/>
                <w:szCs w:val="16"/>
              </w:rPr>
              <w:t>AZUL; TINTA</w:t>
            </w:r>
            <w:r>
              <w:rPr>
                <w:rFonts w:ascii="Arial" w:hAnsi="Arial" w:cs="Arial"/>
                <w:color w:val="000000"/>
                <w:sz w:val="16"/>
                <w:szCs w:val="16"/>
              </w:rPr>
              <w:t xml:space="preserve"> PERMANENTE; APLICAÇÃO EM CD, DVD, PAPEL, PLÁSTICO, VIDRO, MADEIRA, METAL; COR AZUL.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2178C" w14:textId="5A0D7B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E1A91" w14:textId="3AD86C0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E1C2C" w14:textId="192F857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B8241" w14:textId="0EEAE03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113,25</w:t>
            </w:r>
          </w:p>
        </w:tc>
      </w:tr>
      <w:tr w:rsidR="00CA1B6B" w:rsidRPr="00A92666" w14:paraId="6D643C0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D06C8" w14:textId="6DD0D97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9F519" w14:textId="05309A6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5C9175" w14:textId="13002C2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PRETA UN: MARCADOR PERMANENTE COM PONTA DE POLIÉSTER 2.0MM, COR </w:t>
            </w:r>
            <w:r w:rsidR="00B34E4D">
              <w:rPr>
                <w:rFonts w:ascii="Arial" w:hAnsi="Arial" w:cs="Arial"/>
                <w:color w:val="000000"/>
                <w:sz w:val="16"/>
                <w:szCs w:val="16"/>
              </w:rPr>
              <w:t>PRETA; TINTA</w:t>
            </w:r>
            <w:r>
              <w:rPr>
                <w:rFonts w:ascii="Arial" w:hAnsi="Arial" w:cs="Arial"/>
                <w:color w:val="000000"/>
                <w:sz w:val="16"/>
                <w:szCs w:val="16"/>
              </w:rPr>
              <w:t xml:space="preserve"> PERMANENTE; APLICAÇÃO EM CD, DVD, PAPEL, PLÁSTICO, VIDRO, MADEIRA, METAL; COR PRETA.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4F305" w14:textId="2CCE1AD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BE587" w14:textId="4A33E4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1364C" w14:textId="286F733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5CDBAD" w14:textId="7E8A286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102,75</w:t>
            </w:r>
          </w:p>
        </w:tc>
      </w:tr>
      <w:tr w:rsidR="00CA1B6B" w:rsidRPr="00A92666" w14:paraId="723F655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0FED7" w14:textId="4E11230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D4D74" w14:textId="7BCE82A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43142B1" w14:textId="3814AF6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VERMELHA UN: MARCADOR PERMANENTE COM PONTA DE POLIÉSTER 2.0MM, COR </w:t>
            </w:r>
            <w:r w:rsidR="00B34E4D">
              <w:rPr>
                <w:rFonts w:ascii="Arial" w:hAnsi="Arial" w:cs="Arial"/>
                <w:color w:val="000000"/>
                <w:sz w:val="16"/>
                <w:szCs w:val="16"/>
              </w:rPr>
              <w:t>VERMELHA; TINTA</w:t>
            </w:r>
            <w:r>
              <w:rPr>
                <w:rFonts w:ascii="Arial" w:hAnsi="Arial" w:cs="Arial"/>
                <w:color w:val="000000"/>
                <w:sz w:val="16"/>
                <w:szCs w:val="16"/>
              </w:rPr>
              <w:t xml:space="preserve"> PERMANENTE; APLICAÇÃO EM CD, DVD, PAPEL, PLÁSTICO, VIDRO, MADEIRA, METAL; COR VERMELHA.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85B31" w14:textId="5A8EC89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F26F1" w14:textId="688D5DB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5B19C" w14:textId="753445B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B8CA6" w14:textId="2DD4867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121,50</w:t>
            </w:r>
          </w:p>
        </w:tc>
      </w:tr>
      <w:tr w:rsidR="00CA1B6B" w:rsidRPr="00A92666" w14:paraId="236CCB7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08F4F" w14:textId="52F3E33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67A2D" w14:textId="3502B1B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829FE31" w14:textId="46D32B3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CAPA PARA ENCADERNAÇÃO PRETA FOSCA 210MMX297MM: CAPA PARA ENCADERNAÇÃO; MATERIAL: PLÁSTICO, PRETO FOSCO; MEDINDO 210X297MM, ESPESSURA 3MM.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98294" w14:textId="112BCF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34D5F" w14:textId="14B8EE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BF4AE" w14:textId="651C04E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66F68" w14:textId="305F881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114,75</w:t>
            </w:r>
          </w:p>
        </w:tc>
      </w:tr>
      <w:tr w:rsidR="00CA1B6B" w:rsidRPr="00A92666" w14:paraId="1EC03E9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6502D" w14:textId="743C541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E8DD1" w14:textId="36C5F82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9338A1" w14:textId="0C04CAB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CAPA PARA ENCADERNAÇÃO TRANSPARENTE CRISTAL 210MMX297MM: CAPA PARA ENCADERNAÇÃO; MATERIAL: PLÁSTICO, TRANSPARENTE CRISTAL; MEDINDO 210X297MM, ESPESSURA 3MM.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0710C" w14:textId="10CC89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DBD2B" w14:textId="5FAF4E5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ECC01" w14:textId="293E595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4EA60" w14:textId="2385C70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81,00</w:t>
            </w:r>
          </w:p>
        </w:tc>
      </w:tr>
      <w:tr w:rsidR="00CA1B6B" w:rsidRPr="00A92666" w14:paraId="3FC1D1E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D0469" w14:textId="0E0CBF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F11C6" w14:textId="0545E9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F29CCC4" w14:textId="3440FD6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CARTOLINA BRANCA 50CMX66CM PACOTE C/100UN: CARTOLINA BRANCA MEDIDA 50CMX66CM; GRAMATURA 150G/M².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1745C" w14:textId="5AF4841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9E29D" w14:textId="4D65E2E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757CF" w14:textId="0B58D51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63,57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07192" w14:textId="497DECD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2.415,66</w:t>
            </w:r>
          </w:p>
        </w:tc>
      </w:tr>
      <w:tr w:rsidR="00CA1B6B" w:rsidRPr="00A92666" w14:paraId="07B4EA0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F0316" w14:textId="59C60BA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606E2" w14:textId="0A7948E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D82E629" w14:textId="64C93CD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CARTOLINA COLORIDA DIVERSAS CORES 50CMX66CM PACOTE C/100UN: CARTOLINA COLORIDA DIVERSAS CORES; MEDIDA 50CMX66CM; GRAMATURA 150G/M².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4BFD6" w14:textId="0FF832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041D9" w14:textId="5515D4C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AD1C9" w14:textId="7909877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62,25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7EEF74" w14:textId="64EF467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4.668,75</w:t>
            </w:r>
          </w:p>
        </w:tc>
      </w:tr>
      <w:tr w:rsidR="00CA1B6B" w:rsidRPr="00A92666" w14:paraId="3AE96DF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3649D" w14:textId="035EC1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B7B2DA" w14:textId="45C5F49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552A8A" w14:textId="2C50E75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CLIPS Nº 2/0: CLIPS GALVANIZADOS</w:t>
            </w:r>
            <w:r w:rsidR="00E13F59">
              <w:rPr>
                <w:rFonts w:ascii="Arial" w:hAnsi="Arial" w:cs="Arial"/>
                <w:color w:val="000000"/>
                <w:sz w:val="16"/>
                <w:szCs w:val="16"/>
              </w:rPr>
              <w:t xml:space="preserve"> </w:t>
            </w:r>
            <w:r>
              <w:rPr>
                <w:rFonts w:ascii="Arial" w:hAnsi="Arial" w:cs="Arial"/>
                <w:color w:val="000000"/>
                <w:sz w:val="16"/>
                <w:szCs w:val="16"/>
              </w:rPr>
              <w:t>Nº 2/0,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DC5B3" w14:textId="238D618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64E7F" w14:textId="5E74445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E629C" w14:textId="7B075F9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9D9E7" w14:textId="23086A6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589,20</w:t>
            </w:r>
          </w:p>
        </w:tc>
      </w:tr>
      <w:tr w:rsidR="00CA1B6B" w:rsidRPr="00A92666" w14:paraId="3FE07C7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BE702" w14:textId="58E4592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A0880" w14:textId="59F2B72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E34E8FF" w14:textId="36C7CA4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CLIPS Nº 3/0: CLIPS GALVANIZADOS</w:t>
            </w:r>
            <w:r w:rsidR="00E13F59">
              <w:rPr>
                <w:rFonts w:ascii="Arial" w:hAnsi="Arial" w:cs="Arial"/>
                <w:color w:val="000000"/>
                <w:sz w:val="16"/>
                <w:szCs w:val="16"/>
              </w:rPr>
              <w:t xml:space="preserve"> </w:t>
            </w:r>
            <w:r>
              <w:rPr>
                <w:rFonts w:ascii="Arial" w:hAnsi="Arial" w:cs="Arial"/>
                <w:color w:val="000000"/>
                <w:sz w:val="16"/>
                <w:szCs w:val="16"/>
              </w:rPr>
              <w:t>Nº 3/0,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DB57F4" w14:textId="53F66FC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9F2E5" w14:textId="59A1BF1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8316F" w14:textId="3192C0D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D14B6" w14:textId="51B8935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379,24</w:t>
            </w:r>
          </w:p>
        </w:tc>
      </w:tr>
      <w:tr w:rsidR="00CA1B6B" w:rsidRPr="00A92666" w14:paraId="0E0B517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380ED" w14:textId="7FD3874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5D791" w14:textId="2034D66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F6BBCDA" w14:textId="29A6C45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CLIPS Nº 6/0: CLIPS GALVANIZADOS</w:t>
            </w:r>
            <w:r w:rsidR="00E13F59">
              <w:rPr>
                <w:rFonts w:ascii="Arial" w:hAnsi="Arial" w:cs="Arial"/>
                <w:color w:val="000000"/>
                <w:sz w:val="16"/>
                <w:szCs w:val="16"/>
              </w:rPr>
              <w:t xml:space="preserve"> </w:t>
            </w:r>
            <w:r>
              <w:rPr>
                <w:rFonts w:ascii="Arial" w:hAnsi="Arial" w:cs="Arial"/>
                <w:color w:val="000000"/>
                <w:sz w:val="16"/>
                <w:szCs w:val="16"/>
              </w:rPr>
              <w:t>Nº 6/0,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8D59A" w14:textId="6C23367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7700D" w14:textId="1A6360C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28D59" w14:textId="12380DC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55503" w14:textId="5D2426C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379,62</w:t>
            </w:r>
          </w:p>
        </w:tc>
      </w:tr>
      <w:tr w:rsidR="00CA1B6B" w:rsidRPr="00A92666" w14:paraId="62A2A03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057E8" w14:textId="0E8C959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942C9" w14:textId="7786779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503FB40" w14:textId="289FB9D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CLIPS Nº 8/0: CLIPS GALVANIZADOS Nº 8/0,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AA51B" w14:textId="79C1AE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CFB5D" w14:textId="12F2A61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3F09B" w14:textId="5161D89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251A2" w14:textId="0385F57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359,86</w:t>
            </w:r>
          </w:p>
        </w:tc>
      </w:tr>
      <w:tr w:rsidR="00CA1B6B" w:rsidRPr="00A92666" w14:paraId="671D4AA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8912F" w14:textId="67B072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66495" w14:textId="62ECF1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21D7DEC" w14:textId="2CEEB15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BASTÃO 10G: COLA BASTÃO 10G; BRANCA; LAVÁVEL; ATÓXICA; COM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49FC0" w14:textId="37C924A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15A7F" w14:textId="24102E8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99A7E" w14:textId="6D07202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8C43E" w14:textId="697AE73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363,75</w:t>
            </w:r>
          </w:p>
        </w:tc>
      </w:tr>
      <w:tr w:rsidR="00CA1B6B" w:rsidRPr="00A92666" w14:paraId="1AFA89E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5B11F" w14:textId="7716C8D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8E4E6" w14:textId="169B0FE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BE24850" w14:textId="01F54D1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BRANCA LÍQUIDA 1KG: COLA BRANCA LÍQUIDA; FRASCO COM 1KG; USO ESCOLAR; LAVÁVEL; ATÓXICA; BOA CAPACIDADE DE COLAGEM; ACONDICIONADA EM FRASCO; COM VALIDADE MÍNIMA DE 12 MESES A PARTIR DA DATA DA ENTREGA.FRASCO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CE919" w14:textId="67C4B38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73B39" w14:textId="3F833A0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F7DD10" w14:textId="7A1A26E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8831B" w14:textId="2228C91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614,25</w:t>
            </w:r>
          </w:p>
        </w:tc>
      </w:tr>
      <w:tr w:rsidR="00CA1B6B" w:rsidRPr="00A92666" w14:paraId="0D50F26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98717" w14:textId="29CDA48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02FDB" w14:textId="659414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B08CEBB" w14:textId="1F2FF21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BRANCA LÍQUIDA 40G: COLA BRANCA LÍQUIDA 40G; USO ESCOLAR; LAVÁVEL; ATÓXICA; BOA CAPACIDADE DE COLAGEM; ACONDICIONADA EM FRASCO; COM VALIDADE MÍNIMA DE 12 MESES A PARTIR DA DATA DA ENTREGA.CAIXA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FC49B" w14:textId="2130D62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664FF" w14:textId="191F5C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D59AF" w14:textId="3556FA9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6809E" w14:textId="40EA6FD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426,74</w:t>
            </w:r>
          </w:p>
        </w:tc>
      </w:tr>
      <w:tr w:rsidR="00CA1B6B" w:rsidRPr="00A92666" w14:paraId="6D76584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064C8" w14:textId="334F77F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74729" w14:textId="7BB2904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4D1EF80" w14:textId="24E3DDE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COLA BRANCA LÍQUIDA 90G: COLA BRANCA LÍQUIDA 90G; USO ESCOLAR; LAVÁVEL; ATÓXICA; BOA CAPACIDADE DE </w:t>
            </w:r>
            <w:r w:rsidR="00B34E4D">
              <w:rPr>
                <w:rFonts w:ascii="Arial" w:hAnsi="Arial" w:cs="Arial"/>
                <w:color w:val="000000"/>
                <w:sz w:val="16"/>
                <w:szCs w:val="16"/>
              </w:rPr>
              <w:t>COLAGEM; ACONDICIONADA</w:t>
            </w:r>
            <w:r>
              <w:rPr>
                <w:rFonts w:ascii="Arial" w:hAnsi="Arial" w:cs="Arial"/>
                <w:color w:val="000000"/>
                <w:sz w:val="16"/>
                <w:szCs w:val="16"/>
              </w:rPr>
              <w:t xml:space="preserve"> EM FRASCO; COM VALIDADE MÍNIMA DE 12 MESES A PARTIR DA DATA DA ENTREGA.CAIXA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DC1DE" w14:textId="32F653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3163F" w14:textId="7ECC056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95C5B" w14:textId="3F6DE64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8F75B" w14:textId="7F0755D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1.446,75</w:t>
            </w:r>
          </w:p>
        </w:tc>
      </w:tr>
      <w:tr w:rsidR="00CA1B6B" w:rsidRPr="00A92666" w14:paraId="28D7880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50C5B" w14:textId="2806EC9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7EF60" w14:textId="52E180C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0871A81" w14:textId="3458A1D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COLORIDA CX C/ 6 CORES: COLA COLORIDA; COM 6 CORES; COM BICO APLICADOR; ATÓXICA; VALIDADE MÍNIMA DE 12 MESES A PARTIR DA DATA DA ENTREGA. CAIXA COM 6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09E88" w14:textId="2B680E4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E8ED1" w14:textId="55CC43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99F5F" w14:textId="701A321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3E93C" w14:textId="105C883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529,50</w:t>
            </w:r>
          </w:p>
        </w:tc>
      </w:tr>
      <w:tr w:rsidR="00CA1B6B" w:rsidRPr="00A92666" w14:paraId="3FF922E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A373A" w14:textId="5CAC3C0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59F3D" w14:textId="393613A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F6AA1AE" w14:textId="13B4131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DE EVA E ISOPOR 90G: COLA DE EVA E ISOPOR 90G, COM BICO APLICADOR; ATÓXICA; COM VALIDADE MÍNIMA DE 12 MESES A PARTIR DA DATA DA ENTREGA. FRASCO 90G.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964BB" w14:textId="5A17D23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A2F93" w14:textId="6DC4BF2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00BD7" w14:textId="5A7EC28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379C" w14:textId="6F9580C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682,50</w:t>
            </w:r>
          </w:p>
        </w:tc>
      </w:tr>
      <w:tr w:rsidR="00CA1B6B" w:rsidRPr="00A92666" w14:paraId="290529B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DD455" w14:textId="566182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7B2D9" w14:textId="5C2F79D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4E4ECDF" w14:textId="73B39D2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COLA INSTANTÂNEA PARA ARTESANATO, INCOLOR, TUBOS DE 20G, COM BICO APLICADOR PARA USO EM COLAGEM DE CALÇADOS, COURO, BIJUTERIAS, METAIS, MADEIRA E EVA.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01022" w14:textId="2830B7B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7E27D" w14:textId="19CE403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88BE2" w14:textId="56E0D97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B38F8" w14:textId="2463D06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1.186,28</w:t>
            </w:r>
          </w:p>
        </w:tc>
      </w:tr>
      <w:tr w:rsidR="00CA1B6B" w:rsidRPr="00A92666" w14:paraId="63F3B10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EC825" w14:textId="77135E6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10BC9" w14:textId="15DEF0E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B5DD76B" w14:textId="1433341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COLA RELEVO 3D NÃO TÓXICO, SOLÚVEL EM ÁGUA, COMPOSIÇÃO: RESINA ACRÍLICA, ÁGUA, ADITIVOS E PIGMENTOS. APLICAÇÕES: TECIDO DE ALGODÃO, MADEIRA, PAPEL, E.V. A, COURO, CERÂMICA, GESSO, VIDRO E CORTIÇA. TINTA DIMENSIONAL METÁLICA, CORES </w:t>
            </w:r>
            <w:r w:rsidR="00B34E4D">
              <w:rPr>
                <w:rFonts w:ascii="Arial" w:hAnsi="Arial" w:cs="Arial"/>
                <w:color w:val="000000"/>
                <w:sz w:val="16"/>
                <w:szCs w:val="16"/>
              </w:rPr>
              <w:t>VARIADAS,</w:t>
            </w:r>
            <w:r>
              <w:rPr>
                <w:rFonts w:ascii="Arial" w:hAnsi="Arial" w:cs="Arial"/>
                <w:color w:val="000000"/>
                <w:sz w:val="16"/>
                <w:szCs w:val="16"/>
              </w:rPr>
              <w:t xml:space="preserve"> CAIXA COM 6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DDC97" w14:textId="0C995B4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479F3" w14:textId="57B4B5D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74B1A" w14:textId="6749950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8E69C" w14:textId="3219C97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1.599,75</w:t>
            </w:r>
          </w:p>
        </w:tc>
      </w:tr>
      <w:tr w:rsidR="00CA1B6B" w:rsidRPr="00A92666" w14:paraId="4480701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C63BE" w14:textId="6A48EA9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B3AF4" w14:textId="4452193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E416EB2" w14:textId="01949B1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CORRETIVO LÍQUIDO 18ML: CORRETIVO LÍQUIDO A BASE DE </w:t>
            </w:r>
            <w:r w:rsidR="00B34E4D">
              <w:rPr>
                <w:rFonts w:ascii="Arial" w:hAnsi="Arial" w:cs="Arial"/>
                <w:color w:val="000000"/>
                <w:sz w:val="16"/>
                <w:szCs w:val="16"/>
              </w:rPr>
              <w:t>ÁGUA; CONTENDO</w:t>
            </w:r>
            <w:r>
              <w:rPr>
                <w:rFonts w:ascii="Arial" w:hAnsi="Arial" w:cs="Arial"/>
                <w:color w:val="000000"/>
                <w:sz w:val="16"/>
                <w:szCs w:val="16"/>
              </w:rPr>
              <w:t xml:space="preserve"> 18</w:t>
            </w:r>
            <w:r w:rsidR="00E13F59">
              <w:rPr>
                <w:rFonts w:ascii="Arial" w:hAnsi="Arial" w:cs="Arial"/>
                <w:color w:val="000000"/>
                <w:sz w:val="16"/>
                <w:szCs w:val="16"/>
              </w:rPr>
              <w:t>ML; ATÓXICO</w:t>
            </w:r>
            <w:r>
              <w:rPr>
                <w:rFonts w:ascii="Arial" w:hAnsi="Arial" w:cs="Arial"/>
                <w:color w:val="000000"/>
                <w:sz w:val="16"/>
                <w:szCs w:val="16"/>
              </w:rPr>
              <w:t>; COM VALIDADE MÍNIMA DE 12 MESES A PARTIR DA DATA DA ENTREGA.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06427" w14:textId="730EC23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EFC90" w14:textId="1EAB2C4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C1CB2" w14:textId="1314CC8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5A039" w14:textId="6D28D11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737,96</w:t>
            </w:r>
          </w:p>
        </w:tc>
      </w:tr>
      <w:tr w:rsidR="00CA1B6B" w:rsidRPr="00A92666" w14:paraId="004F31B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903D7" w14:textId="1D14D95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50EA6" w14:textId="0D775B3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F3FAAFA" w14:textId="4AA975E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CORTADOR PARA EVA FORMATOS VARIADOS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F2D43" w14:textId="2B2A3AF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82129" w14:textId="3217412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CCFBF" w14:textId="29A47A1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AD8E2" w14:textId="0A4E305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1.404,00</w:t>
            </w:r>
          </w:p>
        </w:tc>
      </w:tr>
      <w:tr w:rsidR="00CA1B6B" w:rsidRPr="00A92666" w14:paraId="1628B47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3FF1E" w14:textId="479B51C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F0B79" w14:textId="77292A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3F806A2" w14:textId="4488266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ELÁSTICO DE BORRACHA AMARELO Nº18 100G: ELÁSTICO DE BORRACHA AMARELO Nº18. PACOTE COM 100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36158" w14:textId="6FE5FC8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A6DC6" w14:textId="287CAE4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201B3" w14:textId="0ED6E44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7EF6A" w14:textId="4AE33FC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107,92</w:t>
            </w:r>
          </w:p>
        </w:tc>
      </w:tr>
      <w:tr w:rsidR="00CA1B6B" w:rsidRPr="00A92666" w14:paraId="3931C3C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03CF5" w14:textId="10D9A1D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F42EB" w14:textId="5428B49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001.104.187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C708E4" w14:textId="331B046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BRANCO OFÍCIO 114MMX229MM CX C/ 1000 UN: ENVELOPE BRANCO, OFÍCIO, MEDINDO 114X229MM, GRAMATURA 75G/M². CAIXA COM 1000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CCC4D" w14:textId="61E87D9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665A9" w14:textId="2395524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6ED5E" w14:textId="36BE6CF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109,58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D1B6C" w14:textId="7C23B3C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4.164,04</w:t>
            </w:r>
          </w:p>
        </w:tc>
      </w:tr>
      <w:tr w:rsidR="00CA1B6B" w:rsidRPr="00A92666" w14:paraId="15FD2CE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0259F" w14:textId="25A9800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0226C" w14:textId="14C1ACC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2D56505" w14:textId="6977456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COLORIDO 162MM X 229MM CX C/ 100 UN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15E37" w14:textId="1C1D95D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81EF2" w14:textId="4E20E0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8283E" w14:textId="0A4CA3B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CB5F5" w14:textId="50084DF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9.426,32</w:t>
            </w:r>
          </w:p>
        </w:tc>
      </w:tr>
      <w:tr w:rsidR="00CA1B6B" w:rsidRPr="00A92666" w14:paraId="309AF2F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07CE6" w14:textId="4ECFE0A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45B60" w14:textId="314F559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72220DA" w14:textId="76613A9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SACO KRAFT OURO 200 MM X 280 MM AMARELO CX C/ 100 UN: ENVELOPE SACO KRAFT OURO (AMARELO), MEDINDO 200MM X 280MM,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534721" w14:textId="1A2F97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C8119" w14:textId="7F083EC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17A31" w14:textId="0F23C75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98909" w14:textId="68CD6EA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5.625,00</w:t>
            </w:r>
          </w:p>
        </w:tc>
      </w:tr>
      <w:tr w:rsidR="00CA1B6B" w:rsidRPr="00A92666" w14:paraId="558A7DF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6C4C4" w14:textId="267459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77C67" w14:textId="51F8CD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68C5628" w14:textId="63386F9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SACO KRAFT OURO 240 MM X 340 MM CXC/ 100 UN: ENVELOPE SACO KRAFT OURO MEDINDO 240M X 340MM,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2151A" w14:textId="16DA42D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02E61" w14:textId="1E1459A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03852" w14:textId="2EB5796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D9001" w14:textId="41197FE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1.604,74</w:t>
            </w:r>
          </w:p>
        </w:tc>
      </w:tr>
      <w:tr w:rsidR="00CA1B6B" w:rsidRPr="00A92666" w14:paraId="45E54F5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FFDB2" w14:textId="4A8915F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464A4" w14:textId="36F41F3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715AC49" w14:textId="255EDD3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SACO KRAFT PARDO 200 MM X 280 MM CX C/ 100 UN: ENVELOPE SACO KRAFT PARDO, MEDINDO 200M X 280MM,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F5C03" w14:textId="48C12CC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9C3B8" w14:textId="6757C06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64195" w14:textId="6C05C43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EE5DF" w14:textId="5A0E7E9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1.508,60</w:t>
            </w:r>
          </w:p>
        </w:tc>
      </w:tr>
      <w:tr w:rsidR="00CA1B6B" w:rsidRPr="00A92666" w14:paraId="730E6E7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18058" w14:textId="2D5B847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56B3C" w14:textId="1D272B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2FD0A3" w14:textId="3B0185F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SACO KRAFT PARDO 240 MM X 340 MM CXC/ 100 UN: ENVELOPE SACO KRAFT PARDO, MEDINDO 240M X 340MM,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3D003" w14:textId="1D18397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FD1EA" w14:textId="513563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4DB25" w14:textId="6E34D95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7EBD1" w14:textId="3805A32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4.417,17</w:t>
            </w:r>
          </w:p>
        </w:tc>
      </w:tr>
      <w:tr w:rsidR="00CA1B6B" w:rsidRPr="00A92666" w14:paraId="1D7FC8D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FC3C3" w14:textId="5BD91F0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5DA17" w14:textId="0827379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2BCA4C9" w14:textId="31FE9F5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ENVELOPE SACO KRAFT PARDO 310 MM X 410 MM CXC/ 100 UN: ENVELOPE SACO KRAFT PARDO, MEDINDO 310M X 410MM,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A7362" w14:textId="2DE3374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95191" w14:textId="31AC4CC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AEEC9" w14:textId="0DD5BD5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56,50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756F5" w14:textId="6005F24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2.147,00</w:t>
            </w:r>
          </w:p>
        </w:tc>
      </w:tr>
      <w:tr w:rsidR="00CA1B6B" w:rsidRPr="00A92666" w14:paraId="46024A7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9107D" w14:textId="4CC310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A5536" w14:textId="279CA3B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773F599" w14:textId="6FBF44E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14MM: ESPIRAL PARA ENCADERNAÇÃO EM MATERIAL PLÁSTICO, 14MM DE DIÂMETRO, COMPRIMENTO 33 CM, PARA APROXIMADAMENTE 85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1C786" w14:textId="151BF7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02A75" w14:textId="43D2C85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9AEFD" w14:textId="393CF44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AC347" w14:textId="087B502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494,76</w:t>
            </w:r>
          </w:p>
        </w:tc>
      </w:tr>
      <w:tr w:rsidR="00CA1B6B" w:rsidRPr="00A92666" w14:paraId="05E299C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EAE1C" w14:textId="074871A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A58F0" w14:textId="2D5600B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F52D731" w14:textId="244CA1F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17MM: ESPIRAL PARA ENCADERNAÇÃO EM MATERIAL PLÁSTICO, 17MM DE DIÂMETRO, COMPRIMENTO 33 CM, PARA APROXIMADAMENTE100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62AC6" w14:textId="74997AD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3BBB5" w14:textId="1C86B5D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F4D710" w14:textId="1C22EDD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31,64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B3F27" w14:textId="584E5EB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601,16</w:t>
            </w:r>
          </w:p>
        </w:tc>
      </w:tr>
      <w:tr w:rsidR="00CA1B6B" w:rsidRPr="00A92666" w14:paraId="722F9DB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3371F" w14:textId="4673E9C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67E73" w14:textId="3775ACF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BDC19E" w14:textId="765023D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20MM: ESPIRAL PARA ENCADERNAÇÃO EM MATERIAL PLÁSTICO, 20MM DE DIÂMETRO, COMPRIMENTO 33 CM, PARA APROXIMADAMENTE 120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99AF3" w14:textId="4BA11EC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A19DF" w14:textId="0D411D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F3F54" w14:textId="1945AD7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D3FA6" w14:textId="4DED6C6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646,95</w:t>
            </w:r>
          </w:p>
        </w:tc>
      </w:tr>
      <w:tr w:rsidR="00CA1B6B" w:rsidRPr="00A92666" w14:paraId="40817F6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36515" w14:textId="1FE666A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98F34" w14:textId="4556C6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FC776B0" w14:textId="1547212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23MM: ESPIRAL PARA ENCADERNAÇÃO EM MATERIAL PLÁSTICO, 23MM DE DIÂMETRO, COMPRIMENTO 33 CM; PARA APROXIMADAMENTE 140 FOLHAS. PACOTE COM 60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10BA3" w14:textId="0C408B0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853EB" w14:textId="58952E7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820D6" w14:textId="2C6AB26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069A3" w14:textId="7ADB67C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664,62</w:t>
            </w:r>
          </w:p>
        </w:tc>
      </w:tr>
      <w:tr w:rsidR="00CA1B6B" w:rsidRPr="00A92666" w14:paraId="0319213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0C564" w14:textId="3405D29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171A9" w14:textId="16D829B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001.104.198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F921C30" w14:textId="0AD7971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25MM: ESPIRAL PARA ENCADERNAÇÃO EM MATERIAL PLÁSTICO, 25MM DE DIÂMETRO, COMPRIMENTO 33 CM; PARA APROXIMADAMENTE 160 FOLHAS. PACOTE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03554" w14:textId="56A914F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AB3D5" w14:textId="3C65050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19D76" w14:textId="13297F1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B2A2B6" w14:textId="5E853DA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836,00</w:t>
            </w:r>
          </w:p>
        </w:tc>
      </w:tr>
      <w:tr w:rsidR="00CA1B6B" w:rsidRPr="00A92666" w14:paraId="3758A39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C39FB" w14:textId="49709EE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94DD2" w14:textId="1477BC8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001.104.199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85B309B" w14:textId="7C8BB9B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29MM: ESPIRAL PARA ENCADERNAÇÃO EM MATERIAL PLÁSTICO, 29MM DE DIÂMETRO, COMPRIMENTO 33 CM; PARA APROXIMADAMENTE 200 FOLHAS. PACOTE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47070" w14:textId="1C2BB8F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A797E" w14:textId="782F289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3938B" w14:textId="4C15155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FFAE3" w14:textId="3300B67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551,00</w:t>
            </w:r>
          </w:p>
        </w:tc>
      </w:tr>
      <w:tr w:rsidR="00CA1B6B" w:rsidRPr="00A92666" w14:paraId="244D2C0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7C7FE" w14:textId="740CEC0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03EB5" w14:textId="2E25974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425AA6" w14:textId="7C0D46F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33MM: ESPIRAL PARA ENCADERNAÇÃO EM MATERIAL PLÁSTICO, 33MM DE DIÂMETRO, COMPRIMENTO 33 CM; PARA APROXIMADAMENTE 250 FOLHAS. PACOTE COM 25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9C9BA7" w14:textId="4BF4E22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C0732" w14:textId="4560038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CE57A" w14:textId="59E03B8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33,23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C4AC4" w14:textId="02FE8D4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1.262,74</w:t>
            </w:r>
          </w:p>
        </w:tc>
      </w:tr>
      <w:tr w:rsidR="00CA1B6B" w:rsidRPr="00A92666" w14:paraId="444D03A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FC976" w14:textId="05F016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08C6E" w14:textId="31E7FA1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0184C9F" w14:textId="5E79FD0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ESPIRAL PARA ENCADERNAÇÃO 45MM: ESPIRAL PARA ENCADERNAÇÃO EM MATERIAL PLÁSTICO, 45MM DE DIÂMETRO, COMPRIMENTO 33 CM; PARA </w:t>
            </w:r>
            <w:r>
              <w:rPr>
                <w:rFonts w:ascii="Arial" w:hAnsi="Arial" w:cs="Arial"/>
                <w:color w:val="000000"/>
                <w:sz w:val="16"/>
                <w:szCs w:val="16"/>
              </w:rPr>
              <w:lastRenderedPageBreak/>
              <w:t>APROXIMADAMENTE 400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068EC" w14:textId="1AA17F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5F490" w14:textId="4142BBE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3EF16" w14:textId="17CEFBB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7F05D" w14:textId="0E56C72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1.006,62</w:t>
            </w:r>
          </w:p>
        </w:tc>
      </w:tr>
      <w:tr w:rsidR="00CA1B6B" w:rsidRPr="00A92666" w14:paraId="0962B7E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26F8A" w14:textId="5877F4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DF8B7" w14:textId="1DA036E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5CB80CA" w14:textId="3E9454E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50MM: ESPIRAL PARA ENCADERNAÇÃO EM MATERIAL PLÁSTICO, 50MM DE DIÂMETRO, COMPRIMENTO 33 CM; PARA APROXIMADAMENTE 450 FOLHAS. PACOTE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885F8" w14:textId="3438EA0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86AF6" w14:textId="7DA3187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C4079" w14:textId="1826480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24B61" w14:textId="6398EBF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1.320,88</w:t>
            </w:r>
          </w:p>
        </w:tc>
      </w:tr>
      <w:tr w:rsidR="00CA1B6B" w:rsidRPr="00A92666" w14:paraId="0460CA2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5254E" w14:textId="019DCA5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4F0C3" w14:textId="39E86F1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9F530FF" w14:textId="1BE6A87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ESPIRAL PARA ENCADERNAÇÃO 9MM: ESPIRAL PARA ENCADERNAÇÃO EM MATERIAL PLÁSTICO, 9MM DE DIÂMETRO, COMPRIMENTO 33 CM, PARA APROXIMADAMENTE 50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57D68" w14:textId="1144D1B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8BF4C" w14:textId="183DE6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F8925" w14:textId="0ECC482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D35AC" w14:textId="4EA50AA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394,82</w:t>
            </w:r>
          </w:p>
        </w:tc>
      </w:tr>
      <w:tr w:rsidR="00CA1B6B" w:rsidRPr="00A92666" w14:paraId="6E70F97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8C6CA" w14:textId="00BDE9A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EEDD3" w14:textId="3CFAE79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001.104.203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C66AB91" w14:textId="272D387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ESTILETE LÂMINA 18MM: ESTILETE GRANDE; LARGO; COM LÂMINA DE AÇO 18MM E TRAVA DE SEGURANÇA; REVESTIDO DE POLIETILENO.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0B384" w14:textId="10AF22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3A09F" w14:textId="3DECFAD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5F383" w14:textId="1D8CDFC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BDD2D" w14:textId="635008E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210,00</w:t>
            </w:r>
          </w:p>
        </w:tc>
      </w:tr>
      <w:tr w:rsidR="00CA1B6B" w:rsidRPr="00A92666" w14:paraId="138B30A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6328D" w14:textId="2AD1649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DF794" w14:textId="299404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001.104.204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CFD6FB" w14:textId="41ACE44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ESTILETE LÂMINA 9MM: ESTILETE PEQUENO, ESTREITO; COM LÂMINA DE AÇO 9MM E TRAVA DE SEGURANÇA; REVESTIDO DE POLIETILENO.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762E1" w14:textId="34958C8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929C8" w14:textId="16FA501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4A18B" w14:textId="4E93A5A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61AB4" w14:textId="6BD0A9F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166,50</w:t>
            </w:r>
          </w:p>
        </w:tc>
      </w:tr>
      <w:tr w:rsidR="00CA1B6B" w:rsidRPr="00A92666" w14:paraId="7A3F95C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8FBDF" w14:textId="3C9C808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362FE" w14:textId="7B47506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001.104.469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7A980F7" w14:textId="6CDEC4E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ETIQUETA ADESIVA ESCOLAR: ETIQUETA ADESIVA ESCOLAR; BRANCA, SEM PAUTA, COM BORDA VERMELHA; MEDINDO NO MÍNIMO 45MMX70MM. PACOTE COM 400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563A3" w14:textId="49E10F0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C513C" w14:textId="04600F1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54FA6" w14:textId="79EBB65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D7FE1" w14:textId="4DF6113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663,10</w:t>
            </w:r>
          </w:p>
        </w:tc>
      </w:tr>
      <w:tr w:rsidR="00CA1B6B" w:rsidRPr="00A92666" w14:paraId="1ED66A1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F1647" w14:textId="24A82A3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6B014" w14:textId="01E77FA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BDED13" w14:textId="673A1C2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ETIQUETA ADESIVA INKJET/LASER 21,2 MMX38,2MM: ETIQUETA ADESIVA BRANCA INKJET/LASER PARA IMPRESSORA MEDINDO 21,2MMX38,2MM. PACOTE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CA467" w14:textId="14805FF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BED97" w14:textId="40A8DCE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6A276" w14:textId="1A7D365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32BDC" w14:textId="74F755E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838,35</w:t>
            </w:r>
          </w:p>
        </w:tc>
      </w:tr>
      <w:tr w:rsidR="00CA1B6B" w:rsidRPr="00A92666" w14:paraId="187AA50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28AA9" w14:textId="5221732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E20A0" w14:textId="26E0387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001.104.207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6A692EA" w14:textId="6917C7F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ETIQUETA ADESIVA INKJET/LASER 50,8 MMX101,6MM: ETIQUETA ADESIVA BRANCA INKJET/LASER PARA IMPRESSORA MEDINDO 50,8MMX101,6MM. PACOTE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EC6FE" w14:textId="16699C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4C9A7" w14:textId="0DE7A3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8DB2A" w14:textId="21D2BB7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CCFBE" w14:textId="3E144AF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828,00</w:t>
            </w:r>
          </w:p>
        </w:tc>
      </w:tr>
      <w:tr w:rsidR="00CA1B6B" w:rsidRPr="00A92666" w14:paraId="20D0C41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5D850" w14:textId="7D2F1F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82F70" w14:textId="5F8C9C4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001.104.205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DA07BE8" w14:textId="0EC0FE0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EXTRATOR DE GRAMPO TIPO ESPÁTULA CX C/12: EXTRATOR DE GRAMPO EM AÇO NIQUELADO.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BE512B" w14:textId="32CFA76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3CBFF4" w14:textId="64C463B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CCBAE" w14:textId="6714964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EBC76" w14:textId="54E1E02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205,50</w:t>
            </w:r>
          </w:p>
        </w:tc>
      </w:tr>
      <w:tr w:rsidR="00CA1B6B" w:rsidRPr="00A92666" w14:paraId="6F716C3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6FB24" w14:textId="27D852F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D5784" w14:textId="686B539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001.104.216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C2328B7" w14:textId="7BD2C2E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 CREPE 18MMX50M: FITA ADESIVA CREPE MEDINDO 18MM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DC315" w14:textId="7CAE1D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1C4DB" w14:textId="612CD73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A09A8" w14:textId="4E27863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9154DC" w14:textId="710E7DE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670,50</w:t>
            </w:r>
          </w:p>
        </w:tc>
      </w:tr>
      <w:tr w:rsidR="00CA1B6B" w:rsidRPr="00A92666" w14:paraId="2E86DBC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13765" w14:textId="5AFEB5C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6EE64" w14:textId="007CCD7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001.104.217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EC43DDA" w14:textId="58B05D6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 CREPE 48MMX50M: FITA ADESIVA CREPE LARGA, MEDINDO 48MM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5D7FE" w14:textId="41C50B2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C1899" w14:textId="36CE886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859A9" w14:textId="7C31F35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46517" w14:textId="2C40FB8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2.088,00</w:t>
            </w:r>
          </w:p>
        </w:tc>
      </w:tr>
      <w:tr w:rsidR="00CA1B6B" w:rsidRPr="00A92666" w14:paraId="5D2453B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68273E" w14:textId="3F8F740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6416E" w14:textId="773FC47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001.104.213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4F8CC83" w14:textId="11D2234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 LARGA TRANSPARENTE 45MMX 50M: FITA ADESIVA LARGA TRANSPARENTE; MEDINDO 45MM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A963B" w14:textId="308580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241B5" w14:textId="273B6F2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F825D" w14:textId="50EAE37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8F9CE" w14:textId="79BB6AD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1.455,00</w:t>
            </w:r>
          </w:p>
        </w:tc>
      </w:tr>
      <w:tr w:rsidR="00CA1B6B" w:rsidRPr="00A92666" w14:paraId="567DB73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2FBD1" w14:textId="4816240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3445C" w14:textId="62FC790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001.104.214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A62698C" w14:textId="6496E7D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 TRANSPARENTE 12MMX30M: FITA ADESIVA TRANSPARENTE; MEDINDO12MM X 30M.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7D775" w14:textId="0F6371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174CD" w14:textId="22F503A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AB962" w14:textId="260A325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6C76E" w14:textId="5CEBDEA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393,75</w:t>
            </w:r>
          </w:p>
        </w:tc>
      </w:tr>
      <w:tr w:rsidR="00CA1B6B" w:rsidRPr="00A92666" w14:paraId="7EF344A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F42E8" w14:textId="32FFD70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662ED" w14:textId="6CDD0A4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37DCAC1" w14:textId="24B9634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 ZEBRADA PARA SINALIZAÇÃO 7CM X 200CM; FITA ADESIVA ZEBRADA; CORES: AMARELO E PRETO; MEDINDO 7CMX200M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83D58" w14:textId="166D38D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6386D" w14:textId="2D18E9A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F9753" w14:textId="46C0134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D09F1" w14:textId="5F1B408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2.500,50</w:t>
            </w:r>
          </w:p>
        </w:tc>
      </w:tr>
      <w:tr w:rsidR="00CA1B6B" w:rsidRPr="00A92666" w14:paraId="11A1C54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88BD2" w14:textId="489F320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8AA9E" w14:textId="0B3A5CA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9C63321" w14:textId="0ACAF2C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ADESIVAS COLORIDAS DIVERSAS CORES 12MMX10M: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480FC" w14:textId="413B294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5111A" w14:textId="44D1E9B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DC5D9" w14:textId="4AC2C82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BE08A" w14:textId="0901AEB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31,16</w:t>
            </w:r>
          </w:p>
        </w:tc>
      </w:tr>
      <w:tr w:rsidR="00CA1B6B" w:rsidRPr="00A92666" w14:paraId="1D0A188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E5FD0" w14:textId="0B7D53D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E8F4C" w14:textId="1E0F2F4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001.104.218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D9C1D32" w14:textId="58D0415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DUPLA FACE 12MMX30M: FITA DUPLA FACE; MEDINDO12MM X 30M.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8BEB0" w14:textId="2A7FA0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83045" w14:textId="17EA62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081BD" w14:textId="1EB4115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DEBC0" w14:textId="79A3872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675,00</w:t>
            </w:r>
          </w:p>
        </w:tc>
      </w:tr>
      <w:tr w:rsidR="00CA1B6B" w:rsidRPr="00A92666" w14:paraId="1B68C67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11829" w14:textId="30199C0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8C904" w14:textId="04842AA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8247C69" w14:textId="16410FC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METALÓIDE 10MMX50M DIVERSAS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5BFCF" w14:textId="12CF02E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C1EBF" w14:textId="0797143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46837" w14:textId="57473E3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EF639" w14:textId="25D6000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1.705,50</w:t>
            </w:r>
          </w:p>
        </w:tc>
      </w:tr>
      <w:tr w:rsidR="00CA1B6B" w:rsidRPr="00A92666" w14:paraId="189DEBF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1BFCF" w14:textId="1204235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82B1B" w14:textId="2149F42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C1AB2E1" w14:textId="03AE4BE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FITA MIMOSA 07 MM CORES VARIADAS, ROLO COM 100 METROS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D362F" w14:textId="0B97F5A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477C0" w14:textId="50050E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2CFF4" w14:textId="47C027B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076E4" w14:textId="5A72E9C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880,50</w:t>
            </w:r>
          </w:p>
        </w:tc>
      </w:tr>
      <w:tr w:rsidR="00CA1B6B" w:rsidRPr="00A92666" w14:paraId="386F2BC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1FBC1" w14:textId="249175D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40E95" w14:textId="6FBD0F6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A401A29" w14:textId="1397E97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FITILHO DIVERSAS CORES 5MMX50M:ROLO MEDINDO 5MMX50M.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85AEE" w14:textId="72D3776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5339B" w14:textId="54A735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97E4E" w14:textId="0FC646C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F2445" w14:textId="475102C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295,16</w:t>
            </w:r>
          </w:p>
        </w:tc>
      </w:tr>
      <w:tr w:rsidR="00CA1B6B" w:rsidRPr="00A92666" w14:paraId="7FE0FB6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05548" w14:textId="077CEF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45DA8" w14:textId="4A1E28A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89E035" w14:textId="6CD2534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FOLHA DE EVA COM GLITER 40CMX60CM CORES DIVERSAS: FOLHA DE EVA, COM GLITER; 40CMX60CM, ESPESSURA MÍNIMA 2MM.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B1391" w14:textId="773D764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A7200" w14:textId="2268E6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4390D" w14:textId="0355CC7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23,53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D7367" w14:textId="0FCB756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7.059,00</w:t>
            </w:r>
          </w:p>
        </w:tc>
      </w:tr>
      <w:tr w:rsidR="00CA1B6B" w:rsidRPr="00A92666" w14:paraId="38C4651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A6999" w14:textId="07FB00B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20D18" w14:textId="0A1CBC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001.104.208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3CD0499" w14:textId="227101F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FOLHA DE EVA ESTAMPADA40CMX60CM: FOLHA DE EVA ESTAMPADA; 40CMX60CM, ESPESSURA MÍNIMA 2MM. PACOTE COM 10 FOLHAS.A ESCOLHA DA ESTAMPA SERÁ FEITA APÓS APRESENTAÇÃO DE AMOSTRA.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621DF" w14:textId="1DF17D4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E3C02" w14:textId="6E2AFE4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0E3F4" w14:textId="49281CA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5EF92" w14:textId="6BFE25E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7.200,00</w:t>
            </w:r>
          </w:p>
        </w:tc>
      </w:tr>
      <w:tr w:rsidR="00CA1B6B" w:rsidRPr="00A92666" w14:paraId="584765A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808C4" w14:textId="3968377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52203" w14:textId="1C72D26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E96D2FC" w14:textId="6055959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FOLHA DE EVA LISO40CMX60CM DIVERSAS CORES: FOLHA DE EVA, LISO, 40CMX60CM, ESPESSURA MÍNIMA 2MM;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8FE29" w14:textId="304FA9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B6B65" w14:textId="09D104E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3EF50" w14:textId="7EB3AFC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0A002" w14:textId="0A693C2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3.831,00</w:t>
            </w:r>
          </w:p>
        </w:tc>
      </w:tr>
      <w:tr w:rsidR="00CA1B6B" w:rsidRPr="00A92666" w14:paraId="2C6A03C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3E4AD" w14:textId="478090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8AA5A" w14:textId="54CEE94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CEBE895" w14:textId="44B868D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GIZ BRANCO PLASTIFICADO CX C/ 500 UN: GIZ ESCOLAR BRANCO, PLASTIFICADO, ANTIALÉRGICO, </w:t>
            </w:r>
            <w:r w:rsidR="00B34E4D">
              <w:rPr>
                <w:rFonts w:ascii="Arial" w:hAnsi="Arial" w:cs="Arial"/>
                <w:color w:val="000000"/>
                <w:sz w:val="16"/>
                <w:szCs w:val="16"/>
              </w:rPr>
              <w:t>ATÓXICO, MACIO</w:t>
            </w:r>
            <w:r>
              <w:rPr>
                <w:rFonts w:ascii="Arial" w:hAnsi="Arial" w:cs="Arial"/>
                <w:color w:val="000000"/>
                <w:sz w:val="16"/>
                <w:szCs w:val="16"/>
              </w:rPr>
              <w:t>; MEDINDO APROXIMADAMENTE 81MM DE COMPRIMENTO E 10MM DE DIÂMETRO. CAIXA COM 500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66436" w14:textId="02A785F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F3B6B" w14:textId="5F3F7A4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73C81" w14:textId="3EC7F10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35,07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90963" w14:textId="4D623D5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2.630,25</w:t>
            </w:r>
          </w:p>
        </w:tc>
      </w:tr>
      <w:tr w:rsidR="00CA1B6B" w:rsidRPr="00A92666" w14:paraId="2548AC9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03AA4" w14:textId="1EAEAF0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692C0" w14:textId="19D82DA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E89C40" w14:textId="65A513B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GIZ COLORIDO PLATIFICADOCX C/ 500 UN: GIZ ESCOLAR COLORIDO PLASTIFICADO, ANTIALÉRGICO, </w:t>
            </w:r>
            <w:r>
              <w:rPr>
                <w:rFonts w:ascii="Arial" w:hAnsi="Arial" w:cs="Arial"/>
                <w:color w:val="000000"/>
                <w:sz w:val="16"/>
                <w:szCs w:val="16"/>
              </w:rPr>
              <w:lastRenderedPageBreak/>
              <w:t>ATÓXICO, MACIO; MEDINDO APROXIMADAMENTE 81MM DE COMPRIMENTO E 10MM DIÂMETRO. CAIXA COM 500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F2E8D" w14:textId="644D70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98EE4" w14:textId="477B45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BBF76" w14:textId="00B0EE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CDB5F" w14:textId="5FBE90B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3.701,25</w:t>
            </w:r>
          </w:p>
        </w:tc>
      </w:tr>
      <w:tr w:rsidR="00CA1B6B" w:rsidRPr="00A92666" w14:paraId="5A884A3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312D2" w14:textId="4F123C8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5F1EF" w14:textId="2B58775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2DF2A2E" w14:textId="773851F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GIZ DE CERA PEQUENO 12 CORES: GIZ DE CERA CURTO; COLORIDO; ATÓXICO. CAIXA COM 12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1DDB6" w14:textId="053FE4A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34F08" w14:textId="2152B5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BBD6D" w14:textId="0B06269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EB811" w14:textId="5C52B12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5.895,00</w:t>
            </w:r>
          </w:p>
        </w:tc>
      </w:tr>
      <w:tr w:rsidR="00CA1B6B" w:rsidRPr="00A92666" w14:paraId="6735D63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947C0C" w14:textId="34F0B78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79E32" w14:textId="2824806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22CA2BA" w14:textId="22BCC83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GLITER DIVERSAS CORES 500G.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BAD1C" w14:textId="6BEAE8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CE89B" w14:textId="288EACB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46F8D" w14:textId="53F9E7B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33,13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86E22" w14:textId="43B622A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3.743,69</w:t>
            </w:r>
          </w:p>
        </w:tc>
      </w:tr>
      <w:tr w:rsidR="00CA1B6B" w:rsidRPr="00A92666" w14:paraId="23CCB3C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79083" w14:textId="410DD1C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FC296" w14:textId="077C854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C78DBE6" w14:textId="0834219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GRAMPEADOR DE MESA 26/6: GRAMPEADOR DE MESA; PRETO; PARA GRAMPO 26/6; MATERIAL RESISTENTE; MÍNIMO DE 25 FOLHAS; ESTRUTURA METÁLICA.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8AD25" w14:textId="6C09B3D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72CD2" w14:textId="56C6A6E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F5FF6" w14:textId="1D083CE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13AE2" w14:textId="0FE5516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885,75</w:t>
            </w:r>
          </w:p>
        </w:tc>
      </w:tr>
      <w:tr w:rsidR="00CA1B6B" w:rsidRPr="00A92666" w14:paraId="38E6EAF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91A80" w14:textId="5C4987F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A9877" w14:textId="48600A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457B95C" w14:textId="59FE6FF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GRAMPO 23/10 GALVANIZADO CX C/ 5000: GRAMPO 23/10; GALVANIZADO. CAIXA COM 5000 GRAMPOS.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EFE19" w14:textId="6536B4C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6FE3F" w14:textId="15F7C93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45F59" w14:textId="0ECB5E4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AB678" w14:textId="6DD3DE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1.530,75</w:t>
            </w:r>
          </w:p>
        </w:tc>
      </w:tr>
      <w:tr w:rsidR="00CA1B6B" w:rsidRPr="00A92666" w14:paraId="6645162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0E99D" w14:textId="7144FC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EE462" w14:textId="2A8504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4AC4DDB" w14:textId="2FB0856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GRAMPO 26/6 GALVANIZADO CX C/ 5000: GRAMPO 26/6; GALVANIZADO. CAIXA COM 5000 GRAMPOS.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3A4A0" w14:textId="1FAD305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F4E56" w14:textId="4773BC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D2CA1" w14:textId="06025AB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61234" w14:textId="63AF940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288,75</w:t>
            </w:r>
          </w:p>
        </w:tc>
      </w:tr>
      <w:tr w:rsidR="00CA1B6B" w:rsidRPr="00A92666" w14:paraId="4F43D29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FB807" w14:textId="5CE1F3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3A08F" w14:textId="07FCE09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0637ABE" w14:textId="4AD1C3E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GRAMPO TRILHO METAL CX C/ 50: GRAMPO TRILHO METAL 80MM, ALTAMENTE RESISTENTES. CAIXA COM 50 JOGOS.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8C156" w14:textId="7F702E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DD2E3" w14:textId="0DF60E0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035B7" w14:textId="300FB9F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992DC" w14:textId="56902FA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749,25</w:t>
            </w:r>
          </w:p>
        </w:tc>
      </w:tr>
      <w:tr w:rsidR="00CA1B6B" w:rsidRPr="00A92666" w14:paraId="391041B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3E949" w14:textId="1845EC2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99951" w14:textId="4D8A4D8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98BA5C0" w14:textId="68EC39A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GRAMPO TRILHO PLÁSTICO PACOTE C/ 50JOGOS: GRAMPO TRILHO PLÁSTICO 80MM, ALTAMENTE RESISTENTES. PACOTE COM 50 JOGOS.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26AC1" w14:textId="4A0B6C4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623D6" w14:textId="345463E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9ABA5" w14:textId="6D9262B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FAD027" w14:textId="143A867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737,25</w:t>
            </w:r>
          </w:p>
        </w:tc>
      </w:tr>
      <w:tr w:rsidR="00CA1B6B" w:rsidRPr="00A92666" w14:paraId="5834607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598EB" w14:textId="136C749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832E2" w14:textId="0E16416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001.104.229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984D4D5" w14:textId="1763710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LAPIS DE COR LONGO CX C/ 12 CORES: LÁPIS DE COR LONGO, APONTADOS, CORPO EM MADEIRA; COM 12 CORES; MEDINDO APROXIMADAMENTE 170MM DE COMPRIMENTO. CAIXA COM 12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5A2DB" w14:textId="6FDBDD4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57D3B" w14:textId="6694EF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219D2" w14:textId="1F53F5A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581E1" w14:textId="726B7DE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8.977,50</w:t>
            </w:r>
          </w:p>
        </w:tc>
      </w:tr>
      <w:tr w:rsidR="00CA1B6B" w:rsidRPr="00A92666" w14:paraId="65F2B06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68DC0" w14:textId="65BE41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8DFA2" w14:textId="379C8BD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001.104.230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D881E72" w14:textId="36DC175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LÁPIS PRETO Nº 2 HB CX C/ 144 UN: LÁPIS PRETO Nº2 HB, CORPO EM MADEIRA; APONTADOS, MEDINDO APROXIMADAMENTE170MM DE COMPRIMENTO. CAIXA COM 144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4D806" w14:textId="14EC4A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04B81" w14:textId="0781A56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BD47DD" w14:textId="5401588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AC560" w14:textId="1B596DE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2.811,00</w:t>
            </w:r>
          </w:p>
        </w:tc>
      </w:tr>
      <w:tr w:rsidR="00CA1B6B" w:rsidRPr="00A92666" w14:paraId="610C919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6C9B8" w14:textId="2F3332C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5714F" w14:textId="0129A0F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CE8B8E5" w14:textId="5302ABD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LIVRO ATA COM 100 FLS: LIVRO ATA; CAPA DURA 100 FOLHAS; PÁGINAS NUMERADAS; MEDINDO NO MÍNIMO 205X297MM;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9F0D3" w14:textId="1219B30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89B01" w14:textId="38DD7A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0F52BA" w14:textId="06E05CA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5697C" w14:textId="29B465C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152,85</w:t>
            </w:r>
          </w:p>
        </w:tc>
      </w:tr>
      <w:tr w:rsidR="00CA1B6B" w:rsidRPr="00A92666" w14:paraId="07667A7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92125" w14:textId="6A4DB95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96E7F" w14:textId="4AA4F0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0D0C0C0" w14:textId="1808A47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LIVRO DIÁRIO DE CLASSE: LIVRO DIÁRIO DE CLASSE BIMESTRAL, MEDINDO NO MÍNIMO 31CMX28CM.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F4B95" w14:textId="21CEFB6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3780E" w14:textId="3EC1AC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1A4A0" w14:textId="35ED8FA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56B69" w14:textId="035A66F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705,00</w:t>
            </w:r>
          </w:p>
        </w:tc>
      </w:tr>
      <w:tr w:rsidR="00CA1B6B" w:rsidRPr="00A92666" w14:paraId="2DAAE45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48FC8" w14:textId="5DC6012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CA4C0" w14:textId="4C95FF6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001.104.427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094354" w14:textId="4C4EB73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LIVRO PONTO ADMINISTRATIVO: LIVRO DE REGISTRO DE PONTO ADMINISTRATIVO, COM 100 FOLHAS; MEDINDONO MÍNIMO 216MMX330CM.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8A9FD" w14:textId="0328048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DF26E" w14:textId="72985ED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A1D30" w14:textId="20944A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E68E4" w14:textId="68D1A55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794,58</w:t>
            </w:r>
          </w:p>
        </w:tc>
      </w:tr>
      <w:tr w:rsidR="00CA1B6B" w:rsidRPr="00A92666" w14:paraId="35967C1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6E4EE" w14:textId="0BFBD7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93395" w14:textId="7FF85D2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18CD303" w14:textId="4016768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LIVRO PONTO DOS DOCENTES: LIVRO DE REGISTRO DE PONTO DOS </w:t>
            </w:r>
            <w:r w:rsidR="00B34E4D">
              <w:rPr>
                <w:rFonts w:ascii="Arial" w:hAnsi="Arial" w:cs="Arial"/>
                <w:color w:val="000000"/>
                <w:sz w:val="16"/>
                <w:szCs w:val="16"/>
              </w:rPr>
              <w:t>DOCENTES, COM</w:t>
            </w:r>
            <w:r>
              <w:rPr>
                <w:rFonts w:ascii="Arial" w:hAnsi="Arial" w:cs="Arial"/>
                <w:color w:val="000000"/>
                <w:sz w:val="16"/>
                <w:szCs w:val="16"/>
              </w:rPr>
              <w:t xml:space="preserve"> 100 PÁGINAS NUMERADAS, MEDINDO NO MÍNIMO 280MMX310MM.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80BE8" w14:textId="3FA7CE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D99D2" w14:textId="66AC08B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3059F" w14:textId="23CF694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85,00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B9A2D" w14:textId="2CCCA38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3.230,00</w:t>
            </w:r>
          </w:p>
        </w:tc>
      </w:tr>
      <w:tr w:rsidR="00CA1B6B" w:rsidRPr="00A92666" w14:paraId="79571E4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3BD6C" w14:textId="4B148EA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6B91F" w14:textId="401B220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798886B" w14:textId="4BE77B2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MARCADOR DE PÁGINAS ADESIVOS 200 FOLHAS ,8 CORES NEON 45X12MM-CONTÉM RÉGUA 12CM PACOTE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64683" w14:textId="71BFC3E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C0107" w14:textId="59DD8CE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06A0B" w14:textId="77CE795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1159D" w14:textId="16EACE3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36,48</w:t>
            </w:r>
          </w:p>
        </w:tc>
      </w:tr>
      <w:tr w:rsidR="00CA1B6B" w:rsidRPr="00A92666" w14:paraId="7AD7C7C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12F09" w14:textId="271D167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62A62" w14:textId="0FF7CAD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BF4E1B2" w14:textId="41909EE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MARCADOR PARA QUADRO BRANCO AZUL CX C/ 12UN: MARCADOR PARA QUADRO BRANCO; PONTA MACIA DE 4.0MM, APAGA FACILMENTE, RECARREGÁVEL, COR AZUL.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33951" w14:textId="45E0381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A8F1F" w14:textId="304947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18907" w14:textId="4EFAE9E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2B99E" w14:textId="0D857A8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1.511,25</w:t>
            </w:r>
          </w:p>
        </w:tc>
      </w:tr>
      <w:tr w:rsidR="00CA1B6B" w:rsidRPr="00A92666" w14:paraId="32A2E71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7EDEA" w14:textId="25A10E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F14EF" w14:textId="13C6080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5A2D004" w14:textId="305A46A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MARCADOR PARA QUADRO BRANCO PRETO CX C/ 12UN: MARCADOR PARA QUADRO BRANCO; PONTA MACIA DE 4.0MM, APAGA FACILMENTE, RECARREGÁVEL, COR PRETO.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31654" w14:textId="7DA08B6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C4513" w14:textId="6C53E3D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291FD" w14:textId="292DF7B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77793" w14:textId="2D9A11B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1.524,00</w:t>
            </w:r>
          </w:p>
        </w:tc>
      </w:tr>
      <w:tr w:rsidR="00CA1B6B" w:rsidRPr="00A92666" w14:paraId="40B968C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943E4" w14:textId="4C10EF7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E3B12" w14:textId="3E6CAFA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001.104.338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E2D190D" w14:textId="68DBF1B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MARCADOR PARA QUADRO BRANCO VERMELHO CX C/ 12UN: MARCADOR PARA QUADRO BRANCO; PONTA MACIA DE 4.0MM, APAGA FACILMENTE, RECARREGÁVEL, COR VERMELHO.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6D6B3" w14:textId="61AB609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755BC" w14:textId="0B3FCD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0FCCA" w14:textId="206040C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EB604" w14:textId="74497F3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1.521,00</w:t>
            </w:r>
          </w:p>
        </w:tc>
      </w:tr>
      <w:tr w:rsidR="00CA1B6B" w:rsidRPr="00A92666" w14:paraId="607EA39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4A1E3" w14:textId="0167B1B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3445F" w14:textId="7B93BB8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92F894" w14:textId="2113375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MASSA PARA MODELAR 12 CORES: MASSA PARA MODELAR, MACIA, NÃO TÓXICA; COM 12 CORES. CAIXA COM 180G.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74092" w14:textId="293FC2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51613" w14:textId="07DFB6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CCC77" w14:textId="686AF4C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CCAD8" w14:textId="26FF324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8.527,50</w:t>
            </w:r>
          </w:p>
        </w:tc>
      </w:tr>
      <w:tr w:rsidR="00CA1B6B" w:rsidRPr="00A92666" w14:paraId="3BB909F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70A55" w14:textId="1945EA0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45258" w14:textId="285276F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001.016.639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D47D05D" w14:textId="6B42E7F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MOLHA DEDO ATÓXICO E ANTIMANCHAS 12G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143D1" w14:textId="43F5C30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3A66F" w14:textId="7209FF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4AD51" w14:textId="2DFA98E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9D0B9" w14:textId="1FE566F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38,85</w:t>
            </w:r>
          </w:p>
        </w:tc>
      </w:tr>
      <w:tr w:rsidR="00CA1B6B" w:rsidRPr="00A92666" w14:paraId="7B48101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F605B" w14:textId="09E019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05BEC" w14:textId="0951754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63356E8" w14:textId="109B828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PALITO PARA </w:t>
            </w:r>
            <w:r w:rsidR="00B34E4D">
              <w:rPr>
                <w:rFonts w:ascii="Arial" w:hAnsi="Arial" w:cs="Arial"/>
                <w:color w:val="000000"/>
                <w:sz w:val="16"/>
                <w:szCs w:val="16"/>
              </w:rPr>
              <w:t>CHURRASCO, MATERIAL</w:t>
            </w:r>
            <w:r>
              <w:rPr>
                <w:rFonts w:ascii="Arial" w:hAnsi="Arial" w:cs="Arial"/>
                <w:color w:val="000000"/>
                <w:sz w:val="16"/>
                <w:szCs w:val="16"/>
              </w:rPr>
              <w:t xml:space="preserve"> </w:t>
            </w:r>
            <w:r w:rsidR="00E13F59">
              <w:rPr>
                <w:rFonts w:ascii="Arial" w:hAnsi="Arial" w:cs="Arial"/>
                <w:color w:val="000000"/>
                <w:sz w:val="16"/>
                <w:szCs w:val="16"/>
              </w:rPr>
              <w:t>MADEIRA, FORMATO</w:t>
            </w:r>
            <w:r>
              <w:rPr>
                <w:rFonts w:ascii="Arial" w:hAnsi="Arial" w:cs="Arial"/>
                <w:color w:val="000000"/>
                <w:sz w:val="16"/>
                <w:szCs w:val="16"/>
              </w:rPr>
              <w:t xml:space="preserve"> </w:t>
            </w:r>
            <w:proofErr w:type="gramStart"/>
            <w:r>
              <w:rPr>
                <w:rFonts w:ascii="Arial" w:hAnsi="Arial" w:cs="Arial"/>
                <w:color w:val="000000"/>
                <w:sz w:val="16"/>
                <w:szCs w:val="16"/>
              </w:rPr>
              <w:t>ROLIÇO,COMPRIMENTO</w:t>
            </w:r>
            <w:proofErr w:type="gramEnd"/>
            <w:r>
              <w:rPr>
                <w:rFonts w:ascii="Arial" w:hAnsi="Arial" w:cs="Arial"/>
                <w:color w:val="000000"/>
                <w:sz w:val="16"/>
                <w:szCs w:val="16"/>
              </w:rPr>
              <w:t xml:space="preserve"> 23,PCT C/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9EAF5" w14:textId="042EA51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78954" w14:textId="07DEB84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C2A91" w14:textId="7947800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9C85B" w14:textId="60E10C1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434,40</w:t>
            </w:r>
          </w:p>
        </w:tc>
      </w:tr>
      <w:tr w:rsidR="00CA1B6B" w:rsidRPr="00A92666" w14:paraId="0EA07D4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D412F" w14:textId="7CC0E07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A55DB" w14:textId="75A1208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1C8BB9" w14:textId="1FF3F42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PALITO, MATERIAL MADEIRA, FORMATO CHATO, COMPRIMENTO 12, APLICAÇÃO PICOLÉ, EMBALAGEM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917E4" w14:textId="5875C47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65DF1" w14:textId="565487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ED7C5" w14:textId="46B24F6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865A8" w14:textId="56C16A9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268,50</w:t>
            </w:r>
          </w:p>
        </w:tc>
      </w:tr>
      <w:tr w:rsidR="00CA1B6B" w:rsidRPr="00A92666" w14:paraId="40E8181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2DCD1" w14:textId="1303CE7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E25D6" w14:textId="69D5F6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ECE3B9D" w14:textId="1ECCECE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CAMURÇA 40CMX60CM DIVERSAS CORES: PAPEL CAMURÇA, MEDINDO APROXIMADAMENTE 40CMX60CM. PACOTE COM 25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D1CAB4" w14:textId="6EB85A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A3EF8" w14:textId="57C309A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E994B" w14:textId="12C15BC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BACFC" w14:textId="4C09403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1.648,20</w:t>
            </w:r>
          </w:p>
        </w:tc>
      </w:tr>
      <w:tr w:rsidR="00CA1B6B" w:rsidRPr="00A92666" w14:paraId="47AE013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1DED6" w14:textId="00B6AFD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E8A77" w14:textId="2A28F00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712BF16" w14:textId="08EA864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CARBONO A4 DE UMA FACE COR PRETO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99040" w14:textId="06B58EF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FB83E" w14:textId="0A2CDC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C3049" w14:textId="1438A53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553D5" w14:textId="72D1DF6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341,04</w:t>
            </w:r>
          </w:p>
        </w:tc>
      </w:tr>
      <w:tr w:rsidR="00CA1B6B" w:rsidRPr="00A92666" w14:paraId="1DD6055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0CDCD" w14:textId="383881E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116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42E3A" w14:textId="01501C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ABE518C" w14:textId="61798B0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CARTÃO 50CMX70CM DIVERSAS CORES: PAPEL CARTÃO DIVERSAS CORES, MEDINDO APROXIMADAMENTE 50X70CM.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B1FAE" w14:textId="69EE58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B3C69" w14:textId="049A822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97F0E" w14:textId="72ED34D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C200B" w14:textId="72456B4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3.825,00</w:t>
            </w:r>
          </w:p>
        </w:tc>
      </w:tr>
      <w:tr w:rsidR="00CA1B6B" w:rsidRPr="00A92666" w14:paraId="278195B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69432" w14:textId="1C0BDC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01C9A" w14:textId="74477C6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A162300" w14:textId="1FAB329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CARTOLINA LAMINADO 48CMX60CM DIVERSAS CORES: PAPEL CARTOLINA (LAMINADO); MEDINDO 48CM X 60CM. PACOTE CONTENDO 20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995C8" w14:textId="6802FE3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4113F" w14:textId="6C5178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64D77" w14:textId="173681D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A6B52F" w14:textId="31E18BA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1.428,04</w:t>
            </w:r>
          </w:p>
        </w:tc>
      </w:tr>
      <w:tr w:rsidR="00CA1B6B" w:rsidRPr="00A92666" w14:paraId="2089A84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9EF9E" w14:textId="04D5F14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A3B37" w14:textId="0D5C5FA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4CE9D5F" w14:textId="20B0B5C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CELOFANE DIVERSAS CORES 85CMX100CM: PAPEL CELOFANE DIVERSAS CORES; MEDINDO 85CMX100CM. PACOTE COM 50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83109" w14:textId="63666CC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DF2D9" w14:textId="1C021C9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A3ABC" w14:textId="1BD3C09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C1836" w14:textId="4FDFD26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2.055,04</w:t>
            </w:r>
          </w:p>
        </w:tc>
      </w:tr>
      <w:tr w:rsidR="00CA1B6B" w:rsidRPr="00A92666" w14:paraId="1DC9C23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8C13E" w14:textId="6467AC3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A5C7C" w14:textId="474E29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7EAEFA3" w14:textId="4708BA9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COLOR SET DIVERSAS CORES 48CMX66CM: PAPEL COLOR SET MEDINDO APROXIMADAMENTE 48X66CM.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84451" w14:textId="548D553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6193E4" w14:textId="32D128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38212" w14:textId="4782789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1CA46" w14:textId="35134EB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2.418,75</w:t>
            </w:r>
          </w:p>
        </w:tc>
      </w:tr>
      <w:tr w:rsidR="00CA1B6B" w:rsidRPr="00A92666" w14:paraId="6D99E43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B6E59" w14:textId="6C16FA8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52E09" w14:textId="24D36F2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340A13" w14:textId="25C71D8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CONTACT COLORIDO 45CMX10M CORES VARIADAS: PAPEL CONTACT COLORIDO; ROLO MEDINDO APROXIMADAMENTE 45CMX10M;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37003" w14:textId="4289D42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D1FB2" w14:textId="0E4E299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5CC33" w14:textId="3FD8B7B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7A6E2" w14:textId="142BF70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3.675,00</w:t>
            </w:r>
          </w:p>
        </w:tc>
      </w:tr>
      <w:tr w:rsidR="00CA1B6B" w:rsidRPr="00A92666" w14:paraId="3D68E7F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53A6B" w14:textId="6924EDD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F014C" w14:textId="5E30294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51A610" w14:textId="66E073A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CONTACT TRANSPARENTE 45CMX25M: PAPEL CONTACT TRANSPARENTE; ROLO MEDINDO APROXIMADAMENTE45CMX25M.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C8B67" w14:textId="6462BC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CD538" w14:textId="23E7ED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CA746" w14:textId="092AADB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66,27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A11C6" w14:textId="1A700E0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4.970,25</w:t>
            </w:r>
          </w:p>
        </w:tc>
      </w:tr>
      <w:tr w:rsidR="00CA1B6B" w:rsidRPr="00A92666" w14:paraId="36CD55D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7E57D" w14:textId="4CBC87F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BE8CA" w14:textId="667D67D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D2E7B4D" w14:textId="3254CBE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CREATIVE COLOR: PAPEL COLORIDO PARA TRABALHOS ESCOLARES (BANDEIROLAS, CARTAZES, ETIQUETAS), ARTESANATO (ORIGAMI, MAQUETES, COLAGENS) ETC. PACOTE COM 24 FOLHAS – FORMATO A</w:t>
            </w:r>
            <w:r w:rsidR="00B34E4D">
              <w:rPr>
                <w:rFonts w:ascii="Arial" w:hAnsi="Arial" w:cs="Arial"/>
                <w:color w:val="000000"/>
                <w:sz w:val="16"/>
                <w:szCs w:val="16"/>
              </w:rPr>
              <w:t>4:</w:t>
            </w:r>
            <w:r>
              <w:rPr>
                <w:rFonts w:ascii="Arial" w:hAnsi="Arial" w:cs="Arial"/>
                <w:color w:val="000000"/>
                <w:sz w:val="16"/>
                <w:szCs w:val="16"/>
              </w:rPr>
              <w:t xml:space="preserve"> 210 X 297MM – 6 CORES DIFERENTES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D24B7" w14:textId="4631106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68879" w14:textId="7E941AD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E7DDF" w14:textId="2FE5BFB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FADDA" w14:textId="4AECCDC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304,00</w:t>
            </w:r>
          </w:p>
        </w:tc>
      </w:tr>
      <w:tr w:rsidR="00CA1B6B" w:rsidRPr="00A92666" w14:paraId="151DA82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3FF09" w14:textId="4A9F1D3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F0DB" w14:textId="74D649C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F93F3AC" w14:textId="1940C50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CREPOM 48CMX2M CORES VARIADAS: PAPEL CREPOM MEDINDO APROXIMADAMENTE 48CMX2M; CORES VARIADAS. PACOTE COM 10 ROLOS.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7FFD3" w14:textId="11693F9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E2289" w14:textId="3BD9706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FB64B" w14:textId="56E55BE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10A87" w14:textId="71CA149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2.381,96</w:t>
            </w:r>
          </w:p>
        </w:tc>
      </w:tr>
      <w:tr w:rsidR="00CA1B6B" w:rsidRPr="00A92666" w14:paraId="577CFB9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792B7" w14:textId="0B9203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44E12" w14:textId="71782AA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943EF58" w14:textId="6487180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PAPEL DE SEDA CORES </w:t>
            </w:r>
            <w:r w:rsidR="00B34E4D">
              <w:rPr>
                <w:rFonts w:ascii="Arial" w:hAnsi="Arial" w:cs="Arial"/>
                <w:color w:val="000000"/>
                <w:sz w:val="16"/>
                <w:szCs w:val="16"/>
              </w:rPr>
              <w:t>DIVERSAS,</w:t>
            </w:r>
            <w:r>
              <w:rPr>
                <w:rFonts w:ascii="Arial" w:hAnsi="Arial" w:cs="Arial"/>
                <w:color w:val="000000"/>
                <w:sz w:val="16"/>
                <w:szCs w:val="16"/>
              </w:rPr>
              <w:t xml:space="preserve"> MEDINDO 48X60 CM GRAMATURA 20 </w:t>
            </w:r>
            <w:r w:rsidR="00B34E4D">
              <w:rPr>
                <w:rFonts w:ascii="Arial" w:hAnsi="Arial" w:cs="Arial"/>
                <w:color w:val="000000"/>
                <w:sz w:val="16"/>
                <w:szCs w:val="16"/>
              </w:rPr>
              <w:t>G, PACOTE</w:t>
            </w:r>
            <w:r>
              <w:rPr>
                <w:rFonts w:ascii="Arial" w:hAnsi="Arial" w:cs="Arial"/>
                <w:color w:val="000000"/>
                <w:sz w:val="16"/>
                <w:szCs w:val="16"/>
              </w:rPr>
              <w:t xml:space="preserv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1BE8A" w14:textId="5292C8D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7771F" w14:textId="755082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1A294" w14:textId="315F3F5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6B1BA" w14:textId="726EB23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5.170,00</w:t>
            </w:r>
          </w:p>
        </w:tc>
      </w:tr>
      <w:tr w:rsidR="00CA1B6B" w:rsidRPr="00A92666" w14:paraId="6500CE5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DCE70" w14:textId="51AD4D6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758A10" w14:textId="2350408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23E4688" w14:textId="3995A16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ESPECIAL VERGÊ, MATERIAL CELULOSE VEGETAL, GRAMATURA 180G/M, TAMANHO A4 210 MMX 297 MM, CORES DIVERSAS (MARFIM, PALHA, CREME, ENTRE OUTRAS), 180 G/M, 50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48427" w14:textId="4D3088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EC793" w14:textId="1F7594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B328A" w14:textId="6086ED0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E8D54" w14:textId="3F341F3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1.047,00</w:t>
            </w:r>
          </w:p>
        </w:tc>
      </w:tr>
      <w:tr w:rsidR="00CA1B6B" w:rsidRPr="00A92666" w14:paraId="3CE8CC1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9D9EB" w14:textId="4CE714C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9EA2F" w14:textId="4B12EA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909D06E" w14:textId="43B2136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KRAFT BRANCO:PAPEL KRAFT BRANCO; 80GRAMAS/M²; BOBINA MEDINDO APROXIMADAMENTE 60CMX140M.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E177B" w14:textId="5532BD6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7858D" w14:textId="7C0A01E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5115" w14:textId="3E456CD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138,63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26AD2" w14:textId="04687D1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5.267,94</w:t>
            </w:r>
          </w:p>
        </w:tc>
      </w:tr>
      <w:tr w:rsidR="00CA1B6B" w:rsidRPr="00A92666" w14:paraId="2D5F62B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EB357F" w14:textId="4A55E4A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0357B" w14:textId="598785B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EC0A28C" w14:textId="32E6199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KRAFT PARDO: PAPEL KRAFT PARDO; 80GRAMAS/M²; BOBINA MEDINDO APROXIMADAMENTE 60CMX140M.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8C027" w14:textId="12A80E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09C92" w14:textId="022FB0C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33F04" w14:textId="7656E98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83,68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55C37" w14:textId="666262D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1.924,64</w:t>
            </w:r>
          </w:p>
        </w:tc>
      </w:tr>
      <w:tr w:rsidR="00CA1B6B" w:rsidRPr="00A92666" w14:paraId="3FF5F8B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A5A20" w14:textId="3BA9CFA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04316" w14:textId="4F4EEFD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45A6515" w14:textId="61AEFFC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PAPEL PARA PRESENTE ESTAMPADO 60CMX100M: PAPEL COUCHÊ </w:t>
            </w:r>
            <w:r w:rsidR="00B34E4D">
              <w:rPr>
                <w:rFonts w:ascii="Arial" w:hAnsi="Arial" w:cs="Arial"/>
                <w:color w:val="000000"/>
                <w:sz w:val="16"/>
                <w:szCs w:val="16"/>
              </w:rPr>
              <w:t>ESTAMPADO, BOBINA</w:t>
            </w:r>
            <w:r>
              <w:rPr>
                <w:rFonts w:ascii="Arial" w:hAnsi="Arial" w:cs="Arial"/>
                <w:color w:val="000000"/>
                <w:sz w:val="16"/>
                <w:szCs w:val="16"/>
              </w:rPr>
              <w:t xml:space="preserve"> MEDINDO APROXIMADAMENTE 60CMX100M. A ESCOLHA DA ESTAMPA SERÁ FEITA APÓS APRESENTAÇÃO DE AMOSTRA.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4920C" w14:textId="059A52E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3B1C5" w14:textId="2C67724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7C37D" w14:textId="65E145B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103,13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33BB1" w14:textId="44BC511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2.371,99</w:t>
            </w:r>
          </w:p>
        </w:tc>
      </w:tr>
      <w:tr w:rsidR="00CA1B6B" w:rsidRPr="00A92666" w14:paraId="43B85F9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3C21F" w14:textId="2BDE9F2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B1533" w14:textId="4041EA9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D791BA0" w14:textId="4ED738D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SULFITE A4 BRANCO CAIXA COM 10 PACOTES C/500 FOLHAS: PAPEL SULFITE BRANCO; TAMANHO A 4, 75G/M², MEDINDO 210X297MM. CAIXA COM 10 PACOTES COM 500 FOLHAS CADA.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57149" w14:textId="4695DC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7E526" w14:textId="0CCA70F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E9E5F" w14:textId="4F1205E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247,26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E8BDC" w14:textId="515A4C4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37.089,00</w:t>
            </w:r>
          </w:p>
        </w:tc>
      </w:tr>
      <w:tr w:rsidR="00CA1B6B" w:rsidRPr="00A92666" w14:paraId="3FFC2B1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840FC" w14:textId="2C29456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1B333" w14:textId="4712819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7E49972" w14:textId="13ED521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PAPEL SULFITE A4 COLORIDO PACOTE C/ 500 FOLHAS: PAPEL SULFITE COLORIDO TAMANHO A 4, 75G/M</w:t>
            </w:r>
            <w:r w:rsidR="00B34E4D">
              <w:rPr>
                <w:rFonts w:ascii="Arial" w:hAnsi="Arial" w:cs="Arial"/>
                <w:color w:val="000000"/>
                <w:sz w:val="16"/>
                <w:szCs w:val="16"/>
              </w:rPr>
              <w:t>²,</w:t>
            </w:r>
            <w:r>
              <w:rPr>
                <w:rFonts w:ascii="Arial" w:hAnsi="Arial" w:cs="Arial"/>
                <w:color w:val="000000"/>
                <w:sz w:val="16"/>
                <w:szCs w:val="16"/>
              </w:rPr>
              <w:t xml:space="preserve"> 210X297MM. PACOTE COM 500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F963C" w14:textId="451244B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3643F" w14:textId="5DED921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9A6D1" w14:textId="59D6717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32,12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18946" w14:textId="164C557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1.220,56</w:t>
            </w:r>
          </w:p>
        </w:tc>
      </w:tr>
      <w:tr w:rsidR="00CA1B6B" w:rsidRPr="00A92666" w14:paraId="3BFA127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E7B35" w14:textId="33C31E5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97645" w14:textId="016A5AA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05B22FD" w14:textId="66FFB03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CARTÃO DUPLEX COM ABA E ELÁSTICO: PASTA EM CARTÃO DUPLEX; COM ABAS E ELÁSTICO; COM ILHÓS; COR AZUL;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A095F" w14:textId="06E835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6439A" w14:textId="3EF561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C265D" w14:textId="582EF1E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89934" w14:textId="3A89DBC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672,75</w:t>
            </w:r>
          </w:p>
        </w:tc>
      </w:tr>
      <w:tr w:rsidR="00CA1B6B" w:rsidRPr="00A92666" w14:paraId="1FFB7CF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35060" w14:textId="65811DB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F30FE" w14:textId="1652833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8174A01" w14:textId="51F0857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CARTÃO DUPLEX COM ABA E ELÁSTICO: PASTA EM CARTÃO DUPLEX; COM ABAS E ELÁSTICO; COM ILHÓS; COR PRETA;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ED803" w14:textId="32367A1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1C827" w14:textId="07A0E48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84A92" w14:textId="21BD5DC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1AB0B" w14:textId="515C26C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668,25</w:t>
            </w:r>
          </w:p>
        </w:tc>
      </w:tr>
      <w:tr w:rsidR="00CA1B6B" w:rsidRPr="00A92666" w14:paraId="77AE7C6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603DF" w14:textId="7431193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F4A52" w14:textId="232A4A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9D2EA22" w14:textId="61FEC0F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CARTÃO DUPLEXC/ GRAMPO E TRILHO:PASTA EM PAPEL CARTÃO, COM GRAMPO E TRILHO PLÁSTICO; COR PRETA; TAMANHO OFÍCIO; MEDINDO APROXIMADAMENTE 230X335MM.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CD2A0" w14:textId="40DFBB2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90769" w14:textId="08E053D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E2554" w14:textId="158B217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AEDB8" w14:textId="1C3A27D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385,40</w:t>
            </w:r>
          </w:p>
        </w:tc>
      </w:tr>
      <w:tr w:rsidR="00CA1B6B" w:rsidRPr="00A92666" w14:paraId="0FFFF3C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6EC47" w14:textId="480BED9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36BFB" w14:textId="04AF9A2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F5276B1" w14:textId="515A033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PASTA CATÁLOGO COM 50 ENVELOPES PRETA: PASTA CATÁLOGO </w:t>
            </w:r>
            <w:r w:rsidR="00B34E4D">
              <w:rPr>
                <w:rFonts w:ascii="Arial" w:hAnsi="Arial" w:cs="Arial"/>
                <w:color w:val="000000"/>
                <w:sz w:val="16"/>
                <w:szCs w:val="16"/>
              </w:rPr>
              <w:t>OFÍCIO, COM</w:t>
            </w:r>
            <w:r>
              <w:rPr>
                <w:rFonts w:ascii="Arial" w:hAnsi="Arial" w:cs="Arial"/>
                <w:color w:val="000000"/>
                <w:sz w:val="16"/>
                <w:szCs w:val="16"/>
              </w:rPr>
              <w:t xml:space="preserve"> VISOR; COR PRETA, COM 50 ENVELOPES DE POLIETILENO 0,15 MICRAS; 4 COLCHETES; MEDINDO APROXIMADAMENTE 240MMX330MM.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A03D78" w14:textId="464D5D8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2DDEB" w14:textId="6AAFC42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90,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83221" w14:textId="672450C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7C07B" w14:textId="592C038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1.098,00</w:t>
            </w:r>
          </w:p>
        </w:tc>
      </w:tr>
      <w:tr w:rsidR="00CA1B6B" w:rsidRPr="00A92666" w14:paraId="5D1EEA1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7A92D" w14:textId="44BE8FD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210AC" w14:textId="6CC763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8264A7D" w14:textId="4531C9F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PASTA L 210MMX297MM: PASTA EM L; MATERIAL: POLIPROPILENO, TRANSPARENTE CRISTAL; MEDINDO </w:t>
            </w:r>
            <w:r>
              <w:rPr>
                <w:rFonts w:ascii="Arial" w:hAnsi="Arial" w:cs="Arial"/>
                <w:color w:val="000000"/>
                <w:sz w:val="16"/>
                <w:szCs w:val="16"/>
              </w:rPr>
              <w:lastRenderedPageBreak/>
              <w:t>APROXIMADAMENTE 220X310MM. PACOTE COM 10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45322" w14:textId="7033651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62242" w14:textId="32B1346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D0ED4" w14:textId="263A398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E8E1E" w14:textId="5A37FC0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887,05</w:t>
            </w:r>
          </w:p>
        </w:tc>
      </w:tr>
      <w:tr w:rsidR="00CA1B6B" w:rsidRPr="00A92666" w14:paraId="1423D0D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7625B" w14:textId="4D1108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4E30C" w14:textId="2F18731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9720B9" w14:textId="35C1ED6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PLÁSTICA C/ ABA E ELÁSTICO: PASTA PLÁSTICA COM ABAS E ELÁSTICO; TRANSPARENTE; OFÍCIO,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F191E" w14:textId="38C89EC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391C8" w14:textId="381AE52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C5F20" w14:textId="79F9DAD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A34AD" w14:textId="7DD5123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517,50</w:t>
            </w:r>
          </w:p>
        </w:tc>
      </w:tr>
      <w:tr w:rsidR="00CA1B6B" w:rsidRPr="00A92666" w14:paraId="4862843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F11C8" w14:textId="02F0113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A0B6A" w14:textId="4DF676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6048840" w14:textId="3872E82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PLÁSTICA C/ GRAMPO E TRILHO :PASTA PLÁSTICA EM POLIPROPILENO; CRISTAL; COM GRAMPO TRILHO PLÁSTICO; TAMANHO OFÍCIO; MEDINDO APROXIMADAMENTE 245X345MM.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BAF34" w14:textId="08DAD7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D4152" w14:textId="191760B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FC20D" w14:textId="1DE2316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44FB4" w14:textId="3BF2F01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309,00</w:t>
            </w:r>
          </w:p>
        </w:tc>
      </w:tr>
      <w:tr w:rsidR="00CA1B6B" w:rsidRPr="00A92666" w14:paraId="52F9BAF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6BA9A" w14:textId="7276ED7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15527" w14:textId="0D1632B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68C7D47" w14:textId="71521C7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PLÁSTICA POLIONDA 2,0 CM: PASTA POLIONDA; COM ELÁSTICO; COR AZUL; MEDINDO NO MÍNIMO 335X245X20MM.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EEAE8" w14:textId="5EDCE9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67F27" w14:textId="48E4B8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8CFD7" w14:textId="4DCCBA5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A2852" w14:textId="5D1F261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414,00</w:t>
            </w:r>
          </w:p>
        </w:tc>
      </w:tr>
      <w:tr w:rsidR="00CA1B6B" w:rsidRPr="00A92666" w14:paraId="6082FB1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756A6" w14:textId="5C7586F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139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3F6DF" w14:textId="4A256F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8F29750" w14:textId="2FCA366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PLÁSTICA POLIONDA 3,5CM: PASTA POLIONDA; COM ELÁSTICO, COR AZUL; MEDINDO NO MÍNIMO 335X245X35MM.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A3AAC8" w14:textId="4F9C767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BA8E1" w14:textId="047E5A7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A7AB5" w14:textId="021C166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249B8" w14:textId="5FFAF87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708,00</w:t>
            </w:r>
          </w:p>
        </w:tc>
      </w:tr>
      <w:tr w:rsidR="00CA1B6B" w:rsidRPr="00A92666" w14:paraId="50E0860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8C7F4" w14:textId="0A6E07A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BA080" w14:textId="5B35E0E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C592592" w14:textId="6ADE4E4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PLÁSTICA POLIONDA 4CM: PASTA POLIONDA; COM ELÁSTICO; COR AZUL; MEDINDO NO MÍNIMO 335X245X40MM.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30810" w14:textId="515E92E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9263B" w14:textId="10DEE3E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C65CD" w14:textId="05630C9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A1E12" w14:textId="6CFD07E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817,50</w:t>
            </w:r>
          </w:p>
        </w:tc>
      </w:tr>
      <w:tr w:rsidR="00CA1B6B" w:rsidRPr="00A92666" w14:paraId="6890676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1E31A" w14:textId="45CD354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23743" w14:textId="2CC7BD9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001.104.250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43EBE82" w14:textId="0D8654E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REGISTRADORA A/ZLOMBADA ESTREITA: PASTA REGISTRADORA A/</w:t>
            </w:r>
            <w:r w:rsidR="00B34E4D">
              <w:rPr>
                <w:rFonts w:ascii="Arial" w:hAnsi="Arial" w:cs="Arial"/>
                <w:color w:val="000000"/>
                <w:sz w:val="16"/>
                <w:szCs w:val="16"/>
              </w:rPr>
              <w:t>Z; LOMBADA</w:t>
            </w:r>
            <w:r>
              <w:rPr>
                <w:rFonts w:ascii="Arial" w:hAnsi="Arial" w:cs="Arial"/>
                <w:color w:val="000000"/>
                <w:sz w:val="16"/>
                <w:szCs w:val="16"/>
              </w:rPr>
              <w:t xml:space="preserve"> ESTREITA; EM PAPEL CARTÃO PLASTIFICADO; VISOR MEMORANDO; COM MECANISMO </w:t>
            </w:r>
            <w:r w:rsidR="00B34E4D">
              <w:rPr>
                <w:rFonts w:ascii="Arial" w:hAnsi="Arial" w:cs="Arial"/>
                <w:color w:val="000000"/>
                <w:sz w:val="16"/>
                <w:szCs w:val="16"/>
              </w:rPr>
              <w:t>NIQUELADO; TAMANHO</w:t>
            </w:r>
            <w:r>
              <w:rPr>
                <w:rFonts w:ascii="Arial" w:hAnsi="Arial" w:cs="Arial"/>
                <w:color w:val="000000"/>
                <w:sz w:val="16"/>
                <w:szCs w:val="16"/>
              </w:rPr>
              <w:t xml:space="preserve"> OFÍCIO; COR PRETO; MEDINDO NO MÍNIMO285MMX50MMX345MM.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F71C5" w14:textId="1F69F6F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C65AA" w14:textId="7DBFA84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4EF17" w14:textId="2B0ACDF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5385F" w14:textId="730E1B6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955,50</w:t>
            </w:r>
          </w:p>
        </w:tc>
      </w:tr>
      <w:tr w:rsidR="00CA1B6B" w:rsidRPr="00A92666" w14:paraId="77869FD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AF066" w14:textId="3487BD6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52BB5" w14:textId="0BC600A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0AA9080" w14:textId="6B07236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PASTA REGISTRADORA A/ZLOMBADA LARGA: PASTA REGISTRADORA A/Z; LOMBADA LARGA; EM PAPEL CARTÃO PLASTIFICADO; VISOR MEMORANDO; COM MECANISMO NIQUELADO; TAMANHO </w:t>
            </w:r>
            <w:r w:rsidR="00B34E4D">
              <w:rPr>
                <w:rFonts w:ascii="Arial" w:hAnsi="Arial" w:cs="Arial"/>
                <w:color w:val="000000"/>
                <w:sz w:val="16"/>
                <w:szCs w:val="16"/>
              </w:rPr>
              <w:t>OFÍCIO; COR</w:t>
            </w:r>
            <w:r>
              <w:rPr>
                <w:rFonts w:ascii="Arial" w:hAnsi="Arial" w:cs="Arial"/>
                <w:color w:val="000000"/>
                <w:sz w:val="16"/>
                <w:szCs w:val="16"/>
              </w:rPr>
              <w:t xml:space="preserve"> </w:t>
            </w:r>
            <w:r w:rsidR="00B34E4D">
              <w:rPr>
                <w:rFonts w:ascii="Arial" w:hAnsi="Arial" w:cs="Arial"/>
                <w:color w:val="000000"/>
                <w:sz w:val="16"/>
                <w:szCs w:val="16"/>
              </w:rPr>
              <w:t>PRETO; MEDINDO</w:t>
            </w:r>
            <w:r>
              <w:rPr>
                <w:rFonts w:ascii="Arial" w:hAnsi="Arial" w:cs="Arial"/>
                <w:color w:val="000000"/>
                <w:sz w:val="16"/>
                <w:szCs w:val="16"/>
              </w:rPr>
              <w:t xml:space="preserve"> NO MÍNIMO 285MMX75MMX345MM.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65EDC" w14:textId="4DF6F2E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1E807" w14:textId="1828149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F20AC" w14:textId="61E503B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52EF0" w14:textId="78DDE8D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2.146,50</w:t>
            </w:r>
          </w:p>
        </w:tc>
      </w:tr>
      <w:tr w:rsidR="00CA1B6B" w:rsidRPr="00A92666" w14:paraId="5AB7A02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E5E69" w14:textId="01E9390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8A640" w14:textId="0CCDA4F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BEE9BA" w14:textId="0661975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PASTA SANFONADA PLÁSTICAC/ 12 DIVISÓRIAS: PASTA SANFONADA PLÁSTICA TRANSPARENTE CRISTAL, CONFECCIONADA EM </w:t>
            </w:r>
            <w:r w:rsidR="00B34E4D">
              <w:rPr>
                <w:rFonts w:ascii="Arial" w:hAnsi="Arial" w:cs="Arial"/>
                <w:color w:val="000000"/>
                <w:sz w:val="16"/>
                <w:szCs w:val="16"/>
              </w:rPr>
              <w:t>POLIPROPILENO, TAMANHO</w:t>
            </w:r>
            <w:r>
              <w:rPr>
                <w:rFonts w:ascii="Arial" w:hAnsi="Arial" w:cs="Arial"/>
                <w:color w:val="000000"/>
                <w:sz w:val="16"/>
                <w:szCs w:val="16"/>
              </w:rPr>
              <w:t xml:space="preserve"> A</w:t>
            </w:r>
            <w:r w:rsidR="00B34E4D">
              <w:rPr>
                <w:rFonts w:ascii="Arial" w:hAnsi="Arial" w:cs="Arial"/>
                <w:color w:val="000000"/>
                <w:sz w:val="16"/>
                <w:szCs w:val="16"/>
              </w:rPr>
              <w:t>4, COM</w:t>
            </w:r>
            <w:r>
              <w:rPr>
                <w:rFonts w:ascii="Arial" w:hAnsi="Arial" w:cs="Arial"/>
                <w:color w:val="000000"/>
                <w:sz w:val="16"/>
                <w:szCs w:val="16"/>
              </w:rPr>
              <w:t xml:space="preserve"> 12 DIVISÓRIAS COM VISORES E ETIQUETAS PARA IDENTIFICAÇÃO DAS DIVISÓRIAS, FECHAMENTO COM ELÁSTICO, MEDINDO APROXIMADAMENTE240MMX330MM.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195484" w14:textId="724A203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C44E4" w14:textId="1111B86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B98C0" w14:textId="45C73ED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18,63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FC0E4" w14:textId="58DD026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428,49</w:t>
            </w:r>
          </w:p>
        </w:tc>
      </w:tr>
      <w:tr w:rsidR="00CA1B6B" w:rsidRPr="00A92666" w14:paraId="338DFE5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8C4C6" w14:textId="122030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1C563" w14:textId="20EB045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42E1832" w14:textId="14FB947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PASTA SUSPENSA MARMORIZADA: PASTA SUSPENSA PARA ARQUIVO, DE KRAFT, MARMORIZADA, COR PARDA; COM HASTES DE METAL, VISOR TRANSPARENTE E ETIQUETA, MEDINDO APROXIMADAMENTE240MM X 360MM.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2F699" w14:textId="3F631B0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B53E1" w14:textId="217367D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DA1CD" w14:textId="15E9689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4FEC0" w14:textId="0197E70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423,00</w:t>
            </w:r>
          </w:p>
        </w:tc>
      </w:tr>
      <w:tr w:rsidR="00CA1B6B" w:rsidRPr="00A92666" w14:paraId="67EF4DF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238EC" w14:textId="3564D2A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EAB38" w14:textId="018E916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16B7C5B" w14:textId="302FC43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PEN DRIVE 16 GB: PEN DRIVE COM CAPACIDADEDE ARMAZENAMENTO DE 16 GB; USB 3.0 OU SUPERIOR. GARANTIA DE 12 MESES.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8E7007" w14:textId="7C3A853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C5C2B" w14:textId="11177B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883C2" w14:textId="2C09505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394C7" w14:textId="46D1B82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884,26</w:t>
            </w:r>
          </w:p>
        </w:tc>
      </w:tr>
      <w:tr w:rsidR="00CA1B6B" w:rsidRPr="00A92666" w14:paraId="0695A60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8ED4FF" w14:textId="77425E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E136E" w14:textId="37E416B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18C1FCE" w14:textId="5297D06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PERCEVEJO CX C/ 100 UN; PERCEVEJO; MATERIAL: METAL DOURADO LATONADO.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CE832" w14:textId="6144249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48F25" w14:textId="6D7ED9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45521" w14:textId="3A106E3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2D943" w14:textId="073540F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49,35</w:t>
            </w:r>
          </w:p>
        </w:tc>
      </w:tr>
      <w:tr w:rsidR="00CA1B6B" w:rsidRPr="00A92666" w14:paraId="7FD78E4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E0C7E" w14:textId="19F8346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203FB" w14:textId="23E008B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C5F9597" w14:textId="0860A20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PERFURADOR DE PAPEL DE METAL 2 FUROS 30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AA0CB" w14:textId="5932A4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7449F" w14:textId="0568C60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03611" w14:textId="59CAB4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70DC1" w14:textId="1D9DB0D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904,36</w:t>
            </w:r>
          </w:p>
        </w:tc>
      </w:tr>
      <w:tr w:rsidR="00CA1B6B" w:rsidRPr="00A92666" w14:paraId="53FC409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B6DCE" w14:textId="37FDACF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02A1E" w14:textId="05950B2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7CC6FCD" w14:textId="4249437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PERFURADOR DE </w:t>
            </w:r>
            <w:r w:rsidR="00B34E4D">
              <w:rPr>
                <w:rFonts w:ascii="Arial" w:hAnsi="Arial" w:cs="Arial"/>
                <w:color w:val="000000"/>
                <w:sz w:val="16"/>
                <w:szCs w:val="16"/>
              </w:rPr>
              <w:t>PAPEL, FERRO</w:t>
            </w:r>
            <w:r>
              <w:rPr>
                <w:rFonts w:ascii="Arial" w:hAnsi="Arial" w:cs="Arial"/>
                <w:color w:val="000000"/>
                <w:sz w:val="16"/>
                <w:szCs w:val="16"/>
              </w:rPr>
              <w:t xml:space="preserve"> FUNDIDO PARA 60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A0070" w14:textId="1A6826C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F90EB" w14:textId="2E576E4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7651B" w14:textId="60EE4E1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E9F90" w14:textId="3A831C0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433,60</w:t>
            </w:r>
          </w:p>
        </w:tc>
      </w:tr>
      <w:tr w:rsidR="00CA1B6B" w:rsidRPr="00A92666" w14:paraId="566F2C6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60C7A" w14:textId="3522D5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149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998E8" w14:textId="272467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AFBEE66" w14:textId="45F6CA7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PILHA ALCALINA MÉDIA C2: 1,5 </w:t>
            </w:r>
            <w:r w:rsidR="00B34E4D">
              <w:rPr>
                <w:rFonts w:ascii="Arial" w:hAnsi="Arial" w:cs="Arial"/>
                <w:color w:val="000000"/>
                <w:sz w:val="16"/>
                <w:szCs w:val="16"/>
              </w:rPr>
              <w:t>VOLTS, FÓRMULA</w:t>
            </w:r>
            <w:r>
              <w:rPr>
                <w:rFonts w:ascii="Arial" w:hAnsi="Arial" w:cs="Arial"/>
                <w:color w:val="000000"/>
                <w:sz w:val="16"/>
                <w:szCs w:val="16"/>
              </w:rPr>
              <w:t xml:space="preserve"> AVANÇADA E COMPOSIÇÃO DE DIÓXIDO DE </w:t>
            </w:r>
            <w:r w:rsidR="00B34E4D">
              <w:rPr>
                <w:rFonts w:ascii="Arial" w:hAnsi="Arial" w:cs="Arial"/>
                <w:color w:val="000000"/>
                <w:sz w:val="16"/>
                <w:szCs w:val="16"/>
              </w:rPr>
              <w:t>MANGANÊS, ZINCO, HIDRÓXIDO</w:t>
            </w:r>
            <w:r>
              <w:rPr>
                <w:rFonts w:ascii="Arial" w:hAnsi="Arial" w:cs="Arial"/>
                <w:color w:val="000000"/>
                <w:sz w:val="16"/>
                <w:szCs w:val="16"/>
              </w:rPr>
              <w:t xml:space="preserve"> DE POTÁSSIO, GRAFITE E ÓXIDO DE ZINCO.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58B1B" w14:textId="51B1797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672A8" w14:textId="5922F7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98DF1" w14:textId="64F3FB5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73A95" w14:textId="58F2C9A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600,00</w:t>
            </w:r>
          </w:p>
        </w:tc>
      </w:tr>
      <w:tr w:rsidR="00CA1B6B" w:rsidRPr="00A92666" w14:paraId="347D5B4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D739F" w14:textId="38044D9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940AD" w14:textId="75695FE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7E3033D" w14:textId="40DF7E9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PILHA PALITO ALCALINA AAA: PILHA PALITO ALCALINAAAA, 1,5 VOLTS, NÃO RECARREGÁVEL;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003110" w14:textId="38A794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6F234" w14:textId="764277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681FF" w14:textId="5783F4C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5C397" w14:textId="7F0C60A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398,25</w:t>
            </w:r>
          </w:p>
        </w:tc>
      </w:tr>
      <w:tr w:rsidR="00CA1B6B" w:rsidRPr="00A92666" w14:paraId="5BDBE9B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B0F6D" w14:textId="3CDC83D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B8598" w14:textId="64AF60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BC0C627" w14:textId="05DBE02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PILHA PEQUENA ALCALINA AA: PILHA ALCALINA AA, TAMANHO PEQUENA, 1,5 VOLTS, NÃO RECARREGÁVEL;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E86E8" w14:textId="67A29CA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A49BA" w14:textId="7412D21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B1712" w14:textId="2690D6A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0F7B6" w14:textId="6454A82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474,75</w:t>
            </w:r>
          </w:p>
        </w:tc>
      </w:tr>
      <w:tr w:rsidR="00CA1B6B" w:rsidRPr="00A92666" w14:paraId="5130B5D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E70B8" w14:textId="5C3E45C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71FE7" w14:textId="2FF832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CCFD1AF" w14:textId="33ACC98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PINCEL </w:t>
            </w:r>
            <w:r w:rsidR="00B34E4D">
              <w:rPr>
                <w:rFonts w:ascii="Arial" w:hAnsi="Arial" w:cs="Arial"/>
                <w:color w:val="000000"/>
                <w:sz w:val="16"/>
                <w:szCs w:val="16"/>
              </w:rPr>
              <w:t>ATÔMICO, PONTA</w:t>
            </w:r>
            <w:r>
              <w:rPr>
                <w:rFonts w:ascii="Arial" w:hAnsi="Arial" w:cs="Arial"/>
                <w:color w:val="000000"/>
                <w:sz w:val="16"/>
                <w:szCs w:val="16"/>
              </w:rPr>
              <w:t xml:space="preserve"> </w:t>
            </w:r>
            <w:r w:rsidR="00B34E4D">
              <w:rPr>
                <w:rFonts w:ascii="Arial" w:hAnsi="Arial" w:cs="Arial"/>
                <w:color w:val="000000"/>
                <w:sz w:val="16"/>
                <w:szCs w:val="16"/>
              </w:rPr>
              <w:t>GROSSA; AZUL</w:t>
            </w:r>
            <w:r>
              <w:rPr>
                <w:rFonts w:ascii="Arial" w:hAnsi="Arial" w:cs="Arial"/>
                <w:color w:val="000000"/>
                <w:sz w:val="16"/>
                <w:szCs w:val="16"/>
              </w:rPr>
              <w:t xml:space="preserve"> TRAÇO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C0E92" w14:textId="47B9CE3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7FBBD" w14:textId="2E1F35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14F83" w14:textId="2DBB43B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423DD" w14:textId="0810231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794,10</w:t>
            </w:r>
          </w:p>
        </w:tc>
      </w:tr>
      <w:tr w:rsidR="00CA1B6B" w:rsidRPr="00A92666" w14:paraId="0EFC4BD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1018E" w14:textId="32ED93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59175" w14:textId="42F7559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B4A0C6C" w14:textId="595611E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PINCEL </w:t>
            </w:r>
            <w:r w:rsidR="00B34E4D">
              <w:rPr>
                <w:rFonts w:ascii="Arial" w:hAnsi="Arial" w:cs="Arial"/>
                <w:color w:val="000000"/>
                <w:sz w:val="16"/>
                <w:szCs w:val="16"/>
              </w:rPr>
              <w:t>ATÔMICO, PONTA</w:t>
            </w:r>
            <w:r>
              <w:rPr>
                <w:rFonts w:ascii="Arial" w:hAnsi="Arial" w:cs="Arial"/>
                <w:color w:val="000000"/>
                <w:sz w:val="16"/>
                <w:szCs w:val="16"/>
              </w:rPr>
              <w:t xml:space="preserve"> </w:t>
            </w:r>
            <w:r w:rsidR="00B34E4D">
              <w:rPr>
                <w:rFonts w:ascii="Arial" w:hAnsi="Arial" w:cs="Arial"/>
                <w:color w:val="000000"/>
                <w:sz w:val="16"/>
                <w:szCs w:val="16"/>
              </w:rPr>
              <w:t>GROSSA; PRETO</w:t>
            </w:r>
            <w:r>
              <w:rPr>
                <w:rFonts w:ascii="Arial" w:hAnsi="Arial" w:cs="Arial"/>
                <w:color w:val="000000"/>
                <w:sz w:val="16"/>
                <w:szCs w:val="16"/>
              </w:rPr>
              <w:t xml:space="preserve"> TRAÇO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B59AE" w14:textId="433406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C6F3A" w14:textId="6E932A6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4108F" w14:textId="69C0337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C2DF8" w14:textId="7A8AE71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732,30</w:t>
            </w:r>
          </w:p>
        </w:tc>
      </w:tr>
      <w:tr w:rsidR="00CA1B6B" w:rsidRPr="00A92666" w14:paraId="1984014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31E1A1" w14:textId="58DC102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99157" w14:textId="73EDBF5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D3984C1" w14:textId="65DDD1F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PINCEL </w:t>
            </w:r>
            <w:r w:rsidR="00B34E4D">
              <w:rPr>
                <w:rFonts w:ascii="Arial" w:hAnsi="Arial" w:cs="Arial"/>
                <w:color w:val="000000"/>
                <w:sz w:val="16"/>
                <w:szCs w:val="16"/>
              </w:rPr>
              <w:t>ATÔMICO, PONTA</w:t>
            </w:r>
            <w:r>
              <w:rPr>
                <w:rFonts w:ascii="Arial" w:hAnsi="Arial" w:cs="Arial"/>
                <w:color w:val="000000"/>
                <w:sz w:val="16"/>
                <w:szCs w:val="16"/>
              </w:rPr>
              <w:t xml:space="preserve"> </w:t>
            </w:r>
            <w:r w:rsidR="00B34E4D">
              <w:rPr>
                <w:rFonts w:ascii="Arial" w:hAnsi="Arial" w:cs="Arial"/>
                <w:color w:val="000000"/>
                <w:sz w:val="16"/>
                <w:szCs w:val="16"/>
              </w:rPr>
              <w:t>GROSSA; VERMELHO TRAÇO</w:t>
            </w:r>
            <w:r>
              <w:rPr>
                <w:rFonts w:ascii="Arial" w:hAnsi="Arial" w:cs="Arial"/>
                <w:color w:val="000000"/>
                <w:sz w:val="16"/>
                <w:szCs w:val="16"/>
              </w:rPr>
              <w:t xml:space="preserve">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6CB43" w14:textId="25DDDEF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09996" w14:textId="1D5E0E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0FDF0" w14:textId="537F423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AB023" w14:textId="0255601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708,60</w:t>
            </w:r>
          </w:p>
        </w:tc>
      </w:tr>
      <w:tr w:rsidR="00CA1B6B" w:rsidRPr="00A92666" w14:paraId="341FFA5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F83BE" w14:textId="39AB6B5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E06A2" w14:textId="7EC619C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491634B" w14:textId="1E83783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PINCEL PARA PINTURA Nº 16; PINCEL PARA PINTURA Nº16,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B2A69" w14:textId="2C7EEDC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6C2DB" w14:textId="63E48B2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E14B0" w14:textId="26A743D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C8892" w14:textId="0ABC298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543,00</w:t>
            </w:r>
          </w:p>
        </w:tc>
      </w:tr>
      <w:tr w:rsidR="00CA1B6B" w:rsidRPr="00A92666" w14:paraId="5B40855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DC5532" w14:textId="3161F05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156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D278C" w14:textId="143824D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AA2EB2A" w14:textId="7B00C78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PINCEL PARA PINTURA Nº 18; PINCEL PARA PINTURA Nº18,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4AB22" w14:textId="77D301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62160" w14:textId="2BF358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B3A8A" w14:textId="306A498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191BB" w14:textId="38A7231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826,50</w:t>
            </w:r>
          </w:p>
        </w:tc>
      </w:tr>
      <w:tr w:rsidR="00CA1B6B" w:rsidRPr="00A92666" w14:paraId="5F4875A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37EF6" w14:textId="68902C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A8E4A" w14:textId="383E801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6718E71" w14:textId="4A95675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PINCEL PARA PINTURA Nº 22; PINCEL PARA PINTURA Nº22,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24B8F" w14:textId="023F69B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83DE" w14:textId="3576D23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4AA19" w14:textId="1F7BF8C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E61BD" w14:textId="40D14B7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790,50</w:t>
            </w:r>
          </w:p>
        </w:tc>
      </w:tr>
      <w:tr w:rsidR="00CA1B6B" w:rsidRPr="00A92666" w14:paraId="7AF1F68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7A086" w14:textId="6BAF3DC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5E920" w14:textId="5F3355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CED7686" w14:textId="687F698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PISTOLA DE COLA QUENTE GRANDE: PISTOLA DE COLA QUENTE, COM NO MÍNIMO 40 WATTS; BIVOLT; PARA USO DE BASTÃO DE COLA QUENTE GROSSO 11MM.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8D3DC" w14:textId="7BEBEA4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48F64" w14:textId="7C6944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DBB88" w14:textId="33DF253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25,03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01FD4" w14:textId="1911CFB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1.126,35</w:t>
            </w:r>
          </w:p>
        </w:tc>
      </w:tr>
      <w:tr w:rsidR="00CA1B6B" w:rsidRPr="00A92666" w14:paraId="653C081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A5CC9" w14:textId="5BAAC0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6441E" w14:textId="00A0FD9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DFF61D" w14:textId="2CDF1E7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PISTOLA DE COLA QUENTE PEQUENA: PISTOLA DE COLA QUENTE, COM NO MÍNIMO 40 WATTS; BIVOLT; PARA USO DE BASTÃO DE COLA QUENTE FINO 7MM.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16763" w14:textId="3FF82B6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82B4A" w14:textId="526F77A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18622" w14:textId="6CF69A8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18,56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38E6F" w14:textId="51CF3DF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835,20</w:t>
            </w:r>
          </w:p>
        </w:tc>
      </w:tr>
      <w:tr w:rsidR="00CA1B6B" w:rsidRPr="00A92666" w14:paraId="716BA82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07842" w14:textId="2C9284B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26480" w14:textId="7132DEE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001.104.353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5366B3F" w14:textId="1B5AE59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PLACA DE ISOPOR 3CM DE ESPESSURA, 100 X 50CM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D4D8B" w14:textId="337A626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49880" w14:textId="2457E4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B3985" w14:textId="72103BE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A870C" w14:textId="07705E3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571,50</w:t>
            </w:r>
          </w:p>
        </w:tc>
      </w:tr>
      <w:tr w:rsidR="00CA1B6B" w:rsidRPr="00A92666" w14:paraId="5F2F601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DF2D9" w14:textId="135DE97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A4838" w14:textId="6D479C9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1B180EF" w14:textId="6AD198B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PLACA DE ISOPOR ESPESSURA 20MM MEDINDO 100X50CM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C1C93" w14:textId="0AAFBDA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125BF" w14:textId="4D48325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1CAE8" w14:textId="3B76777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1FACC" w14:textId="47FACAC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492,75</w:t>
            </w:r>
          </w:p>
        </w:tc>
      </w:tr>
      <w:tr w:rsidR="00CA1B6B" w:rsidRPr="00A92666" w14:paraId="4E0F82B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72A0D" w14:textId="4A00F63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515AE" w14:textId="4310751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001.104.262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BFD8FB2" w14:textId="0C40383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PLÁSTICO PARA PASTA CATÁLOGO C/ 04 FUROS PACOTE C/100 UN: ENVELOPE PLÁSTICO PARA PASTA CATÁLOGO, FORMATO OFÍCIO, COM 04 FUROS, ESPESSURA 0,15MICRAS.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E978D" w14:textId="6622B90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8C7AC" w14:textId="3E1D93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10E51" w14:textId="06EF5A6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F0494" w14:textId="7EADF04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799,14</w:t>
            </w:r>
          </w:p>
        </w:tc>
      </w:tr>
      <w:tr w:rsidR="00CA1B6B" w:rsidRPr="00A92666" w14:paraId="5E6E8FB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6CEB2" w14:textId="3F44AA7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45430" w14:textId="27808AA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31E80E4" w14:textId="085E3E3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PRANCHETA DE ACRÍLICO: PRANCHETA DE ACRÍLICO; TAMANHO OFÍCIO, COM CLIP PRENDEDOR DE PLÁSTICO.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3814B" w14:textId="4E9312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40B9D" w14:textId="544B5E2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E590E" w14:textId="2CA8987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B51D2" w14:textId="77D7006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857,25</w:t>
            </w:r>
          </w:p>
        </w:tc>
      </w:tr>
      <w:tr w:rsidR="00CA1B6B" w:rsidRPr="00A92666" w14:paraId="6500040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8B9886" w14:textId="6F18386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725FE" w14:textId="30691ED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0296EE5" w14:textId="2C1AE13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PRANCHETA DE MADEIRA: PRANCHETA CONFECCIONADA EM MADEIRA TIPO MDF, COM CLIP PRENDEDOR DE METAL, TAMANHO OFÍCIO.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01710" w14:textId="4FE66B7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1B2C7" w14:textId="23EC51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460C6" w14:textId="2DE1941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155AA" w14:textId="7071226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227,62</w:t>
            </w:r>
          </w:p>
        </w:tc>
      </w:tr>
      <w:tr w:rsidR="00CA1B6B" w:rsidRPr="00A92666" w14:paraId="449843A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7F70E" w14:textId="64D90C1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DC4DA" w14:textId="304579C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535C733" w14:textId="36CE1BB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QUADRO BRANCO 120 X 90 </w:t>
            </w:r>
            <w:r w:rsidR="00B34E4D">
              <w:rPr>
                <w:rFonts w:ascii="Arial" w:hAnsi="Arial" w:cs="Arial"/>
                <w:color w:val="000000"/>
                <w:sz w:val="16"/>
                <w:szCs w:val="16"/>
              </w:rPr>
              <w:t>CM,</w:t>
            </w:r>
            <w:r>
              <w:rPr>
                <w:rFonts w:ascii="Arial" w:hAnsi="Arial" w:cs="Arial"/>
                <w:color w:val="000000"/>
                <w:sz w:val="16"/>
                <w:szCs w:val="16"/>
              </w:rPr>
              <w:t xml:space="preserve"> MOLDURA DE ALUMÍNIO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7A780" w14:textId="182D0A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1A746" w14:textId="798D389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B1719" w14:textId="2F2FEF9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115,50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1FECA" w14:textId="0301C95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1.732,50</w:t>
            </w:r>
          </w:p>
        </w:tc>
      </w:tr>
      <w:tr w:rsidR="00CA1B6B" w:rsidRPr="00A92666" w14:paraId="2BF0377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684752" w14:textId="027BBA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4D813" w14:textId="677BABA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2622F17" w14:textId="5D66722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QUADRO DE AVISO 90X 60 DE CORTIÇA, MOLDURA EM ALUMINIO.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54531" w14:textId="6CD801C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C5FB6" w14:textId="0D8A0A3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0AD12" w14:textId="0CD0F1D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56,00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C7138" w14:textId="67EC1AB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840,00</w:t>
            </w:r>
          </w:p>
        </w:tc>
      </w:tr>
      <w:tr w:rsidR="00CA1B6B" w:rsidRPr="00A92666" w14:paraId="2321778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D1DC2" w14:textId="54AAAD6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B7E87" w14:textId="24053D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F20631" w14:textId="4ED6C37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REFIL DE COLA QUENTE 11MM: REFIL COLA QUENTE GROSSO 11MM; TRANSPARENTE. PACOTE COM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45719" w14:textId="064F283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E36FF" w14:textId="3FCE46A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0911B" w14:textId="51EE878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B82B1" w14:textId="08B8D4C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1.555,20</w:t>
            </w:r>
          </w:p>
        </w:tc>
      </w:tr>
      <w:tr w:rsidR="00CA1B6B" w:rsidRPr="00A92666" w14:paraId="685A0D3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3247F" w14:textId="3D9F1A0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C0DA7" w14:textId="6796138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E34A0A1" w14:textId="2A383F1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REFIL DE COLA QUENTE 7MM: REFIL COLA QUENTE FINO 7MM; TRANSPARENTE. PACOTE COM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2F5C4" w14:textId="1F0D64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B194C" w14:textId="1228C6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6622E" w14:textId="7F33B62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33,69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17C4C" w14:textId="26D2D34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1.516,05</w:t>
            </w:r>
          </w:p>
        </w:tc>
      </w:tr>
      <w:tr w:rsidR="00CA1B6B" w:rsidRPr="00A92666" w14:paraId="2CB569C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97A6D" w14:textId="54D3417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9A9A8A" w14:textId="0A6A8F0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D276C08" w14:textId="5D26757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RÉGUA DE PLÁSTICO 30 CM: RÉGUA DE PLÁSTICO, EM POLIESTIRENO CRISTAL 30 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86F2E" w14:textId="075A98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E36B6" w14:textId="078F0B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5DFD2" w14:textId="5ECB136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8774B" w14:textId="44D9463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234,00</w:t>
            </w:r>
          </w:p>
        </w:tc>
      </w:tr>
      <w:tr w:rsidR="00CA1B6B" w:rsidRPr="00A92666" w14:paraId="1AB7494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73EDF" w14:textId="5A8A7D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3D378" w14:textId="766746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E746FFF" w14:textId="278B93F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ROLO DE FITA TNT 30M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95577" w14:textId="10D073B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0892D" w14:textId="4FA2FCB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B601C" w14:textId="38AB0AC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2E711" w14:textId="01D9DB5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446,50</w:t>
            </w:r>
          </w:p>
        </w:tc>
      </w:tr>
      <w:tr w:rsidR="00CA1B6B" w:rsidRPr="00A92666" w14:paraId="40B3A2D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3C573" w14:textId="68B7231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A8247" w14:textId="07A436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5A4ABCB" w14:textId="23D95EB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SACO INCOLOR TRANSPARENTE MEDINDO 15X22CM C/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F67F6" w14:textId="503BFF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3FA59" w14:textId="24E321A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7E1B9" w14:textId="6FEB0E8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B7BA8" w14:textId="44779A0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653,22</w:t>
            </w:r>
          </w:p>
        </w:tc>
      </w:tr>
      <w:tr w:rsidR="00CA1B6B" w:rsidRPr="00A92666" w14:paraId="5D20FBC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ADE88" w14:textId="03D4E1C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7EBBC" w14:textId="40D0953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DB6D75" w14:textId="44A91BF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SACO INCOLOR TRANSPARENTE MEDINDO 20X29CM C/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2D32E" w14:textId="5237AD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C75F6" w14:textId="75FA93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62792" w14:textId="6AB7BCB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8F7A3" w14:textId="2CA5067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722,00</w:t>
            </w:r>
          </w:p>
        </w:tc>
      </w:tr>
      <w:tr w:rsidR="00CA1B6B" w:rsidRPr="00A92666" w14:paraId="43EB783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72F9F" w14:textId="754DB9F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AC10C" w14:textId="4E3FEA8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5ECE4D8" w14:textId="747D4576"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SISAL ROLO COM 10 METROS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3F321" w14:textId="70C320F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32FD4" w14:textId="6DDEE12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E8EA3" w14:textId="01665A4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2ED03" w14:textId="26D1E27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643,77</w:t>
            </w:r>
          </w:p>
        </w:tc>
      </w:tr>
      <w:tr w:rsidR="00CA1B6B" w:rsidRPr="00A92666" w14:paraId="3D5FB5C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F8D94" w14:textId="26CCC09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73810" w14:textId="399337D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4E9AB9" w14:textId="6EFB0D3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TECIDO TNT BRANCO: TECIDO TNT; COR BRANCO; MEDINDO APROXIMADAMENTE 140CMX50M; GRAMATURA 45G/M². ROLO COM 50 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28E0A" w14:textId="707242A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FDF83" w14:textId="53E0D1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E822C" w14:textId="3B212B3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56,40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4CD2B" w14:textId="2DB9E90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2.143,20</w:t>
            </w:r>
          </w:p>
        </w:tc>
      </w:tr>
      <w:tr w:rsidR="00CA1B6B" w:rsidRPr="00A92666" w14:paraId="44EEF24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D4DE4" w14:textId="15C688B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1D8F4" w14:textId="27CBE92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95CDA2A" w14:textId="3F0DDD2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TECIDO TNT CORES VARIADAS. TECIDO TNT; CORES VARIADAS; MEDINDO APROXIMADAMENTE 140CMX50M; GRAMATURA 45G/M². ROLO COM 50 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A48B7" w14:textId="5FF7B53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44496" w14:textId="3FCC5CE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7F97F" w14:textId="45190C0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B5029" w14:textId="515A102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2.204,00</w:t>
            </w:r>
          </w:p>
        </w:tc>
      </w:tr>
      <w:tr w:rsidR="00CA1B6B" w:rsidRPr="00A92666" w14:paraId="74B989E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0C51D" w14:textId="5E91909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6BC07" w14:textId="147EE36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208583A" w14:textId="66CA235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TESOURA DE PICOTAR 21 CM: TESOURA DE PICOTAR; MEDINDO NO MÍNIMO 21 CM; COM LÂMINA EM AÇO INOXIDÁVEL, CORTE PRECISO; CABO ERGONÔMICO EM POLIPROPILENO.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D49F7" w14:textId="4D1C1F5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B589C" w14:textId="26041D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314E9" w14:textId="67615FA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63058" w14:textId="0F58E09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907,44</w:t>
            </w:r>
          </w:p>
        </w:tc>
      </w:tr>
      <w:tr w:rsidR="00CA1B6B" w:rsidRPr="00A92666" w14:paraId="3087C64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CD012" w14:textId="711E58D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6F1F7" w14:textId="2E23449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3AD901B" w14:textId="2805A3E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TESOURA ESCOLAR SEM PONTA 12CM: TESOURA ESCOLAR INFANTIL; PONTA ARREDONDADA; SEM PONTA; CABO EM POLIPROPILENO PRETO; MEDINDO APROXIMADAMENTE 12 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E53EC" w14:textId="3C235F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63EBA" w14:textId="35DE4ED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15609" w14:textId="35491AA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E89C3" w14:textId="29D11D7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540,00</w:t>
            </w:r>
          </w:p>
        </w:tc>
      </w:tr>
      <w:tr w:rsidR="00CA1B6B" w:rsidRPr="00A92666" w14:paraId="0E34702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F1DE2" w14:textId="5A5843C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A63DC" w14:textId="6F8E85E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895B2F5" w14:textId="15511C6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TESOURA GRANDE USO GERAL SEM PONTA: TESOURA DE USO GERAL, GRANDE, SEM PONTA; MEDINDO NO MÍNIMO 21CM; LÂMINA EM AÇO INOX; CABO ERGONÔMICO EM POLIPROPILENO.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F3826" w14:textId="7E000C4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9C6CC" w14:textId="0084D38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C5467" w14:textId="27ED04C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EF185" w14:textId="48F5CCF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698,34</w:t>
            </w:r>
          </w:p>
        </w:tc>
      </w:tr>
      <w:tr w:rsidR="00CA1B6B" w:rsidRPr="00A92666" w14:paraId="0568E6B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E82B9" w14:textId="761DA8D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179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9B9CB" w14:textId="341421B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1495845" w14:textId="4684F9F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TINTA GUACHE CX C/ 12 UN: TINTA GUACHE, ATÓXICA; CAIXA COM 12 UNIDADES COM 15 ML CADA.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C1966" w14:textId="5FCA47B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718B9" w14:textId="662A99F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C53AB" w14:textId="3A4BD97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26E29" w14:textId="29EF71E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16.155,00</w:t>
            </w:r>
          </w:p>
        </w:tc>
      </w:tr>
      <w:tr w:rsidR="00CA1B6B" w:rsidRPr="00A92666" w14:paraId="710B727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81A28" w14:textId="77AA258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026EE" w14:textId="7E20E17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001.104.435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EA24D5C" w14:textId="1BBB362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TINTA </w:t>
            </w:r>
            <w:r w:rsidR="00B34E4D">
              <w:rPr>
                <w:rFonts w:ascii="Arial" w:hAnsi="Arial" w:cs="Arial"/>
                <w:color w:val="000000"/>
                <w:sz w:val="16"/>
                <w:szCs w:val="16"/>
              </w:rPr>
              <w:t>GUACHE, ATÓXICA</w:t>
            </w:r>
            <w:r>
              <w:rPr>
                <w:rFonts w:ascii="Arial" w:hAnsi="Arial" w:cs="Arial"/>
                <w:color w:val="000000"/>
                <w:sz w:val="16"/>
                <w:szCs w:val="16"/>
              </w:rPr>
              <w:t>; POTE 250ML DIVERSAS CORES. CAIXA COM 6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E6E2F" w14:textId="471C1CC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5B78D" w14:textId="6B59B4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113,</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F51BA" w14:textId="20C8C38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EF435" w14:textId="3FF9DBA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2.536,85</w:t>
            </w:r>
          </w:p>
        </w:tc>
      </w:tr>
      <w:tr w:rsidR="00CA1B6B" w:rsidRPr="00A92666" w14:paraId="76B9079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31792" w14:textId="069525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C1BDF" w14:textId="023B516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001.104.286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F662010" w14:textId="48E54EC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TINTA PARA CARIMBO AUTOMÁTICO: TINTA PARA CARIMBO AUTOMÁTICO; À BASE DE ÁGUA; COR PRETA; COM 30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8EEC9" w14:textId="61C3F94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1D8137" w14:textId="233A98B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2FFEA" w14:textId="409543C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05AD3" w14:textId="5C8E0B2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169,48</w:t>
            </w:r>
          </w:p>
        </w:tc>
      </w:tr>
      <w:tr w:rsidR="00CA1B6B" w:rsidRPr="00A92666" w14:paraId="4EB830D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47D36" w14:textId="22520BE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43CF0" w14:textId="52A1529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001.104.350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6427F21" w14:textId="556AF2D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TINTA PARA MARCADOR DE QUADRO BRANCO COR AZUL: TINTA PARA REABASTECER TODAS AS MARCAS E MODELOS DE MARCADORES DE QUADRO BRANCO; </w:t>
            </w:r>
            <w:r>
              <w:rPr>
                <w:rFonts w:ascii="Arial" w:hAnsi="Arial" w:cs="Arial"/>
                <w:color w:val="000000"/>
                <w:sz w:val="16"/>
                <w:szCs w:val="16"/>
              </w:rPr>
              <w:lastRenderedPageBreak/>
              <w:t>COR AZUL, COM BICO APLICADOR. FRASCO DE 1 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3FAD1" w14:textId="2F30D77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9F7FF" w14:textId="68F205E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BC3D6" w14:textId="57CE74D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103,97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4A62F" w14:textId="3FD19BE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3.119,10</w:t>
            </w:r>
          </w:p>
        </w:tc>
      </w:tr>
      <w:tr w:rsidR="00CA1B6B" w:rsidRPr="00A92666" w14:paraId="3A09174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5904E" w14:textId="70B5D3C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DB3AA" w14:textId="663C998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001.104.352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A12447E" w14:textId="2F123AD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TINTA PARA MARCADOR DE QUADRO BRANCO COR PRETO: TINTA PARA REABASTECER TODAS AS MARCAS E MODELOS DE MARCADORES DE QUADRO BRANCO; COR PRETO, COM BICO APLICADOR. FRASCO DE 1 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A7769" w14:textId="030BA1D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39E42" w14:textId="6C1C3E8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B1CC5" w14:textId="71FA718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102,28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BA6C1" w14:textId="428E54A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3.068,40</w:t>
            </w:r>
          </w:p>
        </w:tc>
      </w:tr>
      <w:tr w:rsidR="00CA1B6B" w:rsidRPr="00A92666" w14:paraId="00D2AC6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DC3A0" w14:textId="0DE2BFC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68EA4" w14:textId="0F056B3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001.104.351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32B084B" w14:textId="42F0162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TINTA PARA MARCADOR DE QUADRO BRANCO COR VERMELHO: TINTA PARA REABASTECER TODAS AS MARCAS E MODELOS DE MARCADORES DE QUADRO BRANCO; COR VERMELHO, COM BICO APLICADOR. FRASCO DE 1LITRO.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9C924" w14:textId="5AA4E48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61DC8" w14:textId="42D609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158E0" w14:textId="00E71AE8"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101,69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B4D55" w14:textId="40DFC75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3.050,70</w:t>
            </w:r>
          </w:p>
        </w:tc>
      </w:tr>
      <w:tr w:rsidR="00B34E4D" w:rsidRPr="00A92666" w14:paraId="61073AA0" w14:textId="77777777" w:rsidTr="00B34E4D">
        <w:trPr>
          <w:trHeight w:val="186"/>
          <w:jc w:val="center"/>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FB4AABF" w14:textId="573FE510" w:rsidR="00B34E4D" w:rsidRPr="00B34E4D" w:rsidRDefault="00B34E4D" w:rsidP="00B34E4D">
            <w:pPr>
              <w:jc w:val="center"/>
              <w:rPr>
                <w:rFonts w:ascii="Arial" w:hAnsi="Arial" w:cs="Arial"/>
                <w:b/>
                <w:bCs/>
                <w:color w:val="000000"/>
                <w:sz w:val="16"/>
                <w:szCs w:val="16"/>
              </w:rPr>
            </w:pPr>
            <w:r>
              <w:rPr>
                <w:rFonts w:ascii="Arial" w:hAnsi="Arial" w:cs="Arial"/>
                <w:b/>
                <w:bCs/>
                <w:color w:val="000000"/>
                <w:sz w:val="16"/>
                <w:szCs w:val="16"/>
              </w:rPr>
              <w:t>COTA RESERVADA</w:t>
            </w:r>
          </w:p>
        </w:tc>
      </w:tr>
      <w:tr w:rsidR="00CA1B6B" w:rsidRPr="00A92666" w14:paraId="3A4FBD8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D45FC" w14:textId="68968B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2A878" w14:textId="58016D5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E65D35A" w14:textId="270D89C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ALMOFADA PARA CARIMBO PRETA E AZUL N°3</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A1E6F" w14:textId="4E64807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E29AC" w14:textId="6FFA4C7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15871" w14:textId="7CD9962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AC04A" w14:textId="44A3218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34,86</w:t>
            </w:r>
          </w:p>
        </w:tc>
      </w:tr>
      <w:tr w:rsidR="00CA1B6B" w:rsidRPr="00A92666" w14:paraId="74A3803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704C4" w14:textId="2A25035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E9E6F" w14:textId="070CEC4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440C9E3" w14:textId="2993D31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APAGADOR PARA QUADRO BRANCO: APAGADOR PARA QUADRO BRANCO EM PLÁSTICO DE POLIPROPILENO; COM ENCAIXE PARA MARCADORES; FELTRO MACIO E RESISTENTE MEDINDO NO MÍNIMO14CMX5CMX3CM.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DE0D6" w14:textId="134D123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71D46" w14:textId="2F2CB4F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AF4BA" w14:textId="324EC8D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B456E" w14:textId="6A1DB7B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89,60</w:t>
            </w:r>
          </w:p>
        </w:tc>
      </w:tr>
      <w:tr w:rsidR="00CA1B6B" w:rsidRPr="00A92666" w14:paraId="7935C12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7A0C4E" w14:textId="6ADCCEA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6D5D7" w14:textId="1534345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AB67A36" w14:textId="6B6CB56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APAGADOR PARA QUADRO NEGRO:APAGADOR PARA QUADRO DE GIZ; DE MADEIRA, COM FELTRO MACIO E RESISTENTE; MEDINDO NO MÍNIMO 13CMX4CMX2CM.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B530B" w14:textId="531BE7D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D965A" w14:textId="73DC4B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DCDDE" w14:textId="215C0D5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F88F4" w14:textId="104DE27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54,60</w:t>
            </w:r>
          </w:p>
        </w:tc>
      </w:tr>
      <w:tr w:rsidR="00CA1B6B" w:rsidRPr="00A92666" w14:paraId="238050A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0883B" w14:textId="72EF728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711C8" w14:textId="52FEBEB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001.104.318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631F10A" w14:textId="7BC4E01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APONTADOR PARA LÁPIS: APONTADOR PARA LÁPIS; MATERIAL: LÂMINA (METAL) E PLÁSTICO DE BOA QUALIDADE.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8B5C5" w14:textId="070CF45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215B2" w14:textId="06F90F9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6F9F3" w14:textId="1EFB362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FA02A" w14:textId="51DF838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480,00</w:t>
            </w:r>
          </w:p>
        </w:tc>
      </w:tr>
      <w:tr w:rsidR="00CA1B6B" w:rsidRPr="00A92666" w14:paraId="30968E0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24DD7" w14:textId="5BACC10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189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0F5AA" w14:textId="1771D1B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001.104.319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92D5C50" w14:textId="5C0D3D3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BALÃO DE FESTA LISO, MATERIAL LÁTEX RESISTENTE, DIVERSAS CORES TAMANHO N°</w:t>
            </w:r>
            <w:r w:rsidR="00B34E4D">
              <w:rPr>
                <w:rFonts w:ascii="Arial" w:hAnsi="Arial" w:cs="Arial"/>
                <w:color w:val="000000"/>
                <w:sz w:val="16"/>
                <w:szCs w:val="16"/>
              </w:rPr>
              <w:t>7, PACOTE</w:t>
            </w:r>
            <w:r>
              <w:rPr>
                <w:rFonts w:ascii="Arial" w:hAnsi="Arial" w:cs="Arial"/>
                <w:color w:val="000000"/>
                <w:sz w:val="16"/>
                <w:szCs w:val="16"/>
              </w:rPr>
              <w:t xml:space="preserv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B55EF" w14:textId="6CF10C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C88BE" w14:textId="0CD7145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6AF79" w14:textId="13562F0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6959E" w14:textId="0832E36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446,40</w:t>
            </w:r>
          </w:p>
        </w:tc>
      </w:tr>
      <w:tr w:rsidR="00CA1B6B" w:rsidRPr="00A92666" w14:paraId="140626D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2EB19" w14:textId="0C9DA68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1E80A" w14:textId="5DAC48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07F85D4" w14:textId="17DEDDD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BALÃO DE FESTA LISO, MATERIAL LÁTEX RESISTENTE, DIVERSAS CORES TAMANHO N°</w:t>
            </w:r>
            <w:r w:rsidR="00B34E4D">
              <w:rPr>
                <w:rFonts w:ascii="Arial" w:hAnsi="Arial" w:cs="Arial"/>
                <w:color w:val="000000"/>
                <w:sz w:val="16"/>
                <w:szCs w:val="16"/>
              </w:rPr>
              <w:t>9, PACOTE</w:t>
            </w:r>
            <w:r>
              <w:rPr>
                <w:rFonts w:ascii="Arial" w:hAnsi="Arial" w:cs="Arial"/>
                <w:color w:val="000000"/>
                <w:sz w:val="16"/>
                <w:szCs w:val="16"/>
              </w:rPr>
              <w:t xml:space="preserv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DC05A" w14:textId="74DFB5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90839" w14:textId="19D6A1B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D5B9C" w14:textId="7BBDA06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12,18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02E8A" w14:textId="527799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755,16</w:t>
            </w:r>
          </w:p>
        </w:tc>
      </w:tr>
      <w:tr w:rsidR="00CA1B6B" w:rsidRPr="00A92666" w14:paraId="14B1767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C1317" w14:textId="5B1B789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53A2A" w14:textId="4292C80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FD52ACF" w14:textId="2AA5E05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BARBANTE MATERIAL 85% ALGODÃO E 15% OUTRAS </w:t>
            </w:r>
            <w:r w:rsidR="00B34E4D">
              <w:rPr>
                <w:rFonts w:ascii="Arial" w:hAnsi="Arial" w:cs="Arial"/>
                <w:color w:val="000000"/>
                <w:sz w:val="16"/>
                <w:szCs w:val="16"/>
              </w:rPr>
              <w:t>FIBRAS, DIVERSAS</w:t>
            </w:r>
            <w:r>
              <w:rPr>
                <w:rFonts w:ascii="Arial" w:hAnsi="Arial" w:cs="Arial"/>
                <w:color w:val="000000"/>
                <w:sz w:val="16"/>
                <w:szCs w:val="16"/>
              </w:rPr>
              <w:t xml:space="preserve"> CORES, CARACTERISTICA ADICIONAL TORCIDO N°6,500GRS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820F7" w14:textId="0ACC050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56E6E" w14:textId="2FF99D3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A75D6" w14:textId="31B652CC"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76098" w14:textId="3A28185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2.698,75</w:t>
            </w:r>
          </w:p>
        </w:tc>
      </w:tr>
      <w:tr w:rsidR="00CA1B6B" w:rsidRPr="00A92666" w14:paraId="013EDCB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1BA05A" w14:textId="1D49B65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3A211" w14:textId="1CBDF2C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CCD4C4E" w14:textId="512E63A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BARBANTE, MATERIAL 85% ALGODÃO E 15% OUTRAS FIBRAS, COR NATURAL CRU, CARACTERISTICAS ADICIONAIS TORCIDO N°6,500GRS.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515FD" w14:textId="60B39F8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979F5" w14:textId="1DE2E0F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866D3" w14:textId="66FD719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D76AE" w14:textId="29E1501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1.787,50</w:t>
            </w:r>
          </w:p>
        </w:tc>
      </w:tr>
      <w:tr w:rsidR="00CA1B6B" w:rsidRPr="00A92666" w14:paraId="6231F17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6E4F2" w14:textId="30ECE5E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A1127" w14:textId="44CF099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B60C00F" w14:textId="345EFAA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BATERIA PILHA CR-2032: BATERIA PILHA 3V; MODELO CR-2032; COM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4F6D0" w14:textId="42288CB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D4A9A" w14:textId="2445549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3C2E5" w14:textId="1B054C53"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8B9F0" w14:textId="0478013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96,50</w:t>
            </w:r>
          </w:p>
        </w:tc>
      </w:tr>
      <w:tr w:rsidR="00CA1B6B" w:rsidRPr="00A92666" w14:paraId="4FD930F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A6FA7" w14:textId="180300F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A1D53" w14:textId="7D02D8A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9F3FA2E" w14:textId="4779E06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BLOCO DE FOLHAS </w:t>
            </w:r>
            <w:r w:rsidR="00B34E4D">
              <w:rPr>
                <w:rFonts w:ascii="Arial" w:hAnsi="Arial" w:cs="Arial"/>
                <w:color w:val="000000"/>
                <w:sz w:val="16"/>
                <w:szCs w:val="16"/>
              </w:rPr>
              <w:t>AUTOADESIVAS</w:t>
            </w:r>
            <w:r>
              <w:rPr>
                <w:rFonts w:ascii="Arial" w:hAnsi="Arial" w:cs="Arial"/>
                <w:color w:val="000000"/>
                <w:sz w:val="16"/>
                <w:szCs w:val="16"/>
              </w:rPr>
              <w:t xml:space="preserve"> 38MMX50MM: BLOCO DE FOLHAS </w:t>
            </w:r>
            <w:r w:rsidR="00B34E4D">
              <w:rPr>
                <w:rFonts w:ascii="Arial" w:hAnsi="Arial" w:cs="Arial"/>
                <w:color w:val="000000"/>
                <w:sz w:val="16"/>
                <w:szCs w:val="16"/>
              </w:rPr>
              <w:t>AUTOADESIVAS; MEDINDO</w:t>
            </w:r>
            <w:r>
              <w:rPr>
                <w:rFonts w:ascii="Arial" w:hAnsi="Arial" w:cs="Arial"/>
                <w:color w:val="000000"/>
                <w:sz w:val="16"/>
                <w:szCs w:val="16"/>
              </w:rPr>
              <w:t xml:space="preserve"> 38MMX50</w:t>
            </w:r>
            <w:r w:rsidR="00B34E4D">
              <w:rPr>
                <w:rFonts w:ascii="Arial" w:hAnsi="Arial" w:cs="Arial"/>
                <w:color w:val="000000"/>
                <w:sz w:val="16"/>
                <w:szCs w:val="16"/>
              </w:rPr>
              <w:t>MM; CORES</w:t>
            </w:r>
            <w:r>
              <w:rPr>
                <w:rFonts w:ascii="Arial" w:hAnsi="Arial" w:cs="Arial"/>
                <w:color w:val="000000"/>
                <w:sz w:val="16"/>
                <w:szCs w:val="16"/>
              </w:rPr>
              <w:t xml:space="preserve"> VARIADAS.  PACOTE CONTENDO 04 BLOCOS COM 100 FOLHAS CADA.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18875" w14:textId="2D09C95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CD0DC" w14:textId="566564F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57864" w14:textId="0DD3C36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86075" w14:textId="7EE6038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115,75</w:t>
            </w:r>
          </w:p>
        </w:tc>
      </w:tr>
      <w:tr w:rsidR="00CA1B6B" w:rsidRPr="00A92666" w14:paraId="180E58D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CBDDC" w14:textId="592358A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C6CFA" w14:textId="3C0C87B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A1D744E" w14:textId="3F2A50C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BOBINA TÉRMICA:BOBINA DE PAPEL TÉRMICO PARA RELÓGIO DE PONTO EM PAPEL TIPO </w:t>
            </w:r>
            <w:r w:rsidR="00B34E4D">
              <w:rPr>
                <w:rFonts w:ascii="Arial" w:hAnsi="Arial" w:cs="Arial"/>
                <w:color w:val="000000"/>
                <w:sz w:val="16"/>
                <w:szCs w:val="16"/>
              </w:rPr>
              <w:t>TERMOSCRIPT, GRAMATURA</w:t>
            </w:r>
            <w:r>
              <w:rPr>
                <w:rFonts w:ascii="Arial" w:hAnsi="Arial" w:cs="Arial"/>
                <w:color w:val="000000"/>
                <w:sz w:val="16"/>
                <w:szCs w:val="16"/>
              </w:rPr>
              <w:t xml:space="preserve"> DE 48G/</w:t>
            </w:r>
            <w:r w:rsidR="00B34E4D">
              <w:rPr>
                <w:rFonts w:ascii="Arial" w:hAnsi="Arial" w:cs="Arial"/>
                <w:color w:val="000000"/>
                <w:sz w:val="16"/>
                <w:szCs w:val="16"/>
              </w:rPr>
              <w:t>M, MEDINDO</w:t>
            </w:r>
            <w:r>
              <w:rPr>
                <w:rFonts w:ascii="Arial" w:hAnsi="Arial" w:cs="Arial"/>
                <w:color w:val="000000"/>
                <w:sz w:val="16"/>
                <w:szCs w:val="16"/>
              </w:rPr>
              <w:t xml:space="preserve"> APROXIMADAMENTE 57MMX22M DE COMPRIMENTO.CAIXA C/ 30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3CB19" w14:textId="2E3E9ED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3541A" w14:textId="335F4B8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E3100" w14:textId="69E2770D"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72,71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AB8BF" w14:textId="2FFE203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436,26</w:t>
            </w:r>
          </w:p>
        </w:tc>
      </w:tr>
      <w:tr w:rsidR="00CA1B6B" w:rsidRPr="00A92666" w14:paraId="5392B95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5BD71" w14:textId="4326A6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17915" w14:textId="3CCBE2F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2BEFD29" w14:textId="74CEF41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100MM C/ 10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2E244" w14:textId="427833A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F1268" w14:textId="1862B18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21976" w14:textId="1D41B82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22,48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7C377" w14:textId="7D4177E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562,00</w:t>
            </w:r>
          </w:p>
        </w:tc>
      </w:tr>
      <w:tr w:rsidR="00CA1B6B" w:rsidRPr="00A92666" w14:paraId="4EF1FE7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A2F31" w14:textId="53A2597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13E1E" w14:textId="164F4E6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6B90481" w14:textId="7B7F77E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40MM C/40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E893B" w14:textId="64285C8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35109" w14:textId="7B73292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88D61" w14:textId="0BFF4D5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49B2D" w14:textId="5C459EB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236,88</w:t>
            </w:r>
          </w:p>
        </w:tc>
      </w:tr>
      <w:tr w:rsidR="00CA1B6B" w:rsidRPr="00A92666" w14:paraId="0772CE3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17857" w14:textId="75E7F76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2A4A9" w14:textId="5F0BFBF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D38F08" w14:textId="69CE3E2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BOLA DE ISOPOR 75MM C/ 25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3031F" w14:textId="2833F91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B6E3D" w14:textId="6CE8092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0F9EC" w14:textId="1CB2F0B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23,00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08B75" w14:textId="17C83E5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276,00</w:t>
            </w:r>
          </w:p>
        </w:tc>
      </w:tr>
      <w:tr w:rsidR="00CA1B6B" w:rsidRPr="00A92666" w14:paraId="5AEE4ED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CADB1" w14:textId="780B93F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199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03265" w14:textId="6F389C8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9DA3764" w14:textId="69DA0EF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BORRACHA BRANCA ESCOLAR Nº 40: BORRACHA BRANCA, MACIA, Nº 40. CAIXA COM 40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BC3FA" w14:textId="6D7CA91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A470F" w14:textId="626FBA4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4B9E1" w14:textId="73496D2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BC5C1" w14:textId="62EEA3E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422,54</w:t>
            </w:r>
          </w:p>
        </w:tc>
      </w:tr>
      <w:tr w:rsidR="00CA1B6B" w:rsidRPr="00A92666" w14:paraId="0C5D2A8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2A7FF" w14:textId="7812AA4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3A2C1" w14:textId="7F1AA1E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001.104.411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20773AC" w14:textId="5AC654F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CADERNO BROCHURA CAPA DURA </w:t>
            </w:r>
            <w:r w:rsidR="00B34E4D">
              <w:rPr>
                <w:rFonts w:ascii="Arial" w:hAnsi="Arial" w:cs="Arial"/>
                <w:color w:val="000000"/>
                <w:sz w:val="16"/>
                <w:szCs w:val="16"/>
              </w:rPr>
              <w:t>48 FOLHAS</w:t>
            </w:r>
            <w:r>
              <w:rPr>
                <w:rFonts w:ascii="Arial" w:hAnsi="Arial" w:cs="Arial"/>
                <w:color w:val="000000"/>
                <w:sz w:val="16"/>
                <w:szCs w:val="16"/>
              </w:rPr>
              <w:t xml:space="preserve"> PEQUENO: CADERNO BROCHURA CAPA DURA 96 FOLHAS, COM PAUTA; FORMATO 140X200MM;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D51BE" w14:textId="231B290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5D213" w14:textId="6402429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8EA9B" w14:textId="45C1928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4,38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D35FD" w14:textId="2E1EAED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2.190,00</w:t>
            </w:r>
          </w:p>
        </w:tc>
      </w:tr>
      <w:tr w:rsidR="00CA1B6B" w:rsidRPr="00A92666" w14:paraId="3733C15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76E2F" w14:textId="6A27371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AF631" w14:textId="7D7A43C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473659B" w14:textId="568706E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BROCHURA CAPA DURA 96 FOLHAS PEQUENO: CADERNO BROCHURA CAPA DURA 96 FOLHAS, COM PAUTA; FORMATO 140X200MM;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DC0CE" w14:textId="151FBAA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A5BFB" w14:textId="7D47AAF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7680D" w14:textId="4176EF4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F9996" w14:textId="0AC6EC3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1.132,50</w:t>
            </w:r>
          </w:p>
        </w:tc>
      </w:tr>
      <w:tr w:rsidR="00CA1B6B" w:rsidRPr="00A92666" w14:paraId="274C5C3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5E2FF" w14:textId="0C5F9C0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1F50E" w14:textId="4AF22B1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C52D834" w14:textId="476BC3B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BROCHURA CAPA DURA 96 FOLHAS: CADERNO BROCHURA CAPA DURA 96 FOLHAS, COM PAUTA; FORMATO 200X275MM; CORES VARIADAS (VERMELHO, VERDE, AZUL, AMARELO, PRETO).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D0CA0" w14:textId="0C3FD2F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9FF6A" w14:textId="078E24C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500,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83C34" w14:textId="7324C8B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A9329" w14:textId="6535150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3.570,00</w:t>
            </w:r>
          </w:p>
        </w:tc>
      </w:tr>
      <w:tr w:rsidR="00CA1B6B" w:rsidRPr="00A92666" w14:paraId="6756369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436B4" w14:textId="4075AE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37401" w14:textId="7DB80EB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3C61152" w14:textId="1919EC0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DE DESENHO ESPIRAL 96 FOLHAS 200MMX275MM: CADERNO DE DESENHO ESPIRAL; 96 FOLHAS, SEM PAUTA, SEM SEDA; FORMATO 200X275MM.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35126" w14:textId="1280CF7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9D2141" w14:textId="72A4CD6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19D98" w14:textId="3769680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7A809" w14:textId="61C791A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2.037,50</w:t>
            </w:r>
          </w:p>
        </w:tc>
      </w:tr>
      <w:tr w:rsidR="00CA1B6B" w:rsidRPr="00A92666" w14:paraId="29347AA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F1FB8" w14:textId="402BA2B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204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09F1F" w14:textId="650E014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2855AD5" w14:textId="6554B100"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CADERNO UNIVERSITÁRIO ESPIRAL CAPA DURA 200 FOLHAS: CADERNO UNIVERSITÁRIO CAPA DURA; ESPIRAL DE 10 MATÉRIAS; 200 FOLHAS, COM PAUTA; FORMATO 200X275MM.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A4670" w14:textId="7D17388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D2536" w14:textId="7EE0394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95005" w14:textId="7B01650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FD3FE" w14:textId="7F8DA577"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4.092,50</w:t>
            </w:r>
          </w:p>
        </w:tc>
      </w:tr>
      <w:tr w:rsidR="00CA1B6B" w:rsidRPr="00A92666" w14:paraId="435A160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23451" w14:textId="7811C40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DC937" w14:textId="5C9A663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001.104.159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CFD08E4" w14:textId="2A4FF07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CAIXA ARQUIVO MORTO: CAIXA ARQUIVO MORTO, EM PLÁSTICOPOLIPROPILENNO CORRUGADO; COR AZUL; MEDINDO NO MÍNIMO 350MMX250MMX130MM.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AD85D" w14:textId="57C9170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B30D6" w14:textId="5885C69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6D85C4" w14:textId="1F20F85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18C23" w14:textId="4EE3AE6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620,00</w:t>
            </w:r>
          </w:p>
        </w:tc>
      </w:tr>
      <w:tr w:rsidR="00CA1B6B" w:rsidRPr="00A92666" w14:paraId="36C554D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48105" w14:textId="0FA71B0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6626D" w14:textId="18C4EBC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67ABF9E" w14:textId="14DECCC2"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CAIXA ORGANIZADORA COM TAMPA: CAIXA ORGANIZADORA COM TAMPA; EM PLÁSTICO POLIPROPILENO </w:t>
            </w:r>
            <w:r w:rsidR="00B34E4D">
              <w:rPr>
                <w:rFonts w:ascii="Arial" w:hAnsi="Arial" w:cs="Arial"/>
                <w:color w:val="000000"/>
                <w:sz w:val="16"/>
                <w:szCs w:val="16"/>
              </w:rPr>
              <w:t>CORRUGADO; COR</w:t>
            </w:r>
            <w:r>
              <w:rPr>
                <w:rFonts w:ascii="Arial" w:hAnsi="Arial" w:cs="Arial"/>
                <w:color w:val="000000"/>
                <w:sz w:val="16"/>
                <w:szCs w:val="16"/>
              </w:rPr>
              <w:t xml:space="preserve"> AZUL; MEDINDO NO MÍNIMO: 437MMX; 310MMX240MM; COM PEGADORES LATERAIS.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6104E" w14:textId="7BFE9D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C3622" w14:textId="71EAC9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5A039" w14:textId="574997B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32,48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09DDF" w14:textId="3D4F56A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812,00</w:t>
            </w:r>
          </w:p>
        </w:tc>
      </w:tr>
      <w:tr w:rsidR="00CA1B6B" w:rsidRPr="00A92666" w14:paraId="639A46E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5A25BA" w14:textId="27BB029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61055" w14:textId="4C5FBC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98D7CD2" w14:textId="0FDF373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CALCULADORA PORTÁTIL MP 1010,12 DIGITOS, ALIMENTAÇÃO UMA PILHA AA, SOLAR, LARGURA 68 MM, ALTURA 19 MM, PROFUNDIDADE 106 MM, PESO 50G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A6C5D" w14:textId="015653D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C1116" w14:textId="67DBE3B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86902" w14:textId="79BB66D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18,27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160C5" w14:textId="2565A52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456,75</w:t>
            </w:r>
          </w:p>
        </w:tc>
      </w:tr>
      <w:tr w:rsidR="00CA1B6B" w:rsidRPr="00A92666" w14:paraId="732F41C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AFC65" w14:textId="477E32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18A67" w14:textId="4F6C9D5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2777D7" w14:textId="14DD5DB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CORRETIVA CX C/12 UN: CANETA CORRETIVA COM 8ML; PONTA METÁLICA; TINTA A BASE DE PIGMENTOS, SOLVENTES E ADITIVOS; COM VALIDADE MÍNIMA DE 12 MESES A PARTIR DA DATA DA ENTREGA.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2D7EED" w14:textId="0B61DF8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AFB7A" w14:textId="44C9C71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E45B2" w14:textId="0BE69C6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20,88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4975A" w14:textId="290B3BB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146,16</w:t>
            </w:r>
          </w:p>
        </w:tc>
      </w:tr>
      <w:tr w:rsidR="00CA1B6B" w:rsidRPr="00A92666" w14:paraId="5D9226B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9A681" w14:textId="2EFDBD1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55658" w14:textId="574BA8E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2E1947" w14:textId="0C9C147E"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ESFEROGRÁFICA AZUL 1.0MM CX C/50 UN: CANETA ESFEROGRÁFICA AZUL; CORPO DE PLÁSTICO RÍGIDO TRANSPARENTE, SEXTAVADO; PONTA DE LATÃO COM ESFERA DE TUNGSTÊNIO, ESCRITA MÉDIA 1.0MM; TAMPA VENTILADA; COM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C922F" w14:textId="5ACAE66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0E34C" w14:textId="34F7272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CCCBA" w14:textId="08A62CE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29,97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6C78C" w14:textId="6A149D8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749,25</w:t>
            </w:r>
          </w:p>
        </w:tc>
      </w:tr>
      <w:tr w:rsidR="00CA1B6B" w:rsidRPr="00A92666" w14:paraId="0615EAB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F6A54" w14:textId="33EC7CE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EC04D" w14:textId="128014C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274351F" w14:textId="48BEDCF3"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ESFEROGRÁFICA PRETA 1.0MM CX C/50 UN: CANETA ESFEROGRÁFICA PRETA; CORPO DE PLÁSTICO RÍGIDO TRANSPARENTE, SEXTAVADO; PONTA DE LATÃO COM ESFERA DE TUNGSTÊNIO, ESCRITA MÉDIA 1.0MM; TAMPA </w:t>
            </w:r>
            <w:r w:rsidR="00B34E4D">
              <w:rPr>
                <w:rFonts w:ascii="Arial" w:hAnsi="Arial" w:cs="Arial"/>
                <w:color w:val="000000"/>
                <w:sz w:val="16"/>
                <w:szCs w:val="16"/>
              </w:rPr>
              <w:t>VENTILADA; COM</w:t>
            </w:r>
            <w:r>
              <w:rPr>
                <w:rFonts w:ascii="Arial" w:hAnsi="Arial" w:cs="Arial"/>
                <w:color w:val="000000"/>
                <w:sz w:val="16"/>
                <w:szCs w:val="16"/>
              </w:rPr>
              <w:t xml:space="preserve">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26B682" w14:textId="6065A21F"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487AC" w14:textId="3609621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5A148" w14:textId="2104FC9A"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30,35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93228" w14:textId="575B572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212,45</w:t>
            </w:r>
          </w:p>
        </w:tc>
      </w:tr>
      <w:tr w:rsidR="00CA1B6B" w:rsidRPr="00A92666" w14:paraId="54DEB36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A1243" w14:textId="662BE17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B5635" w14:textId="3C74773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656D5C4" w14:textId="2EF8F6E4"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ESFEROGRÁFICA VERMELHA 1.0MM CX C/50 UN: CANETA ESFEROGRÁFICA VERMELHA; CORPO DE PLÁSTICO RÍGIDO, TRANSPARENTE, SEXTAVADO; PONTA DE LATÃO COM ESFERA DE TUNGSTÊNIO, ESCRITA MÉDIA 1.0MM; TAMPA </w:t>
            </w:r>
            <w:r w:rsidR="00B34E4D">
              <w:rPr>
                <w:rFonts w:ascii="Arial" w:hAnsi="Arial" w:cs="Arial"/>
                <w:color w:val="000000"/>
                <w:sz w:val="16"/>
                <w:szCs w:val="16"/>
              </w:rPr>
              <w:t>VENTILADA; COM</w:t>
            </w:r>
            <w:r>
              <w:rPr>
                <w:rFonts w:ascii="Arial" w:hAnsi="Arial" w:cs="Arial"/>
                <w:color w:val="000000"/>
                <w:sz w:val="16"/>
                <w:szCs w:val="16"/>
              </w:rPr>
              <w:t xml:space="preserve"> VALIDADE MÍNIMA DE 12 MESES A PARTIR DA DATA DA ENTREGA. CAIXA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3A7FA" w14:textId="3F5DEE5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011B1" w14:textId="118C9150"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36E1E" w14:textId="58AF758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27,65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4654A" w14:textId="5E3C1F6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193,55</w:t>
            </w:r>
          </w:p>
        </w:tc>
      </w:tr>
      <w:tr w:rsidR="00CA1B6B" w:rsidRPr="00A92666" w14:paraId="073B495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36CB6" w14:textId="438E3D3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CE3824" w14:textId="42D0202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94C957F" w14:textId="289E1A2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12 CORES: CANETA HIDROGRÁFICA 12 CORES; CORPO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w:t>
            </w:r>
            <w:r w:rsidR="00B34E4D">
              <w:rPr>
                <w:rFonts w:ascii="Arial" w:hAnsi="Arial" w:cs="Arial"/>
                <w:color w:val="000000"/>
                <w:sz w:val="16"/>
                <w:szCs w:val="16"/>
              </w:rPr>
              <w:t>MM; TINTA</w:t>
            </w:r>
            <w:r>
              <w:rPr>
                <w:rFonts w:ascii="Arial" w:hAnsi="Arial" w:cs="Arial"/>
                <w:color w:val="000000"/>
                <w:sz w:val="16"/>
                <w:szCs w:val="16"/>
              </w:rPr>
              <w:t xml:space="preserve"> ATÓXICA À BASE DE ÁGUA; COM 12 CORES.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FE980" w14:textId="5E0687D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DAE76" w14:textId="3B957C2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AD256" w14:textId="70C8971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4158C" w14:textId="5A5A478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1.172,50</w:t>
            </w:r>
          </w:p>
        </w:tc>
      </w:tr>
      <w:tr w:rsidR="00CA1B6B" w:rsidRPr="00A92666" w14:paraId="23AE86A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33D77" w14:textId="5476894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9DC0A" w14:textId="627CC84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28B555C" w14:textId="50D4223B"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AZUL UN: CANETA HIDROGRÁFICA </w:t>
            </w:r>
            <w:r w:rsidR="00B34E4D">
              <w:rPr>
                <w:rFonts w:ascii="Arial" w:hAnsi="Arial" w:cs="Arial"/>
                <w:color w:val="000000"/>
                <w:sz w:val="16"/>
                <w:szCs w:val="16"/>
              </w:rPr>
              <w:t>AZUL, CORPO</w:t>
            </w:r>
            <w:r>
              <w:rPr>
                <w:rFonts w:ascii="Arial" w:hAnsi="Arial" w:cs="Arial"/>
                <w:color w:val="000000"/>
                <w:sz w:val="16"/>
                <w:szCs w:val="16"/>
              </w:rPr>
              <w:t xml:space="preserve">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66936" w14:textId="1614009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0F1EB4" w14:textId="18687DA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9A0F4" w14:textId="7BA9116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08803" w14:textId="200CD2C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116,00</w:t>
            </w:r>
          </w:p>
        </w:tc>
      </w:tr>
      <w:tr w:rsidR="00CA1B6B" w:rsidRPr="00A92666" w14:paraId="68D666B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93B1D" w14:textId="26FE6DE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DAF03" w14:textId="09CB732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001.104.399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EAFDA03" w14:textId="14F3C0C9"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PRETA UN: CANETA HIDROGRÁFICA PRETA, CORPO EM </w:t>
            </w:r>
            <w:r w:rsidR="00B34E4D">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B695A" w14:textId="538709A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56760" w14:textId="7E89799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BCB3B" w14:textId="7B0BA69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206BDB" w14:textId="090218C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116,00</w:t>
            </w:r>
          </w:p>
        </w:tc>
      </w:tr>
      <w:tr w:rsidR="00CA1B6B" w:rsidRPr="00A92666" w14:paraId="69010EE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896CF" w14:textId="307CD61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E4630" w14:textId="402D333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51761C0" w14:textId="063AD987"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HIDROGRÁFICA </w:t>
            </w:r>
            <w:r w:rsidR="00B34E4D">
              <w:rPr>
                <w:rFonts w:ascii="Arial" w:hAnsi="Arial" w:cs="Arial"/>
                <w:color w:val="000000"/>
                <w:sz w:val="16"/>
                <w:szCs w:val="16"/>
              </w:rPr>
              <w:t>VERMELHA UN</w:t>
            </w:r>
            <w:r>
              <w:rPr>
                <w:rFonts w:ascii="Arial" w:hAnsi="Arial" w:cs="Arial"/>
                <w:color w:val="000000"/>
                <w:sz w:val="16"/>
                <w:szCs w:val="16"/>
              </w:rPr>
              <w:t xml:space="preserve">: CANETA HIDROGRÁFICA </w:t>
            </w:r>
            <w:r w:rsidR="00B34E4D">
              <w:rPr>
                <w:rFonts w:ascii="Arial" w:hAnsi="Arial" w:cs="Arial"/>
                <w:color w:val="000000"/>
                <w:sz w:val="16"/>
                <w:szCs w:val="16"/>
              </w:rPr>
              <w:t>VERMELHA, CORPO</w:t>
            </w:r>
            <w:r>
              <w:rPr>
                <w:rFonts w:ascii="Arial" w:hAnsi="Arial" w:cs="Arial"/>
                <w:color w:val="000000"/>
                <w:sz w:val="16"/>
                <w:szCs w:val="16"/>
              </w:rPr>
              <w:t xml:space="preserve"> EM </w:t>
            </w:r>
            <w:r w:rsidR="00E13F59">
              <w:rPr>
                <w:rFonts w:ascii="Arial" w:hAnsi="Arial" w:cs="Arial"/>
                <w:color w:val="000000"/>
                <w:sz w:val="16"/>
                <w:szCs w:val="16"/>
              </w:rPr>
              <w:t>PLÁSTICO; PONTA</w:t>
            </w:r>
            <w:r>
              <w:rPr>
                <w:rFonts w:ascii="Arial" w:hAnsi="Arial" w:cs="Arial"/>
                <w:color w:val="000000"/>
                <w:sz w:val="16"/>
                <w:szCs w:val="16"/>
              </w:rPr>
              <w:t xml:space="preserve"> DE POLIÉSTER MEDINDO NO MÍNIMO 4.0MM; TINTA ATÓXICA À BASE DE ÁGUA.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DD312" w14:textId="71AEBFD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74EF3" w14:textId="5801A8D7"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CB251" w14:textId="52B719F2"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61B8F3" w14:textId="556B2A9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116,00</w:t>
            </w:r>
          </w:p>
        </w:tc>
      </w:tr>
      <w:tr w:rsidR="00CA1B6B" w:rsidRPr="00A92666" w14:paraId="7AA86A0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6C6E0" w14:textId="0B4D95E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084BA6" w14:textId="3A7BCD54"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C4B1C10" w14:textId="3A80DB45"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CANETA MARCA TEXTO AMARELO CX C/12 UN: CANETA MARCA TEXTO, CORPO EM PLÁSTICO, COM TINTA FLUORESCENTE DE ALTA DURABILIDADE COR AMARELO, PONTA CHANFRADA DE POLIÉSTER DE 3MM A 5MM.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055EC" w14:textId="7C68B20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D1CD8" w14:textId="578330E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869B4" w14:textId="5EF6FC5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9,61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BF30F" w14:textId="443B257E"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240,25</w:t>
            </w:r>
          </w:p>
        </w:tc>
      </w:tr>
      <w:tr w:rsidR="00CA1B6B" w:rsidRPr="00A92666" w14:paraId="01BB7B6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474D4" w14:textId="2C1A19B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D2DE6E" w14:textId="0059F54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5ABEDB6" w14:textId="5C349D4A"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AZUL UN: MARCADOR PERMANENTE COM PONTA DE POLIÉSTER 2.0MM, COR </w:t>
            </w:r>
            <w:r w:rsidR="00B34E4D">
              <w:rPr>
                <w:rFonts w:ascii="Arial" w:hAnsi="Arial" w:cs="Arial"/>
                <w:color w:val="000000"/>
                <w:sz w:val="16"/>
                <w:szCs w:val="16"/>
              </w:rPr>
              <w:t>AZUL; TINTA</w:t>
            </w:r>
            <w:r>
              <w:rPr>
                <w:rFonts w:ascii="Arial" w:hAnsi="Arial" w:cs="Arial"/>
                <w:color w:val="000000"/>
                <w:sz w:val="16"/>
                <w:szCs w:val="16"/>
              </w:rPr>
              <w:t xml:space="preserve"> PERMANENTE; APLICAÇÃO EM CD, DVD, PAPEL, PLÁSTICO, VIDRO, MADEIRA, METAL; COR AZUL.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B5175" w14:textId="07D2CF93"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0D662" w14:textId="3D71F34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D687D" w14:textId="578DE121"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E32B0" w14:textId="79029D3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37,75</w:t>
            </w:r>
          </w:p>
        </w:tc>
      </w:tr>
      <w:tr w:rsidR="00CA1B6B" w:rsidRPr="00A92666" w14:paraId="3C32AE8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3C504" w14:textId="7455DB8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A099D" w14:textId="1CD301BD"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90F99BC" w14:textId="787F096D"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PRETA UN: MARCADOR PERMANENTE COM PONTA DE POLIÉSTER 2.0MM, COR </w:t>
            </w:r>
            <w:r w:rsidR="00E13F59">
              <w:rPr>
                <w:rFonts w:ascii="Arial" w:hAnsi="Arial" w:cs="Arial"/>
                <w:color w:val="000000"/>
                <w:sz w:val="16"/>
                <w:szCs w:val="16"/>
              </w:rPr>
              <w:t>PRETA; TINTA</w:t>
            </w:r>
            <w:r>
              <w:rPr>
                <w:rFonts w:ascii="Arial" w:hAnsi="Arial" w:cs="Arial"/>
                <w:color w:val="000000"/>
                <w:sz w:val="16"/>
                <w:szCs w:val="16"/>
              </w:rPr>
              <w:t xml:space="preserve"> PERMANENTE; APLICAÇÃO EM CD, DVD, </w:t>
            </w:r>
            <w:r>
              <w:rPr>
                <w:rFonts w:ascii="Arial" w:hAnsi="Arial" w:cs="Arial"/>
                <w:color w:val="000000"/>
                <w:sz w:val="16"/>
                <w:szCs w:val="16"/>
              </w:rPr>
              <w:lastRenderedPageBreak/>
              <w:t>PAPEL, PLÁSTICO, VIDRO, MADEIRA, METAL; COR PRETA.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9A8FF" w14:textId="3C67D7C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lastRenderedPageBreak/>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52776" w14:textId="76CE721E"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7B821" w14:textId="68FCCDE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F90CC" w14:textId="4573EB10"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34,25</w:t>
            </w:r>
          </w:p>
        </w:tc>
      </w:tr>
      <w:tr w:rsidR="00CA1B6B" w:rsidRPr="00A92666" w14:paraId="67CEBF0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BAF9E" w14:textId="0B0D9DFB"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D2C86" w14:textId="24725F8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001.104.403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B71C85A" w14:textId="6E62A07C"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 xml:space="preserve">CANETA PARA CD E DVD VERMELHA UN: MARCADOR PERMANENTE COM PONTA DE POLIÉSTER 2.0MM, COR </w:t>
            </w:r>
            <w:r w:rsidR="00B34E4D">
              <w:rPr>
                <w:rFonts w:ascii="Arial" w:hAnsi="Arial" w:cs="Arial"/>
                <w:color w:val="000000"/>
                <w:sz w:val="16"/>
                <w:szCs w:val="16"/>
              </w:rPr>
              <w:t>VERMELHA; TINTA</w:t>
            </w:r>
            <w:r>
              <w:rPr>
                <w:rFonts w:ascii="Arial" w:hAnsi="Arial" w:cs="Arial"/>
                <w:color w:val="000000"/>
                <w:sz w:val="16"/>
                <w:szCs w:val="16"/>
              </w:rPr>
              <w:t xml:space="preserve"> PERMANENTE; APLICAÇÃO EM CD, DVD, PAPEL, PLÁSTICO, VIDRO, MADEIRA, METAL; COR VERMELHA.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FFCF7" w14:textId="2B59FB0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85929" w14:textId="360073B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15408" w14:textId="4A641F7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1,62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1A473" w14:textId="7E177529"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40,50</w:t>
            </w:r>
          </w:p>
        </w:tc>
      </w:tr>
      <w:tr w:rsidR="00CA1B6B" w:rsidRPr="00A92666" w14:paraId="039B2CA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8326D" w14:textId="64F6A5C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3637B" w14:textId="65435F58"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001.104.327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DFC1E08" w14:textId="64ADA3CF"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CAPA PARA ENCADERNAÇÃO PRETA FOSCA 210MMX297MM: CAPA PARA ENCADERNAÇÃO; MATERIAL: PLÁSTICO, PRETO FOSCO; MEDINDO 210X297MM, ESPESSURA 3MM.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8E328" w14:textId="74722B2A"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F75F6" w14:textId="5AEEEAD5"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D1EBB" w14:textId="1AB3E1E5"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0C6E5" w14:textId="01EDD2FB"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38,25</w:t>
            </w:r>
          </w:p>
        </w:tc>
      </w:tr>
      <w:tr w:rsidR="00CA1B6B" w:rsidRPr="00A92666" w14:paraId="1F7F4D1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E54CC" w14:textId="1BC390EC"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80108" w14:textId="389B67E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F2C718A" w14:textId="3CED11C8"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CAPA PARA ENCADERNAÇÃO TRANSPARENTE CRISTAL 210MMX297MM: CAPA PARA ENCADERNAÇÃO; MATERIAL: PLÁSTICO, TRANSPARENTE CRISTAL; MEDINDO 210X297MM, ESPESSURA 3MM.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C889D" w14:textId="6DD006D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19B79" w14:textId="60A3302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6196C" w14:textId="6F7A73DF"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0,36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9FB02" w14:textId="47BC24F4"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27,00</w:t>
            </w:r>
          </w:p>
        </w:tc>
      </w:tr>
      <w:tr w:rsidR="00CA1B6B" w:rsidRPr="00A92666" w14:paraId="2CD7351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97D76" w14:textId="17E270B2"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222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EF2C1" w14:textId="650A1E26"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001.104.173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D83BC9D" w14:textId="50338E91" w:rsidR="00CA1B6B" w:rsidRPr="00A92666" w:rsidRDefault="00CA1B6B" w:rsidP="00CA1B6B">
            <w:pPr>
              <w:jc w:val="both"/>
              <w:rPr>
                <w:rFonts w:ascii="Arial" w:hAnsi="Arial" w:cs="Arial"/>
                <w:color w:val="000000"/>
                <w:sz w:val="16"/>
                <w:szCs w:val="16"/>
              </w:rPr>
            </w:pPr>
            <w:r>
              <w:rPr>
                <w:rFonts w:ascii="Arial" w:hAnsi="Arial" w:cs="Arial"/>
                <w:color w:val="000000"/>
                <w:sz w:val="16"/>
                <w:szCs w:val="16"/>
              </w:rPr>
              <w:t>CARTOLINA BRANCA 50CMX66CM PACOTE C/100UN: CARTOLINA BRANCA MEDIDA 50CMX66CM; GRAMATURA 150G/M².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7BF75" w14:textId="64F126B1"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8BEF9" w14:textId="12664239" w:rsidR="00CA1B6B" w:rsidRPr="00A92666" w:rsidRDefault="00CA1B6B"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B33DA2" w14:textId="78074A1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63,57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04E43" w14:textId="4AB235D6" w:rsidR="00CA1B6B" w:rsidRPr="00A92666" w:rsidRDefault="00CA1B6B" w:rsidP="00B34E4D">
            <w:pPr>
              <w:jc w:val="right"/>
              <w:rPr>
                <w:rFonts w:ascii="Arial" w:hAnsi="Arial" w:cs="Arial"/>
                <w:color w:val="000000"/>
                <w:sz w:val="16"/>
                <w:szCs w:val="16"/>
              </w:rPr>
            </w:pPr>
            <w:r>
              <w:rPr>
                <w:rFonts w:ascii="Arial" w:hAnsi="Arial" w:cs="Arial"/>
                <w:color w:val="000000"/>
                <w:sz w:val="16"/>
                <w:szCs w:val="16"/>
              </w:rPr>
              <w:t>762,84</w:t>
            </w:r>
          </w:p>
        </w:tc>
      </w:tr>
      <w:tr w:rsidR="00B34E4D" w:rsidRPr="00A92666" w14:paraId="2CD3E24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100FA" w14:textId="6FE71A0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F26B4" w14:textId="0FDE0F8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001.104.328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1C7D7E" w14:textId="5507770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CARTOLINA COLORIDA DIVERSAS CORES 50CMX66CM PACOTE C/100UN: CARTOLINA COLORIDA DIVERSAS CORES; MEDIDA 50CMX66CM; GRAMATURA 150G/M².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703CC" w14:textId="1A6F1D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9655A" w14:textId="33DD6A5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20909" w14:textId="50447A3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62,25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C161DC" w14:textId="6E128E0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1.556,25</w:t>
            </w:r>
          </w:p>
        </w:tc>
      </w:tr>
      <w:tr w:rsidR="00B34E4D" w:rsidRPr="00A92666" w14:paraId="0B485D8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FBB677" w14:textId="58DFF69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3EDE3" w14:textId="2303DA7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41A0492" w14:textId="2498292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CLIPS Nº 2/0: CLIPS GALVANIZADOS Nº2/0,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2E061D" w14:textId="283D080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D85C4" w14:textId="48690BF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17429" w14:textId="00FC06E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23F6F" w14:textId="5FA08F8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196,40</w:t>
            </w:r>
          </w:p>
        </w:tc>
      </w:tr>
      <w:tr w:rsidR="00B34E4D" w:rsidRPr="00A92666" w14:paraId="1FCACA6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F7F90" w14:textId="2DAFD55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DA516" w14:textId="4D9823A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001.104.176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CC30B71" w14:textId="7C6EF5A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CLIPS Nº 3/0: CLIPS GALVANIZADOS Nº 3/0,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ACEB5" w14:textId="4B7F484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8DBBB" w14:textId="6D04690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276F0" w14:textId="5D3D922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9C582" w14:textId="1E1C919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119,76</w:t>
            </w:r>
          </w:p>
        </w:tc>
      </w:tr>
      <w:tr w:rsidR="00B34E4D" w:rsidRPr="00A92666" w14:paraId="2B5514F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591B8" w14:textId="490A739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4078D" w14:textId="3101865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F527F8B" w14:textId="47D42FD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CLIPS Nº 6/0: CLIPS GALVANIZADOS Nº 6/0,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3D0BC" w14:textId="4F126F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BA2F3" w14:textId="114B8DD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71846" w14:textId="1A8C2D0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B00A9" w14:textId="0EA7E51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119,88</w:t>
            </w:r>
          </w:p>
        </w:tc>
      </w:tr>
      <w:tr w:rsidR="00B34E4D" w:rsidRPr="00A92666" w14:paraId="4C91C2F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64391" w14:textId="5A0CA01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B0118" w14:textId="31673C9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001.104.178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A35D374" w14:textId="608B842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CLIPS Nº 8/0: CLIPS GALVANIZADOS Nº 8/0, EM AÇO GALVANIZADO. CAIXA COM 500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DEBE6" w14:textId="635ABC1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F9978" w14:textId="2AEDAC7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BF4BEF" w14:textId="7AFE5EB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10AA1" w14:textId="0B83AA1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113,64</w:t>
            </w:r>
          </w:p>
        </w:tc>
      </w:tr>
      <w:tr w:rsidR="00B34E4D" w:rsidRPr="00A92666" w14:paraId="19BBFAB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01128" w14:textId="5521A6B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F0380" w14:textId="0706DE8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C6026A" w14:textId="2D93C58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BASTÃO 10G: COLA BASTÃO 10G; BRANCA; LAVÁVEL; ATÓXICA; COM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79032" w14:textId="190D6F6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3B962" w14:textId="3377DEC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BE207" w14:textId="18AAEEC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0,97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B294A" w14:textId="7098459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121,25</w:t>
            </w:r>
          </w:p>
        </w:tc>
      </w:tr>
      <w:tr w:rsidR="00B34E4D" w:rsidRPr="00A92666" w14:paraId="36525E4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ACCB7" w14:textId="1CB30CF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C50DD" w14:textId="1C047E4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AF6F398" w14:textId="736C2B0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BRANCA LÍQUIDA 1KG: COLA BRANCA LÍQUIDA; FRASCO COM 1KG; USO ESCOLAR; LAVÁVEL; ATÓXICA; BOA CAPACIDADE DE COLAGEM; ACONDICIONADA EM FRASCO; COM VALIDADE MÍNIMA DE 12 MESES A PARTIR DA DATA DA ENTREGA.FRASCO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BE8BB" w14:textId="17BB73D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C37F6" w14:textId="0D58309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B8CAB" w14:textId="0B4DB64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04DB9" w14:textId="3F5680F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204,75</w:t>
            </w:r>
          </w:p>
        </w:tc>
      </w:tr>
      <w:tr w:rsidR="00B34E4D" w:rsidRPr="00A92666" w14:paraId="6CF7AC5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A741C" w14:textId="749E15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54F7C" w14:textId="6FAE17F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6E6FE85" w14:textId="04DB4DA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BRANCA LÍQUIDA 40G: COLA BRANCA LÍQUIDA 40G; USO ESCOLAR; LAVÁVEL; ATÓXICA; BOA CAPACIDADE DE COLAGEM; ACONDICIONADA EM FRASCO; COM VALIDADE MÍNIMA DE 12 MESES A PARTIR DA DATA DA ENTREGA.CAIXA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F102E" w14:textId="6C3EEC8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C82B7" w14:textId="4505410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F5D54" w14:textId="759D5E2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C37DB" w14:textId="31329EA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134,76</w:t>
            </w:r>
          </w:p>
        </w:tc>
      </w:tr>
      <w:tr w:rsidR="00B34E4D" w:rsidRPr="00A92666" w14:paraId="4AB67BC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C67A9" w14:textId="7DFCDFB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1AB1D" w14:textId="691EEC5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3FE66E1" w14:textId="5E0385C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BRANCA LÍQUIDA 90G: COLA BRANCA LÍQUIDA 90G; USO ESCOLAR; LAVÁVEL; ATÓXICA; BOA CAPACIDADE DE COLAGEM; ACONDICIONADA EM FRASCO; COM VALIDADE MÍNIMA DE 12 MESES A PARTIR DA DATA DA ENTREGA.CAIXA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D9C94" w14:textId="336315B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CC79C" w14:textId="7B43C25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29073" w14:textId="7183C01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C7161" w14:textId="666E65C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482,25</w:t>
            </w:r>
          </w:p>
        </w:tc>
      </w:tr>
      <w:tr w:rsidR="00B34E4D" w:rsidRPr="00A92666" w14:paraId="154CE99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4FD3E" w14:textId="3442D77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42903" w14:textId="035099B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6462ABC" w14:textId="4626D9A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COLORIDA CX C/ 6 CORES: COLA COLORIDA; COM 6 CORES; COM BICO APLICADOR; ATÓXICA; VALIDADE MÍNIMA DE 12 MESES A PARTIR DA DATA DA ENTREGA. CAIXA COM 6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2558B" w14:textId="5B77B38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8C164" w14:textId="1A2F422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FD19A" w14:textId="220A5CB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8C43B" w14:textId="0292A97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176,50</w:t>
            </w:r>
          </w:p>
        </w:tc>
      </w:tr>
      <w:tr w:rsidR="00B34E4D" w:rsidRPr="00A92666" w14:paraId="0CAA98E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1B0E3" w14:textId="4F7B6EA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BCF34" w14:textId="4D4FE5C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048D676" w14:textId="0D2E616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DE EVA E ISOPOR 90G: COLA DE EVA E ISOPOR 90G, COM BICO APLICADOR; ATÓXICA; COM VALIDADE MÍNIMA DE 12 MESES A PARTIR DA DATA DA ENTREGA. FRASCO 90G.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814CF" w14:textId="475C688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2F590" w14:textId="3F235D1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3452E" w14:textId="4AB6DE7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4,55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1BB49" w14:textId="64828F3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227,50</w:t>
            </w:r>
          </w:p>
        </w:tc>
      </w:tr>
      <w:tr w:rsidR="00B34E4D" w:rsidRPr="00A92666" w14:paraId="03D5ADD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7B829" w14:textId="7FBE26F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0B282" w14:textId="3CE901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001.104.329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76CEA80" w14:textId="51ED974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INSTANTÂNEA PARA ARTESANATO, INCOLOR, TUBOS DE 20G, COM BICO APLICADOR PARA USO EM COLAGEM DE CALÇADOS, COURO, BIJUTERIAS, METAIS, MADEIRA E EVA.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CF458" w14:textId="22D242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6D333" w14:textId="77479D2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10F56" w14:textId="1164DF0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63ED7" w14:textId="65CDAF3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391,22</w:t>
            </w:r>
          </w:p>
        </w:tc>
      </w:tr>
      <w:tr w:rsidR="00B34E4D" w:rsidRPr="00A92666" w14:paraId="3401B76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A4AE6" w14:textId="1EC6D0D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82BD3" w14:textId="4C47242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DD6286E" w14:textId="6E91324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COLA RELEVO 3D NÃO TÓXICO, SOLÚVEL EM ÁGUA, COMPOSIÇÃO: RESINA ACRÍLICA, ÁGUA, ADITIVOS E PIGMENTOS. APLICAÇÕES: TECIDO DE ALGODÃO, MADEIRA, PAPEL, E.V. A, COURO, CERÂMICA, GESSO, VIDRO E CORTIÇA. TINTA DIMENSIONAL METÁLICA, CORES VARIADAS, CAIXA COM 6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9B137" w14:textId="167243D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08019" w14:textId="38A1F5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EEEEF7" w14:textId="385D0A9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21,33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22FD4" w14:textId="646BD57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533,25</w:t>
            </w:r>
          </w:p>
        </w:tc>
      </w:tr>
      <w:tr w:rsidR="00B34E4D" w:rsidRPr="00A92666" w14:paraId="7976246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5A6A9" w14:textId="17E8055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77CBB" w14:textId="3B21209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CB8FBE1" w14:textId="1A5F420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CORRETIVO LÍQUIDO 18ML: CORRETIVO LÍQUIDO A BASE DE ÁGUA; CONTENDO 18</w:t>
            </w:r>
            <w:proofErr w:type="gramStart"/>
            <w:r>
              <w:rPr>
                <w:rFonts w:ascii="Arial" w:hAnsi="Arial" w:cs="Arial"/>
                <w:color w:val="000000"/>
                <w:sz w:val="16"/>
                <w:szCs w:val="16"/>
              </w:rPr>
              <w:t>ML;ATÓXICO</w:t>
            </w:r>
            <w:proofErr w:type="gramEnd"/>
            <w:r>
              <w:rPr>
                <w:rFonts w:ascii="Arial" w:hAnsi="Arial" w:cs="Arial"/>
                <w:color w:val="000000"/>
                <w:sz w:val="16"/>
                <w:szCs w:val="16"/>
              </w:rPr>
              <w:t xml:space="preserve">; COM </w:t>
            </w:r>
            <w:r>
              <w:rPr>
                <w:rFonts w:ascii="Arial" w:hAnsi="Arial" w:cs="Arial"/>
                <w:color w:val="000000"/>
                <w:sz w:val="16"/>
                <w:szCs w:val="16"/>
              </w:rPr>
              <w:lastRenderedPageBreak/>
              <w:t>VALIDADE MÍNIMA DE 12 MESES A PARTIR DA DATA DA ENTREGA.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3E0CB" w14:textId="1BE34A1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3C7E7" w14:textId="799EB1C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8C1EF" w14:textId="5816AE3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19,42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4BF92" w14:textId="7927505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233,04</w:t>
            </w:r>
          </w:p>
        </w:tc>
      </w:tr>
      <w:tr w:rsidR="00B34E4D" w:rsidRPr="00A92666" w14:paraId="5F693F7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F2729" w14:textId="744144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E1C1A" w14:textId="06F8BB8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838BA81" w14:textId="0F3FAC5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CORTADOR PARA EVA FORMATOS VARIADOS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7D562" w14:textId="18C2A40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A1E75F" w14:textId="7E1C4D8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5E807" w14:textId="1ED726D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15,60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31715" w14:textId="3EF99DB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468,00</w:t>
            </w:r>
          </w:p>
        </w:tc>
      </w:tr>
      <w:tr w:rsidR="00B34E4D" w:rsidRPr="00A92666" w14:paraId="0CB6C2A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5ADD2" w14:textId="09240AE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A4474" w14:textId="46C3648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F80F6F4" w14:textId="50F4B81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ELÁSTICO DE BORRACHA AMARELO Nº18 100G: ELÁSTICO DE BORRACHA AMARELO Nº18. PACOTE COM 100 GRAMAS.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E95D4" w14:textId="5746CF1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16BFC8" w14:textId="5282F6C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8265D" w14:textId="0540FE5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474EF" w14:textId="296A1A3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34,08</w:t>
            </w:r>
          </w:p>
        </w:tc>
      </w:tr>
      <w:tr w:rsidR="00B34E4D" w:rsidRPr="00A92666" w14:paraId="606C8DA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7361F" w14:textId="667D46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239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423D8" w14:textId="6F00499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001.104.187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59FF47B" w14:textId="791381A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BRANCO OFÍCIO 114MMX229MM CX C/ 1000 UN: ENVELOPE BRANCO, OFÍCIO, MEDINDO 114X229MM, GRAMATURA 75G/M². CAIXA COM 1000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2D274" w14:textId="7C623AE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04F5B" w14:textId="5F7BDD7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13E22" w14:textId="2DEC9ED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109,58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E983A7" w14:textId="69973C5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1.314,96</w:t>
            </w:r>
          </w:p>
        </w:tc>
      </w:tr>
      <w:tr w:rsidR="00B34E4D" w:rsidRPr="00A92666" w14:paraId="57C2FE5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461B1" w14:textId="69F25D9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4AB73" w14:textId="11FE875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C52470C" w14:textId="6C99C6C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COLORIDO 162MM X 229MM CX C/ 100 UN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C8342" w14:textId="626B9B6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44408" w14:textId="5535B9D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2C490" w14:textId="0926B3B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50,14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BCA77" w14:textId="2CC921B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3.108,68</w:t>
            </w:r>
          </w:p>
        </w:tc>
      </w:tr>
      <w:tr w:rsidR="00B34E4D" w:rsidRPr="00A92666" w14:paraId="510F8A3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4118A" w14:textId="3B1F1FB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1D558" w14:textId="34110FE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A24E56" w14:textId="0D9B783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SACO KRAFT OURO 200 MM X 280 MM AMARELO CX C/ 100 UN: ENVELOPE SACO KRAFT OURO (AMARELO), MEDINDO 200MM X 280MM,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40A04" w14:textId="205ECBE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10DF3" w14:textId="6FC0A65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0FC98" w14:textId="4CBB5B5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37,50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71A79" w14:textId="4AACB1F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1.875,00</w:t>
            </w:r>
          </w:p>
        </w:tc>
      </w:tr>
      <w:tr w:rsidR="00B34E4D" w:rsidRPr="00A92666" w14:paraId="5ED7272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56BC4" w14:textId="5E34068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4229C" w14:textId="0CEB52E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A607D6E" w14:textId="3AD8CE1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SACO KRAFT OURO 240 MM X 340 MM CXC/ 100 UN: ENVELOPE SACO KRAFT OURO MEDINDO 240M X 340MM,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8DF19" w14:textId="2A676EE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37867" w14:textId="5D17256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EFBB4" w14:textId="5C02E02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42,23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B24FE" w14:textId="755EC63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506,76</w:t>
            </w:r>
          </w:p>
        </w:tc>
      </w:tr>
      <w:tr w:rsidR="00B34E4D" w:rsidRPr="00A92666" w14:paraId="5E1488C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6A968" w14:textId="4FE6D15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E0699" w14:textId="64FAF59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26FF352" w14:textId="0AAB7D2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SACO KRAFT PARDO 200 MM X 280 MM CX C/ 100 UN: ENVELOPE SACO KRAFT PARDO, MEDINDO 200M X 280MM,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68587" w14:textId="6FED84A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D65E1" w14:textId="0606F70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A60C7" w14:textId="5440754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F6578" w14:textId="47E0108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476,40</w:t>
            </w:r>
          </w:p>
        </w:tc>
      </w:tr>
      <w:tr w:rsidR="00B34E4D" w:rsidRPr="00A92666" w14:paraId="797E35D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F3DFC" w14:textId="79E75F9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9DFA3" w14:textId="3C4BEFF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D554A0E" w14:textId="4840A53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SACO KRAFT PARDO 240 MM X 340 MM CXC/ 100 UN: ENVELOPE SACO KRAFT PARDO, MEDINDO 240M X 340MM,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6CCC1" w14:textId="730F702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A07DD" w14:textId="324E1F9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C9DF3" w14:textId="7A1FEB0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39,09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445FF" w14:textId="35895F3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1.446,33</w:t>
            </w:r>
          </w:p>
        </w:tc>
      </w:tr>
      <w:tr w:rsidR="00B34E4D" w:rsidRPr="00A92666" w14:paraId="23DE3B8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4F3E3" w14:textId="72158BE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D49DE" w14:textId="3FA40F9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EB7B3F8" w14:textId="13F7714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ENVELOPE SACO KRAFT PARDO 310 MM X 410 MM CXC/ 100 UN: ENVELOPE SACO KRAFT PARDO, MEDINDO 310M X 410MM, GRAMATURA 80G/M².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027A1" w14:textId="16C1343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D331E" w14:textId="0CFDEFA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EC164" w14:textId="04DF142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56,50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DFBB5" w14:textId="7D1446F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678,00</w:t>
            </w:r>
          </w:p>
        </w:tc>
      </w:tr>
      <w:tr w:rsidR="00B34E4D" w:rsidRPr="00A92666" w14:paraId="75F2F0A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F602C" w14:textId="0DF3AA8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94A8E" w14:textId="57E0EE0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0EE09DE" w14:textId="6B177FB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14MM: ESPIRAL PARA ENCADERNAÇÃO EM MATERIAL PLÁSTICO, 14MM DE DIÂMETRO, COMPRIMENTO 33 CM, PARA APROXIMADAMENTE 85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D7325" w14:textId="7F8B8A2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7490D" w14:textId="273F47E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A663F" w14:textId="41B5D45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12F5E" w14:textId="779EDCC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156,24</w:t>
            </w:r>
          </w:p>
        </w:tc>
      </w:tr>
      <w:tr w:rsidR="00B34E4D" w:rsidRPr="00A92666" w14:paraId="7D86F13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63545" w14:textId="24887E5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65761" w14:textId="23644E9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8C310BC" w14:textId="5A27AF0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17MM: ESPIRAL PARA ENCADERNAÇÃO EM MATERIAL PLÁSTICO, 17MM DE DIÂMETRO, COMPRIMENTO 33 CM, PARA APROXIMADAMENTE100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5D6BC" w14:textId="3F73686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BCD5B" w14:textId="497919B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1D47C" w14:textId="45DCB40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31,64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143E7" w14:textId="3EF3915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189,84</w:t>
            </w:r>
          </w:p>
        </w:tc>
      </w:tr>
      <w:tr w:rsidR="00B34E4D" w:rsidRPr="00A92666" w14:paraId="0E1624C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0FEBC" w14:textId="211B88C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942D9" w14:textId="385C044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8A63C6C" w14:textId="3D1CEF8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20MM: ESPIRAL PARA ENCADERNAÇÃO EM MATERIAL PLÁSTICO, 20MM DE DIÂMETRO, COMPRIMENTO 33 CM, PARA APROXIMADAMENTE 120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8E0EA" w14:textId="1A1E292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93736" w14:textId="121D4A2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81A62" w14:textId="08B1BE1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926E6" w14:textId="25D633A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204,30</w:t>
            </w:r>
          </w:p>
        </w:tc>
      </w:tr>
      <w:tr w:rsidR="00B34E4D" w:rsidRPr="00A92666" w14:paraId="5B70C3F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E2E0E" w14:textId="25874E9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249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98C4E" w14:textId="52DF3CB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ED84F2C" w14:textId="592A13D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23MM: ESPIRAL PARA ENCADERNAÇÃO EM MATERIAL PLÁSTICO, 23MM DE DIÂMETRO, COMPRIMENTO 33 CM; PARA APROXIMADAMENTE 140 FOLHAS. PACOTE COM 60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23CB9" w14:textId="3E4848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07B39" w14:textId="7624237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3F07B" w14:textId="6371701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D700F" w14:textId="11E6C0F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209,88</w:t>
            </w:r>
          </w:p>
        </w:tc>
      </w:tr>
      <w:tr w:rsidR="00B34E4D" w:rsidRPr="00A92666" w14:paraId="4F66E7B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AD6BD" w14:textId="5C85483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ACDBBC" w14:textId="0030AF0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001.104.198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276BBA6" w14:textId="66B6ED0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25MM: ESPIRAL PARA ENCADERNAÇÃO EM MATERIAL PLÁSTICO, 25MM DE DIÂMETRO, COMPRIMENTO 33 CM; PARA APROXIMADAMENTE 160 FOLHAS. PACOTE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9AEFE" w14:textId="12B0888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AF806" w14:textId="197185F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59EF66" w14:textId="332E45E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44,00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1E123" w14:textId="113C869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264,00</w:t>
            </w:r>
          </w:p>
        </w:tc>
      </w:tr>
      <w:tr w:rsidR="00B34E4D" w:rsidRPr="00A92666" w14:paraId="2757CC8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31AF6" w14:textId="5A03EFE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E28E7" w14:textId="6417285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001.104.199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4342872" w14:textId="6774618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29MM: ESPIRAL PARA ENCADERNAÇÃO EM MATERIAL PLÁSTICO, 29MM DE DIÂMETRO, COMPRIMENTO 33 CM; PARA APROXIMADAMENTE 200 FOLHAS. PACOTE COM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06113" w14:textId="76CD9D6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8F092" w14:textId="491B745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1BC46" w14:textId="3D4A3EC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09BDA" w14:textId="64578C6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174,00</w:t>
            </w:r>
          </w:p>
        </w:tc>
      </w:tr>
      <w:tr w:rsidR="00B34E4D" w:rsidRPr="00A92666" w14:paraId="596C353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EBBDF" w14:textId="0DB2D83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A4FDF" w14:textId="211C71D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E271394" w14:textId="5B474A9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33MM: ESPIRAL PARA ENCADERNAÇÃO EM MATERIAL PLÁSTICO, 33MM DE DIÂMETRO, COMPRIMENTO 33 CM; PARA APROXIMADAMENTE 250 FOLHAS. PACOTE COM 25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6C804" w14:textId="5905AA1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42495" w14:textId="495B44B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C4DE2" w14:textId="4D6907B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33,23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4A434" w14:textId="5158BC8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398,76</w:t>
            </w:r>
          </w:p>
        </w:tc>
      </w:tr>
      <w:tr w:rsidR="00B34E4D" w:rsidRPr="00A92666" w14:paraId="4E33736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215B0" w14:textId="5445A63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6B5D7" w14:textId="0F05782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CBAB5BA" w14:textId="5FDF152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45MM: ESPIRAL PARA ENCADERNAÇÃO EM MATERIAL PLÁSTICO, 45MM DE DIÂMETRO, COMPRIMENTO 33 CM; PARA APROXIMADAMENTE 400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A5205" w14:textId="0C3C7B9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98585" w14:textId="075D858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43B53" w14:textId="29D85EB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F4AA3C" w14:textId="6CB56D3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317,88</w:t>
            </w:r>
          </w:p>
        </w:tc>
      </w:tr>
      <w:tr w:rsidR="00B34E4D" w:rsidRPr="00A92666" w14:paraId="50FACDC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FD5D8" w14:textId="072AAFD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254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1B909D" w14:textId="0BA7B5A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087CC5F" w14:textId="3BEF86A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50MM: ESPIRAL PARA ENCADERNAÇÃO EM MATERIAL PLÁSTICO, 50MM DE DIÂMETRO, COMPRIMENTO 33 CM; PARA APROXIMADAMENTE 450 FOLHAS. PACOTE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843BC" w14:textId="6F0D921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B5A5D" w14:textId="76AADCB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67E2D" w14:textId="13E145D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33667" w14:textId="44415DB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417,12</w:t>
            </w:r>
          </w:p>
        </w:tc>
      </w:tr>
      <w:tr w:rsidR="00B34E4D" w:rsidRPr="00A92666" w14:paraId="1786B1A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54C9F" w14:textId="1AB40A3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936DF" w14:textId="07F7F12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001.104.417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1CACAF3" w14:textId="4DEB994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ESPIRAL PARA ENCADERNAÇÃO 9MM: ESPIRAL PARA ENCADERNAÇÃO EM MATERIAL PLÁSTICO, 9MM DE DIÂMETRO, COMPRIMENTO 33 CM, PARA APROXIMADAMENTE 50 FOLHAS.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D8A020" w14:textId="6264C5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83A8EA" w14:textId="4EFBEDB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4092D" w14:textId="31DA8AF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20,78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0D9F6" w14:textId="28124CF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124,68</w:t>
            </w:r>
          </w:p>
        </w:tc>
      </w:tr>
      <w:tr w:rsidR="00B34E4D" w:rsidRPr="00A92666" w14:paraId="49E3299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ADE57" w14:textId="611FB01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074B1" w14:textId="17B4499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001.104.203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4596FE9" w14:textId="7A76EAE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ESTILETE LÂMINA 18MM: ESTILETE GRANDE; LARGO; COM LÂMINA DE AÇO 18MM E TRAVA DE SEGURANÇA; REVESTIDO DE POLIETILENO.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70DAC" w14:textId="3F1EBF1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432AA" w14:textId="1994C18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8598F" w14:textId="7AD0FD0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08675" w14:textId="3E88F7F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70,00</w:t>
            </w:r>
          </w:p>
        </w:tc>
      </w:tr>
      <w:tr w:rsidR="00B34E4D" w:rsidRPr="00A92666" w14:paraId="52CB378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F860F" w14:textId="279CF4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6BF20" w14:textId="4B5BC5E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001.104.204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C5EE1A7" w14:textId="1AC544F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ESTILETE LÂMINA 9MM: ESTILETE PEQUENO, ESTREITO; COM LÂMINA DE AÇO 9MM E TRAVA DE SEGURANÇA; REVESTIDO DE POLIETILENO.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391E4" w14:textId="1CF32A6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0C9F2" w14:textId="37AE31C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014F8" w14:textId="30B90F1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12F96" w14:textId="4683BC3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55,50</w:t>
            </w:r>
          </w:p>
        </w:tc>
      </w:tr>
      <w:tr w:rsidR="00B34E4D" w:rsidRPr="00A92666" w14:paraId="2C70749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E0C0F" w14:textId="46D971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1895E" w14:textId="1EEF0F0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001.104.469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BBFC6E5" w14:textId="541F4AD1"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ETIQUETA ADESIVA ESCOLAR: ETIQUETA ADESIVA ESCOLAR; BRANCA, SEM PAUTA, COM BORDA VERMELHA; MEDINDO NO MÍNIMO 45MMX70MM. PACOTE COM 400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E20D3" w14:textId="4F86094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E0C21" w14:textId="641E71A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420CA" w14:textId="7EFA3E5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A8DD9" w14:textId="6135D44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209,40</w:t>
            </w:r>
          </w:p>
        </w:tc>
      </w:tr>
      <w:tr w:rsidR="00B34E4D" w:rsidRPr="00A92666" w14:paraId="31A38D6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62FAE" w14:textId="691CED9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00A17" w14:textId="15D2F51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61FF324" w14:textId="5910971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ETIQUETA ADESIVA INKJET/LASER 21,2 MMX38,2MM: ETIQUETA ADESIVA BRANCA INKJET/LASER PARA IMPRESSORA MEDINDO 21,2MMX38,2MM. PACOTE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F7D4E" w14:textId="6C82431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6C8EB" w14:textId="5C54F0D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69FF6" w14:textId="41A780E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36,45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380DD" w14:textId="5209FFB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255,15</w:t>
            </w:r>
          </w:p>
        </w:tc>
      </w:tr>
      <w:tr w:rsidR="00B34E4D" w:rsidRPr="00A92666" w14:paraId="0878ABC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490A4" w14:textId="64A4778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DDD6D2" w14:textId="148A8B0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001.104.207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D86F7B4" w14:textId="22035CB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ETIQUETA ADESIVA INKJET/LASER 50,8 MMX101,6MM: ETIQUETA ADESIVA BRANCA INKJET/LASER PARA IMPRESSORA MEDINDO 50,8MMX101,6MM. PACOTE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97DD2" w14:textId="76097B0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CBB6D" w14:textId="64C28AF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F3225" w14:textId="165B3A6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36,00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37E7F" w14:textId="44DCF64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252,00</w:t>
            </w:r>
          </w:p>
        </w:tc>
      </w:tr>
      <w:tr w:rsidR="00B34E4D" w:rsidRPr="00A92666" w14:paraId="1613205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38CE6" w14:textId="6BE1191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11A96" w14:textId="358BBD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001.104.205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705CDD4" w14:textId="4CF0C79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EXTRATOR DE GRAMPO TIPO ESPÁTULA CX C/12: EXTRATOR DE GRAMPO EM AÇO NIQUELADO.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5EF9E" w14:textId="4C24BBC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663AD" w14:textId="38447A5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AD78A" w14:textId="361531A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B8DFE" w14:textId="661F487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68,50</w:t>
            </w:r>
          </w:p>
        </w:tc>
      </w:tr>
      <w:tr w:rsidR="00B34E4D" w:rsidRPr="00A92666" w14:paraId="285C1B3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C85FD" w14:textId="592B9A7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D39B1" w14:textId="78D127D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001.104.216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ADAFBAB" w14:textId="0AF2127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 CREPE 18MMX50M: FITA ADESIVA CREPE MEDINDO 18MM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583B9" w14:textId="03BB0AE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B1751" w14:textId="399E88E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A405C" w14:textId="11F5D95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9403A1" w14:textId="1FA06C0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223,50</w:t>
            </w:r>
          </w:p>
        </w:tc>
      </w:tr>
      <w:tr w:rsidR="00B34E4D" w:rsidRPr="00A92666" w14:paraId="232811A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D0430" w14:textId="685DE91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6A543" w14:textId="75C4044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001.104.217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75EF70B" w14:textId="7BE5DBD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 CREPE 48MMX50M: FITA ADESIVA CREPE LARGA, MEDINDO 48MM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85D01" w14:textId="3C30515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54BA71" w14:textId="24ACC53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15B0B" w14:textId="1317276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E6E3D" w14:textId="7A4E578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696,00</w:t>
            </w:r>
          </w:p>
        </w:tc>
      </w:tr>
      <w:tr w:rsidR="00B34E4D" w:rsidRPr="00A92666" w14:paraId="0ECE5D4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AC288" w14:textId="2A80C51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5CD73" w14:textId="2915BE5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001.104.213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0E779C9" w14:textId="42334E1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 LARGA TRANSPARENTE 45MMX 50M: FITA ADESIVA LARGA TRANSPARENTE; MEDINDO 45MM X 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7F906" w14:textId="4548B82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92F54" w14:textId="11CE8A0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95C52" w14:textId="3B92667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76F1C" w14:textId="7A72C6D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485,00</w:t>
            </w:r>
          </w:p>
        </w:tc>
      </w:tr>
      <w:tr w:rsidR="00B34E4D" w:rsidRPr="00A92666" w14:paraId="57EDC31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DB63D" w14:textId="2043027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515E4" w14:textId="45C3744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001.104.214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145B837" w14:textId="76501C0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 TRANSPARENTE 12MMX30M: FITA ADESIVA TRANSPARENTE; MEDINDO12MM X 30M.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8D2D3" w14:textId="7A505C1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CAF02" w14:textId="77EA8C1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2CF13" w14:textId="7C0D3A2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EBC62" w14:textId="227DB8E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131,25</w:t>
            </w:r>
          </w:p>
        </w:tc>
      </w:tr>
      <w:tr w:rsidR="00B34E4D" w:rsidRPr="00A92666" w14:paraId="7FAF0C6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1E168" w14:textId="4C2A2BD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13862" w14:textId="08E08F0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CACED21" w14:textId="29DAE02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 ZEBRADA PARA SINALIZAÇÃO 7CM X 200CM; FITA ADESIVA ZEBRADA; CORES: AMARELO E PRETO; MEDINDO 7CMX200M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1E98C" w14:textId="4CD6C46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982B0" w14:textId="6639D47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578A2F" w14:textId="5399081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16,67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CE44C" w14:textId="30D9186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833,50</w:t>
            </w:r>
          </w:p>
        </w:tc>
      </w:tr>
      <w:tr w:rsidR="00B34E4D" w:rsidRPr="00A92666" w14:paraId="1174A0C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CA31C" w14:textId="138AE9E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A7091" w14:textId="533C611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30D4D36" w14:textId="4E659A34"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ADESIVAS COLORIDAS DIVERSAS CORES 12MMX10M: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7BEA0" w14:textId="2AD9977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8C7D6" w14:textId="7895144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720B3" w14:textId="0A39179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0,82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E6991" w14:textId="4B4B675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9,84</w:t>
            </w:r>
          </w:p>
        </w:tc>
      </w:tr>
      <w:tr w:rsidR="00B34E4D" w:rsidRPr="00A92666" w14:paraId="781E972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9394D" w14:textId="26C8E3E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82999" w14:textId="03DCDB1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001.104.218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5D09844" w14:textId="4ACD8241"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DUPLA FACE 12MMX30M: FITA DUPLA FACE; MEDINDO12MM X 30M.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E3FB2" w14:textId="490AD85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E6516" w14:textId="401A94E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8B32B" w14:textId="56CFB2E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E389B" w14:textId="790EC58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225,00</w:t>
            </w:r>
          </w:p>
        </w:tc>
      </w:tr>
      <w:tr w:rsidR="00B34E4D" w:rsidRPr="00A92666" w14:paraId="3E15653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9B551" w14:textId="46BC605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DD1E5" w14:textId="43C918D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1FA267E" w14:textId="14CBAAA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METALÓIDE 10MMX50M DIVERSAS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3839E" w14:textId="645EB6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D280D" w14:textId="209543F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66AE4" w14:textId="195DCD6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11,37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6F8385" w14:textId="3E9E8EE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568,50</w:t>
            </w:r>
          </w:p>
        </w:tc>
      </w:tr>
      <w:tr w:rsidR="00B34E4D" w:rsidRPr="00A92666" w14:paraId="2412123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928BA" w14:textId="63DC6E7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C4C6D" w14:textId="1A86701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80CB7CF" w14:textId="328730A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FITA MIMOSA 07 MM CORES VARIADAS, ROLO COM 100 METROS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43B3E" w14:textId="0762015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19875" w14:textId="55D9059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29FA9" w14:textId="01B8868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40A75" w14:textId="1F0D37D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293,50</w:t>
            </w:r>
          </w:p>
        </w:tc>
      </w:tr>
      <w:tr w:rsidR="00B34E4D" w:rsidRPr="00A92666" w14:paraId="16C3D05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13DB7" w14:textId="592319C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B973BE" w14:textId="32A1CC4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9A06D5" w14:textId="042599F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FITILHO DIVERSAS CORES 5MMX50M:ROLO MEDINDO 5MMX50M.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4E5CF" w14:textId="3190E6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0F42B" w14:textId="1EF2742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3D16A" w14:textId="565DD7E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5A766" w14:textId="693172F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97,34</w:t>
            </w:r>
          </w:p>
        </w:tc>
      </w:tr>
      <w:tr w:rsidR="00B34E4D" w:rsidRPr="00A92666" w14:paraId="6792087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D7798" w14:textId="29136B3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1ED12" w14:textId="69049A0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D707FEB" w14:textId="7097081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FOLHA DE EVA COM GLITER 40CMX60CM CORES DIVERSAS: FOLHA DE EVA, COM GLITER; 40CMX60CM, ESPESSURA MÍNIMA 2MM.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80C92" w14:textId="6D1D4D1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731B5" w14:textId="182442C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A992F" w14:textId="4221AB4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23,53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39542" w14:textId="20B4690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2.353,00</w:t>
            </w:r>
          </w:p>
        </w:tc>
      </w:tr>
      <w:tr w:rsidR="00B34E4D" w:rsidRPr="00A92666" w14:paraId="1F44026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C01C4" w14:textId="442D3DA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CA70D" w14:textId="16A2236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001.104.208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C61784F" w14:textId="6534FF0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FOLHA DE EVA ESTAMPADA40CMX60CM: FOLHA DE EVA ESTAMPADA; 40CMX60CM, ESPESSURA MÍNIMA 2MM. PACOTE COM 10 FOLHAS.A ESCOLHA DA ESTAMPA SERÁ FEITA APÓS APRESENTAÇÃO DE AMOSTRA.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15FB1" w14:textId="3D29B7B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0DFD8" w14:textId="0479DC7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83371" w14:textId="520AC9A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4A44F3" w14:textId="02E69CA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2.400,00</w:t>
            </w:r>
          </w:p>
        </w:tc>
      </w:tr>
      <w:tr w:rsidR="00B34E4D" w:rsidRPr="00A92666" w14:paraId="4D8E837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C36DB" w14:textId="64157B9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12D73" w14:textId="2733AC3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E96FF7" w14:textId="0462D90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FOLHA DE EVA LISO40CMX60CM DIVERSAS CORES: FOLHA DE EVA, LISO, 40CMX60CM, ESPESSURA MÍNIMA 2MM;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932BD" w14:textId="5F2DB97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C7EF6" w14:textId="7830D9B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F786A" w14:textId="051DAA1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7B3433" w14:textId="5E11D41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1.277,00</w:t>
            </w:r>
          </w:p>
        </w:tc>
      </w:tr>
      <w:tr w:rsidR="00B34E4D" w:rsidRPr="00A92666" w14:paraId="2AE8EC2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5708BB" w14:textId="6D0283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6E238" w14:textId="148DA6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2517AF3" w14:textId="370C1FC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GIZ BRANCO PLASTIFICADO CX C/ 500 UN: GIZ ESCOLAR BRANCO, PLASTIFICADO, ANTIALÉRGICO, ATÓXICO, MACIO; MEDINDO APROXIMADAMENTE 81MM DE COMPRIMENTO E 10MM DE DIÂMETRO. CAIXA COM 500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698CF" w14:textId="1E15389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149E9" w14:textId="2F27A36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D74A5" w14:textId="1EB3D3D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35,07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0A14C" w14:textId="73D2FF3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876,75</w:t>
            </w:r>
          </w:p>
        </w:tc>
      </w:tr>
      <w:tr w:rsidR="00B34E4D" w:rsidRPr="00A92666" w14:paraId="35704C4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769DB" w14:textId="0096344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4D56B" w14:textId="1D606A5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65C420F" w14:textId="16DBC68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 xml:space="preserve">GIZ COLORIDO PLATIFICADOCX C/ 500 UN: GIZ ESCOLAR COLORIDO PLASTIFICADO, ANTIALÉRGICO, ATÓXICO, MACIO; MEDINDO APROXIMADAMENTE </w:t>
            </w:r>
            <w:r>
              <w:rPr>
                <w:rFonts w:ascii="Arial" w:hAnsi="Arial" w:cs="Arial"/>
                <w:color w:val="000000"/>
                <w:sz w:val="16"/>
                <w:szCs w:val="16"/>
              </w:rPr>
              <w:lastRenderedPageBreak/>
              <w:t>81MM DE COMPRIMENTO E 10MM DIÂMETRO. CAIXA COM 500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F31A2" w14:textId="085BD5E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FFB2D" w14:textId="4629476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3D9B2" w14:textId="38A646F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49,35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34E51" w14:textId="5DFDB84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1.233,75</w:t>
            </w:r>
          </w:p>
        </w:tc>
      </w:tr>
      <w:tr w:rsidR="00B34E4D" w:rsidRPr="00A92666" w14:paraId="131B70E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BD567" w14:textId="6993D60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6A96F" w14:textId="6787DBD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0BED912" w14:textId="620A5BA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GIZ DE CERA PEQUENO 12 CORES: GIZ DE CERA CURTO; COLORIDO; ATÓXICO. CAIXA COM 12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A67E5" w14:textId="426B734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0ACA8" w14:textId="2F335C6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C9B98" w14:textId="606D299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A0C02" w14:textId="56E28DC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1.965,00</w:t>
            </w:r>
          </w:p>
        </w:tc>
      </w:tr>
      <w:tr w:rsidR="00B34E4D" w:rsidRPr="00A92666" w14:paraId="2647615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664DF" w14:textId="4C66F7E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87F87" w14:textId="2540E0C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2E12095" w14:textId="44FC5BA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GLITER DIVERSAS CORES 500G.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BB2FE" w14:textId="20541CD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EA353" w14:textId="55E20B9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C73F4" w14:textId="5BE26F6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33,13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93873" w14:textId="18D87EF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1.225,81</w:t>
            </w:r>
          </w:p>
        </w:tc>
      </w:tr>
      <w:tr w:rsidR="00B34E4D" w:rsidRPr="00A92666" w14:paraId="67E1ADE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DAD48" w14:textId="448B743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279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D6DDC" w14:textId="34F63B7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78C6E70" w14:textId="6553599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GRAMPEADOR DE MESA 26/6: GRAMPEADOR DE MESA; PRETO; PARA GRAMPO 26/6; MATERIAL RESISTENTE; MÍNIMO DE 25 FOLHAS; ESTRUTURA METÁLICA.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5662D" w14:textId="49A17D4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D9B9E" w14:textId="5350E5B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80357" w14:textId="61886E4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11,81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5260E" w14:textId="49FC3FE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295,25</w:t>
            </w:r>
          </w:p>
        </w:tc>
      </w:tr>
      <w:tr w:rsidR="00B34E4D" w:rsidRPr="00A92666" w14:paraId="570610D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8F69E" w14:textId="6D2BBEF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9EFBA" w14:textId="424A830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5EE94BB" w14:textId="3F91169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GRAMPO 23/10 GALVANIZADO CX C/ 5000: GRAMPO 23/10; GALVANIZADO. CAIXA COM 5000 GRAMPOS.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C7B75" w14:textId="3C1C1BB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93A2E" w14:textId="1D5FD6D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9C829" w14:textId="00C1685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09160" w14:textId="16CBDB7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510,25</w:t>
            </w:r>
          </w:p>
        </w:tc>
      </w:tr>
      <w:tr w:rsidR="00B34E4D" w:rsidRPr="00A92666" w14:paraId="081067F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05FB9" w14:textId="25AE6D1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4F35A" w14:textId="2F9C1E6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598B7EA" w14:textId="13472E1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GRAMPO 26/6 GALVANIZADO CX C/ 5000: GRAMPO 26/6; GALVANIZADO. CAIXA COM 5000 GRAMPOS.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434EB" w14:textId="2CC03A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EFBF4" w14:textId="6596F86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49EA5" w14:textId="6BC3DCB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72C70" w14:textId="53F8676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96,25</w:t>
            </w:r>
          </w:p>
        </w:tc>
      </w:tr>
      <w:tr w:rsidR="00B34E4D" w:rsidRPr="00A92666" w14:paraId="7C68256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1D0DC" w14:textId="7BA38FF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68F78" w14:textId="4CD7D83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69AB8B3" w14:textId="0F8F9BC4"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GRAMPO TRILHO METAL CX C/ 50: GRAMPO TRILHO METAL 80MM, ALTAMENTE RESISTENTES. CAIXA COM 50 JOGOS.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C7727" w14:textId="13576E7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401FD" w14:textId="1C36ABC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D132F" w14:textId="78686FC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5EED5" w14:textId="5995A6A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249,75</w:t>
            </w:r>
          </w:p>
        </w:tc>
      </w:tr>
      <w:tr w:rsidR="00B34E4D" w:rsidRPr="00A92666" w14:paraId="4582CBA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02AA6" w14:textId="5D27EBE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105BC" w14:textId="5F92BBF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E5D88F" w14:textId="1B41B68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GRAMPO TRILHO PLÁSTICO PACOTE C/ 50JOGOS: GRAMPO TRILHO PLÁSTICO 80MM, ALTAMENTE RESISTENTES. PACOTE COM 50 JOGOS.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1C8EE" w14:textId="4304B4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62A47" w14:textId="269659A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0BB24" w14:textId="70FA2ED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9,83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80348" w14:textId="48E3B96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245,75</w:t>
            </w:r>
          </w:p>
        </w:tc>
      </w:tr>
      <w:tr w:rsidR="00B34E4D" w:rsidRPr="00A92666" w14:paraId="7967B51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ABD99" w14:textId="634CB9C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875D2" w14:textId="117ED4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001.104.229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42CA798" w14:textId="49BCD5E1"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LAPIS DE COR LONGO CX C/ 12 CORES: LÁPIS DE COR LONGO, APONTADOS, CORPO EM MADEIRA; COM 12 CORES; MEDINDO APROXIMADAMENTE 170MM DE COMPRIMENTO. CAIXA COM 12 CORES.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655CD" w14:textId="6C6603E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65C4F" w14:textId="20AFEB9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01D70" w14:textId="17ECD3E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638A3" w14:textId="7389D73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2.992,50</w:t>
            </w:r>
          </w:p>
        </w:tc>
      </w:tr>
      <w:tr w:rsidR="00B34E4D" w:rsidRPr="00A92666" w14:paraId="2EF784C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AC7BD" w14:textId="0A11A5A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ED60B9" w14:textId="620CE7A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001.104.230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A4627D" w14:textId="2421139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LÁPIS PRETO Nº 2 HB CX C/ 144 UN: LÁPIS PRETO Nº2 HB, CORPO EM MADEIRA; APONTADOS, MEDINDO APROXIMADAMENTE170MM DE COMPRIMENTO. CAIXA COM 144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63219D" w14:textId="23FA759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D5376" w14:textId="5A7D9F2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79E06" w14:textId="204FAD0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37,48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622F2" w14:textId="2BAEBEA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937,00</w:t>
            </w:r>
          </w:p>
        </w:tc>
      </w:tr>
      <w:tr w:rsidR="00B34E4D" w:rsidRPr="00A92666" w14:paraId="3EC3A02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E2248" w14:textId="69D54B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60962" w14:textId="36C46C4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82DDA7" w14:textId="287BEB5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LIVRO ATA COM 100 FLS: LIVRO ATA; CAPA DURA 100 FOLHAS; PÁGINAS NUMERADAS; MEDINDO NO MÍNIMO 205X297MM;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E1C9E" w14:textId="35003DE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CC825" w14:textId="655288F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6F8E6" w14:textId="2A5DA70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77801" w14:textId="65DE7B7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50,95</w:t>
            </w:r>
          </w:p>
        </w:tc>
      </w:tr>
      <w:tr w:rsidR="00B34E4D" w:rsidRPr="00A92666" w14:paraId="046AC69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386DA" w14:textId="23331A4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94A1D" w14:textId="7A833F3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F5D0A30" w14:textId="181E5BF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LIVRO DIÁRIO DE CLASSE: LIVRO DIÁRIO DE CLASSE BIMESTRAL, MEDINDO NO MÍNIMO 31CMX28CM.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C8A22" w14:textId="5FBA9A7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C2B1F" w14:textId="14C3FC7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F05E6" w14:textId="3DB8BD5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4,70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226E3" w14:textId="73448C3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235,00</w:t>
            </w:r>
          </w:p>
        </w:tc>
      </w:tr>
      <w:tr w:rsidR="00B34E4D" w:rsidRPr="00A92666" w14:paraId="7D9E64A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1F09E" w14:textId="27C423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89BBD" w14:textId="2A91BE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001.104.427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4CB804B" w14:textId="3450F91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LIVRO PONTO ADMINISTRATIVO: LIVRO DE REGISTRO DE PONTO ADMINISTRATIVO, COM 100 FOLHAS; MEDINDONO MÍNIMO 216MMX330CM.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5A6E5" w14:textId="2170B98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07D86" w14:textId="7C8B3A0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C71D2" w14:textId="043DF64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20,91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74DC0" w14:textId="581E1CF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250,92</w:t>
            </w:r>
          </w:p>
        </w:tc>
      </w:tr>
      <w:tr w:rsidR="00B34E4D" w:rsidRPr="00A92666" w14:paraId="1E5B0DC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8A427" w14:textId="164A36C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289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0E3047" w14:textId="382349B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C5EF1E8" w14:textId="3EB45FC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LIVRO PONTO DOS DOCENTES: LIVRO DE REGISTRO DE PONTO DOS DOCENTES, COM 100 PÁGINAS NUMERADAS, MEDINDO NO MÍNIMO 280MMX310MM.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30A28" w14:textId="1D3065B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94ED7" w14:textId="64BB286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24B53" w14:textId="7B09A1C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85,00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07D7E" w14:textId="3B8F34A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1.020,00</w:t>
            </w:r>
          </w:p>
        </w:tc>
      </w:tr>
      <w:tr w:rsidR="00B34E4D" w:rsidRPr="00A92666" w14:paraId="29C9523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BB427" w14:textId="7FE3550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B0C7D" w14:textId="4F4141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E0B0CD3" w14:textId="157453C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MARCADOR DE PÁGINAS ADESIVOS 200 FOLHAS ,8 CORES NEON 45X12MM-CONTÉM RÉGUA 12CM PACOTE</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7C668" w14:textId="2ABF342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34FC2" w14:textId="0441098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7A65D" w14:textId="4E1814F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5EBF2" w14:textId="0CE9A1D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9,12</w:t>
            </w:r>
          </w:p>
        </w:tc>
      </w:tr>
      <w:tr w:rsidR="00B34E4D" w:rsidRPr="00A92666" w14:paraId="7CCE377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3133F" w14:textId="79F2D24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61704" w14:textId="737AD75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00DBC59" w14:textId="4AA34EA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MARCADOR PARA QUADRO BRANCO AZUL CX C/ 12UN: MARCADOR PARA QUADRO BRANCO; PONTA MACIA DE 4.0MM, APAGA FACILMENTE, RECARREGÁVEL, COR AZUL.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F73E4" w14:textId="760D9C8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DD3F2" w14:textId="033BFAC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8D276" w14:textId="2F0FB20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20,15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EFA1F" w14:textId="082D905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503,75</w:t>
            </w:r>
          </w:p>
        </w:tc>
      </w:tr>
      <w:tr w:rsidR="00B34E4D" w:rsidRPr="00A92666" w14:paraId="4C2B96C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3105A" w14:textId="5706086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6F5AE" w14:textId="1D7D523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E0BFBC4" w14:textId="6BC849B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MARCADOR PARA QUADRO BRANCO PRETO CX C/ 12UN: MARCADOR PARA QUADRO BRANCO; PONTA MACIA DE 4.0MM, APAGA FACILMENTE, RECARREGÁVEL, COR PRETO.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642BA" w14:textId="7DC1F39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AC012" w14:textId="14AA9B2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A75EF5" w14:textId="70101D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2D6EA" w14:textId="35574FB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508,00</w:t>
            </w:r>
          </w:p>
        </w:tc>
      </w:tr>
      <w:tr w:rsidR="00B34E4D" w:rsidRPr="00A92666" w14:paraId="3A662FE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449DAC" w14:textId="719975B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1A49A" w14:textId="2746F3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001.104.338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AF48EF9" w14:textId="67FA806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MARCADOR PARA QUADRO BRANCO VERMELHO CX C/ 12UN: MARCADOR PARA QUADRO BRANCO; PONTA MACIA DE 4.0MM, APAGA FACILMENTE, RECARREGÁVEL, COR VERMELHO.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DB6EF" w14:textId="101CC5E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FA573" w14:textId="3AE0607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AF037" w14:textId="4CE1AE9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E4ABF" w14:textId="08F4A0C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507,00</w:t>
            </w:r>
          </w:p>
        </w:tc>
      </w:tr>
      <w:tr w:rsidR="00B34E4D" w:rsidRPr="00A92666" w14:paraId="6C622AC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91C7D" w14:textId="2BC84FF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6EA9B" w14:textId="3EB0FC5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001.104.236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7F33E9B" w14:textId="26CC88B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MASSA PARA MODELAR 12 CORES: MASSA PARA MODELAR, MACIA, NÃO TÓXICA; COM 12 CORES. CAIXA COM 180G.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5BBB6" w14:textId="0FA6A84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F3B8A" w14:textId="0792A20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BF1E1" w14:textId="1F5ED88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3,79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B08ED" w14:textId="14A4D7A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2.842,50</w:t>
            </w:r>
          </w:p>
        </w:tc>
      </w:tr>
      <w:tr w:rsidR="00B34E4D" w:rsidRPr="00A92666" w14:paraId="6EC5964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148AE" w14:textId="12F1249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DE9E4" w14:textId="48166EC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001.016.639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5A2AFE2" w14:textId="1FA5B18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MOLHA DEDO ATÓXICO E ANTIMANCHAS 12G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26C35" w14:textId="32982F9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E17E0" w14:textId="1367238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6D880" w14:textId="76CBB4A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C5E2C" w14:textId="7FDF7CF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12,95</w:t>
            </w:r>
          </w:p>
        </w:tc>
      </w:tr>
      <w:tr w:rsidR="00B34E4D" w:rsidRPr="00A92666" w14:paraId="78AD47E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1F981" w14:textId="3BC9A5A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DA534" w14:textId="41E60CF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8677F7B" w14:textId="133A746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 xml:space="preserve">PALITO PARA CHURRASCO, MATERIAL </w:t>
            </w:r>
            <w:r w:rsidR="00E13F59">
              <w:rPr>
                <w:rFonts w:ascii="Arial" w:hAnsi="Arial" w:cs="Arial"/>
                <w:color w:val="000000"/>
                <w:sz w:val="16"/>
                <w:szCs w:val="16"/>
              </w:rPr>
              <w:t>MADEIRA, FORMATO</w:t>
            </w:r>
            <w:r>
              <w:rPr>
                <w:rFonts w:ascii="Arial" w:hAnsi="Arial" w:cs="Arial"/>
                <w:color w:val="000000"/>
                <w:sz w:val="16"/>
                <w:szCs w:val="16"/>
              </w:rPr>
              <w:t xml:space="preserve"> </w:t>
            </w:r>
            <w:proofErr w:type="gramStart"/>
            <w:r>
              <w:rPr>
                <w:rFonts w:ascii="Arial" w:hAnsi="Arial" w:cs="Arial"/>
                <w:color w:val="000000"/>
                <w:sz w:val="16"/>
                <w:szCs w:val="16"/>
              </w:rPr>
              <w:t>ROLIÇO,COMPRIMENTO</w:t>
            </w:r>
            <w:proofErr w:type="gramEnd"/>
            <w:r>
              <w:rPr>
                <w:rFonts w:ascii="Arial" w:hAnsi="Arial" w:cs="Arial"/>
                <w:color w:val="000000"/>
                <w:sz w:val="16"/>
                <w:szCs w:val="16"/>
              </w:rPr>
              <w:t xml:space="preserve"> 23,PCT C/ 50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23F05" w14:textId="5D216DA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8522C" w14:textId="6677D8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53408" w14:textId="1EC4774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7,24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9ECC7" w14:textId="7221AE7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144,80</w:t>
            </w:r>
          </w:p>
        </w:tc>
      </w:tr>
      <w:tr w:rsidR="00B34E4D" w:rsidRPr="00A92666" w14:paraId="2CFCD56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BF194" w14:textId="4AA4AD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F822C" w14:textId="2A9A981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991AFCC" w14:textId="07CA11D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PALITO, MATERIAL MADEIRA, FORMATO CHATO, COMPRIMENTO 12, APLICAÇÃO PICOLÉ, EMBALAGEM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1E878" w14:textId="6E1A0F6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028C0" w14:textId="78CE077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80978" w14:textId="1301FF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901184" w14:textId="4EC240D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89,50</w:t>
            </w:r>
          </w:p>
        </w:tc>
      </w:tr>
      <w:tr w:rsidR="00B34E4D" w:rsidRPr="00A92666" w14:paraId="7BCF642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847A0" w14:textId="0D3F4E3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B898" w14:textId="50A8EF2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AD65DA3" w14:textId="7BEB43B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CAMURÇA 40CMX60CM DIVERSAS CORES: PAPEL CAMURÇA, MEDINDO APROXIMADAMENTE 40CMX60CM. PACOTE COM 25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2F574" w14:textId="0B92C00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F48AC" w14:textId="17DE2EC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3A6AE" w14:textId="41B463E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E43E4" w14:textId="40695AD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549,40</w:t>
            </w:r>
          </w:p>
        </w:tc>
      </w:tr>
      <w:tr w:rsidR="00B34E4D" w:rsidRPr="00A92666" w14:paraId="34DEB58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7C23A" w14:textId="24CE3C8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299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2D795" w14:textId="16F5B64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AD51E8E" w14:textId="6B5E9F7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CARBONO A4 DE UMA FACE COR PRETO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22CF6" w14:textId="281800E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D17A" w14:textId="3BE8719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815AD" w14:textId="5F59AFF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42,63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47E50" w14:textId="0EC0DDA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85,26</w:t>
            </w:r>
          </w:p>
        </w:tc>
      </w:tr>
      <w:tr w:rsidR="00B34E4D" w:rsidRPr="00A92666" w14:paraId="57808D1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1848E" w14:textId="1804A66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724C9" w14:textId="0570FA5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11B0DC3" w14:textId="5A3FA5A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 xml:space="preserve">PAPEL CARTÃO 50CMX70CM DIVERSAS CORES: PAPEL CARTÃO DIVERSAS CORES, MEDINDO </w:t>
            </w:r>
            <w:r>
              <w:rPr>
                <w:rFonts w:ascii="Arial" w:hAnsi="Arial" w:cs="Arial"/>
                <w:color w:val="000000"/>
                <w:sz w:val="16"/>
                <w:szCs w:val="16"/>
              </w:rPr>
              <w:lastRenderedPageBreak/>
              <w:t>APROXIMADAMENTE 50X70CM.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BA40C" w14:textId="56C3DD2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1084C" w14:textId="3307EBF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829D5" w14:textId="51F3876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978EA" w14:textId="069DF76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1.275,00</w:t>
            </w:r>
          </w:p>
        </w:tc>
      </w:tr>
      <w:tr w:rsidR="00B34E4D" w:rsidRPr="00A92666" w14:paraId="5497CEFF"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F10E7" w14:textId="7529B9E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84E46" w14:textId="5CCCF02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9FC3E6" w14:textId="3D2645D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CARTOLINA LAMINADO 48CMX60CM DIVERSAS CORES: PAPEL CARTOLINA (LAMINADO); MEDINDO 48CM X 60CM. PACOTE CONTENDO 20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B1AC2" w14:textId="00510C2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E53E6" w14:textId="404B70C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58D13" w14:textId="293383B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37,58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1E8AC" w14:textId="3851463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450,96</w:t>
            </w:r>
          </w:p>
        </w:tc>
      </w:tr>
      <w:tr w:rsidR="00B34E4D" w:rsidRPr="00A92666" w14:paraId="0A0DDC1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D80F4" w14:textId="20FFAF6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91485" w14:textId="0BF8F33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4F4D9CE" w14:textId="68963A1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CELOFANE DIVERSAS CORES 85CMX100CM: PAPEL CELOFANE DIVERSAS CORES; MEDINDO 85CMX100CM. PACOTE COM 50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4831D" w14:textId="663EC93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6A9C1" w14:textId="11BAF6F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1B301F" w14:textId="4CA01D7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54,08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1209C6" w14:textId="35984F7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648,96</w:t>
            </w:r>
          </w:p>
        </w:tc>
      </w:tr>
      <w:tr w:rsidR="00B34E4D" w:rsidRPr="00A92666" w14:paraId="67B85BE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5B5B7" w14:textId="2F2DD9F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2358" w14:textId="0D0F4F4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5DB62C" w14:textId="1F61A81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COLOR SET DIVERSAS CORES 48CMX66CM: PAPEL COLOR SET MEDINDO APROXIMADAMENTE 48X66CM. PACOTE COM 10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22693C" w14:textId="00797A6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C05EE" w14:textId="4F58AB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EC3ADB" w14:textId="17C321F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A8A4B" w14:textId="33FB3E9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806,25</w:t>
            </w:r>
          </w:p>
        </w:tc>
      </w:tr>
      <w:tr w:rsidR="00B34E4D" w:rsidRPr="00A92666" w14:paraId="56AD0FC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4A340" w14:textId="489D581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7AD7D" w14:textId="5748278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8B742B8" w14:textId="0621CF2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CONTACT COLORIDO 45CMX10M CORES VARIADAS: PAPEL CONTACT COLORIDO; ROLO MEDINDO APROXIMADAMENTE 45CMX10M;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874A10" w14:textId="5A149B8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11626" w14:textId="639E6E4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B9928" w14:textId="4FF90EB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F55D8" w14:textId="20B5EDB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1.225,00</w:t>
            </w:r>
          </w:p>
        </w:tc>
      </w:tr>
      <w:tr w:rsidR="00B34E4D" w:rsidRPr="00A92666" w14:paraId="6C2E917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9C0AD" w14:textId="7E6DC65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17827" w14:textId="545F0CA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CBB38B3" w14:textId="5D74ADF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CONTACT TRANSPARENTE 45CMX25M: PAPEL CONTACT TRANSPARENTE; ROLO MEDINDO APROXIMADAMENTE45CMX25M.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AFE46" w14:textId="6043CEE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995B4" w14:textId="24644CE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0DECD" w14:textId="36E7187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66,27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03218" w14:textId="5AA2E30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1.656,75</w:t>
            </w:r>
          </w:p>
        </w:tc>
      </w:tr>
      <w:tr w:rsidR="00B34E4D" w:rsidRPr="00A92666" w14:paraId="7A87094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F8896" w14:textId="35EB594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7D210" w14:textId="20CDEB2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F52750C" w14:textId="3F985B6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CREATIVE COLOR: PAPEL COLORIDO PARA TRABALHOS ESCOLARES (BANDEIROLAS, CARTAZES, ETIQUETAS), ARTESANATO (ORIGAMI, MAQUETES, COLAGENS) ETC. PACOTE COM 24 FOLHAS – FORMATO A4: 210 X 297MM – 6 CORES DIFERENTES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120E8" w14:textId="64D22EB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82C0F" w14:textId="6E56DFE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F3C19" w14:textId="15D9387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186A4" w14:textId="49586EC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96,00</w:t>
            </w:r>
          </w:p>
        </w:tc>
      </w:tr>
      <w:tr w:rsidR="00B34E4D" w:rsidRPr="00A92666" w14:paraId="5A49CFE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70FA4" w14:textId="609E5C3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FF4F2" w14:textId="3644DCA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314D730" w14:textId="0AD3079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CREPOM 48CMX2M CORES VARIADAS: PAPEL CREPOM MEDINDO APROXIMADAMENTE 48CMX2M; CORES VARIADAS. PACOTE COM 10 ROLOS.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FF5CD" w14:textId="5CD6A91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57724" w14:textId="32216F2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8665C" w14:textId="47B32EC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12,67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BBFCD" w14:textId="40162D7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785,54</w:t>
            </w:r>
          </w:p>
        </w:tc>
      </w:tr>
      <w:tr w:rsidR="00B34E4D" w:rsidRPr="00A92666" w14:paraId="1222D22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30682" w14:textId="2DDABEF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D98F1" w14:textId="3BDBEA6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3B14F16" w14:textId="1D068C3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DE SEDA CORES DIVERSAS, MEDINDO 48X60 CM GRAMATURA 20 G, PACOTE COM 100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3CA4C" w14:textId="45A6AE0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48E24" w14:textId="26700B4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DCE52" w14:textId="336C90F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1186D" w14:textId="6702DB4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1.705,00</w:t>
            </w:r>
          </w:p>
        </w:tc>
      </w:tr>
      <w:tr w:rsidR="00B34E4D" w:rsidRPr="00A92666" w14:paraId="4825E34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E52A16" w14:textId="73A21FE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C7ADD" w14:textId="2DAFED1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E524734" w14:textId="5126658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ESPECIAL VERGÊ, MATERIAL CELULOSE VEGETAL, GRAMATURA 180G/M, TAMANHO A4 210 MMX 297 MM, CORES DIVERSAS (MARFIM, PALHA, CREME, ENTRE OUTRAS), 180 G/M, 50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26457" w14:textId="49123A1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03E44" w14:textId="5B4B983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717651" w14:textId="7E1A51B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13,96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4E36E" w14:textId="52BE938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349,00</w:t>
            </w:r>
          </w:p>
        </w:tc>
      </w:tr>
      <w:tr w:rsidR="00B34E4D" w:rsidRPr="00A92666" w14:paraId="2B892F0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CFF6B" w14:textId="742D9F9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FA9E6" w14:textId="15505AF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B95CA79" w14:textId="46BF94E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KRAFT BRANCO:PAPEL KRAFT BRANCO; 80GRAMAS/M²; BOBINA MEDINDO APROXIMADAMENTE 60CMX140M.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56FC8" w14:textId="3EC0E29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1E0DD1" w14:textId="08C2D32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4F3AD" w14:textId="352ADCB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138,63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50B24" w14:textId="4861A9F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1.663,56</w:t>
            </w:r>
          </w:p>
        </w:tc>
      </w:tr>
      <w:tr w:rsidR="00B34E4D" w:rsidRPr="00A92666" w14:paraId="155EA53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D2BC7" w14:textId="65C1B0D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55924" w14:textId="52A9C84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499B0D6" w14:textId="5674162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KRAFT PARDO: PAPEL KRAFT PARDO; 80GRAMAS/M²; BOBINA MEDINDO APROXIMADAMENTE 60CMX140M.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1FE1F" w14:textId="3E833E1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ED92E" w14:textId="4BF1193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EA589" w14:textId="7B60792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83,68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13AEF" w14:textId="3F143C1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585,76</w:t>
            </w:r>
          </w:p>
        </w:tc>
      </w:tr>
      <w:tr w:rsidR="00B34E4D" w:rsidRPr="00A92666" w14:paraId="1F9A4E8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4DFE8" w14:textId="0651E1F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EB892" w14:textId="0E55E57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3BAB75" w14:textId="335161D7"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PARA PRESENTE ESTAMPADO 60CMX100M: PAPEL COUCHÊ ESTAMPADO, BOBINA MEDINDO APROXIMADAMENTE 60CMX100M. A ESCOLHA DA ESTAMPA SERÁ FEITA APÓS APRESENTAÇÃO DE AMOSTRA.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D68FD" w14:textId="0E11F1C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BO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1A8AD" w14:textId="6175165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0A494" w14:textId="63E7DB0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103,13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C6904B" w14:textId="50CA954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721,91</w:t>
            </w:r>
          </w:p>
        </w:tc>
      </w:tr>
      <w:tr w:rsidR="00B34E4D" w:rsidRPr="00A92666" w14:paraId="2725FE7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2B314" w14:textId="06CE8B2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D0F03" w14:textId="3CBE463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A15AC99" w14:textId="6A998CE4"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SULFITE A4 BRANCO CAIXA COM 10 PACOTES C/500 FOLHAS: PAPEL SULFITE BRANCO; TAMANHO A 4, 75G/M², MEDINDO 210X297MM. CAIXA COM 10 PACOTES COM 500 FOLHAS CADA.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B4081" w14:textId="1FBEF4E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63CF3" w14:textId="7BC5EED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D16F0" w14:textId="7369E09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247,26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5B4CE" w14:textId="3FDACDC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12.363,00</w:t>
            </w:r>
          </w:p>
        </w:tc>
      </w:tr>
      <w:tr w:rsidR="00B34E4D" w:rsidRPr="00A92666" w14:paraId="286A76D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07EA3" w14:textId="48148CE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72EC5" w14:textId="576D61D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13A29A2" w14:textId="36A860F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PAPEL SULFITE A4 COLORIDO PACOTE C/ 500 FOLHAS: PAPEL SULFITE COLORIDO TAMANHO A 4, 75G/M</w:t>
            </w:r>
            <w:r w:rsidR="00E13F59">
              <w:rPr>
                <w:rFonts w:ascii="Arial" w:hAnsi="Arial" w:cs="Arial"/>
                <w:color w:val="000000"/>
                <w:sz w:val="16"/>
                <w:szCs w:val="16"/>
              </w:rPr>
              <w:t>²,</w:t>
            </w:r>
            <w:r>
              <w:rPr>
                <w:rFonts w:ascii="Arial" w:hAnsi="Arial" w:cs="Arial"/>
                <w:color w:val="000000"/>
                <w:sz w:val="16"/>
                <w:szCs w:val="16"/>
              </w:rPr>
              <w:t xml:space="preserve"> 210X297MM. PACOTE COM 500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C2589" w14:textId="48E2E93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8D202" w14:textId="441ACF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D7D60" w14:textId="539D3B9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32,12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FC663" w14:textId="52040EB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385,44</w:t>
            </w:r>
          </w:p>
        </w:tc>
      </w:tr>
      <w:tr w:rsidR="00B34E4D" w:rsidRPr="00A92666" w14:paraId="11BBC63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DFCC3" w14:textId="00B5237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6727A" w14:textId="401DC99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152572F" w14:textId="51CCA03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CARTÃO DUPLEX COM ABA E ELÁSTICO: PASTA EM CARTÃO DUPLEX; COM ABAS E ELÁSTICO; COM ILHÓS; COR AZUL;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78DFF" w14:textId="322C5AC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F6D72" w14:textId="6AA2EEC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660FD" w14:textId="07AF903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3BB0D" w14:textId="753BE60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224,25</w:t>
            </w:r>
          </w:p>
        </w:tc>
      </w:tr>
      <w:tr w:rsidR="00B34E4D" w:rsidRPr="00A92666" w14:paraId="759CFE9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F82B1" w14:textId="15F514F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5BD48" w14:textId="7631B04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3AB4C18" w14:textId="6B44734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CARTÃO DUPLEX COM ABA E ELÁSTICO: PASTA EM CARTÃO DUPLEX; COM ABAS E ELÁSTICO; COM ILHÓS; COR PRETA;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325DD" w14:textId="3C0647F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204D8D" w14:textId="580400A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BF1E4" w14:textId="2C9B22A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B7F3D" w14:textId="568C20E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222,75</w:t>
            </w:r>
          </w:p>
        </w:tc>
      </w:tr>
      <w:tr w:rsidR="00B34E4D" w:rsidRPr="00A92666" w14:paraId="3F39406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06A09" w14:textId="58D804E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09A23" w14:textId="724105D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D35F367" w14:textId="4389962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CARTÃO DUPLEXC/ GRAMPO E TRILHO:PASTA EM PAPEL CARTÃO, COM GRAMPO E TRILHO PLÁSTICO; COR PRETA; TAMANHO OFÍCIO; MEDINDO APROXIMADAMENTE 230X335MM.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78339" w14:textId="1051D44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1DC27" w14:textId="2E4A2CB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62,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791B8" w14:textId="6EA16E4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E199C" w14:textId="4210437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127,10</w:t>
            </w:r>
          </w:p>
        </w:tc>
      </w:tr>
      <w:tr w:rsidR="00B34E4D" w:rsidRPr="00A92666" w14:paraId="57B64AE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78063" w14:textId="04F892A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523D1" w14:textId="4F1FF95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B2BD833" w14:textId="153F149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CATÁLOGO COM 50 ENVELOPES PRETA: PASTA CATÁLOGO OFÍCIO, COM VISOR; COR PRETA, COM 50 ENVELOPES DE POLIETILENO 0,15 MICRAS; 4 COLCHETES; MEDINDO APROXIMADAMENTE 240MMX330MM.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1FD1D" w14:textId="7D8BF1B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7FA42" w14:textId="7CC3ED2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87CB5" w14:textId="036D4FD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51794" w14:textId="139C321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366,00</w:t>
            </w:r>
          </w:p>
        </w:tc>
      </w:tr>
      <w:tr w:rsidR="00B34E4D" w:rsidRPr="00A92666" w14:paraId="146165F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54EDA" w14:textId="6A3A471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EB21F" w14:textId="58C51F2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154408F" w14:textId="1D4A16E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L 210MMX297MM: PASTA EM L; MATERIAL: POLIPROPILENO, TRANSPARENTE CRISTAL; MEDINDO APROXIMADAMENTE 220X310MM. PACOTE COM 10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D53A4" w14:textId="3E5D8B0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BE7C12" w14:textId="25ABC06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AA7413" w14:textId="4901B52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7,85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3E191" w14:textId="618F11F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290,45</w:t>
            </w:r>
          </w:p>
        </w:tc>
      </w:tr>
      <w:tr w:rsidR="00B34E4D" w:rsidRPr="00A92666" w14:paraId="3AC7FD1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1C351" w14:textId="48B16CE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320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EEDAB" w14:textId="59AAAB0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F07AAF" w14:textId="0370541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PLÁSTICA C/ ABA E ELÁSTICO: PASTA PLÁSTICA COM ABAS E ELÁSTICO; TRANSPARENTE; OFÍCIO, MEDINDO APROXIMADAMENTE 240X350MM.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F62F1" w14:textId="07558A7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38973" w14:textId="77AE720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CC8B6" w14:textId="7A58DB6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CAFFC" w14:textId="3DE67B4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172,50</w:t>
            </w:r>
          </w:p>
        </w:tc>
      </w:tr>
      <w:tr w:rsidR="00B34E4D" w:rsidRPr="00A92666" w14:paraId="5BE3411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4103A" w14:textId="4E15144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F4A80" w14:textId="19B904A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49EAA4" w14:textId="69F427F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PLÁSTICA C/ GRAMPO E TRILHO :PASTA PLÁSTICA EM POLIPROPILENO; CRISTAL; COM GRAMPO TRILHO PLÁSTICO; TAMANHO OFÍCIO; MEDINDO APROXIMADAMENTE 245X345MM.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B5CC2" w14:textId="56AF5DB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26DBF" w14:textId="20AB2DE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90830" w14:textId="620C59B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BDE13" w14:textId="0ED9E1A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103,00</w:t>
            </w:r>
          </w:p>
        </w:tc>
      </w:tr>
      <w:tr w:rsidR="00B34E4D" w:rsidRPr="00A92666" w14:paraId="54483BC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43EB90" w14:textId="57B26AE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0CA9B" w14:textId="72BD0D3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959673D" w14:textId="59AFFDB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PLÁSTICA POLIONDA 2,0 CM: PASTA POLIONDA; COM ELÁSTICO; COR AZUL; MEDINDO NO MÍNIMO 335X245X20MM.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A5B37" w14:textId="4FA6666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A0E79" w14:textId="3DB4158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9E1FD" w14:textId="40A9A84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FA34B" w14:textId="47AA021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138,00</w:t>
            </w:r>
          </w:p>
        </w:tc>
      </w:tr>
      <w:tr w:rsidR="00B34E4D" w:rsidRPr="00A92666" w14:paraId="578883D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B1338" w14:textId="601EF2B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D2CD3" w14:textId="1E521F7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7FD80A1" w14:textId="4F8DC88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PLÁSTICA POLIONDA 3,5CM: PASTA POLIONDA; COM ELÁSTICO, COR AZUL; MEDINDO NO MÍNIMO 335X245X35MM.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C8293" w14:textId="0D53F5D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9EBF7" w14:textId="690BBF9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E1CCC" w14:textId="02C175A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4,72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3B58C" w14:textId="52CA1AF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236,00</w:t>
            </w:r>
          </w:p>
        </w:tc>
      </w:tr>
      <w:tr w:rsidR="00B34E4D" w:rsidRPr="00A92666" w14:paraId="4E699E5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7A47B" w14:textId="2E797D8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DCB71" w14:textId="05D08D7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6626FD6" w14:textId="2CCED7C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PLÁSTICA POLIONDA 4CM: PASTA POLIONDA; COM ELÁSTICO; COR AZUL; MEDINDO NO MÍNIMO 335X245X40MM.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95104" w14:textId="1638E22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5CC10" w14:textId="1F49E65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251D6" w14:textId="7116531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A5848" w14:textId="007EC87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272,50</w:t>
            </w:r>
          </w:p>
        </w:tc>
      </w:tr>
      <w:tr w:rsidR="00B34E4D" w:rsidRPr="00A92666" w14:paraId="69FBDB8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B734D" w14:textId="1ADD43B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31DB4" w14:textId="357C809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001.104.250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D8735DE" w14:textId="6A67D80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REGISTRADORA A/ZLOMBADA ESTREITA: PASTA REGISTRADORA A/Z; LOMBADA ESTREITA; EM PAPEL CARTÃO PLASTIFICADO; VISOR MEMORANDO; COM MECANISMO NIQUELADO; TAMANHO OFÍCIO; COR PRETO; MEDINDO NO MÍNIMO285MMX50MMX345MM.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A5752" w14:textId="132C66D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4BE2F" w14:textId="2971835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E0B8F0" w14:textId="02C8A6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12,74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39AF1" w14:textId="66B6CC6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318,50</w:t>
            </w:r>
          </w:p>
        </w:tc>
      </w:tr>
      <w:tr w:rsidR="00B34E4D" w:rsidRPr="00A92666" w14:paraId="2A3486D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1AAEC" w14:textId="0DCC238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A71A9D" w14:textId="6B7C8F1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001.104.249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1B4F50A" w14:textId="43BF723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REGISTRADORA A/ZLOMBADA LARGA: PASTA REGISTRADORA A/Z; LOMBADA LARGA; EM PAPEL CARTÃO PLASTIFICADO; VISOR MEMORANDO; COM MECANISMO NIQUELADO; TAMANHO OFÍCIO; COR PRETO; MEDINDO NO MÍNIMO 285MMX75MMX345MM.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297225" w14:textId="49AF009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CFCC3" w14:textId="59B5C71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9A07B" w14:textId="2DA3A65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14,31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9E47C7" w14:textId="7A30D0B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715,50</w:t>
            </w:r>
          </w:p>
        </w:tc>
      </w:tr>
      <w:tr w:rsidR="00B34E4D" w:rsidRPr="00A92666" w14:paraId="4297C23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6C9DE" w14:textId="3DC3BB0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B0D9C" w14:textId="18EB889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3E5E9D9" w14:textId="5EB3ED84"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SANFONADA PLÁSTICAC/ 12 DIVISÓRIAS: PASTA SANFONADA PLÁSTICA TRANSPARENTE CRISTAL, CONFECCIONADA EM POLIPROPILENO, TAMANHO A</w:t>
            </w:r>
            <w:r w:rsidR="00E13F59">
              <w:rPr>
                <w:rFonts w:ascii="Arial" w:hAnsi="Arial" w:cs="Arial"/>
                <w:color w:val="000000"/>
                <w:sz w:val="16"/>
                <w:szCs w:val="16"/>
              </w:rPr>
              <w:t>4, COM</w:t>
            </w:r>
            <w:r>
              <w:rPr>
                <w:rFonts w:ascii="Arial" w:hAnsi="Arial" w:cs="Arial"/>
                <w:color w:val="000000"/>
                <w:sz w:val="16"/>
                <w:szCs w:val="16"/>
              </w:rPr>
              <w:t xml:space="preserve"> 12 DIVISÓRIAS COM VISORES E ETIQUETAS PARA IDENTIFICAÇÃO DAS DIVISÓRIAS, FECHAMENTO COM ELÁSTICO, MEDINDO APROXIMADAMENTE240MMX330MM.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8EAF2" w14:textId="45CADB4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A19D5" w14:textId="124B5B8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DEB00" w14:textId="70034C5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18,63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D4B20" w14:textId="4994A0F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130,41</w:t>
            </w:r>
          </w:p>
        </w:tc>
      </w:tr>
      <w:tr w:rsidR="00B34E4D" w:rsidRPr="00A92666" w14:paraId="50DEA1A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2D601" w14:textId="65EEF06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8C147" w14:textId="1A8A6C4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C7B7D42" w14:textId="4B67A73F"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PASTA SUSPENSA MARMORIZADA: PASTA SUSPENSA PARA ARQUIVO, DE KRAFT, MARMORIZADA, COR PARDA; COM HASTES DE METAL, VISOR TRANSPARENTE E ETIQUETA, MEDINDO APROXIMADAMENTE240MM X 360MM.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13D38" w14:textId="6287E71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66AEE" w14:textId="12BA2B7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10147" w14:textId="0B22253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AF24E" w14:textId="37FB40B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141,00</w:t>
            </w:r>
          </w:p>
        </w:tc>
      </w:tr>
      <w:tr w:rsidR="00B34E4D" w:rsidRPr="00A92666" w14:paraId="2D0105E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C85AC" w14:textId="3CEDB49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0D095" w14:textId="0636137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0DEA757" w14:textId="6394C94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PEN DRIVE 16 GB: PEN DRIVE COM CAPACIDADEDE ARMAZENAMENTO DE 16 GB; USB 3.0 OU SUPERIOR. GARANTIA DE 12 MESES.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C68BD3" w14:textId="5DFB03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EE19D" w14:textId="01C833D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21435" w14:textId="7878FFC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E1CBA" w14:textId="54F9D5E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279,24</w:t>
            </w:r>
          </w:p>
        </w:tc>
      </w:tr>
      <w:tr w:rsidR="00B34E4D" w:rsidRPr="00A92666" w14:paraId="506BE67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D46B1" w14:textId="0F90EB7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DB5DC" w14:textId="45A5420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356B6A8" w14:textId="6FE35A5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PERCEVEJO CX C/ 100 UN; PERCEVEJO; MATERIAL: METAL DOURADO LATONADO. CAIXA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9F6B7" w14:textId="000E8E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AA05A" w14:textId="498679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65651" w14:textId="4701F75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3,29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7A2F0E" w14:textId="317B6AD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16,45</w:t>
            </w:r>
          </w:p>
        </w:tc>
      </w:tr>
      <w:tr w:rsidR="00B34E4D" w:rsidRPr="00A92666" w14:paraId="70F6736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4DD16" w14:textId="66BEEC4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272E0" w14:textId="457B841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20DEC11" w14:textId="2E880CF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PERFURADOR DE PAPEL DE METAL 2 FUROS 30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62935" w14:textId="34668E6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7B8B6" w14:textId="5D71555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5EB85" w14:textId="5FE2C6B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39,32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91926" w14:textId="19EF10F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275,24</w:t>
            </w:r>
          </w:p>
        </w:tc>
      </w:tr>
      <w:tr w:rsidR="00B34E4D" w:rsidRPr="00A92666" w14:paraId="548D84D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579BA" w14:textId="036B629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BA99E" w14:textId="49B2534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476CC19" w14:textId="7EEBDCC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PERFURADOR DE PAPEL, FERRO FUNDIDO PARA 60 FOLHAS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808951" w14:textId="466799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0B5AD" w14:textId="0F724C6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6921A" w14:textId="2EE94B2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54,20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FCAA2" w14:textId="46F410A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108,40</w:t>
            </w:r>
          </w:p>
        </w:tc>
      </w:tr>
      <w:tr w:rsidR="00B34E4D" w:rsidRPr="00A92666" w14:paraId="225E55E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EEE39" w14:textId="1C306E9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5D5AD" w14:textId="090FD4C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E9326EF" w14:textId="0BFC084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PILHA ALCALINA MÉDIA C2: 1,5 VOLTS, FÓRMULA AVANÇADA E COMPOSIÇÃO DE DIÓXIDO DE MANGANÊS, ZINCO, HIDRÓXIDO DE POTÁSSIO, GRAFITE E ÓXIDO DE ZINCO.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99DE8" w14:textId="676E108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B8329" w14:textId="047E0DF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36002" w14:textId="72EAE2F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71BB2" w14:textId="38132CC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200,00</w:t>
            </w:r>
          </w:p>
        </w:tc>
      </w:tr>
      <w:tr w:rsidR="00B34E4D" w:rsidRPr="00A92666" w14:paraId="7CCDB6E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166E4" w14:textId="52AA782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4FD9C" w14:textId="70CF8B0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AA24022" w14:textId="6514EA0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PILHA PALITO ALCALINA AAA: PILHA PALITO ALCALINAAAA, 1,5 VOLTS, NÃO RECARREGÁVEL;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338EF" w14:textId="6E63C73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C07D5" w14:textId="04DE88A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55C82" w14:textId="682D82A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AB0CF" w14:textId="34FA108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132,75</w:t>
            </w:r>
          </w:p>
        </w:tc>
      </w:tr>
      <w:tr w:rsidR="00B34E4D" w:rsidRPr="00A92666" w14:paraId="6631A1B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EEDF2" w14:textId="7859701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B4CEF" w14:textId="1A2E537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7333595" w14:textId="7E45A52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PILHA PEQUENA ALCALINA AA: PILHA ALCALINA AA, TAMANHO PEQUENA, 1,5 VOLTS, NÃO RECARREGÁVEL; VALIDADE MÍNIMA DE 12 MESES A PARTIR DA DATA DA ENTREGA.</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B56EA" w14:textId="50DE5CC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23B48" w14:textId="7D9934F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8FEB0" w14:textId="79912A2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2,11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9F955B" w14:textId="510A753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158,25</w:t>
            </w:r>
          </w:p>
        </w:tc>
      </w:tr>
      <w:tr w:rsidR="00B34E4D" w:rsidRPr="00A92666" w14:paraId="3091C12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5EBA2" w14:textId="19401D4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D6CE1" w14:textId="4BB09D5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D46FB6F" w14:textId="343D605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PINCEL ATÔMICO, PONTA GROSSA; AZUL TRAÇO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8A95E" w14:textId="17EF2E3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63F09" w14:textId="4DCBF48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DD057A" w14:textId="2470BA0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26,47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27DE8E" w14:textId="139CA5D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264,70</w:t>
            </w:r>
          </w:p>
        </w:tc>
      </w:tr>
      <w:tr w:rsidR="00B34E4D" w:rsidRPr="00A92666" w14:paraId="0366C0F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AFD22" w14:textId="7B92C4A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DDBA4" w14:textId="48901B0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29FF7B3" w14:textId="72154EC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PINCEL ATÔMICO, PONTA GROSSA; PRETO TRAÇO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E4EB1" w14:textId="2B19E1B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DACC6" w14:textId="1AF4628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A04EA" w14:textId="2C7487F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24,41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B6ECE" w14:textId="0D9208E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244,10</w:t>
            </w:r>
          </w:p>
        </w:tc>
      </w:tr>
      <w:tr w:rsidR="00B34E4D" w:rsidRPr="00A92666" w14:paraId="773D71A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554F7" w14:textId="366C091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95908" w14:textId="69A49CC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8F93E74" w14:textId="36F2948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 xml:space="preserve">PINCEL ATÔMICO, PONTA </w:t>
            </w:r>
            <w:r w:rsidR="00E13F59">
              <w:rPr>
                <w:rFonts w:ascii="Arial" w:hAnsi="Arial" w:cs="Arial"/>
                <w:color w:val="000000"/>
                <w:sz w:val="16"/>
                <w:szCs w:val="16"/>
              </w:rPr>
              <w:t>GROSSA; VERMELHO TRAÇO</w:t>
            </w:r>
            <w:r>
              <w:rPr>
                <w:rFonts w:ascii="Arial" w:hAnsi="Arial" w:cs="Arial"/>
                <w:color w:val="000000"/>
                <w:sz w:val="16"/>
                <w:szCs w:val="16"/>
              </w:rPr>
              <w:t xml:space="preserve"> 8.0MM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DCAF8" w14:textId="2E1A2FC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07C57" w14:textId="3DA82C3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ECCFA" w14:textId="77B590B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A7593" w14:textId="0B7DF96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236,20</w:t>
            </w:r>
          </w:p>
        </w:tc>
      </w:tr>
      <w:tr w:rsidR="00B34E4D" w:rsidRPr="00A92666" w14:paraId="7AD8C7C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EDB8F" w14:textId="7AD4AE9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339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9AB09" w14:textId="4C39D09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A32095" w14:textId="6103D12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PINCEL PARA PINTURA Nº 16; PINCEL PARA PINTURA Nº16,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5C354" w14:textId="6A7B83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34722" w14:textId="1F76B09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CA01F" w14:textId="2761E55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784A8" w14:textId="71A88CA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181,00</w:t>
            </w:r>
          </w:p>
        </w:tc>
      </w:tr>
      <w:tr w:rsidR="00B34E4D" w:rsidRPr="00A92666" w14:paraId="1537808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4A6E2" w14:textId="6A27DBA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340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30F88" w14:textId="16223D2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001.104.268</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0E7AFAC" w14:textId="3A90F6C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PINCEL PARA PINTURA Nº 18; PINCEL PARA PINTURA Nº18,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4B161A" w14:textId="66591D6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BBB43" w14:textId="03CA70E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BCEB0" w14:textId="08594DD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5,51</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4E525" w14:textId="650D073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275,50</w:t>
            </w:r>
          </w:p>
        </w:tc>
      </w:tr>
      <w:tr w:rsidR="00B34E4D" w:rsidRPr="00A92666" w14:paraId="0A98B67D"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4B7F56" w14:textId="3FDB242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0BF1D" w14:textId="550684B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E909035" w14:textId="761F5D0A"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PINCEL PARA PINTURA Nº 22; PINCEL PARA PINTURA Nº22, MATERIAL: PELO SINTÉTICO, CABO DE MADEIRA LONGO; FORMATO CHATO.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8FE78" w14:textId="2C4137A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72ACB" w14:textId="5D01C92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1887B" w14:textId="288FC1A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5,27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DD59C" w14:textId="2E05ED2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263,50</w:t>
            </w:r>
          </w:p>
        </w:tc>
      </w:tr>
      <w:tr w:rsidR="00B34E4D" w:rsidRPr="00A92666" w14:paraId="67F614F5"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D93B5" w14:textId="3466D85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8465D" w14:textId="6885604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F06628" w14:textId="5FCBA79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PISTOLA DE COLA QUENTE GRANDE: PISTOLA DE COLA QUENTE, COM NO MÍNIMO 40 WATTS; BIVOLT; PARA USO DE BASTÃO DE COLA QUENTE GROSSO 11MM.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BD67B" w14:textId="22E901E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0379B" w14:textId="5FF9ED2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1DFCA" w14:textId="120BD7E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34837" w14:textId="6B66472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375,45</w:t>
            </w:r>
          </w:p>
        </w:tc>
      </w:tr>
      <w:tr w:rsidR="00B34E4D" w:rsidRPr="00A92666" w14:paraId="4432A32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EF6EF" w14:textId="4DC490A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4194D" w14:textId="08EDA59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36B56B8" w14:textId="1FF66CA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PISTOLA DE COLA QUENTE PEQUENA: PISTOLA DE COLA QUENTE, COM NO MÍNIMO 40 WATTS; BIVOLT; PARA USO DE BASTÃO DE COLA QUENTE FINO 7MM.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AB014" w14:textId="4BB3BBA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1C3EF" w14:textId="4932E63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68B67" w14:textId="40B678B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ED79E" w14:textId="3341C8D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278,40</w:t>
            </w:r>
          </w:p>
        </w:tc>
      </w:tr>
      <w:tr w:rsidR="00B34E4D" w:rsidRPr="00A92666" w14:paraId="7CA25A9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94E47" w14:textId="7DC1C69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CEE75" w14:textId="0DEBEEA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001.104.353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5C4D139" w14:textId="2F2EB92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PLACA DE ISOPOR 3CM DE ESPESSURA, 100 X 50CM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B65EE" w14:textId="2E821A7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2166E" w14:textId="503ED08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351EE" w14:textId="14D39255"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7,62</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AD460" w14:textId="13A189F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190,50</w:t>
            </w:r>
          </w:p>
        </w:tc>
      </w:tr>
      <w:tr w:rsidR="00B34E4D" w:rsidRPr="00A92666" w14:paraId="7E9C6A3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93188" w14:textId="3735ABD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E2BE9" w14:textId="210DD69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4976D13" w14:textId="2AEDE18E"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PLACA DE ISOPOR ESPESSURA 20MM MEDINDO 100X50CM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04D3E" w14:textId="02F2CCB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0071B" w14:textId="37A56BC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D90DD" w14:textId="60250B4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6,57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B6A5E" w14:textId="082DE2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164,25</w:t>
            </w:r>
          </w:p>
        </w:tc>
      </w:tr>
      <w:tr w:rsidR="00B34E4D" w:rsidRPr="00A92666" w14:paraId="0F78AEC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2D608" w14:textId="6365ADE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9D109" w14:textId="4ECD3A6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001.104.262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0D54833" w14:textId="32475AB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PLÁSTICO PARA PASTA CATÁLOGO C/ 04 FUROS PACOTE C/100 UN: ENVELOPE PLÁSTICO PARA PASTA CATÁLOGO, FORMATO OFÍCIO, COM 04 FUROS, ESPESSURA 0,15MICRAS. PACOTE COM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F7ECF" w14:textId="766EEBC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07A1B" w14:textId="185802F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937E8" w14:textId="03769746"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21,03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32BC90" w14:textId="77960E3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252,36</w:t>
            </w:r>
          </w:p>
        </w:tc>
      </w:tr>
      <w:tr w:rsidR="00B34E4D" w:rsidRPr="00A92666" w14:paraId="7F6F4DAE"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54F80" w14:textId="52ACB0F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7A11D" w14:textId="460D00B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41CCB78B" w14:textId="7BE14D4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PRANCHETA DE ACRÍLICO: PRANCHETA DE ACRÍLICO; TAMANHO OFÍCIO, COM CLIP PRENDEDOR DE PLÁSTICO.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A1973" w14:textId="0D5EDD7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F3555" w14:textId="0B61C52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DCE93" w14:textId="40D5ADE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11,43</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ACF4C" w14:textId="607E5CD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285,75</w:t>
            </w:r>
          </w:p>
        </w:tc>
      </w:tr>
      <w:tr w:rsidR="00B34E4D" w:rsidRPr="00A92666" w14:paraId="3F18ED5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3F974" w14:textId="6ABCE56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5D10C" w14:textId="6BBA2BF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BB1A793" w14:textId="603654E3"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PRANCHETA DE MADEIRA: PRANCHETA CONFECCIONADA EM MADEIRA TIPO MDF, COM CLIP PRENDEDOR DE METAL, TAMANHO OFÍCIO.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6BA18" w14:textId="1F63698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E2920" w14:textId="43D30F9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C7483" w14:textId="130A079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E8ECB" w14:textId="02D32A9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71,88</w:t>
            </w:r>
          </w:p>
        </w:tc>
      </w:tr>
      <w:tr w:rsidR="00B34E4D" w:rsidRPr="00A92666" w14:paraId="251A2BD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561C84" w14:textId="7A15B5C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349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0BBBD" w14:textId="2DEC563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001.104.355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0F7EF597" w14:textId="75C734B4"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QUADRO BRANCO 120 X 90 CM, MOLDURA DE ALUMÍNIO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0509D" w14:textId="66C3809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157B2" w14:textId="7528FA6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E3E81" w14:textId="401AD0D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115,50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0917D" w14:textId="5FCB253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577,50</w:t>
            </w:r>
          </w:p>
        </w:tc>
      </w:tr>
      <w:tr w:rsidR="00B34E4D" w:rsidRPr="00A92666" w14:paraId="3058624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10E997" w14:textId="0F5FB00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E2F51" w14:textId="64F00E5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5CA1668" w14:textId="6862589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QUADRO DE AVISO 90X 60 DE CORTIÇA, MOLDURA EM ALUMINIO.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CA87C5" w14:textId="1FECD1C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7714D" w14:textId="5B377E2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25D8F" w14:textId="7AEE877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56,00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BEE79" w14:textId="2BD09589"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280,00</w:t>
            </w:r>
          </w:p>
        </w:tc>
      </w:tr>
      <w:tr w:rsidR="00B34E4D" w:rsidRPr="00A92666" w14:paraId="067CA59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F6B8D" w14:textId="7C057B6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DE2AE" w14:textId="795C78C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13DFA9D" w14:textId="6B919001"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REFIL DE COLA QUENTE 11MM: REFIL COLA QUENTE GROSSO 11MM; TRANSPARENTE. PACOTE COM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424DE" w14:textId="4A4E54F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7053B" w14:textId="3A1FA45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08531" w14:textId="6AF1429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34,56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2A40E" w14:textId="4493E37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518,40</w:t>
            </w:r>
          </w:p>
        </w:tc>
      </w:tr>
      <w:tr w:rsidR="00B34E4D" w:rsidRPr="00A92666" w14:paraId="2CD0409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8AEDF" w14:textId="788ADD0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9A33C" w14:textId="024ED66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648294F" w14:textId="2583D40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REFIL DE COLA QUENTE 7MM: REFIL COLA QUENTE FINO 7MM; TRANSPARENTE. PACOTE COM 1 KG.</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5A6D9" w14:textId="4D69191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EA2EE" w14:textId="53F5237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7D64F9" w14:textId="7E5F1D7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33,69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75623" w14:textId="21FB55A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505,35</w:t>
            </w:r>
          </w:p>
        </w:tc>
      </w:tr>
      <w:tr w:rsidR="00B34E4D" w:rsidRPr="00A92666" w14:paraId="53C4D85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B1D26" w14:textId="42108F8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A2666" w14:textId="105DFA1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001.104.277</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29010F7" w14:textId="004F2C7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RÉGUA DE PLÁSTICO 30 CM: RÉGUA DE PLÁSTICO, EM POLIESTIRENO CRISTAL 30 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79B96" w14:textId="786A170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48AABF" w14:textId="1902C8D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B58C0" w14:textId="1AE042E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87EC9" w14:textId="2873DE2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78,00</w:t>
            </w:r>
          </w:p>
        </w:tc>
      </w:tr>
      <w:tr w:rsidR="00B34E4D" w:rsidRPr="00A92666" w14:paraId="02129FE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C3AA0" w14:textId="001F560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1EEBC" w14:textId="4D339FF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D405745" w14:textId="508D59C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ROLO DE FITA TNT 30M CORES VARIADAS.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0DC04" w14:textId="59BAA16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5594D" w14:textId="67CED26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F9C43" w14:textId="046A4EB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11,75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AA682" w14:textId="7D59F2F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141,00</w:t>
            </w:r>
          </w:p>
        </w:tc>
      </w:tr>
      <w:tr w:rsidR="00B34E4D" w:rsidRPr="00A92666" w14:paraId="08ACF2A1"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DDA48" w14:textId="7ECB6B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BC2D1" w14:textId="5CF1028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86DA16C" w14:textId="24FA0EC5"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SACO INCOLOR TRANSPARENTE MEDINDO 15X22CM C/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66960" w14:textId="2815515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56A1A" w14:textId="54DF46A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46CAC" w14:textId="14A68E2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17,19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9B477" w14:textId="54A7151A"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206,28</w:t>
            </w:r>
          </w:p>
        </w:tc>
      </w:tr>
      <w:tr w:rsidR="00B34E4D" w:rsidRPr="00A92666" w14:paraId="0BBD1BA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E4C335" w14:textId="28E1581E"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1B559" w14:textId="67FE504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4370328" w14:textId="225AF51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SACO INCOLOR TRANSPARENTE MEDINDO 20X29CM C/ 100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0D7B2" w14:textId="1679FEE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PCT</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F8A0E" w14:textId="6135961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FEC04" w14:textId="5FCB37C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E2061" w14:textId="1227EE8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228,00</w:t>
            </w:r>
          </w:p>
        </w:tc>
      </w:tr>
      <w:tr w:rsidR="00B34E4D" w:rsidRPr="00A92666" w14:paraId="5B593480"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DABD97" w14:textId="20F6F9C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84797" w14:textId="3DD9125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001.104.441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CCF178A" w14:textId="4BA2A08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SISAL ROLO COM 10 METROS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6DF01" w14:textId="38F42E1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5E2FB" w14:textId="0A99B95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1AB2C" w14:textId="46674DC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27,99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097B8" w14:textId="041F1CE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195,93</w:t>
            </w:r>
          </w:p>
        </w:tc>
      </w:tr>
      <w:tr w:rsidR="00B34E4D" w:rsidRPr="00A92666" w14:paraId="759DB53C"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FF75B" w14:textId="38A5062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12445" w14:textId="2DE9515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001.104.279</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BD9261C" w14:textId="6AE274A2"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TECIDO TNT BRANCO: TECIDO TNT; COR BRANCO; MEDINDO APROXIMADAMENTE 140CMX50M; GRAMATURA 45G/M². ROLO COM 50 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7DF1B" w14:textId="0CA158A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6EDF8" w14:textId="24D1A9A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410CB" w14:textId="1A660FA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56,40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52373" w14:textId="58729A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676,80</w:t>
            </w:r>
          </w:p>
        </w:tc>
      </w:tr>
      <w:tr w:rsidR="00B34E4D" w:rsidRPr="00A92666" w14:paraId="18198362"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EC36C" w14:textId="3FACB2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BCD32" w14:textId="5F4AE55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35BAB29" w14:textId="574D798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TECIDO TNT CORES VARIADAS. TECIDO TNT; CORES VARIADAS; MEDINDO APROXIMADAMENTE 140CMX50M; GRAMATURA 45G/M². ROLO COM 50 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24659" w14:textId="523BDCA0"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RL</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180F4" w14:textId="5D8BC2E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CC218" w14:textId="55C0535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58,00</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EE810" w14:textId="4E4AC28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696,00</w:t>
            </w:r>
          </w:p>
        </w:tc>
      </w:tr>
      <w:tr w:rsidR="00B34E4D" w:rsidRPr="00A92666" w14:paraId="15EDD1FA"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20AB7" w14:textId="25162B5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F1C63B" w14:textId="5E8937B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001.104.283</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74E7E4E" w14:textId="512C4206"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TESOURA DE PICOTAR 21 CM: TESOURA DE PICOTAR; MEDINDO NO MÍNIMO 21 CM; COM LÂMINA EM AÇO INOXIDÁVEL, CORTE PRECISO; CABO ERGONÔMICO EM POLIPROPILENO.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04B02" w14:textId="29EDBD64"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A48F1" w14:textId="20877DA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AD2EBF" w14:textId="08ECE8E2"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23,88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7567E" w14:textId="03AEDED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286,56</w:t>
            </w:r>
          </w:p>
        </w:tc>
      </w:tr>
      <w:tr w:rsidR="00B34E4D" w:rsidRPr="00A92666" w14:paraId="7C87FD83"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D321E" w14:textId="66A70B6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8A1FC" w14:textId="316C9A6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68B0866" w14:textId="2E6D09B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TESOURA ESCOLAR SEM PONTA 12CM: TESOURA ESCOLAR INFANTIL; PONTA ARREDONDADA; SEM PONTA; CABO EM POLIPROPILENO PRETO; MEDINDO APROXIMADAMENTE 12 CM.</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E38AD" w14:textId="2819605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115FE" w14:textId="70925E7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5A69D" w14:textId="3A3F1283"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1,44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599BE" w14:textId="20B5FB3E"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180,00</w:t>
            </w:r>
          </w:p>
        </w:tc>
      </w:tr>
      <w:tr w:rsidR="00B34E4D" w:rsidRPr="00A92666" w14:paraId="45EF3A24"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59596" w14:textId="0074303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84CDF" w14:textId="046AC51D"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2249D564" w14:textId="0F18AB2D"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TESOURA GRANDE USO GERAL SEM PONTA: TESOURA DE USO GERAL, GRANDE, SEM PONTA; MEDINDO NO MÍNIMO 21CM; LÂMINA EM AÇO INOX; CABO ERGONÔMICO EM POLIPROPILENO.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C10A8" w14:textId="406BA0D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7C0C4" w14:textId="7C0546B9"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B00D6" w14:textId="7177209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6,18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BDF37" w14:textId="022A2497"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228,66</w:t>
            </w:r>
          </w:p>
        </w:tc>
      </w:tr>
      <w:tr w:rsidR="00B34E4D" w:rsidRPr="00A92666" w14:paraId="3E01989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645E8" w14:textId="25CA5F5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48C0D" w14:textId="5FB8661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001.104.284</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567DC675" w14:textId="4030ACB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TINTA GUACHE CX C/ 12 UN: TINTA GUACHE, ATÓXICA; CAIXA COM 12 UNIDADES COM 15 ML CADA. CAIXA COM 12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35A89" w14:textId="265F8D3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5000D" w14:textId="3AB9B73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FDB19" w14:textId="01B7C92D"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7,18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528F9" w14:textId="02AD7C4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5.385,00</w:t>
            </w:r>
          </w:p>
        </w:tc>
      </w:tr>
      <w:tr w:rsidR="00B34E4D" w:rsidRPr="00A92666" w14:paraId="7A334966"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7EBA4" w14:textId="548624E3"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7D184" w14:textId="3941E88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001.104.435</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7A9D6DBF" w14:textId="5AF5BAD0"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TINTA GUACHE, ATÓXICA; POTE 250ML DIVERSAS CORES. CAIXA COM 6 UNIDADES.</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82C74" w14:textId="420AABB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CX</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1E1F8D" w14:textId="2E6B33E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37,</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D5404" w14:textId="61B2C7E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22,45</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CF797" w14:textId="22AC08D1"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830,65</w:t>
            </w:r>
          </w:p>
        </w:tc>
      </w:tr>
      <w:tr w:rsidR="00B34E4D" w:rsidRPr="00A92666" w14:paraId="15816249"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3BD53" w14:textId="3CDB053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2E8F3" w14:textId="396470F7"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001.104.286</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383F9D47" w14:textId="5D4E86F9"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TINTA PARA CARIMBO AUTOMÁTICO: TINTA PARA CARIMBO AUTOMÁTICO; À BASE DE ÁGUA; COR PRETA; COM 30 ML.</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16EF4" w14:textId="289CF71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A6F64" w14:textId="28C01821"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026C4" w14:textId="6C6A7D9B"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4,46</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C2C6E" w14:textId="4C61986C"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53,52</w:t>
            </w:r>
          </w:p>
        </w:tc>
      </w:tr>
      <w:tr w:rsidR="00B34E4D" w:rsidRPr="00A92666" w14:paraId="162F2E2B"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45AC5" w14:textId="57213D7A"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AFFA5" w14:textId="31404DC8"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001.104.350</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156E531B" w14:textId="0AF4D10B"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 xml:space="preserve">TINTA PARA MARCADOR DE QUADRO BRANCO COR AZUL: TINTA PARA REABASTECER TODAS AS MARCAS E MODELOS DE MARCADORES DE QUADRO BRANCO; </w:t>
            </w:r>
            <w:r>
              <w:rPr>
                <w:rFonts w:ascii="Arial" w:hAnsi="Arial" w:cs="Arial"/>
                <w:color w:val="000000"/>
                <w:sz w:val="16"/>
                <w:szCs w:val="16"/>
              </w:rPr>
              <w:lastRenderedPageBreak/>
              <w:t>COR AZUL, COM BICO APLICADOR. FRASCO DE 1 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6F785" w14:textId="6D044F3C"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lastRenderedPageBreak/>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27273" w14:textId="5960B27F"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D640B" w14:textId="6DAC9C28"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103,97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23D1AA" w14:textId="11EFAB9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1.039,70</w:t>
            </w:r>
          </w:p>
        </w:tc>
      </w:tr>
      <w:tr w:rsidR="00B34E4D" w:rsidRPr="00A92666" w14:paraId="567BFAA8"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ADF12" w14:textId="32955EB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C78E6" w14:textId="275EB30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001.104.352</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E56F4B5" w14:textId="7706B748"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TINTA PARA MARCADOR DE QUADRO BRANCO COR PRETO: TINTA PARA REABASTECER TODAS AS MARCAS E MODELOS DE MARCADORES DE QUADRO BRANCO; COR PRETO, COM BICO APLICADOR. FRASCO DE 1 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6A5D6" w14:textId="57B237A5"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4D3BD" w14:textId="6B0DA3C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BE10F" w14:textId="05503C1F"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102,28</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5EFC3" w14:textId="721F217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1.022,80</w:t>
            </w:r>
          </w:p>
        </w:tc>
      </w:tr>
      <w:tr w:rsidR="00B34E4D" w:rsidRPr="00A92666" w14:paraId="3540A127" w14:textId="77777777" w:rsidTr="00B34E4D">
        <w:trPr>
          <w:trHeight w:val="18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BF1AB" w14:textId="2F52BE06"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368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329E1" w14:textId="1450BB3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001.104.351</w:t>
            </w:r>
          </w:p>
        </w:tc>
        <w:tc>
          <w:tcPr>
            <w:tcW w:w="4394" w:type="dxa"/>
            <w:tcBorders>
              <w:top w:val="single" w:sz="4" w:space="0" w:color="auto"/>
              <w:left w:val="single" w:sz="4" w:space="0" w:color="auto"/>
              <w:bottom w:val="single" w:sz="4" w:space="0" w:color="auto"/>
              <w:right w:val="single" w:sz="4" w:space="0" w:color="auto"/>
            </w:tcBorders>
            <w:shd w:val="clear" w:color="auto" w:fill="auto"/>
            <w:noWrap/>
          </w:tcPr>
          <w:p w14:paraId="63EA60D9" w14:textId="782B921C" w:rsidR="00B34E4D" w:rsidRPr="00A92666" w:rsidRDefault="00B34E4D" w:rsidP="00B34E4D">
            <w:pPr>
              <w:jc w:val="both"/>
              <w:rPr>
                <w:rFonts w:ascii="Arial" w:hAnsi="Arial" w:cs="Arial"/>
                <w:color w:val="000000"/>
                <w:sz w:val="16"/>
                <w:szCs w:val="16"/>
              </w:rPr>
            </w:pPr>
            <w:r>
              <w:rPr>
                <w:rFonts w:ascii="Arial" w:hAnsi="Arial" w:cs="Arial"/>
                <w:color w:val="000000"/>
                <w:sz w:val="16"/>
                <w:szCs w:val="16"/>
              </w:rPr>
              <w:t>TINTA PARA MARCADOR DE QUADRO BRANCO COR VERMELHO: TINTA PARA REABASTECER TODAS AS MARCAS E MODELOS DE MARCADORES DE QUADRO BRANCO; COR VERMELHO, COM BICO APLICADOR. FRASCO DE 1LITRO.</w:t>
            </w:r>
          </w:p>
        </w:tc>
        <w:tc>
          <w:tcPr>
            <w:tcW w:w="8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242F1" w14:textId="3A91278B"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FRAS</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EF6C9" w14:textId="6DA6E492" w:rsidR="00B34E4D" w:rsidRPr="00A92666" w:rsidRDefault="00B34E4D" w:rsidP="00B34E4D">
            <w:pPr>
              <w:jc w:val="center"/>
              <w:rPr>
                <w:rFonts w:ascii="Arial" w:hAnsi="Arial" w:cs="Arial"/>
                <w:color w:val="000000"/>
                <w:sz w:val="16"/>
                <w:szCs w:val="16"/>
              </w:rPr>
            </w:pPr>
            <w:r>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E51B0" w14:textId="369BB684"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101,69</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0B085" w14:textId="0EB5BB00" w:rsidR="00B34E4D" w:rsidRPr="00A92666" w:rsidRDefault="00B34E4D" w:rsidP="00B34E4D">
            <w:pPr>
              <w:jc w:val="right"/>
              <w:rPr>
                <w:rFonts w:ascii="Arial" w:hAnsi="Arial" w:cs="Arial"/>
                <w:color w:val="000000"/>
                <w:sz w:val="16"/>
                <w:szCs w:val="16"/>
              </w:rPr>
            </w:pPr>
            <w:r>
              <w:rPr>
                <w:rFonts w:ascii="Arial" w:hAnsi="Arial" w:cs="Arial"/>
                <w:color w:val="000000"/>
                <w:sz w:val="16"/>
                <w:szCs w:val="16"/>
              </w:rPr>
              <w:t>1.016,90</w:t>
            </w:r>
          </w:p>
        </w:tc>
      </w:tr>
    </w:tbl>
    <w:p w14:paraId="05213FA4" w14:textId="77777777" w:rsidR="000F5B43" w:rsidRPr="0077011C" w:rsidRDefault="000F5B43" w:rsidP="002E77B3">
      <w:pPr>
        <w:pStyle w:val="Nivel2"/>
        <w:numPr>
          <w:ilvl w:val="0"/>
          <w:numId w:val="0"/>
        </w:numPr>
        <w:spacing w:before="0" w:after="0" w:line="240" w:lineRule="auto"/>
        <w:rPr>
          <w:color w:val="auto"/>
          <w:sz w:val="24"/>
          <w:szCs w:val="24"/>
        </w:rPr>
      </w:pPr>
    </w:p>
    <w:p w14:paraId="5893D212" w14:textId="64F6501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 O objeto desta contratação não se enquadra como sendo de bem de luxo, conforme </w:t>
      </w:r>
      <w:r w:rsidR="000F04E2" w:rsidRPr="0077011C">
        <w:rPr>
          <w:color w:val="auto"/>
          <w:sz w:val="24"/>
          <w:szCs w:val="24"/>
        </w:rPr>
        <w:t>Decreto nº 3.155, de 02 de janeiro de 2024</w:t>
      </w:r>
      <w:r w:rsidRPr="0077011C">
        <w:rPr>
          <w:color w:val="auto"/>
          <w:sz w:val="24"/>
          <w:szCs w:val="24"/>
        </w:rPr>
        <w:t>.</w:t>
      </w:r>
    </w:p>
    <w:p w14:paraId="39EEEF08" w14:textId="77777777" w:rsidR="002E77B3" w:rsidRPr="0077011C" w:rsidRDefault="002E77B3" w:rsidP="002E77B3">
      <w:pPr>
        <w:pStyle w:val="Nivel2"/>
        <w:numPr>
          <w:ilvl w:val="0"/>
          <w:numId w:val="0"/>
        </w:numPr>
        <w:spacing w:before="0" w:after="0" w:line="240" w:lineRule="auto"/>
        <w:rPr>
          <w:color w:val="auto"/>
          <w:sz w:val="24"/>
          <w:szCs w:val="24"/>
        </w:rPr>
      </w:pPr>
    </w:p>
    <w:p w14:paraId="1E54CE5D"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367D921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0A594635" w14:textId="7C747189" w:rsidR="002E77B3" w:rsidRPr="0077011C" w:rsidRDefault="002E77B3" w:rsidP="002E77B3">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77011C">
        <w:rPr>
          <w:bCs/>
          <w:i w:val="0"/>
          <w:iCs w:val="0"/>
          <w:color w:val="auto"/>
          <w:sz w:val="24"/>
          <w:szCs w:val="24"/>
        </w:rPr>
        <w:t>1.4.</w:t>
      </w:r>
      <w:r w:rsidRPr="0077011C">
        <w:rPr>
          <w:b/>
          <w:bCs/>
          <w:i w:val="0"/>
          <w:iCs w:val="0"/>
          <w:color w:val="auto"/>
          <w:sz w:val="24"/>
          <w:szCs w:val="24"/>
        </w:rPr>
        <w:t xml:space="preserve"> </w:t>
      </w:r>
      <w:r w:rsidRPr="0077011C">
        <w:rPr>
          <w:rStyle w:val="Forte"/>
          <w:rFonts w:eastAsia="Calibri"/>
          <w:b w:val="0"/>
          <w:bCs w:val="0"/>
          <w:i w:val="0"/>
          <w:iCs w:val="0"/>
          <w:color w:val="auto"/>
          <w:sz w:val="24"/>
          <w:szCs w:val="24"/>
          <w:shd w:val="clear" w:color="auto" w:fill="FFFFFF"/>
        </w:rPr>
        <w:t xml:space="preserve">O custo estimado total da contratação é de </w:t>
      </w:r>
      <w:r w:rsidR="00FE09C8" w:rsidRPr="00FE09C8">
        <w:rPr>
          <w:i w:val="0"/>
          <w:iCs w:val="0"/>
          <w:color w:val="000000" w:themeColor="text1"/>
          <w:sz w:val="24"/>
          <w:szCs w:val="24"/>
        </w:rPr>
        <w:t xml:space="preserve">R$ </w:t>
      </w:r>
      <w:r w:rsidR="00CA1B6B" w:rsidRPr="00CA1B6B">
        <w:rPr>
          <w:i w:val="0"/>
          <w:iCs w:val="0"/>
          <w:color w:val="000000" w:themeColor="text1"/>
          <w:sz w:val="24"/>
          <w:szCs w:val="24"/>
        </w:rPr>
        <w:t>479.725,65 (quatrocentos e setenta e nove mil e setecentos e vinte e cinco reais e sessenta e cinco centavos)</w:t>
      </w:r>
      <w:r w:rsidRPr="0077011C">
        <w:rPr>
          <w:rStyle w:val="Forte"/>
          <w:rFonts w:eastAsia="Calibri"/>
          <w:b w:val="0"/>
          <w:bCs w:val="0"/>
          <w:i w:val="0"/>
          <w:iCs w:val="0"/>
          <w:color w:val="auto"/>
          <w:sz w:val="24"/>
          <w:szCs w:val="24"/>
          <w:shd w:val="clear" w:color="auto" w:fill="FFFFFF"/>
        </w:rPr>
        <w:t>, conforme custos unitários apostos na tabela acima</w:t>
      </w:r>
      <w:r w:rsidRPr="0077011C">
        <w:rPr>
          <w:rStyle w:val="Forte"/>
          <w:rFonts w:eastAsia="Calibri"/>
          <w:i w:val="0"/>
          <w:iCs w:val="0"/>
          <w:color w:val="auto"/>
          <w:sz w:val="24"/>
          <w:szCs w:val="24"/>
          <w:shd w:val="clear" w:color="auto" w:fill="FFFFFF"/>
        </w:rPr>
        <w:t>.</w:t>
      </w:r>
    </w:p>
    <w:p w14:paraId="1DE7234B" w14:textId="77777777" w:rsidR="002E77B3" w:rsidRPr="0077011C" w:rsidRDefault="002E77B3" w:rsidP="002E77B3">
      <w:pPr>
        <w:pStyle w:val="Nvel2-Red"/>
        <w:numPr>
          <w:ilvl w:val="0"/>
          <w:numId w:val="0"/>
        </w:numPr>
        <w:tabs>
          <w:tab w:val="left" w:pos="708"/>
        </w:tabs>
        <w:spacing w:before="0" w:after="0" w:line="240" w:lineRule="auto"/>
        <w:rPr>
          <w:rStyle w:val="Forte"/>
          <w:i w:val="0"/>
          <w:iCs w:val="0"/>
          <w:color w:val="auto"/>
          <w:sz w:val="24"/>
          <w:szCs w:val="24"/>
        </w:rPr>
      </w:pPr>
    </w:p>
    <w:p w14:paraId="4741A506" w14:textId="77777777" w:rsidR="002E77B3" w:rsidRPr="0077011C" w:rsidRDefault="002E77B3" w:rsidP="002E77B3">
      <w:pPr>
        <w:pStyle w:val="Nvel2-Red"/>
        <w:numPr>
          <w:ilvl w:val="0"/>
          <w:numId w:val="0"/>
        </w:numPr>
        <w:tabs>
          <w:tab w:val="left" w:pos="708"/>
        </w:tabs>
        <w:spacing w:before="0" w:after="0" w:line="240" w:lineRule="auto"/>
        <w:rPr>
          <w:b/>
          <w:bCs/>
          <w:color w:val="auto"/>
          <w:sz w:val="24"/>
          <w:szCs w:val="24"/>
        </w:rPr>
      </w:pPr>
      <w:r w:rsidRPr="0077011C">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07188FC2" w14:textId="77777777" w:rsidR="00782A94" w:rsidRPr="0077011C" w:rsidRDefault="00782A94" w:rsidP="002E77B3">
      <w:pPr>
        <w:pStyle w:val="Nvel2-Red"/>
        <w:numPr>
          <w:ilvl w:val="0"/>
          <w:numId w:val="0"/>
        </w:numPr>
        <w:tabs>
          <w:tab w:val="left" w:pos="708"/>
        </w:tabs>
        <w:spacing w:before="0" w:after="0" w:line="240" w:lineRule="auto"/>
        <w:rPr>
          <w:i w:val="0"/>
          <w:iCs w:val="0"/>
          <w:color w:val="auto"/>
          <w:sz w:val="24"/>
          <w:szCs w:val="24"/>
        </w:rPr>
      </w:pPr>
    </w:p>
    <w:p w14:paraId="7F54EE0F" w14:textId="77777777" w:rsidR="002E77B3" w:rsidRPr="0077011C" w:rsidRDefault="002E77B3" w:rsidP="00476B05">
      <w:pPr>
        <w:pStyle w:val="Nivel01"/>
        <w:rPr>
          <w:sz w:val="24"/>
          <w:szCs w:val="24"/>
        </w:rPr>
      </w:pPr>
      <w:r w:rsidRPr="0077011C">
        <w:rPr>
          <w:sz w:val="24"/>
          <w:szCs w:val="24"/>
        </w:rPr>
        <w:t>2. FUNDAMENTAÇÃO E DESCRIÇÃO DA NECESSIDADE DA CONTRATAÇÃO:</w:t>
      </w:r>
    </w:p>
    <w:p w14:paraId="783DC2E9" w14:textId="77777777" w:rsidR="002E77B3" w:rsidRPr="0077011C" w:rsidRDefault="002E77B3" w:rsidP="002E77B3">
      <w:pPr>
        <w:rPr>
          <w:rFonts w:ascii="Arial" w:hAnsi="Arial" w:cs="Arial"/>
        </w:rPr>
      </w:pPr>
    </w:p>
    <w:p w14:paraId="746B62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2.1. A Fundamentação da Contratação e de seus quantitativos encontra-se pormenorizada em Tópico específico dos Estudos Técnicos Preliminares, apêndice deste Termo de Referência.</w:t>
      </w:r>
    </w:p>
    <w:p w14:paraId="56ACAEB7" w14:textId="77777777" w:rsidR="002E77B3" w:rsidRPr="0077011C" w:rsidRDefault="002E77B3" w:rsidP="002E77B3">
      <w:pPr>
        <w:pStyle w:val="Nivel2"/>
        <w:numPr>
          <w:ilvl w:val="0"/>
          <w:numId w:val="0"/>
        </w:numPr>
        <w:spacing w:before="0" w:after="0" w:line="240" w:lineRule="auto"/>
        <w:rPr>
          <w:color w:val="auto"/>
          <w:sz w:val="24"/>
          <w:szCs w:val="24"/>
        </w:rPr>
      </w:pPr>
    </w:p>
    <w:p w14:paraId="39B793B3"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2.2. O objeto da contratação não está previsto no Plano de Contratações Anual.</w:t>
      </w:r>
    </w:p>
    <w:p w14:paraId="52A9FF1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5EACC124" w14:textId="77777777" w:rsidR="002E77B3" w:rsidRPr="0077011C" w:rsidRDefault="002E77B3" w:rsidP="00476B05">
      <w:pPr>
        <w:pStyle w:val="Nivel01"/>
        <w:rPr>
          <w:sz w:val="24"/>
          <w:szCs w:val="24"/>
        </w:rPr>
      </w:pPr>
      <w:r w:rsidRPr="0077011C">
        <w:rPr>
          <w:sz w:val="24"/>
          <w:szCs w:val="24"/>
        </w:rPr>
        <w:t>3. DESCRIÇÃO DA SOLUÇÃO COMO UM TODO CONSIDERADO O CICLO DE VIDA DO OBJETO E ESPECIFICAÇÃO DO PRODUTO:</w:t>
      </w:r>
    </w:p>
    <w:p w14:paraId="247A7878" w14:textId="77777777" w:rsidR="002E77B3" w:rsidRPr="0077011C" w:rsidRDefault="002E77B3" w:rsidP="002E77B3">
      <w:pPr>
        <w:rPr>
          <w:rFonts w:ascii="Arial" w:hAnsi="Arial" w:cs="Arial"/>
        </w:rPr>
      </w:pPr>
    </w:p>
    <w:p w14:paraId="096C46C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3.1. A descrição da solução como um todo encontra-se pormenorizada em tópico específico dos Estudos Técnicos Preliminares, apêndice deste Termo de Referência.</w:t>
      </w:r>
    </w:p>
    <w:p w14:paraId="38BAA254" w14:textId="77777777" w:rsidR="00F65E92" w:rsidRPr="0077011C" w:rsidRDefault="00F65E92" w:rsidP="002E77B3">
      <w:pPr>
        <w:pStyle w:val="Nvel2-Red"/>
        <w:numPr>
          <w:ilvl w:val="0"/>
          <w:numId w:val="0"/>
        </w:numPr>
        <w:tabs>
          <w:tab w:val="left" w:pos="708"/>
        </w:tabs>
        <w:spacing w:before="0" w:after="0" w:line="240" w:lineRule="auto"/>
        <w:rPr>
          <w:i w:val="0"/>
          <w:iCs w:val="0"/>
          <w:color w:val="auto"/>
          <w:sz w:val="24"/>
          <w:szCs w:val="24"/>
        </w:rPr>
      </w:pPr>
    </w:p>
    <w:p w14:paraId="53A4FC71" w14:textId="60970808" w:rsidR="002E77B3" w:rsidRPr="00CD36B5" w:rsidRDefault="002E77B3" w:rsidP="00476B05">
      <w:pPr>
        <w:pStyle w:val="Nivel01"/>
        <w:rPr>
          <w:sz w:val="24"/>
          <w:szCs w:val="24"/>
        </w:rPr>
      </w:pPr>
      <w:r w:rsidRPr="00CD36B5">
        <w:rPr>
          <w:sz w:val="24"/>
          <w:szCs w:val="24"/>
        </w:rPr>
        <w:t>4. REQUISITOS DA CONTRATAÇÃO:</w:t>
      </w:r>
    </w:p>
    <w:p w14:paraId="7681B554" w14:textId="77777777" w:rsidR="00CD36B5" w:rsidRPr="00CD36B5" w:rsidRDefault="00CD36B5" w:rsidP="00CD36B5">
      <w:pPr>
        <w:jc w:val="both"/>
        <w:rPr>
          <w:rFonts w:ascii="Arial" w:hAnsi="Arial" w:cs="Arial"/>
          <w:b/>
          <w:bCs/>
        </w:rPr>
      </w:pPr>
    </w:p>
    <w:p w14:paraId="630F34EA" w14:textId="77777777" w:rsidR="002E77B3" w:rsidRPr="00CD36B5" w:rsidRDefault="002E77B3" w:rsidP="002E77B3">
      <w:pPr>
        <w:autoSpaceDE w:val="0"/>
        <w:autoSpaceDN w:val="0"/>
        <w:adjustRightInd w:val="0"/>
        <w:rPr>
          <w:rFonts w:ascii="Arial" w:hAnsi="Arial" w:cs="Arial"/>
          <w:b/>
          <w:bCs/>
        </w:rPr>
      </w:pPr>
      <w:r w:rsidRPr="00CD36B5">
        <w:rPr>
          <w:rFonts w:ascii="Arial" w:hAnsi="Arial" w:cs="Arial"/>
          <w:b/>
          <w:bCs/>
        </w:rPr>
        <w:t>SUSTENTABILIDADE</w:t>
      </w:r>
    </w:p>
    <w:p w14:paraId="596DED1E" w14:textId="77777777" w:rsidR="002E77B3" w:rsidRPr="00CD36B5" w:rsidRDefault="002E77B3" w:rsidP="002E77B3">
      <w:pPr>
        <w:autoSpaceDE w:val="0"/>
        <w:autoSpaceDN w:val="0"/>
        <w:adjustRightInd w:val="0"/>
        <w:rPr>
          <w:rFonts w:ascii="Arial" w:hAnsi="Arial" w:cs="Arial"/>
          <w:b/>
          <w:bCs/>
        </w:rPr>
      </w:pPr>
    </w:p>
    <w:p w14:paraId="08DE3A66" w14:textId="6DD1FF6E" w:rsidR="00476B05" w:rsidRPr="00CD36B5" w:rsidRDefault="002E77B3" w:rsidP="004D5977">
      <w:pPr>
        <w:pStyle w:val="Nivel2"/>
        <w:numPr>
          <w:ilvl w:val="0"/>
          <w:numId w:val="0"/>
        </w:numPr>
        <w:autoSpaceDE w:val="0"/>
        <w:autoSpaceDN w:val="0"/>
        <w:adjustRightInd w:val="0"/>
        <w:spacing w:before="0" w:after="0" w:line="240" w:lineRule="auto"/>
        <w:rPr>
          <w:color w:val="auto"/>
          <w:sz w:val="24"/>
          <w:szCs w:val="24"/>
        </w:rPr>
      </w:pPr>
      <w:r w:rsidRPr="00CD36B5">
        <w:rPr>
          <w:color w:val="auto"/>
          <w:sz w:val="24"/>
          <w:szCs w:val="24"/>
        </w:rPr>
        <w:t>4.</w:t>
      </w:r>
      <w:r w:rsidR="006D58E2">
        <w:rPr>
          <w:color w:val="auto"/>
          <w:sz w:val="24"/>
          <w:szCs w:val="24"/>
        </w:rPr>
        <w:t>1</w:t>
      </w:r>
      <w:r w:rsidRPr="00CD36B5">
        <w:rPr>
          <w:color w:val="auto"/>
          <w:sz w:val="24"/>
          <w:szCs w:val="24"/>
        </w:rPr>
        <w:t>. Além dos critérios de sustentabilidade eventualmente inseridos na descrição do objeto, devem ser atendidos os seguintes requisitos, que se baseiam no Guia Nacional de Contratações Sustentáveis.</w:t>
      </w:r>
    </w:p>
    <w:p w14:paraId="535D7F10" w14:textId="77777777" w:rsidR="004D5977" w:rsidRPr="00CD36B5" w:rsidRDefault="004D5977" w:rsidP="004D5977">
      <w:pPr>
        <w:pStyle w:val="Nivel2"/>
        <w:numPr>
          <w:ilvl w:val="0"/>
          <w:numId w:val="0"/>
        </w:numPr>
        <w:autoSpaceDE w:val="0"/>
        <w:autoSpaceDN w:val="0"/>
        <w:adjustRightInd w:val="0"/>
        <w:spacing w:before="0" w:after="0" w:line="240" w:lineRule="auto"/>
        <w:rPr>
          <w:color w:val="auto"/>
          <w:sz w:val="24"/>
          <w:szCs w:val="24"/>
        </w:rPr>
      </w:pPr>
    </w:p>
    <w:p w14:paraId="3DCB661A" w14:textId="0C49DE34" w:rsidR="002E77B3" w:rsidRPr="00CD36B5" w:rsidRDefault="002E77B3" w:rsidP="00476B05">
      <w:pPr>
        <w:pStyle w:val="Nvel1-SemNumPreto"/>
        <w:rPr>
          <w:sz w:val="24"/>
          <w:szCs w:val="24"/>
        </w:rPr>
      </w:pPr>
      <w:r w:rsidRPr="00CD36B5">
        <w:rPr>
          <w:sz w:val="24"/>
          <w:szCs w:val="24"/>
        </w:rPr>
        <w:t>SUBCONTRATAÇÃO</w:t>
      </w:r>
    </w:p>
    <w:p w14:paraId="3F18C9D7" w14:textId="77777777" w:rsidR="002E77B3" w:rsidRPr="00CD36B5" w:rsidRDefault="002E77B3" w:rsidP="00476B05">
      <w:pPr>
        <w:pStyle w:val="Nvel1-SemNumPreto"/>
        <w:rPr>
          <w:sz w:val="24"/>
          <w:szCs w:val="24"/>
        </w:rPr>
      </w:pPr>
    </w:p>
    <w:p w14:paraId="735DC389" w14:textId="200C912F" w:rsidR="00F65E92" w:rsidRPr="00CD36B5" w:rsidRDefault="002E77B3" w:rsidP="002E77B3">
      <w:pPr>
        <w:pStyle w:val="Nivel2"/>
        <w:numPr>
          <w:ilvl w:val="0"/>
          <w:numId w:val="0"/>
        </w:numPr>
        <w:spacing w:before="0" w:after="0" w:line="240" w:lineRule="auto"/>
        <w:rPr>
          <w:color w:val="auto"/>
          <w:sz w:val="24"/>
          <w:szCs w:val="24"/>
        </w:rPr>
      </w:pPr>
      <w:r w:rsidRPr="00CD36B5">
        <w:rPr>
          <w:bCs/>
          <w:color w:val="auto"/>
          <w:sz w:val="24"/>
          <w:szCs w:val="24"/>
          <w:lang w:eastAsia="zh-CN" w:bidi="hi-IN"/>
        </w:rPr>
        <w:t>4.</w:t>
      </w:r>
      <w:r w:rsidR="004D5977" w:rsidRPr="00CD36B5">
        <w:rPr>
          <w:bCs/>
          <w:color w:val="auto"/>
          <w:sz w:val="24"/>
          <w:szCs w:val="24"/>
          <w:lang w:eastAsia="zh-CN" w:bidi="hi-IN"/>
        </w:rPr>
        <w:t>2</w:t>
      </w:r>
      <w:r w:rsidRPr="00CD36B5">
        <w:rPr>
          <w:bCs/>
          <w:color w:val="auto"/>
          <w:sz w:val="24"/>
          <w:szCs w:val="24"/>
          <w:lang w:eastAsia="zh-CN" w:bidi="hi-IN"/>
        </w:rPr>
        <w:t>.</w:t>
      </w:r>
      <w:r w:rsidRPr="00CD36B5">
        <w:rPr>
          <w:b/>
          <w:bCs/>
          <w:color w:val="auto"/>
          <w:sz w:val="24"/>
          <w:szCs w:val="24"/>
          <w:lang w:eastAsia="zh-CN" w:bidi="hi-IN"/>
        </w:rPr>
        <w:t xml:space="preserve"> </w:t>
      </w:r>
      <w:r w:rsidRPr="00CD36B5">
        <w:rPr>
          <w:color w:val="auto"/>
          <w:sz w:val="24"/>
          <w:szCs w:val="24"/>
        </w:rPr>
        <w:t>Não é admitida a subcontratação do objeto contratual.</w:t>
      </w:r>
    </w:p>
    <w:p w14:paraId="797EDCB2" w14:textId="77777777" w:rsidR="002E77B3" w:rsidRPr="00CD36B5" w:rsidRDefault="002E77B3" w:rsidP="00476B05">
      <w:pPr>
        <w:pStyle w:val="Nvel1-SemNumPreto"/>
        <w:rPr>
          <w:sz w:val="24"/>
          <w:szCs w:val="24"/>
        </w:rPr>
      </w:pPr>
      <w:r w:rsidRPr="00CD36B5">
        <w:rPr>
          <w:sz w:val="24"/>
          <w:szCs w:val="24"/>
        </w:rPr>
        <w:lastRenderedPageBreak/>
        <w:t>GARANTIA DA CONTRATAÇÃO</w:t>
      </w:r>
    </w:p>
    <w:p w14:paraId="12E5937A" w14:textId="77777777" w:rsidR="002E77B3" w:rsidRPr="00CD36B5" w:rsidRDefault="002E77B3" w:rsidP="00476B05">
      <w:pPr>
        <w:pStyle w:val="Nvel1-SemNumPreto"/>
        <w:rPr>
          <w:sz w:val="24"/>
          <w:szCs w:val="24"/>
        </w:rPr>
      </w:pPr>
    </w:p>
    <w:p w14:paraId="0C5757B6" w14:textId="1F8A03CF" w:rsidR="002E77B3" w:rsidRPr="00CD36B5" w:rsidRDefault="002E77B3" w:rsidP="002E77B3">
      <w:pPr>
        <w:pStyle w:val="Nvel2-Red"/>
        <w:numPr>
          <w:ilvl w:val="0"/>
          <w:numId w:val="0"/>
        </w:numPr>
        <w:tabs>
          <w:tab w:val="left" w:pos="708"/>
        </w:tabs>
        <w:spacing w:before="0" w:after="0" w:line="240" w:lineRule="auto"/>
        <w:rPr>
          <w:i w:val="0"/>
          <w:iCs w:val="0"/>
          <w:color w:val="auto"/>
          <w:sz w:val="24"/>
          <w:szCs w:val="24"/>
        </w:rPr>
      </w:pPr>
      <w:r w:rsidRPr="00CD36B5">
        <w:rPr>
          <w:bCs/>
          <w:i w:val="0"/>
          <w:iCs w:val="0"/>
          <w:color w:val="auto"/>
          <w:sz w:val="24"/>
          <w:szCs w:val="24"/>
          <w:lang w:eastAsia="zh-CN" w:bidi="hi-IN"/>
        </w:rPr>
        <w:t>4.</w:t>
      </w:r>
      <w:r w:rsidR="006D58E2">
        <w:rPr>
          <w:bCs/>
          <w:i w:val="0"/>
          <w:iCs w:val="0"/>
          <w:color w:val="auto"/>
          <w:sz w:val="24"/>
          <w:szCs w:val="24"/>
          <w:lang w:eastAsia="zh-CN" w:bidi="hi-IN"/>
        </w:rPr>
        <w:t>3</w:t>
      </w:r>
      <w:r w:rsidRPr="00CD36B5">
        <w:rPr>
          <w:bCs/>
          <w:i w:val="0"/>
          <w:iCs w:val="0"/>
          <w:color w:val="auto"/>
          <w:sz w:val="24"/>
          <w:szCs w:val="24"/>
          <w:lang w:eastAsia="zh-CN" w:bidi="hi-IN"/>
        </w:rPr>
        <w:t>.</w:t>
      </w:r>
      <w:r w:rsidRPr="00CD36B5">
        <w:rPr>
          <w:b/>
          <w:bCs/>
          <w:i w:val="0"/>
          <w:iCs w:val="0"/>
          <w:color w:val="auto"/>
          <w:sz w:val="24"/>
          <w:szCs w:val="24"/>
          <w:lang w:eastAsia="zh-CN" w:bidi="hi-IN"/>
        </w:rPr>
        <w:t xml:space="preserve"> </w:t>
      </w:r>
      <w:r w:rsidRPr="00CD36B5">
        <w:rPr>
          <w:i w:val="0"/>
          <w:iCs w:val="0"/>
          <w:color w:val="auto"/>
          <w:sz w:val="24"/>
          <w:szCs w:val="24"/>
        </w:rPr>
        <w:t xml:space="preserve">Não haverá exigência da garantia da contratação dos </w:t>
      </w:r>
      <w:hyperlink r:id="rId48" w:anchor="art96" w:history="1">
        <w:r w:rsidRPr="00CD36B5">
          <w:rPr>
            <w:rStyle w:val="Hyperlink"/>
            <w:i w:val="0"/>
            <w:iCs w:val="0"/>
            <w:color w:val="auto"/>
            <w:sz w:val="24"/>
            <w:szCs w:val="24"/>
            <w:u w:val="none"/>
          </w:rPr>
          <w:t>artigos 96 e seguintes da Lei nº 14.133, de 2021</w:t>
        </w:r>
      </w:hyperlink>
      <w:r w:rsidRPr="00CD36B5">
        <w:rPr>
          <w:i w:val="0"/>
          <w:iCs w:val="0"/>
          <w:color w:val="auto"/>
          <w:sz w:val="24"/>
          <w:szCs w:val="24"/>
        </w:rPr>
        <w:t>, pelas razões constantes do Estudo Técnico Preliminar.</w:t>
      </w:r>
    </w:p>
    <w:p w14:paraId="710D7E85" w14:textId="77777777" w:rsidR="00476B05" w:rsidRPr="00CD36B5" w:rsidRDefault="00476B05" w:rsidP="002E77B3">
      <w:pPr>
        <w:pStyle w:val="Nvel2-Red"/>
        <w:numPr>
          <w:ilvl w:val="0"/>
          <w:numId w:val="0"/>
        </w:numPr>
        <w:tabs>
          <w:tab w:val="left" w:pos="708"/>
        </w:tabs>
        <w:spacing w:before="0" w:after="0" w:line="240" w:lineRule="auto"/>
        <w:rPr>
          <w:i w:val="0"/>
          <w:iCs w:val="0"/>
          <w:color w:val="auto"/>
          <w:sz w:val="24"/>
          <w:szCs w:val="24"/>
        </w:rPr>
      </w:pPr>
    </w:p>
    <w:p w14:paraId="0DCC90ED" w14:textId="5C374215" w:rsidR="002E77B3" w:rsidRPr="00CD36B5" w:rsidRDefault="002E77B3" w:rsidP="002E77B3">
      <w:pPr>
        <w:pStyle w:val="Nivel2"/>
        <w:numPr>
          <w:ilvl w:val="0"/>
          <w:numId w:val="0"/>
        </w:numPr>
        <w:spacing w:before="0" w:after="0" w:line="240" w:lineRule="auto"/>
        <w:rPr>
          <w:color w:val="auto"/>
          <w:sz w:val="24"/>
          <w:szCs w:val="24"/>
        </w:rPr>
      </w:pPr>
      <w:r w:rsidRPr="00CD36B5">
        <w:rPr>
          <w:bCs/>
          <w:color w:val="auto"/>
          <w:sz w:val="24"/>
          <w:szCs w:val="24"/>
        </w:rPr>
        <w:t>4.</w:t>
      </w:r>
      <w:r w:rsidR="006D58E2">
        <w:rPr>
          <w:bCs/>
          <w:color w:val="auto"/>
          <w:sz w:val="24"/>
          <w:szCs w:val="24"/>
        </w:rPr>
        <w:t>4</w:t>
      </w:r>
      <w:r w:rsidRPr="00CD36B5">
        <w:rPr>
          <w:bCs/>
          <w:color w:val="auto"/>
          <w:sz w:val="24"/>
          <w:szCs w:val="24"/>
        </w:rPr>
        <w:t>.</w:t>
      </w:r>
      <w:r w:rsidRPr="00CD36B5">
        <w:rPr>
          <w:b/>
          <w:bCs/>
          <w:color w:val="auto"/>
          <w:sz w:val="24"/>
          <w:szCs w:val="24"/>
        </w:rPr>
        <w:t xml:space="preserve"> </w:t>
      </w:r>
      <w:r w:rsidRPr="00CD36B5">
        <w:rPr>
          <w:color w:val="auto"/>
          <w:sz w:val="24"/>
          <w:szCs w:val="24"/>
        </w:rPr>
        <w:t>O contrato oferece maior detalhamento das regras que serão aplicadas em relação à garantia da contratação.</w:t>
      </w:r>
    </w:p>
    <w:p w14:paraId="6023B228" w14:textId="77777777" w:rsidR="00D13949" w:rsidRPr="0077011C" w:rsidRDefault="00D13949" w:rsidP="002E77B3">
      <w:pPr>
        <w:pStyle w:val="Nivel2"/>
        <w:numPr>
          <w:ilvl w:val="0"/>
          <w:numId w:val="0"/>
        </w:numPr>
        <w:spacing w:before="0" w:after="0" w:line="240" w:lineRule="auto"/>
        <w:rPr>
          <w:color w:val="auto"/>
          <w:sz w:val="24"/>
          <w:szCs w:val="24"/>
        </w:rPr>
      </w:pPr>
    </w:p>
    <w:p w14:paraId="6F172B93" w14:textId="77777777" w:rsidR="002E77B3" w:rsidRPr="0077011C" w:rsidRDefault="002E77B3" w:rsidP="00476B05">
      <w:pPr>
        <w:pStyle w:val="Nivel01"/>
        <w:rPr>
          <w:sz w:val="24"/>
          <w:szCs w:val="24"/>
        </w:rPr>
      </w:pPr>
      <w:r w:rsidRPr="0077011C">
        <w:rPr>
          <w:sz w:val="24"/>
          <w:szCs w:val="24"/>
        </w:rPr>
        <w:t>5. MODELO DE EXECUÇÃO DO OBJETO:</w:t>
      </w:r>
    </w:p>
    <w:p w14:paraId="64B3DE57" w14:textId="77777777" w:rsidR="00511A9A" w:rsidRDefault="00511A9A" w:rsidP="00476B05">
      <w:pPr>
        <w:pStyle w:val="Nvel1-SemNum"/>
        <w:rPr>
          <w:sz w:val="24"/>
          <w:szCs w:val="24"/>
        </w:rPr>
      </w:pPr>
    </w:p>
    <w:p w14:paraId="0E598DCA" w14:textId="3D5443A5" w:rsidR="002E77B3" w:rsidRPr="0077011C" w:rsidRDefault="002E77B3" w:rsidP="00476B05">
      <w:pPr>
        <w:pStyle w:val="Nvel1-SemNum"/>
        <w:rPr>
          <w:sz w:val="24"/>
          <w:szCs w:val="24"/>
        </w:rPr>
      </w:pPr>
      <w:r w:rsidRPr="0077011C">
        <w:rPr>
          <w:sz w:val="24"/>
          <w:szCs w:val="24"/>
        </w:rPr>
        <w:t>CONDIÇÕES DE ENTREGA</w:t>
      </w:r>
    </w:p>
    <w:p w14:paraId="1CA1372E" w14:textId="77777777" w:rsidR="002E77B3" w:rsidRPr="0077011C" w:rsidRDefault="002E77B3" w:rsidP="00476B05">
      <w:pPr>
        <w:pStyle w:val="Nvel1-SemNum"/>
        <w:rPr>
          <w:sz w:val="24"/>
          <w:szCs w:val="24"/>
        </w:rPr>
      </w:pPr>
    </w:p>
    <w:p w14:paraId="66DF7CD8" w14:textId="0F5CD6DE" w:rsidR="002E77B3"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5.1. O prazo de entrega do(s) item(</w:t>
      </w:r>
      <w:proofErr w:type="spellStart"/>
      <w:r w:rsidRPr="0077011C">
        <w:rPr>
          <w:bCs/>
          <w:i w:val="0"/>
          <w:iCs w:val="0"/>
          <w:color w:val="auto"/>
          <w:sz w:val="24"/>
          <w:szCs w:val="24"/>
        </w:rPr>
        <w:t>ns</w:t>
      </w:r>
      <w:proofErr w:type="spellEnd"/>
      <w:r w:rsidRPr="0077011C">
        <w:rPr>
          <w:bCs/>
          <w:i w:val="0"/>
          <w:iCs w:val="0"/>
          <w:color w:val="auto"/>
          <w:sz w:val="24"/>
          <w:szCs w:val="24"/>
        </w:rPr>
        <w:t xml:space="preserve">) é de </w:t>
      </w:r>
      <w:r w:rsidR="00FE09C8" w:rsidRPr="00FE09C8">
        <w:rPr>
          <w:i w:val="0"/>
          <w:iCs w:val="0"/>
          <w:color w:val="auto"/>
          <w:sz w:val="24"/>
          <w:szCs w:val="24"/>
        </w:rPr>
        <w:t>10 (dez) dias</w:t>
      </w:r>
      <w:r w:rsidR="005A0156" w:rsidRPr="00FE09C8">
        <w:rPr>
          <w:i w:val="0"/>
          <w:iCs w:val="0"/>
          <w:color w:val="auto"/>
          <w:sz w:val="24"/>
          <w:szCs w:val="24"/>
        </w:rPr>
        <w:t xml:space="preserve"> </w:t>
      </w:r>
      <w:r w:rsidR="005A0156" w:rsidRPr="0077011C">
        <w:rPr>
          <w:i w:val="0"/>
          <w:iCs w:val="0"/>
          <w:color w:val="000000" w:themeColor="text1"/>
          <w:sz w:val="24"/>
          <w:szCs w:val="24"/>
        </w:rPr>
        <w:t>corridos</w:t>
      </w:r>
      <w:r w:rsidRPr="0077011C">
        <w:rPr>
          <w:bCs/>
          <w:i w:val="0"/>
          <w:iCs w:val="0"/>
          <w:color w:val="auto"/>
          <w:sz w:val="24"/>
          <w:szCs w:val="24"/>
        </w:rPr>
        <w:t>, contado da emissão da Ordem de Fornecimento formalizada pelo Contratante, em quantitativo especificado pelo Contratante</w:t>
      </w:r>
      <w:r w:rsidRPr="0077011C">
        <w:rPr>
          <w:i w:val="0"/>
          <w:iCs w:val="0"/>
          <w:color w:val="auto"/>
          <w:sz w:val="24"/>
          <w:szCs w:val="24"/>
        </w:rPr>
        <w:t>.</w:t>
      </w:r>
    </w:p>
    <w:p w14:paraId="73D16C31" w14:textId="77777777" w:rsidR="006D58E2" w:rsidRDefault="006D58E2" w:rsidP="002E77B3">
      <w:pPr>
        <w:pStyle w:val="Nvel2-Red"/>
        <w:numPr>
          <w:ilvl w:val="0"/>
          <w:numId w:val="0"/>
        </w:numPr>
        <w:tabs>
          <w:tab w:val="left" w:pos="708"/>
        </w:tabs>
        <w:spacing w:before="0" w:after="0" w:line="240" w:lineRule="auto"/>
        <w:rPr>
          <w:i w:val="0"/>
          <w:iCs w:val="0"/>
          <w:color w:val="auto"/>
          <w:sz w:val="24"/>
          <w:szCs w:val="24"/>
        </w:rPr>
      </w:pPr>
    </w:p>
    <w:p w14:paraId="26C5534C" w14:textId="0C36E1E1"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5.2. Caso não seja possível a entrega na data assinalada, a empresa deverá comunicar as razões respectivas com pelo menos 0</w:t>
      </w:r>
      <w:r w:rsidR="00511A9A">
        <w:rPr>
          <w:i w:val="0"/>
          <w:iCs w:val="0"/>
          <w:color w:val="auto"/>
          <w:sz w:val="24"/>
          <w:szCs w:val="24"/>
        </w:rPr>
        <w:t>5</w:t>
      </w:r>
      <w:r w:rsidRPr="0077011C">
        <w:rPr>
          <w:i w:val="0"/>
          <w:iCs w:val="0"/>
          <w:color w:val="auto"/>
          <w:sz w:val="24"/>
          <w:szCs w:val="24"/>
        </w:rPr>
        <w:t xml:space="preserve"> </w:t>
      </w:r>
      <w:r w:rsidR="00511A9A">
        <w:rPr>
          <w:i w:val="0"/>
          <w:iCs w:val="0"/>
          <w:color w:val="auto"/>
          <w:sz w:val="24"/>
          <w:szCs w:val="24"/>
        </w:rPr>
        <w:t>(cinco</w:t>
      </w:r>
      <w:r w:rsidRPr="0077011C">
        <w:rPr>
          <w:i w:val="0"/>
          <w:iCs w:val="0"/>
          <w:color w:val="auto"/>
          <w:sz w:val="24"/>
          <w:szCs w:val="24"/>
        </w:rPr>
        <w:t>) dia</w:t>
      </w:r>
      <w:r w:rsidR="00511A9A">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7B194281"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13193C09"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4A20F1C5" w14:textId="77777777" w:rsidR="002E77B3" w:rsidRPr="0077011C" w:rsidRDefault="002E77B3" w:rsidP="002E77B3">
      <w:pPr>
        <w:tabs>
          <w:tab w:val="left" w:pos="0"/>
        </w:tabs>
        <w:ind w:right="-1"/>
        <w:jc w:val="both"/>
        <w:rPr>
          <w:rFonts w:ascii="Arial" w:hAnsi="Arial" w:cs="Arial"/>
        </w:rPr>
      </w:pPr>
    </w:p>
    <w:p w14:paraId="6CE7FDDC" w14:textId="4E3A0D8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31C2" w:rsidRPr="0077011C">
        <w:rPr>
          <w:rFonts w:ascii="Arial" w:hAnsi="Arial" w:cs="Arial"/>
        </w:rPr>
        <w:t>Guaimbê</w:t>
      </w:r>
      <w:r w:rsidRPr="0077011C">
        <w:rPr>
          <w:rFonts w:ascii="Arial" w:hAnsi="Arial" w:cs="Arial"/>
        </w:rPr>
        <w:t xml:space="preserve">; </w:t>
      </w:r>
    </w:p>
    <w:p w14:paraId="1B02E553" w14:textId="77777777" w:rsidR="002E77B3" w:rsidRPr="0077011C" w:rsidRDefault="002E77B3" w:rsidP="002E77B3">
      <w:pPr>
        <w:tabs>
          <w:tab w:val="left" w:pos="0"/>
        </w:tabs>
        <w:ind w:right="-1"/>
        <w:jc w:val="both"/>
        <w:rPr>
          <w:rFonts w:ascii="Arial" w:hAnsi="Arial" w:cs="Arial"/>
        </w:rPr>
      </w:pPr>
    </w:p>
    <w:p w14:paraId="59245321"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6195F8BF" w14:textId="77777777" w:rsidR="002E77B3" w:rsidRPr="0077011C" w:rsidRDefault="002E77B3" w:rsidP="002E77B3">
      <w:pPr>
        <w:tabs>
          <w:tab w:val="left" w:pos="0"/>
        </w:tabs>
        <w:ind w:right="-1"/>
        <w:jc w:val="both"/>
        <w:rPr>
          <w:rFonts w:ascii="Arial" w:hAnsi="Arial" w:cs="Arial"/>
          <w:b/>
        </w:rPr>
      </w:pPr>
    </w:p>
    <w:p w14:paraId="51749678" w14:textId="58E80DD1"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 xml:space="preserve">a este Município de </w:t>
      </w:r>
      <w:r w:rsidR="00C631C2" w:rsidRPr="0077011C">
        <w:rPr>
          <w:rFonts w:ascii="Arial" w:hAnsi="Arial" w:cs="Arial"/>
        </w:rPr>
        <w:t>Guaimbê</w:t>
      </w:r>
      <w:r w:rsidRPr="0077011C">
        <w:rPr>
          <w:rFonts w:ascii="Arial" w:hAnsi="Arial" w:cs="Arial"/>
        </w:rPr>
        <w:t>;</w:t>
      </w:r>
    </w:p>
    <w:p w14:paraId="00BD66B2" w14:textId="77777777" w:rsidR="002E77B3" w:rsidRPr="0077011C" w:rsidRDefault="002E77B3" w:rsidP="002E77B3">
      <w:pPr>
        <w:tabs>
          <w:tab w:val="left" w:pos="0"/>
        </w:tabs>
        <w:ind w:right="-1"/>
        <w:jc w:val="both"/>
        <w:rPr>
          <w:rFonts w:ascii="Arial" w:hAnsi="Arial" w:cs="Arial"/>
          <w:b/>
        </w:rPr>
      </w:pPr>
    </w:p>
    <w:p w14:paraId="7D1959C2" w14:textId="77777777" w:rsidR="002E77B3" w:rsidRPr="0077011C" w:rsidRDefault="002E77B3" w:rsidP="002E77B3">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0954FED" w14:textId="77777777" w:rsidR="002E77B3" w:rsidRPr="0077011C" w:rsidRDefault="002E77B3" w:rsidP="002E77B3">
      <w:pPr>
        <w:ind w:right="-1"/>
        <w:jc w:val="both"/>
        <w:rPr>
          <w:rFonts w:ascii="Arial" w:hAnsi="Arial" w:cs="Arial"/>
        </w:rPr>
      </w:pPr>
    </w:p>
    <w:p w14:paraId="0B28246C" w14:textId="5C68991B" w:rsidR="002E77B3" w:rsidRPr="0077011C" w:rsidRDefault="002E77B3" w:rsidP="002E77B3">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sidR="00C631C2" w:rsidRPr="0077011C">
        <w:rPr>
          <w:rFonts w:ascii="Arial" w:hAnsi="Arial" w:cs="Arial"/>
        </w:rPr>
        <w:t>Guaimbê</w:t>
      </w:r>
      <w:r w:rsidRPr="0077011C">
        <w:rPr>
          <w:rFonts w:ascii="Arial" w:hAnsi="Arial" w:cs="Arial"/>
        </w:rPr>
        <w:t xml:space="preserve"> e, posteriormente, à decisão da autoridade competente; </w:t>
      </w:r>
    </w:p>
    <w:p w14:paraId="1E09F73D" w14:textId="77777777" w:rsidR="002E77B3" w:rsidRPr="0077011C" w:rsidRDefault="002E77B3" w:rsidP="002E77B3">
      <w:pPr>
        <w:ind w:right="-1"/>
        <w:jc w:val="both"/>
        <w:rPr>
          <w:rFonts w:ascii="Arial" w:hAnsi="Arial" w:cs="Arial"/>
        </w:rPr>
      </w:pPr>
    </w:p>
    <w:p w14:paraId="74C15931" w14:textId="12338C6B" w:rsidR="001B2E78" w:rsidRPr="00DB3667" w:rsidRDefault="002E77B3" w:rsidP="00DB3667">
      <w:pPr>
        <w:ind w:right="-1"/>
        <w:jc w:val="both"/>
        <w:rPr>
          <w:rFonts w:ascii="Arial" w:hAnsi="Arial" w:cs="Arial"/>
        </w:rPr>
      </w:pPr>
      <w:r w:rsidRPr="0077011C">
        <w:rPr>
          <w:rFonts w:ascii="Arial" w:hAnsi="Arial" w:cs="Arial"/>
        </w:rPr>
        <w:t xml:space="preserve">5.7.2. Os requerimentos em questão devem ser acompanhados de justificativa, da indicação de nova marca, com caraterísticas equivalentes ou </w:t>
      </w:r>
      <w:proofErr w:type="spellStart"/>
      <w:r w:rsidRPr="0077011C">
        <w:rPr>
          <w:rFonts w:ascii="Arial" w:hAnsi="Arial" w:cs="Arial"/>
        </w:rPr>
        <w:t>superiores</w:t>
      </w:r>
      <w:proofErr w:type="spellEnd"/>
      <w:r w:rsidRPr="0077011C">
        <w:rPr>
          <w:rFonts w:ascii="Arial" w:hAnsi="Arial" w:cs="Arial"/>
        </w:rPr>
        <w:t xml:space="preserve"> àquela proposta durante o certame licitatório e dos documentos comprobatórios, tais como catálogos, fichas técnicas, amostras e etc.;</w:t>
      </w:r>
    </w:p>
    <w:p w14:paraId="2C356E93" w14:textId="77777777" w:rsidR="002E77B3" w:rsidRPr="0077011C" w:rsidRDefault="002E77B3" w:rsidP="00362E4B">
      <w:pPr>
        <w:pStyle w:val="Nivel2"/>
        <w:numPr>
          <w:ilvl w:val="0"/>
          <w:numId w:val="0"/>
        </w:numPr>
        <w:spacing w:before="0" w:after="0" w:line="240" w:lineRule="auto"/>
        <w:rPr>
          <w:color w:val="auto"/>
          <w:sz w:val="24"/>
          <w:szCs w:val="24"/>
        </w:rPr>
      </w:pPr>
      <w:r w:rsidRPr="0077011C">
        <w:rPr>
          <w:color w:val="auto"/>
          <w:sz w:val="24"/>
          <w:szCs w:val="24"/>
        </w:rPr>
        <w:lastRenderedPageBreak/>
        <w:t>5.8. Os bens deverão ser entregues observando-se as seguintes condições:</w:t>
      </w:r>
    </w:p>
    <w:p w14:paraId="18DFD6DF" w14:textId="77777777" w:rsidR="002E77B3" w:rsidRPr="0077011C" w:rsidRDefault="002E77B3" w:rsidP="00362E4B">
      <w:pPr>
        <w:pStyle w:val="Nivel2"/>
        <w:numPr>
          <w:ilvl w:val="0"/>
          <w:numId w:val="0"/>
        </w:numPr>
        <w:spacing w:before="0" w:after="0" w:line="240" w:lineRule="auto"/>
        <w:rPr>
          <w:color w:val="auto"/>
          <w:sz w:val="24"/>
          <w:szCs w:val="24"/>
        </w:rPr>
      </w:pPr>
    </w:p>
    <w:p w14:paraId="2B97B0EC" w14:textId="77777777" w:rsidR="009530C3" w:rsidRPr="009530C3" w:rsidRDefault="007C1CAC" w:rsidP="00383F7B">
      <w:pPr>
        <w:pStyle w:val="PargrafodaLista"/>
        <w:numPr>
          <w:ilvl w:val="0"/>
          <w:numId w:val="18"/>
        </w:numPr>
        <w:tabs>
          <w:tab w:val="left" w:pos="284"/>
        </w:tabs>
        <w:spacing w:after="0" w:line="240" w:lineRule="auto"/>
        <w:ind w:left="0" w:firstLine="0"/>
        <w:jc w:val="both"/>
        <w:rPr>
          <w:rFonts w:ascii="Arial" w:hAnsi="Arial" w:cs="Arial"/>
        </w:rPr>
      </w:pPr>
      <w:r w:rsidRPr="001B2E78">
        <w:rPr>
          <w:rFonts w:ascii="Arial" w:hAnsi="Arial" w:cs="Arial"/>
          <w:sz w:val="24"/>
          <w:szCs w:val="24"/>
        </w:rPr>
        <w:t xml:space="preserve"> </w:t>
      </w:r>
      <w:r w:rsidR="002E77B3" w:rsidRPr="001B2E78">
        <w:rPr>
          <w:rFonts w:ascii="Arial" w:hAnsi="Arial" w:cs="Arial"/>
          <w:sz w:val="24"/>
          <w:szCs w:val="24"/>
        </w:rPr>
        <w:t>Loc</w:t>
      </w:r>
      <w:r w:rsidR="009530C3">
        <w:rPr>
          <w:rFonts w:ascii="Arial" w:hAnsi="Arial" w:cs="Arial"/>
          <w:sz w:val="24"/>
          <w:szCs w:val="24"/>
        </w:rPr>
        <w:t>ais</w:t>
      </w:r>
      <w:r w:rsidR="002E77B3" w:rsidRPr="001B2E78">
        <w:rPr>
          <w:rFonts w:ascii="Arial" w:hAnsi="Arial" w:cs="Arial"/>
          <w:sz w:val="24"/>
          <w:szCs w:val="24"/>
        </w:rPr>
        <w:t xml:space="preserve"> de entrega:</w:t>
      </w:r>
      <w:r w:rsidR="00FE4296" w:rsidRPr="001B2E78">
        <w:rPr>
          <w:rFonts w:ascii="Arial" w:hAnsi="Arial" w:cs="Arial"/>
          <w:sz w:val="24"/>
          <w:szCs w:val="24"/>
        </w:rPr>
        <w:t xml:space="preserve"> </w:t>
      </w:r>
    </w:p>
    <w:p w14:paraId="11EA395C" w14:textId="77777777" w:rsidR="009530C3" w:rsidRPr="009530C3" w:rsidRDefault="009530C3" w:rsidP="009530C3">
      <w:pPr>
        <w:pStyle w:val="PargrafodaLista"/>
        <w:tabs>
          <w:tab w:val="left" w:pos="284"/>
        </w:tabs>
        <w:spacing w:after="0" w:line="240" w:lineRule="auto"/>
        <w:ind w:left="0"/>
        <w:jc w:val="both"/>
        <w:rPr>
          <w:rFonts w:ascii="Arial" w:hAnsi="Arial" w:cs="Arial"/>
        </w:rPr>
      </w:pPr>
    </w:p>
    <w:p w14:paraId="65048517" w14:textId="7ABC4D3F" w:rsidR="00C77996" w:rsidRDefault="009530C3" w:rsidP="009530C3">
      <w:pPr>
        <w:tabs>
          <w:tab w:val="left" w:pos="284"/>
        </w:tabs>
        <w:jc w:val="both"/>
        <w:rPr>
          <w:rFonts w:ascii="Arial" w:hAnsi="Arial" w:cs="Arial"/>
        </w:rPr>
      </w:pPr>
      <w:r>
        <w:rPr>
          <w:rFonts w:ascii="Arial" w:hAnsi="Arial" w:cs="Arial"/>
        </w:rPr>
        <w:t xml:space="preserve">1) </w:t>
      </w:r>
      <w:r w:rsidRPr="009530C3">
        <w:rPr>
          <w:rFonts w:ascii="Arial" w:hAnsi="Arial" w:cs="Arial"/>
        </w:rPr>
        <w:t>Rua Adélia de Almeida Valenciano</w:t>
      </w:r>
      <w:r>
        <w:rPr>
          <w:rFonts w:ascii="Arial" w:hAnsi="Arial" w:cs="Arial"/>
        </w:rPr>
        <w:t xml:space="preserve"> nº</w:t>
      </w:r>
      <w:r w:rsidRPr="009530C3">
        <w:rPr>
          <w:rFonts w:ascii="Arial" w:hAnsi="Arial" w:cs="Arial"/>
        </w:rPr>
        <w:t xml:space="preserve"> 33</w:t>
      </w:r>
      <w:r>
        <w:rPr>
          <w:rFonts w:ascii="Arial" w:hAnsi="Arial" w:cs="Arial"/>
        </w:rPr>
        <w:t xml:space="preserve"> – </w:t>
      </w:r>
      <w:r w:rsidR="002B4C3C">
        <w:rPr>
          <w:rFonts w:ascii="Arial" w:hAnsi="Arial" w:cs="Arial"/>
        </w:rPr>
        <w:t>Bairro Conjunto Habitacional Nossa Senhora Aparecida</w:t>
      </w:r>
      <w:r>
        <w:rPr>
          <w:rFonts w:ascii="Arial" w:hAnsi="Arial" w:cs="Arial"/>
        </w:rPr>
        <w:t>;</w:t>
      </w:r>
    </w:p>
    <w:p w14:paraId="5B509528" w14:textId="58CE601C" w:rsidR="009530C3" w:rsidRPr="009530C3" w:rsidRDefault="009530C3" w:rsidP="009530C3">
      <w:pPr>
        <w:tabs>
          <w:tab w:val="left" w:pos="284"/>
        </w:tabs>
        <w:jc w:val="both"/>
        <w:rPr>
          <w:rFonts w:ascii="Arial" w:hAnsi="Arial" w:cs="Arial"/>
        </w:rPr>
      </w:pPr>
      <w:r>
        <w:rPr>
          <w:rFonts w:ascii="Arial" w:hAnsi="Arial" w:cs="Arial"/>
        </w:rPr>
        <w:t xml:space="preserve">2) </w:t>
      </w:r>
      <w:r w:rsidRPr="009530C3">
        <w:rPr>
          <w:rFonts w:ascii="Arial" w:hAnsi="Arial" w:cs="Arial"/>
        </w:rPr>
        <w:t>Rua Castro Alves</w:t>
      </w:r>
      <w:r>
        <w:rPr>
          <w:rFonts w:ascii="Arial" w:hAnsi="Arial" w:cs="Arial"/>
        </w:rPr>
        <w:t xml:space="preserve"> nº</w:t>
      </w:r>
      <w:r w:rsidRPr="009530C3">
        <w:rPr>
          <w:rFonts w:ascii="Arial" w:hAnsi="Arial" w:cs="Arial"/>
        </w:rPr>
        <w:t xml:space="preserve"> 396</w:t>
      </w:r>
      <w:r>
        <w:rPr>
          <w:rFonts w:ascii="Arial" w:hAnsi="Arial" w:cs="Arial"/>
        </w:rPr>
        <w:t xml:space="preserve"> – Bairro Centro.</w:t>
      </w:r>
    </w:p>
    <w:p w14:paraId="6946958D" w14:textId="77777777" w:rsidR="001B2E78" w:rsidRPr="001B2E78" w:rsidRDefault="001B2E78" w:rsidP="001B2E78">
      <w:pPr>
        <w:pStyle w:val="PargrafodaLista"/>
        <w:tabs>
          <w:tab w:val="left" w:pos="284"/>
        </w:tabs>
        <w:spacing w:after="0" w:line="240" w:lineRule="auto"/>
        <w:ind w:left="0"/>
        <w:jc w:val="both"/>
        <w:rPr>
          <w:rFonts w:ascii="Arial" w:hAnsi="Arial" w:cs="Arial"/>
        </w:rPr>
      </w:pPr>
    </w:p>
    <w:p w14:paraId="34C73CD0" w14:textId="4652EA88" w:rsidR="002E77B3" w:rsidRPr="0077011C" w:rsidRDefault="002E77B3" w:rsidP="00362E4B">
      <w:pPr>
        <w:pStyle w:val="Nivel01"/>
        <w:rPr>
          <w:rFonts w:eastAsia="Arial Unicode MS"/>
          <w:b w:val="0"/>
          <w:bCs w:val="0"/>
          <w:sz w:val="24"/>
          <w:szCs w:val="24"/>
        </w:rPr>
      </w:pPr>
      <w:r w:rsidRPr="0077011C">
        <w:rPr>
          <w:b w:val="0"/>
          <w:bCs w:val="0"/>
          <w:sz w:val="24"/>
          <w:szCs w:val="24"/>
        </w:rPr>
        <w:t xml:space="preserve">b) Horário de recebimento: </w:t>
      </w:r>
      <w:r w:rsidR="00FE09C8" w:rsidRPr="00FE09C8">
        <w:rPr>
          <w:rFonts w:eastAsia="Arial Unicode MS"/>
          <w:b w:val="0"/>
          <w:bCs w:val="0"/>
          <w:sz w:val="24"/>
          <w:szCs w:val="24"/>
        </w:rPr>
        <w:t>das 08h30 às 11h00 e das 13h00 às 17h00</w:t>
      </w:r>
      <w:r w:rsidRPr="0077011C">
        <w:rPr>
          <w:rFonts w:eastAsia="Arial Unicode MS"/>
          <w:b w:val="0"/>
          <w:bCs w:val="0"/>
          <w:sz w:val="24"/>
          <w:szCs w:val="24"/>
        </w:rPr>
        <w:t>.</w:t>
      </w:r>
    </w:p>
    <w:p w14:paraId="522121C4" w14:textId="5C193571" w:rsidR="00A035C6" w:rsidRPr="0077011C" w:rsidRDefault="00A035C6" w:rsidP="00362E4B">
      <w:pPr>
        <w:rPr>
          <w:rFonts w:ascii="Arial" w:hAnsi="Arial" w:cs="Arial"/>
        </w:rPr>
      </w:pPr>
    </w:p>
    <w:p w14:paraId="4BC0AE8D" w14:textId="77777777" w:rsidR="002E77B3" w:rsidRPr="0077011C" w:rsidRDefault="002E77B3" w:rsidP="00476B05">
      <w:pPr>
        <w:pStyle w:val="Nvel1-SemNumPreto"/>
        <w:rPr>
          <w:sz w:val="24"/>
          <w:szCs w:val="24"/>
        </w:rPr>
      </w:pPr>
      <w:r w:rsidRPr="0077011C">
        <w:rPr>
          <w:sz w:val="24"/>
          <w:szCs w:val="24"/>
        </w:rPr>
        <w:t>GARANTIA</w:t>
      </w:r>
    </w:p>
    <w:p w14:paraId="39F52F30" w14:textId="77777777" w:rsidR="002E77B3" w:rsidRPr="0077011C" w:rsidRDefault="002E77B3" w:rsidP="00476B05">
      <w:pPr>
        <w:pStyle w:val="Nvel1-SemNumPreto"/>
        <w:rPr>
          <w:sz w:val="24"/>
          <w:szCs w:val="24"/>
        </w:rPr>
      </w:pPr>
    </w:p>
    <w:p w14:paraId="0E2027B9" w14:textId="1AF74F7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w:t>
      </w:r>
      <w:r w:rsidR="009C648C" w:rsidRPr="0077011C">
        <w:rPr>
          <w:i w:val="0"/>
          <w:iCs w:val="0"/>
          <w:color w:val="auto"/>
          <w:sz w:val="24"/>
          <w:szCs w:val="24"/>
        </w:rPr>
        <w:t>9</w:t>
      </w:r>
      <w:r w:rsidRPr="0077011C">
        <w:rPr>
          <w:i w:val="0"/>
          <w:iCs w:val="0"/>
          <w:color w:val="auto"/>
          <w:sz w:val="24"/>
          <w:szCs w:val="24"/>
        </w:rPr>
        <w:t>. O prazo de garantia é aquele estabelecido na Lei nº 8.078, de 11 de setembro de 1990 (Código de Defesa do Consumidor).</w:t>
      </w:r>
    </w:p>
    <w:p w14:paraId="02A08B2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407DBD7" w14:textId="77777777" w:rsidR="002E77B3" w:rsidRPr="0077011C" w:rsidRDefault="002E77B3" w:rsidP="00476B05">
      <w:pPr>
        <w:pStyle w:val="Nivel01"/>
        <w:rPr>
          <w:sz w:val="24"/>
          <w:szCs w:val="24"/>
        </w:rPr>
      </w:pPr>
      <w:r w:rsidRPr="0077011C">
        <w:rPr>
          <w:sz w:val="24"/>
          <w:szCs w:val="24"/>
        </w:rPr>
        <w:t>6. MODELO DE GESTÃO DO CONTRATO:</w:t>
      </w:r>
    </w:p>
    <w:p w14:paraId="1C89C48A" w14:textId="77777777" w:rsidR="002E77B3" w:rsidRPr="0077011C" w:rsidRDefault="002E77B3" w:rsidP="00476B05">
      <w:pPr>
        <w:pStyle w:val="Nivel01"/>
        <w:rPr>
          <w:sz w:val="24"/>
          <w:szCs w:val="24"/>
        </w:rPr>
      </w:pPr>
      <w:r w:rsidRPr="0077011C">
        <w:rPr>
          <w:sz w:val="24"/>
          <w:szCs w:val="24"/>
        </w:rPr>
        <w:t xml:space="preserve"> </w:t>
      </w:r>
    </w:p>
    <w:p w14:paraId="6C45A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85D873E" w14:textId="77777777" w:rsidR="002E77B3" w:rsidRPr="0077011C" w:rsidRDefault="002E77B3" w:rsidP="002E77B3">
      <w:pPr>
        <w:pStyle w:val="Nivel2"/>
        <w:numPr>
          <w:ilvl w:val="0"/>
          <w:numId w:val="0"/>
        </w:numPr>
        <w:spacing w:before="0" w:after="0" w:line="240" w:lineRule="auto"/>
        <w:rPr>
          <w:color w:val="auto"/>
          <w:sz w:val="24"/>
          <w:szCs w:val="24"/>
        </w:rPr>
      </w:pPr>
    </w:p>
    <w:p w14:paraId="2264B22A" w14:textId="1971C9E9" w:rsidR="00DB3667"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CA12456" w14:textId="77777777" w:rsidR="00341D8C" w:rsidRDefault="00341D8C" w:rsidP="002E77B3">
      <w:pPr>
        <w:pStyle w:val="Nivel2"/>
        <w:numPr>
          <w:ilvl w:val="0"/>
          <w:numId w:val="0"/>
        </w:numPr>
        <w:spacing w:before="0" w:after="0" w:line="240" w:lineRule="auto"/>
        <w:rPr>
          <w:color w:val="auto"/>
          <w:sz w:val="24"/>
          <w:szCs w:val="24"/>
        </w:rPr>
      </w:pPr>
    </w:p>
    <w:p w14:paraId="54A8BCA9" w14:textId="142C255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As comunicações entre o órgão ou entidade e a contratada devem ser realizadas por escrito sempre que o ato exigir tal formalidade, admitindo-se o uso de mensagem eletrônica para esse fim.</w:t>
      </w:r>
    </w:p>
    <w:p w14:paraId="685A81C6" w14:textId="77777777" w:rsidR="002E77B3" w:rsidRPr="0077011C" w:rsidRDefault="002E77B3" w:rsidP="002E77B3">
      <w:pPr>
        <w:pStyle w:val="Nivel2"/>
        <w:numPr>
          <w:ilvl w:val="0"/>
          <w:numId w:val="0"/>
        </w:numPr>
        <w:spacing w:before="0" w:after="0" w:line="240" w:lineRule="auto"/>
        <w:rPr>
          <w:color w:val="auto"/>
          <w:sz w:val="24"/>
          <w:szCs w:val="24"/>
        </w:rPr>
      </w:pPr>
    </w:p>
    <w:p w14:paraId="733175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O órgão ou entidade poderá convocar representante da empresa para adoção de providências que devam ser cumpridas de imediato.</w:t>
      </w:r>
    </w:p>
    <w:p w14:paraId="4B7E3085" w14:textId="77777777" w:rsidR="002E77B3" w:rsidRPr="0077011C" w:rsidRDefault="002E77B3" w:rsidP="002E77B3">
      <w:pPr>
        <w:pStyle w:val="Nivel2"/>
        <w:numPr>
          <w:ilvl w:val="0"/>
          <w:numId w:val="0"/>
        </w:numPr>
        <w:spacing w:before="0" w:after="0" w:line="240" w:lineRule="auto"/>
        <w:rPr>
          <w:color w:val="auto"/>
          <w:sz w:val="24"/>
          <w:szCs w:val="24"/>
        </w:rPr>
      </w:pPr>
    </w:p>
    <w:p w14:paraId="431830F6" w14:textId="4DC577B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6.5. Após a assinatura do contrato ou instrumento equivalente</w:t>
      </w:r>
      <w:r w:rsidRPr="0077011C">
        <w:rPr>
          <w:strike/>
          <w:color w:val="auto"/>
          <w:sz w:val="24"/>
          <w:szCs w:val="24"/>
        </w:rPr>
        <w:t>,</w:t>
      </w:r>
      <w:r w:rsidRPr="0077011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70A265" w14:textId="77777777" w:rsidR="00773447" w:rsidRPr="0077011C" w:rsidRDefault="00773447" w:rsidP="002E77B3">
      <w:pPr>
        <w:pStyle w:val="Nivel2"/>
        <w:numPr>
          <w:ilvl w:val="0"/>
          <w:numId w:val="0"/>
        </w:numPr>
        <w:spacing w:before="0" w:after="0" w:line="240" w:lineRule="auto"/>
        <w:rPr>
          <w:color w:val="auto"/>
          <w:sz w:val="24"/>
          <w:szCs w:val="24"/>
        </w:rPr>
      </w:pPr>
    </w:p>
    <w:p w14:paraId="121B349F" w14:textId="413FD901" w:rsidR="002E77B3" w:rsidRPr="0077011C" w:rsidRDefault="009C648C" w:rsidP="002E77B3">
      <w:pPr>
        <w:pStyle w:val="Nivel2"/>
        <w:numPr>
          <w:ilvl w:val="0"/>
          <w:numId w:val="0"/>
        </w:numPr>
        <w:spacing w:before="0" w:after="0" w:line="240" w:lineRule="auto"/>
        <w:rPr>
          <w:b/>
          <w:bCs/>
          <w:color w:val="auto"/>
          <w:sz w:val="24"/>
          <w:szCs w:val="24"/>
        </w:rPr>
      </w:pPr>
      <w:r w:rsidRPr="0077011C">
        <w:rPr>
          <w:b/>
          <w:bCs/>
          <w:color w:val="auto"/>
          <w:sz w:val="24"/>
          <w:szCs w:val="24"/>
        </w:rPr>
        <w:t>FISCALIZAÇÃO.</w:t>
      </w:r>
    </w:p>
    <w:p w14:paraId="38BE76C7" w14:textId="77777777" w:rsidR="002E77B3" w:rsidRPr="0077011C" w:rsidRDefault="002E77B3" w:rsidP="002E77B3">
      <w:pPr>
        <w:pStyle w:val="Nivel2"/>
        <w:numPr>
          <w:ilvl w:val="0"/>
          <w:numId w:val="0"/>
        </w:numPr>
        <w:spacing w:before="0" w:after="0" w:line="240" w:lineRule="auto"/>
        <w:rPr>
          <w:color w:val="auto"/>
          <w:sz w:val="24"/>
          <w:szCs w:val="24"/>
        </w:rPr>
      </w:pPr>
    </w:p>
    <w:p w14:paraId="02617BEF" w14:textId="7CC7DBA8"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t>6.6. A execução do contrato deverá ser acompanhada e fiscalizada pelo(s) fiscal(</w:t>
      </w:r>
      <w:proofErr w:type="spellStart"/>
      <w:r w:rsidRPr="0077011C">
        <w:rPr>
          <w:color w:val="auto"/>
          <w:sz w:val="24"/>
          <w:szCs w:val="24"/>
        </w:rPr>
        <w:t>is</w:t>
      </w:r>
      <w:proofErr w:type="spellEnd"/>
      <w:r w:rsidRPr="0077011C">
        <w:rPr>
          <w:color w:val="auto"/>
          <w:sz w:val="24"/>
          <w:szCs w:val="24"/>
        </w:rPr>
        <w:t>) do contrato, ou pelos respectivos substitutos (</w:t>
      </w:r>
      <w:hyperlink r:id="rId49" w:anchor="art117" w:history="1">
        <w:r w:rsidRPr="0077011C">
          <w:rPr>
            <w:rStyle w:val="Hyperlink"/>
            <w:color w:val="auto"/>
            <w:sz w:val="24"/>
            <w:szCs w:val="24"/>
            <w:u w:val="none"/>
          </w:rPr>
          <w:t>Lei nº 14.133, de 2021, art. 117, caput</w:t>
        </w:r>
      </w:hyperlink>
      <w:r w:rsidRPr="0077011C">
        <w:rPr>
          <w:color w:val="auto"/>
          <w:sz w:val="24"/>
          <w:szCs w:val="24"/>
        </w:rPr>
        <w:t>).</w:t>
      </w:r>
    </w:p>
    <w:p w14:paraId="1A42A77B" w14:textId="77777777" w:rsidR="00A035C6" w:rsidRPr="0077011C" w:rsidRDefault="00A035C6" w:rsidP="00B10284">
      <w:pPr>
        <w:pStyle w:val="Nivel2"/>
        <w:numPr>
          <w:ilvl w:val="0"/>
          <w:numId w:val="0"/>
        </w:numPr>
        <w:spacing w:before="0" w:after="0" w:line="240" w:lineRule="auto"/>
        <w:rPr>
          <w:color w:val="auto"/>
          <w:sz w:val="24"/>
          <w:szCs w:val="24"/>
        </w:rPr>
      </w:pPr>
    </w:p>
    <w:p w14:paraId="70DC3B17" w14:textId="77777777" w:rsidR="002E77B3" w:rsidRPr="0077011C" w:rsidRDefault="002E77B3" w:rsidP="00476B05">
      <w:pPr>
        <w:pStyle w:val="Nvel1-SemNumPreto"/>
        <w:rPr>
          <w:sz w:val="24"/>
          <w:szCs w:val="24"/>
        </w:rPr>
      </w:pPr>
      <w:r w:rsidRPr="0077011C">
        <w:rPr>
          <w:sz w:val="24"/>
          <w:szCs w:val="24"/>
        </w:rPr>
        <w:t>FISCALIZAÇÃO TÉCNICA</w:t>
      </w:r>
    </w:p>
    <w:p w14:paraId="4BD3D532" w14:textId="77777777" w:rsidR="002E77B3" w:rsidRPr="0077011C" w:rsidRDefault="002E77B3" w:rsidP="00476B05">
      <w:pPr>
        <w:pStyle w:val="Nvel1-SemNumPreto"/>
        <w:rPr>
          <w:sz w:val="24"/>
          <w:szCs w:val="24"/>
        </w:rPr>
      </w:pPr>
    </w:p>
    <w:p w14:paraId="517B515C" w14:textId="4F9B285D"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6.7.</w:t>
      </w:r>
      <w:r w:rsidRPr="0077011C">
        <w:rPr>
          <w:b/>
          <w:bCs/>
          <w:color w:val="auto"/>
          <w:sz w:val="24"/>
          <w:szCs w:val="24"/>
          <w:lang w:eastAsia="zh-CN" w:bidi="hi-IN"/>
        </w:rPr>
        <w:t xml:space="preserve"> </w:t>
      </w:r>
      <w:r w:rsidRPr="0077011C">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0F04E2" w:rsidRPr="0077011C">
        <w:rPr>
          <w:color w:val="auto"/>
          <w:sz w:val="24"/>
          <w:szCs w:val="24"/>
        </w:rPr>
        <w:t>Decreto nº 3.174</w:t>
      </w:r>
      <w:r w:rsidRPr="0077011C">
        <w:rPr>
          <w:color w:val="auto"/>
          <w:sz w:val="24"/>
          <w:szCs w:val="24"/>
        </w:rPr>
        <w:t>, de 2024</w:t>
      </w:r>
      <w:bookmarkEnd w:id="44"/>
      <w:r w:rsidRPr="0077011C">
        <w:rPr>
          <w:color w:val="auto"/>
          <w:sz w:val="24"/>
          <w:szCs w:val="24"/>
        </w:rPr>
        <w:t>, art. 20, VI);</w:t>
      </w:r>
    </w:p>
    <w:p w14:paraId="02ED1044" w14:textId="70699704" w:rsidR="002E77B3" w:rsidRPr="0077011C" w:rsidRDefault="002E77B3" w:rsidP="002E77B3">
      <w:pPr>
        <w:pStyle w:val="Nivel3"/>
        <w:numPr>
          <w:ilvl w:val="0"/>
          <w:numId w:val="0"/>
        </w:numPr>
        <w:spacing w:before="0" w:after="0" w:line="240" w:lineRule="auto"/>
        <w:rPr>
          <w:rStyle w:val="Hyperlink"/>
          <w:color w:val="auto"/>
          <w:sz w:val="24"/>
          <w:szCs w:val="24"/>
          <w:u w:val="none"/>
        </w:rPr>
      </w:pPr>
      <w:r w:rsidRPr="0077011C">
        <w:rPr>
          <w:color w:val="auto"/>
          <w:sz w:val="24"/>
          <w:szCs w:val="24"/>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77011C">
          <w:rPr>
            <w:rStyle w:val="Hyperlink"/>
            <w:color w:val="auto"/>
            <w:sz w:val="24"/>
            <w:szCs w:val="24"/>
            <w:u w:val="none"/>
          </w:rPr>
          <w:t>Lei nº 14.133, de 2021, art. 117, §1º</w:t>
        </w:r>
      </w:hyperlink>
      <w:r w:rsidRPr="0077011C">
        <w:rPr>
          <w:color w:val="auto"/>
          <w:sz w:val="24"/>
          <w:szCs w:val="24"/>
        </w:rPr>
        <w:t xml:space="preserve">, e </w:t>
      </w:r>
      <w:hyperlink r:id="rId51" w:anchor="art22" w:history="1">
        <w:r w:rsidRPr="0077011C">
          <w:rPr>
            <w:rStyle w:val="Hyperlink"/>
            <w:color w:val="auto"/>
            <w:sz w:val="24"/>
            <w:szCs w:val="24"/>
            <w:u w:val="none"/>
          </w:rPr>
          <w:t xml:space="preserve"> </w:t>
        </w:r>
        <w:r w:rsidR="000F04E2" w:rsidRPr="0077011C">
          <w:rPr>
            <w:rStyle w:val="Hyperlink"/>
            <w:color w:val="auto"/>
            <w:sz w:val="24"/>
            <w:szCs w:val="24"/>
            <w:u w:val="none"/>
          </w:rPr>
          <w:t>Decreto nº 3.174</w:t>
        </w:r>
        <w:r w:rsidRPr="0077011C">
          <w:rPr>
            <w:rStyle w:val="Hyperlink"/>
            <w:color w:val="auto"/>
            <w:sz w:val="24"/>
            <w:szCs w:val="24"/>
            <w:u w:val="none"/>
          </w:rPr>
          <w:t>, de 2024, art. 20, II);</w:t>
        </w:r>
      </w:hyperlink>
    </w:p>
    <w:p w14:paraId="5B95AC03" w14:textId="77777777" w:rsidR="002E77B3" w:rsidRPr="0077011C" w:rsidRDefault="002E77B3" w:rsidP="002E77B3">
      <w:pPr>
        <w:pStyle w:val="Nivel3"/>
        <w:numPr>
          <w:ilvl w:val="0"/>
          <w:numId w:val="0"/>
        </w:numPr>
        <w:spacing w:before="0" w:after="0" w:line="240" w:lineRule="auto"/>
        <w:rPr>
          <w:rStyle w:val="Hyperlink"/>
          <w:color w:val="auto"/>
          <w:sz w:val="24"/>
          <w:szCs w:val="24"/>
          <w:u w:val="none"/>
        </w:rPr>
      </w:pPr>
    </w:p>
    <w:p w14:paraId="17F4C87C" w14:textId="73C28398"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6.7.2. Identificada qualquer inexatidão ou irregularidade, o fiscal técnico do contrato emitirá notificações para a correção da execução do contrato, determinando prazo para a correção. (</w:t>
      </w:r>
      <w:hyperlink r:id="rId52"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III</w:t>
        </w:r>
      </w:hyperlink>
      <w:r w:rsidRPr="0077011C">
        <w:rPr>
          <w:color w:val="auto"/>
          <w:sz w:val="24"/>
          <w:szCs w:val="24"/>
        </w:rPr>
        <w:t>);</w:t>
      </w:r>
    </w:p>
    <w:p w14:paraId="24BBFBEA" w14:textId="77777777" w:rsidR="002E77B3" w:rsidRPr="0077011C" w:rsidRDefault="002E77B3" w:rsidP="002E77B3">
      <w:pPr>
        <w:pStyle w:val="Nivel3"/>
        <w:numPr>
          <w:ilvl w:val="0"/>
          <w:numId w:val="0"/>
        </w:numPr>
        <w:spacing w:before="0" w:after="0" w:line="240" w:lineRule="auto"/>
        <w:rPr>
          <w:color w:val="auto"/>
          <w:sz w:val="24"/>
          <w:szCs w:val="24"/>
        </w:rPr>
      </w:pPr>
    </w:p>
    <w:p w14:paraId="5ABC02B1" w14:textId="3B251F8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IV</w:t>
        </w:r>
      </w:hyperlink>
      <w:r w:rsidRPr="0077011C">
        <w:rPr>
          <w:color w:val="auto"/>
          <w:sz w:val="24"/>
          <w:szCs w:val="24"/>
        </w:rPr>
        <w:t>).</w:t>
      </w:r>
    </w:p>
    <w:p w14:paraId="79C03376" w14:textId="77777777" w:rsidR="002E77B3" w:rsidRPr="0077011C" w:rsidRDefault="002E77B3" w:rsidP="002E77B3">
      <w:pPr>
        <w:pStyle w:val="Nivel3"/>
        <w:numPr>
          <w:ilvl w:val="0"/>
          <w:numId w:val="0"/>
        </w:numPr>
        <w:spacing w:before="0" w:after="0" w:line="240" w:lineRule="auto"/>
        <w:rPr>
          <w:color w:val="auto"/>
          <w:sz w:val="24"/>
          <w:szCs w:val="24"/>
        </w:rPr>
      </w:pPr>
    </w:p>
    <w:p w14:paraId="5D833D09" w14:textId="297BFF15"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6.7.4. No caso de ocorrências que possam inviabilizar a execução do contrato nas datas aprazadas, o fiscal técnico do contrato comunicará o fato imediatamente ao gestor do contrato. (</w:t>
      </w:r>
      <w:hyperlink r:id="rId54"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V</w:t>
        </w:r>
      </w:hyperlink>
      <w:r w:rsidRPr="0077011C">
        <w:rPr>
          <w:color w:val="auto"/>
          <w:sz w:val="24"/>
          <w:szCs w:val="24"/>
        </w:rPr>
        <w:t>).</w:t>
      </w:r>
    </w:p>
    <w:p w14:paraId="0EC97630" w14:textId="77777777" w:rsidR="002E77B3" w:rsidRPr="0077011C" w:rsidRDefault="002E77B3" w:rsidP="002E77B3">
      <w:pPr>
        <w:pStyle w:val="Nivel3"/>
        <w:numPr>
          <w:ilvl w:val="0"/>
          <w:numId w:val="0"/>
        </w:numPr>
        <w:spacing w:before="0" w:after="0" w:line="240" w:lineRule="auto"/>
        <w:rPr>
          <w:color w:val="auto"/>
          <w:sz w:val="24"/>
          <w:szCs w:val="24"/>
        </w:rPr>
      </w:pPr>
    </w:p>
    <w:p w14:paraId="74DF6582" w14:textId="3D5BB04F" w:rsidR="00406A80"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77011C">
          <w:rPr>
            <w:rStyle w:val="Hyperlink"/>
            <w:color w:val="auto"/>
            <w:sz w:val="24"/>
            <w:szCs w:val="24"/>
            <w:u w:val="none"/>
          </w:rPr>
          <w:t>(</w:t>
        </w:r>
        <w:r w:rsidR="000F04E2" w:rsidRPr="0077011C">
          <w:rPr>
            <w:rStyle w:val="Hyperlink"/>
            <w:color w:val="auto"/>
            <w:sz w:val="24"/>
            <w:szCs w:val="24"/>
            <w:u w:val="none"/>
          </w:rPr>
          <w:t>Decreto nº 3.174</w:t>
        </w:r>
        <w:r w:rsidRPr="0077011C">
          <w:rPr>
            <w:rStyle w:val="Hyperlink"/>
            <w:color w:val="auto"/>
            <w:sz w:val="24"/>
            <w:szCs w:val="24"/>
            <w:u w:val="none"/>
          </w:rPr>
          <w:t>, de 2024, art. 20, VII</w:t>
        </w:r>
      </w:hyperlink>
      <w:r w:rsidRPr="0077011C">
        <w:rPr>
          <w:color w:val="auto"/>
          <w:sz w:val="24"/>
          <w:szCs w:val="24"/>
        </w:rPr>
        <w:t>).</w:t>
      </w:r>
    </w:p>
    <w:p w14:paraId="17C38ABC" w14:textId="77777777" w:rsidR="001C417A" w:rsidRPr="0077011C" w:rsidRDefault="001C417A" w:rsidP="002E77B3">
      <w:pPr>
        <w:pStyle w:val="Nivel3"/>
        <w:numPr>
          <w:ilvl w:val="0"/>
          <w:numId w:val="0"/>
        </w:numPr>
        <w:spacing w:before="0" w:after="0" w:line="240" w:lineRule="auto"/>
        <w:rPr>
          <w:color w:val="auto"/>
          <w:sz w:val="24"/>
          <w:szCs w:val="24"/>
        </w:rPr>
      </w:pPr>
    </w:p>
    <w:p w14:paraId="26E2EEB6" w14:textId="77777777" w:rsidR="002E77B3" w:rsidRPr="0077011C" w:rsidRDefault="002E77B3" w:rsidP="002E77B3">
      <w:pPr>
        <w:pStyle w:val="Nivel3"/>
        <w:numPr>
          <w:ilvl w:val="0"/>
          <w:numId w:val="0"/>
        </w:numPr>
        <w:spacing w:before="0" w:after="0" w:line="240" w:lineRule="auto"/>
        <w:rPr>
          <w:b/>
          <w:color w:val="auto"/>
          <w:sz w:val="24"/>
          <w:szCs w:val="24"/>
        </w:rPr>
      </w:pPr>
      <w:r w:rsidRPr="0077011C">
        <w:rPr>
          <w:b/>
          <w:color w:val="auto"/>
          <w:sz w:val="24"/>
          <w:szCs w:val="24"/>
        </w:rPr>
        <w:t>FISCALIZAÇÃO ADMINISTRATIVA</w:t>
      </w:r>
    </w:p>
    <w:p w14:paraId="6AEC89F7" w14:textId="77777777" w:rsidR="002E77B3" w:rsidRPr="0077011C" w:rsidRDefault="002E77B3" w:rsidP="002E77B3">
      <w:pPr>
        <w:pStyle w:val="Nivel3"/>
        <w:numPr>
          <w:ilvl w:val="0"/>
          <w:numId w:val="0"/>
        </w:numPr>
        <w:spacing w:before="0" w:after="0" w:line="240" w:lineRule="auto"/>
        <w:rPr>
          <w:b/>
          <w:color w:val="auto"/>
          <w:sz w:val="24"/>
          <w:szCs w:val="24"/>
        </w:rPr>
      </w:pPr>
    </w:p>
    <w:p w14:paraId="0F75BE5F" w14:textId="540D436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77011C">
          <w:rPr>
            <w:rStyle w:val="Hyperlink"/>
            <w:color w:val="auto"/>
            <w:sz w:val="24"/>
            <w:szCs w:val="24"/>
            <w:u w:val="none"/>
          </w:rPr>
          <w:t xml:space="preserve">Art. 21, I e II, do </w:t>
        </w:r>
        <w:r w:rsidR="000F04E2" w:rsidRPr="0077011C">
          <w:rPr>
            <w:rStyle w:val="Hyperlink"/>
            <w:color w:val="auto"/>
            <w:sz w:val="24"/>
            <w:szCs w:val="24"/>
            <w:u w:val="none"/>
          </w:rPr>
          <w:t>Decreto nº 3.174</w:t>
        </w:r>
        <w:r w:rsidRPr="0077011C">
          <w:rPr>
            <w:rStyle w:val="Hyperlink"/>
            <w:color w:val="auto"/>
            <w:sz w:val="24"/>
            <w:szCs w:val="24"/>
            <w:u w:val="none"/>
          </w:rPr>
          <w:t>, de 2024</w:t>
        </w:r>
      </w:hyperlink>
      <w:r w:rsidRPr="0077011C">
        <w:rPr>
          <w:color w:val="auto"/>
          <w:sz w:val="24"/>
          <w:szCs w:val="24"/>
        </w:rPr>
        <w:t>).</w:t>
      </w:r>
    </w:p>
    <w:p w14:paraId="3314FCE2" w14:textId="77777777" w:rsidR="002E77B3" w:rsidRPr="0077011C" w:rsidRDefault="002E77B3" w:rsidP="002E77B3">
      <w:pPr>
        <w:pStyle w:val="Nivel3"/>
        <w:numPr>
          <w:ilvl w:val="0"/>
          <w:numId w:val="0"/>
        </w:numPr>
        <w:spacing w:before="0" w:after="0" w:line="240" w:lineRule="auto"/>
        <w:rPr>
          <w:color w:val="auto"/>
          <w:sz w:val="24"/>
          <w:szCs w:val="24"/>
        </w:rPr>
      </w:pPr>
    </w:p>
    <w:p w14:paraId="04F68777" w14:textId="0FB71A9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000F04E2" w:rsidRPr="0077011C">
          <w:rPr>
            <w:rStyle w:val="Hyperlink"/>
            <w:color w:val="auto"/>
            <w:sz w:val="24"/>
            <w:szCs w:val="24"/>
            <w:u w:val="none"/>
          </w:rPr>
          <w:t>Decreto nº 3.174</w:t>
        </w:r>
        <w:r w:rsidRPr="0077011C">
          <w:rPr>
            <w:rStyle w:val="Hyperlink"/>
            <w:color w:val="auto"/>
            <w:sz w:val="24"/>
            <w:szCs w:val="24"/>
            <w:u w:val="none"/>
          </w:rPr>
          <w:t>, de 2024, art. 21, IV</w:t>
        </w:r>
      </w:hyperlink>
      <w:r w:rsidRPr="0077011C">
        <w:rPr>
          <w:color w:val="auto"/>
          <w:sz w:val="24"/>
          <w:szCs w:val="24"/>
        </w:rPr>
        <w:t>).</w:t>
      </w:r>
    </w:p>
    <w:p w14:paraId="7E83A3F0" w14:textId="77777777" w:rsidR="00E67F45" w:rsidRPr="0077011C" w:rsidRDefault="00E67F45" w:rsidP="002E77B3">
      <w:pPr>
        <w:pStyle w:val="Nivel3"/>
        <w:numPr>
          <w:ilvl w:val="0"/>
          <w:numId w:val="0"/>
        </w:numPr>
        <w:spacing w:before="0" w:after="0" w:line="240" w:lineRule="auto"/>
        <w:rPr>
          <w:color w:val="auto"/>
          <w:sz w:val="24"/>
          <w:szCs w:val="24"/>
        </w:rPr>
      </w:pPr>
    </w:p>
    <w:p w14:paraId="00B78433" w14:textId="77777777" w:rsidR="002E77B3" w:rsidRPr="0077011C" w:rsidRDefault="002E77B3" w:rsidP="00476B05">
      <w:pPr>
        <w:pStyle w:val="Nvel1-SemNumPreto"/>
        <w:rPr>
          <w:sz w:val="24"/>
          <w:szCs w:val="24"/>
        </w:rPr>
      </w:pPr>
      <w:r w:rsidRPr="0077011C">
        <w:rPr>
          <w:sz w:val="24"/>
          <w:szCs w:val="24"/>
        </w:rPr>
        <w:t>GESTOR DO CONTRATO</w:t>
      </w:r>
    </w:p>
    <w:p w14:paraId="1B575333" w14:textId="77777777" w:rsidR="002E77B3" w:rsidRPr="0077011C" w:rsidRDefault="002E77B3" w:rsidP="00476B05">
      <w:pPr>
        <w:pStyle w:val="Nvel1-SemNumPreto"/>
        <w:rPr>
          <w:sz w:val="24"/>
          <w:szCs w:val="24"/>
        </w:rPr>
      </w:pPr>
    </w:p>
    <w:p w14:paraId="001F87A0" w14:textId="38873951"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6.9.</w:t>
      </w:r>
      <w:r w:rsidRPr="0077011C">
        <w:rPr>
          <w:b/>
          <w:bCs/>
          <w:color w:val="auto"/>
          <w:sz w:val="24"/>
          <w:szCs w:val="24"/>
          <w:lang w:eastAsia="zh-CN" w:bidi="hi-IN"/>
        </w:rPr>
        <w:t xml:space="preserve"> </w:t>
      </w:r>
      <w:r w:rsidRPr="0077011C">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0F04E2" w:rsidRPr="0077011C">
        <w:rPr>
          <w:color w:val="auto"/>
          <w:sz w:val="24"/>
          <w:szCs w:val="24"/>
        </w:rPr>
        <w:t>Decreto nº 3.174</w:t>
      </w:r>
      <w:r w:rsidRPr="0077011C">
        <w:rPr>
          <w:color w:val="auto"/>
          <w:sz w:val="24"/>
          <w:szCs w:val="24"/>
        </w:rPr>
        <w:t>, de 2024, art. 19, IV).</w:t>
      </w:r>
    </w:p>
    <w:p w14:paraId="1E346B95" w14:textId="77777777" w:rsidR="00B10284" w:rsidRPr="0077011C" w:rsidRDefault="00B10284" w:rsidP="002E77B3">
      <w:pPr>
        <w:pStyle w:val="Nivel2"/>
        <w:numPr>
          <w:ilvl w:val="0"/>
          <w:numId w:val="0"/>
        </w:numPr>
        <w:spacing w:before="0" w:after="0" w:line="240" w:lineRule="auto"/>
        <w:rPr>
          <w:color w:val="auto"/>
          <w:sz w:val="24"/>
          <w:szCs w:val="24"/>
        </w:rPr>
      </w:pPr>
    </w:p>
    <w:p w14:paraId="016CCF3D" w14:textId="65C05A7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0F04E2" w:rsidRPr="0077011C">
        <w:rPr>
          <w:color w:val="auto"/>
          <w:sz w:val="24"/>
          <w:szCs w:val="24"/>
        </w:rPr>
        <w:t>Decreto nº 3.174</w:t>
      </w:r>
      <w:r w:rsidRPr="0077011C">
        <w:rPr>
          <w:color w:val="auto"/>
          <w:sz w:val="24"/>
          <w:szCs w:val="24"/>
        </w:rPr>
        <w:t xml:space="preserve">, de 2024, art. 19, II). </w:t>
      </w:r>
    </w:p>
    <w:p w14:paraId="46571281" w14:textId="77777777" w:rsidR="002E77B3" w:rsidRPr="0077011C" w:rsidRDefault="002E77B3" w:rsidP="002E77B3">
      <w:pPr>
        <w:pStyle w:val="Nivel2"/>
        <w:numPr>
          <w:ilvl w:val="0"/>
          <w:numId w:val="0"/>
        </w:numPr>
        <w:spacing w:before="0" w:after="0" w:line="240" w:lineRule="auto"/>
        <w:rPr>
          <w:color w:val="auto"/>
          <w:sz w:val="24"/>
          <w:szCs w:val="24"/>
        </w:rPr>
      </w:pPr>
    </w:p>
    <w:p w14:paraId="156DB350" w14:textId="1969B0D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6.11. O gestor do contrato acompanhará a manutenção das condições de habilitação da contratada, para fins de empenho de despesa e pagamento, e anotará os problemas que obstem o fluxo normal da liquidação e do pagamento da despesa. (</w:t>
      </w:r>
      <w:r w:rsidR="000F04E2" w:rsidRPr="0077011C">
        <w:rPr>
          <w:color w:val="auto"/>
          <w:sz w:val="24"/>
          <w:szCs w:val="24"/>
        </w:rPr>
        <w:t>Decreto nº 3.174</w:t>
      </w:r>
      <w:r w:rsidRPr="0077011C">
        <w:rPr>
          <w:color w:val="auto"/>
          <w:sz w:val="24"/>
          <w:szCs w:val="24"/>
        </w:rPr>
        <w:t xml:space="preserve">, de 2024, art. 19, III). </w:t>
      </w:r>
    </w:p>
    <w:p w14:paraId="2C84B7D7" w14:textId="77777777" w:rsidR="002E77B3" w:rsidRPr="0077011C" w:rsidRDefault="002E77B3" w:rsidP="002E77B3">
      <w:pPr>
        <w:pStyle w:val="Nivel2"/>
        <w:numPr>
          <w:ilvl w:val="0"/>
          <w:numId w:val="0"/>
        </w:numPr>
        <w:spacing w:before="0" w:after="0" w:line="240" w:lineRule="auto"/>
        <w:rPr>
          <w:color w:val="auto"/>
          <w:sz w:val="24"/>
          <w:szCs w:val="24"/>
        </w:rPr>
      </w:pPr>
    </w:p>
    <w:p w14:paraId="7A8D7A49" w14:textId="62AE712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0F04E2" w:rsidRPr="0077011C">
        <w:rPr>
          <w:color w:val="auto"/>
          <w:sz w:val="24"/>
          <w:szCs w:val="24"/>
        </w:rPr>
        <w:t>Decreto nº 3.174</w:t>
      </w:r>
      <w:r w:rsidRPr="0077011C">
        <w:rPr>
          <w:color w:val="auto"/>
          <w:sz w:val="24"/>
          <w:szCs w:val="24"/>
        </w:rPr>
        <w:t xml:space="preserve">, de 2024, art. 19, VIII). </w:t>
      </w:r>
    </w:p>
    <w:p w14:paraId="209931CA" w14:textId="77777777" w:rsidR="002E77B3" w:rsidRPr="0077011C" w:rsidRDefault="002E77B3" w:rsidP="002E77B3">
      <w:pPr>
        <w:pStyle w:val="Nivel2"/>
        <w:numPr>
          <w:ilvl w:val="0"/>
          <w:numId w:val="0"/>
        </w:numPr>
        <w:spacing w:before="0" w:after="0" w:line="240" w:lineRule="auto"/>
        <w:rPr>
          <w:color w:val="auto"/>
          <w:sz w:val="24"/>
          <w:szCs w:val="24"/>
        </w:rPr>
      </w:pPr>
    </w:p>
    <w:p w14:paraId="3017E22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3A210DDB" w14:textId="77777777" w:rsidR="006268A8" w:rsidRPr="0077011C" w:rsidRDefault="006268A8" w:rsidP="002E77B3">
      <w:pPr>
        <w:pStyle w:val="Nivel2"/>
        <w:numPr>
          <w:ilvl w:val="0"/>
          <w:numId w:val="0"/>
        </w:numPr>
        <w:spacing w:before="0" w:after="0" w:line="240" w:lineRule="auto"/>
        <w:rPr>
          <w:color w:val="auto"/>
          <w:sz w:val="24"/>
          <w:szCs w:val="24"/>
        </w:rPr>
      </w:pPr>
    </w:p>
    <w:p w14:paraId="17327C50" w14:textId="77777777" w:rsidR="002E77B3" w:rsidRPr="0077011C" w:rsidRDefault="002E77B3" w:rsidP="00476B05">
      <w:pPr>
        <w:pStyle w:val="Nivel01"/>
        <w:rPr>
          <w:sz w:val="24"/>
          <w:szCs w:val="24"/>
        </w:rPr>
      </w:pPr>
      <w:r w:rsidRPr="0077011C">
        <w:rPr>
          <w:sz w:val="24"/>
          <w:szCs w:val="24"/>
        </w:rPr>
        <w:t xml:space="preserve">7. CRITÉRIOS DE MEDIÇÃO E DE PAGAMENTO: </w:t>
      </w:r>
    </w:p>
    <w:p w14:paraId="06D7D51E" w14:textId="77777777" w:rsidR="002E77B3" w:rsidRPr="0077011C" w:rsidRDefault="002E77B3" w:rsidP="002E77B3">
      <w:pPr>
        <w:jc w:val="both"/>
        <w:rPr>
          <w:rFonts w:ascii="Arial" w:hAnsi="Arial" w:cs="Arial"/>
        </w:rPr>
      </w:pPr>
    </w:p>
    <w:p w14:paraId="2117A163" w14:textId="77777777" w:rsidR="002E77B3" w:rsidRPr="0077011C" w:rsidRDefault="002E77B3" w:rsidP="00476B05">
      <w:pPr>
        <w:pStyle w:val="Nvel1-SemNumPreto"/>
        <w:rPr>
          <w:sz w:val="24"/>
          <w:szCs w:val="24"/>
        </w:rPr>
      </w:pPr>
      <w:r w:rsidRPr="0077011C">
        <w:rPr>
          <w:sz w:val="24"/>
          <w:szCs w:val="24"/>
        </w:rPr>
        <w:t>RECEBIMENTO</w:t>
      </w:r>
    </w:p>
    <w:p w14:paraId="2297235D" w14:textId="77777777" w:rsidR="002E77B3" w:rsidRPr="0077011C" w:rsidRDefault="002E77B3" w:rsidP="00476B05">
      <w:pPr>
        <w:pStyle w:val="Nvel1-SemNumPreto"/>
        <w:rPr>
          <w:sz w:val="24"/>
          <w:szCs w:val="24"/>
        </w:rPr>
      </w:pPr>
    </w:p>
    <w:p w14:paraId="2536A2BC" w14:textId="43ADFCFA" w:rsidR="004B3214"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bens serão recebidos provisoriamente, de forma sumária, no ato da entrega, juntamente com a </w:t>
      </w:r>
      <w:r w:rsidRPr="0077011C">
        <w:rPr>
          <w:rFonts w:eastAsia="Calibri"/>
          <w:color w:val="auto"/>
          <w:sz w:val="24"/>
          <w:szCs w:val="24"/>
        </w:rPr>
        <w:t>nota</w:t>
      </w:r>
      <w:r w:rsidRPr="0077011C">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A507693" w14:textId="77777777" w:rsidR="00341D8C" w:rsidRDefault="00341D8C" w:rsidP="002E77B3">
      <w:pPr>
        <w:pStyle w:val="Nivel2"/>
        <w:numPr>
          <w:ilvl w:val="0"/>
          <w:numId w:val="0"/>
        </w:numPr>
        <w:spacing w:before="0" w:after="0" w:line="240" w:lineRule="auto"/>
        <w:rPr>
          <w:color w:val="auto"/>
          <w:sz w:val="24"/>
          <w:szCs w:val="24"/>
        </w:rPr>
      </w:pPr>
    </w:p>
    <w:p w14:paraId="145C9214" w14:textId="4CFBFE1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5CC462" w14:textId="77777777" w:rsidR="002E77B3" w:rsidRPr="0077011C" w:rsidRDefault="002E77B3" w:rsidP="002E77B3">
      <w:pPr>
        <w:pStyle w:val="Nivel2"/>
        <w:numPr>
          <w:ilvl w:val="0"/>
          <w:numId w:val="0"/>
        </w:numPr>
        <w:spacing w:before="0" w:after="0" w:line="240" w:lineRule="auto"/>
        <w:rPr>
          <w:color w:val="auto"/>
          <w:sz w:val="24"/>
          <w:szCs w:val="24"/>
        </w:rPr>
      </w:pPr>
    </w:p>
    <w:p w14:paraId="3BCD34E7" w14:textId="1D50CA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41DE6CE" w14:textId="77777777" w:rsidR="009C648C" w:rsidRPr="0077011C" w:rsidRDefault="009C648C" w:rsidP="002E77B3">
      <w:pPr>
        <w:pStyle w:val="Nivel2"/>
        <w:numPr>
          <w:ilvl w:val="0"/>
          <w:numId w:val="0"/>
        </w:numPr>
        <w:spacing w:before="0" w:after="0" w:line="240" w:lineRule="auto"/>
        <w:rPr>
          <w:color w:val="auto"/>
          <w:sz w:val="24"/>
          <w:szCs w:val="24"/>
        </w:rPr>
      </w:pPr>
    </w:p>
    <w:p w14:paraId="4A734FFE" w14:textId="4974E26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4D0A774" w14:textId="77777777" w:rsidR="002E77B3" w:rsidRPr="0077011C" w:rsidRDefault="002E77B3" w:rsidP="002E77B3">
      <w:pPr>
        <w:pStyle w:val="Nivel2"/>
        <w:numPr>
          <w:ilvl w:val="0"/>
          <w:numId w:val="0"/>
        </w:numPr>
        <w:spacing w:before="0" w:after="0" w:line="240" w:lineRule="auto"/>
        <w:rPr>
          <w:color w:val="auto"/>
          <w:sz w:val="24"/>
          <w:szCs w:val="24"/>
        </w:rPr>
      </w:pPr>
    </w:p>
    <w:p w14:paraId="13B4E15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7.5. No caso de controvérsia sobre a execução do objeto, quanto à dimensão, qualidade e quantidade, deverá ser observado o teor do </w:t>
      </w:r>
      <w:hyperlink r:id="rId58" w:anchor="art143" w:history="1">
        <w:r w:rsidRPr="0077011C">
          <w:rPr>
            <w:rStyle w:val="Hyperlink"/>
            <w:color w:val="auto"/>
            <w:sz w:val="24"/>
            <w:szCs w:val="24"/>
            <w:u w:val="none"/>
          </w:rPr>
          <w:t>art. 143 da Lei nº 14.133, de 2021</w:t>
        </w:r>
      </w:hyperlink>
      <w:r w:rsidRPr="0077011C">
        <w:rPr>
          <w:color w:val="auto"/>
          <w:sz w:val="24"/>
          <w:szCs w:val="24"/>
        </w:rPr>
        <w:t xml:space="preserve">, comunicando-se à empresa para emissão de Nota Fiscal no que </w:t>
      </w:r>
      <w:proofErr w:type="spellStart"/>
      <w:r w:rsidRPr="0077011C">
        <w:rPr>
          <w:color w:val="auto"/>
          <w:sz w:val="24"/>
          <w:szCs w:val="24"/>
        </w:rPr>
        <w:t>pertine</w:t>
      </w:r>
      <w:proofErr w:type="spellEnd"/>
      <w:r w:rsidRPr="0077011C">
        <w:rPr>
          <w:color w:val="auto"/>
          <w:sz w:val="24"/>
          <w:szCs w:val="24"/>
        </w:rPr>
        <w:t xml:space="preserve"> à parcela incontroversa da execução do objeto, para efeito de liquidação e pagamento.</w:t>
      </w:r>
    </w:p>
    <w:p w14:paraId="1D36668F" w14:textId="77777777" w:rsidR="002E77B3" w:rsidRPr="0077011C" w:rsidRDefault="002E77B3" w:rsidP="002E77B3">
      <w:pPr>
        <w:pStyle w:val="Nivel2"/>
        <w:numPr>
          <w:ilvl w:val="0"/>
          <w:numId w:val="0"/>
        </w:numPr>
        <w:spacing w:before="0" w:after="0" w:line="240" w:lineRule="auto"/>
        <w:rPr>
          <w:color w:val="auto"/>
          <w:sz w:val="24"/>
          <w:szCs w:val="24"/>
        </w:rPr>
      </w:pPr>
    </w:p>
    <w:p w14:paraId="4B09312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AF574C" w14:textId="77777777" w:rsidR="002E77B3" w:rsidRPr="0077011C" w:rsidRDefault="002E77B3" w:rsidP="002E77B3">
      <w:pPr>
        <w:pStyle w:val="Nivel2"/>
        <w:numPr>
          <w:ilvl w:val="0"/>
          <w:numId w:val="0"/>
        </w:numPr>
        <w:spacing w:before="0" w:after="0" w:line="240" w:lineRule="auto"/>
        <w:rPr>
          <w:color w:val="auto"/>
          <w:sz w:val="24"/>
          <w:szCs w:val="24"/>
        </w:rPr>
      </w:pPr>
    </w:p>
    <w:p w14:paraId="73B4C5F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7.7. O recebimento provisório ou definitivo não excluirá a responsabilidade civil pela solidez e pela segurança dos bens nem a responsabilidade ético-profissional pela perfeita execução do contrato.</w:t>
      </w:r>
    </w:p>
    <w:p w14:paraId="791A8564" w14:textId="77777777" w:rsidR="002E77B3" w:rsidRPr="0077011C" w:rsidRDefault="002E77B3" w:rsidP="002E77B3">
      <w:pPr>
        <w:pStyle w:val="Nivel2"/>
        <w:numPr>
          <w:ilvl w:val="0"/>
          <w:numId w:val="0"/>
        </w:numPr>
        <w:spacing w:before="0" w:after="0" w:line="240" w:lineRule="auto"/>
        <w:rPr>
          <w:color w:val="auto"/>
          <w:sz w:val="24"/>
          <w:szCs w:val="24"/>
        </w:rPr>
      </w:pPr>
    </w:p>
    <w:p w14:paraId="097C3B40" w14:textId="77777777" w:rsidR="002E77B3" w:rsidRPr="0077011C" w:rsidRDefault="002E77B3" w:rsidP="00476B05">
      <w:pPr>
        <w:pStyle w:val="Nvel1-SemNumPreto"/>
        <w:rPr>
          <w:sz w:val="24"/>
          <w:szCs w:val="24"/>
        </w:rPr>
      </w:pPr>
      <w:r w:rsidRPr="0077011C">
        <w:rPr>
          <w:sz w:val="24"/>
          <w:szCs w:val="24"/>
        </w:rPr>
        <w:t>LIQUIDAÇÃO</w:t>
      </w:r>
    </w:p>
    <w:p w14:paraId="7DF9CBB4" w14:textId="77777777" w:rsidR="002E77B3" w:rsidRPr="0077011C" w:rsidRDefault="002E77B3" w:rsidP="00476B05">
      <w:pPr>
        <w:pStyle w:val="Nvel1-SemNumPreto"/>
        <w:rPr>
          <w:sz w:val="24"/>
          <w:szCs w:val="24"/>
        </w:rPr>
      </w:pPr>
    </w:p>
    <w:p w14:paraId="7308C73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Recebida a Nota Fiscal ou documento de cobrança equivalente, correrá o prazo de dez dias úteis para fins de liquidação, na forma desta seção, prorrogáveis por igual período, nos termos do art. 7º, §3</w:t>
      </w:r>
      <w:r w:rsidRPr="0077011C">
        <w:rPr>
          <w:rStyle w:val="Hyperlink"/>
          <w:color w:val="auto"/>
          <w:sz w:val="24"/>
          <w:szCs w:val="24"/>
          <w:u w:val="none"/>
        </w:rPr>
        <w:t>º da Instrução Normativa SEGES/ME nº 77/2022</w:t>
      </w:r>
      <w:r w:rsidRPr="0077011C">
        <w:rPr>
          <w:color w:val="auto"/>
          <w:sz w:val="24"/>
          <w:szCs w:val="24"/>
        </w:rPr>
        <w:t>.</w:t>
      </w:r>
    </w:p>
    <w:p w14:paraId="32CEF7D3" w14:textId="77777777" w:rsidR="002E77B3" w:rsidRPr="0077011C" w:rsidRDefault="002E77B3" w:rsidP="002E77B3">
      <w:pPr>
        <w:pStyle w:val="Nivel2"/>
        <w:numPr>
          <w:ilvl w:val="0"/>
          <w:numId w:val="0"/>
        </w:numPr>
        <w:spacing w:before="0" w:after="0" w:line="240" w:lineRule="auto"/>
        <w:rPr>
          <w:color w:val="auto"/>
          <w:sz w:val="24"/>
          <w:szCs w:val="24"/>
        </w:rPr>
      </w:pPr>
    </w:p>
    <w:p w14:paraId="49061CB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59" w:anchor="art75" w:history="1">
        <w:r w:rsidRPr="0077011C">
          <w:rPr>
            <w:rStyle w:val="Hyperlink"/>
            <w:color w:val="auto"/>
            <w:sz w:val="24"/>
            <w:szCs w:val="24"/>
            <w:u w:val="none"/>
          </w:rPr>
          <w:t>inciso II do art. 75 da Lei nº 14.133, de 2021</w:t>
        </w:r>
      </w:hyperlink>
      <w:r w:rsidRPr="0077011C">
        <w:rPr>
          <w:color w:val="auto"/>
          <w:sz w:val="24"/>
          <w:szCs w:val="24"/>
        </w:rPr>
        <w:t>.</w:t>
      </w:r>
    </w:p>
    <w:p w14:paraId="0A8861C4" w14:textId="77777777" w:rsidR="002E77B3" w:rsidRPr="0077011C" w:rsidRDefault="002E77B3" w:rsidP="002E77B3">
      <w:pPr>
        <w:pStyle w:val="Nivel3"/>
        <w:numPr>
          <w:ilvl w:val="0"/>
          <w:numId w:val="0"/>
        </w:numPr>
        <w:spacing w:before="0" w:after="0" w:line="240" w:lineRule="auto"/>
        <w:rPr>
          <w:color w:val="auto"/>
          <w:sz w:val="24"/>
          <w:szCs w:val="24"/>
        </w:rPr>
      </w:pPr>
    </w:p>
    <w:p w14:paraId="2D1B42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7.9. Para fins de liquidação, o setor competente deverá verificar se a nota fiscal ou instrumento de cobrança equivalente apresentado expressa os elementos necessários e essenciais do documento, tais como: </w:t>
      </w:r>
    </w:p>
    <w:p w14:paraId="09C16F6C" w14:textId="77777777" w:rsidR="002E77B3" w:rsidRPr="0077011C" w:rsidRDefault="002E77B3" w:rsidP="002E77B3">
      <w:pPr>
        <w:pStyle w:val="Nivel2"/>
        <w:numPr>
          <w:ilvl w:val="0"/>
          <w:numId w:val="0"/>
        </w:numPr>
        <w:spacing w:before="0" w:after="0" w:line="240" w:lineRule="auto"/>
        <w:rPr>
          <w:color w:val="auto"/>
          <w:sz w:val="24"/>
          <w:szCs w:val="24"/>
        </w:rPr>
      </w:pPr>
    </w:p>
    <w:p w14:paraId="5CDC4A6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O prazo de validade;</w:t>
      </w:r>
    </w:p>
    <w:p w14:paraId="0A1EB519" w14:textId="77777777" w:rsidR="002E77B3" w:rsidRPr="0077011C" w:rsidRDefault="002E77B3" w:rsidP="002E77B3">
      <w:pPr>
        <w:pStyle w:val="Nivel3"/>
        <w:numPr>
          <w:ilvl w:val="0"/>
          <w:numId w:val="0"/>
        </w:numPr>
        <w:spacing w:before="0" w:after="0" w:line="240" w:lineRule="auto"/>
        <w:rPr>
          <w:color w:val="auto"/>
          <w:sz w:val="24"/>
          <w:szCs w:val="24"/>
        </w:rPr>
      </w:pPr>
    </w:p>
    <w:p w14:paraId="571640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7.9.2. A data da emissão; </w:t>
      </w:r>
    </w:p>
    <w:p w14:paraId="0BB8F01F" w14:textId="77777777" w:rsidR="002E77B3" w:rsidRPr="0077011C" w:rsidRDefault="002E77B3" w:rsidP="002E77B3">
      <w:pPr>
        <w:pStyle w:val="Nivel3"/>
        <w:numPr>
          <w:ilvl w:val="0"/>
          <w:numId w:val="0"/>
        </w:numPr>
        <w:spacing w:before="0" w:after="0" w:line="240" w:lineRule="auto"/>
        <w:rPr>
          <w:color w:val="auto"/>
          <w:sz w:val="24"/>
          <w:szCs w:val="24"/>
        </w:rPr>
      </w:pPr>
    </w:p>
    <w:p w14:paraId="50E0942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7.9.3. Os dados do contrato e do órgão contratante; </w:t>
      </w:r>
    </w:p>
    <w:p w14:paraId="529F78AC" w14:textId="77777777" w:rsidR="002E77B3" w:rsidRPr="0077011C" w:rsidRDefault="002E77B3" w:rsidP="002E77B3">
      <w:pPr>
        <w:pStyle w:val="Nivel3"/>
        <w:numPr>
          <w:ilvl w:val="0"/>
          <w:numId w:val="0"/>
        </w:numPr>
        <w:spacing w:before="0" w:after="0" w:line="240" w:lineRule="auto"/>
        <w:rPr>
          <w:color w:val="auto"/>
          <w:sz w:val="24"/>
          <w:szCs w:val="24"/>
        </w:rPr>
      </w:pPr>
    </w:p>
    <w:p w14:paraId="4AE551A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7.9.4. O período respectivo de execução do contrato; </w:t>
      </w:r>
    </w:p>
    <w:p w14:paraId="662B91DD" w14:textId="77777777" w:rsidR="00D13949" w:rsidRPr="0077011C" w:rsidRDefault="00D13949" w:rsidP="002E77B3">
      <w:pPr>
        <w:pStyle w:val="Nivel3"/>
        <w:numPr>
          <w:ilvl w:val="0"/>
          <w:numId w:val="0"/>
        </w:numPr>
        <w:spacing w:before="0" w:after="0" w:line="240" w:lineRule="auto"/>
        <w:rPr>
          <w:color w:val="auto"/>
          <w:sz w:val="24"/>
          <w:szCs w:val="24"/>
        </w:rPr>
      </w:pPr>
    </w:p>
    <w:p w14:paraId="1C47DC1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7.9.5. O valor a pagar; e </w:t>
      </w:r>
    </w:p>
    <w:p w14:paraId="5ED24CEC" w14:textId="77777777" w:rsidR="005C62EF" w:rsidRPr="0077011C" w:rsidRDefault="005C62EF" w:rsidP="002E77B3">
      <w:pPr>
        <w:pStyle w:val="Nivel3"/>
        <w:numPr>
          <w:ilvl w:val="0"/>
          <w:numId w:val="0"/>
        </w:numPr>
        <w:spacing w:before="0" w:after="0" w:line="240" w:lineRule="auto"/>
        <w:rPr>
          <w:color w:val="auto"/>
          <w:sz w:val="24"/>
          <w:szCs w:val="24"/>
        </w:rPr>
      </w:pPr>
    </w:p>
    <w:p w14:paraId="3B5D0A2E" w14:textId="3F273969"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7.9.6. Eventual destaque do valor de retenções tributárias cabíveis.</w:t>
      </w:r>
    </w:p>
    <w:p w14:paraId="6CAB164B" w14:textId="77777777" w:rsidR="00476B05" w:rsidRPr="0077011C" w:rsidRDefault="00476B05" w:rsidP="002E77B3">
      <w:pPr>
        <w:pStyle w:val="Nivel3"/>
        <w:numPr>
          <w:ilvl w:val="0"/>
          <w:numId w:val="0"/>
        </w:numPr>
        <w:spacing w:before="0" w:after="0" w:line="240" w:lineRule="auto"/>
        <w:rPr>
          <w:color w:val="auto"/>
          <w:sz w:val="24"/>
          <w:szCs w:val="24"/>
        </w:rPr>
      </w:pPr>
    </w:p>
    <w:p w14:paraId="7B5C64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7.10. </w:t>
      </w:r>
      <w:r w:rsidRPr="0077011C">
        <w:rPr>
          <w:rFonts w:eastAsia="Calibri"/>
          <w:color w:val="auto"/>
          <w:sz w:val="24"/>
          <w:szCs w:val="24"/>
        </w:rPr>
        <w:t xml:space="preserve">Havendo erro na apresentação da nota fiscal ou instrumento de cobrança equivalente, ou circunstância que impeça a </w:t>
      </w:r>
      <w:r w:rsidRPr="0077011C">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27DAC8F" w14:textId="77777777" w:rsidR="002E77B3" w:rsidRPr="0077011C" w:rsidRDefault="002E77B3" w:rsidP="002E77B3">
      <w:pPr>
        <w:pStyle w:val="Nivel2"/>
        <w:numPr>
          <w:ilvl w:val="0"/>
          <w:numId w:val="0"/>
        </w:numPr>
        <w:spacing w:before="0" w:after="0" w:line="240" w:lineRule="auto"/>
        <w:rPr>
          <w:color w:val="auto"/>
          <w:sz w:val="24"/>
          <w:szCs w:val="24"/>
        </w:rPr>
      </w:pPr>
    </w:p>
    <w:p w14:paraId="4A51B9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77011C">
          <w:rPr>
            <w:rStyle w:val="Hyperlink"/>
            <w:color w:val="auto"/>
            <w:sz w:val="24"/>
            <w:szCs w:val="24"/>
            <w:u w:val="none"/>
          </w:rPr>
          <w:t xml:space="preserve">art. 68 da Lei nº 14.133, de 2021.  </w:t>
        </w:r>
      </w:hyperlink>
      <w:r w:rsidRPr="0077011C">
        <w:rPr>
          <w:color w:val="auto"/>
          <w:sz w:val="24"/>
          <w:szCs w:val="24"/>
        </w:rPr>
        <w:t xml:space="preserve"> </w:t>
      </w:r>
    </w:p>
    <w:p w14:paraId="3C3E8029" w14:textId="77777777" w:rsidR="002E77B3" w:rsidRPr="0077011C" w:rsidRDefault="002E77B3" w:rsidP="002E77B3">
      <w:pPr>
        <w:pStyle w:val="Nivel2"/>
        <w:numPr>
          <w:ilvl w:val="0"/>
          <w:numId w:val="0"/>
        </w:numPr>
        <w:spacing w:before="0" w:after="0" w:line="240" w:lineRule="auto"/>
        <w:rPr>
          <w:color w:val="auto"/>
          <w:sz w:val="24"/>
          <w:szCs w:val="24"/>
        </w:rPr>
      </w:pPr>
    </w:p>
    <w:p w14:paraId="44C77FC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7.12. A Administração deverá realizar consulta ao SICAF para: </w:t>
      </w:r>
    </w:p>
    <w:p w14:paraId="347E0229" w14:textId="77777777" w:rsidR="002E77B3" w:rsidRPr="0077011C" w:rsidRDefault="002E77B3" w:rsidP="002E77B3">
      <w:pPr>
        <w:pStyle w:val="Nivel2"/>
        <w:numPr>
          <w:ilvl w:val="0"/>
          <w:numId w:val="0"/>
        </w:numPr>
        <w:spacing w:before="0" w:after="0" w:line="240" w:lineRule="auto"/>
        <w:rPr>
          <w:color w:val="auto"/>
          <w:sz w:val="24"/>
          <w:szCs w:val="24"/>
        </w:rPr>
      </w:pPr>
    </w:p>
    <w:p w14:paraId="6125A4F3"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a) verificar a manutenção das condições de habilitação exigidas no edital; </w:t>
      </w:r>
    </w:p>
    <w:p w14:paraId="1B311BB0" w14:textId="77777777" w:rsidR="00511A9A" w:rsidRPr="0077011C" w:rsidRDefault="00511A9A" w:rsidP="002E77B3">
      <w:pPr>
        <w:pStyle w:val="Nivel2"/>
        <w:numPr>
          <w:ilvl w:val="0"/>
          <w:numId w:val="0"/>
        </w:numPr>
        <w:spacing w:before="0" w:after="0" w:line="240" w:lineRule="auto"/>
        <w:rPr>
          <w:color w:val="auto"/>
          <w:sz w:val="24"/>
          <w:szCs w:val="24"/>
        </w:rPr>
      </w:pPr>
    </w:p>
    <w:p w14:paraId="7C35F8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identificar possível razão que impeça a participação em licitação, no âmbito do órgão ou entidade, proibição de contratar com o Poder Público, bem como ocorrências impeditivas indiretas.</w:t>
      </w:r>
    </w:p>
    <w:p w14:paraId="3D7C3159" w14:textId="77777777" w:rsidR="002E77B3" w:rsidRPr="0077011C" w:rsidRDefault="002E77B3" w:rsidP="002E77B3">
      <w:pPr>
        <w:pStyle w:val="Nivel2"/>
        <w:numPr>
          <w:ilvl w:val="0"/>
          <w:numId w:val="0"/>
        </w:numPr>
        <w:spacing w:before="0" w:after="0" w:line="240" w:lineRule="auto"/>
        <w:rPr>
          <w:color w:val="auto"/>
          <w:sz w:val="24"/>
          <w:szCs w:val="24"/>
        </w:rPr>
      </w:pPr>
    </w:p>
    <w:p w14:paraId="244EB102" w14:textId="4DC875E5" w:rsidR="00773447"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EF7851" w14:textId="77777777" w:rsidR="00337E93" w:rsidRPr="0077011C" w:rsidRDefault="00337E93" w:rsidP="002E77B3">
      <w:pPr>
        <w:pStyle w:val="Nivel2"/>
        <w:numPr>
          <w:ilvl w:val="0"/>
          <w:numId w:val="0"/>
        </w:numPr>
        <w:spacing w:before="0" w:after="0" w:line="240" w:lineRule="auto"/>
        <w:rPr>
          <w:color w:val="auto"/>
          <w:sz w:val="24"/>
          <w:szCs w:val="24"/>
        </w:rPr>
      </w:pPr>
    </w:p>
    <w:p w14:paraId="2E2CFA08" w14:textId="6D8A7A0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26B090" w14:textId="77777777" w:rsidR="00A15726" w:rsidRPr="0077011C" w:rsidRDefault="00A15726" w:rsidP="002E77B3">
      <w:pPr>
        <w:pStyle w:val="Nivel2"/>
        <w:numPr>
          <w:ilvl w:val="0"/>
          <w:numId w:val="0"/>
        </w:numPr>
        <w:spacing w:before="0" w:after="0" w:line="240" w:lineRule="auto"/>
        <w:rPr>
          <w:color w:val="auto"/>
          <w:sz w:val="24"/>
          <w:szCs w:val="24"/>
        </w:rPr>
      </w:pPr>
    </w:p>
    <w:p w14:paraId="0097DAF1" w14:textId="28BEB548"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469FA190" w14:textId="77777777" w:rsidR="002D3365" w:rsidRDefault="002D3365" w:rsidP="002E77B3">
      <w:pPr>
        <w:pStyle w:val="Nivel2"/>
        <w:numPr>
          <w:ilvl w:val="0"/>
          <w:numId w:val="0"/>
        </w:numPr>
        <w:spacing w:before="0" w:after="0" w:line="240" w:lineRule="auto"/>
        <w:rPr>
          <w:color w:val="auto"/>
          <w:sz w:val="24"/>
          <w:szCs w:val="24"/>
        </w:rPr>
      </w:pPr>
    </w:p>
    <w:p w14:paraId="7532673F" w14:textId="397A41DC"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t xml:space="preserve">7.16. Havendo a efetiva execução do objeto, os pagamentos serão realizados normalmente, até que se decida pela rescisão do contrato, caso o contratado não regularize sua situação junto ao SICAF.  </w:t>
      </w:r>
    </w:p>
    <w:p w14:paraId="223D62ED" w14:textId="77777777" w:rsidR="004D5977" w:rsidRPr="0077011C" w:rsidRDefault="004D5977" w:rsidP="00B10284">
      <w:pPr>
        <w:pStyle w:val="Nivel2"/>
        <w:numPr>
          <w:ilvl w:val="0"/>
          <w:numId w:val="0"/>
        </w:numPr>
        <w:spacing w:before="0" w:after="0" w:line="240" w:lineRule="auto"/>
        <w:rPr>
          <w:color w:val="auto"/>
          <w:sz w:val="24"/>
          <w:szCs w:val="24"/>
        </w:rPr>
      </w:pPr>
    </w:p>
    <w:p w14:paraId="29AFD007" w14:textId="77777777" w:rsidR="002E77B3" w:rsidRPr="0077011C" w:rsidRDefault="002E77B3" w:rsidP="00476B05">
      <w:pPr>
        <w:pStyle w:val="Nvel1-SemNumPreto"/>
        <w:rPr>
          <w:sz w:val="24"/>
          <w:szCs w:val="24"/>
        </w:rPr>
      </w:pPr>
      <w:r w:rsidRPr="0077011C">
        <w:rPr>
          <w:sz w:val="24"/>
          <w:szCs w:val="24"/>
        </w:rPr>
        <w:t>PRAZO DE PAGAMENTO</w:t>
      </w:r>
    </w:p>
    <w:p w14:paraId="58CC64FF" w14:textId="77777777" w:rsidR="002E77B3" w:rsidRPr="0077011C" w:rsidRDefault="002E77B3" w:rsidP="00476B05">
      <w:pPr>
        <w:pStyle w:val="Nvel1-SemNumPreto"/>
        <w:rPr>
          <w:sz w:val="24"/>
          <w:szCs w:val="24"/>
        </w:rPr>
      </w:pPr>
    </w:p>
    <w:p w14:paraId="344B7D4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7.17. O pagamento será efetuado no prazo de até 10 (dez) dias úteis contados da finalização da liquidação da despesa, conforme seção anterior, nos termos da </w:t>
      </w:r>
      <w:hyperlink r:id="rId61" w:history="1">
        <w:r w:rsidRPr="0077011C">
          <w:rPr>
            <w:rStyle w:val="Hyperlink"/>
            <w:color w:val="auto"/>
            <w:sz w:val="24"/>
            <w:szCs w:val="24"/>
            <w:u w:val="none"/>
          </w:rPr>
          <w:t>Instrução Normativa SEGES/ME nº 77, de 2022</w:t>
        </w:r>
      </w:hyperlink>
      <w:r w:rsidRPr="0077011C">
        <w:rPr>
          <w:color w:val="auto"/>
          <w:sz w:val="24"/>
          <w:szCs w:val="24"/>
        </w:rPr>
        <w:t>.</w:t>
      </w:r>
    </w:p>
    <w:p w14:paraId="4F11E32F" w14:textId="77777777" w:rsidR="002E77B3" w:rsidRPr="0077011C" w:rsidRDefault="002E77B3" w:rsidP="002E77B3">
      <w:pPr>
        <w:pStyle w:val="Nivel2"/>
        <w:numPr>
          <w:ilvl w:val="0"/>
          <w:numId w:val="0"/>
        </w:numPr>
        <w:spacing w:before="0" w:after="0" w:line="240" w:lineRule="auto"/>
        <w:rPr>
          <w:color w:val="auto"/>
          <w:sz w:val="24"/>
          <w:szCs w:val="24"/>
        </w:rPr>
      </w:pPr>
    </w:p>
    <w:p w14:paraId="7C456C7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E5F351A" w14:textId="77777777" w:rsidR="002E77B3" w:rsidRPr="0077011C" w:rsidRDefault="002E77B3" w:rsidP="002E77B3">
      <w:pPr>
        <w:pStyle w:val="Nivel2"/>
        <w:numPr>
          <w:ilvl w:val="0"/>
          <w:numId w:val="0"/>
        </w:numPr>
        <w:spacing w:before="0" w:after="0" w:line="240" w:lineRule="auto"/>
        <w:rPr>
          <w:color w:val="auto"/>
          <w:sz w:val="24"/>
          <w:szCs w:val="24"/>
        </w:rPr>
      </w:pPr>
    </w:p>
    <w:p w14:paraId="7584E382" w14:textId="77777777" w:rsidR="002E77B3" w:rsidRPr="0077011C" w:rsidRDefault="002E77B3" w:rsidP="00476B05">
      <w:pPr>
        <w:pStyle w:val="Nvel1-SemNumPreto"/>
        <w:rPr>
          <w:sz w:val="24"/>
          <w:szCs w:val="24"/>
        </w:rPr>
      </w:pPr>
      <w:r w:rsidRPr="0077011C">
        <w:rPr>
          <w:sz w:val="24"/>
          <w:szCs w:val="24"/>
        </w:rPr>
        <w:t>FORMA DE PAGAMENTO</w:t>
      </w:r>
    </w:p>
    <w:p w14:paraId="0618F3DB" w14:textId="77777777" w:rsidR="002E77B3" w:rsidRPr="0077011C" w:rsidRDefault="002E77B3" w:rsidP="00476B05">
      <w:pPr>
        <w:pStyle w:val="Nvel1-SemNumPreto"/>
        <w:rPr>
          <w:sz w:val="24"/>
          <w:szCs w:val="24"/>
        </w:rPr>
      </w:pPr>
    </w:p>
    <w:p w14:paraId="064FD55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7.19.</w:t>
      </w:r>
      <w:r w:rsidRPr="0077011C">
        <w:rPr>
          <w:b/>
          <w:bCs/>
          <w:color w:val="auto"/>
          <w:sz w:val="24"/>
          <w:szCs w:val="24"/>
          <w:lang w:eastAsia="zh-CN" w:bidi="hi-IN"/>
        </w:rPr>
        <w:t xml:space="preserve"> </w:t>
      </w:r>
      <w:r w:rsidRPr="0077011C">
        <w:rPr>
          <w:color w:val="auto"/>
          <w:sz w:val="24"/>
          <w:szCs w:val="24"/>
        </w:rPr>
        <w:t>O pagamento será realizado por meio de ordem bancária, para crédito em banco, agência e conta corrente indicados pelo contratado.</w:t>
      </w:r>
    </w:p>
    <w:p w14:paraId="3FB7B6E8" w14:textId="77777777" w:rsidR="002E77B3" w:rsidRPr="0077011C" w:rsidRDefault="002E77B3" w:rsidP="002E77B3">
      <w:pPr>
        <w:pStyle w:val="Nivel2"/>
        <w:numPr>
          <w:ilvl w:val="0"/>
          <w:numId w:val="0"/>
        </w:numPr>
        <w:spacing w:before="0" w:after="0" w:line="240" w:lineRule="auto"/>
        <w:rPr>
          <w:color w:val="auto"/>
          <w:sz w:val="24"/>
          <w:szCs w:val="24"/>
        </w:rPr>
      </w:pPr>
    </w:p>
    <w:p w14:paraId="05F0AF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7.20. Será considerada data do pagamento o dia em que constar como emitida a ordem bancária para pagamento.</w:t>
      </w:r>
    </w:p>
    <w:p w14:paraId="7D8518EA" w14:textId="77777777" w:rsidR="002E77B3" w:rsidRPr="0077011C" w:rsidRDefault="002E77B3" w:rsidP="002E77B3">
      <w:pPr>
        <w:pStyle w:val="Nivel2"/>
        <w:numPr>
          <w:ilvl w:val="0"/>
          <w:numId w:val="0"/>
        </w:numPr>
        <w:spacing w:before="0" w:after="0" w:line="240" w:lineRule="auto"/>
        <w:rPr>
          <w:color w:val="auto"/>
          <w:sz w:val="24"/>
          <w:szCs w:val="24"/>
        </w:rPr>
      </w:pPr>
    </w:p>
    <w:p w14:paraId="7619D2C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7.21. Quando do pagamento, será efetuada a retenção tributária prevista na legislação aplicável.</w:t>
      </w:r>
    </w:p>
    <w:p w14:paraId="57B8DDCF" w14:textId="77777777" w:rsidR="002E77B3" w:rsidRPr="0077011C" w:rsidRDefault="002E77B3" w:rsidP="002E77B3">
      <w:pPr>
        <w:pStyle w:val="Nivel2"/>
        <w:numPr>
          <w:ilvl w:val="0"/>
          <w:numId w:val="0"/>
        </w:numPr>
        <w:spacing w:before="0" w:after="0" w:line="240" w:lineRule="auto"/>
        <w:rPr>
          <w:color w:val="auto"/>
          <w:sz w:val="24"/>
          <w:szCs w:val="24"/>
        </w:rPr>
      </w:pPr>
    </w:p>
    <w:p w14:paraId="6A2238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7.21.1. Independentemente do percentual de tributo inserido na planilha, quando houver, serão retidos na fonte, quando da realização do pagamento, os percentuais estabelecidos na legislação vigente.</w:t>
      </w:r>
    </w:p>
    <w:p w14:paraId="138D2A91" w14:textId="77777777" w:rsidR="00476B05" w:rsidRPr="0077011C" w:rsidRDefault="00476B05" w:rsidP="002E77B3">
      <w:pPr>
        <w:pStyle w:val="Nivel3"/>
        <w:numPr>
          <w:ilvl w:val="0"/>
          <w:numId w:val="0"/>
        </w:numPr>
        <w:spacing w:before="0" w:after="0" w:line="240" w:lineRule="auto"/>
        <w:rPr>
          <w:color w:val="auto"/>
          <w:sz w:val="24"/>
          <w:szCs w:val="24"/>
        </w:rPr>
      </w:pPr>
    </w:p>
    <w:p w14:paraId="3DD3BD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7.22. O contratado regularmente optante pelo Simples Nacional, nos termos da </w:t>
      </w:r>
      <w:hyperlink r:id="rId62" w:history="1">
        <w:r w:rsidRPr="0077011C">
          <w:rPr>
            <w:rStyle w:val="Hyperlink"/>
            <w:color w:val="auto"/>
            <w:sz w:val="24"/>
            <w:szCs w:val="24"/>
            <w:u w:val="none"/>
          </w:rPr>
          <w:t>Lei Complementar nº 123, de 2006</w:t>
        </w:r>
      </w:hyperlink>
      <w:r w:rsidRPr="0077011C">
        <w:rPr>
          <w:color w:val="auto"/>
          <w:sz w:val="24"/>
          <w:szCs w:val="24"/>
        </w:rPr>
        <w:t xml:space="preserve">, não sofrerá a retenção tributária quanto aos impostos e contribuições abrangidos por aquele regime. No entanto, o pagamento ficará condicionado </w:t>
      </w:r>
      <w:r w:rsidRPr="0077011C">
        <w:rPr>
          <w:color w:val="auto"/>
          <w:sz w:val="24"/>
          <w:szCs w:val="24"/>
        </w:rPr>
        <w:lastRenderedPageBreak/>
        <w:t>à apresentação de comprovação, por meio de documento oficial, de que faz jus ao tratamento tributário favorecido previsto na referida Lei Complementar.</w:t>
      </w:r>
    </w:p>
    <w:p w14:paraId="7F14B71B" w14:textId="77777777" w:rsidR="002E77B3" w:rsidRPr="0077011C" w:rsidRDefault="002E77B3" w:rsidP="002E77B3">
      <w:pPr>
        <w:pStyle w:val="Nivel2"/>
        <w:numPr>
          <w:ilvl w:val="0"/>
          <w:numId w:val="0"/>
        </w:numPr>
        <w:spacing w:before="0" w:after="0" w:line="240" w:lineRule="auto"/>
        <w:rPr>
          <w:color w:val="auto"/>
          <w:sz w:val="24"/>
          <w:szCs w:val="24"/>
        </w:rPr>
      </w:pPr>
    </w:p>
    <w:p w14:paraId="58C17F98" w14:textId="77777777" w:rsidR="002E77B3" w:rsidRPr="0077011C" w:rsidRDefault="002E77B3" w:rsidP="00476B05">
      <w:pPr>
        <w:pStyle w:val="Nvel1-SemNumPreto"/>
        <w:rPr>
          <w:sz w:val="24"/>
          <w:szCs w:val="24"/>
        </w:rPr>
      </w:pPr>
      <w:r w:rsidRPr="0077011C">
        <w:rPr>
          <w:sz w:val="24"/>
          <w:szCs w:val="24"/>
        </w:rPr>
        <w:t>CESSÃO DE CRÉDITO</w:t>
      </w:r>
    </w:p>
    <w:p w14:paraId="1248BC91" w14:textId="77777777" w:rsidR="002E77B3" w:rsidRPr="0077011C" w:rsidRDefault="002E77B3" w:rsidP="00476B05">
      <w:pPr>
        <w:pStyle w:val="Nvel1-SemNumPreto"/>
        <w:rPr>
          <w:sz w:val="24"/>
          <w:szCs w:val="24"/>
        </w:rPr>
      </w:pPr>
    </w:p>
    <w:p w14:paraId="0B76D2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7.23. É admitida a cessão fiduciária de direitos creditícios com instituição financeira, nos termos e de acordo com os procedimentos previstos na </w:t>
      </w:r>
      <w:hyperlink r:id="rId63" w:history="1">
        <w:r w:rsidRPr="0077011C">
          <w:rPr>
            <w:rStyle w:val="Hyperlink"/>
            <w:color w:val="auto"/>
            <w:sz w:val="24"/>
            <w:szCs w:val="24"/>
            <w:u w:val="none"/>
          </w:rPr>
          <w:t>Instrução Normativa SEGES/ME nº 53, de 8 de Julho de 2020</w:t>
        </w:r>
      </w:hyperlink>
      <w:r w:rsidRPr="0077011C">
        <w:rPr>
          <w:color w:val="auto"/>
          <w:sz w:val="24"/>
          <w:szCs w:val="24"/>
        </w:rPr>
        <w:t>, conforme as regras deste presente tópico.</w:t>
      </w:r>
    </w:p>
    <w:p w14:paraId="68653295" w14:textId="77777777" w:rsidR="002E77B3" w:rsidRPr="0077011C" w:rsidRDefault="002E77B3" w:rsidP="002E77B3">
      <w:pPr>
        <w:pStyle w:val="Nivel2"/>
        <w:numPr>
          <w:ilvl w:val="0"/>
          <w:numId w:val="0"/>
        </w:numPr>
        <w:spacing w:before="0" w:after="0" w:line="240" w:lineRule="auto"/>
        <w:rPr>
          <w:color w:val="auto"/>
          <w:sz w:val="24"/>
          <w:szCs w:val="24"/>
        </w:rPr>
      </w:pPr>
    </w:p>
    <w:p w14:paraId="0D52739F"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bookmarkStart w:id="45" w:name="_Ref118216946"/>
      <w:r w:rsidRPr="0077011C">
        <w:rPr>
          <w:i w:val="0"/>
          <w:iCs w:val="0"/>
          <w:color w:val="auto"/>
          <w:sz w:val="24"/>
          <w:szCs w:val="24"/>
        </w:rPr>
        <w:t>7.23.1. As cessões de crédito não abrangidas pela Instrução Normativa SEGES/ME nº 53, de 8 de julho de 2020 dependerão de prévia aprovação do contratante.</w:t>
      </w:r>
      <w:bookmarkEnd w:id="45"/>
    </w:p>
    <w:p w14:paraId="2F2A470C"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4FEA4E44" w14:textId="732D49F0"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151D81D6" w14:textId="77777777" w:rsidR="00E1571F" w:rsidRPr="0077011C" w:rsidRDefault="00E1571F" w:rsidP="002E77B3">
      <w:pPr>
        <w:pStyle w:val="Nivel2"/>
        <w:numPr>
          <w:ilvl w:val="0"/>
          <w:numId w:val="0"/>
        </w:numPr>
        <w:spacing w:before="0" w:after="0" w:line="240" w:lineRule="auto"/>
        <w:rPr>
          <w:color w:val="auto"/>
          <w:sz w:val="24"/>
          <w:szCs w:val="24"/>
        </w:rPr>
      </w:pPr>
    </w:p>
    <w:p w14:paraId="6AC9575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color w:val="auto"/>
          <w:sz w:val="24"/>
          <w:szCs w:val="24"/>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77011C">
          <w:rPr>
            <w:rStyle w:val="Hyperlink"/>
            <w:color w:val="auto"/>
            <w:sz w:val="24"/>
            <w:szCs w:val="24"/>
            <w:u w:val="none"/>
          </w:rPr>
          <w:t>o art. 12 da Lei nº 8.429, de 1992</w:t>
        </w:r>
      </w:hyperlink>
      <w:r w:rsidRPr="0077011C">
        <w:rPr>
          <w:color w:val="auto"/>
          <w:sz w:val="24"/>
          <w:szCs w:val="24"/>
        </w:rPr>
        <w:t xml:space="preserve">, nos termos do </w:t>
      </w:r>
      <w:hyperlink r:id="rId65" w:history="1">
        <w:r w:rsidRPr="0077011C">
          <w:rPr>
            <w:rStyle w:val="Hyperlink"/>
            <w:color w:val="auto"/>
            <w:sz w:val="24"/>
            <w:szCs w:val="24"/>
            <w:u w:val="none"/>
          </w:rPr>
          <w:t>Parecer JL-01, de 18 de maio de 2020.</w:t>
        </w:r>
      </w:hyperlink>
      <w:bookmarkStart w:id="46" w:name="_Hlk114498447"/>
      <w:bookmarkEnd w:id="46"/>
    </w:p>
    <w:p w14:paraId="4927F61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p>
    <w:p w14:paraId="1D18188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Style w:val="Hyperlink"/>
          <w:color w:val="auto"/>
          <w:sz w:val="24"/>
          <w:szCs w:val="24"/>
          <w:u w:val="none"/>
        </w:rPr>
        <w:t xml:space="preserve">7.26. </w:t>
      </w:r>
      <w:r w:rsidRPr="0077011C">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D8949E" w14:textId="77777777" w:rsidR="00D13949" w:rsidRPr="0077011C" w:rsidRDefault="00D13949" w:rsidP="002E77B3">
      <w:pPr>
        <w:pStyle w:val="Nivel2"/>
        <w:numPr>
          <w:ilvl w:val="0"/>
          <w:numId w:val="0"/>
        </w:numPr>
        <w:spacing w:before="0" w:after="0" w:line="240" w:lineRule="auto"/>
        <w:rPr>
          <w:color w:val="auto"/>
          <w:sz w:val="24"/>
          <w:szCs w:val="24"/>
        </w:rPr>
      </w:pPr>
    </w:p>
    <w:p w14:paraId="7272FCA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7.27. A cessão de crédito não afetará a execução do objeto contratado, que continuará sob a integral responsabilidade do contratado.</w:t>
      </w:r>
    </w:p>
    <w:p w14:paraId="40549466" w14:textId="77777777" w:rsidR="002E77B3" w:rsidRPr="0077011C" w:rsidRDefault="002E77B3" w:rsidP="002E77B3">
      <w:pPr>
        <w:pStyle w:val="Nivel2"/>
        <w:numPr>
          <w:ilvl w:val="0"/>
          <w:numId w:val="0"/>
        </w:numPr>
        <w:spacing w:before="0" w:after="0" w:line="240" w:lineRule="auto"/>
        <w:rPr>
          <w:color w:val="auto"/>
          <w:sz w:val="24"/>
          <w:szCs w:val="24"/>
        </w:rPr>
      </w:pPr>
    </w:p>
    <w:p w14:paraId="07CDEA32" w14:textId="77777777" w:rsidR="002E77B3" w:rsidRPr="0077011C" w:rsidRDefault="002E77B3" w:rsidP="00476B05">
      <w:pPr>
        <w:pStyle w:val="Nivel01"/>
        <w:rPr>
          <w:sz w:val="24"/>
          <w:szCs w:val="24"/>
        </w:rPr>
      </w:pPr>
      <w:r w:rsidRPr="0077011C">
        <w:rPr>
          <w:sz w:val="24"/>
          <w:szCs w:val="24"/>
        </w:rPr>
        <w:t>8. FORMA E CRITÉRIOS DE SELEÇÃO DO FORNECEDOR E FORMA DE FORNECIMENTO:</w:t>
      </w:r>
    </w:p>
    <w:p w14:paraId="019E2B2D" w14:textId="77777777" w:rsidR="002E77B3" w:rsidRPr="0077011C" w:rsidRDefault="002E77B3" w:rsidP="00476B05">
      <w:pPr>
        <w:pStyle w:val="Nvel1-SemNumPreto"/>
        <w:rPr>
          <w:sz w:val="24"/>
          <w:szCs w:val="24"/>
        </w:rPr>
      </w:pPr>
    </w:p>
    <w:p w14:paraId="2BEB1ADE" w14:textId="77777777" w:rsidR="002E77B3" w:rsidRPr="0077011C" w:rsidRDefault="002E77B3" w:rsidP="00476B05">
      <w:pPr>
        <w:pStyle w:val="Nvel1-SemNumPreto"/>
        <w:rPr>
          <w:sz w:val="24"/>
          <w:szCs w:val="24"/>
        </w:rPr>
      </w:pPr>
      <w:r w:rsidRPr="0077011C">
        <w:rPr>
          <w:sz w:val="24"/>
          <w:szCs w:val="24"/>
        </w:rPr>
        <w:t>FORMA DE SELEÇÃO E CRITÉRIO DE JULGAMENTO DA PROPOSTA</w:t>
      </w:r>
    </w:p>
    <w:p w14:paraId="75726EFE" w14:textId="77777777" w:rsidR="002E77B3" w:rsidRPr="0077011C" w:rsidRDefault="002E77B3" w:rsidP="00476B05">
      <w:pPr>
        <w:pStyle w:val="Nvel1-SemNumPreto"/>
        <w:rPr>
          <w:sz w:val="24"/>
          <w:szCs w:val="24"/>
        </w:rPr>
      </w:pPr>
    </w:p>
    <w:p w14:paraId="42190264" w14:textId="201F004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O fornecedor será selecionado por meio da realização de procedimento de LICITAÇÃO, na modalidade PREGÃO, sob a forma ELETRÔNICA, com adoção do critério de julgamento pelo MENOR PREÇO.</w:t>
      </w:r>
    </w:p>
    <w:p w14:paraId="547D9F27" w14:textId="77777777" w:rsidR="002E77B3" w:rsidRPr="0077011C" w:rsidRDefault="002E77B3" w:rsidP="002E77B3">
      <w:pPr>
        <w:pStyle w:val="Nivel2"/>
        <w:numPr>
          <w:ilvl w:val="0"/>
          <w:numId w:val="0"/>
        </w:numPr>
        <w:spacing w:before="0" w:after="0" w:line="240" w:lineRule="auto"/>
        <w:rPr>
          <w:color w:val="auto"/>
          <w:sz w:val="24"/>
          <w:szCs w:val="24"/>
        </w:rPr>
      </w:pPr>
    </w:p>
    <w:p w14:paraId="724F796D" w14:textId="77777777" w:rsidR="002E77B3" w:rsidRPr="0077011C" w:rsidRDefault="002E77B3" w:rsidP="00476B05">
      <w:pPr>
        <w:pStyle w:val="Nvel1-SemNumPreto"/>
        <w:rPr>
          <w:sz w:val="24"/>
          <w:szCs w:val="24"/>
        </w:rPr>
      </w:pPr>
      <w:r w:rsidRPr="0077011C">
        <w:rPr>
          <w:sz w:val="24"/>
          <w:szCs w:val="24"/>
        </w:rPr>
        <w:t>FORMA DE FORNECIMENTO</w:t>
      </w:r>
    </w:p>
    <w:p w14:paraId="6DF237C4" w14:textId="77777777" w:rsidR="002E77B3" w:rsidRPr="0077011C" w:rsidRDefault="002E77B3" w:rsidP="00476B05">
      <w:pPr>
        <w:pStyle w:val="Nvel1-SemNumPreto"/>
        <w:rPr>
          <w:sz w:val="24"/>
          <w:szCs w:val="24"/>
        </w:rPr>
      </w:pPr>
    </w:p>
    <w:p w14:paraId="00524D13" w14:textId="77777777" w:rsidR="002E77B3" w:rsidRPr="0077011C" w:rsidRDefault="002E77B3" w:rsidP="002E77B3">
      <w:pPr>
        <w:pStyle w:val="Nivel2"/>
        <w:numPr>
          <w:ilvl w:val="0"/>
          <w:numId w:val="0"/>
        </w:numPr>
        <w:spacing w:before="0" w:after="0" w:line="240" w:lineRule="auto"/>
        <w:rPr>
          <w:color w:val="auto"/>
          <w:sz w:val="24"/>
          <w:szCs w:val="24"/>
          <w:shd w:val="clear" w:color="auto" w:fill="FFFFFF"/>
        </w:rPr>
      </w:pPr>
      <w:r w:rsidRPr="0077011C">
        <w:rPr>
          <w:rStyle w:val="findhit"/>
          <w:rFonts w:eastAsia="Calibri"/>
          <w:color w:val="auto"/>
          <w:sz w:val="24"/>
          <w:szCs w:val="24"/>
          <w:shd w:val="clear" w:color="auto" w:fill="FFFFFF"/>
        </w:rPr>
        <w:t xml:space="preserve">8.2. O fornecimento do objeto será </w:t>
      </w:r>
      <w:r w:rsidRPr="0077011C">
        <w:rPr>
          <w:color w:val="auto"/>
          <w:sz w:val="24"/>
          <w:szCs w:val="24"/>
        </w:rPr>
        <w:t>parcelado</w:t>
      </w:r>
      <w:r w:rsidRPr="0077011C">
        <w:rPr>
          <w:color w:val="auto"/>
          <w:sz w:val="24"/>
          <w:szCs w:val="24"/>
          <w:shd w:val="clear" w:color="auto" w:fill="FFFFFF"/>
        </w:rPr>
        <w:t>.</w:t>
      </w:r>
    </w:p>
    <w:p w14:paraId="7063708C" w14:textId="77777777" w:rsidR="002E77B3" w:rsidRPr="0077011C" w:rsidRDefault="002E77B3" w:rsidP="002E77B3">
      <w:pPr>
        <w:pStyle w:val="Nivel2"/>
        <w:numPr>
          <w:ilvl w:val="0"/>
          <w:numId w:val="0"/>
        </w:numPr>
        <w:spacing w:before="0" w:after="0" w:line="240" w:lineRule="auto"/>
        <w:rPr>
          <w:color w:val="auto"/>
          <w:sz w:val="24"/>
          <w:szCs w:val="24"/>
        </w:rPr>
      </w:pPr>
    </w:p>
    <w:p w14:paraId="31E18FDE" w14:textId="77777777" w:rsidR="002E77B3" w:rsidRPr="0077011C" w:rsidRDefault="002E77B3" w:rsidP="00476B05">
      <w:pPr>
        <w:pStyle w:val="Nvel1-SemNumPreto"/>
        <w:rPr>
          <w:sz w:val="24"/>
          <w:szCs w:val="24"/>
        </w:rPr>
      </w:pPr>
      <w:r w:rsidRPr="0077011C">
        <w:rPr>
          <w:sz w:val="24"/>
          <w:szCs w:val="24"/>
        </w:rPr>
        <w:lastRenderedPageBreak/>
        <w:t>EXIGÊNCIAS DE HABILITAÇÃO</w:t>
      </w:r>
    </w:p>
    <w:p w14:paraId="3558F3D1" w14:textId="77777777" w:rsidR="002E77B3" w:rsidRPr="0077011C" w:rsidRDefault="002E77B3" w:rsidP="00476B05">
      <w:pPr>
        <w:pStyle w:val="Nvel1-SemNumPreto"/>
        <w:rPr>
          <w:sz w:val="24"/>
          <w:szCs w:val="24"/>
        </w:rPr>
      </w:pPr>
    </w:p>
    <w:p w14:paraId="0B5F7AB9" w14:textId="67D32794" w:rsidR="00773447"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8.3.</w:t>
      </w:r>
      <w:r w:rsidRPr="0077011C">
        <w:rPr>
          <w:b/>
          <w:bCs/>
          <w:color w:val="auto"/>
          <w:sz w:val="24"/>
          <w:szCs w:val="24"/>
          <w:lang w:eastAsia="zh-CN" w:bidi="hi-IN"/>
        </w:rPr>
        <w:t xml:space="preserve"> </w:t>
      </w:r>
      <w:r w:rsidRPr="0077011C">
        <w:rPr>
          <w:color w:val="auto"/>
          <w:sz w:val="24"/>
          <w:szCs w:val="24"/>
        </w:rPr>
        <w:t>Para fins de habilitação, deverá o licitante comprovar os seguintes requisitos:</w:t>
      </w:r>
    </w:p>
    <w:p w14:paraId="228F2AC0" w14:textId="77777777" w:rsidR="002E77B3" w:rsidRPr="0077011C" w:rsidRDefault="002E77B3" w:rsidP="00476B05">
      <w:pPr>
        <w:pStyle w:val="Nvel1-SemNumPreto"/>
        <w:rPr>
          <w:sz w:val="24"/>
          <w:szCs w:val="24"/>
        </w:rPr>
      </w:pPr>
      <w:r w:rsidRPr="0077011C">
        <w:rPr>
          <w:sz w:val="24"/>
          <w:szCs w:val="24"/>
        </w:rPr>
        <w:t>HABILITAÇÃO JURÍDICA</w:t>
      </w:r>
    </w:p>
    <w:p w14:paraId="6967BAA0" w14:textId="77777777" w:rsidR="002E77B3" w:rsidRPr="0077011C" w:rsidRDefault="002E77B3" w:rsidP="00476B05">
      <w:pPr>
        <w:pStyle w:val="Nvel1-SemNumPreto"/>
        <w:rPr>
          <w:sz w:val="24"/>
          <w:szCs w:val="24"/>
        </w:rPr>
      </w:pPr>
    </w:p>
    <w:p w14:paraId="4B6F72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8.4.</w:t>
      </w:r>
      <w:r w:rsidRPr="0077011C">
        <w:rPr>
          <w:b/>
          <w:bCs/>
          <w:color w:val="auto"/>
          <w:sz w:val="24"/>
          <w:szCs w:val="24"/>
        </w:rPr>
        <w:t xml:space="preserve"> Empresário individual:</w:t>
      </w:r>
      <w:r w:rsidRPr="0077011C">
        <w:rPr>
          <w:color w:val="auto"/>
          <w:sz w:val="24"/>
          <w:szCs w:val="24"/>
        </w:rPr>
        <w:t xml:space="preserve"> inscrição no Registro Público de Empresas Mercantis, a cargo da Junta Comercial da respectiva sede; </w:t>
      </w:r>
    </w:p>
    <w:p w14:paraId="0D93104A" w14:textId="77777777" w:rsidR="002E77B3" w:rsidRPr="0077011C" w:rsidRDefault="002E77B3" w:rsidP="002E77B3">
      <w:pPr>
        <w:pStyle w:val="Nivel2"/>
        <w:numPr>
          <w:ilvl w:val="0"/>
          <w:numId w:val="0"/>
        </w:numPr>
        <w:spacing w:before="0" w:after="0" w:line="240" w:lineRule="auto"/>
        <w:rPr>
          <w:color w:val="auto"/>
          <w:sz w:val="24"/>
          <w:szCs w:val="24"/>
        </w:rPr>
      </w:pPr>
    </w:p>
    <w:p w14:paraId="5DE4B21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8.5.</w:t>
      </w:r>
      <w:r w:rsidRPr="0077011C">
        <w:rPr>
          <w:b/>
          <w:bCs/>
          <w:color w:val="auto"/>
          <w:sz w:val="24"/>
          <w:szCs w:val="24"/>
        </w:rPr>
        <w:t xml:space="preserve"> Microempreendedor Individual - MEI:</w:t>
      </w:r>
      <w:r w:rsidRPr="0077011C">
        <w:rPr>
          <w:color w:val="auto"/>
          <w:sz w:val="24"/>
          <w:szCs w:val="24"/>
        </w:rPr>
        <w:t xml:space="preserve"> Certificado da Condição de Microempreendedor Individual - CCMEI, cuja aceitação ficará condicionada à verificação da autenticidade no sítio </w:t>
      </w:r>
      <w:hyperlink r:id="rId66" w:history="1">
        <w:r w:rsidRPr="0077011C">
          <w:rPr>
            <w:rStyle w:val="Hyperlink"/>
            <w:color w:val="auto"/>
            <w:sz w:val="24"/>
            <w:szCs w:val="24"/>
            <w:u w:val="none"/>
          </w:rPr>
          <w:t>https://www.gov.br/empresas-e-negocios/pt-br/empreendedor</w:t>
        </w:r>
      </w:hyperlink>
      <w:r w:rsidRPr="0077011C">
        <w:rPr>
          <w:color w:val="auto"/>
          <w:sz w:val="24"/>
          <w:szCs w:val="24"/>
        </w:rPr>
        <w:t xml:space="preserve">; </w:t>
      </w:r>
    </w:p>
    <w:p w14:paraId="2991C419" w14:textId="77777777" w:rsidR="002E77B3" w:rsidRPr="0077011C" w:rsidRDefault="002E77B3" w:rsidP="002E77B3">
      <w:pPr>
        <w:pStyle w:val="Nivel2"/>
        <w:numPr>
          <w:ilvl w:val="0"/>
          <w:numId w:val="0"/>
        </w:numPr>
        <w:spacing w:before="0" w:after="0" w:line="240" w:lineRule="auto"/>
        <w:rPr>
          <w:color w:val="auto"/>
          <w:sz w:val="24"/>
          <w:szCs w:val="24"/>
        </w:rPr>
      </w:pPr>
    </w:p>
    <w:p w14:paraId="581CCA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8.6. </w:t>
      </w:r>
      <w:r w:rsidRPr="00F72DE3">
        <w:rPr>
          <w:b/>
          <w:bCs/>
          <w:color w:val="auto"/>
          <w:sz w:val="24"/>
          <w:szCs w:val="24"/>
        </w:rPr>
        <w:t>Sociedade empresária, sociedade limitada unipessoal – SLU ou sociedade identificada como empresa individual de responsabilidade limitada - EIRELI:</w:t>
      </w:r>
      <w:r w:rsidRPr="0077011C">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DAE58B5" w14:textId="77777777" w:rsidR="005C62EF" w:rsidRPr="0077011C" w:rsidRDefault="005C62EF" w:rsidP="002E77B3">
      <w:pPr>
        <w:pStyle w:val="Nivel2"/>
        <w:numPr>
          <w:ilvl w:val="0"/>
          <w:numId w:val="0"/>
        </w:numPr>
        <w:spacing w:before="0" w:after="0" w:line="240" w:lineRule="auto"/>
        <w:rPr>
          <w:bCs/>
          <w:color w:val="auto"/>
          <w:sz w:val="24"/>
          <w:szCs w:val="24"/>
        </w:rPr>
      </w:pPr>
    </w:p>
    <w:p w14:paraId="10BC07C8" w14:textId="44DDD7D8"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8.7.</w:t>
      </w:r>
      <w:r w:rsidRPr="0077011C">
        <w:rPr>
          <w:b/>
          <w:bCs/>
          <w:color w:val="auto"/>
          <w:sz w:val="24"/>
          <w:szCs w:val="24"/>
        </w:rPr>
        <w:t xml:space="preserve"> Sociedade empresária estrangeira:</w:t>
      </w:r>
      <w:r w:rsidRPr="0077011C">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77011C">
          <w:rPr>
            <w:rStyle w:val="Hyperlink"/>
            <w:color w:val="auto"/>
            <w:sz w:val="24"/>
            <w:szCs w:val="24"/>
            <w:u w:val="none"/>
          </w:rPr>
          <w:t>Normativa DREI/ME n.º 77, de 18 de março de 2020</w:t>
        </w:r>
      </w:hyperlink>
      <w:r w:rsidRPr="0077011C">
        <w:rPr>
          <w:color w:val="auto"/>
          <w:sz w:val="24"/>
          <w:szCs w:val="24"/>
        </w:rPr>
        <w:t>.</w:t>
      </w:r>
    </w:p>
    <w:p w14:paraId="18834585" w14:textId="77777777" w:rsidR="002E77B3" w:rsidRPr="0077011C" w:rsidRDefault="002E77B3" w:rsidP="002E77B3">
      <w:pPr>
        <w:pStyle w:val="Nivel2"/>
        <w:numPr>
          <w:ilvl w:val="0"/>
          <w:numId w:val="0"/>
        </w:numPr>
        <w:spacing w:before="0" w:after="0" w:line="240" w:lineRule="auto"/>
        <w:rPr>
          <w:color w:val="auto"/>
          <w:sz w:val="24"/>
          <w:szCs w:val="24"/>
        </w:rPr>
      </w:pPr>
    </w:p>
    <w:p w14:paraId="75BC5B93" w14:textId="53209559" w:rsidR="002E77B3"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8.8.</w:t>
      </w:r>
      <w:r w:rsidRPr="0077011C">
        <w:rPr>
          <w:b/>
          <w:bCs/>
          <w:color w:val="auto"/>
          <w:sz w:val="24"/>
          <w:szCs w:val="24"/>
        </w:rPr>
        <w:t xml:space="preserve"> Sociedade simples: </w:t>
      </w:r>
      <w:r w:rsidRPr="0077011C">
        <w:rPr>
          <w:color w:val="auto"/>
          <w:sz w:val="24"/>
          <w:szCs w:val="24"/>
        </w:rPr>
        <w:t>inscrição do ato constitutivo no Registro Civil de Pessoas Jurídicas do local de sua sede, acompanhada de documento comprobatório de seus administradores;</w:t>
      </w:r>
    </w:p>
    <w:p w14:paraId="5F7D428B" w14:textId="77777777" w:rsidR="0074426D" w:rsidRPr="0077011C" w:rsidRDefault="0074426D" w:rsidP="002E77B3">
      <w:pPr>
        <w:pStyle w:val="Nivel2"/>
        <w:numPr>
          <w:ilvl w:val="0"/>
          <w:numId w:val="0"/>
        </w:numPr>
        <w:spacing w:before="0" w:after="0" w:line="240" w:lineRule="auto"/>
        <w:rPr>
          <w:color w:val="auto"/>
          <w:sz w:val="24"/>
          <w:szCs w:val="24"/>
        </w:rPr>
      </w:pPr>
    </w:p>
    <w:p w14:paraId="561206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8.9.</w:t>
      </w:r>
      <w:r w:rsidRPr="0077011C">
        <w:rPr>
          <w:b/>
          <w:bCs/>
          <w:color w:val="auto"/>
          <w:sz w:val="24"/>
          <w:szCs w:val="24"/>
        </w:rPr>
        <w:t xml:space="preserve"> Filial, sucursal ou agência de sociedade simples ou empresária:</w:t>
      </w:r>
      <w:r w:rsidRPr="0077011C">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77011C">
        <w:rPr>
          <w:color w:val="auto"/>
          <w:sz w:val="24"/>
          <w:szCs w:val="24"/>
        </w:rPr>
        <w:t>Mercantis onde</w:t>
      </w:r>
      <w:bookmarkEnd w:id="47"/>
      <w:r w:rsidRPr="0077011C">
        <w:rPr>
          <w:color w:val="auto"/>
          <w:sz w:val="24"/>
          <w:szCs w:val="24"/>
        </w:rPr>
        <w:t xml:space="preserve"> opera, com averbação no Registro onde tem sede a matriz.</w:t>
      </w:r>
    </w:p>
    <w:p w14:paraId="0C876640" w14:textId="77777777" w:rsidR="002E77B3" w:rsidRPr="0077011C" w:rsidRDefault="002E77B3" w:rsidP="002E77B3">
      <w:pPr>
        <w:pStyle w:val="Nivel2"/>
        <w:numPr>
          <w:ilvl w:val="0"/>
          <w:numId w:val="0"/>
        </w:numPr>
        <w:spacing w:before="0" w:after="0" w:line="240" w:lineRule="auto"/>
        <w:rPr>
          <w:color w:val="auto"/>
          <w:sz w:val="24"/>
          <w:szCs w:val="24"/>
        </w:rPr>
      </w:pPr>
    </w:p>
    <w:p w14:paraId="416A6F48" w14:textId="5B73EE3B"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bCs/>
          <w:color w:val="auto"/>
          <w:sz w:val="24"/>
          <w:szCs w:val="24"/>
        </w:rPr>
        <w:t>8.10.</w:t>
      </w:r>
      <w:r w:rsidRPr="0077011C">
        <w:rPr>
          <w:b/>
          <w:bCs/>
          <w:color w:val="auto"/>
          <w:sz w:val="24"/>
          <w:szCs w:val="24"/>
        </w:rPr>
        <w:t xml:space="preserve"> Sociedade cooperativa:</w:t>
      </w:r>
      <w:r w:rsidRPr="0077011C">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77011C">
          <w:rPr>
            <w:rStyle w:val="Hyperlink"/>
            <w:color w:val="auto"/>
            <w:sz w:val="24"/>
            <w:szCs w:val="24"/>
            <w:u w:val="none"/>
          </w:rPr>
          <w:t>Lei nº 5.764, de 16 de dezembro 1971</w:t>
        </w:r>
      </w:hyperlink>
      <w:r w:rsidRPr="0077011C">
        <w:rPr>
          <w:rStyle w:val="Hyperlink"/>
          <w:color w:val="auto"/>
          <w:sz w:val="24"/>
          <w:szCs w:val="24"/>
          <w:u w:val="none"/>
        </w:rPr>
        <w:t>.</w:t>
      </w:r>
    </w:p>
    <w:p w14:paraId="098732D1" w14:textId="77777777" w:rsidR="00187410" w:rsidRPr="0077011C" w:rsidRDefault="00187410" w:rsidP="002E77B3">
      <w:pPr>
        <w:pStyle w:val="Nivel2"/>
        <w:numPr>
          <w:ilvl w:val="0"/>
          <w:numId w:val="0"/>
        </w:numPr>
        <w:spacing w:before="0" w:after="0" w:line="240" w:lineRule="auto"/>
        <w:rPr>
          <w:rStyle w:val="Hyperlink"/>
          <w:color w:val="auto"/>
          <w:sz w:val="24"/>
          <w:szCs w:val="24"/>
          <w:u w:val="none"/>
        </w:rPr>
      </w:pPr>
    </w:p>
    <w:p w14:paraId="33660A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8.11. </w:t>
      </w:r>
      <w:r w:rsidRPr="0077011C">
        <w:rPr>
          <w:b/>
          <w:color w:val="auto"/>
          <w:sz w:val="24"/>
          <w:szCs w:val="24"/>
        </w:rPr>
        <w:t>OS DOCUMENTOS APRESENTADOS DEVERÃO ESTAR ACOMPANHADOS DE TODAS AS ALTERAÇÕES OU DA CONSOLIDAÇÃO RESPECTIVA.</w:t>
      </w:r>
    </w:p>
    <w:p w14:paraId="6C9A9443" w14:textId="77777777" w:rsidR="002E77B3" w:rsidRPr="0077011C" w:rsidRDefault="002E77B3" w:rsidP="002E77B3">
      <w:pPr>
        <w:pStyle w:val="Nivel2"/>
        <w:numPr>
          <w:ilvl w:val="0"/>
          <w:numId w:val="0"/>
        </w:numPr>
        <w:spacing w:before="0" w:after="0" w:line="240" w:lineRule="auto"/>
        <w:rPr>
          <w:color w:val="auto"/>
          <w:sz w:val="24"/>
          <w:szCs w:val="24"/>
        </w:rPr>
      </w:pPr>
    </w:p>
    <w:p w14:paraId="0136CE9F" w14:textId="77777777" w:rsidR="002E77B3" w:rsidRPr="0077011C" w:rsidRDefault="002E77B3" w:rsidP="00476B05">
      <w:pPr>
        <w:pStyle w:val="Nvel1-SemNumPreto"/>
        <w:rPr>
          <w:sz w:val="24"/>
          <w:szCs w:val="24"/>
        </w:rPr>
      </w:pPr>
      <w:r w:rsidRPr="0077011C">
        <w:rPr>
          <w:sz w:val="24"/>
          <w:szCs w:val="24"/>
        </w:rPr>
        <w:t>HABILITAÇÃO FISCAL, SOCIAL E TRABALHISTA</w:t>
      </w:r>
    </w:p>
    <w:p w14:paraId="2EA15C0A" w14:textId="77777777" w:rsidR="002E77B3" w:rsidRPr="0077011C" w:rsidRDefault="002E77B3" w:rsidP="00476B05">
      <w:pPr>
        <w:pStyle w:val="Nvel1-SemNumPreto"/>
        <w:rPr>
          <w:sz w:val="24"/>
          <w:szCs w:val="24"/>
        </w:rPr>
      </w:pPr>
    </w:p>
    <w:p w14:paraId="7F54C0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8.12. Prova de inscrição no Cadastro Nacional de Pessoas Jurídicas;</w:t>
      </w:r>
    </w:p>
    <w:p w14:paraId="7D9E02C2" w14:textId="77777777" w:rsidR="007F5C97" w:rsidRPr="0077011C" w:rsidRDefault="007F5C97" w:rsidP="002E77B3">
      <w:pPr>
        <w:pStyle w:val="Nivel2"/>
        <w:numPr>
          <w:ilvl w:val="0"/>
          <w:numId w:val="0"/>
        </w:numPr>
        <w:spacing w:before="0" w:after="0" w:line="240" w:lineRule="auto"/>
        <w:rPr>
          <w:color w:val="auto"/>
          <w:sz w:val="24"/>
          <w:szCs w:val="24"/>
        </w:rPr>
      </w:pPr>
    </w:p>
    <w:p w14:paraId="5266EECF" w14:textId="24EB9AC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77011C">
        <w:rPr>
          <w:color w:val="auto"/>
          <w:sz w:val="24"/>
          <w:szCs w:val="24"/>
        </w:rPr>
        <w:lastRenderedPageBreak/>
        <w:t>à Seguridade Social, nos termos da Portaria Conjunta nº 1.751, de 02 de outubro de 2014, do Secretário da Receita Federal do Brasil e da Procuradora-Geral da Fazenda Nacional.</w:t>
      </w:r>
    </w:p>
    <w:p w14:paraId="661BE3E6" w14:textId="77777777" w:rsidR="00D13949" w:rsidRPr="0077011C" w:rsidRDefault="00D13949" w:rsidP="002E77B3">
      <w:pPr>
        <w:pStyle w:val="Nivel2"/>
        <w:numPr>
          <w:ilvl w:val="0"/>
          <w:numId w:val="0"/>
        </w:numPr>
        <w:spacing w:before="0" w:after="0" w:line="240" w:lineRule="auto"/>
        <w:rPr>
          <w:color w:val="auto"/>
          <w:sz w:val="24"/>
          <w:szCs w:val="24"/>
        </w:rPr>
      </w:pPr>
    </w:p>
    <w:p w14:paraId="5D65B611" w14:textId="22B5263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8.14. Prova de regularidade com o Fundo de Garantia do Tempo de Serviço (FGTS);</w:t>
      </w:r>
    </w:p>
    <w:p w14:paraId="1A86C400" w14:textId="77777777" w:rsidR="00187410" w:rsidRPr="0077011C" w:rsidRDefault="00187410" w:rsidP="002E77B3">
      <w:pPr>
        <w:pStyle w:val="Nivel2"/>
        <w:numPr>
          <w:ilvl w:val="0"/>
          <w:numId w:val="0"/>
        </w:numPr>
        <w:spacing w:before="0" w:after="0" w:line="240" w:lineRule="auto"/>
        <w:rPr>
          <w:color w:val="auto"/>
          <w:sz w:val="24"/>
          <w:szCs w:val="24"/>
        </w:rPr>
      </w:pPr>
    </w:p>
    <w:p w14:paraId="2206890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C3F675" w14:textId="77777777" w:rsidR="002E77B3" w:rsidRPr="0077011C" w:rsidRDefault="002E77B3" w:rsidP="002E77B3">
      <w:pPr>
        <w:pStyle w:val="Nivel2"/>
        <w:numPr>
          <w:ilvl w:val="0"/>
          <w:numId w:val="0"/>
        </w:numPr>
        <w:spacing w:before="0" w:after="0" w:line="240" w:lineRule="auto"/>
        <w:rPr>
          <w:color w:val="auto"/>
          <w:sz w:val="24"/>
          <w:szCs w:val="24"/>
        </w:rPr>
      </w:pPr>
    </w:p>
    <w:p w14:paraId="73B5ED43" w14:textId="747895F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8.16. Prova de inscrição no cadastro de contribuinte Estadual relativo ao domicílio ou sede do fornecedor, pertinente ao seu ramo de atividade e compatível com o objeto contratual; </w:t>
      </w:r>
    </w:p>
    <w:p w14:paraId="113A25BC" w14:textId="77777777" w:rsidR="00CD5004" w:rsidRPr="0077011C" w:rsidRDefault="00CD5004" w:rsidP="002E77B3">
      <w:pPr>
        <w:pStyle w:val="Nivel2"/>
        <w:numPr>
          <w:ilvl w:val="0"/>
          <w:numId w:val="0"/>
        </w:numPr>
        <w:spacing w:before="0" w:after="0" w:line="240" w:lineRule="auto"/>
        <w:rPr>
          <w:color w:val="auto"/>
          <w:sz w:val="24"/>
          <w:szCs w:val="24"/>
        </w:rPr>
      </w:pPr>
    </w:p>
    <w:p w14:paraId="0A81CD56" w14:textId="7EC665F9" w:rsidR="00196C0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8.17. Prova de regularidade com a Fazenda Estadual do domicílio ou sede do fornecedor, relativa à atividade em cujo exercício contrata ou concorre;</w:t>
      </w:r>
    </w:p>
    <w:p w14:paraId="38F8EF09" w14:textId="77777777" w:rsidR="002D3365" w:rsidRDefault="002D3365" w:rsidP="002E77B3">
      <w:pPr>
        <w:pStyle w:val="Nivel2"/>
        <w:numPr>
          <w:ilvl w:val="0"/>
          <w:numId w:val="0"/>
        </w:numPr>
        <w:spacing w:before="0" w:after="0" w:line="240" w:lineRule="auto"/>
        <w:rPr>
          <w:color w:val="auto"/>
          <w:sz w:val="24"/>
          <w:szCs w:val="24"/>
        </w:rPr>
      </w:pPr>
    </w:p>
    <w:p w14:paraId="464136BA" w14:textId="62A1C52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4EDD535D" w14:textId="77777777" w:rsidR="002E77B3" w:rsidRPr="0077011C" w:rsidRDefault="002E77B3" w:rsidP="002E77B3">
      <w:pPr>
        <w:pStyle w:val="Nivel2"/>
        <w:numPr>
          <w:ilvl w:val="0"/>
          <w:numId w:val="0"/>
        </w:numPr>
        <w:spacing w:before="0" w:after="0" w:line="240" w:lineRule="auto"/>
        <w:rPr>
          <w:color w:val="auto"/>
          <w:sz w:val="24"/>
          <w:szCs w:val="24"/>
        </w:rPr>
      </w:pPr>
    </w:p>
    <w:p w14:paraId="2CA35D39" w14:textId="04CEE2E2"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E80306" w14:textId="77777777" w:rsidR="00341D8C" w:rsidRDefault="00341D8C" w:rsidP="00476B05">
      <w:pPr>
        <w:pStyle w:val="Nvel1-SemNumPreto"/>
        <w:rPr>
          <w:sz w:val="24"/>
          <w:szCs w:val="24"/>
        </w:rPr>
      </w:pPr>
    </w:p>
    <w:p w14:paraId="123C0DB4" w14:textId="7BE1CFA6" w:rsidR="002E77B3" w:rsidRPr="0077011C" w:rsidRDefault="002E77B3" w:rsidP="00476B05">
      <w:pPr>
        <w:pStyle w:val="Nvel1-SemNumPreto"/>
        <w:rPr>
          <w:sz w:val="24"/>
          <w:szCs w:val="24"/>
        </w:rPr>
      </w:pPr>
      <w:r w:rsidRPr="0077011C">
        <w:rPr>
          <w:sz w:val="24"/>
          <w:szCs w:val="24"/>
        </w:rPr>
        <w:t>QUALIFICAÇÃO ECONÔMICO-FINANCEIRA</w:t>
      </w:r>
    </w:p>
    <w:p w14:paraId="24E67C7F" w14:textId="77777777" w:rsidR="002E77B3" w:rsidRPr="0077011C" w:rsidRDefault="002E77B3" w:rsidP="00476B05">
      <w:pPr>
        <w:pStyle w:val="Nvel1-SemNumPreto"/>
        <w:rPr>
          <w:sz w:val="24"/>
          <w:szCs w:val="24"/>
        </w:rPr>
      </w:pPr>
    </w:p>
    <w:p w14:paraId="3942E044" w14:textId="72656D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8.20. Certidão negativa de falência expedida pelo distribuidor da sede do fornecedor - </w:t>
      </w:r>
      <w:hyperlink r:id="rId69" w:anchor="art69" w:history="1">
        <w:r w:rsidRPr="0077011C">
          <w:rPr>
            <w:rStyle w:val="Hyperlink"/>
            <w:color w:val="auto"/>
            <w:sz w:val="24"/>
            <w:szCs w:val="24"/>
            <w:u w:val="none"/>
          </w:rPr>
          <w:t>Lei nº 14.133, de 2021, art. 69, caput, inciso II</w:t>
        </w:r>
      </w:hyperlink>
      <w:r w:rsidRPr="0077011C">
        <w:rPr>
          <w:color w:val="auto"/>
          <w:sz w:val="24"/>
          <w:szCs w:val="24"/>
        </w:rPr>
        <w:t>)</w:t>
      </w:r>
      <w:r w:rsidR="006C3216" w:rsidRPr="0077011C">
        <w:rPr>
          <w:color w:val="auto"/>
          <w:sz w:val="24"/>
          <w:szCs w:val="24"/>
        </w:rPr>
        <w:t>.</w:t>
      </w:r>
    </w:p>
    <w:p w14:paraId="55A25928" w14:textId="77777777" w:rsidR="002E77B3" w:rsidRPr="0077011C" w:rsidRDefault="002E77B3" w:rsidP="002E77B3">
      <w:pPr>
        <w:pStyle w:val="Nivel2"/>
        <w:numPr>
          <w:ilvl w:val="0"/>
          <w:numId w:val="0"/>
        </w:numPr>
        <w:spacing w:before="0" w:after="0" w:line="240" w:lineRule="auto"/>
        <w:rPr>
          <w:color w:val="auto"/>
          <w:sz w:val="24"/>
          <w:szCs w:val="24"/>
        </w:rPr>
      </w:pPr>
    </w:p>
    <w:p w14:paraId="27955ABC" w14:textId="77777777" w:rsidR="002E77B3" w:rsidRPr="0077011C" w:rsidRDefault="002E77B3" w:rsidP="00476B05">
      <w:pPr>
        <w:pStyle w:val="Nivel01"/>
        <w:rPr>
          <w:sz w:val="24"/>
          <w:szCs w:val="24"/>
        </w:rPr>
      </w:pPr>
      <w:r w:rsidRPr="0077011C">
        <w:rPr>
          <w:sz w:val="24"/>
          <w:szCs w:val="24"/>
        </w:rPr>
        <w:t>9. ESTIMATIVAS DO VALOR DA CONTRATAÇÃO:</w:t>
      </w:r>
    </w:p>
    <w:p w14:paraId="27C69692" w14:textId="77777777" w:rsidR="002E77B3" w:rsidRPr="0077011C" w:rsidRDefault="002E77B3" w:rsidP="002E77B3">
      <w:pPr>
        <w:rPr>
          <w:rFonts w:ascii="Arial" w:hAnsi="Arial" w:cs="Arial"/>
        </w:rPr>
      </w:pPr>
    </w:p>
    <w:p w14:paraId="0FD4C11B" w14:textId="37C72744" w:rsidR="00CD36B5"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9.1. O custo estimado total da contratação é de </w:t>
      </w:r>
      <w:r w:rsidR="00FE09C8" w:rsidRPr="00FE09C8">
        <w:rPr>
          <w:i w:val="0"/>
          <w:iCs w:val="0"/>
          <w:color w:val="000000" w:themeColor="text1"/>
          <w:sz w:val="24"/>
          <w:szCs w:val="24"/>
        </w:rPr>
        <w:t xml:space="preserve">R$ </w:t>
      </w:r>
      <w:r w:rsidR="00CA1B6B" w:rsidRPr="00CA1B6B">
        <w:rPr>
          <w:i w:val="0"/>
          <w:iCs w:val="0"/>
          <w:color w:val="000000" w:themeColor="text1"/>
          <w:sz w:val="24"/>
          <w:szCs w:val="24"/>
        </w:rPr>
        <w:t>479.725,65 (quatrocentos e setenta e nove mil e setecentos e vinte e cinco reais e sessenta e cinco centavos)</w:t>
      </w:r>
      <w:r w:rsidRPr="0077011C">
        <w:rPr>
          <w:i w:val="0"/>
          <w:iCs w:val="0"/>
          <w:color w:val="auto"/>
          <w:sz w:val="24"/>
          <w:szCs w:val="24"/>
        </w:rPr>
        <w:t>, conforme custos unitários apostos na tabela acima.</w:t>
      </w:r>
    </w:p>
    <w:p w14:paraId="2F7B87F1" w14:textId="77777777" w:rsidR="00674D64" w:rsidRPr="001B2E78" w:rsidRDefault="00674D64" w:rsidP="002E77B3">
      <w:pPr>
        <w:pStyle w:val="Nvel2-Red"/>
        <w:numPr>
          <w:ilvl w:val="0"/>
          <w:numId w:val="0"/>
        </w:numPr>
        <w:tabs>
          <w:tab w:val="left" w:pos="708"/>
        </w:tabs>
        <w:spacing w:before="0" w:after="0" w:line="240" w:lineRule="auto"/>
        <w:rPr>
          <w:i w:val="0"/>
          <w:iCs w:val="0"/>
          <w:color w:val="auto"/>
          <w:sz w:val="24"/>
          <w:szCs w:val="24"/>
        </w:rPr>
      </w:pPr>
    </w:p>
    <w:p w14:paraId="5CB0A856" w14:textId="482A0A2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9.2.</w:t>
      </w:r>
      <w:r w:rsidRPr="0077011C">
        <w:rPr>
          <w:b/>
          <w:bCs/>
          <w:i w:val="0"/>
          <w:iCs w:val="0"/>
          <w:color w:val="auto"/>
          <w:sz w:val="24"/>
          <w:szCs w:val="24"/>
        </w:rPr>
        <w:t xml:space="preserve"> </w:t>
      </w:r>
      <w:r w:rsidRPr="0077011C">
        <w:rPr>
          <w:rFonts w:eastAsia="MS Mincho"/>
          <w:i w:val="0"/>
          <w:iCs w:val="0"/>
          <w:color w:val="auto"/>
          <w:sz w:val="24"/>
          <w:szCs w:val="24"/>
        </w:rPr>
        <w:t xml:space="preserve">Em caso de licitação para Registro de Preços, os preços </w:t>
      </w:r>
      <w:r w:rsidRPr="0077011C">
        <w:rPr>
          <w:i w:val="0"/>
          <w:iCs w:val="0"/>
          <w:color w:val="auto"/>
          <w:sz w:val="24"/>
          <w:szCs w:val="24"/>
        </w:rPr>
        <w:t>registrados poderão ser alterados ou atualizados em decorrência de eventual redução dos preços praticados no mercado ou de fato que eleve o custo dos bens registrados, nas seguintes situações:</w:t>
      </w:r>
    </w:p>
    <w:p w14:paraId="7D1852CD" w14:textId="77777777" w:rsidR="007F5C97" w:rsidRPr="0077011C" w:rsidRDefault="007F5C97" w:rsidP="00476B05">
      <w:pPr>
        <w:pStyle w:val="Nvel3-R"/>
        <w:numPr>
          <w:ilvl w:val="0"/>
          <w:numId w:val="0"/>
        </w:numPr>
        <w:tabs>
          <w:tab w:val="left" w:pos="708"/>
        </w:tabs>
        <w:spacing w:before="0" w:after="0" w:line="240" w:lineRule="auto"/>
        <w:rPr>
          <w:i w:val="0"/>
          <w:iCs w:val="0"/>
          <w:color w:val="auto"/>
          <w:sz w:val="24"/>
          <w:szCs w:val="24"/>
        </w:rPr>
      </w:pPr>
    </w:p>
    <w:p w14:paraId="520DD2F6" w14:textId="31DCC257" w:rsidR="002E77B3" w:rsidRPr="0077011C" w:rsidRDefault="002E77B3" w:rsidP="00476B05">
      <w:pPr>
        <w:pStyle w:val="Nvel3-R"/>
        <w:numPr>
          <w:ilvl w:val="0"/>
          <w:numId w:val="0"/>
        </w:numPr>
        <w:tabs>
          <w:tab w:val="left" w:pos="708"/>
        </w:tabs>
        <w:spacing w:before="0" w:after="0" w:line="240" w:lineRule="auto"/>
        <w:rPr>
          <w:rStyle w:val="Hyperlink"/>
          <w:rFonts w:eastAsia="Arial"/>
          <w:color w:val="auto"/>
          <w:sz w:val="24"/>
          <w:szCs w:val="24"/>
          <w:u w:val="none"/>
        </w:rPr>
      </w:pPr>
      <w:r w:rsidRPr="0077011C">
        <w:rPr>
          <w:i w:val="0"/>
          <w:iCs w:val="0"/>
          <w:color w:val="auto"/>
          <w:sz w:val="24"/>
          <w:szCs w:val="24"/>
        </w:rPr>
        <w:t>9.2.1. Em caso de força maior, caso fortuito ou fato do príncipe ou em decorrência de fatos imprevisíveis ou previsíveis de consequências incalculáveis, que inviabilizem a execução da ata tal como pactuada, nos termos do disposto na a</w:t>
      </w:r>
      <w:hyperlink r:id="rId70" w:anchor="art124iid" w:history="1">
        <w:r w:rsidRPr="0077011C">
          <w:rPr>
            <w:rStyle w:val="Hyperlink"/>
            <w:rFonts w:eastAsia="Arial"/>
            <w:i w:val="0"/>
            <w:iCs w:val="0"/>
            <w:color w:val="auto"/>
            <w:sz w:val="24"/>
            <w:szCs w:val="24"/>
            <w:u w:val="none"/>
          </w:rPr>
          <w:t>línea “d” do inciso II do capu</w:t>
        </w:r>
        <w:r w:rsidRPr="0077011C">
          <w:rPr>
            <w:rStyle w:val="Hyperlink"/>
            <w:rFonts w:eastAsia="Arial"/>
            <w:b/>
            <w:bCs/>
            <w:i w:val="0"/>
            <w:iCs w:val="0"/>
            <w:color w:val="auto"/>
            <w:sz w:val="24"/>
            <w:szCs w:val="24"/>
            <w:u w:val="none"/>
          </w:rPr>
          <w:t>t</w:t>
        </w:r>
        <w:r w:rsidRPr="0077011C">
          <w:rPr>
            <w:rStyle w:val="Hyperlink"/>
            <w:rFonts w:eastAsia="Arial"/>
            <w:i w:val="0"/>
            <w:iCs w:val="0"/>
            <w:color w:val="auto"/>
            <w:sz w:val="24"/>
            <w:szCs w:val="24"/>
            <w:u w:val="none"/>
          </w:rPr>
          <w:t xml:space="preserve"> do art. 124 da Lei nº 14.133, de 2021;</w:t>
        </w:r>
      </w:hyperlink>
    </w:p>
    <w:p w14:paraId="77630B52" w14:textId="77777777" w:rsidR="002E77B3" w:rsidRPr="0077011C" w:rsidRDefault="002E77B3" w:rsidP="00476B05">
      <w:pPr>
        <w:pStyle w:val="Nvel3-R"/>
        <w:numPr>
          <w:ilvl w:val="0"/>
          <w:numId w:val="0"/>
        </w:numPr>
        <w:tabs>
          <w:tab w:val="left" w:pos="708"/>
        </w:tabs>
        <w:spacing w:before="0" w:after="0" w:line="240" w:lineRule="auto"/>
        <w:rPr>
          <w:rStyle w:val="Hyperlink"/>
          <w:rFonts w:eastAsia="MS Mincho"/>
          <w:i w:val="0"/>
          <w:iCs w:val="0"/>
          <w:color w:val="auto"/>
          <w:sz w:val="24"/>
          <w:szCs w:val="24"/>
          <w:u w:val="none"/>
        </w:rPr>
      </w:pPr>
    </w:p>
    <w:p w14:paraId="2DB63CDB" w14:textId="77777777" w:rsidR="002E77B3" w:rsidRPr="0077011C" w:rsidRDefault="002E77B3" w:rsidP="00476B05">
      <w:pPr>
        <w:pStyle w:val="Nvel3-R"/>
        <w:numPr>
          <w:ilvl w:val="0"/>
          <w:numId w:val="0"/>
        </w:numPr>
        <w:tabs>
          <w:tab w:val="left" w:pos="708"/>
        </w:tabs>
        <w:spacing w:before="0" w:after="0" w:line="240" w:lineRule="auto"/>
        <w:rPr>
          <w:color w:val="auto"/>
          <w:sz w:val="24"/>
          <w:szCs w:val="24"/>
        </w:rPr>
      </w:pPr>
      <w:r w:rsidRPr="0077011C">
        <w:rPr>
          <w:rStyle w:val="Hyperlink"/>
          <w:rFonts w:eastAsia="MS Mincho"/>
          <w:i w:val="0"/>
          <w:iCs w:val="0"/>
          <w:color w:val="auto"/>
          <w:sz w:val="24"/>
          <w:szCs w:val="24"/>
          <w:u w:val="none"/>
        </w:rPr>
        <w:t>9.2.2. E</w:t>
      </w:r>
      <w:r w:rsidRPr="0077011C">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43495EF9"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70CD3FE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lastRenderedPageBreak/>
        <w:t>9.2.3. S</w:t>
      </w:r>
      <w:r w:rsidRPr="0077011C">
        <w:rPr>
          <w:i w:val="0"/>
          <w:iCs w:val="0"/>
          <w:color w:val="auto"/>
          <w:sz w:val="24"/>
          <w:szCs w:val="24"/>
        </w:rPr>
        <w:t>erão reajustados os preços registrados, respeitada a contagem da anualidade e o índice previsto para a contratação; ou</w:t>
      </w:r>
    </w:p>
    <w:p w14:paraId="0D18C19B"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09C81E9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t>9.2.4. P</w:t>
      </w:r>
      <w:r w:rsidRPr="0077011C">
        <w:rPr>
          <w:i w:val="0"/>
          <w:iCs w:val="0"/>
          <w:color w:val="auto"/>
          <w:sz w:val="24"/>
          <w:szCs w:val="24"/>
        </w:rPr>
        <w:t>oderão ser repactuados, a pedido do interessado, conforme critérios definidos para a contratação.</w:t>
      </w:r>
    </w:p>
    <w:p w14:paraId="78DA005E" w14:textId="77777777" w:rsidR="007F5C97" w:rsidRPr="0077011C" w:rsidRDefault="007F5C97" w:rsidP="00476B05">
      <w:pPr>
        <w:pStyle w:val="Nvel3-R"/>
        <w:numPr>
          <w:ilvl w:val="0"/>
          <w:numId w:val="0"/>
        </w:numPr>
        <w:tabs>
          <w:tab w:val="left" w:pos="708"/>
        </w:tabs>
        <w:spacing w:before="0" w:after="0" w:line="240" w:lineRule="auto"/>
        <w:rPr>
          <w:rFonts w:eastAsia="MS Mincho"/>
          <w:i w:val="0"/>
          <w:iCs w:val="0"/>
          <w:color w:val="auto"/>
          <w:sz w:val="24"/>
          <w:szCs w:val="24"/>
        </w:rPr>
      </w:pPr>
    </w:p>
    <w:p w14:paraId="656F9CD3" w14:textId="77777777" w:rsidR="002E77B3" w:rsidRPr="0077011C" w:rsidRDefault="002E77B3" w:rsidP="00476B05">
      <w:pPr>
        <w:pStyle w:val="Nivel01"/>
        <w:rPr>
          <w:sz w:val="24"/>
          <w:szCs w:val="24"/>
        </w:rPr>
      </w:pPr>
      <w:r w:rsidRPr="0077011C">
        <w:rPr>
          <w:sz w:val="24"/>
          <w:szCs w:val="24"/>
        </w:rPr>
        <w:t>10. ADEQUAÇÃO ORÇAMENTÁRIA:</w:t>
      </w:r>
    </w:p>
    <w:p w14:paraId="05E02F0F" w14:textId="77777777" w:rsidR="002E77B3" w:rsidRPr="0077011C" w:rsidRDefault="002E77B3" w:rsidP="002E77B3">
      <w:pPr>
        <w:rPr>
          <w:rFonts w:ascii="Arial" w:hAnsi="Arial" w:cs="Arial"/>
        </w:rPr>
      </w:pPr>
    </w:p>
    <w:p w14:paraId="5A8C8C63" w14:textId="4CA3C23F"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10.1. As despesas decorrentes da presente contratação correrão à conta de recursos específicos consignados no Orçamento Geral do Município.</w:t>
      </w:r>
    </w:p>
    <w:p w14:paraId="64CD63DA" w14:textId="77777777" w:rsidR="001172E0" w:rsidRPr="0077011C" w:rsidRDefault="001172E0" w:rsidP="002E77B3">
      <w:pPr>
        <w:pStyle w:val="Nivel2"/>
        <w:numPr>
          <w:ilvl w:val="0"/>
          <w:numId w:val="0"/>
        </w:numPr>
        <w:spacing w:before="0" w:after="0" w:line="240" w:lineRule="auto"/>
        <w:rPr>
          <w:color w:val="auto"/>
          <w:sz w:val="24"/>
          <w:szCs w:val="24"/>
        </w:rPr>
      </w:pPr>
    </w:p>
    <w:p w14:paraId="5CF28EA6" w14:textId="50EFCB5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A contratação será atendida pela seguinte dota</w:t>
      </w:r>
      <w:r w:rsidR="005C62EF" w:rsidRPr="0077011C">
        <w:rPr>
          <w:color w:val="auto"/>
          <w:sz w:val="24"/>
          <w:szCs w:val="24"/>
        </w:rPr>
        <w:t>ção</w:t>
      </w:r>
      <w:r w:rsidRPr="0077011C">
        <w:rPr>
          <w:color w:val="auto"/>
          <w:sz w:val="24"/>
          <w:szCs w:val="24"/>
        </w:rPr>
        <w:t>:</w:t>
      </w:r>
    </w:p>
    <w:p w14:paraId="60576A97" w14:textId="1AE73CC9" w:rsidR="002E77B3" w:rsidRPr="0077011C" w:rsidRDefault="00E13F59" w:rsidP="002E77B3">
      <w:pPr>
        <w:rPr>
          <w:rFonts w:ascii="Arial" w:hAnsi="Arial" w:cs="Arial"/>
          <w:b/>
          <w:bCs/>
        </w:rPr>
      </w:pPr>
      <w:r>
        <w:rPr>
          <w:rFonts w:ascii="Arial" w:hAnsi="Arial" w:cs="Arial"/>
          <w:b/>
          <w:bCs/>
        </w:rPr>
        <w:t>02.04.00.3.3.90.30.00.12.361.0007.2028.0000</w:t>
      </w:r>
      <w:r w:rsidR="00CD5004">
        <w:rPr>
          <w:rFonts w:ascii="Arial" w:hAnsi="Arial" w:cs="Arial"/>
          <w:b/>
          <w:bCs/>
        </w:rPr>
        <w:t xml:space="preserve"> </w:t>
      </w:r>
      <w:r w:rsidR="00341D8C">
        <w:rPr>
          <w:rFonts w:ascii="Arial" w:hAnsi="Arial" w:cs="Arial"/>
          <w:b/>
          <w:bCs/>
        </w:rPr>
        <w:t>–</w:t>
      </w:r>
      <w:r w:rsidR="00CD5004">
        <w:rPr>
          <w:rFonts w:ascii="Arial" w:hAnsi="Arial" w:cs="Arial"/>
          <w:b/>
          <w:bCs/>
        </w:rPr>
        <w:t xml:space="preserve"> </w:t>
      </w:r>
      <w:r w:rsidR="002E77B3" w:rsidRPr="0077011C">
        <w:rPr>
          <w:rFonts w:ascii="Arial" w:hAnsi="Arial" w:cs="Arial"/>
          <w:b/>
          <w:bCs/>
        </w:rPr>
        <w:t xml:space="preserve">FICHA </w:t>
      </w:r>
      <w:r>
        <w:rPr>
          <w:rFonts w:ascii="Arial" w:hAnsi="Arial" w:cs="Arial"/>
          <w:b/>
          <w:bCs/>
        </w:rPr>
        <w:t>150</w:t>
      </w:r>
      <w:r w:rsidR="005C62EF" w:rsidRPr="0077011C">
        <w:rPr>
          <w:rFonts w:ascii="Arial" w:hAnsi="Arial" w:cs="Arial"/>
          <w:b/>
          <w:bCs/>
        </w:rPr>
        <w:t>.</w:t>
      </w:r>
    </w:p>
    <w:p w14:paraId="0234F4E1" w14:textId="77777777" w:rsidR="00E77B5A" w:rsidRPr="0077011C" w:rsidRDefault="00E77B5A" w:rsidP="002E77B3">
      <w:pPr>
        <w:rPr>
          <w:rFonts w:ascii="Arial" w:hAnsi="Arial" w:cs="Arial"/>
          <w:b/>
          <w:bCs/>
        </w:rPr>
      </w:pPr>
    </w:p>
    <w:p w14:paraId="584C042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10.3. A dotação relativa aos exercícios financeiros subsequentes será indicada após aprovação da Lei Orçamentária respectiva e liberação dos créditos correspondentes.</w:t>
      </w:r>
    </w:p>
    <w:bookmarkEnd w:id="43"/>
    <w:p w14:paraId="29812286" w14:textId="7EF4B3A4" w:rsidR="002E77B3" w:rsidRPr="0077011C" w:rsidRDefault="002E77B3" w:rsidP="00CD5004">
      <w:pPr>
        <w:jc w:val="center"/>
        <w:rPr>
          <w:rFonts w:ascii="Arial" w:hAnsi="Arial" w:cs="Arial"/>
          <w:b/>
          <w:bCs/>
        </w:rPr>
      </w:pPr>
      <w:r w:rsidRPr="0077011C">
        <w:rPr>
          <w:rFonts w:ascii="Arial" w:hAnsi="Arial" w:cs="Arial"/>
          <w:b/>
          <w:bCs/>
        </w:rPr>
        <w:br w:type="page"/>
      </w:r>
      <w:r w:rsidRPr="0077011C">
        <w:rPr>
          <w:rFonts w:ascii="Arial" w:hAnsi="Arial" w:cs="Arial"/>
          <w:b/>
          <w:bCs/>
        </w:rPr>
        <w:lastRenderedPageBreak/>
        <w:t xml:space="preserve">PROCESSO ADMINISTRATIVO N° </w:t>
      </w:r>
      <w:r w:rsidR="00CA1B6B">
        <w:rPr>
          <w:rFonts w:ascii="Arial" w:hAnsi="Arial" w:cs="Arial"/>
          <w:b/>
          <w:bCs/>
        </w:rPr>
        <w:t>041/2024</w:t>
      </w:r>
    </w:p>
    <w:p w14:paraId="5A163A81" w14:textId="4F60B08F"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CA1B6B">
        <w:rPr>
          <w:rFonts w:ascii="Arial" w:hAnsi="Arial" w:cs="Arial"/>
          <w:b/>
          <w:bCs/>
        </w:rPr>
        <w:t>018/2024</w:t>
      </w:r>
    </w:p>
    <w:p w14:paraId="21CF602D" w14:textId="77777777" w:rsidR="002E77B3" w:rsidRPr="0077011C" w:rsidRDefault="002E77B3" w:rsidP="002E77B3">
      <w:pPr>
        <w:jc w:val="center"/>
        <w:rPr>
          <w:rFonts w:ascii="Arial" w:hAnsi="Arial" w:cs="Arial"/>
          <w:b/>
          <w:bCs/>
        </w:rPr>
      </w:pPr>
      <w:r w:rsidRPr="0077011C">
        <w:rPr>
          <w:rFonts w:ascii="Arial" w:hAnsi="Arial" w:cs="Arial"/>
          <w:b/>
          <w:bCs/>
        </w:rPr>
        <w:t>ANEXO II – TERMO DE CONTRATO</w:t>
      </w:r>
    </w:p>
    <w:p w14:paraId="2BA954BF" w14:textId="77777777" w:rsidR="002E77B3" w:rsidRPr="0077011C" w:rsidRDefault="002E77B3" w:rsidP="002E77B3">
      <w:pPr>
        <w:widowControl w:val="0"/>
        <w:autoSpaceDE w:val="0"/>
        <w:autoSpaceDN w:val="0"/>
        <w:adjustRightInd w:val="0"/>
        <w:jc w:val="both"/>
        <w:rPr>
          <w:rFonts w:ascii="Arial" w:hAnsi="Arial" w:cs="Arial"/>
        </w:rPr>
      </w:pPr>
    </w:p>
    <w:p w14:paraId="1A24F848" w14:textId="648BE57C" w:rsidR="002E77B3" w:rsidRPr="0077011C" w:rsidRDefault="002E77B3" w:rsidP="002E77B3">
      <w:pPr>
        <w:pStyle w:val="Prembulo"/>
        <w:spacing w:before="0" w:after="0" w:line="240" w:lineRule="auto"/>
        <w:ind w:left="3540" w:right="0"/>
        <w:rPr>
          <w:bCs w:val="0"/>
          <w:sz w:val="24"/>
          <w:szCs w:val="24"/>
        </w:rPr>
      </w:pPr>
      <w:r w:rsidRPr="0077011C">
        <w:rPr>
          <w:bCs w:val="0"/>
          <w:sz w:val="24"/>
          <w:szCs w:val="24"/>
        </w:rPr>
        <w:t xml:space="preserve">CONTRATO ADMINISTRATIVO Nº </w:t>
      </w:r>
      <w:proofErr w:type="gramStart"/>
      <w:r w:rsidRPr="0077011C">
        <w:rPr>
          <w:bCs w:val="0"/>
          <w:sz w:val="24"/>
          <w:szCs w:val="24"/>
        </w:rPr>
        <w:t>..../</w:t>
      </w:r>
      <w:proofErr w:type="gramEnd"/>
      <w:r w:rsidRPr="0077011C">
        <w:rPr>
          <w:bCs w:val="0"/>
          <w:sz w:val="24"/>
          <w:szCs w:val="24"/>
        </w:rPr>
        <w:t xml:space="preserve">2024, QUE FAZEM ENTRE SI O MUNICIPIO DE </w:t>
      </w:r>
      <w:r w:rsidR="00C631C2" w:rsidRPr="0077011C">
        <w:rPr>
          <w:bCs w:val="0"/>
          <w:sz w:val="24"/>
          <w:szCs w:val="24"/>
        </w:rPr>
        <w:t>GUAIMBÊ</w:t>
      </w:r>
      <w:r w:rsidRPr="0077011C">
        <w:rPr>
          <w:bCs w:val="0"/>
          <w:sz w:val="24"/>
          <w:szCs w:val="24"/>
        </w:rPr>
        <w:t xml:space="preserve"> E A XXX (NOME DO CONTRATADO).</w:t>
      </w:r>
    </w:p>
    <w:p w14:paraId="1755B448" w14:textId="77777777" w:rsidR="002E77B3" w:rsidRPr="0077011C" w:rsidRDefault="002E77B3" w:rsidP="002E77B3">
      <w:pPr>
        <w:widowControl w:val="0"/>
        <w:autoSpaceDE w:val="0"/>
        <w:autoSpaceDN w:val="0"/>
        <w:adjustRightInd w:val="0"/>
        <w:jc w:val="both"/>
        <w:rPr>
          <w:rFonts w:ascii="Arial" w:hAnsi="Arial" w:cs="Arial"/>
        </w:rPr>
      </w:pPr>
    </w:p>
    <w:p w14:paraId="4DF1E4A1" w14:textId="14EE706F"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portadora da cédula de identidade RG nº 18.219.769-4, emitido pela Secretaria da Segurança Pública do Estado de São Paulo e, devidamente Inscrita no Cadastro das Pessoas Físicas do Ministério da Fazenda sob o nº 086.515.878-99</w:t>
      </w:r>
      <w:r w:rsidR="006C3216" w:rsidRPr="0077011C">
        <w:rPr>
          <w:rFonts w:ascii="Arial" w:eastAsia="Arial" w:hAnsi="Arial" w:cs="Arial"/>
        </w:rPr>
        <w:t xml:space="preserve">, </w:t>
      </w:r>
      <w:r w:rsidR="002E77B3" w:rsidRPr="0077011C">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E77B3" w:rsidRPr="0077011C">
        <w:rPr>
          <w:rFonts w:ascii="Arial" w:eastAsia="Arial" w:hAnsi="Arial" w:cs="Arial"/>
          <w:b/>
          <w:bCs/>
        </w:rPr>
        <w:t>OU</w:t>
      </w:r>
      <w:r w:rsidR="002E77B3" w:rsidRPr="0077011C">
        <w:rPr>
          <w:rFonts w:ascii="Arial" w:eastAsia="Arial" w:hAnsi="Arial" w:cs="Arial"/>
        </w:rPr>
        <w:t xml:space="preserve"> procuração apresentada nos autos, tendo em vista o que consta no Processo nº </w:t>
      </w:r>
      <w:r w:rsidR="00CA1B6B">
        <w:rPr>
          <w:rFonts w:ascii="Arial" w:eastAsia="Arial" w:hAnsi="Arial" w:cs="Arial"/>
        </w:rPr>
        <w:t>041/2024</w:t>
      </w:r>
      <w:r w:rsidR="002E77B3" w:rsidRPr="0077011C">
        <w:rPr>
          <w:rFonts w:ascii="Arial" w:eastAsia="Arial" w:hAnsi="Arial" w:cs="Arial"/>
        </w:rPr>
        <w:t xml:space="preserve"> e em observância às disposições da </w:t>
      </w:r>
      <w:hyperlink r:id="rId71" w:history="1">
        <w:r w:rsidR="002E77B3" w:rsidRPr="0077011C">
          <w:rPr>
            <w:rStyle w:val="Hyperlink"/>
            <w:rFonts w:ascii="Arial" w:eastAsia="Arial" w:hAnsi="Arial" w:cs="Arial"/>
            <w:color w:val="auto"/>
            <w:u w:val="none"/>
          </w:rPr>
          <w:t>Lei nº 14.133, de 1º de abril de 2021</w:t>
        </w:r>
      </w:hyperlink>
      <w:r w:rsidR="002E77B3" w:rsidRPr="0077011C">
        <w:rPr>
          <w:rFonts w:ascii="Arial" w:eastAsia="Arial" w:hAnsi="Arial" w:cs="Arial"/>
        </w:rPr>
        <w:t xml:space="preserve">, e demais legislação aplicável, resolvem celebrar o presente Termo de Contrato, decorrente do Pregão Eletrônico nº </w:t>
      </w:r>
      <w:r w:rsidR="00CA1B6B">
        <w:rPr>
          <w:rFonts w:ascii="Arial" w:eastAsia="Arial" w:hAnsi="Arial" w:cs="Arial"/>
        </w:rPr>
        <w:t>018/2024</w:t>
      </w:r>
      <w:r w:rsidR="002E77B3" w:rsidRPr="0077011C">
        <w:rPr>
          <w:rFonts w:ascii="Arial" w:eastAsia="Arial" w:hAnsi="Arial" w:cs="Arial"/>
        </w:rPr>
        <w:t>, mediante as cláusulas e condições a seguir enunciadas.</w:t>
      </w:r>
    </w:p>
    <w:p w14:paraId="53DCD059"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5931DAB2" w14:textId="77777777" w:rsidR="002E77B3" w:rsidRPr="0077011C" w:rsidRDefault="002E77B3" w:rsidP="00476B05">
      <w:pPr>
        <w:pStyle w:val="Nivel01"/>
        <w:rPr>
          <w:sz w:val="24"/>
          <w:szCs w:val="24"/>
        </w:rPr>
      </w:pPr>
      <w:r w:rsidRPr="0077011C">
        <w:rPr>
          <w:sz w:val="24"/>
          <w:szCs w:val="24"/>
        </w:rPr>
        <w:t>1. CLÁUSULA PRIMEIRA – OBJETO (</w:t>
      </w:r>
      <w:hyperlink r:id="rId72" w:anchor="art92" w:history="1">
        <w:r w:rsidRPr="0077011C">
          <w:rPr>
            <w:rStyle w:val="Hyperlink"/>
            <w:color w:val="auto"/>
            <w:sz w:val="24"/>
            <w:szCs w:val="24"/>
            <w:u w:val="none"/>
          </w:rPr>
          <w:t>art. 92, I e II</w:t>
        </w:r>
      </w:hyperlink>
      <w:r w:rsidRPr="0077011C">
        <w:rPr>
          <w:sz w:val="24"/>
          <w:szCs w:val="24"/>
        </w:rPr>
        <w:t>):</w:t>
      </w:r>
    </w:p>
    <w:p w14:paraId="689FBBDF" w14:textId="77777777" w:rsidR="002E77B3" w:rsidRPr="0077011C" w:rsidRDefault="002E77B3" w:rsidP="002E77B3">
      <w:pPr>
        <w:rPr>
          <w:rFonts w:ascii="Arial" w:hAnsi="Arial" w:cs="Arial"/>
        </w:rPr>
      </w:pPr>
    </w:p>
    <w:p w14:paraId="52F758B7" w14:textId="7CAFD88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 O objeto do presente instrumento é a </w:t>
      </w:r>
      <w:r w:rsidR="00CA1B6B" w:rsidRPr="00CA1B6B">
        <w:rPr>
          <w:rFonts w:eastAsia="MS Mincho"/>
          <w:bCs/>
          <w:sz w:val="24"/>
          <w:szCs w:val="24"/>
        </w:rPr>
        <w:t>Aquisição de Materiais Escolares e Expedientes</w:t>
      </w:r>
      <w:r w:rsidRPr="0077011C">
        <w:rPr>
          <w:color w:val="auto"/>
          <w:sz w:val="24"/>
          <w:szCs w:val="24"/>
        </w:rPr>
        <w:t xml:space="preserve">, </w:t>
      </w:r>
      <w:r w:rsidRPr="0077011C">
        <w:rPr>
          <w:bCs/>
          <w:color w:val="auto"/>
          <w:sz w:val="24"/>
          <w:szCs w:val="24"/>
        </w:rPr>
        <w:t>conforme especificações técnicas e nas condições estabelecidas no Termo de Referência</w:t>
      </w:r>
      <w:r w:rsidRPr="0077011C">
        <w:rPr>
          <w:color w:val="auto"/>
          <w:sz w:val="24"/>
          <w:szCs w:val="24"/>
        </w:rPr>
        <w:t>.</w:t>
      </w:r>
    </w:p>
    <w:p w14:paraId="67632317" w14:textId="77777777" w:rsidR="002E77B3" w:rsidRPr="0077011C" w:rsidRDefault="002E77B3" w:rsidP="002E77B3">
      <w:pPr>
        <w:pStyle w:val="Nivel2"/>
        <w:numPr>
          <w:ilvl w:val="0"/>
          <w:numId w:val="0"/>
        </w:numPr>
        <w:spacing w:before="0" w:after="0" w:line="240" w:lineRule="auto"/>
        <w:rPr>
          <w:color w:val="auto"/>
          <w:sz w:val="24"/>
          <w:szCs w:val="24"/>
        </w:rPr>
      </w:pPr>
    </w:p>
    <w:p w14:paraId="61460DA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 Objeto da contratação:</w:t>
      </w:r>
    </w:p>
    <w:p w14:paraId="5787D4B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Look w:val="04A0" w:firstRow="1" w:lastRow="0" w:firstColumn="1" w:lastColumn="0" w:noHBand="0" w:noVBand="1"/>
      </w:tblPr>
      <w:tblGrid>
        <w:gridCol w:w="997"/>
        <w:gridCol w:w="2122"/>
        <w:gridCol w:w="1134"/>
        <w:gridCol w:w="1134"/>
        <w:gridCol w:w="1560"/>
        <w:gridCol w:w="1278"/>
        <w:gridCol w:w="1415"/>
      </w:tblGrid>
      <w:tr w:rsidR="002E77B3" w:rsidRPr="00DE1175" w14:paraId="4E9257FF"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E1D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ITEM</w:t>
            </w:r>
          </w:p>
          <w:p w14:paraId="36FC37F7"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BD02E"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E3932"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50DC0"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D6FBF"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A291"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VALOR UNITÁRIO R$</w:t>
            </w: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D66A7"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 xml:space="preserve">VALOR TOTAL </w:t>
            </w:r>
          </w:p>
          <w:p w14:paraId="4B27BD3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R$</w:t>
            </w:r>
          </w:p>
        </w:tc>
      </w:tr>
      <w:tr w:rsidR="002E77B3" w:rsidRPr="00DE1175" w14:paraId="7E5D6967"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69EE3"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4A4EB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BAC40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FF42EB" w14:textId="77777777" w:rsidR="002E77B3" w:rsidRPr="00DE1175" w:rsidRDefault="002E77B3" w:rsidP="00426147">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70D50" w14:textId="77777777" w:rsidR="002E77B3" w:rsidRPr="00DE1175" w:rsidRDefault="002E77B3" w:rsidP="0042614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8664AA" w14:textId="77777777" w:rsidR="002E77B3" w:rsidRPr="00DE1175" w:rsidRDefault="002E77B3" w:rsidP="00426147">
            <w:pPr>
              <w:widowControl w:val="0"/>
              <w:jc w:val="center"/>
              <w:rPr>
                <w:rFonts w:ascii="Arial" w:eastAsia="Arial" w:hAnsi="Arial" w:cs="Arial"/>
                <w:sz w:val="20"/>
                <w:szCs w:val="20"/>
              </w:rPr>
            </w:pP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CD35" w14:textId="77777777" w:rsidR="002E77B3" w:rsidRPr="00DE1175" w:rsidRDefault="002E77B3" w:rsidP="00426147">
            <w:pPr>
              <w:widowControl w:val="0"/>
              <w:jc w:val="center"/>
              <w:rPr>
                <w:rFonts w:ascii="Arial" w:eastAsia="Arial" w:hAnsi="Arial" w:cs="Arial"/>
                <w:sz w:val="20"/>
                <w:szCs w:val="20"/>
              </w:rPr>
            </w:pPr>
          </w:p>
        </w:tc>
      </w:tr>
    </w:tbl>
    <w:p w14:paraId="60A19E0F" w14:textId="77777777" w:rsidR="002E77B3" w:rsidRPr="0077011C" w:rsidRDefault="002E77B3" w:rsidP="002E77B3">
      <w:pPr>
        <w:pStyle w:val="Nivel2"/>
        <w:numPr>
          <w:ilvl w:val="0"/>
          <w:numId w:val="0"/>
        </w:numPr>
        <w:spacing w:before="0" w:after="0" w:line="240" w:lineRule="auto"/>
        <w:jc w:val="center"/>
        <w:rPr>
          <w:color w:val="auto"/>
          <w:sz w:val="24"/>
          <w:szCs w:val="24"/>
        </w:rPr>
      </w:pPr>
    </w:p>
    <w:p w14:paraId="3339993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1.3. São anexos a este instrumento e vinculam esta contratação, independentemente de transcrição</w:t>
      </w:r>
      <w:r w:rsidRPr="0077011C">
        <w:rPr>
          <w:color w:val="auto"/>
          <w:sz w:val="24"/>
          <w:szCs w:val="24"/>
        </w:rPr>
        <w:t>:</w:t>
      </w:r>
    </w:p>
    <w:p w14:paraId="43B79ECF" w14:textId="77777777" w:rsidR="002E77B3" w:rsidRPr="0077011C" w:rsidRDefault="002E77B3" w:rsidP="002E77B3">
      <w:pPr>
        <w:pStyle w:val="Nivel2"/>
        <w:numPr>
          <w:ilvl w:val="0"/>
          <w:numId w:val="0"/>
        </w:numPr>
        <w:spacing w:before="0" w:after="0" w:line="240" w:lineRule="auto"/>
        <w:rPr>
          <w:color w:val="auto"/>
          <w:sz w:val="24"/>
          <w:szCs w:val="24"/>
        </w:rPr>
      </w:pPr>
    </w:p>
    <w:p w14:paraId="76543E2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1.3.1. O Termo de Referência;</w:t>
      </w:r>
    </w:p>
    <w:p w14:paraId="18E0EE35" w14:textId="77777777" w:rsidR="002E77B3" w:rsidRPr="0077011C" w:rsidRDefault="002E77B3" w:rsidP="002E77B3">
      <w:pPr>
        <w:pStyle w:val="Nivel3"/>
        <w:numPr>
          <w:ilvl w:val="0"/>
          <w:numId w:val="0"/>
        </w:numPr>
        <w:spacing w:before="0" w:after="0" w:line="240" w:lineRule="auto"/>
        <w:rPr>
          <w:color w:val="auto"/>
          <w:sz w:val="24"/>
          <w:szCs w:val="24"/>
        </w:rPr>
      </w:pPr>
    </w:p>
    <w:p w14:paraId="081F15F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1.3.2. O Edital da Licitação;</w:t>
      </w:r>
    </w:p>
    <w:p w14:paraId="2B9951E2" w14:textId="77777777" w:rsidR="002E77B3" w:rsidRPr="0077011C" w:rsidRDefault="002E77B3" w:rsidP="002E77B3">
      <w:pPr>
        <w:pStyle w:val="Nivel3"/>
        <w:numPr>
          <w:ilvl w:val="0"/>
          <w:numId w:val="0"/>
        </w:numPr>
        <w:spacing w:before="0" w:after="0" w:line="240" w:lineRule="auto"/>
        <w:rPr>
          <w:color w:val="auto"/>
          <w:sz w:val="24"/>
          <w:szCs w:val="24"/>
        </w:rPr>
      </w:pPr>
    </w:p>
    <w:p w14:paraId="33E71F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1.3.3. A Proposta do contratado; e</w:t>
      </w:r>
    </w:p>
    <w:p w14:paraId="44B7CC47" w14:textId="77777777" w:rsidR="002E77B3" w:rsidRPr="0077011C" w:rsidRDefault="002E77B3" w:rsidP="002E77B3">
      <w:pPr>
        <w:pStyle w:val="Nivel3"/>
        <w:numPr>
          <w:ilvl w:val="0"/>
          <w:numId w:val="0"/>
        </w:numPr>
        <w:spacing w:before="0" w:after="0" w:line="240" w:lineRule="auto"/>
        <w:rPr>
          <w:color w:val="auto"/>
          <w:sz w:val="24"/>
          <w:szCs w:val="24"/>
        </w:rPr>
      </w:pPr>
    </w:p>
    <w:p w14:paraId="7A45B1F3" w14:textId="78AF766A" w:rsidR="00A035C6" w:rsidRDefault="002E77B3" w:rsidP="002E77B3">
      <w:pPr>
        <w:pStyle w:val="Nivel3"/>
        <w:numPr>
          <w:ilvl w:val="0"/>
          <w:numId w:val="0"/>
        </w:numPr>
        <w:spacing w:before="0" w:after="0" w:line="240" w:lineRule="auto"/>
        <w:rPr>
          <w:color w:val="auto"/>
          <w:sz w:val="24"/>
          <w:szCs w:val="24"/>
        </w:rPr>
      </w:pPr>
      <w:r w:rsidRPr="0077011C">
        <w:rPr>
          <w:color w:val="auto"/>
          <w:sz w:val="24"/>
          <w:szCs w:val="24"/>
        </w:rPr>
        <w:t>1.3.4. Eventuais anexos dos documentos supracitados.</w:t>
      </w:r>
    </w:p>
    <w:p w14:paraId="1178F5DF" w14:textId="77777777" w:rsidR="00CD5004" w:rsidRDefault="00CD5004" w:rsidP="002E77B3">
      <w:pPr>
        <w:pStyle w:val="Nivel3"/>
        <w:numPr>
          <w:ilvl w:val="0"/>
          <w:numId w:val="0"/>
        </w:numPr>
        <w:spacing w:before="0" w:after="0" w:line="240" w:lineRule="auto"/>
        <w:rPr>
          <w:color w:val="auto"/>
          <w:sz w:val="24"/>
          <w:szCs w:val="24"/>
        </w:rPr>
      </w:pPr>
    </w:p>
    <w:p w14:paraId="23B7C9E0" w14:textId="77777777" w:rsidR="00CD5004" w:rsidRPr="0077011C" w:rsidRDefault="00CD5004" w:rsidP="002E77B3">
      <w:pPr>
        <w:pStyle w:val="Nivel3"/>
        <w:numPr>
          <w:ilvl w:val="0"/>
          <w:numId w:val="0"/>
        </w:numPr>
        <w:spacing w:before="0" w:after="0" w:line="240" w:lineRule="auto"/>
        <w:rPr>
          <w:color w:val="auto"/>
          <w:sz w:val="24"/>
          <w:szCs w:val="24"/>
        </w:rPr>
      </w:pPr>
    </w:p>
    <w:p w14:paraId="6C1C33A1" w14:textId="77777777" w:rsidR="009F77B1" w:rsidRPr="0077011C" w:rsidRDefault="009F77B1" w:rsidP="002E77B3">
      <w:pPr>
        <w:pStyle w:val="Nivel3"/>
        <w:numPr>
          <w:ilvl w:val="0"/>
          <w:numId w:val="0"/>
        </w:numPr>
        <w:spacing w:before="0" w:after="0" w:line="240" w:lineRule="auto"/>
        <w:rPr>
          <w:color w:val="auto"/>
          <w:sz w:val="24"/>
          <w:szCs w:val="24"/>
        </w:rPr>
      </w:pPr>
    </w:p>
    <w:p w14:paraId="5E8B8A9F" w14:textId="77777777" w:rsidR="002E77B3" w:rsidRPr="0077011C" w:rsidRDefault="002E77B3" w:rsidP="00476B05">
      <w:pPr>
        <w:pStyle w:val="Nivel01"/>
        <w:rPr>
          <w:sz w:val="24"/>
          <w:szCs w:val="24"/>
        </w:rPr>
      </w:pPr>
      <w:r w:rsidRPr="0077011C">
        <w:rPr>
          <w:sz w:val="24"/>
          <w:szCs w:val="24"/>
        </w:rPr>
        <w:lastRenderedPageBreak/>
        <w:t>2. CLÁUSULA SEGUNDA – VIGÊNCIA E PRORROGAÇÃO:</w:t>
      </w:r>
    </w:p>
    <w:p w14:paraId="2A51D8AB" w14:textId="77777777" w:rsidR="002E77B3" w:rsidRPr="0077011C" w:rsidRDefault="002E77B3" w:rsidP="002E77B3">
      <w:pPr>
        <w:rPr>
          <w:rFonts w:ascii="Arial" w:hAnsi="Arial" w:cs="Arial"/>
        </w:rPr>
      </w:pPr>
    </w:p>
    <w:p w14:paraId="20F1E8F9"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2.1. O prazo de vigência da contratação é de 12 (doze) meses, contados da assinatura, na forma do </w:t>
      </w:r>
      <w:hyperlink r:id="rId73" w:anchor="art105" w:history="1">
        <w:r w:rsidRPr="0077011C">
          <w:rPr>
            <w:rStyle w:val="Hyperlink"/>
            <w:i w:val="0"/>
            <w:iCs w:val="0"/>
            <w:color w:val="auto"/>
            <w:sz w:val="24"/>
            <w:szCs w:val="24"/>
            <w:u w:val="none"/>
          </w:rPr>
          <w:t>artigo 105 da Lei n° 14.133, de 2021</w:t>
        </w:r>
      </w:hyperlink>
      <w:r w:rsidRPr="0077011C">
        <w:rPr>
          <w:i w:val="0"/>
          <w:iCs w:val="0"/>
          <w:color w:val="auto"/>
          <w:sz w:val="24"/>
          <w:szCs w:val="24"/>
        </w:rPr>
        <w:t>.</w:t>
      </w:r>
    </w:p>
    <w:p w14:paraId="7B834B8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76F68224"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9EB8D2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C92BE34" w14:textId="77777777" w:rsidR="002E77B3" w:rsidRPr="0077011C" w:rsidRDefault="002E77B3" w:rsidP="00476B05">
      <w:pPr>
        <w:pStyle w:val="Nivel01"/>
        <w:rPr>
          <w:rStyle w:val="Hyperlink"/>
          <w:color w:val="auto"/>
          <w:sz w:val="24"/>
          <w:szCs w:val="24"/>
          <w:u w:val="none"/>
        </w:rPr>
      </w:pPr>
      <w:r w:rsidRPr="0077011C">
        <w:rPr>
          <w:sz w:val="24"/>
          <w:szCs w:val="24"/>
        </w:rPr>
        <w:t>3. CLÁUSULA TERCEIRA – MODELOS DE EXECUÇÃO E GESTÃO CONTRATUAIS (</w:t>
      </w:r>
      <w:hyperlink r:id="rId74" w:anchor="art92" w:history="1">
        <w:r w:rsidRPr="0077011C">
          <w:rPr>
            <w:rStyle w:val="Hyperlink"/>
            <w:color w:val="auto"/>
            <w:sz w:val="24"/>
            <w:szCs w:val="24"/>
            <w:u w:val="none"/>
          </w:rPr>
          <w:t>art. 92, IV, VII e XVIII)</w:t>
        </w:r>
      </w:hyperlink>
      <w:r w:rsidRPr="0077011C">
        <w:rPr>
          <w:rStyle w:val="Hyperlink"/>
          <w:color w:val="auto"/>
          <w:sz w:val="24"/>
          <w:szCs w:val="24"/>
          <w:u w:val="none"/>
        </w:rPr>
        <w:t>:</w:t>
      </w:r>
    </w:p>
    <w:p w14:paraId="74978ABB" w14:textId="77777777" w:rsidR="002E77B3" w:rsidRPr="0077011C" w:rsidRDefault="002E77B3" w:rsidP="002E77B3">
      <w:pPr>
        <w:rPr>
          <w:rFonts w:ascii="Arial" w:hAnsi="Arial" w:cs="Arial"/>
        </w:rPr>
      </w:pPr>
    </w:p>
    <w:p w14:paraId="74B230D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65FC29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2B9FDA3" w14:textId="77777777" w:rsidR="002E77B3" w:rsidRPr="0077011C" w:rsidRDefault="002E77B3" w:rsidP="00476B05">
      <w:pPr>
        <w:pStyle w:val="Nivel01"/>
        <w:rPr>
          <w:sz w:val="24"/>
          <w:szCs w:val="24"/>
        </w:rPr>
      </w:pPr>
      <w:r w:rsidRPr="0077011C">
        <w:rPr>
          <w:sz w:val="24"/>
          <w:szCs w:val="24"/>
        </w:rPr>
        <w:t>4. CLÁUSULA QUARTA – SUBCONTRATAÇÃO:</w:t>
      </w:r>
    </w:p>
    <w:p w14:paraId="6444590A" w14:textId="77777777" w:rsidR="002E77B3" w:rsidRPr="0077011C" w:rsidRDefault="002E77B3" w:rsidP="002E77B3">
      <w:pPr>
        <w:rPr>
          <w:rFonts w:ascii="Arial" w:hAnsi="Arial" w:cs="Arial"/>
        </w:rPr>
      </w:pPr>
    </w:p>
    <w:p w14:paraId="2D18B42B"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4.1. Não será admitida a subcontratação do objeto contratual.</w:t>
      </w:r>
    </w:p>
    <w:p w14:paraId="27C49FC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D334E92" w14:textId="77777777" w:rsidR="002E77B3" w:rsidRPr="0077011C" w:rsidRDefault="002E77B3" w:rsidP="00476B05">
      <w:pPr>
        <w:pStyle w:val="Nivel01"/>
        <w:rPr>
          <w:rStyle w:val="Hyperlink"/>
          <w:color w:val="auto"/>
          <w:sz w:val="24"/>
          <w:szCs w:val="24"/>
          <w:u w:val="none"/>
        </w:rPr>
      </w:pPr>
      <w:r w:rsidRPr="0077011C">
        <w:rPr>
          <w:sz w:val="24"/>
          <w:szCs w:val="24"/>
        </w:rPr>
        <w:t>5. CLÁUSULA QUINTA – PREÇO (</w:t>
      </w:r>
      <w:hyperlink r:id="rId75"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7459FB5F" w14:textId="77777777" w:rsidR="002E77B3" w:rsidRPr="0077011C" w:rsidRDefault="002E77B3" w:rsidP="002E77B3">
      <w:pPr>
        <w:rPr>
          <w:rFonts w:ascii="Arial" w:hAnsi="Arial" w:cs="Arial"/>
        </w:rPr>
      </w:pPr>
    </w:p>
    <w:p w14:paraId="0AF033FE" w14:textId="591D5F9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O valor total da contratação é de R$.......... (.....)</w:t>
      </w:r>
    </w:p>
    <w:p w14:paraId="1DFAFE34"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C074D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3B9460" w14:textId="77777777" w:rsidR="002E77B3" w:rsidRPr="0077011C" w:rsidRDefault="002E77B3" w:rsidP="002E77B3">
      <w:pPr>
        <w:pStyle w:val="Nivel2"/>
        <w:numPr>
          <w:ilvl w:val="0"/>
          <w:numId w:val="0"/>
        </w:numPr>
        <w:spacing w:before="0" w:after="0" w:line="240" w:lineRule="auto"/>
        <w:rPr>
          <w:color w:val="auto"/>
          <w:sz w:val="24"/>
          <w:szCs w:val="24"/>
        </w:rPr>
      </w:pPr>
    </w:p>
    <w:p w14:paraId="2BB81F5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valor acima é meramente estimativo, de forma que os pagamentos devidos ao contratado dependerão dos quantitativos efetivamente fornecidos</w:t>
      </w:r>
    </w:p>
    <w:p w14:paraId="5197E9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BDC64D7" w14:textId="77777777" w:rsidR="002E77B3" w:rsidRPr="0077011C" w:rsidRDefault="002E77B3" w:rsidP="00476B05">
      <w:pPr>
        <w:pStyle w:val="Nivel01"/>
        <w:rPr>
          <w:sz w:val="24"/>
          <w:szCs w:val="24"/>
        </w:rPr>
      </w:pPr>
      <w:r w:rsidRPr="0077011C">
        <w:rPr>
          <w:sz w:val="24"/>
          <w:szCs w:val="24"/>
        </w:rPr>
        <w:t>6. CLÁUSULA SEXTA - PAGAMENTO (</w:t>
      </w:r>
      <w:hyperlink r:id="rId76" w:anchor="art92" w:history="1">
        <w:r w:rsidRPr="0077011C">
          <w:rPr>
            <w:rStyle w:val="Hyperlink"/>
            <w:color w:val="auto"/>
            <w:sz w:val="24"/>
            <w:szCs w:val="24"/>
            <w:u w:val="none"/>
          </w:rPr>
          <w:t>art. 92, V e VI</w:t>
        </w:r>
      </w:hyperlink>
      <w:r w:rsidRPr="0077011C">
        <w:rPr>
          <w:sz w:val="24"/>
          <w:szCs w:val="24"/>
        </w:rPr>
        <w:t>):</w:t>
      </w:r>
    </w:p>
    <w:p w14:paraId="61155A1B" w14:textId="77777777" w:rsidR="002E77B3" w:rsidRPr="0077011C" w:rsidRDefault="002E77B3" w:rsidP="002E77B3">
      <w:pPr>
        <w:rPr>
          <w:rFonts w:ascii="Arial" w:hAnsi="Arial" w:cs="Arial"/>
        </w:rPr>
      </w:pPr>
    </w:p>
    <w:p w14:paraId="0B2E9B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prazo para pagamento ao contratado e demais condições a ele referentes encontram-se definidos no Termo de Referência, anexo a este Contrato.</w:t>
      </w:r>
    </w:p>
    <w:p w14:paraId="15FDE729" w14:textId="77777777" w:rsidR="002E77B3" w:rsidRPr="0077011C" w:rsidRDefault="002E77B3" w:rsidP="002E77B3">
      <w:pPr>
        <w:pStyle w:val="Nvel4"/>
        <w:spacing w:before="0" w:after="0" w:line="240" w:lineRule="auto"/>
        <w:ind w:left="0"/>
        <w:rPr>
          <w:color w:val="auto"/>
          <w:sz w:val="24"/>
          <w:szCs w:val="24"/>
        </w:rPr>
      </w:pPr>
    </w:p>
    <w:p w14:paraId="4899C94A" w14:textId="77777777" w:rsidR="002E77B3" w:rsidRPr="0077011C" w:rsidRDefault="002E77B3" w:rsidP="00476B05">
      <w:pPr>
        <w:pStyle w:val="Nivel01"/>
        <w:rPr>
          <w:rStyle w:val="Hyperlink"/>
          <w:color w:val="auto"/>
          <w:sz w:val="24"/>
          <w:szCs w:val="24"/>
          <w:u w:val="none"/>
        </w:rPr>
      </w:pPr>
      <w:r w:rsidRPr="0077011C">
        <w:rPr>
          <w:sz w:val="24"/>
          <w:szCs w:val="24"/>
        </w:rPr>
        <w:t>7. CLÁUSULA SÉTIMA - REAJUSTE (</w:t>
      </w:r>
      <w:hyperlink r:id="rId77"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4ECBFAF7" w14:textId="77777777" w:rsidR="002E77B3" w:rsidRPr="0077011C" w:rsidRDefault="002E77B3" w:rsidP="002E77B3">
      <w:pPr>
        <w:rPr>
          <w:rFonts w:ascii="Arial" w:hAnsi="Arial" w:cs="Arial"/>
        </w:rPr>
      </w:pPr>
    </w:p>
    <w:p w14:paraId="0267C2D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Os preços inicialmente contratados são fixos e irreajustáveis no prazo de um ano contado da data do orçamento estimado, em __/__/__ (DD/MM/AAAA).</w:t>
      </w:r>
    </w:p>
    <w:p w14:paraId="61AA047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0505491" w14:textId="172170B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Após o interregno de um ano, e independentemente de pedido do contratado, os preços iniciais serão reajustados, mediante a aplicação, pelo contratante, do índice (IPCA)</w:t>
      </w:r>
      <w:r w:rsidRPr="0077011C">
        <w:rPr>
          <w:i/>
          <w:iCs/>
          <w:color w:val="auto"/>
          <w:sz w:val="24"/>
          <w:szCs w:val="24"/>
        </w:rPr>
        <w:t>,</w:t>
      </w:r>
      <w:r w:rsidRPr="0077011C">
        <w:rPr>
          <w:color w:val="auto"/>
          <w:sz w:val="24"/>
          <w:szCs w:val="24"/>
        </w:rPr>
        <w:t xml:space="preserve"> exclusivamente para as obrigações iniciadas e concluídas após a ocorrência da anualidade.</w:t>
      </w:r>
    </w:p>
    <w:p w14:paraId="5913F693" w14:textId="77777777" w:rsidR="001172E0" w:rsidRPr="0077011C" w:rsidRDefault="001172E0" w:rsidP="002E77B3">
      <w:pPr>
        <w:pStyle w:val="Nivel2"/>
        <w:numPr>
          <w:ilvl w:val="0"/>
          <w:numId w:val="0"/>
        </w:numPr>
        <w:spacing w:before="0" w:after="0" w:line="240" w:lineRule="auto"/>
        <w:rPr>
          <w:color w:val="auto"/>
          <w:sz w:val="24"/>
          <w:szCs w:val="24"/>
        </w:rPr>
      </w:pPr>
    </w:p>
    <w:p w14:paraId="64C9110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Nos reajustes subsequentes ao primeiro, o interregno mínimo de 01 (um) ano será contado a partir dos efeitos financeiros do último reajuste.</w:t>
      </w:r>
    </w:p>
    <w:p w14:paraId="109EDE90" w14:textId="77777777" w:rsidR="002E77B3" w:rsidRPr="0077011C" w:rsidRDefault="002E77B3" w:rsidP="002E77B3">
      <w:pPr>
        <w:pStyle w:val="Nivel2"/>
        <w:numPr>
          <w:ilvl w:val="0"/>
          <w:numId w:val="0"/>
        </w:numPr>
        <w:spacing w:before="0" w:after="0" w:line="240" w:lineRule="auto"/>
        <w:rPr>
          <w:color w:val="auto"/>
          <w:sz w:val="24"/>
          <w:szCs w:val="24"/>
        </w:rPr>
      </w:pPr>
    </w:p>
    <w:p w14:paraId="39CCE3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3E81E8" w14:textId="77777777" w:rsidR="002E77B3" w:rsidRPr="0077011C" w:rsidRDefault="002E77B3" w:rsidP="002E77B3">
      <w:pPr>
        <w:pStyle w:val="Nivel2"/>
        <w:numPr>
          <w:ilvl w:val="0"/>
          <w:numId w:val="0"/>
        </w:numPr>
        <w:spacing w:before="0" w:after="0" w:line="240" w:lineRule="auto"/>
        <w:rPr>
          <w:color w:val="auto"/>
          <w:sz w:val="24"/>
          <w:szCs w:val="24"/>
        </w:rPr>
      </w:pPr>
    </w:p>
    <w:p w14:paraId="6D0A4D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Nas aferições finais, o(s) índice(s) utilizado(s) para reajuste será(</w:t>
      </w:r>
      <w:proofErr w:type="spellStart"/>
      <w:r w:rsidRPr="0077011C">
        <w:rPr>
          <w:color w:val="auto"/>
          <w:sz w:val="24"/>
          <w:szCs w:val="24"/>
        </w:rPr>
        <w:t>ão</w:t>
      </w:r>
      <w:proofErr w:type="spellEnd"/>
      <w:r w:rsidRPr="0077011C">
        <w:rPr>
          <w:color w:val="auto"/>
          <w:sz w:val="24"/>
          <w:szCs w:val="24"/>
        </w:rPr>
        <w:t>), obrigatoriamente, o(s) definitivo(s).</w:t>
      </w:r>
    </w:p>
    <w:p w14:paraId="3F4E7490" w14:textId="77777777" w:rsidR="002E77B3" w:rsidRPr="0077011C" w:rsidRDefault="002E77B3" w:rsidP="002E77B3">
      <w:pPr>
        <w:pStyle w:val="Nivel2"/>
        <w:numPr>
          <w:ilvl w:val="0"/>
          <w:numId w:val="0"/>
        </w:numPr>
        <w:spacing w:before="0" w:after="0" w:line="240" w:lineRule="auto"/>
        <w:rPr>
          <w:color w:val="auto"/>
          <w:sz w:val="24"/>
          <w:szCs w:val="24"/>
        </w:rPr>
      </w:pPr>
    </w:p>
    <w:p w14:paraId="3FDA9D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Caso o(s) índice(s) estabelecido(s) para reajustamento venha(m) a ser extinto(s) ou de qualquer forma não possa(m) mais ser utilizado(s), será(</w:t>
      </w:r>
      <w:proofErr w:type="spellStart"/>
      <w:r w:rsidRPr="0077011C">
        <w:rPr>
          <w:color w:val="auto"/>
          <w:sz w:val="24"/>
          <w:szCs w:val="24"/>
        </w:rPr>
        <w:t>ão</w:t>
      </w:r>
      <w:proofErr w:type="spellEnd"/>
      <w:r w:rsidRPr="0077011C">
        <w:rPr>
          <w:color w:val="auto"/>
          <w:sz w:val="24"/>
          <w:szCs w:val="24"/>
        </w:rPr>
        <w:t>) adotado(s), em substituição, o(s) que vier(em) a ser determinado(s) pela legislação então em vigor.</w:t>
      </w:r>
    </w:p>
    <w:p w14:paraId="40E61FAA" w14:textId="77777777" w:rsidR="002E77B3" w:rsidRPr="0077011C" w:rsidRDefault="002E77B3" w:rsidP="002E77B3">
      <w:pPr>
        <w:pStyle w:val="Nivel2"/>
        <w:numPr>
          <w:ilvl w:val="0"/>
          <w:numId w:val="0"/>
        </w:numPr>
        <w:spacing w:before="0" w:after="0" w:line="240" w:lineRule="auto"/>
        <w:rPr>
          <w:color w:val="auto"/>
          <w:sz w:val="24"/>
          <w:szCs w:val="24"/>
        </w:rPr>
      </w:pPr>
    </w:p>
    <w:p w14:paraId="57599F7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7.7. Na ausência de previsão legal quanto ao índice substituto, as partes elegerão novo índice oficial, para reajustamento do preço do valor remanescente, por meio de termo aditivo. </w:t>
      </w:r>
    </w:p>
    <w:p w14:paraId="24466DFF" w14:textId="77777777" w:rsidR="002E77B3" w:rsidRPr="0077011C" w:rsidRDefault="002E77B3" w:rsidP="002E77B3">
      <w:pPr>
        <w:rPr>
          <w:rFonts w:ascii="Arial" w:hAnsi="Arial" w:cs="Arial"/>
        </w:rPr>
      </w:pPr>
    </w:p>
    <w:p w14:paraId="3CF68F1A" w14:textId="77777777" w:rsidR="002E77B3" w:rsidRPr="0077011C" w:rsidRDefault="002E77B3" w:rsidP="002E77B3">
      <w:pPr>
        <w:rPr>
          <w:rFonts w:ascii="Arial" w:hAnsi="Arial" w:cs="Arial"/>
        </w:rPr>
      </w:pPr>
      <w:r w:rsidRPr="0077011C">
        <w:rPr>
          <w:rFonts w:ascii="Arial" w:hAnsi="Arial" w:cs="Arial"/>
        </w:rPr>
        <w:t>7.8. O reajuste será realizado por apostilamento.</w:t>
      </w:r>
    </w:p>
    <w:p w14:paraId="59DCAC83" w14:textId="77777777" w:rsidR="002E77B3" w:rsidRPr="0077011C" w:rsidRDefault="002E77B3" w:rsidP="002E77B3">
      <w:pPr>
        <w:pStyle w:val="Nvel3"/>
        <w:spacing w:before="0" w:after="0" w:line="240" w:lineRule="auto"/>
        <w:ind w:left="0"/>
        <w:rPr>
          <w:color w:val="auto"/>
          <w:sz w:val="24"/>
          <w:szCs w:val="24"/>
        </w:rPr>
      </w:pPr>
    </w:p>
    <w:p w14:paraId="01D31627" w14:textId="77777777" w:rsidR="002E77B3" w:rsidRPr="0077011C" w:rsidRDefault="002E77B3" w:rsidP="00476B05">
      <w:pPr>
        <w:pStyle w:val="Nivel01"/>
        <w:rPr>
          <w:sz w:val="24"/>
          <w:szCs w:val="24"/>
        </w:rPr>
      </w:pPr>
      <w:r w:rsidRPr="0077011C">
        <w:rPr>
          <w:sz w:val="24"/>
          <w:szCs w:val="24"/>
        </w:rPr>
        <w:t>8. CLÁUSULA OITAVA - OBRIGAÇÕES DO CONTRATANTE (</w:t>
      </w:r>
      <w:hyperlink r:id="rId78" w:anchor="art92" w:history="1">
        <w:r w:rsidRPr="0077011C">
          <w:rPr>
            <w:rStyle w:val="Hyperlink"/>
            <w:color w:val="auto"/>
            <w:sz w:val="24"/>
            <w:szCs w:val="24"/>
            <w:u w:val="none"/>
          </w:rPr>
          <w:t>art. 92, X, XI e XIV</w:t>
        </w:r>
      </w:hyperlink>
      <w:r w:rsidRPr="0077011C">
        <w:rPr>
          <w:sz w:val="24"/>
          <w:szCs w:val="24"/>
        </w:rPr>
        <w:t>):</w:t>
      </w:r>
    </w:p>
    <w:p w14:paraId="1A05939D" w14:textId="77777777" w:rsidR="002E77B3" w:rsidRPr="0077011C" w:rsidRDefault="002E77B3" w:rsidP="002E77B3">
      <w:pPr>
        <w:rPr>
          <w:rFonts w:ascii="Arial" w:hAnsi="Arial" w:cs="Arial"/>
        </w:rPr>
      </w:pPr>
    </w:p>
    <w:p w14:paraId="62FC9F6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São obrigações do Contratante:</w:t>
      </w:r>
    </w:p>
    <w:p w14:paraId="107C8AE4" w14:textId="77777777" w:rsidR="002E77B3" w:rsidRPr="0077011C" w:rsidRDefault="002E77B3" w:rsidP="002E77B3">
      <w:pPr>
        <w:pStyle w:val="Nivel2"/>
        <w:numPr>
          <w:ilvl w:val="0"/>
          <w:numId w:val="0"/>
        </w:numPr>
        <w:spacing w:before="0" w:after="0" w:line="240" w:lineRule="auto"/>
        <w:rPr>
          <w:b/>
          <w:bCs/>
          <w:color w:val="auto"/>
          <w:sz w:val="24"/>
          <w:szCs w:val="24"/>
        </w:rPr>
      </w:pPr>
    </w:p>
    <w:p w14:paraId="14E8F7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8.2.</w:t>
      </w:r>
      <w:r w:rsidRPr="0077011C">
        <w:rPr>
          <w:b/>
          <w:bCs/>
          <w:color w:val="auto"/>
          <w:sz w:val="24"/>
          <w:szCs w:val="24"/>
        </w:rPr>
        <w:t xml:space="preserve"> </w:t>
      </w:r>
      <w:r w:rsidRPr="0077011C">
        <w:rPr>
          <w:color w:val="auto"/>
          <w:sz w:val="24"/>
          <w:szCs w:val="24"/>
        </w:rPr>
        <w:t>Exigir o cumprimento de todas as obrigações assumidas pelo Contratado, de acordo com o contrato e seus anexos;</w:t>
      </w:r>
    </w:p>
    <w:p w14:paraId="485BF1EA" w14:textId="77777777" w:rsidR="002E77B3" w:rsidRPr="0077011C" w:rsidRDefault="002E77B3" w:rsidP="002E77B3">
      <w:pPr>
        <w:pStyle w:val="Nivel2"/>
        <w:numPr>
          <w:ilvl w:val="0"/>
          <w:numId w:val="0"/>
        </w:numPr>
        <w:spacing w:before="0" w:after="0" w:line="240" w:lineRule="auto"/>
        <w:rPr>
          <w:color w:val="auto"/>
          <w:sz w:val="24"/>
          <w:szCs w:val="24"/>
        </w:rPr>
      </w:pPr>
    </w:p>
    <w:p w14:paraId="0A5C7F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Receber o objeto no prazo e condições estabelecidas no Termo de Referência;</w:t>
      </w:r>
    </w:p>
    <w:p w14:paraId="1996A430" w14:textId="77777777" w:rsidR="002E77B3" w:rsidRPr="0077011C" w:rsidRDefault="002E77B3" w:rsidP="002E77B3">
      <w:pPr>
        <w:pStyle w:val="Nivel2"/>
        <w:numPr>
          <w:ilvl w:val="0"/>
          <w:numId w:val="0"/>
        </w:numPr>
        <w:spacing w:before="0" w:after="0" w:line="240" w:lineRule="auto"/>
        <w:rPr>
          <w:color w:val="auto"/>
          <w:sz w:val="24"/>
          <w:szCs w:val="24"/>
        </w:rPr>
      </w:pPr>
    </w:p>
    <w:p w14:paraId="6FDF09A2" w14:textId="77777777" w:rsidR="00476B05"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Notificar o Contratado, por escrito, sobre vícios, defeitos ou incorreções verificadas no objeto fornecido, para que seja por ele substituído, reparado ou corrigido, no total ou em parte, às suas expensas;</w:t>
      </w:r>
    </w:p>
    <w:p w14:paraId="34F85D14" w14:textId="77777777" w:rsidR="00476B05" w:rsidRPr="0077011C" w:rsidRDefault="00476B05" w:rsidP="002E77B3">
      <w:pPr>
        <w:pStyle w:val="Nivel2"/>
        <w:numPr>
          <w:ilvl w:val="0"/>
          <w:numId w:val="0"/>
        </w:numPr>
        <w:spacing w:before="0" w:after="0" w:line="240" w:lineRule="auto"/>
        <w:rPr>
          <w:color w:val="auto"/>
          <w:sz w:val="24"/>
          <w:szCs w:val="24"/>
        </w:rPr>
      </w:pPr>
    </w:p>
    <w:p w14:paraId="0F2C5FBA" w14:textId="5A817F2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Acompanhar e fiscalizar a execução do contrato e o cumprimento das obrigações pelo Contratado;</w:t>
      </w:r>
    </w:p>
    <w:p w14:paraId="34611CDE" w14:textId="77777777" w:rsidR="002E77B3" w:rsidRPr="0077011C" w:rsidRDefault="002E77B3" w:rsidP="002E77B3">
      <w:pPr>
        <w:pStyle w:val="Nivel2"/>
        <w:numPr>
          <w:ilvl w:val="0"/>
          <w:numId w:val="0"/>
        </w:numPr>
        <w:spacing w:before="0" w:after="0" w:line="240" w:lineRule="auto"/>
        <w:rPr>
          <w:color w:val="auto"/>
          <w:sz w:val="24"/>
          <w:szCs w:val="24"/>
        </w:rPr>
      </w:pPr>
    </w:p>
    <w:p w14:paraId="0C9D304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Efetuar o pagamento ao Contratado do valor correspondente ao fornecimento do objeto, no prazo, forma e condições estabelecidos no presente Contrato e no Termo de Referência.</w:t>
      </w:r>
    </w:p>
    <w:p w14:paraId="05515C5A" w14:textId="77777777" w:rsidR="002E77B3" w:rsidRPr="0077011C" w:rsidRDefault="002E77B3" w:rsidP="002E77B3">
      <w:pPr>
        <w:pStyle w:val="Nivel2"/>
        <w:numPr>
          <w:ilvl w:val="0"/>
          <w:numId w:val="0"/>
        </w:numPr>
        <w:spacing w:before="0" w:after="0" w:line="240" w:lineRule="auto"/>
        <w:rPr>
          <w:color w:val="auto"/>
          <w:sz w:val="24"/>
          <w:szCs w:val="24"/>
        </w:rPr>
      </w:pPr>
    </w:p>
    <w:p w14:paraId="1D508C4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Aplicar ao Contratado as sanções previstas na lei e neste Contrato;</w:t>
      </w:r>
    </w:p>
    <w:p w14:paraId="3622B113" w14:textId="77777777" w:rsidR="002E77B3" w:rsidRPr="0077011C" w:rsidRDefault="002E77B3" w:rsidP="002E77B3">
      <w:pPr>
        <w:pStyle w:val="Nivel2"/>
        <w:numPr>
          <w:ilvl w:val="0"/>
          <w:numId w:val="0"/>
        </w:numPr>
        <w:spacing w:before="0" w:after="0" w:line="240" w:lineRule="auto"/>
        <w:rPr>
          <w:color w:val="auto"/>
          <w:sz w:val="24"/>
          <w:szCs w:val="24"/>
        </w:rPr>
      </w:pPr>
    </w:p>
    <w:p w14:paraId="6FD43D78" w14:textId="4B12D78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8.8. Cientificar o órgão de representação judicial do Município de </w:t>
      </w:r>
      <w:r w:rsidR="00C631C2" w:rsidRPr="0077011C">
        <w:rPr>
          <w:color w:val="auto"/>
          <w:sz w:val="24"/>
          <w:szCs w:val="24"/>
        </w:rPr>
        <w:t>Guaimbê</w:t>
      </w:r>
      <w:r w:rsidRPr="0077011C">
        <w:rPr>
          <w:color w:val="auto"/>
          <w:sz w:val="24"/>
          <w:szCs w:val="24"/>
        </w:rPr>
        <w:t xml:space="preserve"> para adoção das medidas cabíveis quando do descumprimento de obrigações pelo Contratado;</w:t>
      </w:r>
    </w:p>
    <w:p w14:paraId="5BBCBBD5" w14:textId="77777777" w:rsidR="001172E0" w:rsidRPr="0077011C" w:rsidRDefault="001172E0" w:rsidP="002E77B3">
      <w:pPr>
        <w:pStyle w:val="Nivel2"/>
        <w:numPr>
          <w:ilvl w:val="0"/>
          <w:numId w:val="0"/>
        </w:numPr>
        <w:spacing w:before="0" w:after="0" w:line="240" w:lineRule="auto"/>
        <w:rPr>
          <w:color w:val="auto"/>
          <w:sz w:val="24"/>
          <w:szCs w:val="24"/>
        </w:rPr>
      </w:pPr>
    </w:p>
    <w:p w14:paraId="3C4728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E571A7" w14:textId="77777777" w:rsidR="002E77B3" w:rsidRPr="0077011C" w:rsidRDefault="002E77B3" w:rsidP="002E77B3">
      <w:pPr>
        <w:pStyle w:val="Nivel2"/>
        <w:numPr>
          <w:ilvl w:val="0"/>
          <w:numId w:val="0"/>
        </w:numPr>
        <w:spacing w:before="0" w:after="0" w:line="240" w:lineRule="auto"/>
        <w:rPr>
          <w:color w:val="auto"/>
          <w:sz w:val="24"/>
          <w:szCs w:val="24"/>
        </w:rPr>
      </w:pPr>
    </w:p>
    <w:p w14:paraId="0909C736" w14:textId="10F58CB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8.10. A Administração terá o prazo de 01 (um) mês, a contar da data do protocolo do requerimento para decidir, admitida a prorrogação motivada, por igual período. </w:t>
      </w:r>
    </w:p>
    <w:p w14:paraId="572C1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lastRenderedPageBreak/>
        <w:t>8.11.</w:t>
      </w:r>
      <w:r w:rsidRPr="0077011C">
        <w:rPr>
          <w:b/>
          <w:bCs/>
          <w:color w:val="auto"/>
          <w:sz w:val="24"/>
          <w:szCs w:val="24"/>
        </w:rPr>
        <w:t xml:space="preserve"> </w:t>
      </w:r>
      <w:r w:rsidRPr="0077011C">
        <w:rPr>
          <w:color w:val="auto"/>
          <w:sz w:val="24"/>
          <w:szCs w:val="24"/>
        </w:rPr>
        <w:t>Responder eventuais pedidos de reestabelecimento do equilíbrio econômico-financeiro feitos pelo contratado no prazo máximo de 01 (um) mês.</w:t>
      </w:r>
    </w:p>
    <w:p w14:paraId="52B438BE" w14:textId="77777777" w:rsidR="002E77B3" w:rsidRPr="0077011C" w:rsidRDefault="002E77B3" w:rsidP="002E77B3">
      <w:pPr>
        <w:pStyle w:val="Nivel2"/>
        <w:numPr>
          <w:ilvl w:val="0"/>
          <w:numId w:val="0"/>
        </w:numPr>
        <w:spacing w:before="0" w:after="0" w:line="240" w:lineRule="auto"/>
        <w:rPr>
          <w:color w:val="auto"/>
          <w:sz w:val="24"/>
          <w:szCs w:val="24"/>
        </w:rPr>
      </w:pPr>
    </w:p>
    <w:p w14:paraId="66F1AA7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8.12. Notificar os emitentes das garantias quanto ao início de processo administrativo para apuração de descumprimento de cláusulas contratuais.</w:t>
      </w:r>
    </w:p>
    <w:p w14:paraId="6026529A"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393BCB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0BA8E7" w14:textId="77777777" w:rsidR="002E77B3" w:rsidRPr="0077011C" w:rsidRDefault="002E77B3" w:rsidP="002E77B3">
      <w:pPr>
        <w:pStyle w:val="Nivel2"/>
        <w:numPr>
          <w:ilvl w:val="0"/>
          <w:numId w:val="0"/>
        </w:numPr>
        <w:spacing w:before="0" w:after="0" w:line="240" w:lineRule="auto"/>
        <w:rPr>
          <w:color w:val="auto"/>
          <w:sz w:val="24"/>
          <w:szCs w:val="24"/>
        </w:rPr>
      </w:pPr>
    </w:p>
    <w:p w14:paraId="485B8347" w14:textId="77777777" w:rsidR="002E77B3" w:rsidRPr="0077011C" w:rsidRDefault="002E77B3" w:rsidP="00476B05">
      <w:pPr>
        <w:pStyle w:val="Nivel01"/>
        <w:rPr>
          <w:rStyle w:val="Hyperlink"/>
          <w:color w:val="auto"/>
          <w:sz w:val="24"/>
          <w:szCs w:val="24"/>
          <w:u w:val="none"/>
        </w:rPr>
      </w:pPr>
      <w:r w:rsidRPr="0077011C">
        <w:rPr>
          <w:sz w:val="24"/>
          <w:szCs w:val="24"/>
        </w:rPr>
        <w:t>9. CLÁUSULA NONA - OBRIGAÇÕES DO CONTRATADO (</w:t>
      </w:r>
      <w:hyperlink r:id="rId79" w:anchor="art92" w:history="1">
        <w:r w:rsidRPr="0077011C">
          <w:rPr>
            <w:rStyle w:val="Hyperlink"/>
            <w:color w:val="auto"/>
            <w:sz w:val="24"/>
            <w:szCs w:val="24"/>
            <w:u w:val="none"/>
          </w:rPr>
          <w:t>art. 92, XIV, XVI e XVII)</w:t>
        </w:r>
      </w:hyperlink>
      <w:r w:rsidRPr="0077011C">
        <w:rPr>
          <w:rStyle w:val="Hyperlink"/>
          <w:color w:val="auto"/>
          <w:sz w:val="24"/>
          <w:szCs w:val="24"/>
          <w:u w:val="none"/>
        </w:rPr>
        <w:t>:</w:t>
      </w:r>
    </w:p>
    <w:p w14:paraId="79C82111" w14:textId="77777777" w:rsidR="002E77B3" w:rsidRPr="0077011C" w:rsidRDefault="002E77B3" w:rsidP="002E77B3">
      <w:pPr>
        <w:rPr>
          <w:rFonts w:ascii="Arial" w:hAnsi="Arial" w:cs="Arial"/>
        </w:rPr>
      </w:pPr>
    </w:p>
    <w:p w14:paraId="0DA987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BAF03EB" w14:textId="77777777" w:rsidR="002E77B3" w:rsidRPr="0077011C" w:rsidRDefault="002E77B3" w:rsidP="002E77B3">
      <w:pPr>
        <w:pStyle w:val="Nivel2"/>
        <w:numPr>
          <w:ilvl w:val="0"/>
          <w:numId w:val="0"/>
        </w:numPr>
        <w:spacing w:before="0" w:after="0" w:line="240" w:lineRule="auto"/>
        <w:rPr>
          <w:color w:val="auto"/>
          <w:sz w:val="24"/>
          <w:szCs w:val="24"/>
        </w:rPr>
      </w:pPr>
    </w:p>
    <w:p w14:paraId="4436346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Responsabilizar-se pelos vícios e danos decorrentes do objeto, de acordo com o Código de Defesa do Consumidor (</w:t>
      </w:r>
      <w:hyperlink r:id="rId80" w:history="1">
        <w:r w:rsidRPr="0077011C">
          <w:rPr>
            <w:rStyle w:val="Hyperlink"/>
            <w:color w:val="auto"/>
            <w:sz w:val="24"/>
            <w:szCs w:val="24"/>
            <w:u w:val="none"/>
          </w:rPr>
          <w:t>Lei nº 8.078, de 1990</w:t>
        </w:r>
      </w:hyperlink>
      <w:r w:rsidRPr="0077011C">
        <w:rPr>
          <w:color w:val="auto"/>
          <w:sz w:val="24"/>
          <w:szCs w:val="24"/>
        </w:rPr>
        <w:t>);</w:t>
      </w:r>
    </w:p>
    <w:p w14:paraId="6E85FC35" w14:textId="77777777" w:rsidR="002E77B3" w:rsidRPr="0077011C" w:rsidRDefault="002E77B3" w:rsidP="002E77B3">
      <w:pPr>
        <w:pStyle w:val="Nivel2"/>
        <w:numPr>
          <w:ilvl w:val="0"/>
          <w:numId w:val="0"/>
        </w:numPr>
        <w:spacing w:before="0" w:after="0" w:line="240" w:lineRule="auto"/>
        <w:rPr>
          <w:color w:val="auto"/>
          <w:sz w:val="24"/>
          <w:szCs w:val="24"/>
        </w:rPr>
      </w:pPr>
    </w:p>
    <w:p w14:paraId="252969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Comunicar ao contratante, no prazo máximo de 24 (vinte e quatro) horas que antecede a data da entrega, os motivos que impossibilitem o cumprimento do prazo previsto, com a devida comprovação;</w:t>
      </w:r>
    </w:p>
    <w:p w14:paraId="40BF45B5" w14:textId="77777777" w:rsidR="002E77B3" w:rsidRPr="0077011C" w:rsidRDefault="002E77B3" w:rsidP="002E77B3">
      <w:pPr>
        <w:pStyle w:val="Nivel2"/>
        <w:numPr>
          <w:ilvl w:val="0"/>
          <w:numId w:val="0"/>
        </w:numPr>
        <w:spacing w:before="0" w:after="0" w:line="240" w:lineRule="auto"/>
        <w:rPr>
          <w:color w:val="auto"/>
          <w:sz w:val="24"/>
          <w:szCs w:val="24"/>
        </w:rPr>
      </w:pPr>
    </w:p>
    <w:p w14:paraId="04E1FDE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Atender às determinações regulares emitidas pelo fiscal ou gestor do contrato ou autoridade superior (</w:t>
      </w:r>
      <w:hyperlink r:id="rId81" w:anchor="art137" w:history="1">
        <w:r w:rsidRPr="0077011C">
          <w:rPr>
            <w:rStyle w:val="Hyperlink"/>
            <w:color w:val="auto"/>
            <w:sz w:val="24"/>
            <w:szCs w:val="24"/>
            <w:u w:val="none"/>
          </w:rPr>
          <w:t>art. 137, II, da Lei n.º 14.133, de 2021</w:t>
        </w:r>
      </w:hyperlink>
      <w:r w:rsidRPr="0077011C">
        <w:rPr>
          <w:color w:val="auto"/>
          <w:sz w:val="24"/>
          <w:szCs w:val="24"/>
        </w:rPr>
        <w:t>) e prestar todo esclarecimento ou informação por eles solicitados;</w:t>
      </w:r>
    </w:p>
    <w:p w14:paraId="6CD770BF" w14:textId="77777777" w:rsidR="002E77B3" w:rsidRPr="0077011C" w:rsidRDefault="002E77B3" w:rsidP="002E77B3">
      <w:pPr>
        <w:pStyle w:val="Nivel2"/>
        <w:numPr>
          <w:ilvl w:val="0"/>
          <w:numId w:val="0"/>
        </w:numPr>
        <w:spacing w:before="0" w:after="0" w:line="240" w:lineRule="auto"/>
        <w:rPr>
          <w:color w:val="auto"/>
          <w:sz w:val="24"/>
          <w:szCs w:val="24"/>
        </w:rPr>
      </w:pPr>
    </w:p>
    <w:p w14:paraId="200D2EB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9.5.</w:t>
      </w:r>
      <w:r w:rsidRPr="0077011C">
        <w:rPr>
          <w:b/>
          <w:bCs/>
          <w:color w:val="auto"/>
          <w:sz w:val="24"/>
          <w:szCs w:val="24"/>
        </w:rPr>
        <w:t xml:space="preserve"> </w:t>
      </w:r>
      <w:r w:rsidRPr="0077011C">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C53E4D" w14:textId="77777777" w:rsidR="002E77B3" w:rsidRPr="0077011C" w:rsidRDefault="002E77B3" w:rsidP="002E77B3">
      <w:pPr>
        <w:pStyle w:val="Nivel2"/>
        <w:numPr>
          <w:ilvl w:val="0"/>
          <w:numId w:val="0"/>
        </w:numPr>
        <w:spacing w:before="0" w:after="0" w:line="240" w:lineRule="auto"/>
        <w:rPr>
          <w:color w:val="auto"/>
          <w:sz w:val="24"/>
          <w:szCs w:val="24"/>
        </w:rPr>
      </w:pPr>
    </w:p>
    <w:p w14:paraId="2EC6B6FD" w14:textId="78ED38AC"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F40D16" w14:textId="77777777" w:rsidR="001172E0" w:rsidRPr="0077011C" w:rsidRDefault="001172E0" w:rsidP="002E77B3">
      <w:pPr>
        <w:pStyle w:val="Nivel2"/>
        <w:numPr>
          <w:ilvl w:val="0"/>
          <w:numId w:val="0"/>
        </w:numPr>
        <w:spacing w:before="0" w:after="0" w:line="240" w:lineRule="auto"/>
        <w:rPr>
          <w:color w:val="auto"/>
          <w:sz w:val="24"/>
          <w:szCs w:val="24"/>
        </w:rPr>
      </w:pPr>
    </w:p>
    <w:p w14:paraId="1866CB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A7FA30" w14:textId="77777777" w:rsidR="002E77B3" w:rsidRPr="0077011C" w:rsidRDefault="002E77B3" w:rsidP="002E77B3">
      <w:pPr>
        <w:pStyle w:val="Nivel2"/>
        <w:numPr>
          <w:ilvl w:val="0"/>
          <w:numId w:val="0"/>
        </w:numPr>
        <w:spacing w:before="0" w:after="0" w:line="240" w:lineRule="auto"/>
        <w:rPr>
          <w:color w:val="auto"/>
          <w:sz w:val="24"/>
          <w:szCs w:val="24"/>
        </w:rPr>
      </w:pPr>
    </w:p>
    <w:p w14:paraId="5935C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 prova de regularidade relativa à Seguridade Social; </w:t>
      </w:r>
    </w:p>
    <w:p w14:paraId="7EC2292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2) certidão conjunta relativa aos tributos federais e à Dívida Ativa da União; </w:t>
      </w:r>
    </w:p>
    <w:p w14:paraId="79B134B3" w14:textId="59C5731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3) certidões que comprovem a regularidade perante a Fazenda Estadual do domicílio ou sede do contratado; </w:t>
      </w:r>
    </w:p>
    <w:p w14:paraId="1E3FA32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 Certidão de Regularidade do FGTS – CRF; e </w:t>
      </w:r>
    </w:p>
    <w:p w14:paraId="0A62C6D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 Certidão Negativa de Débitos Trabalhistas – CNDT; </w:t>
      </w:r>
    </w:p>
    <w:p w14:paraId="0A72FE60" w14:textId="77777777" w:rsidR="002E77B3" w:rsidRPr="0077011C" w:rsidRDefault="002E77B3" w:rsidP="002E77B3">
      <w:pPr>
        <w:pStyle w:val="Nivel2"/>
        <w:numPr>
          <w:ilvl w:val="0"/>
          <w:numId w:val="0"/>
        </w:numPr>
        <w:spacing w:before="0" w:after="0" w:line="240" w:lineRule="auto"/>
        <w:rPr>
          <w:color w:val="auto"/>
          <w:sz w:val="24"/>
          <w:szCs w:val="24"/>
        </w:rPr>
      </w:pPr>
    </w:p>
    <w:p w14:paraId="78955B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DC7C2E" w14:textId="77777777" w:rsidR="002E77B3" w:rsidRPr="0077011C" w:rsidRDefault="002E77B3" w:rsidP="002E77B3">
      <w:pPr>
        <w:pStyle w:val="Nivel2"/>
        <w:numPr>
          <w:ilvl w:val="0"/>
          <w:numId w:val="0"/>
        </w:numPr>
        <w:spacing w:before="0" w:after="0" w:line="240" w:lineRule="auto"/>
        <w:rPr>
          <w:color w:val="auto"/>
          <w:sz w:val="24"/>
          <w:szCs w:val="24"/>
        </w:rPr>
      </w:pPr>
    </w:p>
    <w:p w14:paraId="6994B71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9.9. Comunicar ao Fiscal do contrato, no prazo de 24 (vinte e quatro) horas, qualquer ocorrência anormal ou acidente que se verifique no local da execução do objeto contratual.</w:t>
      </w:r>
    </w:p>
    <w:p w14:paraId="093FF686" w14:textId="77777777" w:rsidR="002E77B3" w:rsidRPr="0077011C" w:rsidRDefault="002E77B3" w:rsidP="002E77B3">
      <w:pPr>
        <w:pStyle w:val="Nivel2"/>
        <w:numPr>
          <w:ilvl w:val="0"/>
          <w:numId w:val="0"/>
        </w:numPr>
        <w:spacing w:before="0" w:after="0" w:line="240" w:lineRule="auto"/>
        <w:rPr>
          <w:color w:val="auto"/>
          <w:sz w:val="24"/>
          <w:szCs w:val="24"/>
        </w:rPr>
      </w:pPr>
    </w:p>
    <w:p w14:paraId="75E123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9.10. Paralisar, por determinação do contratante, qualquer atividade que não esteja sendo executada de acordo com a boa técnica ou que ponha em risco a segurança de pessoas ou bens de terceiros.</w:t>
      </w:r>
    </w:p>
    <w:p w14:paraId="5908E3A2" w14:textId="77777777" w:rsidR="002E77B3" w:rsidRPr="0077011C" w:rsidRDefault="002E77B3" w:rsidP="002E77B3">
      <w:pPr>
        <w:pStyle w:val="Nivel2"/>
        <w:numPr>
          <w:ilvl w:val="0"/>
          <w:numId w:val="0"/>
        </w:numPr>
        <w:spacing w:before="0" w:after="0" w:line="240" w:lineRule="auto"/>
        <w:rPr>
          <w:color w:val="auto"/>
          <w:sz w:val="24"/>
          <w:szCs w:val="24"/>
        </w:rPr>
      </w:pPr>
    </w:p>
    <w:p w14:paraId="4511AA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9.11. Manter durante toda a vigência do contrato, em compatibilidade com as obrigações assumidas, todas as condições exigidas para habilitação na licitação;</w:t>
      </w:r>
    </w:p>
    <w:p w14:paraId="51D511DD" w14:textId="77777777" w:rsidR="002E77B3" w:rsidRPr="0077011C" w:rsidRDefault="002E77B3" w:rsidP="002E77B3">
      <w:pPr>
        <w:pStyle w:val="Nivel2"/>
        <w:numPr>
          <w:ilvl w:val="0"/>
          <w:numId w:val="0"/>
        </w:numPr>
        <w:spacing w:before="0" w:after="0" w:line="240" w:lineRule="auto"/>
        <w:rPr>
          <w:color w:val="auto"/>
          <w:sz w:val="24"/>
          <w:szCs w:val="24"/>
        </w:rPr>
      </w:pPr>
    </w:p>
    <w:p w14:paraId="761B37D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77011C">
          <w:rPr>
            <w:rStyle w:val="Hyperlink"/>
            <w:color w:val="auto"/>
            <w:sz w:val="24"/>
            <w:szCs w:val="24"/>
            <w:u w:val="none"/>
          </w:rPr>
          <w:t>art. 116, da Lei n.º 14.133, de 2021</w:t>
        </w:r>
      </w:hyperlink>
      <w:r w:rsidRPr="0077011C">
        <w:rPr>
          <w:color w:val="auto"/>
          <w:sz w:val="24"/>
          <w:szCs w:val="24"/>
        </w:rPr>
        <w:t>);</w:t>
      </w:r>
    </w:p>
    <w:p w14:paraId="0D3AADF8" w14:textId="77777777" w:rsidR="002E77B3" w:rsidRPr="0077011C" w:rsidRDefault="002E77B3" w:rsidP="002E77B3">
      <w:pPr>
        <w:pStyle w:val="Nivel2"/>
        <w:numPr>
          <w:ilvl w:val="0"/>
          <w:numId w:val="0"/>
        </w:numPr>
        <w:spacing w:before="0" w:after="0" w:line="240" w:lineRule="auto"/>
        <w:rPr>
          <w:color w:val="auto"/>
          <w:sz w:val="24"/>
          <w:szCs w:val="24"/>
        </w:rPr>
      </w:pPr>
    </w:p>
    <w:p w14:paraId="1F30BBA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9.13.</w:t>
      </w:r>
      <w:r w:rsidRPr="0077011C">
        <w:rPr>
          <w:b/>
          <w:bCs/>
          <w:color w:val="auto"/>
          <w:sz w:val="24"/>
          <w:szCs w:val="24"/>
        </w:rPr>
        <w:t xml:space="preserve"> </w:t>
      </w:r>
      <w:r w:rsidRPr="0077011C">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Pr="0077011C">
          <w:rPr>
            <w:rStyle w:val="Hyperlink"/>
            <w:color w:val="auto"/>
            <w:sz w:val="24"/>
            <w:szCs w:val="24"/>
            <w:u w:val="none"/>
          </w:rPr>
          <w:t>art. 116, parágrafo único, da Lei n.º 14.133, de 2021</w:t>
        </w:r>
      </w:hyperlink>
      <w:r w:rsidRPr="0077011C">
        <w:rPr>
          <w:color w:val="auto"/>
          <w:sz w:val="24"/>
          <w:szCs w:val="24"/>
        </w:rPr>
        <w:t>);</w:t>
      </w:r>
    </w:p>
    <w:p w14:paraId="2B9C47EB" w14:textId="77777777" w:rsidR="002E77B3" w:rsidRPr="0077011C" w:rsidRDefault="002E77B3" w:rsidP="002E77B3">
      <w:pPr>
        <w:pStyle w:val="Nivel2"/>
        <w:numPr>
          <w:ilvl w:val="0"/>
          <w:numId w:val="0"/>
        </w:numPr>
        <w:spacing w:before="0" w:after="0" w:line="240" w:lineRule="auto"/>
        <w:rPr>
          <w:color w:val="auto"/>
          <w:sz w:val="24"/>
          <w:szCs w:val="24"/>
        </w:rPr>
      </w:pPr>
    </w:p>
    <w:p w14:paraId="257FD01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9.14. Guardar sigilo sobre todas as informações obtidas em decorrência do cumprimento do contrato; </w:t>
      </w:r>
    </w:p>
    <w:p w14:paraId="335E2A3E" w14:textId="77777777" w:rsidR="002E77B3" w:rsidRPr="0077011C" w:rsidRDefault="002E77B3" w:rsidP="002E77B3">
      <w:pPr>
        <w:pStyle w:val="Nivel2"/>
        <w:numPr>
          <w:ilvl w:val="0"/>
          <w:numId w:val="0"/>
        </w:numPr>
        <w:spacing w:before="0" w:after="0" w:line="240" w:lineRule="auto"/>
        <w:rPr>
          <w:color w:val="auto"/>
          <w:sz w:val="24"/>
          <w:szCs w:val="24"/>
        </w:rPr>
      </w:pPr>
    </w:p>
    <w:p w14:paraId="67EDF7CE" w14:textId="3FA420C9" w:rsidR="002E77B3" w:rsidRPr="0077011C" w:rsidRDefault="002E77B3" w:rsidP="00187410">
      <w:pPr>
        <w:pStyle w:val="Nivel2"/>
        <w:numPr>
          <w:ilvl w:val="0"/>
          <w:numId w:val="0"/>
        </w:numPr>
        <w:spacing w:before="0" w:after="0" w:line="240" w:lineRule="auto"/>
        <w:rPr>
          <w:rStyle w:val="Hyperlink"/>
          <w:color w:val="auto"/>
          <w:sz w:val="24"/>
          <w:szCs w:val="24"/>
          <w:u w:val="none"/>
        </w:rPr>
      </w:pPr>
      <w:r w:rsidRPr="0077011C">
        <w:rPr>
          <w:color w:val="auto"/>
          <w:sz w:val="24"/>
          <w:szCs w:val="24"/>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77011C">
          <w:rPr>
            <w:rStyle w:val="Hyperlink"/>
            <w:color w:val="auto"/>
            <w:sz w:val="24"/>
            <w:szCs w:val="24"/>
            <w:u w:val="none"/>
          </w:rPr>
          <w:t>art. 124, II, d, da Lei nº 14.133, de 2021.</w:t>
        </w:r>
      </w:hyperlink>
    </w:p>
    <w:p w14:paraId="036F94B8" w14:textId="77777777" w:rsidR="001172E0" w:rsidRPr="0077011C" w:rsidRDefault="001172E0" w:rsidP="00187410">
      <w:pPr>
        <w:pStyle w:val="Nivel2"/>
        <w:numPr>
          <w:ilvl w:val="0"/>
          <w:numId w:val="0"/>
        </w:numPr>
        <w:spacing w:before="0" w:after="0" w:line="240" w:lineRule="auto"/>
        <w:rPr>
          <w:rStyle w:val="Hyperlink"/>
          <w:color w:val="auto"/>
          <w:sz w:val="24"/>
          <w:szCs w:val="24"/>
          <w:u w:val="none"/>
        </w:rPr>
      </w:pPr>
    </w:p>
    <w:p w14:paraId="2F488702" w14:textId="77777777" w:rsidR="002E77B3" w:rsidRPr="0077011C" w:rsidRDefault="002E77B3" w:rsidP="002E77B3">
      <w:pPr>
        <w:jc w:val="both"/>
        <w:rPr>
          <w:rFonts w:ascii="Arial" w:hAnsi="Arial" w:cs="Arial"/>
        </w:rPr>
      </w:pPr>
      <w:r w:rsidRPr="0077011C">
        <w:rPr>
          <w:rFonts w:ascii="Arial" w:hAnsi="Arial" w:cs="Arial"/>
        </w:rPr>
        <w:t>9.16. Cumprir, além dos postulados legais vigentes de âmbito federal, estadual ou municipal, as normas de segurança do contratante.</w:t>
      </w:r>
    </w:p>
    <w:p w14:paraId="0C702428"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527D07F" w14:textId="77777777" w:rsidR="002E77B3" w:rsidRPr="0077011C" w:rsidRDefault="002E77B3" w:rsidP="00476B05">
      <w:pPr>
        <w:pStyle w:val="Nivel01"/>
        <w:rPr>
          <w:sz w:val="24"/>
          <w:szCs w:val="24"/>
        </w:rPr>
      </w:pPr>
      <w:r w:rsidRPr="0077011C">
        <w:rPr>
          <w:sz w:val="24"/>
          <w:szCs w:val="24"/>
        </w:rPr>
        <w:t>10. CLÁUSULA DÉCIMA– GARANTIA DE EXECUÇÃO (</w:t>
      </w:r>
      <w:hyperlink r:id="rId85" w:anchor="art92" w:history="1">
        <w:r w:rsidRPr="0077011C">
          <w:rPr>
            <w:rStyle w:val="Hyperlink"/>
            <w:color w:val="auto"/>
            <w:sz w:val="24"/>
            <w:szCs w:val="24"/>
            <w:u w:val="none"/>
          </w:rPr>
          <w:t>art. 92, XII</w:t>
        </w:r>
      </w:hyperlink>
      <w:r w:rsidRPr="0077011C">
        <w:rPr>
          <w:sz w:val="24"/>
          <w:szCs w:val="24"/>
        </w:rPr>
        <w:t>):</w:t>
      </w:r>
    </w:p>
    <w:p w14:paraId="23767A4B" w14:textId="77777777" w:rsidR="002E77B3" w:rsidRPr="0077011C" w:rsidRDefault="002E77B3" w:rsidP="002E77B3">
      <w:pPr>
        <w:rPr>
          <w:rFonts w:ascii="Arial" w:hAnsi="Arial" w:cs="Arial"/>
        </w:rPr>
      </w:pPr>
    </w:p>
    <w:p w14:paraId="133E67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Não haverá exigência de garantia contratual da execução.</w:t>
      </w:r>
    </w:p>
    <w:p w14:paraId="1EAA6EE4"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27AD8BFE" w14:textId="77777777" w:rsidR="002E77B3" w:rsidRPr="0077011C" w:rsidRDefault="002E77B3" w:rsidP="00476B05">
      <w:pPr>
        <w:pStyle w:val="Nivel01"/>
        <w:rPr>
          <w:sz w:val="24"/>
          <w:szCs w:val="24"/>
        </w:rPr>
      </w:pPr>
      <w:r w:rsidRPr="0077011C">
        <w:rPr>
          <w:sz w:val="24"/>
          <w:szCs w:val="24"/>
        </w:rPr>
        <w:t>11. CLÁUSULA DÉCIMA PRIMEIRA – INFRAÇÕES E SANÇÕES ADMINISTRATIVAS (</w:t>
      </w:r>
      <w:hyperlink r:id="rId86" w:anchor="art92" w:history="1">
        <w:r w:rsidRPr="0077011C">
          <w:rPr>
            <w:rStyle w:val="Hyperlink"/>
            <w:color w:val="auto"/>
            <w:sz w:val="24"/>
            <w:szCs w:val="24"/>
            <w:u w:val="none"/>
          </w:rPr>
          <w:t>art. 92, XIV</w:t>
        </w:r>
      </w:hyperlink>
      <w:r w:rsidRPr="0077011C">
        <w:rPr>
          <w:sz w:val="24"/>
          <w:szCs w:val="24"/>
        </w:rPr>
        <w:t>):</w:t>
      </w:r>
    </w:p>
    <w:p w14:paraId="47E053C2" w14:textId="77777777" w:rsidR="002E77B3" w:rsidRPr="0077011C" w:rsidRDefault="002E77B3" w:rsidP="002E77B3">
      <w:pPr>
        <w:rPr>
          <w:rFonts w:ascii="Arial" w:hAnsi="Arial" w:cs="Arial"/>
        </w:rPr>
      </w:pPr>
    </w:p>
    <w:p w14:paraId="03FA141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w:t>
      </w:r>
      <w:hyperlink r:id="rId87" w:history="1">
        <w:r w:rsidRPr="0077011C">
          <w:rPr>
            <w:rStyle w:val="Hyperlink"/>
            <w:color w:val="auto"/>
            <w:sz w:val="24"/>
            <w:szCs w:val="24"/>
            <w:u w:val="none"/>
          </w:rPr>
          <w:t>Lei nº 14.133, de 2021</w:t>
        </w:r>
      </w:hyperlink>
      <w:r w:rsidRPr="0077011C">
        <w:rPr>
          <w:color w:val="auto"/>
          <w:sz w:val="24"/>
          <w:szCs w:val="24"/>
        </w:rPr>
        <w:t>, o contratado que:</w:t>
      </w:r>
    </w:p>
    <w:p w14:paraId="2BE09ACE" w14:textId="77777777" w:rsidR="002E77B3" w:rsidRPr="0077011C" w:rsidRDefault="002E77B3" w:rsidP="002E77B3">
      <w:pPr>
        <w:pStyle w:val="Nivel2"/>
        <w:numPr>
          <w:ilvl w:val="0"/>
          <w:numId w:val="0"/>
        </w:numPr>
        <w:spacing w:before="0" w:after="0" w:line="240" w:lineRule="auto"/>
        <w:rPr>
          <w:color w:val="auto"/>
          <w:sz w:val="24"/>
          <w:szCs w:val="24"/>
        </w:rPr>
      </w:pPr>
    </w:p>
    <w:p w14:paraId="629FA760"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w:t>
      </w:r>
    </w:p>
    <w:p w14:paraId="21E50636"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 que cause grave dano à Administração ou ao funcionamento dos serviços públicos ou ao interesse coletivo;</w:t>
      </w:r>
    </w:p>
    <w:p w14:paraId="6A2C148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lastRenderedPageBreak/>
        <w:t>der causa à inexecução total do contrato;</w:t>
      </w:r>
    </w:p>
    <w:p w14:paraId="381BF00F"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ensejar o retardamento da execução ou da entrega do objeto da contratação sem motivo justificado;</w:t>
      </w:r>
    </w:p>
    <w:p w14:paraId="22D53CB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apresentar documentação falsa ou prestar declaração falsa durante a execução do contrato;</w:t>
      </w:r>
    </w:p>
    <w:p w14:paraId="69868347"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praticar ato fraudulento na execução do contrato;</w:t>
      </w:r>
    </w:p>
    <w:p w14:paraId="68673C58"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comportar-se de modo inidôneo ou cometer fraude de qualquer natureza;</w:t>
      </w:r>
    </w:p>
    <w:p w14:paraId="5B82D7FB"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 xml:space="preserve">praticar ato lesivo previsto no </w:t>
      </w:r>
      <w:hyperlink r:id="rId88" w:anchor="art5" w:history="1">
        <w:r w:rsidRPr="0077011C">
          <w:rPr>
            <w:rStyle w:val="Hyperlink"/>
            <w:rFonts w:ascii="Arial" w:eastAsia="Arial" w:hAnsi="Arial" w:cs="Arial"/>
            <w:color w:val="auto"/>
            <w:u w:val="none"/>
          </w:rPr>
          <w:t>art. 5º da Lei nº 12.846, de 1º de agosto de 2013</w:t>
        </w:r>
      </w:hyperlink>
      <w:r w:rsidRPr="0077011C">
        <w:rPr>
          <w:rFonts w:ascii="Arial" w:eastAsia="Arial" w:hAnsi="Arial" w:cs="Arial"/>
        </w:rPr>
        <w:t>.</w:t>
      </w:r>
    </w:p>
    <w:p w14:paraId="45A4941F" w14:textId="77777777" w:rsidR="002E77B3" w:rsidRPr="0077011C" w:rsidRDefault="002E77B3" w:rsidP="002E77B3">
      <w:pPr>
        <w:suppressAutoHyphens/>
        <w:jc w:val="both"/>
        <w:rPr>
          <w:rFonts w:ascii="Arial" w:eastAsia="Arial" w:hAnsi="Arial" w:cs="Arial"/>
        </w:rPr>
      </w:pPr>
    </w:p>
    <w:p w14:paraId="55D33E3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11.2. </w:t>
      </w:r>
      <w:r w:rsidRPr="0077011C">
        <w:rPr>
          <w:color w:val="auto"/>
          <w:sz w:val="24"/>
          <w:szCs w:val="24"/>
        </w:rPr>
        <w:t>Serão aplicadas ao contratado que incorrer nas infrações acima descritas as seguintes sanções:</w:t>
      </w:r>
    </w:p>
    <w:p w14:paraId="24073686" w14:textId="77777777" w:rsidR="002E77B3" w:rsidRPr="0077011C" w:rsidRDefault="002E77B3" w:rsidP="002E77B3">
      <w:pPr>
        <w:pStyle w:val="Nivel2"/>
        <w:numPr>
          <w:ilvl w:val="0"/>
          <w:numId w:val="0"/>
        </w:numPr>
        <w:spacing w:before="0" w:after="0" w:line="240" w:lineRule="auto"/>
        <w:rPr>
          <w:color w:val="auto"/>
          <w:sz w:val="24"/>
          <w:szCs w:val="24"/>
        </w:rPr>
      </w:pPr>
    </w:p>
    <w:p w14:paraId="43C38B65" w14:textId="77777777" w:rsidR="002E77B3" w:rsidRPr="0077011C" w:rsidRDefault="002E77B3" w:rsidP="002E77B3">
      <w:pPr>
        <w:suppressAutoHyphens/>
        <w:jc w:val="both"/>
        <w:rPr>
          <w:rFonts w:ascii="Arial" w:eastAsia="Arial" w:hAnsi="Arial" w:cs="Arial"/>
        </w:rPr>
      </w:pPr>
      <w:r w:rsidRPr="0077011C">
        <w:rPr>
          <w:rFonts w:ascii="Arial" w:eastAsia="Arial" w:hAnsi="Arial" w:cs="Arial"/>
          <w:b/>
          <w:bCs/>
        </w:rPr>
        <w:t>I. Advertência</w:t>
      </w:r>
      <w:r w:rsidRPr="0077011C">
        <w:rPr>
          <w:rFonts w:ascii="Arial" w:eastAsia="Arial" w:hAnsi="Arial" w:cs="Arial"/>
        </w:rPr>
        <w:t>, quando o contratado der causa à inexecução parcial do contrato, sempre que não se justificar a imposição de penalidade mais grave (</w:t>
      </w:r>
      <w:hyperlink r:id="rId89" w:anchor="art156§2" w:history="1">
        <w:r w:rsidRPr="0077011C">
          <w:rPr>
            <w:rStyle w:val="Hyperlink"/>
            <w:rFonts w:ascii="Arial" w:eastAsia="Arial" w:hAnsi="Arial" w:cs="Arial"/>
            <w:color w:val="auto"/>
            <w:u w:val="none"/>
          </w:rPr>
          <w:t xml:space="preserve">art. 156, §2º, da </w:t>
        </w:r>
        <w:bookmarkStart w:id="48" w:name="_Hlk114504069"/>
        <w:r w:rsidRPr="0077011C">
          <w:rPr>
            <w:rStyle w:val="Hyperlink"/>
            <w:rFonts w:ascii="Arial" w:eastAsia="Arial" w:hAnsi="Arial" w:cs="Arial"/>
            <w:color w:val="auto"/>
            <w:u w:val="none"/>
          </w:rPr>
          <w:t>Lei nº 14.133, de 2021</w:t>
        </w:r>
        <w:bookmarkEnd w:id="48"/>
      </w:hyperlink>
      <w:r w:rsidRPr="0077011C">
        <w:rPr>
          <w:rFonts w:ascii="Arial" w:eastAsia="Arial" w:hAnsi="Arial" w:cs="Arial"/>
        </w:rPr>
        <w:t>);</w:t>
      </w:r>
    </w:p>
    <w:p w14:paraId="7AE256EB" w14:textId="77777777" w:rsidR="00E12A73" w:rsidRDefault="00E12A73" w:rsidP="002E77B3">
      <w:pPr>
        <w:suppressAutoHyphens/>
        <w:jc w:val="both"/>
        <w:rPr>
          <w:rFonts w:ascii="Arial" w:eastAsia="Arial" w:hAnsi="Arial" w:cs="Arial"/>
          <w:b/>
          <w:bCs/>
        </w:rPr>
      </w:pPr>
    </w:p>
    <w:p w14:paraId="3FC77DEE" w14:textId="06014C8C" w:rsidR="002E77B3" w:rsidRPr="0077011C" w:rsidRDefault="002E77B3" w:rsidP="002E77B3">
      <w:pPr>
        <w:suppressAutoHyphens/>
        <w:jc w:val="both"/>
        <w:rPr>
          <w:rFonts w:ascii="Arial" w:eastAsia="Arial" w:hAnsi="Arial" w:cs="Arial"/>
        </w:rPr>
      </w:pPr>
      <w:r w:rsidRPr="0077011C">
        <w:rPr>
          <w:rFonts w:ascii="Arial" w:eastAsia="Arial" w:hAnsi="Arial" w:cs="Arial"/>
          <w:b/>
          <w:bCs/>
        </w:rPr>
        <w:t>II. Impedimento de licitar e contratar</w:t>
      </w:r>
      <w:r w:rsidRPr="0077011C">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Pr="0077011C">
          <w:rPr>
            <w:rStyle w:val="Hyperlink"/>
            <w:rFonts w:ascii="Arial" w:eastAsia="Arial" w:hAnsi="Arial" w:cs="Arial"/>
            <w:color w:val="auto"/>
            <w:u w:val="none"/>
          </w:rPr>
          <w:t>art. 156, § 4º, da Lei nº 14.133, de 2021</w:t>
        </w:r>
      </w:hyperlink>
      <w:r w:rsidRPr="0077011C">
        <w:rPr>
          <w:rFonts w:ascii="Arial" w:eastAsia="Arial" w:hAnsi="Arial" w:cs="Arial"/>
        </w:rPr>
        <w:t>);</w:t>
      </w:r>
    </w:p>
    <w:p w14:paraId="64C1E62D" w14:textId="77777777" w:rsidR="00E12A73" w:rsidRDefault="00E12A73" w:rsidP="002E77B3">
      <w:pPr>
        <w:suppressAutoHyphens/>
        <w:jc w:val="both"/>
        <w:rPr>
          <w:rFonts w:ascii="Arial" w:eastAsia="Arial" w:hAnsi="Arial" w:cs="Arial"/>
          <w:b/>
          <w:bCs/>
        </w:rPr>
      </w:pPr>
    </w:p>
    <w:p w14:paraId="6336DDF0" w14:textId="582D8130" w:rsidR="002E77B3" w:rsidRPr="0077011C" w:rsidRDefault="002E77B3" w:rsidP="002E77B3">
      <w:pPr>
        <w:suppressAutoHyphens/>
        <w:jc w:val="both"/>
        <w:rPr>
          <w:rFonts w:ascii="Arial" w:eastAsia="Arial" w:hAnsi="Arial" w:cs="Arial"/>
        </w:rPr>
      </w:pPr>
      <w:r w:rsidRPr="0077011C">
        <w:rPr>
          <w:rFonts w:ascii="Arial" w:eastAsia="Arial" w:hAnsi="Arial" w:cs="Arial"/>
          <w:b/>
          <w:bCs/>
        </w:rPr>
        <w:t>III. Declaração de inidoneidade para licitar e contratar</w:t>
      </w:r>
      <w:r w:rsidRPr="0077011C">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Pr="0077011C">
          <w:rPr>
            <w:rStyle w:val="Hyperlink"/>
            <w:rFonts w:ascii="Arial" w:eastAsia="Arial" w:hAnsi="Arial" w:cs="Arial"/>
            <w:color w:val="auto"/>
            <w:u w:val="none"/>
          </w:rPr>
          <w:t>art. 156, §5º, da Lei nº 14.133, de 2021</w:t>
        </w:r>
      </w:hyperlink>
      <w:r w:rsidRPr="0077011C">
        <w:rPr>
          <w:rFonts w:ascii="Arial" w:eastAsia="Arial" w:hAnsi="Arial" w:cs="Arial"/>
        </w:rPr>
        <w:t>).</w:t>
      </w:r>
    </w:p>
    <w:p w14:paraId="3AD5C2AF" w14:textId="77777777" w:rsidR="00E12A73" w:rsidRDefault="00E12A73" w:rsidP="002E77B3">
      <w:pPr>
        <w:suppressAutoHyphens/>
        <w:jc w:val="both"/>
        <w:rPr>
          <w:rFonts w:ascii="Arial" w:eastAsia="Arial" w:hAnsi="Arial" w:cs="Arial"/>
          <w:b/>
          <w:bCs/>
        </w:rPr>
      </w:pPr>
    </w:p>
    <w:p w14:paraId="4AED2F28" w14:textId="7DA84115" w:rsidR="002E77B3" w:rsidRPr="0077011C" w:rsidRDefault="002E77B3" w:rsidP="002E77B3">
      <w:pPr>
        <w:suppressAutoHyphens/>
        <w:jc w:val="both"/>
        <w:rPr>
          <w:rFonts w:ascii="Arial" w:eastAsia="Arial" w:hAnsi="Arial" w:cs="Arial"/>
        </w:rPr>
      </w:pPr>
      <w:r w:rsidRPr="0077011C">
        <w:rPr>
          <w:rFonts w:ascii="Arial" w:eastAsia="Arial" w:hAnsi="Arial" w:cs="Arial"/>
          <w:b/>
          <w:bCs/>
        </w:rPr>
        <w:t>IV. Multa:</w:t>
      </w:r>
    </w:p>
    <w:p w14:paraId="0836EBC0" w14:textId="77777777" w:rsidR="002E77B3"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da parcela inadimplida, até o limite de 30 (trinta) dias;</w:t>
      </w:r>
    </w:p>
    <w:p w14:paraId="01E2D335" w14:textId="77777777" w:rsidR="00E12A73" w:rsidRPr="0077011C" w:rsidRDefault="00E12A73" w:rsidP="00E12A73">
      <w:pPr>
        <w:pStyle w:val="PargrafodaLista"/>
        <w:suppressAutoHyphens/>
        <w:spacing w:after="0" w:line="240" w:lineRule="auto"/>
        <w:ind w:left="0"/>
        <w:jc w:val="both"/>
        <w:rPr>
          <w:rFonts w:ascii="Arial" w:eastAsia="Arial" w:hAnsi="Arial" w:cs="Arial"/>
          <w:sz w:val="24"/>
          <w:szCs w:val="24"/>
        </w:rPr>
      </w:pPr>
    </w:p>
    <w:p w14:paraId="3DFECC8A"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558E17"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72F98EEA"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r w:rsidRPr="0077011C">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B94C96D" w14:textId="77777777" w:rsidR="00476B05" w:rsidRPr="0077011C" w:rsidRDefault="00476B05" w:rsidP="002E77B3">
      <w:pPr>
        <w:pStyle w:val="PargrafodaLista"/>
        <w:suppressAutoHyphens/>
        <w:spacing w:after="0" w:line="240" w:lineRule="auto"/>
        <w:ind w:left="0"/>
        <w:jc w:val="both"/>
        <w:rPr>
          <w:rFonts w:ascii="Arial" w:eastAsia="Arial" w:hAnsi="Arial" w:cs="Arial"/>
          <w:sz w:val="24"/>
          <w:szCs w:val="24"/>
        </w:rPr>
      </w:pPr>
    </w:p>
    <w:p w14:paraId="1261E52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Compensatória, para as infrações descritas nas alíneas “e” a “h” do subitem 12.1, de 1% a 30% do valor do Contrato.</w:t>
      </w:r>
    </w:p>
    <w:p w14:paraId="54DE5F52"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50A1CE6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Compensatória, para a inexecução total do contrato prevista na alínea “c” do subitem 12.1, de 1% a 30% do valor do Contrato. </w:t>
      </w:r>
    </w:p>
    <w:p w14:paraId="6A793F0E"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4874E7E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infração descrita na alínea “b” do subitem 12.1, a multa será de 1% a 30% do valor do Contrato.</w:t>
      </w:r>
    </w:p>
    <w:p w14:paraId="47F197BB"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A56C2B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infrações descritas na alínea “d” do subitem 12.1, a multa será de 1% a 30% do valor do Contrato.</w:t>
      </w:r>
    </w:p>
    <w:p w14:paraId="0D78C1E5"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6CB338B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lastRenderedPageBreak/>
        <w:t>Para a infração descrita na alínea “a” do subitem 12.1, a multa será de 1% a 30% do valor do Contrato.</w:t>
      </w:r>
    </w:p>
    <w:p w14:paraId="3294C6F6"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0A1A19D" w14:textId="61FF6F7E"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11.3. </w:t>
      </w:r>
      <w:r w:rsidRPr="0077011C">
        <w:rPr>
          <w:color w:val="auto"/>
          <w:sz w:val="24"/>
          <w:szCs w:val="24"/>
        </w:rPr>
        <w:t>A aplicação das sanções previstas neste Contrato não exclui, em hipótese alguma, a obrigação de reparação integral do dano causado ao Contratante (</w:t>
      </w:r>
      <w:hyperlink r:id="rId92" w:anchor="art156§9" w:history="1">
        <w:r w:rsidRPr="0077011C">
          <w:rPr>
            <w:rStyle w:val="Hyperlink"/>
            <w:color w:val="auto"/>
            <w:sz w:val="24"/>
            <w:szCs w:val="24"/>
            <w:u w:val="none"/>
          </w:rPr>
          <w:t>art. 156, §9º, da Lei nº 14.133, de 2021</w:t>
        </w:r>
      </w:hyperlink>
      <w:r w:rsidRPr="0077011C">
        <w:rPr>
          <w:color w:val="auto"/>
          <w:sz w:val="24"/>
          <w:szCs w:val="24"/>
        </w:rPr>
        <w:t>)</w:t>
      </w:r>
      <w:r w:rsidR="00406A80">
        <w:rPr>
          <w:color w:val="auto"/>
          <w:sz w:val="24"/>
          <w:szCs w:val="24"/>
        </w:rPr>
        <w:t>.</w:t>
      </w:r>
    </w:p>
    <w:p w14:paraId="23C1BA23" w14:textId="77777777" w:rsidR="002E77B3" w:rsidRPr="0077011C" w:rsidRDefault="002E77B3" w:rsidP="002E77B3">
      <w:pPr>
        <w:pStyle w:val="Nivel2"/>
        <w:numPr>
          <w:ilvl w:val="0"/>
          <w:numId w:val="0"/>
        </w:numPr>
        <w:spacing w:before="0" w:after="0" w:line="240" w:lineRule="auto"/>
        <w:rPr>
          <w:color w:val="auto"/>
          <w:sz w:val="24"/>
          <w:szCs w:val="24"/>
        </w:rPr>
      </w:pPr>
    </w:p>
    <w:p w14:paraId="5A0E89B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Todas as sanções previstas neste Contrato poderão ser aplicadas cumulativamente com a multa (</w:t>
      </w:r>
      <w:hyperlink r:id="rId93" w:anchor="art156§7" w:history="1">
        <w:r w:rsidRPr="0077011C">
          <w:rPr>
            <w:rStyle w:val="Hyperlink"/>
            <w:color w:val="auto"/>
            <w:sz w:val="24"/>
            <w:szCs w:val="24"/>
            <w:u w:val="none"/>
          </w:rPr>
          <w:t>art. 156, §7º, da Lei nº 14.133, de 2021</w:t>
        </w:r>
      </w:hyperlink>
      <w:r w:rsidRPr="0077011C">
        <w:rPr>
          <w:color w:val="auto"/>
          <w:sz w:val="24"/>
          <w:szCs w:val="24"/>
        </w:rPr>
        <w:t>).</w:t>
      </w:r>
    </w:p>
    <w:p w14:paraId="7AC6D3E6" w14:textId="77777777" w:rsidR="002E77B3" w:rsidRPr="0077011C" w:rsidRDefault="002E77B3" w:rsidP="002E77B3">
      <w:pPr>
        <w:pStyle w:val="Nivel3"/>
        <w:numPr>
          <w:ilvl w:val="0"/>
          <w:numId w:val="0"/>
        </w:numPr>
        <w:spacing w:before="0" w:after="0" w:line="240" w:lineRule="auto"/>
        <w:rPr>
          <w:color w:val="auto"/>
          <w:sz w:val="24"/>
          <w:szCs w:val="24"/>
        </w:rPr>
      </w:pPr>
    </w:p>
    <w:p w14:paraId="38BC2042" w14:textId="01E6CDC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Antes da aplicação da multa será facultada a defesa do interessado no prazo de 15 (quinze) dias úteis, contado da data de sua intimação (</w:t>
      </w:r>
      <w:hyperlink r:id="rId94" w:anchor="art157" w:history="1">
        <w:r w:rsidRPr="0077011C">
          <w:rPr>
            <w:rStyle w:val="Hyperlink"/>
            <w:color w:val="auto"/>
            <w:sz w:val="24"/>
            <w:szCs w:val="24"/>
            <w:u w:val="none"/>
          </w:rPr>
          <w:t>art. 157, da Lei nº 14.133, de 2021</w:t>
        </w:r>
      </w:hyperlink>
      <w:r w:rsidRPr="0077011C">
        <w:rPr>
          <w:color w:val="auto"/>
          <w:sz w:val="24"/>
          <w:szCs w:val="24"/>
        </w:rPr>
        <w:t>)</w:t>
      </w:r>
      <w:r w:rsidR="00D33AF5">
        <w:rPr>
          <w:color w:val="auto"/>
          <w:sz w:val="24"/>
          <w:szCs w:val="24"/>
        </w:rPr>
        <w:t>.</w:t>
      </w:r>
    </w:p>
    <w:p w14:paraId="242E47A4" w14:textId="77777777" w:rsidR="002E77B3" w:rsidRPr="0077011C" w:rsidRDefault="002E77B3" w:rsidP="002E77B3">
      <w:pPr>
        <w:pStyle w:val="Nivel3"/>
        <w:numPr>
          <w:ilvl w:val="0"/>
          <w:numId w:val="0"/>
        </w:numPr>
        <w:spacing w:before="0" w:after="0" w:line="240" w:lineRule="auto"/>
        <w:rPr>
          <w:color w:val="auto"/>
          <w:sz w:val="24"/>
          <w:szCs w:val="24"/>
        </w:rPr>
      </w:pPr>
    </w:p>
    <w:p w14:paraId="1E7F12E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77011C">
          <w:rPr>
            <w:rStyle w:val="Hyperlink"/>
            <w:color w:val="auto"/>
            <w:sz w:val="24"/>
            <w:szCs w:val="24"/>
            <w:u w:val="none"/>
          </w:rPr>
          <w:t>art. 156, §8º, da Lei nº 14.133, de 2021</w:t>
        </w:r>
      </w:hyperlink>
      <w:r w:rsidRPr="0077011C">
        <w:rPr>
          <w:color w:val="auto"/>
          <w:sz w:val="24"/>
          <w:szCs w:val="24"/>
        </w:rPr>
        <w:t>).</w:t>
      </w:r>
    </w:p>
    <w:p w14:paraId="0C041357" w14:textId="77777777" w:rsidR="002E77B3" w:rsidRPr="0077011C" w:rsidRDefault="002E77B3" w:rsidP="002E77B3">
      <w:pPr>
        <w:pStyle w:val="Nivel3"/>
        <w:numPr>
          <w:ilvl w:val="0"/>
          <w:numId w:val="0"/>
        </w:numPr>
        <w:spacing w:before="0" w:after="0" w:line="240" w:lineRule="auto"/>
        <w:rPr>
          <w:color w:val="auto"/>
          <w:sz w:val="24"/>
          <w:szCs w:val="24"/>
        </w:rPr>
      </w:pPr>
    </w:p>
    <w:p w14:paraId="13669CA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6294F81A" w14:textId="77777777" w:rsidR="002E77B3" w:rsidRPr="0077011C" w:rsidRDefault="002E77B3" w:rsidP="002E77B3">
      <w:pPr>
        <w:pStyle w:val="Nivel3"/>
        <w:numPr>
          <w:ilvl w:val="0"/>
          <w:numId w:val="0"/>
        </w:numPr>
        <w:spacing w:before="0" w:after="0" w:line="240" w:lineRule="auto"/>
        <w:rPr>
          <w:color w:val="auto"/>
          <w:sz w:val="24"/>
          <w:szCs w:val="24"/>
        </w:rPr>
      </w:pPr>
    </w:p>
    <w:p w14:paraId="07FEEF3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aplicação das sanções realizar-se-á em processo administrativo que assegure o contraditório e a ampla defesa ao Contratado, observando-se o procedimento previsto no </w:t>
      </w:r>
      <w:r w:rsidRPr="0077011C">
        <w:rPr>
          <w:b/>
          <w:bCs/>
          <w:color w:val="auto"/>
          <w:sz w:val="24"/>
          <w:szCs w:val="24"/>
        </w:rPr>
        <w:t xml:space="preserve">caput </w:t>
      </w:r>
      <w:r w:rsidRPr="0077011C">
        <w:rPr>
          <w:color w:val="auto"/>
          <w:sz w:val="24"/>
          <w:szCs w:val="24"/>
        </w:rPr>
        <w:t xml:space="preserve">e parágrafos do </w:t>
      </w:r>
      <w:hyperlink r:id="rId96" w:anchor="art158" w:history="1">
        <w:r w:rsidRPr="0077011C">
          <w:rPr>
            <w:rStyle w:val="Hyperlink"/>
            <w:color w:val="auto"/>
            <w:sz w:val="24"/>
            <w:szCs w:val="24"/>
            <w:u w:val="none"/>
          </w:rPr>
          <w:t>art. 158 da Lei nº 14.133, de 2021</w:t>
        </w:r>
      </w:hyperlink>
      <w:r w:rsidRPr="0077011C">
        <w:rPr>
          <w:color w:val="auto"/>
          <w:sz w:val="24"/>
          <w:szCs w:val="24"/>
        </w:rPr>
        <w:t>, para as penalidades de impedimento de licitar e contratar e de declaração de inidoneidade para licitar ou contratar.</w:t>
      </w:r>
    </w:p>
    <w:p w14:paraId="5A2AD3EF" w14:textId="77777777" w:rsidR="002E77B3" w:rsidRPr="0077011C" w:rsidRDefault="002E77B3" w:rsidP="002E77B3">
      <w:pPr>
        <w:pStyle w:val="Nivel2"/>
        <w:numPr>
          <w:ilvl w:val="0"/>
          <w:numId w:val="0"/>
        </w:numPr>
        <w:spacing w:before="0" w:after="0" w:line="240" w:lineRule="auto"/>
        <w:rPr>
          <w:color w:val="auto"/>
          <w:sz w:val="24"/>
          <w:szCs w:val="24"/>
        </w:rPr>
      </w:pPr>
    </w:p>
    <w:p w14:paraId="38116D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11.5. Na aplicação das sanções serão considerados (</w:t>
      </w:r>
      <w:hyperlink r:id="rId97" w:anchor="art156§1" w:history="1">
        <w:r w:rsidRPr="0077011C">
          <w:rPr>
            <w:rStyle w:val="Hyperlink"/>
            <w:color w:val="auto"/>
            <w:sz w:val="24"/>
            <w:szCs w:val="24"/>
            <w:u w:val="none"/>
          </w:rPr>
          <w:t>art. 156, §1º, da Lei nº 14.133, de 2021</w:t>
        </w:r>
      </w:hyperlink>
      <w:r w:rsidRPr="0077011C">
        <w:rPr>
          <w:color w:val="auto"/>
          <w:sz w:val="24"/>
          <w:szCs w:val="24"/>
        </w:rPr>
        <w:t>):</w:t>
      </w:r>
    </w:p>
    <w:p w14:paraId="0F9B68B6" w14:textId="77777777" w:rsidR="002E77B3" w:rsidRPr="0077011C" w:rsidRDefault="002E77B3" w:rsidP="002E77B3">
      <w:pPr>
        <w:pStyle w:val="Nivel2"/>
        <w:numPr>
          <w:ilvl w:val="0"/>
          <w:numId w:val="0"/>
        </w:numPr>
        <w:spacing w:before="0" w:after="0" w:line="240" w:lineRule="auto"/>
        <w:rPr>
          <w:color w:val="auto"/>
          <w:sz w:val="24"/>
          <w:szCs w:val="24"/>
        </w:rPr>
      </w:pPr>
    </w:p>
    <w:p w14:paraId="580CCF01"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natureza e a gravidade da infração cometida;</w:t>
      </w:r>
    </w:p>
    <w:p w14:paraId="7E6E3EBD"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peculiaridades do caso concreto;</w:t>
      </w:r>
    </w:p>
    <w:p w14:paraId="6669CFA5"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circunstâncias agravantes ou atenuantes;</w:t>
      </w:r>
    </w:p>
    <w:p w14:paraId="044FD7DE"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os danos que dela provierem para o Contratante;</w:t>
      </w:r>
    </w:p>
    <w:p w14:paraId="06191AD8"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implantação ou o aperfeiçoamento de programa de integridade, conforme normas e orientações dos órgãos de controle.</w:t>
      </w:r>
    </w:p>
    <w:p w14:paraId="0C2796FB" w14:textId="77777777" w:rsidR="002E77B3" w:rsidRPr="0077011C" w:rsidRDefault="002E77B3" w:rsidP="002E77B3">
      <w:pPr>
        <w:suppressAutoHyphens/>
        <w:jc w:val="both"/>
        <w:rPr>
          <w:rFonts w:ascii="Arial" w:eastAsia="Arial" w:hAnsi="Arial" w:cs="Arial"/>
        </w:rPr>
      </w:pPr>
    </w:p>
    <w:p w14:paraId="65D7CB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11.6. </w:t>
      </w:r>
      <w:r w:rsidRPr="0077011C">
        <w:rPr>
          <w:color w:val="auto"/>
          <w:sz w:val="24"/>
          <w:szCs w:val="24"/>
        </w:rPr>
        <w:t xml:space="preserve">Os atos previstos como infrações administrativas na </w:t>
      </w:r>
      <w:hyperlink r:id="rId98" w:history="1">
        <w:r w:rsidRPr="0077011C">
          <w:rPr>
            <w:rStyle w:val="Hyperlink"/>
            <w:color w:val="auto"/>
            <w:sz w:val="24"/>
            <w:szCs w:val="24"/>
            <w:u w:val="none"/>
          </w:rPr>
          <w:t>Lei nº 14.133, de 2021</w:t>
        </w:r>
      </w:hyperlink>
      <w:r w:rsidRPr="0077011C">
        <w:rPr>
          <w:color w:val="auto"/>
          <w:sz w:val="24"/>
          <w:szCs w:val="24"/>
        </w:rPr>
        <w:t xml:space="preserve">, ou em outras leis de licitações e contratos da Administração Pública que também sejam tipificados como atos lesivos na </w:t>
      </w:r>
      <w:hyperlink r:id="rId99" w:history="1">
        <w:r w:rsidRPr="0077011C">
          <w:rPr>
            <w:rStyle w:val="Hyperlink"/>
            <w:color w:val="auto"/>
            <w:sz w:val="24"/>
            <w:szCs w:val="24"/>
            <w:u w:val="none"/>
          </w:rPr>
          <w:t>Lei nº 12.846, de 2013</w:t>
        </w:r>
      </w:hyperlink>
      <w:r w:rsidRPr="0077011C">
        <w:rPr>
          <w:color w:val="auto"/>
          <w:sz w:val="24"/>
          <w:szCs w:val="24"/>
        </w:rPr>
        <w:t>, serão apurados e julgados conjuntamente, nos mesmos autos, observados o rito procedimental e autoridade competente definidos na referida Lei (</w:t>
      </w:r>
      <w:hyperlink r:id="rId100" w:history="1">
        <w:r w:rsidRPr="0077011C">
          <w:rPr>
            <w:rStyle w:val="Hyperlink"/>
            <w:color w:val="auto"/>
            <w:sz w:val="24"/>
            <w:szCs w:val="24"/>
            <w:u w:val="none"/>
          </w:rPr>
          <w:t>art. 159</w:t>
        </w:r>
      </w:hyperlink>
      <w:r w:rsidRPr="0077011C">
        <w:rPr>
          <w:color w:val="auto"/>
          <w:sz w:val="24"/>
          <w:szCs w:val="24"/>
        </w:rPr>
        <w:t>).</w:t>
      </w:r>
    </w:p>
    <w:p w14:paraId="22AFE01D" w14:textId="77777777" w:rsidR="002E77B3" w:rsidRPr="0077011C" w:rsidRDefault="002E77B3" w:rsidP="002E77B3">
      <w:pPr>
        <w:pStyle w:val="Nivel2"/>
        <w:numPr>
          <w:ilvl w:val="0"/>
          <w:numId w:val="0"/>
        </w:numPr>
        <w:spacing w:before="0" w:after="0" w:line="240" w:lineRule="auto"/>
        <w:rPr>
          <w:color w:val="auto"/>
          <w:sz w:val="24"/>
          <w:szCs w:val="24"/>
        </w:rPr>
      </w:pPr>
    </w:p>
    <w:p w14:paraId="503572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77011C">
        <w:rPr>
          <w:color w:val="auto"/>
          <w:sz w:val="24"/>
          <w:szCs w:val="24"/>
        </w:rPr>
        <w:lastRenderedPageBreak/>
        <w:t>observados, em todos os casos, o contraditório, a ampla defesa e a obrigatoriedade de análise jurídica prévia (</w:t>
      </w:r>
      <w:hyperlink r:id="rId101" w:anchor="art160" w:history="1">
        <w:r w:rsidRPr="0077011C">
          <w:rPr>
            <w:rStyle w:val="Hyperlink"/>
            <w:color w:val="auto"/>
            <w:sz w:val="24"/>
            <w:szCs w:val="24"/>
            <w:u w:val="none"/>
          </w:rPr>
          <w:t>art. 160, da Lei nº 14.133, de 2021</w:t>
        </w:r>
      </w:hyperlink>
      <w:r w:rsidRPr="0077011C">
        <w:rPr>
          <w:color w:val="auto"/>
          <w:sz w:val="24"/>
          <w:szCs w:val="24"/>
        </w:rPr>
        <w:t>).</w:t>
      </w:r>
    </w:p>
    <w:p w14:paraId="2D8314FF" w14:textId="77777777" w:rsidR="002E77B3" w:rsidRPr="0077011C" w:rsidRDefault="002E77B3" w:rsidP="002E77B3">
      <w:pPr>
        <w:pStyle w:val="Nivel2"/>
        <w:numPr>
          <w:ilvl w:val="0"/>
          <w:numId w:val="0"/>
        </w:numPr>
        <w:spacing w:before="0" w:after="0" w:line="240" w:lineRule="auto"/>
        <w:rPr>
          <w:i/>
          <w:iCs/>
          <w:color w:val="auto"/>
          <w:sz w:val="24"/>
          <w:szCs w:val="24"/>
        </w:rPr>
      </w:pPr>
    </w:p>
    <w:p w14:paraId="18C936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11.8. </w:t>
      </w:r>
      <w:r w:rsidRPr="0077011C">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77011C">
        <w:rPr>
          <w:color w:val="auto"/>
          <w:sz w:val="24"/>
          <w:szCs w:val="24"/>
        </w:rPr>
        <w:t>Ceis</w:t>
      </w:r>
      <w:proofErr w:type="spellEnd"/>
      <w:r w:rsidRPr="0077011C">
        <w:rPr>
          <w:color w:val="auto"/>
          <w:sz w:val="24"/>
          <w:szCs w:val="24"/>
        </w:rPr>
        <w:t>) e no Cadastro Nacional de Empresas Punidas (</w:t>
      </w:r>
      <w:proofErr w:type="spellStart"/>
      <w:r w:rsidRPr="0077011C">
        <w:rPr>
          <w:color w:val="auto"/>
          <w:sz w:val="24"/>
          <w:szCs w:val="24"/>
        </w:rPr>
        <w:t>Cnep</w:t>
      </w:r>
      <w:proofErr w:type="spellEnd"/>
      <w:r w:rsidRPr="0077011C">
        <w:rPr>
          <w:color w:val="auto"/>
          <w:sz w:val="24"/>
          <w:szCs w:val="24"/>
        </w:rPr>
        <w:t>), instituídos no âmbito do Poder Executivo Federal. (</w:t>
      </w:r>
      <w:hyperlink r:id="rId102" w:anchor="art161" w:history="1">
        <w:r w:rsidRPr="0077011C">
          <w:rPr>
            <w:rStyle w:val="Hyperlink"/>
            <w:color w:val="auto"/>
            <w:sz w:val="24"/>
            <w:szCs w:val="24"/>
            <w:u w:val="none"/>
          </w:rPr>
          <w:t>Art. 161, da Lei nº 14.133, de 2021</w:t>
        </w:r>
      </w:hyperlink>
      <w:r w:rsidRPr="0077011C">
        <w:rPr>
          <w:color w:val="auto"/>
          <w:sz w:val="24"/>
          <w:szCs w:val="24"/>
        </w:rPr>
        <w:t>).</w:t>
      </w:r>
    </w:p>
    <w:p w14:paraId="7A34321B" w14:textId="77777777" w:rsidR="002E77B3" w:rsidRPr="0077011C" w:rsidRDefault="002E77B3" w:rsidP="002E77B3">
      <w:pPr>
        <w:pStyle w:val="Nivel2"/>
        <w:numPr>
          <w:ilvl w:val="0"/>
          <w:numId w:val="0"/>
        </w:numPr>
        <w:spacing w:before="0" w:after="0" w:line="240" w:lineRule="auto"/>
        <w:rPr>
          <w:iCs/>
          <w:color w:val="auto"/>
          <w:sz w:val="24"/>
          <w:szCs w:val="24"/>
        </w:rPr>
      </w:pPr>
    </w:p>
    <w:p w14:paraId="3F7340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11.9. </w:t>
      </w:r>
      <w:r w:rsidRPr="0077011C">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Pr="0077011C">
          <w:rPr>
            <w:rStyle w:val="Hyperlink"/>
            <w:color w:val="auto"/>
            <w:sz w:val="24"/>
            <w:szCs w:val="24"/>
            <w:u w:val="none"/>
          </w:rPr>
          <w:t>art. 163 da Lei nº 14.133/21</w:t>
        </w:r>
      </w:hyperlink>
      <w:r w:rsidRPr="0077011C">
        <w:rPr>
          <w:color w:val="auto"/>
          <w:sz w:val="24"/>
          <w:szCs w:val="24"/>
        </w:rPr>
        <w:t>.</w:t>
      </w:r>
    </w:p>
    <w:p w14:paraId="4386F06B" w14:textId="77777777" w:rsidR="002E77B3" w:rsidRPr="0077011C" w:rsidRDefault="002E77B3" w:rsidP="002E77B3">
      <w:pPr>
        <w:pStyle w:val="Nivel2"/>
        <w:numPr>
          <w:ilvl w:val="0"/>
          <w:numId w:val="0"/>
        </w:numPr>
        <w:spacing w:before="0" w:after="0" w:line="240" w:lineRule="auto"/>
        <w:rPr>
          <w:i/>
          <w:iCs/>
          <w:color w:val="auto"/>
          <w:sz w:val="24"/>
          <w:szCs w:val="24"/>
        </w:rPr>
      </w:pPr>
    </w:p>
    <w:p w14:paraId="2AC2125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77011C">
          <w:rPr>
            <w:rStyle w:val="Hyperlink"/>
            <w:color w:val="auto"/>
            <w:sz w:val="24"/>
            <w:szCs w:val="24"/>
            <w:u w:val="none"/>
          </w:rPr>
          <w:t>Normativa SEGES/ME nº 26, de 13 de abril de 2022</w:t>
        </w:r>
      </w:hyperlink>
      <w:r w:rsidRPr="0077011C">
        <w:rPr>
          <w:color w:val="auto"/>
          <w:sz w:val="24"/>
          <w:szCs w:val="24"/>
        </w:rPr>
        <w:t xml:space="preserve">. </w:t>
      </w:r>
    </w:p>
    <w:p w14:paraId="5D5F09DE" w14:textId="77777777" w:rsidR="00187410" w:rsidRPr="0077011C" w:rsidRDefault="00187410" w:rsidP="002E77B3">
      <w:pPr>
        <w:pStyle w:val="Nivel2"/>
        <w:numPr>
          <w:ilvl w:val="0"/>
          <w:numId w:val="0"/>
        </w:numPr>
        <w:spacing w:before="0" w:after="0" w:line="240" w:lineRule="auto"/>
        <w:rPr>
          <w:color w:val="auto"/>
          <w:sz w:val="24"/>
          <w:szCs w:val="24"/>
        </w:rPr>
      </w:pPr>
    </w:p>
    <w:p w14:paraId="0C6F8A53" w14:textId="77777777" w:rsidR="002E77B3" w:rsidRPr="0077011C" w:rsidRDefault="002E77B3" w:rsidP="00476B05">
      <w:pPr>
        <w:pStyle w:val="Nivel01"/>
        <w:rPr>
          <w:sz w:val="24"/>
          <w:szCs w:val="24"/>
        </w:rPr>
      </w:pPr>
      <w:r w:rsidRPr="0077011C">
        <w:rPr>
          <w:sz w:val="24"/>
          <w:szCs w:val="24"/>
        </w:rPr>
        <w:t>12. CLÁUSULA DÉCIMA SEGUNDA– DA EXTINÇÃO CONTRATUAL (</w:t>
      </w:r>
      <w:hyperlink r:id="rId105" w:anchor="art92" w:history="1">
        <w:r w:rsidRPr="0077011C">
          <w:rPr>
            <w:rStyle w:val="Hyperlink"/>
            <w:color w:val="auto"/>
            <w:sz w:val="24"/>
            <w:szCs w:val="24"/>
            <w:u w:val="none"/>
          </w:rPr>
          <w:t>art. 92, XIX</w:t>
        </w:r>
      </w:hyperlink>
      <w:r w:rsidRPr="0077011C">
        <w:rPr>
          <w:sz w:val="24"/>
          <w:szCs w:val="24"/>
        </w:rPr>
        <w:t>):</w:t>
      </w:r>
    </w:p>
    <w:p w14:paraId="2E1A3824" w14:textId="77777777" w:rsidR="002E77B3" w:rsidRPr="0077011C" w:rsidRDefault="002E77B3" w:rsidP="002E77B3">
      <w:pPr>
        <w:rPr>
          <w:rFonts w:ascii="Arial" w:hAnsi="Arial" w:cs="Arial"/>
        </w:rPr>
      </w:pPr>
    </w:p>
    <w:p w14:paraId="3EE89A7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12.1. O contrato será extinto quando cumpridas as obrigações de ambas as partes, ainda que isso ocorra antes do prazo estipulado para tanto.</w:t>
      </w:r>
    </w:p>
    <w:p w14:paraId="7C79A0F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120FB3F"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9537FB8"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23579BE6"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12.2.1. Quando a não conclusão do contrato referida no item anterior decorrer de culpa do contratado:</w:t>
      </w:r>
    </w:p>
    <w:p w14:paraId="7304892A"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100EFC75" w14:textId="77777777" w:rsidR="002E77B3"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ficará ele constituído em mora, sendo-lhe aplicáveis as respectivas sanções administrativas; e  </w:t>
      </w:r>
    </w:p>
    <w:p w14:paraId="215AAEB4" w14:textId="77777777" w:rsidR="00196C0C" w:rsidRPr="0077011C" w:rsidRDefault="00196C0C" w:rsidP="00196C0C">
      <w:pPr>
        <w:pStyle w:val="PargrafodaLista"/>
        <w:suppressAutoHyphens/>
        <w:spacing w:after="0" w:line="240" w:lineRule="auto"/>
        <w:ind w:left="0"/>
        <w:jc w:val="both"/>
        <w:rPr>
          <w:rFonts w:ascii="Arial" w:eastAsia="Arial" w:hAnsi="Arial" w:cs="Arial"/>
          <w:sz w:val="24"/>
          <w:szCs w:val="24"/>
        </w:rPr>
      </w:pPr>
    </w:p>
    <w:p w14:paraId="29F7D312" w14:textId="77777777" w:rsidR="002E77B3" w:rsidRPr="0077011C"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poderá a Administração optar pela extinção do contrato e, nesse caso, adotará as medidas admitidas em lei para a continuidade da execução contratual.</w:t>
      </w:r>
    </w:p>
    <w:p w14:paraId="236926B8"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3FF17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O contrato poderá ser extinto antes de cumpridas as obrigações nele estipuladas, ou antes do prazo nele fixado, por algum dos motivos previstos no </w:t>
      </w:r>
      <w:hyperlink r:id="rId106" w:anchor="art137" w:history="1">
        <w:r w:rsidRPr="0077011C">
          <w:rPr>
            <w:rStyle w:val="Hyperlink"/>
            <w:color w:val="auto"/>
            <w:sz w:val="24"/>
            <w:szCs w:val="24"/>
            <w:u w:val="none"/>
          </w:rPr>
          <w:t>artigo 137 da Lei nº 14.133/21</w:t>
        </w:r>
      </w:hyperlink>
      <w:r w:rsidRPr="0077011C">
        <w:rPr>
          <w:color w:val="auto"/>
          <w:sz w:val="24"/>
          <w:szCs w:val="24"/>
        </w:rPr>
        <w:t>, bem como amigavelmente, assegurados o contraditório e a ampla defesa.</w:t>
      </w:r>
    </w:p>
    <w:p w14:paraId="3C3F9983" w14:textId="77777777" w:rsidR="002E77B3" w:rsidRPr="0077011C" w:rsidRDefault="002E77B3" w:rsidP="002E77B3">
      <w:pPr>
        <w:pStyle w:val="Nivel2"/>
        <w:numPr>
          <w:ilvl w:val="0"/>
          <w:numId w:val="0"/>
        </w:numPr>
        <w:spacing w:before="0" w:after="0" w:line="240" w:lineRule="auto"/>
        <w:rPr>
          <w:color w:val="auto"/>
          <w:sz w:val="24"/>
          <w:szCs w:val="24"/>
        </w:rPr>
      </w:pPr>
    </w:p>
    <w:p w14:paraId="6EF1123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12.3.1. Nesta hipótese, aplicam-se também os </w:t>
      </w:r>
      <w:hyperlink r:id="rId107" w:anchor="art138" w:history="1">
        <w:r w:rsidRPr="0077011C">
          <w:rPr>
            <w:rStyle w:val="Hyperlink"/>
            <w:color w:val="auto"/>
            <w:sz w:val="24"/>
            <w:szCs w:val="24"/>
            <w:u w:val="none"/>
          </w:rPr>
          <w:t>artigos 138 e 139 da mesma Lei</w:t>
        </w:r>
      </w:hyperlink>
      <w:r w:rsidRPr="0077011C">
        <w:rPr>
          <w:color w:val="auto"/>
          <w:sz w:val="24"/>
          <w:szCs w:val="24"/>
        </w:rPr>
        <w:t>.</w:t>
      </w:r>
    </w:p>
    <w:p w14:paraId="31551A88" w14:textId="77777777" w:rsidR="002E77B3" w:rsidRPr="0077011C" w:rsidRDefault="002E77B3" w:rsidP="002E77B3">
      <w:pPr>
        <w:pStyle w:val="Nivel3"/>
        <w:numPr>
          <w:ilvl w:val="0"/>
          <w:numId w:val="0"/>
        </w:numPr>
        <w:spacing w:before="0" w:after="0" w:line="240" w:lineRule="auto"/>
        <w:rPr>
          <w:color w:val="auto"/>
          <w:sz w:val="24"/>
          <w:szCs w:val="24"/>
        </w:rPr>
      </w:pPr>
    </w:p>
    <w:p w14:paraId="28E796C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12.3.2. A alteração social ou a modificação da finalidade ou da estrutura da empresa não ensejará a extinção se não restringir sua capacidade de concluir o contrato.</w:t>
      </w:r>
    </w:p>
    <w:p w14:paraId="578FC25B" w14:textId="77777777" w:rsidR="002E77B3" w:rsidRPr="0077011C" w:rsidRDefault="002E77B3" w:rsidP="002E77B3">
      <w:pPr>
        <w:rPr>
          <w:rFonts w:ascii="Arial" w:hAnsi="Arial" w:cs="Arial"/>
        </w:rPr>
      </w:pPr>
    </w:p>
    <w:p w14:paraId="411FFF24" w14:textId="77777777" w:rsidR="002E77B3" w:rsidRPr="0077011C" w:rsidRDefault="002E77B3" w:rsidP="002E77B3">
      <w:pPr>
        <w:jc w:val="both"/>
        <w:rPr>
          <w:rFonts w:ascii="Arial" w:hAnsi="Arial" w:cs="Arial"/>
        </w:rPr>
      </w:pPr>
      <w:r w:rsidRPr="0077011C">
        <w:rPr>
          <w:rFonts w:ascii="Arial" w:hAnsi="Arial" w:cs="Arial"/>
        </w:rPr>
        <w:t>12.3.2.1. Se a operação implicar mudança da pessoa jurídica contratada, deverá ser formalizado termo aditivo para alteração subjetiva.</w:t>
      </w:r>
    </w:p>
    <w:p w14:paraId="038BD901" w14:textId="77777777" w:rsidR="002E77B3" w:rsidRPr="0077011C" w:rsidRDefault="002E77B3" w:rsidP="002E77B3">
      <w:pPr>
        <w:jc w:val="both"/>
        <w:rPr>
          <w:rFonts w:ascii="Arial" w:hAnsi="Arial" w:cs="Arial"/>
        </w:rPr>
      </w:pPr>
    </w:p>
    <w:p w14:paraId="2710B56F"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12.4. O termo de extinção, sempre que possível, será precedido:</w:t>
      </w:r>
    </w:p>
    <w:p w14:paraId="5129EBEC" w14:textId="77777777" w:rsidR="00196C0C" w:rsidRPr="0077011C" w:rsidRDefault="00196C0C" w:rsidP="002E77B3">
      <w:pPr>
        <w:pStyle w:val="Nivel2"/>
        <w:numPr>
          <w:ilvl w:val="0"/>
          <w:numId w:val="0"/>
        </w:numPr>
        <w:spacing w:before="0" w:after="0" w:line="240" w:lineRule="auto"/>
        <w:rPr>
          <w:color w:val="auto"/>
          <w:sz w:val="24"/>
          <w:szCs w:val="24"/>
        </w:rPr>
      </w:pPr>
    </w:p>
    <w:p w14:paraId="609FF50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Balanço dos eventos contratuais já cumpridos ou parcialmente cumpridos;</w:t>
      </w:r>
    </w:p>
    <w:p w14:paraId="73892FA4" w14:textId="77777777" w:rsidR="002E77B3" w:rsidRPr="0077011C" w:rsidRDefault="002E77B3" w:rsidP="002E77B3">
      <w:pPr>
        <w:pStyle w:val="Nivel3"/>
        <w:numPr>
          <w:ilvl w:val="0"/>
          <w:numId w:val="0"/>
        </w:numPr>
        <w:spacing w:before="0" w:after="0" w:line="240" w:lineRule="auto"/>
        <w:rPr>
          <w:color w:val="auto"/>
          <w:sz w:val="24"/>
          <w:szCs w:val="24"/>
        </w:rPr>
      </w:pPr>
    </w:p>
    <w:p w14:paraId="70F595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12.4.2. Relação dos pagamentos já efetuados e ainda devidos;</w:t>
      </w:r>
    </w:p>
    <w:p w14:paraId="187CB5E4" w14:textId="77777777" w:rsidR="002E77B3" w:rsidRPr="0077011C" w:rsidRDefault="002E77B3" w:rsidP="002E77B3">
      <w:pPr>
        <w:pStyle w:val="Nivel3"/>
        <w:numPr>
          <w:ilvl w:val="0"/>
          <w:numId w:val="0"/>
        </w:numPr>
        <w:spacing w:before="0" w:after="0" w:line="240" w:lineRule="auto"/>
        <w:rPr>
          <w:color w:val="auto"/>
          <w:sz w:val="24"/>
          <w:szCs w:val="24"/>
        </w:rPr>
      </w:pPr>
    </w:p>
    <w:p w14:paraId="035AB8C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12.4.3. Indenizações e multas.</w:t>
      </w:r>
    </w:p>
    <w:p w14:paraId="4A6F9909" w14:textId="77777777" w:rsidR="002E77B3" w:rsidRPr="0077011C" w:rsidRDefault="002E77B3" w:rsidP="002E77B3">
      <w:pPr>
        <w:pStyle w:val="Nivel3"/>
        <w:numPr>
          <w:ilvl w:val="0"/>
          <w:numId w:val="0"/>
        </w:numPr>
        <w:spacing w:before="0" w:after="0" w:line="240" w:lineRule="auto"/>
        <w:rPr>
          <w:color w:val="auto"/>
          <w:sz w:val="24"/>
          <w:szCs w:val="24"/>
        </w:rPr>
      </w:pPr>
    </w:p>
    <w:p w14:paraId="364ED9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 extinção do contrato não configura óbice para o reconhecimento do desequilíbrio econômico-financeiro, hipótese em que será concedida indenização por meio de termo indenizatório (</w:t>
      </w:r>
      <w:hyperlink r:id="rId108" w:anchor="art131" w:history="1">
        <w:r w:rsidRPr="0077011C">
          <w:rPr>
            <w:rStyle w:val="Hyperlink"/>
            <w:color w:val="auto"/>
            <w:sz w:val="24"/>
            <w:szCs w:val="24"/>
            <w:u w:val="none"/>
          </w:rPr>
          <w:t xml:space="preserve">art. 131, </w:t>
        </w:r>
        <w:r w:rsidRPr="0077011C">
          <w:rPr>
            <w:rStyle w:val="Hyperlink"/>
            <w:i/>
            <w:iCs/>
            <w:color w:val="auto"/>
            <w:sz w:val="24"/>
            <w:szCs w:val="24"/>
            <w:u w:val="none"/>
          </w:rPr>
          <w:t xml:space="preserve">caput, </w:t>
        </w:r>
        <w:r w:rsidRPr="0077011C">
          <w:rPr>
            <w:rStyle w:val="Hyperlink"/>
            <w:color w:val="auto"/>
            <w:sz w:val="24"/>
            <w:szCs w:val="24"/>
            <w:u w:val="none"/>
          </w:rPr>
          <w:t>da Lei n.º 14.133, de 2021</w:t>
        </w:r>
      </w:hyperlink>
      <w:r w:rsidRPr="0077011C">
        <w:rPr>
          <w:color w:val="auto"/>
          <w:sz w:val="24"/>
          <w:szCs w:val="24"/>
        </w:rPr>
        <w:t xml:space="preserve">). </w:t>
      </w:r>
    </w:p>
    <w:p w14:paraId="0A0BCD11" w14:textId="77777777" w:rsidR="002E77B3" w:rsidRPr="0077011C" w:rsidRDefault="002E77B3" w:rsidP="002E77B3">
      <w:pPr>
        <w:pStyle w:val="Nivel2"/>
        <w:numPr>
          <w:ilvl w:val="0"/>
          <w:numId w:val="0"/>
        </w:numPr>
        <w:spacing w:before="0" w:after="0" w:line="240" w:lineRule="auto"/>
        <w:rPr>
          <w:color w:val="auto"/>
          <w:sz w:val="24"/>
          <w:szCs w:val="24"/>
        </w:rPr>
      </w:pPr>
    </w:p>
    <w:p w14:paraId="01C6C8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54EE3E" w14:textId="77777777" w:rsidR="00476B05" w:rsidRPr="0077011C" w:rsidRDefault="00476B05" w:rsidP="002E77B3">
      <w:pPr>
        <w:pStyle w:val="Nivel2"/>
        <w:numPr>
          <w:ilvl w:val="0"/>
          <w:numId w:val="0"/>
        </w:numPr>
        <w:spacing w:before="0" w:after="0" w:line="240" w:lineRule="auto"/>
        <w:rPr>
          <w:color w:val="auto"/>
          <w:sz w:val="24"/>
          <w:szCs w:val="24"/>
        </w:rPr>
      </w:pPr>
    </w:p>
    <w:p w14:paraId="42139468" w14:textId="77777777" w:rsidR="002E77B3" w:rsidRPr="0077011C" w:rsidRDefault="002E77B3" w:rsidP="00476B05">
      <w:pPr>
        <w:pStyle w:val="Nivel01"/>
        <w:rPr>
          <w:sz w:val="24"/>
          <w:szCs w:val="24"/>
        </w:rPr>
      </w:pPr>
      <w:r w:rsidRPr="0077011C">
        <w:rPr>
          <w:sz w:val="24"/>
          <w:szCs w:val="24"/>
        </w:rPr>
        <w:t>13. CLÁUSULA DÉCIMA TERCEIRA – DOTAÇÃO ORÇAMENTÁRIA (</w:t>
      </w:r>
      <w:hyperlink r:id="rId109" w:anchor="art92" w:history="1">
        <w:r w:rsidRPr="0077011C">
          <w:rPr>
            <w:rStyle w:val="Hyperlink"/>
            <w:color w:val="auto"/>
            <w:sz w:val="24"/>
            <w:szCs w:val="24"/>
            <w:u w:val="none"/>
          </w:rPr>
          <w:t>art. 92, VIII</w:t>
        </w:r>
      </w:hyperlink>
      <w:r w:rsidRPr="0077011C">
        <w:rPr>
          <w:sz w:val="24"/>
          <w:szCs w:val="24"/>
        </w:rPr>
        <w:t>):</w:t>
      </w:r>
    </w:p>
    <w:p w14:paraId="04312B62" w14:textId="77777777" w:rsidR="002E77B3" w:rsidRPr="0077011C" w:rsidRDefault="002E77B3" w:rsidP="002E77B3">
      <w:pPr>
        <w:rPr>
          <w:rFonts w:ascii="Arial" w:hAnsi="Arial" w:cs="Arial"/>
        </w:rPr>
      </w:pPr>
    </w:p>
    <w:p w14:paraId="6D5A11A9" w14:textId="701CE93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As despesas decorrentes da presente contratação correrão à conta de recursos específicos consignados no Orçamento deste exercício, na dota</w:t>
      </w:r>
      <w:r w:rsidR="005C62EF" w:rsidRPr="0077011C">
        <w:rPr>
          <w:color w:val="auto"/>
          <w:sz w:val="24"/>
          <w:szCs w:val="24"/>
        </w:rPr>
        <w:t>ção</w:t>
      </w:r>
      <w:r w:rsidRPr="0077011C">
        <w:rPr>
          <w:color w:val="auto"/>
          <w:sz w:val="24"/>
          <w:szCs w:val="24"/>
        </w:rPr>
        <w:t xml:space="preserve"> abaixo discriminada:</w:t>
      </w:r>
    </w:p>
    <w:p w14:paraId="1860D30B" w14:textId="77777777" w:rsidR="00E13F59" w:rsidRPr="0077011C" w:rsidRDefault="00E13F59" w:rsidP="00E13F59">
      <w:pPr>
        <w:rPr>
          <w:rFonts w:ascii="Arial" w:hAnsi="Arial" w:cs="Arial"/>
          <w:b/>
          <w:bCs/>
        </w:rPr>
      </w:pPr>
      <w:r>
        <w:rPr>
          <w:rFonts w:ascii="Arial" w:hAnsi="Arial" w:cs="Arial"/>
          <w:b/>
          <w:bCs/>
        </w:rPr>
        <w:t xml:space="preserve">02.04.00.3.3.90.30.00.12.361.0007.2028.0000 – </w:t>
      </w:r>
      <w:r w:rsidRPr="0077011C">
        <w:rPr>
          <w:rFonts w:ascii="Arial" w:hAnsi="Arial" w:cs="Arial"/>
          <w:b/>
          <w:bCs/>
        </w:rPr>
        <w:t xml:space="preserve">FICHA </w:t>
      </w:r>
      <w:r>
        <w:rPr>
          <w:rFonts w:ascii="Arial" w:hAnsi="Arial" w:cs="Arial"/>
          <w:b/>
          <w:bCs/>
        </w:rPr>
        <w:t>150</w:t>
      </w:r>
      <w:r w:rsidRPr="0077011C">
        <w:rPr>
          <w:rFonts w:ascii="Arial" w:hAnsi="Arial" w:cs="Arial"/>
          <w:b/>
          <w:bCs/>
        </w:rPr>
        <w:t>.</w:t>
      </w:r>
    </w:p>
    <w:p w14:paraId="38D93DEA" w14:textId="77777777" w:rsidR="002E77B3" w:rsidRPr="0077011C" w:rsidRDefault="002E77B3" w:rsidP="002E77B3">
      <w:pPr>
        <w:rPr>
          <w:rFonts w:ascii="Arial" w:hAnsi="Arial" w:cs="Arial"/>
          <w:b/>
          <w:bCs/>
        </w:rPr>
      </w:pPr>
    </w:p>
    <w:p w14:paraId="01290730" w14:textId="77777777" w:rsidR="002E77B3" w:rsidRPr="0077011C" w:rsidRDefault="002E77B3" w:rsidP="00476B05">
      <w:pPr>
        <w:pStyle w:val="Nivel01"/>
        <w:rPr>
          <w:sz w:val="24"/>
          <w:szCs w:val="24"/>
        </w:rPr>
      </w:pPr>
      <w:r w:rsidRPr="0077011C">
        <w:rPr>
          <w:sz w:val="24"/>
          <w:szCs w:val="24"/>
        </w:rPr>
        <w:t>14. CLÁUSULA DÉCIMA QUARTA – DOS CASOS OMISSOS (</w:t>
      </w:r>
      <w:hyperlink r:id="rId110" w:anchor="art92" w:history="1">
        <w:r w:rsidRPr="0077011C">
          <w:rPr>
            <w:rStyle w:val="Hyperlink"/>
            <w:color w:val="auto"/>
            <w:sz w:val="24"/>
            <w:szCs w:val="24"/>
            <w:u w:val="none"/>
          </w:rPr>
          <w:t>art. 92, III</w:t>
        </w:r>
      </w:hyperlink>
      <w:r w:rsidRPr="0077011C">
        <w:rPr>
          <w:sz w:val="24"/>
          <w:szCs w:val="24"/>
        </w:rPr>
        <w:t>):</w:t>
      </w:r>
    </w:p>
    <w:p w14:paraId="1E05735D" w14:textId="77777777" w:rsidR="002E77B3" w:rsidRPr="0077011C" w:rsidRDefault="002E77B3" w:rsidP="002E77B3">
      <w:pPr>
        <w:rPr>
          <w:rFonts w:ascii="Arial" w:hAnsi="Arial" w:cs="Arial"/>
        </w:rPr>
      </w:pPr>
    </w:p>
    <w:p w14:paraId="52276FB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14.1. Os casos omissos serão decididos pelo contratante, segundo as disposições contidas na Lei </w:t>
      </w:r>
      <w:hyperlink r:id="rId111" w:history="1">
        <w:r w:rsidRPr="0077011C">
          <w:rPr>
            <w:rStyle w:val="Hyperlink"/>
            <w:color w:val="auto"/>
            <w:sz w:val="24"/>
            <w:szCs w:val="24"/>
            <w:u w:val="none"/>
          </w:rPr>
          <w:t>nº 14.133, de 2021</w:t>
        </w:r>
      </w:hyperlink>
      <w:r w:rsidRPr="0077011C">
        <w:rPr>
          <w:color w:val="auto"/>
          <w:sz w:val="24"/>
          <w:szCs w:val="24"/>
        </w:rPr>
        <w:t xml:space="preserve">, e demais normas federais aplicáveis e, subsidiariamente, segundo as disposições contidas na </w:t>
      </w:r>
      <w:hyperlink r:id="rId112" w:history="1">
        <w:r w:rsidRPr="0077011C">
          <w:rPr>
            <w:rStyle w:val="Hyperlink"/>
            <w:color w:val="auto"/>
            <w:sz w:val="24"/>
            <w:szCs w:val="24"/>
            <w:u w:val="none"/>
          </w:rPr>
          <w:t>Lei nº 8.078, de 1990 – Código de Defesa do Consumidor</w:t>
        </w:r>
      </w:hyperlink>
      <w:r w:rsidRPr="0077011C">
        <w:rPr>
          <w:color w:val="auto"/>
          <w:sz w:val="24"/>
          <w:szCs w:val="24"/>
        </w:rPr>
        <w:t xml:space="preserve"> – e normas e princípios gerais dos contratos.</w:t>
      </w:r>
    </w:p>
    <w:p w14:paraId="4DF64012" w14:textId="77777777" w:rsidR="002E77B3" w:rsidRPr="0077011C" w:rsidRDefault="002E77B3" w:rsidP="002E77B3">
      <w:pPr>
        <w:pStyle w:val="Nivel2"/>
        <w:numPr>
          <w:ilvl w:val="0"/>
          <w:numId w:val="0"/>
        </w:numPr>
        <w:spacing w:before="0" w:after="0" w:line="240" w:lineRule="auto"/>
        <w:rPr>
          <w:color w:val="auto"/>
          <w:sz w:val="24"/>
          <w:szCs w:val="24"/>
        </w:rPr>
      </w:pPr>
    </w:p>
    <w:p w14:paraId="7B04E0AE" w14:textId="77777777" w:rsidR="002E77B3" w:rsidRPr="0077011C" w:rsidRDefault="002E77B3" w:rsidP="00476B05">
      <w:pPr>
        <w:pStyle w:val="Nivel01"/>
        <w:rPr>
          <w:sz w:val="24"/>
          <w:szCs w:val="24"/>
        </w:rPr>
      </w:pPr>
      <w:r w:rsidRPr="0077011C">
        <w:rPr>
          <w:sz w:val="24"/>
          <w:szCs w:val="24"/>
        </w:rPr>
        <w:t>15. CLÁUSULA DÉCIMA QUINTA – ALTERAÇÕES:</w:t>
      </w:r>
    </w:p>
    <w:p w14:paraId="052C73DE" w14:textId="77777777" w:rsidR="002E77B3" w:rsidRPr="0077011C" w:rsidRDefault="002E77B3" w:rsidP="002E77B3">
      <w:pPr>
        <w:rPr>
          <w:rFonts w:ascii="Arial" w:hAnsi="Arial" w:cs="Arial"/>
        </w:rPr>
      </w:pPr>
    </w:p>
    <w:p w14:paraId="1565BA7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15.1. Eventuais alterações contratuais reger-se-ão pela disciplina dos </w:t>
      </w:r>
      <w:hyperlink r:id="rId113" w:anchor="art124" w:history="1">
        <w:r w:rsidRPr="0077011C">
          <w:rPr>
            <w:rStyle w:val="Hyperlink"/>
            <w:color w:val="auto"/>
            <w:sz w:val="24"/>
            <w:szCs w:val="24"/>
            <w:u w:val="none"/>
          </w:rPr>
          <w:t>arts. 124 e seguintes da Lei nº 14.133, de 2021</w:t>
        </w:r>
      </w:hyperlink>
      <w:r w:rsidRPr="0077011C">
        <w:rPr>
          <w:color w:val="auto"/>
          <w:sz w:val="24"/>
          <w:szCs w:val="24"/>
        </w:rPr>
        <w:t>.</w:t>
      </w:r>
    </w:p>
    <w:p w14:paraId="7AAFC850" w14:textId="77777777" w:rsidR="002E77B3" w:rsidRPr="0077011C" w:rsidRDefault="002E77B3" w:rsidP="002E77B3">
      <w:pPr>
        <w:pStyle w:val="Nivel2"/>
        <w:numPr>
          <w:ilvl w:val="0"/>
          <w:numId w:val="0"/>
        </w:numPr>
        <w:spacing w:before="0" w:after="0" w:line="240" w:lineRule="auto"/>
        <w:rPr>
          <w:color w:val="auto"/>
          <w:sz w:val="24"/>
          <w:szCs w:val="24"/>
        </w:rPr>
      </w:pPr>
    </w:p>
    <w:p w14:paraId="44A497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95F8ABA" w14:textId="77777777" w:rsidR="002E77B3" w:rsidRPr="0077011C" w:rsidRDefault="002E77B3" w:rsidP="002E77B3">
      <w:pPr>
        <w:pStyle w:val="Nivel2"/>
        <w:numPr>
          <w:ilvl w:val="0"/>
          <w:numId w:val="0"/>
        </w:numPr>
        <w:spacing w:before="0" w:after="0" w:line="240" w:lineRule="auto"/>
        <w:rPr>
          <w:color w:val="auto"/>
          <w:sz w:val="24"/>
          <w:szCs w:val="24"/>
        </w:rPr>
      </w:pPr>
    </w:p>
    <w:p w14:paraId="6159EED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22B9B78" w14:textId="77777777" w:rsidR="002E77B3" w:rsidRPr="0077011C" w:rsidRDefault="002E77B3" w:rsidP="002E77B3">
      <w:pPr>
        <w:pStyle w:val="Nivel2"/>
        <w:numPr>
          <w:ilvl w:val="0"/>
          <w:numId w:val="0"/>
        </w:numPr>
        <w:spacing w:before="0" w:after="0" w:line="240" w:lineRule="auto"/>
        <w:rPr>
          <w:color w:val="auto"/>
          <w:sz w:val="24"/>
          <w:szCs w:val="24"/>
        </w:rPr>
      </w:pPr>
    </w:p>
    <w:p w14:paraId="6DF838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15.4. Registros que não caracterizam alteração do contrato podem ser realizados por simples apostila, dispensada a celebração de termo aditivo, na forma do </w:t>
      </w:r>
      <w:hyperlink r:id="rId114" w:anchor="art136" w:history="1">
        <w:r w:rsidRPr="0077011C">
          <w:rPr>
            <w:rStyle w:val="Hyperlink"/>
            <w:color w:val="auto"/>
            <w:sz w:val="24"/>
            <w:szCs w:val="24"/>
            <w:u w:val="none"/>
          </w:rPr>
          <w:t>art. 136 da Lei nº 14.133, de 2021</w:t>
        </w:r>
      </w:hyperlink>
      <w:r w:rsidRPr="0077011C">
        <w:rPr>
          <w:color w:val="auto"/>
          <w:sz w:val="24"/>
          <w:szCs w:val="24"/>
        </w:rPr>
        <w:t>.</w:t>
      </w:r>
    </w:p>
    <w:p w14:paraId="66A584F2" w14:textId="3724319B" w:rsidR="002E77B3" w:rsidRPr="0077011C" w:rsidRDefault="002E77B3" w:rsidP="002E77B3">
      <w:pPr>
        <w:pStyle w:val="Nivel2"/>
        <w:numPr>
          <w:ilvl w:val="0"/>
          <w:numId w:val="0"/>
        </w:numPr>
        <w:spacing w:before="0" w:after="0" w:line="240" w:lineRule="auto"/>
        <w:rPr>
          <w:color w:val="auto"/>
          <w:sz w:val="24"/>
          <w:szCs w:val="24"/>
        </w:rPr>
      </w:pPr>
    </w:p>
    <w:p w14:paraId="76EA3378" w14:textId="77777777" w:rsidR="002E77B3" w:rsidRPr="0077011C" w:rsidRDefault="002E77B3" w:rsidP="00476B05">
      <w:pPr>
        <w:pStyle w:val="Nivel01"/>
        <w:rPr>
          <w:sz w:val="24"/>
          <w:szCs w:val="24"/>
        </w:rPr>
      </w:pPr>
      <w:r w:rsidRPr="0077011C">
        <w:rPr>
          <w:sz w:val="24"/>
          <w:szCs w:val="24"/>
        </w:rPr>
        <w:t>16. CLÁUSULA DÉCIMA SEXTA – PUBLICAÇÃO:</w:t>
      </w:r>
    </w:p>
    <w:p w14:paraId="11C57097" w14:textId="77777777" w:rsidR="002E77B3" w:rsidRPr="0077011C" w:rsidRDefault="002E77B3" w:rsidP="002E77B3">
      <w:pPr>
        <w:rPr>
          <w:rFonts w:ascii="Arial" w:hAnsi="Arial" w:cs="Arial"/>
        </w:rPr>
      </w:pPr>
    </w:p>
    <w:p w14:paraId="5E7D1D35" w14:textId="63D46AF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16.1. Incumbirá ao contratante divulgar o presente instrumento no Portal Nacional de Contratações Públicas (PNCP), na forma prevista no </w:t>
      </w:r>
      <w:hyperlink r:id="rId115" w:anchor="art94" w:history="1">
        <w:r w:rsidRPr="0077011C">
          <w:rPr>
            <w:rStyle w:val="Hyperlink"/>
            <w:color w:val="auto"/>
            <w:sz w:val="24"/>
            <w:szCs w:val="24"/>
            <w:u w:val="none"/>
          </w:rPr>
          <w:t>art. 94 da Lei 14.133, de 2021</w:t>
        </w:r>
      </w:hyperlink>
      <w:r w:rsidRPr="0077011C">
        <w:rPr>
          <w:color w:val="auto"/>
          <w:sz w:val="24"/>
          <w:szCs w:val="24"/>
        </w:rPr>
        <w:t xml:space="preserve">, bem como no respectivo sítio oficial na Internet, em atenção ao art. 91, </w:t>
      </w:r>
      <w:r w:rsidRPr="0077011C">
        <w:rPr>
          <w:i/>
          <w:color w:val="auto"/>
          <w:sz w:val="24"/>
          <w:szCs w:val="24"/>
        </w:rPr>
        <w:t>caput,</w:t>
      </w:r>
      <w:r w:rsidRPr="0077011C">
        <w:rPr>
          <w:color w:val="auto"/>
          <w:sz w:val="24"/>
          <w:szCs w:val="24"/>
        </w:rPr>
        <w:t xml:space="preserve"> da Lei n.º 14.133, de 2021, e ao </w:t>
      </w:r>
      <w:hyperlink r:id="rId116" w:anchor="art8§2" w:history="1">
        <w:r w:rsidRPr="0077011C">
          <w:rPr>
            <w:rStyle w:val="Hyperlink"/>
            <w:color w:val="auto"/>
            <w:sz w:val="24"/>
            <w:szCs w:val="24"/>
            <w:u w:val="none"/>
          </w:rPr>
          <w:t>art. 8º, §2º, da Lei n. 12.527, de 2011</w:t>
        </w:r>
      </w:hyperlink>
      <w:r w:rsidRPr="0077011C">
        <w:rPr>
          <w:color w:val="auto"/>
          <w:sz w:val="24"/>
          <w:szCs w:val="24"/>
        </w:rPr>
        <w:t>.</w:t>
      </w:r>
    </w:p>
    <w:p w14:paraId="6717E091" w14:textId="77777777" w:rsidR="009F77B1" w:rsidRPr="0077011C" w:rsidRDefault="009F77B1" w:rsidP="002E77B3">
      <w:pPr>
        <w:pStyle w:val="Nivel2"/>
        <w:numPr>
          <w:ilvl w:val="0"/>
          <w:numId w:val="0"/>
        </w:numPr>
        <w:spacing w:before="0" w:after="0" w:line="240" w:lineRule="auto"/>
        <w:rPr>
          <w:color w:val="auto"/>
          <w:sz w:val="24"/>
          <w:szCs w:val="24"/>
        </w:rPr>
      </w:pPr>
    </w:p>
    <w:p w14:paraId="39EC0850" w14:textId="77777777" w:rsidR="002E77B3" w:rsidRPr="0077011C" w:rsidRDefault="002E77B3" w:rsidP="00476B05">
      <w:pPr>
        <w:pStyle w:val="Nivel01"/>
        <w:rPr>
          <w:sz w:val="24"/>
          <w:szCs w:val="24"/>
        </w:rPr>
      </w:pPr>
      <w:r w:rsidRPr="0077011C">
        <w:rPr>
          <w:sz w:val="24"/>
          <w:szCs w:val="24"/>
        </w:rPr>
        <w:t>17. CLÁUSULA DÉCIMA SÉTIMA– FORO (</w:t>
      </w:r>
      <w:hyperlink r:id="rId117" w:anchor="art92§1" w:history="1">
        <w:r w:rsidRPr="0077011C">
          <w:rPr>
            <w:rStyle w:val="Hyperlink"/>
            <w:color w:val="auto"/>
            <w:sz w:val="24"/>
            <w:szCs w:val="24"/>
            <w:u w:val="none"/>
          </w:rPr>
          <w:t>art. 92, §1º</w:t>
        </w:r>
      </w:hyperlink>
      <w:r w:rsidRPr="0077011C">
        <w:rPr>
          <w:sz w:val="24"/>
          <w:szCs w:val="24"/>
        </w:rPr>
        <w:t>):</w:t>
      </w:r>
    </w:p>
    <w:p w14:paraId="2F07BC95" w14:textId="77777777" w:rsidR="002E77B3" w:rsidRPr="0077011C" w:rsidRDefault="002E77B3" w:rsidP="002E77B3">
      <w:pPr>
        <w:rPr>
          <w:rFonts w:ascii="Arial" w:hAnsi="Arial" w:cs="Arial"/>
        </w:rPr>
      </w:pPr>
    </w:p>
    <w:p w14:paraId="56DA6510" w14:textId="56963E35" w:rsidR="002E77B3" w:rsidRPr="0077011C" w:rsidRDefault="002E77B3" w:rsidP="002E77B3">
      <w:pPr>
        <w:jc w:val="both"/>
        <w:rPr>
          <w:rFonts w:ascii="Arial" w:hAnsi="Arial" w:cs="Arial"/>
        </w:rPr>
      </w:pPr>
      <w:r w:rsidRPr="0077011C">
        <w:rPr>
          <w:rFonts w:ascii="Arial" w:hAnsi="Arial" w:cs="Arial"/>
          <w:lang w:eastAsia="en-US"/>
        </w:rPr>
        <w:t xml:space="preserve">Fica eleito o </w:t>
      </w:r>
      <w:r w:rsidRPr="0077011C">
        <w:rPr>
          <w:rFonts w:ascii="Arial" w:hAnsi="Arial" w:cs="Arial"/>
        </w:rPr>
        <w:t xml:space="preserve">Foro da Comarca de </w:t>
      </w:r>
      <w:r w:rsidR="00C631C2" w:rsidRPr="0077011C">
        <w:rPr>
          <w:rFonts w:ascii="Arial" w:hAnsi="Arial" w:cs="Arial"/>
        </w:rPr>
        <w:t>Getulina</w:t>
      </w:r>
      <w:r w:rsidRPr="0077011C">
        <w:rPr>
          <w:rFonts w:ascii="Arial" w:hAnsi="Arial" w:cs="Arial"/>
        </w:rPr>
        <w:t xml:space="preserve">, Estado de São Paulo, para dirimir os litígios que decorrerem da execução deste Termo de Contrato que não puderem ser compostos pela conciliação, conforme </w:t>
      </w:r>
      <w:hyperlink r:id="rId118" w:anchor="art92§1" w:history="1">
        <w:r w:rsidRPr="0077011C">
          <w:rPr>
            <w:rStyle w:val="Hyperlink"/>
            <w:rFonts w:ascii="Arial" w:hAnsi="Arial" w:cs="Arial"/>
            <w:color w:val="auto"/>
            <w:u w:val="none"/>
          </w:rPr>
          <w:t>art. 92, §1º, da Lei nº 14.133/21</w:t>
        </w:r>
      </w:hyperlink>
      <w:r w:rsidRPr="0077011C">
        <w:rPr>
          <w:rFonts w:ascii="Arial" w:hAnsi="Arial" w:cs="Arial"/>
        </w:rPr>
        <w:t>.</w:t>
      </w:r>
    </w:p>
    <w:p w14:paraId="1363F4DA" w14:textId="77777777" w:rsidR="002E77B3" w:rsidRPr="0077011C" w:rsidRDefault="002E77B3" w:rsidP="002E77B3">
      <w:pPr>
        <w:rPr>
          <w:rFonts w:ascii="Arial" w:hAnsi="Arial" w:cs="Arial"/>
        </w:rPr>
      </w:pPr>
    </w:p>
    <w:p w14:paraId="7CB50118" w14:textId="445D5EED" w:rsidR="002E77B3" w:rsidRPr="0077011C" w:rsidRDefault="00C631C2" w:rsidP="002E77B3">
      <w:pPr>
        <w:jc w:val="center"/>
        <w:rPr>
          <w:rFonts w:ascii="Arial" w:hAnsi="Arial" w:cs="Arial"/>
        </w:rPr>
      </w:pPr>
      <w:bookmarkStart w:id="50" w:name="_Hlk158021690"/>
      <w:r w:rsidRPr="0077011C">
        <w:rPr>
          <w:rFonts w:ascii="Arial" w:hAnsi="Arial" w:cs="Arial"/>
        </w:rPr>
        <w:t>Guaimbê</w:t>
      </w:r>
      <w:r w:rsidR="002E77B3" w:rsidRPr="0077011C">
        <w:rPr>
          <w:rFonts w:ascii="Arial" w:hAnsi="Arial" w:cs="Arial"/>
        </w:rPr>
        <w:t>, XX (dia), de XXX (mês) de 2024</w:t>
      </w:r>
      <w:bookmarkEnd w:id="50"/>
      <w:r w:rsidR="002E77B3" w:rsidRPr="0077011C">
        <w:rPr>
          <w:rFonts w:ascii="Arial" w:hAnsi="Arial" w:cs="Arial"/>
        </w:rPr>
        <w:t>.</w:t>
      </w:r>
    </w:p>
    <w:p w14:paraId="46F7F4DF" w14:textId="77777777" w:rsidR="002E77B3" w:rsidRPr="0077011C" w:rsidRDefault="002E77B3" w:rsidP="002E77B3">
      <w:pPr>
        <w:jc w:val="both"/>
        <w:rPr>
          <w:rFonts w:ascii="Arial" w:hAnsi="Arial" w:cs="Arial"/>
        </w:rPr>
      </w:pPr>
    </w:p>
    <w:p w14:paraId="3179F24B" w14:textId="77777777" w:rsidR="002E77B3" w:rsidRPr="0077011C" w:rsidRDefault="002E77B3" w:rsidP="002E77B3">
      <w:pPr>
        <w:jc w:val="both"/>
        <w:rPr>
          <w:rFonts w:ascii="Arial" w:hAnsi="Arial" w:cs="Arial"/>
        </w:rPr>
      </w:pPr>
    </w:p>
    <w:p w14:paraId="2E50F493"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72C37042" w14:textId="77777777" w:rsidR="002E77B3" w:rsidRPr="0077011C" w:rsidRDefault="002E77B3" w:rsidP="002E77B3">
      <w:pPr>
        <w:jc w:val="center"/>
        <w:rPr>
          <w:rFonts w:ascii="Arial" w:hAnsi="Arial" w:cs="Arial"/>
        </w:rPr>
      </w:pPr>
      <w:r w:rsidRPr="0077011C">
        <w:rPr>
          <w:rFonts w:ascii="Arial" w:hAnsi="Arial" w:cs="Arial"/>
        </w:rPr>
        <w:t>Representante legal do CONTRATANTE</w:t>
      </w:r>
    </w:p>
    <w:p w14:paraId="4EB69168" w14:textId="77777777" w:rsidR="002E77B3" w:rsidRPr="0077011C" w:rsidRDefault="002E77B3" w:rsidP="002E77B3">
      <w:pPr>
        <w:jc w:val="center"/>
        <w:rPr>
          <w:rFonts w:ascii="Arial" w:hAnsi="Arial" w:cs="Arial"/>
        </w:rPr>
      </w:pPr>
    </w:p>
    <w:p w14:paraId="4CF51F51" w14:textId="77777777" w:rsidR="002E77B3" w:rsidRPr="0077011C" w:rsidRDefault="002E77B3" w:rsidP="002E77B3">
      <w:pPr>
        <w:jc w:val="center"/>
        <w:rPr>
          <w:rFonts w:ascii="Arial" w:hAnsi="Arial" w:cs="Arial"/>
        </w:rPr>
      </w:pPr>
    </w:p>
    <w:p w14:paraId="72BF4CC6"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2FF14CC7" w14:textId="77777777" w:rsidR="002E77B3" w:rsidRPr="0077011C" w:rsidRDefault="002E77B3" w:rsidP="002E77B3">
      <w:pPr>
        <w:jc w:val="center"/>
        <w:rPr>
          <w:rFonts w:ascii="Arial" w:hAnsi="Arial" w:cs="Arial"/>
        </w:rPr>
      </w:pPr>
      <w:r w:rsidRPr="0077011C">
        <w:rPr>
          <w:rFonts w:ascii="Arial" w:hAnsi="Arial" w:cs="Arial"/>
        </w:rPr>
        <w:t>Representante legal do CONTRATADO</w:t>
      </w:r>
    </w:p>
    <w:p w14:paraId="571B4A14" w14:textId="77777777" w:rsidR="002E77B3" w:rsidRPr="0077011C" w:rsidRDefault="002E77B3" w:rsidP="002E77B3">
      <w:pPr>
        <w:rPr>
          <w:rFonts w:ascii="Arial" w:hAnsi="Arial" w:cs="Arial"/>
          <w:b/>
        </w:rPr>
      </w:pPr>
    </w:p>
    <w:p w14:paraId="4CF5CEA9" w14:textId="77777777" w:rsidR="002E77B3" w:rsidRPr="0077011C" w:rsidRDefault="002E77B3" w:rsidP="002E77B3">
      <w:pPr>
        <w:rPr>
          <w:rFonts w:ascii="Arial" w:hAnsi="Arial" w:cs="Arial"/>
          <w:b/>
        </w:rPr>
      </w:pPr>
      <w:r w:rsidRPr="0077011C">
        <w:rPr>
          <w:rFonts w:ascii="Arial" w:hAnsi="Arial" w:cs="Arial"/>
          <w:b/>
        </w:rPr>
        <w:t>TESTEMUNHAS:</w:t>
      </w:r>
    </w:p>
    <w:p w14:paraId="0D060ABB" w14:textId="77777777" w:rsidR="002E77B3" w:rsidRPr="0077011C" w:rsidRDefault="002E77B3" w:rsidP="002E77B3">
      <w:pPr>
        <w:rPr>
          <w:rFonts w:ascii="Arial" w:hAnsi="Arial" w:cs="Arial"/>
          <w:bCs/>
        </w:rPr>
      </w:pPr>
      <w:r w:rsidRPr="0077011C">
        <w:rPr>
          <w:rFonts w:ascii="Arial" w:hAnsi="Arial" w:cs="Arial"/>
          <w:bCs/>
        </w:rPr>
        <w:t>1-</w:t>
      </w:r>
    </w:p>
    <w:p w14:paraId="3BD65989" w14:textId="77777777" w:rsidR="002E77B3" w:rsidRPr="0077011C" w:rsidRDefault="002E77B3" w:rsidP="002E77B3">
      <w:pPr>
        <w:rPr>
          <w:rFonts w:ascii="Arial" w:hAnsi="Arial" w:cs="Arial"/>
          <w:bCs/>
        </w:rPr>
      </w:pPr>
      <w:r w:rsidRPr="0077011C">
        <w:rPr>
          <w:rFonts w:ascii="Arial" w:hAnsi="Arial" w:cs="Arial"/>
          <w:bCs/>
        </w:rPr>
        <w:t>2-</w:t>
      </w:r>
    </w:p>
    <w:p w14:paraId="73382B3C" w14:textId="77777777" w:rsidR="00E77B5A" w:rsidRPr="0077011C" w:rsidRDefault="00E77B5A">
      <w:pPr>
        <w:rPr>
          <w:rFonts w:ascii="Arial" w:hAnsi="Arial" w:cs="Arial"/>
          <w:b/>
          <w:bCs/>
        </w:rPr>
      </w:pPr>
      <w:r w:rsidRPr="0077011C">
        <w:rPr>
          <w:rFonts w:ascii="Arial" w:hAnsi="Arial" w:cs="Arial"/>
          <w:b/>
          <w:bCs/>
        </w:rPr>
        <w:br w:type="page"/>
      </w:r>
    </w:p>
    <w:p w14:paraId="0E15800D" w14:textId="272C8D5F" w:rsidR="002E77B3" w:rsidRPr="0077011C" w:rsidRDefault="002E77B3" w:rsidP="002E77B3">
      <w:pPr>
        <w:jc w:val="center"/>
        <w:rPr>
          <w:rFonts w:ascii="Arial" w:hAnsi="Arial" w:cs="Arial"/>
        </w:rPr>
      </w:pPr>
      <w:r w:rsidRPr="0077011C">
        <w:rPr>
          <w:rFonts w:ascii="Arial" w:hAnsi="Arial" w:cs="Arial"/>
          <w:b/>
          <w:bCs/>
        </w:rPr>
        <w:lastRenderedPageBreak/>
        <w:t>ANEXO III – ATA DE REGISTRO DE PREÇOS</w:t>
      </w:r>
    </w:p>
    <w:p w14:paraId="69DE3794" w14:textId="664B4B1C"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 xml:space="preserve">MUNICÍPIO DE </w:t>
      </w:r>
      <w:r w:rsidR="00C631C2" w:rsidRPr="0077011C">
        <w:rPr>
          <w:rFonts w:ascii="Arial" w:hAnsi="Arial" w:cs="Arial"/>
          <w:b/>
          <w:bCs/>
        </w:rPr>
        <w:t>GUAIMBÊ</w:t>
      </w:r>
    </w:p>
    <w:p w14:paraId="0D072633" w14:textId="77777777" w:rsidR="002E77B3" w:rsidRPr="0077011C" w:rsidRDefault="002E77B3" w:rsidP="002E77B3">
      <w:pPr>
        <w:widowControl w:val="0"/>
        <w:autoSpaceDE w:val="0"/>
        <w:autoSpaceDN w:val="0"/>
        <w:adjustRightInd w:val="0"/>
        <w:jc w:val="center"/>
        <w:rPr>
          <w:rFonts w:ascii="Arial" w:hAnsi="Arial" w:cs="Arial"/>
          <w:bCs/>
        </w:rPr>
      </w:pPr>
      <w:r w:rsidRPr="0077011C">
        <w:rPr>
          <w:rFonts w:ascii="Arial" w:hAnsi="Arial" w:cs="Arial"/>
        </w:rPr>
        <w:t xml:space="preserve">ATA DE REGISTRO DE PREÇOS </w:t>
      </w:r>
      <w:r w:rsidRPr="0077011C">
        <w:rPr>
          <w:rFonts w:ascii="Arial" w:hAnsi="Arial" w:cs="Arial"/>
          <w:bCs/>
        </w:rPr>
        <w:t>N.º .........</w:t>
      </w:r>
    </w:p>
    <w:p w14:paraId="6651288C" w14:textId="77777777" w:rsidR="002E77B3" w:rsidRPr="0077011C" w:rsidRDefault="002E77B3" w:rsidP="002E77B3">
      <w:pPr>
        <w:widowControl w:val="0"/>
        <w:autoSpaceDE w:val="0"/>
        <w:autoSpaceDN w:val="0"/>
        <w:adjustRightInd w:val="0"/>
        <w:jc w:val="both"/>
        <w:rPr>
          <w:rFonts w:ascii="Arial" w:hAnsi="Arial" w:cs="Arial"/>
        </w:rPr>
      </w:pPr>
    </w:p>
    <w:p w14:paraId="528D81A3" w14:textId="57AD9743"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 xml:space="preserve">portadora da cédula de identidade RG nº 18.219.769-4, emitido pela Secretaria da Segurança Pública do Estado de São Paulo e, devidamente Inscrita no Cadastro das Pessoas Físicas do Ministério da Fazenda sob o nº 086.515.878-99, </w:t>
      </w:r>
      <w:r w:rsidR="002E77B3" w:rsidRPr="0077011C">
        <w:rPr>
          <w:rFonts w:ascii="Arial" w:hAnsi="Arial" w:cs="Arial"/>
        </w:rPr>
        <w:t xml:space="preserve">considerando o julgamento da licitação na modalidade de pregão, na forma eletrônica, para REGISTRO DE PREÇOS nº </w:t>
      </w:r>
      <w:r w:rsidR="00CA1B6B">
        <w:rPr>
          <w:rFonts w:ascii="Arial" w:hAnsi="Arial" w:cs="Arial"/>
        </w:rPr>
        <w:t>018/2024</w:t>
      </w:r>
      <w:r w:rsidR="002E77B3" w:rsidRPr="0077011C">
        <w:rPr>
          <w:rFonts w:ascii="Arial" w:hAnsi="Arial" w:cs="Arial"/>
        </w:rPr>
        <w:t xml:space="preserve">, processo administrativo n.º </w:t>
      </w:r>
      <w:r w:rsidR="00CA1B6B">
        <w:rPr>
          <w:rFonts w:ascii="Arial" w:hAnsi="Arial" w:cs="Arial"/>
        </w:rPr>
        <w:t>041/2024</w:t>
      </w:r>
      <w:r w:rsidR="002E77B3" w:rsidRPr="0077011C">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2E77B3" w:rsidRPr="0077011C">
        <w:rPr>
          <w:rFonts w:ascii="Arial" w:hAnsi="Arial" w:cs="Arial"/>
        </w:rPr>
        <w:t>, e em conformidade com as disposições a seguir:</w:t>
      </w:r>
    </w:p>
    <w:p w14:paraId="19B330F2"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0A696884" w14:textId="77777777" w:rsidR="002E77B3" w:rsidRPr="0077011C" w:rsidRDefault="002E77B3" w:rsidP="00476B05">
      <w:pPr>
        <w:pStyle w:val="Nivel01"/>
        <w:rPr>
          <w:sz w:val="24"/>
          <w:szCs w:val="24"/>
        </w:rPr>
      </w:pPr>
      <w:r w:rsidRPr="0077011C">
        <w:rPr>
          <w:sz w:val="24"/>
          <w:szCs w:val="24"/>
        </w:rPr>
        <w:t>1. DO OBJETO:</w:t>
      </w:r>
    </w:p>
    <w:p w14:paraId="08DB5710" w14:textId="77777777" w:rsidR="002E77B3" w:rsidRPr="0077011C" w:rsidRDefault="002E77B3" w:rsidP="002E77B3">
      <w:pPr>
        <w:rPr>
          <w:rFonts w:ascii="Arial" w:hAnsi="Arial" w:cs="Arial"/>
        </w:rPr>
      </w:pPr>
    </w:p>
    <w:p w14:paraId="61A7C2BF" w14:textId="5DAD8954"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1.1. A presente Ata tem por objeto o </w:t>
      </w:r>
      <w:bookmarkStart w:id="51" w:name="_Hlk161166680"/>
      <w:r w:rsidR="00C631C2" w:rsidRPr="0077011C">
        <w:rPr>
          <w:rFonts w:eastAsia="MS Mincho"/>
          <w:iCs/>
          <w:sz w:val="24"/>
          <w:szCs w:val="24"/>
        </w:rPr>
        <w:t xml:space="preserve">Registro de Preços para a </w:t>
      </w:r>
      <w:bookmarkEnd w:id="51"/>
      <w:r w:rsidR="00CA1B6B" w:rsidRPr="00CA1B6B">
        <w:rPr>
          <w:rFonts w:eastAsia="MS Mincho"/>
          <w:bCs/>
          <w:sz w:val="24"/>
          <w:szCs w:val="24"/>
        </w:rPr>
        <w:t>Aquisição de Materiais Escolares e Expedientes</w:t>
      </w:r>
      <w:r w:rsidRPr="0077011C">
        <w:rPr>
          <w:bCs/>
          <w:color w:val="auto"/>
          <w:sz w:val="24"/>
          <w:szCs w:val="24"/>
        </w:rPr>
        <w:t xml:space="preserve">, </w:t>
      </w:r>
      <w:r w:rsidRPr="0077011C">
        <w:rPr>
          <w:color w:val="auto"/>
          <w:sz w:val="24"/>
          <w:szCs w:val="24"/>
        </w:rPr>
        <w:t>especificado(s) no(s) item(</w:t>
      </w:r>
      <w:proofErr w:type="spellStart"/>
      <w:r w:rsidRPr="0077011C">
        <w:rPr>
          <w:color w:val="auto"/>
          <w:sz w:val="24"/>
          <w:szCs w:val="24"/>
        </w:rPr>
        <w:t>ns</w:t>
      </w:r>
      <w:proofErr w:type="spellEnd"/>
      <w:r w:rsidRPr="0077011C">
        <w:rPr>
          <w:color w:val="auto"/>
          <w:sz w:val="24"/>
          <w:szCs w:val="24"/>
        </w:rPr>
        <w:t xml:space="preserve">).......... do .......... Termo de Referência, anexo I do edital de Licitação nº </w:t>
      </w:r>
      <w:r w:rsidR="00CA1B6B">
        <w:rPr>
          <w:color w:val="auto"/>
          <w:sz w:val="24"/>
          <w:szCs w:val="24"/>
        </w:rPr>
        <w:t>018/2024</w:t>
      </w:r>
      <w:r w:rsidRPr="0077011C">
        <w:rPr>
          <w:color w:val="auto"/>
          <w:sz w:val="24"/>
          <w:szCs w:val="24"/>
        </w:rPr>
        <w:t>, assim como as propostas cujos preços tenham sido registrados, independentemente de transcrição.</w:t>
      </w:r>
    </w:p>
    <w:p w14:paraId="7BE7139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AE791DF" w14:textId="77777777" w:rsidR="002E77B3" w:rsidRPr="0077011C" w:rsidRDefault="002E77B3" w:rsidP="00476B05">
      <w:pPr>
        <w:pStyle w:val="Nivel01"/>
        <w:rPr>
          <w:sz w:val="24"/>
          <w:szCs w:val="24"/>
        </w:rPr>
      </w:pPr>
      <w:r w:rsidRPr="0077011C">
        <w:rPr>
          <w:sz w:val="24"/>
          <w:szCs w:val="24"/>
        </w:rPr>
        <w:t>2. DOS PREÇOS, ESPECIFICAÇÕES E QUANTITATIVOS:</w:t>
      </w:r>
    </w:p>
    <w:p w14:paraId="50D40854" w14:textId="77777777" w:rsidR="002E77B3" w:rsidRPr="0077011C" w:rsidRDefault="002E77B3" w:rsidP="002E77B3">
      <w:pPr>
        <w:rPr>
          <w:rFonts w:ascii="Arial" w:hAnsi="Arial" w:cs="Arial"/>
        </w:rPr>
      </w:pPr>
    </w:p>
    <w:p w14:paraId="715063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2.1. O preço registrado, as especificações do objeto, as quantidades de cada item, fornecedor(es) e as demais condições ofertadas na(s) proposta(s) são as que seguem:</w:t>
      </w:r>
    </w:p>
    <w:p w14:paraId="33F85A1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2135"/>
        <w:gridCol w:w="1159"/>
        <w:gridCol w:w="1384"/>
        <w:gridCol w:w="992"/>
        <w:gridCol w:w="1125"/>
        <w:gridCol w:w="921"/>
        <w:gridCol w:w="1215"/>
      </w:tblGrid>
      <w:tr w:rsidR="002E77B3" w:rsidRPr="00DE1175" w14:paraId="43B9EA51" w14:textId="77777777" w:rsidTr="00196C0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59A5ABBA"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Fornecedor (razão social, CNPJ/MF, endereço, contatos, representante)</w:t>
            </w:r>
          </w:p>
        </w:tc>
      </w:tr>
      <w:tr w:rsidR="002E77B3" w:rsidRPr="00DE1175" w14:paraId="72C3ECB3" w14:textId="77777777" w:rsidTr="00196C0C">
        <w:trPr>
          <w:trHeight w:val="20"/>
          <w:jc w:val="center"/>
        </w:trPr>
        <w:tc>
          <w:tcPr>
            <w:tcW w:w="709" w:type="dxa"/>
            <w:tcBorders>
              <w:top w:val="nil"/>
              <w:left w:val="single" w:sz="2" w:space="0" w:color="000000"/>
              <w:bottom w:val="single" w:sz="2" w:space="0" w:color="000000"/>
              <w:right w:val="nil"/>
            </w:tcBorders>
            <w:vAlign w:val="center"/>
          </w:tcPr>
          <w:p w14:paraId="4E5F06E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Item</w:t>
            </w:r>
          </w:p>
          <w:p w14:paraId="2E98D82F"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do TR</w:t>
            </w:r>
          </w:p>
          <w:p w14:paraId="38AA5E1D"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AE94C9B"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632CE0D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Marca</w:t>
            </w:r>
          </w:p>
          <w:p w14:paraId="4BBADF7D"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B1CA583"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Modelo</w:t>
            </w:r>
          </w:p>
          <w:p w14:paraId="75066A07"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121E8DC6"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3931A8E4"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Quantidade</w:t>
            </w:r>
          </w:p>
          <w:p w14:paraId="41290300"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5D64FE7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 xml:space="preserve">Valor Unitário </w:t>
            </w:r>
          </w:p>
          <w:p w14:paraId="0683623E"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R$</w:t>
            </w:r>
          </w:p>
        </w:tc>
        <w:tc>
          <w:tcPr>
            <w:tcW w:w="1215" w:type="dxa"/>
            <w:tcBorders>
              <w:top w:val="nil"/>
              <w:left w:val="single" w:sz="2" w:space="0" w:color="000000"/>
              <w:bottom w:val="single" w:sz="2" w:space="0" w:color="000000"/>
              <w:right w:val="single" w:sz="2" w:space="0" w:color="000000"/>
            </w:tcBorders>
            <w:hideMark/>
          </w:tcPr>
          <w:p w14:paraId="795CA8C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Prazo garantia ou validade</w:t>
            </w:r>
          </w:p>
        </w:tc>
      </w:tr>
      <w:tr w:rsidR="002E77B3" w:rsidRPr="00DE1175" w14:paraId="7EE3669E" w14:textId="77777777" w:rsidTr="00196C0C">
        <w:trPr>
          <w:trHeight w:val="20"/>
          <w:jc w:val="center"/>
        </w:trPr>
        <w:tc>
          <w:tcPr>
            <w:tcW w:w="709" w:type="dxa"/>
            <w:tcBorders>
              <w:top w:val="nil"/>
              <w:left w:val="single" w:sz="2" w:space="0" w:color="000000"/>
              <w:bottom w:val="single" w:sz="2" w:space="0" w:color="000000"/>
              <w:right w:val="nil"/>
            </w:tcBorders>
          </w:tcPr>
          <w:p w14:paraId="615C8C8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368820D6"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1F608D02"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560E425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7C1401C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2695515D"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95F326E"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215" w:type="dxa"/>
            <w:tcBorders>
              <w:top w:val="nil"/>
              <w:left w:val="single" w:sz="2" w:space="0" w:color="000000"/>
              <w:bottom w:val="single" w:sz="2" w:space="0" w:color="000000"/>
              <w:right w:val="single" w:sz="2" w:space="0" w:color="000000"/>
            </w:tcBorders>
          </w:tcPr>
          <w:p w14:paraId="641E710A" w14:textId="77777777" w:rsidR="002E77B3" w:rsidRPr="00DE1175" w:rsidRDefault="002E77B3" w:rsidP="00426147">
            <w:pPr>
              <w:widowControl w:val="0"/>
              <w:autoSpaceDE w:val="0"/>
              <w:autoSpaceDN w:val="0"/>
              <w:adjustRightInd w:val="0"/>
              <w:jc w:val="both"/>
              <w:rPr>
                <w:rFonts w:ascii="Arial" w:hAnsi="Arial" w:cs="Arial"/>
                <w:sz w:val="20"/>
                <w:szCs w:val="20"/>
              </w:rPr>
            </w:pPr>
          </w:p>
        </w:tc>
      </w:tr>
    </w:tbl>
    <w:p w14:paraId="74E4C15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6DB2A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2.2. A listagem do cadastro de reserva referente ao presente registro de preços consta como anexo a esta Ata.</w:t>
      </w:r>
    </w:p>
    <w:p w14:paraId="2100647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271A3518" w14:textId="77777777" w:rsidR="002E77B3" w:rsidRPr="0077011C" w:rsidRDefault="002E77B3" w:rsidP="00476B05">
      <w:pPr>
        <w:pStyle w:val="Nivel01"/>
        <w:rPr>
          <w:sz w:val="24"/>
          <w:szCs w:val="24"/>
        </w:rPr>
      </w:pPr>
      <w:r w:rsidRPr="0077011C">
        <w:rPr>
          <w:sz w:val="24"/>
          <w:szCs w:val="24"/>
        </w:rPr>
        <w:t>3. ÓRGÃO(S) GERENCIADOR E PARTICIPANTE(S):</w:t>
      </w:r>
    </w:p>
    <w:p w14:paraId="33739EBB" w14:textId="77777777" w:rsidR="002E77B3" w:rsidRPr="0077011C" w:rsidRDefault="002E77B3" w:rsidP="002E77B3">
      <w:pPr>
        <w:rPr>
          <w:rFonts w:ascii="Arial" w:hAnsi="Arial" w:cs="Arial"/>
        </w:rPr>
      </w:pPr>
    </w:p>
    <w:p w14:paraId="759D2A92" w14:textId="37D0B32C"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3.1. O órgão gerenciador será a Prefeitura do Município de </w:t>
      </w:r>
      <w:r w:rsidR="00C631C2" w:rsidRPr="0077011C">
        <w:rPr>
          <w:color w:val="auto"/>
          <w:sz w:val="24"/>
          <w:szCs w:val="24"/>
        </w:rPr>
        <w:t>Guaimbê</w:t>
      </w:r>
      <w:r w:rsidRPr="0077011C">
        <w:rPr>
          <w:color w:val="auto"/>
          <w:sz w:val="24"/>
          <w:szCs w:val="24"/>
        </w:rPr>
        <w:t>.</w:t>
      </w:r>
    </w:p>
    <w:p w14:paraId="29771D8C" w14:textId="5E8F60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B55D19" w14:textId="77777777" w:rsidR="002E77B3" w:rsidRPr="0077011C" w:rsidRDefault="002E77B3" w:rsidP="00476B05">
      <w:pPr>
        <w:pStyle w:val="Nivel01"/>
        <w:rPr>
          <w:sz w:val="24"/>
          <w:szCs w:val="24"/>
        </w:rPr>
      </w:pPr>
      <w:r w:rsidRPr="0077011C">
        <w:rPr>
          <w:sz w:val="24"/>
          <w:szCs w:val="24"/>
        </w:rPr>
        <w:t>4. DA ADESÃO À ATA DE REGISTRO DE PREÇOS</w:t>
      </w:r>
    </w:p>
    <w:p w14:paraId="1DC16EBC" w14:textId="77777777" w:rsidR="002E77B3" w:rsidRPr="0077011C" w:rsidRDefault="002E77B3" w:rsidP="002E77B3">
      <w:pPr>
        <w:rPr>
          <w:rFonts w:ascii="Arial" w:hAnsi="Arial" w:cs="Arial"/>
        </w:rPr>
      </w:pPr>
    </w:p>
    <w:p w14:paraId="4C126679" w14:textId="6E191701"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8F217E1"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apresentação de justificativa da vantagem da adesão, inclusive em situações de provável desabastecimento ou descontinuidade de serviço público;</w:t>
      </w:r>
    </w:p>
    <w:p w14:paraId="7A8B1077"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lastRenderedPageBreak/>
        <w:t xml:space="preserve"> demonstração de que os valores registrados estão compatíveis com os valores praticados pelo mercado na forma do art. 23 da Lei nº 14.133, de 2021; e</w:t>
      </w:r>
    </w:p>
    <w:p w14:paraId="44039DA4"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 xml:space="preserve"> consulta e aceitação prévias do órgão gerenciador e do fornecedor.</w:t>
      </w:r>
    </w:p>
    <w:p w14:paraId="59C37285"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 autorização do órgão gerenciador apenas será realizada após a aceitação da adesão pelo fornecedor.</w:t>
      </w:r>
    </w:p>
    <w:p w14:paraId="3A0D3F45"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O órgão gerenciador poderá rejeitar adesões caso elas possam acarretar prejuízo à execução de seus próprios contratos ou à sua capacidade de gerenciamento.</w:t>
      </w:r>
    </w:p>
    <w:p w14:paraId="29410393"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3E32D926"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C149DE"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53B92ED"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098080AB"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DOS LIMITES PARA AS ADESÕES</w:t>
      </w:r>
    </w:p>
    <w:p w14:paraId="21D4C942" w14:textId="77777777" w:rsidR="002E77B3" w:rsidRPr="0077011C" w:rsidRDefault="002E77B3" w:rsidP="002E77B3">
      <w:pPr>
        <w:pStyle w:val="SubTitNN"/>
        <w:spacing w:before="0" w:after="0" w:line="240" w:lineRule="auto"/>
        <w:rPr>
          <w:iCs w:val="0"/>
          <w:sz w:val="24"/>
          <w:szCs w:val="24"/>
        </w:rPr>
      </w:pPr>
    </w:p>
    <w:p w14:paraId="7B39B819"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589017"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9CA9AF"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52664A1"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VEDAÇÃO A ACRÉSCIMO DE QUANTITATIVOS</w:t>
      </w:r>
    </w:p>
    <w:p w14:paraId="0CEF6E53" w14:textId="77777777" w:rsidR="002E77B3" w:rsidRPr="0077011C" w:rsidRDefault="002E77B3" w:rsidP="002E77B3">
      <w:pPr>
        <w:pStyle w:val="SubTitNN"/>
        <w:spacing w:before="0" w:after="0" w:line="240" w:lineRule="auto"/>
        <w:rPr>
          <w:iCs w:val="0"/>
          <w:sz w:val="24"/>
          <w:szCs w:val="24"/>
        </w:rPr>
      </w:pPr>
    </w:p>
    <w:p w14:paraId="586826F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4.1. É vedado efetuar acréscimos nos quantitativos fixados na ata de registro de preços.</w:t>
      </w:r>
    </w:p>
    <w:p w14:paraId="2EABB0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B9129D3" w14:textId="77777777" w:rsidR="002E77B3" w:rsidRPr="0077011C" w:rsidRDefault="002E77B3" w:rsidP="00476B05">
      <w:pPr>
        <w:pStyle w:val="Nivel01"/>
        <w:rPr>
          <w:sz w:val="24"/>
          <w:szCs w:val="24"/>
        </w:rPr>
      </w:pPr>
      <w:r w:rsidRPr="0077011C">
        <w:rPr>
          <w:sz w:val="24"/>
          <w:szCs w:val="24"/>
        </w:rPr>
        <w:t>5. VALIDADE, FORMALIZAÇÃO DA ATA DE REGISTRO DE PREÇOS E CADASTRO RESERVA:</w:t>
      </w:r>
    </w:p>
    <w:p w14:paraId="5AFE47D6" w14:textId="77777777" w:rsidR="002E77B3" w:rsidRPr="0077011C" w:rsidRDefault="002E77B3" w:rsidP="002E77B3">
      <w:pPr>
        <w:rPr>
          <w:rFonts w:ascii="Arial" w:hAnsi="Arial" w:cs="Arial"/>
        </w:rPr>
      </w:pPr>
    </w:p>
    <w:p w14:paraId="6816C1D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C16706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3E2F477"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C932EE" w14:textId="77777777" w:rsidR="002E77B3" w:rsidRPr="0077011C" w:rsidRDefault="002E77B3" w:rsidP="002E77B3">
      <w:pPr>
        <w:pStyle w:val="Nvel3"/>
        <w:spacing w:before="0" w:after="0" w:line="240" w:lineRule="auto"/>
        <w:ind w:left="0"/>
        <w:rPr>
          <w:color w:val="auto"/>
          <w:sz w:val="24"/>
          <w:szCs w:val="24"/>
        </w:rPr>
      </w:pPr>
    </w:p>
    <w:p w14:paraId="42A99CEA" w14:textId="10A6738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 Na formalização do contrato ou do instrumento substituto deverá haver a indicação da disponibilidade dos créditos orçamentários respectivos.</w:t>
      </w:r>
    </w:p>
    <w:p w14:paraId="710F2831" w14:textId="77777777" w:rsidR="001172E0" w:rsidRPr="0077011C" w:rsidRDefault="001172E0" w:rsidP="002E77B3">
      <w:pPr>
        <w:pStyle w:val="Nvel3"/>
        <w:spacing w:before="0" w:after="0" w:line="240" w:lineRule="auto"/>
        <w:ind w:left="0"/>
        <w:rPr>
          <w:color w:val="auto"/>
          <w:sz w:val="24"/>
          <w:szCs w:val="24"/>
        </w:rPr>
      </w:pPr>
    </w:p>
    <w:p w14:paraId="7FF583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D4751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9CF5F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5.2.1. O instrumento contratual de que trata o item 5.2. deverá ser assinado no prazo de validade da ata de registro de preços.</w:t>
      </w:r>
    </w:p>
    <w:p w14:paraId="7594827B" w14:textId="77777777" w:rsidR="002E77B3" w:rsidRPr="0077011C" w:rsidRDefault="002E77B3" w:rsidP="002E77B3">
      <w:pPr>
        <w:pStyle w:val="Nvel3"/>
        <w:spacing w:before="0" w:after="0" w:line="240" w:lineRule="auto"/>
        <w:ind w:left="0"/>
        <w:rPr>
          <w:color w:val="auto"/>
          <w:sz w:val="24"/>
          <w:szCs w:val="24"/>
        </w:rPr>
      </w:pPr>
    </w:p>
    <w:p w14:paraId="5D5E97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5.3. Os contratos decorrentes do sistema de registro de preços poderão ser alterados, observado o art. 124 da Lei nº 14.133, de 2021.</w:t>
      </w:r>
    </w:p>
    <w:p w14:paraId="10ECBB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4F37B1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5.4. Após a homologação da licitação, deverão ser observadas as seguintes condições para formalização da ata de registro de preços:</w:t>
      </w:r>
    </w:p>
    <w:p w14:paraId="6BC73B4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53A56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5.4.1. Será incluído na ata, na forma de anexo, o registro dos licitantes que:</w:t>
      </w:r>
    </w:p>
    <w:p w14:paraId="3A0FBE32" w14:textId="77777777" w:rsidR="002E77B3" w:rsidRPr="0077011C" w:rsidRDefault="002E77B3" w:rsidP="002E77B3">
      <w:pPr>
        <w:pStyle w:val="Nvel3"/>
        <w:spacing w:before="0" w:after="0" w:line="240" w:lineRule="auto"/>
        <w:ind w:left="0"/>
        <w:rPr>
          <w:color w:val="auto"/>
          <w:sz w:val="24"/>
          <w:szCs w:val="24"/>
        </w:rPr>
      </w:pPr>
    </w:p>
    <w:p w14:paraId="0900558A"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5.4.1.1. Aceitarem cotar os bens com preços iguais aos do adjudicatário, observada a classificação da licitação; e </w:t>
      </w:r>
    </w:p>
    <w:p w14:paraId="6CDE4CA6" w14:textId="77777777" w:rsidR="002E77B3" w:rsidRPr="0077011C" w:rsidRDefault="002E77B3" w:rsidP="002E77B3">
      <w:pPr>
        <w:pStyle w:val="Nvel4"/>
        <w:spacing w:before="0" w:after="0" w:line="240" w:lineRule="auto"/>
        <w:ind w:left="0"/>
        <w:rPr>
          <w:color w:val="auto"/>
          <w:sz w:val="24"/>
          <w:szCs w:val="24"/>
        </w:rPr>
      </w:pPr>
    </w:p>
    <w:p w14:paraId="272F5B04"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5.4.1.2. Mantiverem sua proposta original. </w:t>
      </w:r>
      <w:bookmarkStart w:id="52" w:name="cadastro_reserva"/>
      <w:bookmarkEnd w:id="52"/>
    </w:p>
    <w:p w14:paraId="5EC372B5" w14:textId="77777777" w:rsidR="002E77B3" w:rsidRPr="0077011C" w:rsidRDefault="002E77B3" w:rsidP="002E77B3">
      <w:pPr>
        <w:pStyle w:val="Nvel4"/>
        <w:spacing w:before="0" w:after="0" w:line="240" w:lineRule="auto"/>
        <w:ind w:left="0"/>
        <w:rPr>
          <w:color w:val="auto"/>
          <w:sz w:val="24"/>
          <w:szCs w:val="24"/>
        </w:rPr>
      </w:pPr>
    </w:p>
    <w:p w14:paraId="0B1463D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5.4.2. Será respeitada, nas contratações, a ordem de classificação dos licitantes registrados na ata.</w:t>
      </w:r>
    </w:p>
    <w:p w14:paraId="28462F81" w14:textId="77777777" w:rsidR="002E77B3" w:rsidRPr="0077011C" w:rsidRDefault="002E77B3" w:rsidP="002E77B3">
      <w:pPr>
        <w:pStyle w:val="Nvel3"/>
        <w:spacing w:before="0" w:after="0" w:line="240" w:lineRule="auto"/>
        <w:ind w:left="0"/>
        <w:rPr>
          <w:color w:val="auto"/>
          <w:sz w:val="24"/>
          <w:szCs w:val="24"/>
        </w:rPr>
      </w:pPr>
    </w:p>
    <w:p w14:paraId="279934E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5.5. O registro a que se refere o item 5.4.2</w:t>
      </w:r>
      <w:r w:rsidRPr="0077011C">
        <w:rPr>
          <w:b/>
          <w:bCs/>
          <w:color w:val="auto"/>
          <w:sz w:val="24"/>
          <w:szCs w:val="24"/>
        </w:rPr>
        <w:t xml:space="preserve"> </w:t>
      </w:r>
      <w:r w:rsidRPr="0077011C">
        <w:rPr>
          <w:color w:val="auto"/>
          <w:sz w:val="24"/>
          <w:szCs w:val="24"/>
        </w:rPr>
        <w:t>tem por obje</w:t>
      </w:r>
      <w:r w:rsidRPr="0077011C">
        <w:rPr>
          <w:rFonts w:eastAsia="Arial"/>
          <w:color w:val="auto"/>
          <w:sz w:val="24"/>
          <w:szCs w:val="24"/>
        </w:rPr>
        <w:t>ti</w:t>
      </w:r>
      <w:r w:rsidRPr="0077011C">
        <w:rPr>
          <w:color w:val="auto"/>
          <w:sz w:val="24"/>
          <w:szCs w:val="24"/>
        </w:rPr>
        <w:t>vo a formação de cadastro de reserva para o caso de impossibilidade de atendimento pelo signatário da ata.</w:t>
      </w:r>
    </w:p>
    <w:p w14:paraId="4D352CB6"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72EE4BE5" w14:textId="1AE12AD8"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5.6. Para fins da ordem de classificação, os licitantes que aceitarem reduzir suas propostas para o preço do adjudicatário antecederão aqueles que mantiverem sua proposta original.</w:t>
      </w:r>
    </w:p>
    <w:p w14:paraId="43627E86"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AE29171" w14:textId="2386C2A4"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5.7. A habilitação dos licitantes que comporão o cadastro de reserva a que se refere o item </w:t>
      </w:r>
      <w:r w:rsidR="00191F17" w:rsidRPr="0077011C">
        <w:rPr>
          <w:color w:val="auto"/>
          <w:sz w:val="24"/>
          <w:szCs w:val="24"/>
        </w:rPr>
        <w:t>5.4.1.2</w:t>
      </w:r>
      <w:r w:rsidRPr="0077011C">
        <w:rPr>
          <w:color w:val="auto"/>
          <w:sz w:val="24"/>
          <w:szCs w:val="24"/>
        </w:rPr>
        <w:t xml:space="preserve"> somente será efetuada quando houver necessidade de contratação dos licitantes remanescentes, nas seguintes hipóteses:</w:t>
      </w:r>
      <w:bookmarkStart w:id="53" w:name="habilitacao_reserva"/>
      <w:bookmarkEnd w:id="53"/>
    </w:p>
    <w:p w14:paraId="20F282A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8A2785" w14:textId="4B356CD2"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5.7.1. Quando o licitante vencedor não assinar a ata de registro de preços, no prazo e nas condições estabelecidos no edital; e</w:t>
      </w:r>
    </w:p>
    <w:p w14:paraId="5B9C91A6" w14:textId="77777777" w:rsidR="00187410" w:rsidRPr="0077011C" w:rsidRDefault="00187410" w:rsidP="002E77B3">
      <w:pPr>
        <w:pStyle w:val="Nvel3"/>
        <w:spacing w:before="0" w:after="0" w:line="240" w:lineRule="auto"/>
        <w:ind w:left="0"/>
        <w:rPr>
          <w:color w:val="auto"/>
          <w:sz w:val="24"/>
          <w:szCs w:val="24"/>
        </w:rPr>
      </w:pPr>
    </w:p>
    <w:p w14:paraId="729CEB85"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5.7.2. Quando houver o cancelamento do registro do licitante ou do registro de preços nas hipóteses previstas no item 8.</w:t>
      </w:r>
    </w:p>
    <w:p w14:paraId="09044E92" w14:textId="77777777" w:rsidR="002E77B3" w:rsidRPr="0077011C" w:rsidRDefault="002E77B3" w:rsidP="002E77B3">
      <w:pPr>
        <w:pStyle w:val="Nvel3"/>
        <w:spacing w:before="0" w:after="0" w:line="240" w:lineRule="auto"/>
        <w:ind w:left="0"/>
        <w:rPr>
          <w:color w:val="auto"/>
          <w:sz w:val="24"/>
          <w:szCs w:val="24"/>
        </w:rPr>
      </w:pPr>
    </w:p>
    <w:p w14:paraId="0546F7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5.8. O preço registrado com indicação dos licitantes será divulgado no PNCP e ficará disponibilizado durante a vigência da ata de registro de preços.</w:t>
      </w:r>
    </w:p>
    <w:p w14:paraId="0E8845A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CE473E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34032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E3E53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1DC6F4E" w14:textId="77777777" w:rsidR="002E77B3" w:rsidRPr="0077011C" w:rsidRDefault="002E77B3" w:rsidP="002E77B3">
      <w:pPr>
        <w:pStyle w:val="Nvel3"/>
        <w:spacing w:before="0" w:after="0" w:line="240" w:lineRule="auto"/>
        <w:ind w:left="0"/>
        <w:rPr>
          <w:color w:val="auto"/>
          <w:sz w:val="24"/>
          <w:szCs w:val="24"/>
        </w:rPr>
      </w:pPr>
    </w:p>
    <w:p w14:paraId="10A6E06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5.10. A ata de registro de preços será assinada por meio de assinatura digital e disponibilizada no Sistema de Registro de Preços.</w:t>
      </w:r>
    </w:p>
    <w:p w14:paraId="6CFB737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5893782" w14:textId="0CA026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5.11. Quando o convocado não assinar a ata de registro de preços no prazo e nas condições estabelecidos no edital, e observado o disposto no item </w:t>
      </w:r>
      <w:r w:rsidR="00191F17" w:rsidRPr="0077011C">
        <w:rPr>
          <w:color w:val="auto"/>
          <w:sz w:val="24"/>
          <w:szCs w:val="24"/>
        </w:rPr>
        <w:t>5.7</w:t>
      </w:r>
      <w:r w:rsidRPr="0077011C">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7C232E3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284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5.12. Na hipótese de nenhum dos licitantes que trata o item 5.4.2.1, aceitar a contratação nos termos do item anterior, a Administração, observados o valor es</w:t>
      </w:r>
      <w:r w:rsidRPr="0077011C">
        <w:rPr>
          <w:rFonts w:eastAsia="Arial"/>
          <w:color w:val="auto"/>
          <w:sz w:val="24"/>
          <w:szCs w:val="24"/>
        </w:rPr>
        <w:t>ti</w:t>
      </w:r>
      <w:r w:rsidRPr="0077011C">
        <w:rPr>
          <w:color w:val="auto"/>
          <w:sz w:val="24"/>
          <w:szCs w:val="24"/>
        </w:rPr>
        <w:t>mado e sua eventual atualização nos termos do edital, poderá:</w:t>
      </w:r>
    </w:p>
    <w:p w14:paraId="3D0700C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B6381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7992F471" w14:textId="77777777" w:rsidR="002E77B3" w:rsidRPr="0077011C" w:rsidRDefault="002E77B3" w:rsidP="002E77B3">
      <w:pPr>
        <w:pStyle w:val="Nvel3"/>
        <w:spacing w:before="0" w:after="0" w:line="240" w:lineRule="auto"/>
        <w:ind w:left="0"/>
        <w:rPr>
          <w:color w:val="auto"/>
          <w:sz w:val="24"/>
          <w:szCs w:val="24"/>
        </w:rPr>
      </w:pPr>
    </w:p>
    <w:p w14:paraId="15B87955" w14:textId="168046B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5.12.2. Adjudicar e firmar o contrato nas condições ofertadas pelos licitantes remanescentes, atendida a ordem classificatória, quando frustrada a negociação de melhor condição.</w:t>
      </w:r>
    </w:p>
    <w:p w14:paraId="5224EF08" w14:textId="77777777" w:rsidR="009F77B1" w:rsidRPr="0077011C" w:rsidRDefault="009F77B1" w:rsidP="002E77B3">
      <w:pPr>
        <w:pStyle w:val="Nvel3"/>
        <w:spacing w:before="0" w:after="0" w:line="240" w:lineRule="auto"/>
        <w:ind w:left="0"/>
        <w:rPr>
          <w:color w:val="auto"/>
          <w:sz w:val="24"/>
          <w:szCs w:val="24"/>
        </w:rPr>
      </w:pPr>
    </w:p>
    <w:p w14:paraId="3FCDE9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87E7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DCCE84B" w14:textId="77777777" w:rsidR="002E77B3" w:rsidRPr="0077011C" w:rsidRDefault="002E77B3" w:rsidP="00476B05">
      <w:pPr>
        <w:pStyle w:val="Nivel01"/>
        <w:rPr>
          <w:sz w:val="24"/>
          <w:szCs w:val="24"/>
        </w:rPr>
      </w:pPr>
      <w:r w:rsidRPr="0077011C">
        <w:rPr>
          <w:sz w:val="24"/>
          <w:szCs w:val="24"/>
        </w:rPr>
        <w:t>6. ALTERAÇÃO OU ATUALIZAÇÃO DOS PREÇOS REGISTRADOS:</w:t>
      </w:r>
    </w:p>
    <w:p w14:paraId="48F86DEC" w14:textId="77777777" w:rsidR="002E77B3" w:rsidRPr="0077011C" w:rsidRDefault="002E77B3" w:rsidP="002E77B3">
      <w:pPr>
        <w:rPr>
          <w:rFonts w:ascii="Arial" w:hAnsi="Arial" w:cs="Arial"/>
        </w:rPr>
      </w:pPr>
    </w:p>
    <w:p w14:paraId="7D9DC70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6.1. Os preços registrados poderão ser alterados ou atualizados em decorrência de eventual redução dos preços pra</w:t>
      </w:r>
      <w:r w:rsidRPr="0077011C">
        <w:rPr>
          <w:rFonts w:eastAsia="Calibri"/>
          <w:color w:val="auto"/>
          <w:sz w:val="24"/>
          <w:szCs w:val="24"/>
        </w:rPr>
        <w:t>ti</w:t>
      </w:r>
      <w:r w:rsidRPr="0077011C">
        <w:rPr>
          <w:color w:val="auto"/>
          <w:sz w:val="24"/>
          <w:szCs w:val="24"/>
        </w:rPr>
        <w:t>cados no mercado ou de fato que eleve o custo dos bens registrados, nas seguintes situações:</w:t>
      </w:r>
    </w:p>
    <w:p w14:paraId="28EA598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1784F4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853C97" w14:textId="77777777" w:rsidR="002E77B3" w:rsidRPr="0077011C" w:rsidRDefault="002E77B3" w:rsidP="002E77B3">
      <w:pPr>
        <w:pStyle w:val="Nvel3"/>
        <w:spacing w:before="0" w:after="0" w:line="240" w:lineRule="auto"/>
        <w:ind w:left="0"/>
        <w:rPr>
          <w:color w:val="auto"/>
          <w:sz w:val="24"/>
          <w:szCs w:val="24"/>
        </w:rPr>
      </w:pPr>
    </w:p>
    <w:p w14:paraId="75724DB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6.1.2. Em caso de criação, alteração ou ex</w:t>
      </w:r>
      <w:r w:rsidRPr="0077011C">
        <w:rPr>
          <w:rFonts w:eastAsia="Calibri"/>
          <w:color w:val="auto"/>
          <w:sz w:val="24"/>
          <w:szCs w:val="24"/>
        </w:rPr>
        <w:t>ti</w:t>
      </w:r>
      <w:r w:rsidRPr="0077011C">
        <w:rPr>
          <w:color w:val="auto"/>
          <w:sz w:val="24"/>
          <w:szCs w:val="24"/>
        </w:rPr>
        <w:t xml:space="preserve">nção de quaisquer tributos ou encargos legais ou a superveniência de disposições legais, com comprovada repercussão sobre os preços registrados; </w:t>
      </w:r>
    </w:p>
    <w:p w14:paraId="3D1D202E" w14:textId="77777777" w:rsidR="002E77B3" w:rsidRPr="0077011C" w:rsidRDefault="002E77B3" w:rsidP="002E77B3">
      <w:pPr>
        <w:pStyle w:val="Nvel3"/>
        <w:spacing w:before="0" w:after="0" w:line="240" w:lineRule="auto"/>
        <w:ind w:left="0"/>
        <w:rPr>
          <w:color w:val="auto"/>
          <w:sz w:val="24"/>
          <w:szCs w:val="24"/>
        </w:rPr>
      </w:pPr>
    </w:p>
    <w:p w14:paraId="21685A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6.1.3. Na hipótese de previsão no edital de cláusula de reajustamento ou repactuação sobre os preços registrados, nos termos da Lei nº 14.133, de 2021.</w:t>
      </w:r>
    </w:p>
    <w:p w14:paraId="3B5F2023" w14:textId="77777777" w:rsidR="002E77B3" w:rsidRPr="0077011C" w:rsidRDefault="002E77B3" w:rsidP="002E77B3">
      <w:pPr>
        <w:pStyle w:val="Nvel3"/>
        <w:spacing w:before="0" w:after="0" w:line="240" w:lineRule="auto"/>
        <w:ind w:left="0"/>
        <w:rPr>
          <w:color w:val="auto"/>
          <w:sz w:val="24"/>
          <w:szCs w:val="24"/>
        </w:rPr>
      </w:pPr>
    </w:p>
    <w:p w14:paraId="4B60B8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lastRenderedPageBreak/>
        <w:t>6.1.4. No caso do reajustamento, deverá ser respeitada a contagem da anualidade e o índice previstos para a contratação;</w:t>
      </w:r>
    </w:p>
    <w:p w14:paraId="589AB0FF" w14:textId="77777777" w:rsidR="002E77B3" w:rsidRPr="0077011C" w:rsidRDefault="002E77B3" w:rsidP="002E77B3">
      <w:pPr>
        <w:pStyle w:val="Nvel3"/>
        <w:spacing w:before="0" w:after="0" w:line="240" w:lineRule="auto"/>
        <w:ind w:left="0"/>
        <w:rPr>
          <w:color w:val="auto"/>
          <w:sz w:val="24"/>
          <w:szCs w:val="24"/>
        </w:rPr>
      </w:pPr>
    </w:p>
    <w:p w14:paraId="41851E2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6.1.5. No caso da repactuação, poderá ser a pedido do interessado, conforme critérios definidos para a contratação.</w:t>
      </w:r>
    </w:p>
    <w:p w14:paraId="640EC2B8" w14:textId="77777777" w:rsidR="00476B05" w:rsidRPr="0077011C" w:rsidRDefault="00476B05" w:rsidP="002E77B3">
      <w:pPr>
        <w:pStyle w:val="Nvel4"/>
        <w:spacing w:before="0" w:after="0" w:line="240" w:lineRule="auto"/>
        <w:ind w:left="0"/>
        <w:rPr>
          <w:color w:val="auto"/>
          <w:sz w:val="24"/>
          <w:szCs w:val="24"/>
        </w:rPr>
      </w:pPr>
    </w:p>
    <w:p w14:paraId="4A8DCB5D" w14:textId="77777777" w:rsidR="002E77B3" w:rsidRPr="0077011C" w:rsidRDefault="002E77B3" w:rsidP="00476B05">
      <w:pPr>
        <w:pStyle w:val="Nivel01"/>
        <w:rPr>
          <w:sz w:val="24"/>
          <w:szCs w:val="24"/>
        </w:rPr>
      </w:pPr>
      <w:r w:rsidRPr="0077011C">
        <w:rPr>
          <w:sz w:val="24"/>
          <w:szCs w:val="24"/>
        </w:rPr>
        <w:t>7. NEGOCIAÇÃO DE PREÇOS REGISTRADOS:</w:t>
      </w:r>
    </w:p>
    <w:p w14:paraId="3CBF9E47" w14:textId="77777777" w:rsidR="002E77B3" w:rsidRPr="0077011C" w:rsidRDefault="002E77B3" w:rsidP="002E77B3">
      <w:pPr>
        <w:rPr>
          <w:rFonts w:ascii="Arial" w:hAnsi="Arial" w:cs="Arial"/>
        </w:rPr>
      </w:pPr>
    </w:p>
    <w:p w14:paraId="1E27EE6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Na hipótese de o preço registrado tornar-se superior ao preço pra</w:t>
      </w:r>
      <w:r w:rsidRPr="0077011C">
        <w:rPr>
          <w:rFonts w:eastAsia="Calibri"/>
          <w:color w:val="auto"/>
          <w:sz w:val="24"/>
          <w:szCs w:val="24"/>
        </w:rPr>
        <w:t>ti</w:t>
      </w:r>
      <w:r w:rsidRPr="0077011C">
        <w:rPr>
          <w:color w:val="auto"/>
          <w:sz w:val="24"/>
          <w:szCs w:val="24"/>
        </w:rPr>
        <w:t>cado no mercado por mo</w:t>
      </w:r>
      <w:r w:rsidRPr="0077011C">
        <w:rPr>
          <w:rFonts w:eastAsia="Calibri"/>
          <w:color w:val="auto"/>
          <w:sz w:val="24"/>
          <w:szCs w:val="24"/>
        </w:rPr>
        <w:t>ti</w:t>
      </w:r>
      <w:r w:rsidRPr="0077011C">
        <w:rPr>
          <w:color w:val="auto"/>
          <w:sz w:val="24"/>
          <w:szCs w:val="24"/>
        </w:rPr>
        <w:t>vo superveniente, o órgão gerenciador convocará o fornecedor para negociar a redução do preço registrado.</w:t>
      </w:r>
    </w:p>
    <w:p w14:paraId="7CF27CE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DAE715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7.1.1. Caso não aceite reduzir seu preço aos valores pra</w:t>
      </w:r>
      <w:r w:rsidRPr="0077011C">
        <w:rPr>
          <w:rFonts w:eastAsia="Calibri"/>
          <w:color w:val="auto"/>
          <w:sz w:val="24"/>
          <w:szCs w:val="24"/>
        </w:rPr>
        <w:t>ti</w:t>
      </w:r>
      <w:r w:rsidRPr="0077011C">
        <w:rPr>
          <w:color w:val="auto"/>
          <w:sz w:val="24"/>
          <w:szCs w:val="24"/>
        </w:rPr>
        <w:t>cados pelo mercado, o fornecedor será liberado do compromisso assumido quanto ao item registrado, sem aplicação de penalidades administrativas.</w:t>
      </w:r>
    </w:p>
    <w:p w14:paraId="283E5B0A" w14:textId="77777777" w:rsidR="002E77B3" w:rsidRPr="0077011C" w:rsidRDefault="002E77B3" w:rsidP="002E77B3">
      <w:pPr>
        <w:pStyle w:val="Nvel3"/>
        <w:spacing w:before="0" w:after="0" w:line="240" w:lineRule="auto"/>
        <w:ind w:left="0"/>
        <w:rPr>
          <w:color w:val="auto"/>
          <w:sz w:val="24"/>
          <w:szCs w:val="24"/>
        </w:rPr>
      </w:pPr>
    </w:p>
    <w:p w14:paraId="7B37590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55F9646" w14:textId="77777777" w:rsidR="002E77B3" w:rsidRPr="0077011C" w:rsidRDefault="002E77B3" w:rsidP="002E77B3">
      <w:pPr>
        <w:pStyle w:val="Nvel3"/>
        <w:spacing w:before="0" w:after="0" w:line="240" w:lineRule="auto"/>
        <w:ind w:left="0"/>
        <w:rPr>
          <w:color w:val="auto"/>
          <w:sz w:val="24"/>
          <w:szCs w:val="24"/>
        </w:rPr>
      </w:pPr>
    </w:p>
    <w:p w14:paraId="0F14B36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8334432" w14:textId="77777777" w:rsidR="002E77B3" w:rsidRPr="0077011C" w:rsidRDefault="002E77B3" w:rsidP="002E77B3">
      <w:pPr>
        <w:pStyle w:val="Nvel3"/>
        <w:spacing w:before="0" w:after="0" w:line="240" w:lineRule="auto"/>
        <w:ind w:left="0"/>
        <w:rPr>
          <w:color w:val="auto"/>
          <w:sz w:val="24"/>
          <w:szCs w:val="24"/>
        </w:rPr>
      </w:pPr>
    </w:p>
    <w:p w14:paraId="51CBFA7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7.1.4. Na hipótese de redução do preço registrado, 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954B24D" w14:textId="77777777" w:rsidR="002E77B3" w:rsidRPr="0077011C" w:rsidRDefault="002E77B3" w:rsidP="002E77B3">
      <w:pPr>
        <w:pStyle w:val="Nvel3"/>
        <w:spacing w:before="0" w:after="0" w:line="240" w:lineRule="auto"/>
        <w:ind w:left="0"/>
        <w:rPr>
          <w:color w:val="auto"/>
          <w:sz w:val="24"/>
          <w:szCs w:val="24"/>
        </w:rPr>
      </w:pPr>
    </w:p>
    <w:p w14:paraId="6148EC3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459BF02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A59A62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7.2.1. Neste caso, o fornecedor encaminhará, juntamente com o pedido de alteração, a documentação comprobatória ou </w:t>
      </w:r>
      <w:proofErr w:type="spellStart"/>
      <w:r w:rsidRPr="0077011C">
        <w:rPr>
          <w:color w:val="auto"/>
          <w:sz w:val="24"/>
          <w:szCs w:val="24"/>
        </w:rPr>
        <w:t>a</w:t>
      </w:r>
      <w:proofErr w:type="spellEnd"/>
      <w:r w:rsidRPr="0077011C">
        <w:rPr>
          <w:color w:val="auto"/>
          <w:sz w:val="24"/>
          <w:szCs w:val="24"/>
        </w:rPr>
        <w:t xml:space="preserve"> planilha de custos que demonstre a inviabilidade do preço registrado em relação às condições inicialmente pactuadas.</w:t>
      </w:r>
      <w:bookmarkStart w:id="57" w:name="prova_preco_mercado_maior"/>
      <w:bookmarkEnd w:id="57"/>
    </w:p>
    <w:p w14:paraId="2C48A5D3" w14:textId="77777777" w:rsidR="002E77B3" w:rsidRPr="0077011C" w:rsidRDefault="002E77B3" w:rsidP="002E77B3">
      <w:pPr>
        <w:pStyle w:val="Nvel3"/>
        <w:spacing w:before="0" w:after="0" w:line="240" w:lineRule="auto"/>
        <w:ind w:left="0"/>
        <w:rPr>
          <w:color w:val="auto"/>
          <w:sz w:val="24"/>
          <w:szCs w:val="24"/>
        </w:rPr>
      </w:pPr>
    </w:p>
    <w:p w14:paraId="7A0E6032" w14:textId="72784F9F"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7.2.2. Na hipótese de não comprovação da existência de fato superveniente que inviabilize o preço registrado, o pedido será indeferido pelo </w:t>
      </w:r>
      <w:proofErr w:type="gramStart"/>
      <w:r w:rsidRPr="0077011C">
        <w:rPr>
          <w:color w:val="auto"/>
          <w:sz w:val="24"/>
          <w:szCs w:val="24"/>
        </w:rPr>
        <w:t>órgão  gerenciador</w:t>
      </w:r>
      <w:proofErr w:type="gramEnd"/>
      <w:r w:rsidRPr="0077011C">
        <w:rPr>
          <w:color w:val="auto"/>
          <w:sz w:val="24"/>
          <w:szCs w:val="24"/>
        </w:rPr>
        <w:t xml:space="preserve"> e o fornecedor deverá cumprir as obrigações estabelecidas na ata, sob pena de cancelamento do seu registro, nos termos do item </w:t>
      </w:r>
      <w:r w:rsidR="00191F17" w:rsidRPr="0077011C">
        <w:rPr>
          <w:color w:val="auto"/>
          <w:sz w:val="24"/>
          <w:szCs w:val="24"/>
        </w:rPr>
        <w:t>8.1</w:t>
      </w:r>
      <w:r w:rsidRPr="0077011C">
        <w:rPr>
          <w:color w:val="auto"/>
          <w:sz w:val="24"/>
          <w:szCs w:val="24"/>
        </w:rPr>
        <w:t>, sem prejuízo das sanções previstas na Lei nº 14.133, de 2021, e na legislação aplicável.</w:t>
      </w:r>
      <w:bookmarkStart w:id="58" w:name="nao_comprovacao_majoracao_mercado"/>
      <w:bookmarkEnd w:id="58"/>
    </w:p>
    <w:p w14:paraId="148D687C" w14:textId="77777777" w:rsidR="002E77B3" w:rsidRPr="0077011C" w:rsidRDefault="002E77B3" w:rsidP="002E77B3">
      <w:pPr>
        <w:pStyle w:val="Nvel3"/>
        <w:spacing w:before="0" w:after="0" w:line="240" w:lineRule="auto"/>
        <w:ind w:left="0"/>
        <w:rPr>
          <w:color w:val="auto"/>
          <w:sz w:val="24"/>
          <w:szCs w:val="24"/>
        </w:rPr>
      </w:pPr>
    </w:p>
    <w:p w14:paraId="0FEE1C8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7.2.3. Na hipótese de cancelamento do registro do fornecedor, nos termos do item anterior, o gerenciador convocará os fornecedores do cadastro de reserva, na ordem de </w:t>
      </w:r>
      <w:r w:rsidRPr="0077011C">
        <w:rPr>
          <w:color w:val="auto"/>
          <w:sz w:val="24"/>
          <w:szCs w:val="24"/>
        </w:rPr>
        <w:lastRenderedPageBreak/>
        <w:t>classificação, para verificar se aceitam manter seus preços registrados, observado o disposto no item 5.7.</w:t>
      </w:r>
    </w:p>
    <w:p w14:paraId="3CC8A1A9" w14:textId="77777777" w:rsidR="002E77B3" w:rsidRPr="0077011C" w:rsidRDefault="002E77B3" w:rsidP="002E77B3">
      <w:pPr>
        <w:pStyle w:val="Nvel3"/>
        <w:spacing w:before="0" w:after="0" w:line="240" w:lineRule="auto"/>
        <w:ind w:left="0"/>
        <w:rPr>
          <w:color w:val="auto"/>
          <w:sz w:val="24"/>
          <w:szCs w:val="24"/>
        </w:rPr>
      </w:pPr>
    </w:p>
    <w:p w14:paraId="77EEA296" w14:textId="08557A3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7.2.4. Se não obtiver êxito nas negociações, o órgão gerenciador procederá ao cancelamento da ata de registro de preços, nos termos do item </w:t>
      </w:r>
      <w:r w:rsidR="00191F17" w:rsidRPr="0077011C">
        <w:rPr>
          <w:color w:val="auto"/>
          <w:sz w:val="24"/>
          <w:szCs w:val="24"/>
        </w:rPr>
        <w:t>8.4</w:t>
      </w:r>
      <w:r w:rsidRPr="0077011C">
        <w:rPr>
          <w:color w:val="auto"/>
          <w:sz w:val="24"/>
          <w:szCs w:val="24"/>
        </w:rPr>
        <w:t>, e adotará as medidas cabíveis para a obtenção da contratação mais vantajosa.</w:t>
      </w:r>
      <w:bookmarkStart w:id="59" w:name="majora_preco_mercado_negociacao_frustra"/>
      <w:bookmarkEnd w:id="59"/>
    </w:p>
    <w:p w14:paraId="18E05EAA" w14:textId="77777777" w:rsidR="002E77B3" w:rsidRPr="0077011C" w:rsidRDefault="002E77B3" w:rsidP="002E77B3">
      <w:pPr>
        <w:pStyle w:val="Nvel3"/>
        <w:spacing w:before="0" w:after="0" w:line="240" w:lineRule="auto"/>
        <w:ind w:left="0"/>
        <w:rPr>
          <w:color w:val="auto"/>
          <w:sz w:val="24"/>
          <w:szCs w:val="24"/>
        </w:rPr>
      </w:pPr>
    </w:p>
    <w:p w14:paraId="729C5122" w14:textId="4A71F421"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7.2.5. Na hipótese de comprovação da majoração do preço de mercado que inviabilize o preço registrado, conforme previsto no item </w:t>
      </w:r>
      <w:r w:rsidR="00191F17" w:rsidRPr="0077011C">
        <w:rPr>
          <w:color w:val="auto"/>
          <w:sz w:val="24"/>
          <w:szCs w:val="24"/>
        </w:rPr>
        <w:t>7.2</w:t>
      </w:r>
      <w:r w:rsidRPr="0077011C">
        <w:rPr>
          <w:color w:val="auto"/>
          <w:sz w:val="24"/>
          <w:szCs w:val="24"/>
        </w:rPr>
        <w:t xml:space="preserve"> e no item </w:t>
      </w:r>
      <w:r w:rsidR="00191F17" w:rsidRPr="0077011C">
        <w:rPr>
          <w:color w:val="auto"/>
          <w:sz w:val="24"/>
          <w:szCs w:val="24"/>
        </w:rPr>
        <w:t>7.2.1</w:t>
      </w:r>
      <w:r w:rsidRPr="0077011C">
        <w:rPr>
          <w:color w:val="auto"/>
          <w:sz w:val="24"/>
          <w:szCs w:val="24"/>
        </w:rPr>
        <w:t>, o órgão gerenciador atualizará o preço registrado, de acordo com a realidade dos valores praticados pelo mercado.</w:t>
      </w:r>
    </w:p>
    <w:p w14:paraId="2EC7F58E" w14:textId="77777777" w:rsidR="00476B05" w:rsidRPr="0077011C" w:rsidRDefault="00476B05" w:rsidP="002E77B3">
      <w:pPr>
        <w:pStyle w:val="Nvel3"/>
        <w:spacing w:before="0" w:after="0" w:line="240" w:lineRule="auto"/>
        <w:ind w:left="0"/>
        <w:rPr>
          <w:color w:val="auto"/>
          <w:sz w:val="24"/>
          <w:szCs w:val="24"/>
        </w:rPr>
      </w:pPr>
    </w:p>
    <w:p w14:paraId="71E17A1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7.2.6. O órgão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sobre a efe</w:t>
      </w:r>
      <w:r w:rsidRPr="0077011C">
        <w:rPr>
          <w:rFonts w:eastAsia="Calibri"/>
          <w:color w:val="auto"/>
          <w:sz w:val="24"/>
          <w:szCs w:val="24"/>
        </w:rPr>
        <w:t>ti</w:t>
      </w:r>
      <w:r w:rsidRPr="0077011C">
        <w:rPr>
          <w:color w:val="auto"/>
          <w:sz w:val="24"/>
          <w:szCs w:val="24"/>
        </w:rPr>
        <w:t>va alteração do preço registrado, para que avaliem a necessidade de alteração contratual, observado o disposto no art. 124 da Lei nº 14.133, de 2021.</w:t>
      </w:r>
    </w:p>
    <w:p w14:paraId="72159E31" w14:textId="77777777" w:rsidR="002E77B3" w:rsidRPr="0077011C" w:rsidRDefault="002E77B3" w:rsidP="002E77B3">
      <w:pPr>
        <w:pStyle w:val="Nvel3"/>
        <w:spacing w:before="0" w:after="0" w:line="240" w:lineRule="auto"/>
        <w:ind w:left="0"/>
        <w:rPr>
          <w:color w:val="auto"/>
          <w:sz w:val="24"/>
          <w:szCs w:val="24"/>
        </w:rPr>
      </w:pPr>
    </w:p>
    <w:p w14:paraId="4262B5E9" w14:textId="77777777" w:rsidR="002E77B3" w:rsidRPr="0077011C" w:rsidRDefault="002E77B3" w:rsidP="00476B05">
      <w:pPr>
        <w:pStyle w:val="Nivel01"/>
        <w:rPr>
          <w:sz w:val="24"/>
          <w:szCs w:val="24"/>
        </w:rPr>
      </w:pPr>
      <w:r w:rsidRPr="0077011C">
        <w:rPr>
          <w:sz w:val="24"/>
          <w:szCs w:val="24"/>
        </w:rPr>
        <w:t>8. CANCELAMENTO DO REGISTRO DO LICITANTE VENCEDOR E DOS PREÇOS REGISTRADOS</w:t>
      </w:r>
      <w:bookmarkStart w:id="60" w:name="cancelamento"/>
      <w:bookmarkEnd w:id="60"/>
      <w:r w:rsidRPr="0077011C">
        <w:rPr>
          <w:sz w:val="24"/>
          <w:szCs w:val="24"/>
        </w:rPr>
        <w:t>:</w:t>
      </w:r>
    </w:p>
    <w:p w14:paraId="5FE98C13" w14:textId="77777777" w:rsidR="002E77B3" w:rsidRPr="0077011C" w:rsidRDefault="002E77B3" w:rsidP="002E77B3">
      <w:pPr>
        <w:rPr>
          <w:rFonts w:ascii="Arial" w:hAnsi="Arial" w:cs="Arial"/>
        </w:rPr>
      </w:pPr>
    </w:p>
    <w:p w14:paraId="1DAFAC5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8.1. O registro do fornecedor será cancelado pelo gerenciador, quando o fornecedor:</w:t>
      </w:r>
      <w:bookmarkStart w:id="61" w:name="cancelamento_do_fornecedor"/>
      <w:bookmarkEnd w:id="61"/>
    </w:p>
    <w:p w14:paraId="77734D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D7548D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8.1.1. Descumprir as condições da ata de registro de preços, sem motivo justificado;</w:t>
      </w:r>
    </w:p>
    <w:p w14:paraId="37793568" w14:textId="77777777" w:rsidR="002E77B3" w:rsidRPr="0077011C" w:rsidRDefault="002E77B3" w:rsidP="002E77B3">
      <w:pPr>
        <w:pStyle w:val="Nvel3"/>
        <w:spacing w:before="0" w:after="0" w:line="240" w:lineRule="auto"/>
        <w:ind w:left="0"/>
        <w:rPr>
          <w:color w:val="auto"/>
          <w:sz w:val="24"/>
          <w:szCs w:val="24"/>
        </w:rPr>
      </w:pPr>
    </w:p>
    <w:p w14:paraId="4002989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8.1.2. Não re</w:t>
      </w:r>
      <w:r w:rsidRPr="0077011C">
        <w:rPr>
          <w:rFonts w:eastAsia="Arial"/>
          <w:color w:val="auto"/>
          <w:sz w:val="24"/>
          <w:szCs w:val="24"/>
        </w:rPr>
        <w:t>ti</w:t>
      </w:r>
      <w:r w:rsidRPr="0077011C">
        <w:rPr>
          <w:color w:val="auto"/>
          <w:sz w:val="24"/>
          <w:szCs w:val="24"/>
        </w:rPr>
        <w:t>rar a nota de empenho, ou instrumento equivalente, no prazo estabelecido pela Administração sem justificativa razoável;</w:t>
      </w:r>
    </w:p>
    <w:p w14:paraId="3EA3DEF3" w14:textId="77777777" w:rsidR="002E77B3" w:rsidRPr="0077011C" w:rsidRDefault="002E77B3" w:rsidP="002E77B3">
      <w:pPr>
        <w:pStyle w:val="Nvel3"/>
        <w:spacing w:before="0" w:after="0" w:line="240" w:lineRule="auto"/>
        <w:ind w:left="0"/>
        <w:rPr>
          <w:color w:val="auto"/>
          <w:sz w:val="24"/>
          <w:szCs w:val="24"/>
        </w:rPr>
      </w:pPr>
    </w:p>
    <w:p w14:paraId="2FACD5D0" w14:textId="236825E6"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8.1.3. Não aceitar manter seu preço registrado, na hipótese prevista no artigo 30, § 2º, do </w:t>
      </w:r>
      <w:r w:rsidR="000F04E2" w:rsidRPr="0077011C">
        <w:rPr>
          <w:color w:val="auto"/>
          <w:sz w:val="24"/>
          <w:szCs w:val="24"/>
        </w:rPr>
        <w:t>Decreto nº 3.155, de 02 de janeiro de 2024</w:t>
      </w:r>
      <w:r w:rsidRPr="0077011C">
        <w:rPr>
          <w:color w:val="auto"/>
          <w:sz w:val="24"/>
          <w:szCs w:val="24"/>
        </w:rPr>
        <w:t>; ou</w:t>
      </w:r>
    </w:p>
    <w:p w14:paraId="7892BD55" w14:textId="77777777" w:rsidR="001172E0" w:rsidRPr="0077011C" w:rsidRDefault="001172E0" w:rsidP="002E77B3">
      <w:pPr>
        <w:pStyle w:val="Nvel3"/>
        <w:spacing w:before="0" w:after="0" w:line="240" w:lineRule="auto"/>
        <w:ind w:left="0"/>
        <w:rPr>
          <w:color w:val="auto"/>
          <w:sz w:val="24"/>
          <w:szCs w:val="24"/>
        </w:rPr>
      </w:pPr>
    </w:p>
    <w:p w14:paraId="73486C0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8.1.4. Sofrer sanção prevista nos incisos III ou IV do caput do art. 156 da Lei nº 14.133, de 2021.</w:t>
      </w:r>
    </w:p>
    <w:p w14:paraId="3C66573D" w14:textId="77777777" w:rsidR="002E77B3" w:rsidRPr="0077011C" w:rsidRDefault="002E77B3" w:rsidP="002E77B3">
      <w:pPr>
        <w:pStyle w:val="Nvel3"/>
        <w:spacing w:before="0" w:after="0" w:line="240" w:lineRule="auto"/>
        <w:ind w:left="0"/>
        <w:rPr>
          <w:color w:val="auto"/>
          <w:sz w:val="24"/>
          <w:szCs w:val="24"/>
        </w:rPr>
      </w:pPr>
    </w:p>
    <w:p w14:paraId="3D2D8645"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84C70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ED34534" w14:textId="6CB7AAF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8.2. O cancelamento de registros nas hipóteses previstas no item </w:t>
      </w:r>
      <w:r w:rsidR="00191F17" w:rsidRPr="0077011C">
        <w:rPr>
          <w:color w:val="auto"/>
          <w:sz w:val="24"/>
          <w:szCs w:val="24"/>
        </w:rPr>
        <w:t>8.1</w:t>
      </w:r>
      <w:r w:rsidRPr="0077011C">
        <w:rPr>
          <w:color w:val="auto"/>
          <w:sz w:val="24"/>
          <w:szCs w:val="24"/>
        </w:rPr>
        <w:t xml:space="preserve"> será formalizado por despacho do órgão gerenciador, garantidos os princípios do contraditório e da ampla defesa.</w:t>
      </w:r>
    </w:p>
    <w:p w14:paraId="0A12E5E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0AE5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8.3. Na hipótese de cancelamento do registro do fornecedor, o órgão gerenciador poderá convocar os licitantes que compõem o cadastro de reserva, observada a ordem de classificação.</w:t>
      </w:r>
    </w:p>
    <w:p w14:paraId="47170323"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8E0266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77011C">
        <w:rPr>
          <w:color w:val="auto"/>
          <w:sz w:val="24"/>
          <w:szCs w:val="24"/>
        </w:rPr>
        <w:t xml:space="preserve"> </w:t>
      </w:r>
    </w:p>
    <w:p w14:paraId="2A2E7C0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45942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8.4.1. Por razão de interesse público;</w:t>
      </w:r>
    </w:p>
    <w:p w14:paraId="7F60E0A2" w14:textId="77777777" w:rsidR="002E77B3" w:rsidRPr="0077011C" w:rsidRDefault="002E77B3" w:rsidP="002E77B3">
      <w:pPr>
        <w:pStyle w:val="Nvel3"/>
        <w:spacing w:before="0" w:after="0" w:line="240" w:lineRule="auto"/>
        <w:ind w:left="0"/>
        <w:rPr>
          <w:color w:val="auto"/>
          <w:sz w:val="24"/>
          <w:szCs w:val="24"/>
        </w:rPr>
      </w:pPr>
    </w:p>
    <w:p w14:paraId="4296A09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8.4.2. A pedido do fornecedor, decorrente de caso fortuito ou força maior; ou</w:t>
      </w:r>
    </w:p>
    <w:p w14:paraId="279C60F5" w14:textId="77777777" w:rsidR="002E77B3" w:rsidRPr="0077011C" w:rsidRDefault="002E77B3" w:rsidP="002E77B3">
      <w:pPr>
        <w:pStyle w:val="Nvel3"/>
        <w:spacing w:before="0" w:after="0" w:line="240" w:lineRule="auto"/>
        <w:ind w:left="0"/>
        <w:rPr>
          <w:color w:val="auto"/>
          <w:sz w:val="24"/>
          <w:szCs w:val="24"/>
        </w:rPr>
      </w:pPr>
    </w:p>
    <w:p w14:paraId="35405A24" w14:textId="4BEFB3C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8.4.3. Se não houver êxito nas negociações, nas hipóteses em que o preço de mercado </w:t>
      </w:r>
      <w:proofErr w:type="gramStart"/>
      <w:r w:rsidRPr="0077011C">
        <w:rPr>
          <w:color w:val="auto"/>
          <w:sz w:val="24"/>
          <w:szCs w:val="24"/>
        </w:rPr>
        <w:t>tornar-se</w:t>
      </w:r>
      <w:proofErr w:type="gramEnd"/>
      <w:r w:rsidRPr="0077011C">
        <w:rPr>
          <w:color w:val="auto"/>
          <w:sz w:val="24"/>
          <w:szCs w:val="24"/>
        </w:rPr>
        <w:t xml:space="preserve"> superior ou inferior ao preço registrado, nos termos do artigos 29, § 3º e 30, § 4º, ambos do </w:t>
      </w:r>
      <w:r w:rsidR="000F04E2" w:rsidRPr="0077011C">
        <w:rPr>
          <w:color w:val="auto"/>
          <w:sz w:val="24"/>
          <w:szCs w:val="24"/>
        </w:rPr>
        <w:t>Decreto nº 3.155, de 02 de janeiro de 2024</w:t>
      </w:r>
      <w:r w:rsidRPr="0077011C">
        <w:rPr>
          <w:color w:val="auto"/>
          <w:sz w:val="24"/>
          <w:szCs w:val="24"/>
        </w:rPr>
        <w:t xml:space="preserve">. </w:t>
      </w:r>
    </w:p>
    <w:p w14:paraId="1E61F05D" w14:textId="77777777" w:rsidR="001172E0" w:rsidRPr="0077011C" w:rsidRDefault="001172E0" w:rsidP="002E77B3">
      <w:pPr>
        <w:pStyle w:val="Nvel3"/>
        <w:spacing w:before="0" w:after="0" w:line="240" w:lineRule="auto"/>
        <w:ind w:left="0"/>
        <w:rPr>
          <w:color w:val="auto"/>
          <w:sz w:val="24"/>
          <w:szCs w:val="24"/>
        </w:rPr>
      </w:pPr>
    </w:p>
    <w:p w14:paraId="1C8D4999" w14:textId="77777777" w:rsidR="002E77B3" w:rsidRPr="0077011C" w:rsidRDefault="002E77B3" w:rsidP="00476B05">
      <w:pPr>
        <w:pStyle w:val="Nivel01"/>
        <w:rPr>
          <w:sz w:val="24"/>
          <w:szCs w:val="24"/>
        </w:rPr>
      </w:pPr>
      <w:r w:rsidRPr="0077011C">
        <w:rPr>
          <w:sz w:val="24"/>
          <w:szCs w:val="24"/>
        </w:rPr>
        <w:t>9. DAS PENALIDADES:</w:t>
      </w:r>
    </w:p>
    <w:p w14:paraId="734D4261" w14:textId="77777777" w:rsidR="002E77B3" w:rsidRPr="0077011C" w:rsidRDefault="002E77B3" w:rsidP="002E77B3">
      <w:pPr>
        <w:rPr>
          <w:rFonts w:ascii="Arial" w:hAnsi="Arial" w:cs="Arial"/>
        </w:rPr>
      </w:pPr>
    </w:p>
    <w:p w14:paraId="75F879B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9.1. O descumprimento da Ata de Registro de Preços ensejará aplicação das penalidades estabelecidas no edital.</w:t>
      </w:r>
    </w:p>
    <w:p w14:paraId="5863188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0CC3"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38E6975E" w14:textId="77777777" w:rsidR="002E77B3" w:rsidRPr="0077011C" w:rsidRDefault="002E77B3" w:rsidP="002E77B3">
      <w:pPr>
        <w:pStyle w:val="Nvel3"/>
        <w:spacing w:before="0" w:after="0" w:line="240" w:lineRule="auto"/>
        <w:ind w:left="0"/>
        <w:rPr>
          <w:color w:val="auto"/>
          <w:sz w:val="24"/>
          <w:szCs w:val="24"/>
        </w:rPr>
      </w:pPr>
    </w:p>
    <w:p w14:paraId="0149B4D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3AA43D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5FA46E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D7E2A0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C1EDB35" w14:textId="77777777" w:rsidR="002E77B3" w:rsidRPr="0077011C" w:rsidRDefault="002E77B3" w:rsidP="00476B05">
      <w:pPr>
        <w:pStyle w:val="Nivel01"/>
        <w:rPr>
          <w:sz w:val="24"/>
          <w:szCs w:val="24"/>
        </w:rPr>
      </w:pPr>
      <w:r w:rsidRPr="0077011C">
        <w:rPr>
          <w:sz w:val="24"/>
          <w:szCs w:val="24"/>
        </w:rPr>
        <w:t>10. CONDIÇÕES GERAIS:</w:t>
      </w:r>
    </w:p>
    <w:p w14:paraId="56CC4E7A" w14:textId="77777777" w:rsidR="002E77B3" w:rsidRPr="0077011C" w:rsidRDefault="002E77B3" w:rsidP="002E77B3">
      <w:pPr>
        <w:rPr>
          <w:rFonts w:ascii="Arial" w:hAnsi="Arial" w:cs="Arial"/>
        </w:rPr>
      </w:pPr>
    </w:p>
    <w:p w14:paraId="76EB906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610E4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1212ECB" w14:textId="77777777" w:rsidR="002E77B3" w:rsidRPr="0077011C" w:rsidRDefault="002E77B3" w:rsidP="002E77B3">
      <w:pPr>
        <w:widowControl w:val="0"/>
        <w:autoSpaceDE w:val="0"/>
        <w:autoSpaceDN w:val="0"/>
        <w:adjustRightInd w:val="0"/>
        <w:jc w:val="both"/>
        <w:rPr>
          <w:rFonts w:ascii="Arial" w:hAnsi="Arial" w:cs="Arial"/>
        </w:rPr>
      </w:pPr>
      <w:r w:rsidRPr="0077011C">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10CDDD7" w14:textId="77777777" w:rsidR="002E77B3" w:rsidRPr="0077011C" w:rsidRDefault="002E77B3" w:rsidP="002E77B3">
      <w:pPr>
        <w:widowControl w:val="0"/>
        <w:autoSpaceDE w:val="0"/>
        <w:autoSpaceDN w:val="0"/>
        <w:adjustRightInd w:val="0"/>
        <w:jc w:val="both"/>
        <w:rPr>
          <w:rFonts w:ascii="Arial" w:hAnsi="Arial" w:cs="Arial"/>
        </w:rPr>
      </w:pPr>
    </w:p>
    <w:p w14:paraId="25A74E82" w14:textId="4656DBB9" w:rsidR="002E77B3" w:rsidRPr="0077011C" w:rsidRDefault="00C631C2" w:rsidP="002E77B3">
      <w:pPr>
        <w:widowControl w:val="0"/>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B7910AA" w14:textId="6DF2F3F9" w:rsidR="002E77B3" w:rsidRPr="0077011C" w:rsidRDefault="002E77B3" w:rsidP="002E77B3">
      <w:pPr>
        <w:widowControl w:val="0"/>
        <w:autoSpaceDE w:val="0"/>
        <w:autoSpaceDN w:val="0"/>
        <w:adjustRightInd w:val="0"/>
        <w:jc w:val="center"/>
        <w:rPr>
          <w:rFonts w:ascii="Arial" w:hAnsi="Arial" w:cs="Arial"/>
        </w:rPr>
      </w:pPr>
    </w:p>
    <w:p w14:paraId="1C869125" w14:textId="77777777" w:rsidR="009F77B1" w:rsidRPr="0077011C" w:rsidRDefault="009F77B1" w:rsidP="002E77B3">
      <w:pPr>
        <w:widowControl w:val="0"/>
        <w:autoSpaceDE w:val="0"/>
        <w:autoSpaceDN w:val="0"/>
        <w:adjustRightInd w:val="0"/>
        <w:jc w:val="center"/>
        <w:rPr>
          <w:rFonts w:ascii="Arial" w:hAnsi="Arial" w:cs="Arial"/>
        </w:rPr>
      </w:pPr>
    </w:p>
    <w:p w14:paraId="6E8145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Assinaturas</w:t>
      </w:r>
    </w:p>
    <w:p w14:paraId="1B57D030" w14:textId="77777777" w:rsidR="002E77B3" w:rsidRPr="0077011C" w:rsidRDefault="002E77B3" w:rsidP="002E77B3">
      <w:pPr>
        <w:widowControl w:val="0"/>
        <w:autoSpaceDE w:val="0"/>
        <w:autoSpaceDN w:val="0"/>
        <w:adjustRightInd w:val="0"/>
        <w:jc w:val="center"/>
        <w:rPr>
          <w:rFonts w:ascii="Arial" w:hAnsi="Arial" w:cs="Arial"/>
        </w:rPr>
      </w:pPr>
    </w:p>
    <w:p w14:paraId="12DA79DD" w14:textId="77777777" w:rsidR="002E77B3" w:rsidRPr="0077011C" w:rsidRDefault="002E77B3" w:rsidP="002E77B3">
      <w:pPr>
        <w:widowControl w:val="0"/>
        <w:autoSpaceDE w:val="0"/>
        <w:autoSpaceDN w:val="0"/>
        <w:adjustRightInd w:val="0"/>
        <w:jc w:val="center"/>
        <w:rPr>
          <w:rFonts w:ascii="Arial" w:hAnsi="Arial" w:cs="Arial"/>
        </w:rPr>
      </w:pPr>
    </w:p>
    <w:p w14:paraId="0E53018E" w14:textId="717AEB51" w:rsidR="002E77B3" w:rsidRPr="0077011C" w:rsidRDefault="002E77B3" w:rsidP="009F77B1">
      <w:pPr>
        <w:widowControl w:val="0"/>
        <w:autoSpaceDE w:val="0"/>
        <w:autoSpaceDN w:val="0"/>
        <w:adjustRightInd w:val="0"/>
        <w:jc w:val="center"/>
        <w:rPr>
          <w:rFonts w:ascii="Arial" w:hAnsi="Arial" w:cs="Arial"/>
        </w:rPr>
      </w:pPr>
      <w:r w:rsidRPr="0077011C">
        <w:rPr>
          <w:rFonts w:ascii="Arial" w:hAnsi="Arial" w:cs="Arial"/>
        </w:rPr>
        <w:t>Representante legal do órgão gerenciador e representante(s) legal(</w:t>
      </w:r>
      <w:proofErr w:type="spellStart"/>
      <w:r w:rsidRPr="0077011C">
        <w:rPr>
          <w:rFonts w:ascii="Arial" w:hAnsi="Arial" w:cs="Arial"/>
        </w:rPr>
        <w:t>is</w:t>
      </w:r>
      <w:proofErr w:type="spellEnd"/>
      <w:r w:rsidRPr="0077011C">
        <w:rPr>
          <w:rFonts w:ascii="Arial" w:hAnsi="Arial" w:cs="Arial"/>
        </w:rPr>
        <w:t>) do(s) fornecedor(s) registrado(s)</w:t>
      </w:r>
      <w:r w:rsidRPr="0077011C">
        <w:rPr>
          <w:rFonts w:ascii="Arial" w:hAnsi="Arial" w:cs="Arial"/>
        </w:rPr>
        <w:br w:type="page"/>
      </w:r>
    </w:p>
    <w:p w14:paraId="216F6E18"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lastRenderedPageBreak/>
        <w:t>ANEXO</w:t>
      </w:r>
    </w:p>
    <w:p w14:paraId="4ADF4976"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7B08F798" w14:textId="77777777" w:rsidR="006C3216" w:rsidRPr="0077011C" w:rsidRDefault="006C3216" w:rsidP="002E77B3">
      <w:pPr>
        <w:widowControl w:val="0"/>
        <w:autoSpaceDE w:val="0"/>
        <w:autoSpaceDN w:val="0"/>
        <w:adjustRightInd w:val="0"/>
        <w:ind w:right="-28"/>
        <w:jc w:val="center"/>
        <w:rPr>
          <w:rFonts w:ascii="Arial" w:hAnsi="Arial" w:cs="Arial"/>
          <w:b/>
          <w:bCs/>
        </w:rPr>
      </w:pPr>
    </w:p>
    <w:p w14:paraId="73121D4A"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18FA8F87"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CADASTRO RESERVA</w:t>
      </w:r>
    </w:p>
    <w:p w14:paraId="5F60FA65" w14:textId="77777777" w:rsidR="002E77B3" w:rsidRPr="0077011C" w:rsidRDefault="002E77B3" w:rsidP="002E77B3">
      <w:pPr>
        <w:widowControl w:val="0"/>
        <w:autoSpaceDE w:val="0"/>
        <w:autoSpaceDN w:val="0"/>
        <w:adjustRightInd w:val="0"/>
        <w:ind w:right="-28"/>
        <w:jc w:val="both"/>
        <w:rPr>
          <w:rFonts w:ascii="Arial" w:hAnsi="Arial" w:cs="Arial"/>
          <w:b/>
          <w:bCs/>
        </w:rPr>
      </w:pPr>
    </w:p>
    <w:p w14:paraId="2672D20E"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SEGUINDO A ORDEM DE CLASSIFICAÇÃO, SEGUE RELAÇÃO DE FORNECEDORES QUE ACEITARAM COTAR OS ITENS COM PREÇOS IGUAIS AO ADJUDICATÁRIO:</w:t>
      </w:r>
    </w:p>
    <w:p w14:paraId="1DF12301" w14:textId="77777777" w:rsidR="002E77B3" w:rsidRPr="0077011C" w:rsidRDefault="002E77B3" w:rsidP="002E77B3">
      <w:pPr>
        <w:widowControl w:val="0"/>
        <w:autoSpaceDE w:val="0"/>
        <w:autoSpaceDN w:val="0"/>
        <w:adjustRightInd w:val="0"/>
        <w:ind w:right="-28"/>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55238FF0"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16339D3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8CC1ABA"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5055CA2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639C79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71AB8C67"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D36385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041D25D3"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D40C18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684E3D60"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1C956F2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2BD61E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506AA2C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25F3A9BA"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0FC2FA99"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61471A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19583A9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73C4D8A3" w14:textId="77777777" w:rsidTr="005A0156">
        <w:trPr>
          <w:trHeight w:val="20"/>
          <w:jc w:val="center"/>
        </w:trPr>
        <w:tc>
          <w:tcPr>
            <w:tcW w:w="564" w:type="dxa"/>
            <w:tcBorders>
              <w:top w:val="nil"/>
              <w:left w:val="single" w:sz="2" w:space="0" w:color="000000"/>
              <w:bottom w:val="single" w:sz="2" w:space="0" w:color="000000"/>
              <w:right w:val="nil"/>
            </w:tcBorders>
          </w:tcPr>
          <w:p w14:paraId="792A3F0A"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64C14AEE"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66486AB"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398F31C7"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45756919"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4DBAB3"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75003DF7"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25561DE0" w14:textId="77777777" w:rsidR="000F5B43" w:rsidRPr="0077011C" w:rsidRDefault="000F5B43" w:rsidP="005A0156">
            <w:pPr>
              <w:widowControl w:val="0"/>
              <w:autoSpaceDE w:val="0"/>
              <w:autoSpaceDN w:val="0"/>
              <w:adjustRightInd w:val="0"/>
              <w:jc w:val="both"/>
              <w:rPr>
                <w:rFonts w:ascii="Arial" w:hAnsi="Arial" w:cs="Arial"/>
              </w:rPr>
            </w:pPr>
          </w:p>
        </w:tc>
      </w:tr>
    </w:tbl>
    <w:p w14:paraId="594BDE58" w14:textId="77777777" w:rsidR="002E77B3" w:rsidRPr="0077011C" w:rsidRDefault="002E77B3" w:rsidP="002E77B3">
      <w:pPr>
        <w:widowControl w:val="0"/>
        <w:autoSpaceDE w:val="0"/>
        <w:autoSpaceDN w:val="0"/>
        <w:adjustRightInd w:val="0"/>
        <w:ind w:right="-28"/>
        <w:jc w:val="both"/>
        <w:rPr>
          <w:rFonts w:ascii="Arial" w:hAnsi="Arial" w:cs="Arial"/>
        </w:rPr>
      </w:pPr>
    </w:p>
    <w:p w14:paraId="4E9DAA0A" w14:textId="77777777"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SEGUINDO A ORDEM DE CLASSIFICAÇÃO, SEGUE RELAÇÃO DE FORNECEDORES QUE MANTIVERAM SUA PROPOSTA ORIGINAL:</w:t>
      </w:r>
    </w:p>
    <w:p w14:paraId="119113D5" w14:textId="77777777" w:rsidR="002E77B3" w:rsidRPr="0077011C" w:rsidRDefault="002E77B3" w:rsidP="002E77B3">
      <w:pPr>
        <w:widowControl w:val="0"/>
        <w:autoSpaceDE w:val="0"/>
        <w:autoSpaceDN w:val="0"/>
        <w:adjustRightInd w:val="0"/>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6695AF71"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61B7E33E"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77CC067"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17786DC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2190C9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1604E2C3"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47C078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3539380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F27660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5581A2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6951B20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7E289EA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775B1EC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7DB93F83"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46C688D7"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97C6A8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450EE53A"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0FDF59F9" w14:textId="77777777" w:rsidTr="005A0156">
        <w:trPr>
          <w:trHeight w:val="20"/>
          <w:jc w:val="center"/>
        </w:trPr>
        <w:tc>
          <w:tcPr>
            <w:tcW w:w="564" w:type="dxa"/>
            <w:tcBorders>
              <w:top w:val="nil"/>
              <w:left w:val="single" w:sz="2" w:space="0" w:color="000000"/>
              <w:bottom w:val="single" w:sz="2" w:space="0" w:color="000000"/>
              <w:right w:val="nil"/>
            </w:tcBorders>
          </w:tcPr>
          <w:p w14:paraId="37EE238F"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45D6ED41"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158BB51"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2416F110"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1F2AB61A"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98BB44"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325505E8"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02D065D5" w14:textId="77777777" w:rsidR="000F5B43" w:rsidRPr="0077011C" w:rsidRDefault="000F5B43" w:rsidP="005A0156">
            <w:pPr>
              <w:widowControl w:val="0"/>
              <w:autoSpaceDE w:val="0"/>
              <w:autoSpaceDN w:val="0"/>
              <w:adjustRightInd w:val="0"/>
              <w:jc w:val="both"/>
              <w:rPr>
                <w:rFonts w:ascii="Arial" w:hAnsi="Arial" w:cs="Arial"/>
              </w:rPr>
            </w:pPr>
          </w:p>
        </w:tc>
      </w:tr>
    </w:tbl>
    <w:p w14:paraId="3D90DB43" w14:textId="77777777" w:rsidR="002E77B3" w:rsidRPr="0077011C" w:rsidRDefault="002E77B3" w:rsidP="002E77B3">
      <w:pPr>
        <w:widowControl w:val="0"/>
        <w:autoSpaceDE w:val="0"/>
        <w:autoSpaceDN w:val="0"/>
        <w:adjustRightInd w:val="0"/>
        <w:jc w:val="both"/>
        <w:rPr>
          <w:rFonts w:ascii="Arial" w:hAnsi="Arial" w:cs="Arial"/>
          <w:b/>
          <w:bCs/>
        </w:rPr>
      </w:pPr>
    </w:p>
    <w:p w14:paraId="79386A56"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04544CA6" w14:textId="7C224E9A" w:rsidR="002E77B3" w:rsidRPr="0077011C" w:rsidRDefault="002E77B3" w:rsidP="002E77B3">
      <w:pPr>
        <w:jc w:val="center"/>
        <w:rPr>
          <w:rFonts w:ascii="Arial" w:hAnsi="Arial" w:cs="Arial"/>
          <w:b/>
          <w:bCs/>
        </w:rPr>
      </w:pPr>
      <w:r w:rsidRPr="0077011C">
        <w:rPr>
          <w:rFonts w:ascii="Arial" w:hAnsi="Arial" w:cs="Arial"/>
          <w:b/>
          <w:bCs/>
        </w:rPr>
        <w:lastRenderedPageBreak/>
        <w:t xml:space="preserve">PROCESSO ADMINISTRATIVO N° </w:t>
      </w:r>
      <w:r w:rsidR="00CA1B6B">
        <w:rPr>
          <w:rFonts w:ascii="Arial" w:hAnsi="Arial" w:cs="Arial"/>
          <w:b/>
          <w:bCs/>
        </w:rPr>
        <w:t>041/2024</w:t>
      </w:r>
    </w:p>
    <w:p w14:paraId="310D22E5" w14:textId="5321B6FB"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CA1B6B">
        <w:rPr>
          <w:rFonts w:ascii="Arial" w:hAnsi="Arial" w:cs="Arial"/>
          <w:b/>
          <w:bCs/>
        </w:rPr>
        <w:t>018/2024</w:t>
      </w:r>
    </w:p>
    <w:p w14:paraId="60007392" w14:textId="77777777" w:rsidR="002E77B3" w:rsidRPr="0077011C" w:rsidRDefault="002E77B3" w:rsidP="002E77B3">
      <w:pPr>
        <w:jc w:val="center"/>
        <w:rPr>
          <w:rFonts w:ascii="Arial" w:hAnsi="Arial" w:cs="Arial"/>
          <w:b/>
        </w:rPr>
      </w:pPr>
      <w:r w:rsidRPr="0077011C">
        <w:rPr>
          <w:rFonts w:ascii="Arial" w:hAnsi="Arial" w:cs="Arial"/>
          <w:b/>
          <w:bCs/>
        </w:rPr>
        <w:t xml:space="preserve">ANEXO IV – </w:t>
      </w:r>
      <w:r w:rsidRPr="0077011C">
        <w:rPr>
          <w:rFonts w:ascii="Arial" w:hAnsi="Arial" w:cs="Arial"/>
          <w:b/>
        </w:rPr>
        <w:t xml:space="preserve">MODELO ARQUIVO DECLARAÇÃO </w:t>
      </w:r>
    </w:p>
    <w:p w14:paraId="0C5E93B7" w14:textId="77777777" w:rsidR="002E77B3" w:rsidRPr="0077011C" w:rsidRDefault="002E77B3" w:rsidP="002E77B3">
      <w:pPr>
        <w:tabs>
          <w:tab w:val="left" w:pos="-1701"/>
        </w:tabs>
        <w:autoSpaceDE w:val="0"/>
        <w:autoSpaceDN w:val="0"/>
        <w:adjustRightInd w:val="0"/>
        <w:jc w:val="center"/>
        <w:rPr>
          <w:rFonts w:ascii="Arial" w:hAnsi="Arial" w:cs="Arial"/>
          <w:b/>
        </w:rPr>
      </w:pPr>
      <w:r w:rsidRPr="0077011C">
        <w:rPr>
          <w:rFonts w:ascii="Arial" w:hAnsi="Arial" w:cs="Arial"/>
          <w:b/>
        </w:rPr>
        <w:t>(FASE CADASTRAMENTO DA PROPOSTA INICIAL)</w:t>
      </w:r>
    </w:p>
    <w:p w14:paraId="235587A2" w14:textId="77777777" w:rsidR="002E77B3" w:rsidRPr="0077011C" w:rsidRDefault="002E77B3" w:rsidP="002E77B3">
      <w:pPr>
        <w:tabs>
          <w:tab w:val="left" w:pos="-1701"/>
        </w:tabs>
        <w:autoSpaceDE w:val="0"/>
        <w:autoSpaceDN w:val="0"/>
        <w:adjustRightInd w:val="0"/>
        <w:jc w:val="both"/>
        <w:rPr>
          <w:rFonts w:ascii="Arial" w:hAnsi="Arial" w:cs="Arial"/>
        </w:rPr>
      </w:pPr>
    </w:p>
    <w:p w14:paraId="23411584" w14:textId="77777777" w:rsidR="002E77B3" w:rsidRPr="0077011C" w:rsidRDefault="002E77B3" w:rsidP="002E77B3">
      <w:pPr>
        <w:tabs>
          <w:tab w:val="left" w:pos="-1701"/>
        </w:tabs>
        <w:autoSpaceDE w:val="0"/>
        <w:autoSpaceDN w:val="0"/>
        <w:adjustRightInd w:val="0"/>
        <w:jc w:val="both"/>
        <w:rPr>
          <w:rFonts w:ascii="Arial" w:hAnsi="Arial" w:cs="Arial"/>
        </w:rPr>
      </w:pPr>
    </w:p>
    <w:p w14:paraId="12E31D42" w14:textId="77777777" w:rsidR="002E77B3" w:rsidRPr="0077011C" w:rsidRDefault="002E77B3" w:rsidP="002E77B3">
      <w:pPr>
        <w:tabs>
          <w:tab w:val="left" w:pos="-1701"/>
        </w:tabs>
        <w:autoSpaceDE w:val="0"/>
        <w:autoSpaceDN w:val="0"/>
        <w:adjustRightInd w:val="0"/>
        <w:jc w:val="both"/>
        <w:rPr>
          <w:rFonts w:ascii="Arial" w:hAnsi="Arial" w:cs="Arial"/>
        </w:rPr>
      </w:pPr>
    </w:p>
    <w:p w14:paraId="2DE61836" w14:textId="709D2DEA"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Eu ___________________ (nome completo), representante legal da empresa _____________________ (denominação da pessoa jurídica), participante do Pregão Eletrônico nº </w:t>
      </w:r>
      <w:r w:rsidR="00CA1B6B">
        <w:rPr>
          <w:rFonts w:ascii="Arial" w:hAnsi="Arial" w:cs="Arial"/>
        </w:rPr>
        <w:t>018/2024</w:t>
      </w:r>
      <w:r w:rsidRPr="0077011C">
        <w:rPr>
          <w:rFonts w:ascii="Arial" w:hAnsi="Arial" w:cs="Arial"/>
        </w:rPr>
        <w:t xml:space="preserve">, realizado pelo Município de </w:t>
      </w:r>
      <w:r w:rsidR="00C631C2" w:rsidRPr="0077011C">
        <w:rPr>
          <w:rFonts w:ascii="Arial" w:hAnsi="Arial" w:cs="Arial"/>
        </w:rPr>
        <w:t>Guaimbê</w:t>
      </w:r>
      <w:r w:rsidRPr="0077011C">
        <w:rPr>
          <w:rFonts w:ascii="Arial" w:hAnsi="Arial" w:cs="Arial"/>
        </w:rPr>
        <w:t xml:space="preserve">, </w:t>
      </w:r>
      <w:r w:rsidRPr="0077011C">
        <w:rPr>
          <w:rFonts w:ascii="Arial" w:hAnsi="Arial" w:cs="Arial"/>
          <w:b/>
        </w:rPr>
        <w:t>DECLARO</w:t>
      </w:r>
      <w:r w:rsidRPr="0077011C">
        <w:rPr>
          <w:rFonts w:ascii="Arial" w:hAnsi="Arial" w:cs="Arial"/>
        </w:rPr>
        <w:t xml:space="preserve">, sob as penas da lei: </w:t>
      </w:r>
    </w:p>
    <w:p w14:paraId="6F3BA209" w14:textId="77777777" w:rsidR="002E77B3" w:rsidRPr="0077011C" w:rsidRDefault="002E77B3" w:rsidP="002E77B3">
      <w:pPr>
        <w:tabs>
          <w:tab w:val="left" w:pos="-1701"/>
        </w:tabs>
        <w:autoSpaceDE w:val="0"/>
        <w:autoSpaceDN w:val="0"/>
        <w:adjustRightInd w:val="0"/>
        <w:jc w:val="both"/>
        <w:rPr>
          <w:rFonts w:ascii="Arial" w:hAnsi="Arial" w:cs="Arial"/>
        </w:rPr>
      </w:pPr>
    </w:p>
    <w:p w14:paraId="5DC42BF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a)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D807A3" w14:textId="77777777" w:rsidR="002E77B3" w:rsidRPr="0077011C" w:rsidRDefault="002E77B3" w:rsidP="002E77B3">
      <w:pPr>
        <w:tabs>
          <w:tab w:val="left" w:pos="-1701"/>
        </w:tabs>
        <w:autoSpaceDE w:val="0"/>
        <w:autoSpaceDN w:val="0"/>
        <w:adjustRightInd w:val="0"/>
        <w:jc w:val="both"/>
        <w:rPr>
          <w:rFonts w:ascii="Arial" w:hAnsi="Arial" w:cs="Arial"/>
        </w:rPr>
      </w:pPr>
    </w:p>
    <w:p w14:paraId="7FA9CEAE"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b)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306ADA9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E5032DD"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c)</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20"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35BC0C9F"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A3CFC6B"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d) C</w:t>
      </w:r>
      <w:r w:rsidRPr="0077011C">
        <w:rPr>
          <w:rFonts w:ascii="Arial" w:hAnsi="Arial" w:cs="Arial"/>
        </w:rPr>
        <w:t>umpre as exigências de reserva de cargos para pessoa com deficiência e para reabilitado da Previdência Social, previstas em lei e em outras normas específicas.</w:t>
      </w:r>
    </w:p>
    <w:p w14:paraId="60AC4160" w14:textId="77777777" w:rsidR="002E77B3" w:rsidRPr="0077011C" w:rsidRDefault="002E77B3" w:rsidP="002E77B3">
      <w:pPr>
        <w:tabs>
          <w:tab w:val="left" w:pos="-1701"/>
        </w:tabs>
        <w:autoSpaceDE w:val="0"/>
        <w:autoSpaceDN w:val="0"/>
        <w:adjustRightInd w:val="0"/>
        <w:jc w:val="both"/>
        <w:rPr>
          <w:rFonts w:ascii="Arial" w:hAnsi="Arial" w:cs="Arial"/>
        </w:rPr>
      </w:pPr>
    </w:p>
    <w:p w14:paraId="165597ED" w14:textId="0C7B28FC"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e)</w:t>
      </w:r>
      <w:r w:rsidRPr="0077011C">
        <w:rPr>
          <w:rFonts w:ascii="Arial" w:hAnsi="Arial" w:cs="Arial"/>
          <w:b/>
          <w:bCs/>
        </w:rPr>
        <w:t xml:space="preserve"> </w:t>
      </w:r>
      <w:r w:rsidRPr="0077011C">
        <w:rPr>
          <w:rFonts w:ascii="Arial" w:hAnsi="Arial" w:cs="Arial"/>
        </w:rPr>
        <w:t xml:space="preserve">O licitante organizado em cooperativa, cumpre os requisitos estabelecidos no </w:t>
      </w:r>
      <w:hyperlink r:id="rId121"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76B81328" w14:textId="77777777" w:rsidR="00476B05" w:rsidRPr="0077011C" w:rsidRDefault="00476B05" w:rsidP="002E77B3">
      <w:pPr>
        <w:tabs>
          <w:tab w:val="left" w:pos="-1701"/>
        </w:tabs>
        <w:autoSpaceDE w:val="0"/>
        <w:autoSpaceDN w:val="0"/>
        <w:adjustRightInd w:val="0"/>
        <w:jc w:val="both"/>
        <w:rPr>
          <w:rStyle w:val="Hyperlink"/>
          <w:rFonts w:ascii="Arial" w:hAnsi="Arial" w:cs="Arial"/>
          <w:color w:val="auto"/>
          <w:u w:val="none"/>
        </w:rPr>
      </w:pPr>
    </w:p>
    <w:p w14:paraId="6CB20A7B"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f)</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cumpre os requisitos estabelecidos no </w:t>
      </w:r>
      <w:hyperlink r:id="rId122"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23" w:anchor="art42" w:history="1">
        <w:r w:rsidRPr="0077011C">
          <w:rPr>
            <w:rStyle w:val="Hyperlink"/>
            <w:rFonts w:ascii="Arial" w:hAnsi="Arial" w:cs="Arial"/>
            <w:color w:val="auto"/>
            <w:u w:val="none"/>
          </w:rPr>
          <w:t>arts. 42 a 49</w:t>
        </w:r>
      </w:hyperlink>
      <w:r w:rsidRPr="0077011C">
        <w:rPr>
          <w:rFonts w:ascii="Arial" w:hAnsi="Arial" w:cs="Arial"/>
        </w:rPr>
        <w:t xml:space="preserve">, observado o disposto nos </w:t>
      </w:r>
      <w:hyperlink r:id="rId124" w:anchor="art4§1" w:history="1">
        <w:r w:rsidRPr="0077011C">
          <w:rPr>
            <w:rStyle w:val="Hyperlink"/>
            <w:rFonts w:ascii="Arial" w:hAnsi="Arial" w:cs="Arial"/>
            <w:color w:val="auto"/>
            <w:u w:val="none"/>
          </w:rPr>
          <w:t>§§ 1º ao 3º do art. 4º, da Lei n.º 14.133, de 2021.</w:t>
        </w:r>
      </w:hyperlink>
    </w:p>
    <w:p w14:paraId="0548F10C" w14:textId="77777777" w:rsidR="002E77B3" w:rsidRPr="0077011C" w:rsidRDefault="002E77B3" w:rsidP="002E77B3">
      <w:pPr>
        <w:tabs>
          <w:tab w:val="left" w:pos="-1701"/>
        </w:tabs>
        <w:autoSpaceDE w:val="0"/>
        <w:autoSpaceDN w:val="0"/>
        <w:adjustRightInd w:val="0"/>
        <w:jc w:val="both"/>
        <w:rPr>
          <w:rFonts w:ascii="Arial" w:hAnsi="Arial" w:cs="Arial"/>
        </w:rPr>
      </w:pPr>
    </w:p>
    <w:p w14:paraId="63275A50" w14:textId="3B7B83C6" w:rsidR="002E77B3" w:rsidRPr="0077011C" w:rsidRDefault="00C631C2" w:rsidP="00187410">
      <w:pPr>
        <w:tabs>
          <w:tab w:val="left" w:pos="-1701"/>
        </w:tabs>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7C095A3" w14:textId="77777777" w:rsidR="002E77B3" w:rsidRPr="0077011C" w:rsidRDefault="002E77B3" w:rsidP="002E77B3">
      <w:pPr>
        <w:tabs>
          <w:tab w:val="left" w:pos="-1701"/>
        </w:tabs>
        <w:autoSpaceDE w:val="0"/>
        <w:autoSpaceDN w:val="0"/>
        <w:adjustRightInd w:val="0"/>
        <w:jc w:val="center"/>
        <w:rPr>
          <w:rFonts w:ascii="Arial" w:hAnsi="Arial" w:cs="Arial"/>
        </w:rPr>
      </w:pPr>
    </w:p>
    <w:p w14:paraId="689A7C93" w14:textId="77777777" w:rsidR="004761C5" w:rsidRDefault="004761C5" w:rsidP="002E77B3">
      <w:pPr>
        <w:tabs>
          <w:tab w:val="left" w:pos="-1701"/>
        </w:tabs>
        <w:autoSpaceDE w:val="0"/>
        <w:autoSpaceDN w:val="0"/>
        <w:adjustRightInd w:val="0"/>
        <w:jc w:val="center"/>
        <w:rPr>
          <w:rFonts w:ascii="Arial" w:hAnsi="Arial" w:cs="Arial"/>
        </w:rPr>
      </w:pPr>
    </w:p>
    <w:p w14:paraId="5D66B30F" w14:textId="77777777" w:rsidR="00E12A73" w:rsidRPr="0077011C" w:rsidRDefault="00E12A73" w:rsidP="002E77B3">
      <w:pPr>
        <w:tabs>
          <w:tab w:val="left" w:pos="-1701"/>
        </w:tabs>
        <w:autoSpaceDE w:val="0"/>
        <w:autoSpaceDN w:val="0"/>
        <w:adjustRightInd w:val="0"/>
        <w:jc w:val="center"/>
        <w:rPr>
          <w:rFonts w:ascii="Arial" w:hAnsi="Arial" w:cs="Arial"/>
        </w:rPr>
      </w:pPr>
    </w:p>
    <w:p w14:paraId="3239819B" w14:textId="473AF2A5" w:rsidR="002E77B3" w:rsidRPr="0077011C" w:rsidRDefault="002E77B3" w:rsidP="002E77B3">
      <w:pPr>
        <w:tabs>
          <w:tab w:val="left" w:pos="-1701"/>
        </w:tabs>
        <w:autoSpaceDE w:val="0"/>
        <w:autoSpaceDN w:val="0"/>
        <w:adjustRightInd w:val="0"/>
        <w:jc w:val="center"/>
        <w:rPr>
          <w:rFonts w:ascii="Arial" w:hAnsi="Arial" w:cs="Arial"/>
        </w:rPr>
      </w:pPr>
      <w:r w:rsidRPr="0077011C">
        <w:rPr>
          <w:rFonts w:ascii="Arial" w:hAnsi="Arial" w:cs="Arial"/>
        </w:rPr>
        <w:t>____________________________________________</w:t>
      </w:r>
    </w:p>
    <w:p w14:paraId="632DE6A8"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Nome e assinatura do representante legal</w:t>
      </w:r>
    </w:p>
    <w:p w14:paraId="72F6A294"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RG nº ...........................</w:t>
      </w:r>
    </w:p>
    <w:p w14:paraId="7AC809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CPF nº ..........................</w:t>
      </w:r>
    </w:p>
    <w:p w14:paraId="355D06A0" w14:textId="3314A498" w:rsidR="007F67F5" w:rsidRPr="0077011C" w:rsidRDefault="002E77B3" w:rsidP="001172E0">
      <w:pPr>
        <w:widowControl w:val="0"/>
        <w:autoSpaceDE w:val="0"/>
        <w:autoSpaceDN w:val="0"/>
        <w:adjustRightInd w:val="0"/>
        <w:jc w:val="center"/>
        <w:rPr>
          <w:rFonts w:ascii="Arial" w:hAnsi="Arial" w:cs="Arial"/>
        </w:rPr>
      </w:pPr>
      <w:r w:rsidRPr="0077011C">
        <w:rPr>
          <w:rFonts w:ascii="Arial" w:hAnsi="Arial" w:cs="Arial"/>
        </w:rPr>
        <w:t>E-mail: .........................</w:t>
      </w:r>
    </w:p>
    <w:sectPr w:rsidR="007F67F5" w:rsidRPr="0077011C" w:rsidSect="009F77B1">
      <w:headerReference w:type="default" r:id="rId125"/>
      <w:pgSz w:w="11907" w:h="16839" w:code="9"/>
      <w:pgMar w:top="198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34152" w14:textId="77777777" w:rsidR="00E3212F" w:rsidRDefault="00E3212F">
      <w:r>
        <w:separator/>
      </w:r>
    </w:p>
  </w:endnote>
  <w:endnote w:type="continuationSeparator" w:id="0">
    <w:p w14:paraId="38282E6D" w14:textId="77777777" w:rsidR="00E3212F" w:rsidRDefault="00E3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F6D60" w14:textId="77777777" w:rsidR="00E3212F" w:rsidRDefault="00E3212F">
      <w:r>
        <w:separator/>
      </w:r>
    </w:p>
  </w:footnote>
  <w:footnote w:type="continuationSeparator" w:id="0">
    <w:p w14:paraId="076F873F" w14:textId="77777777" w:rsidR="00E3212F" w:rsidRDefault="00E32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6A6F6" w14:textId="77777777" w:rsidR="0077011C" w:rsidRDefault="0077011C" w:rsidP="009F77B1">
    <w:pPr>
      <w:pBdr>
        <w:bottom w:val="double" w:sz="1" w:space="1" w:color="000000"/>
      </w:pBdr>
      <w:jc w:val="center"/>
      <w:rPr>
        <w:b/>
        <w:sz w:val="42"/>
      </w:rPr>
    </w:pPr>
    <w:r>
      <w:rPr>
        <w:noProof/>
      </w:rPr>
      <w:drawing>
        <wp:anchor distT="0" distB="0" distL="114935" distR="114935" simplePos="0" relativeHeight="251659264" behindDoc="0" locked="0" layoutInCell="1" allowOverlap="1" wp14:anchorId="694BEF7B" wp14:editId="212F1FB9">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5D2017B6" w14:textId="77777777" w:rsidR="0077011C" w:rsidRDefault="0077011C" w:rsidP="009F77B1">
    <w:pPr>
      <w:jc w:val="center"/>
      <w:rPr>
        <w:sz w:val="30"/>
        <w:szCs w:val="30"/>
      </w:rPr>
    </w:pPr>
    <w:r>
      <w:rPr>
        <w:b/>
        <w:bCs/>
        <w:sz w:val="32"/>
      </w:rPr>
      <w:t xml:space="preserve">      </w:t>
    </w:r>
    <w:r>
      <w:rPr>
        <w:sz w:val="30"/>
        <w:szCs w:val="30"/>
      </w:rPr>
      <w:t>Estado de São Paulo - CEP 16.480-023</w:t>
    </w:r>
  </w:p>
  <w:p w14:paraId="333A93FC" w14:textId="77777777" w:rsidR="0077011C" w:rsidRDefault="0077011C" w:rsidP="009F77B1">
    <w:pPr>
      <w:pStyle w:val="Cabealho"/>
      <w:pBdr>
        <w:bottom w:val="single" w:sz="12" w:space="1" w:color="auto"/>
      </w:pBdr>
      <w:rPr>
        <w:rStyle w:val="Hyperlink"/>
        <w:color w:val="000000"/>
      </w:rPr>
    </w:pPr>
    <w:r>
      <w:t xml:space="preserve">    </w:t>
    </w:r>
  </w:p>
  <w:p w14:paraId="78DACEA6" w14:textId="77777777" w:rsidR="0077011C" w:rsidRDefault="007701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FA043372"/>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951300E"/>
    <w:multiLevelType w:val="hybridMultilevel"/>
    <w:tmpl w:val="825446D4"/>
    <w:lvl w:ilvl="0" w:tplc="25D4AB48">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5679351">
    <w:abstractNumId w:val="0"/>
  </w:num>
  <w:num w:numId="2" w16cid:durableId="1479417390">
    <w:abstractNumId w:val="5"/>
  </w:num>
  <w:num w:numId="3" w16cid:durableId="7553947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4395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0046776">
    <w:abstractNumId w:val="1"/>
  </w:num>
  <w:num w:numId="6" w16cid:durableId="692148648">
    <w:abstractNumId w:val="10"/>
  </w:num>
  <w:num w:numId="7" w16cid:durableId="124740454">
    <w:abstractNumId w:val="4"/>
  </w:num>
  <w:num w:numId="8" w16cid:durableId="2020504803">
    <w:abstractNumId w:val="3"/>
  </w:num>
  <w:num w:numId="9" w16cid:durableId="1903870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987825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326781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41014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4403146">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75893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59618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6005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414129">
    <w:abstractNumId w:val="9"/>
  </w:num>
  <w:num w:numId="18" w16cid:durableId="532154718">
    <w:abstractNumId w:val="7"/>
  </w:num>
  <w:num w:numId="19" w16cid:durableId="185619066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1A0E"/>
    <w:rsid w:val="000248ED"/>
    <w:rsid w:val="0003131E"/>
    <w:rsid w:val="00064FBE"/>
    <w:rsid w:val="000667B7"/>
    <w:rsid w:val="0006770F"/>
    <w:rsid w:val="00071421"/>
    <w:rsid w:val="00073C7A"/>
    <w:rsid w:val="00080C64"/>
    <w:rsid w:val="000936F3"/>
    <w:rsid w:val="00094926"/>
    <w:rsid w:val="00095F64"/>
    <w:rsid w:val="00097137"/>
    <w:rsid w:val="000A01B5"/>
    <w:rsid w:val="000A68F5"/>
    <w:rsid w:val="000B0C0C"/>
    <w:rsid w:val="000B65D0"/>
    <w:rsid w:val="000D47BA"/>
    <w:rsid w:val="000D55A5"/>
    <w:rsid w:val="000D59DC"/>
    <w:rsid w:val="000F04E2"/>
    <w:rsid w:val="000F5B43"/>
    <w:rsid w:val="000F5D89"/>
    <w:rsid w:val="0010368D"/>
    <w:rsid w:val="00105EA6"/>
    <w:rsid w:val="00112388"/>
    <w:rsid w:val="00114C16"/>
    <w:rsid w:val="00116936"/>
    <w:rsid w:val="001172E0"/>
    <w:rsid w:val="00117D72"/>
    <w:rsid w:val="00121759"/>
    <w:rsid w:val="001227F3"/>
    <w:rsid w:val="00131B48"/>
    <w:rsid w:val="00145B11"/>
    <w:rsid w:val="001464FA"/>
    <w:rsid w:val="00155DAA"/>
    <w:rsid w:val="001606AA"/>
    <w:rsid w:val="00175012"/>
    <w:rsid w:val="0018101D"/>
    <w:rsid w:val="00187410"/>
    <w:rsid w:val="00191F17"/>
    <w:rsid w:val="00196C0C"/>
    <w:rsid w:val="001A0BE2"/>
    <w:rsid w:val="001A6723"/>
    <w:rsid w:val="001A7E58"/>
    <w:rsid w:val="001B2932"/>
    <w:rsid w:val="001B2E78"/>
    <w:rsid w:val="001B3828"/>
    <w:rsid w:val="001B3DD6"/>
    <w:rsid w:val="001C417A"/>
    <w:rsid w:val="001D5F10"/>
    <w:rsid w:val="001E5FC9"/>
    <w:rsid w:val="001E6897"/>
    <w:rsid w:val="00203D79"/>
    <w:rsid w:val="00211081"/>
    <w:rsid w:val="00212396"/>
    <w:rsid w:val="00216313"/>
    <w:rsid w:val="002302E1"/>
    <w:rsid w:val="00232C33"/>
    <w:rsid w:val="002334AA"/>
    <w:rsid w:val="00242EBC"/>
    <w:rsid w:val="00247B0F"/>
    <w:rsid w:val="002546E1"/>
    <w:rsid w:val="00256417"/>
    <w:rsid w:val="00260639"/>
    <w:rsid w:val="002671E8"/>
    <w:rsid w:val="00275F67"/>
    <w:rsid w:val="00286FD5"/>
    <w:rsid w:val="00287A60"/>
    <w:rsid w:val="002936F5"/>
    <w:rsid w:val="002A2442"/>
    <w:rsid w:val="002B4C3C"/>
    <w:rsid w:val="002B5221"/>
    <w:rsid w:val="002B73ED"/>
    <w:rsid w:val="002C03F5"/>
    <w:rsid w:val="002C1342"/>
    <w:rsid w:val="002D3365"/>
    <w:rsid w:val="002D6157"/>
    <w:rsid w:val="002E1F2E"/>
    <w:rsid w:val="002E702E"/>
    <w:rsid w:val="002E77B3"/>
    <w:rsid w:val="002F262A"/>
    <w:rsid w:val="003015D7"/>
    <w:rsid w:val="00317657"/>
    <w:rsid w:val="00321F62"/>
    <w:rsid w:val="00322433"/>
    <w:rsid w:val="003328B1"/>
    <w:rsid w:val="00333089"/>
    <w:rsid w:val="00337E93"/>
    <w:rsid w:val="00341D8C"/>
    <w:rsid w:val="00354D75"/>
    <w:rsid w:val="0035595D"/>
    <w:rsid w:val="00357A7C"/>
    <w:rsid w:val="00362898"/>
    <w:rsid w:val="00362E4B"/>
    <w:rsid w:val="00382884"/>
    <w:rsid w:val="0039154F"/>
    <w:rsid w:val="003923E4"/>
    <w:rsid w:val="00395379"/>
    <w:rsid w:val="003B0258"/>
    <w:rsid w:val="003B2744"/>
    <w:rsid w:val="003B78A3"/>
    <w:rsid w:val="003C55D6"/>
    <w:rsid w:val="003C6DE7"/>
    <w:rsid w:val="003D2045"/>
    <w:rsid w:val="003F3357"/>
    <w:rsid w:val="003F4394"/>
    <w:rsid w:val="003F4684"/>
    <w:rsid w:val="003F7F95"/>
    <w:rsid w:val="00401C2C"/>
    <w:rsid w:val="004029E4"/>
    <w:rsid w:val="00406A80"/>
    <w:rsid w:val="0041074F"/>
    <w:rsid w:val="00411D49"/>
    <w:rsid w:val="00426147"/>
    <w:rsid w:val="00447516"/>
    <w:rsid w:val="004537B8"/>
    <w:rsid w:val="00473770"/>
    <w:rsid w:val="004761C5"/>
    <w:rsid w:val="00476B05"/>
    <w:rsid w:val="00480E93"/>
    <w:rsid w:val="004812E8"/>
    <w:rsid w:val="00481554"/>
    <w:rsid w:val="004937AD"/>
    <w:rsid w:val="004A0D07"/>
    <w:rsid w:val="004A365A"/>
    <w:rsid w:val="004A5339"/>
    <w:rsid w:val="004B166E"/>
    <w:rsid w:val="004B3214"/>
    <w:rsid w:val="004B4320"/>
    <w:rsid w:val="004D2923"/>
    <w:rsid w:val="004D5977"/>
    <w:rsid w:val="004F4358"/>
    <w:rsid w:val="005061ED"/>
    <w:rsid w:val="00511A9A"/>
    <w:rsid w:val="00512BD0"/>
    <w:rsid w:val="00515CAA"/>
    <w:rsid w:val="00515F96"/>
    <w:rsid w:val="00537D4E"/>
    <w:rsid w:val="0054320D"/>
    <w:rsid w:val="005552ED"/>
    <w:rsid w:val="00560823"/>
    <w:rsid w:val="005709D3"/>
    <w:rsid w:val="00577E46"/>
    <w:rsid w:val="00580784"/>
    <w:rsid w:val="005826AF"/>
    <w:rsid w:val="00586284"/>
    <w:rsid w:val="00586E7D"/>
    <w:rsid w:val="00590FB7"/>
    <w:rsid w:val="005A0156"/>
    <w:rsid w:val="005A506F"/>
    <w:rsid w:val="005A6AFD"/>
    <w:rsid w:val="005B5E2C"/>
    <w:rsid w:val="005C0235"/>
    <w:rsid w:val="005C21DF"/>
    <w:rsid w:val="005C62EF"/>
    <w:rsid w:val="005D05F1"/>
    <w:rsid w:val="005E17A5"/>
    <w:rsid w:val="005E3883"/>
    <w:rsid w:val="00603D95"/>
    <w:rsid w:val="00623A2B"/>
    <w:rsid w:val="006268A8"/>
    <w:rsid w:val="006307C3"/>
    <w:rsid w:val="00657815"/>
    <w:rsid w:val="00657E52"/>
    <w:rsid w:val="00665A47"/>
    <w:rsid w:val="006725B0"/>
    <w:rsid w:val="00674D64"/>
    <w:rsid w:val="00687DC9"/>
    <w:rsid w:val="00690589"/>
    <w:rsid w:val="00696CD9"/>
    <w:rsid w:val="006A5AAE"/>
    <w:rsid w:val="006B43C9"/>
    <w:rsid w:val="006B6C73"/>
    <w:rsid w:val="006C019A"/>
    <w:rsid w:val="006C2879"/>
    <w:rsid w:val="006C3216"/>
    <w:rsid w:val="006D0541"/>
    <w:rsid w:val="006D09B5"/>
    <w:rsid w:val="006D23E6"/>
    <w:rsid w:val="006D58E2"/>
    <w:rsid w:val="006E4B91"/>
    <w:rsid w:val="006E5869"/>
    <w:rsid w:val="006E7501"/>
    <w:rsid w:val="006F2795"/>
    <w:rsid w:val="007017AF"/>
    <w:rsid w:val="00715025"/>
    <w:rsid w:val="007174FD"/>
    <w:rsid w:val="007240CA"/>
    <w:rsid w:val="0072552D"/>
    <w:rsid w:val="007314B2"/>
    <w:rsid w:val="0073185C"/>
    <w:rsid w:val="00741DCA"/>
    <w:rsid w:val="007422D1"/>
    <w:rsid w:val="00743F6F"/>
    <w:rsid w:val="0074426D"/>
    <w:rsid w:val="007524A1"/>
    <w:rsid w:val="00756AC5"/>
    <w:rsid w:val="007570AB"/>
    <w:rsid w:val="00761AC2"/>
    <w:rsid w:val="00765497"/>
    <w:rsid w:val="0077011C"/>
    <w:rsid w:val="00773447"/>
    <w:rsid w:val="00774D94"/>
    <w:rsid w:val="0078188D"/>
    <w:rsid w:val="00782A94"/>
    <w:rsid w:val="00792725"/>
    <w:rsid w:val="00792999"/>
    <w:rsid w:val="0079591B"/>
    <w:rsid w:val="007A00DA"/>
    <w:rsid w:val="007A2D7D"/>
    <w:rsid w:val="007A6474"/>
    <w:rsid w:val="007B1E2B"/>
    <w:rsid w:val="007C1CAC"/>
    <w:rsid w:val="007C270A"/>
    <w:rsid w:val="007D1770"/>
    <w:rsid w:val="007D1A16"/>
    <w:rsid w:val="007D3D91"/>
    <w:rsid w:val="007D5885"/>
    <w:rsid w:val="007F2354"/>
    <w:rsid w:val="007F2954"/>
    <w:rsid w:val="007F5C97"/>
    <w:rsid w:val="007F67F5"/>
    <w:rsid w:val="007F7931"/>
    <w:rsid w:val="008251AC"/>
    <w:rsid w:val="00837396"/>
    <w:rsid w:val="008479E5"/>
    <w:rsid w:val="008507B7"/>
    <w:rsid w:val="00870738"/>
    <w:rsid w:val="00876DFA"/>
    <w:rsid w:val="00877214"/>
    <w:rsid w:val="0088461B"/>
    <w:rsid w:val="00885C3D"/>
    <w:rsid w:val="008A4AD9"/>
    <w:rsid w:val="008A5747"/>
    <w:rsid w:val="008B6489"/>
    <w:rsid w:val="008B7FE4"/>
    <w:rsid w:val="008C1E0B"/>
    <w:rsid w:val="008C2350"/>
    <w:rsid w:val="008C2B7E"/>
    <w:rsid w:val="008C315B"/>
    <w:rsid w:val="008D46D2"/>
    <w:rsid w:val="008E4821"/>
    <w:rsid w:val="00904981"/>
    <w:rsid w:val="009115C9"/>
    <w:rsid w:val="009129D6"/>
    <w:rsid w:val="00920B79"/>
    <w:rsid w:val="00923FDB"/>
    <w:rsid w:val="009430E7"/>
    <w:rsid w:val="00951A2E"/>
    <w:rsid w:val="009522F6"/>
    <w:rsid w:val="009530C3"/>
    <w:rsid w:val="00960659"/>
    <w:rsid w:val="00966E3B"/>
    <w:rsid w:val="00973B2B"/>
    <w:rsid w:val="00985F0D"/>
    <w:rsid w:val="009949E8"/>
    <w:rsid w:val="009A08E5"/>
    <w:rsid w:val="009C648C"/>
    <w:rsid w:val="009D41FA"/>
    <w:rsid w:val="009E2129"/>
    <w:rsid w:val="009E6632"/>
    <w:rsid w:val="009F06D0"/>
    <w:rsid w:val="009F77B1"/>
    <w:rsid w:val="00A035C6"/>
    <w:rsid w:val="00A11E6A"/>
    <w:rsid w:val="00A15726"/>
    <w:rsid w:val="00A26463"/>
    <w:rsid w:val="00A2747B"/>
    <w:rsid w:val="00A35BD6"/>
    <w:rsid w:val="00A36DFA"/>
    <w:rsid w:val="00A417FC"/>
    <w:rsid w:val="00A505B3"/>
    <w:rsid w:val="00A67243"/>
    <w:rsid w:val="00A76210"/>
    <w:rsid w:val="00A810AA"/>
    <w:rsid w:val="00A86475"/>
    <w:rsid w:val="00A87D1D"/>
    <w:rsid w:val="00A92666"/>
    <w:rsid w:val="00AA1AC4"/>
    <w:rsid w:val="00AA4A76"/>
    <w:rsid w:val="00AB5C1A"/>
    <w:rsid w:val="00AC184C"/>
    <w:rsid w:val="00AC4E02"/>
    <w:rsid w:val="00AE08DA"/>
    <w:rsid w:val="00AE2954"/>
    <w:rsid w:val="00AE30D2"/>
    <w:rsid w:val="00AE6892"/>
    <w:rsid w:val="00AF5E7F"/>
    <w:rsid w:val="00B0368C"/>
    <w:rsid w:val="00B10284"/>
    <w:rsid w:val="00B11252"/>
    <w:rsid w:val="00B17651"/>
    <w:rsid w:val="00B34E4D"/>
    <w:rsid w:val="00B43A1F"/>
    <w:rsid w:val="00B62CB2"/>
    <w:rsid w:val="00B72C61"/>
    <w:rsid w:val="00B805B5"/>
    <w:rsid w:val="00B970D2"/>
    <w:rsid w:val="00BB27EC"/>
    <w:rsid w:val="00BB4135"/>
    <w:rsid w:val="00BB485D"/>
    <w:rsid w:val="00BC17BF"/>
    <w:rsid w:val="00BC22D4"/>
    <w:rsid w:val="00BC7BBA"/>
    <w:rsid w:val="00BD4235"/>
    <w:rsid w:val="00BD4663"/>
    <w:rsid w:val="00BE2628"/>
    <w:rsid w:val="00BF6FF3"/>
    <w:rsid w:val="00C06DE1"/>
    <w:rsid w:val="00C1590D"/>
    <w:rsid w:val="00C27A73"/>
    <w:rsid w:val="00C36E94"/>
    <w:rsid w:val="00C449E1"/>
    <w:rsid w:val="00C62F68"/>
    <w:rsid w:val="00C631C2"/>
    <w:rsid w:val="00C66EFB"/>
    <w:rsid w:val="00C762FC"/>
    <w:rsid w:val="00C77996"/>
    <w:rsid w:val="00C8244E"/>
    <w:rsid w:val="00C933B3"/>
    <w:rsid w:val="00C93902"/>
    <w:rsid w:val="00C970D6"/>
    <w:rsid w:val="00CA1B6B"/>
    <w:rsid w:val="00CA7A63"/>
    <w:rsid w:val="00CA7F1B"/>
    <w:rsid w:val="00CB1328"/>
    <w:rsid w:val="00CB2A96"/>
    <w:rsid w:val="00CB32ED"/>
    <w:rsid w:val="00CB4800"/>
    <w:rsid w:val="00CC1AEF"/>
    <w:rsid w:val="00CD36B5"/>
    <w:rsid w:val="00CD3850"/>
    <w:rsid w:val="00CD5004"/>
    <w:rsid w:val="00CE0D57"/>
    <w:rsid w:val="00CE5562"/>
    <w:rsid w:val="00CF0845"/>
    <w:rsid w:val="00CF5896"/>
    <w:rsid w:val="00D001BF"/>
    <w:rsid w:val="00D06273"/>
    <w:rsid w:val="00D13949"/>
    <w:rsid w:val="00D219EC"/>
    <w:rsid w:val="00D2668B"/>
    <w:rsid w:val="00D33AF5"/>
    <w:rsid w:val="00D5152E"/>
    <w:rsid w:val="00D52FBB"/>
    <w:rsid w:val="00D74AC2"/>
    <w:rsid w:val="00D7574A"/>
    <w:rsid w:val="00D7676F"/>
    <w:rsid w:val="00D76D48"/>
    <w:rsid w:val="00D91ED3"/>
    <w:rsid w:val="00D96EDC"/>
    <w:rsid w:val="00D96FD6"/>
    <w:rsid w:val="00DA591B"/>
    <w:rsid w:val="00DA7694"/>
    <w:rsid w:val="00DB3667"/>
    <w:rsid w:val="00DB6F38"/>
    <w:rsid w:val="00DC101E"/>
    <w:rsid w:val="00DD6469"/>
    <w:rsid w:val="00DD7D30"/>
    <w:rsid w:val="00DE1175"/>
    <w:rsid w:val="00DE35FC"/>
    <w:rsid w:val="00DF02BA"/>
    <w:rsid w:val="00DF75A6"/>
    <w:rsid w:val="00E12A73"/>
    <w:rsid w:val="00E13F59"/>
    <w:rsid w:val="00E1571F"/>
    <w:rsid w:val="00E15AA9"/>
    <w:rsid w:val="00E22449"/>
    <w:rsid w:val="00E30AD7"/>
    <w:rsid w:val="00E3212F"/>
    <w:rsid w:val="00E40F55"/>
    <w:rsid w:val="00E46B06"/>
    <w:rsid w:val="00E46E6D"/>
    <w:rsid w:val="00E541D9"/>
    <w:rsid w:val="00E57AC0"/>
    <w:rsid w:val="00E67F45"/>
    <w:rsid w:val="00E73437"/>
    <w:rsid w:val="00E7580F"/>
    <w:rsid w:val="00E77B5A"/>
    <w:rsid w:val="00E854EB"/>
    <w:rsid w:val="00E97B7A"/>
    <w:rsid w:val="00EA01E6"/>
    <w:rsid w:val="00EA7245"/>
    <w:rsid w:val="00EB64CD"/>
    <w:rsid w:val="00EC01FA"/>
    <w:rsid w:val="00ED1AF0"/>
    <w:rsid w:val="00ED3742"/>
    <w:rsid w:val="00EE5704"/>
    <w:rsid w:val="00EE6C25"/>
    <w:rsid w:val="00EF24D7"/>
    <w:rsid w:val="00F12567"/>
    <w:rsid w:val="00F13B66"/>
    <w:rsid w:val="00F162B7"/>
    <w:rsid w:val="00F170DF"/>
    <w:rsid w:val="00F22561"/>
    <w:rsid w:val="00F30DED"/>
    <w:rsid w:val="00F36C98"/>
    <w:rsid w:val="00F63A91"/>
    <w:rsid w:val="00F64345"/>
    <w:rsid w:val="00F65E92"/>
    <w:rsid w:val="00F72DE3"/>
    <w:rsid w:val="00F8197D"/>
    <w:rsid w:val="00F84B7B"/>
    <w:rsid w:val="00F877FB"/>
    <w:rsid w:val="00FA1B00"/>
    <w:rsid w:val="00FA6AB1"/>
    <w:rsid w:val="00FB3BD3"/>
    <w:rsid w:val="00FB439F"/>
    <w:rsid w:val="00FC6110"/>
    <w:rsid w:val="00FD481E"/>
    <w:rsid w:val="00FE0243"/>
    <w:rsid w:val="00FE09C8"/>
    <w:rsid w:val="00FE3A13"/>
    <w:rsid w:val="00FE4296"/>
    <w:rsid w:val="00FE720B"/>
    <w:rsid w:val="00FF5C9F"/>
    <w:rsid w:val="00FF65FE"/>
    <w:rsid w:val="00FF6EE4"/>
    <w:rsid w:val="00FF7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476B05"/>
    <w:pPr>
      <w:keepLines/>
      <w:tabs>
        <w:tab w:val="left" w:pos="567"/>
      </w:tabs>
      <w:ind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uiPriority w:val="99"/>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476B05"/>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2E77B3"/>
    <w:rPr>
      <w:rFonts w:ascii="Times New Roman" w:eastAsia="Times New Roman" w:hAnsi="Times New Roman" w:cs="Times New Roman"/>
      <w:i/>
      <w:iCs/>
      <w:color w:val="404040" w:themeColor="text1" w:themeTint="BF"/>
      <w:sz w:val="24"/>
      <w:szCs w:val="24"/>
      <w:lang w:eastAsia="pt-BR"/>
    </w:rPr>
  </w:style>
  <w:style w:type="character" w:customStyle="1" w:styleId="highlight">
    <w:name w:val="highlight"/>
    <w:basedOn w:val="Fontepargpadro"/>
    <w:rsid w:val="00CD3850"/>
  </w:style>
  <w:style w:type="paragraph" w:styleId="CabealhodoSumrio">
    <w:name w:val="TOC Heading"/>
    <w:basedOn w:val="Ttulo1"/>
    <w:next w:val="Normal"/>
    <w:uiPriority w:val="39"/>
    <w:unhideWhenUsed/>
    <w:rsid w:val="006C3216"/>
    <w:pPr>
      <w:keepLines/>
      <w:spacing w:before="240" w:line="259" w:lineRule="auto"/>
      <w:ind w:firstLine="0"/>
      <w:jc w:val="both"/>
      <w:outlineLvl w:val="9"/>
    </w:pPr>
    <w:rPr>
      <w:rFonts w:eastAsiaTheme="majorEastAsia" w:cstheme="majorBidi"/>
      <w:b/>
      <w:i w:val="0"/>
      <w:iCs w:val="0"/>
      <w:color w:val="2F5496" w:themeColor="accent1" w:themeShade="BF"/>
      <w:sz w:val="28"/>
      <w:szCs w:val="32"/>
    </w:rPr>
  </w:style>
  <w:style w:type="paragraph" w:styleId="Sumrio1">
    <w:name w:val="toc 1"/>
    <w:basedOn w:val="Normal"/>
    <w:next w:val="Normal"/>
    <w:autoRedefine/>
    <w:uiPriority w:val="39"/>
    <w:unhideWhenUsed/>
    <w:rsid w:val="006C3216"/>
    <w:pPr>
      <w:spacing w:after="100" w:line="360" w:lineRule="auto"/>
      <w:jc w:val="both"/>
    </w:pPr>
    <w:rPr>
      <w:rFonts w:ascii="Arial" w:hAnsi="Arial" w:cs="Tahoma"/>
      <w:sz w:val="20"/>
    </w:rPr>
  </w:style>
  <w:style w:type="paragraph" w:styleId="Sumrio2">
    <w:name w:val="toc 2"/>
    <w:basedOn w:val="Normal"/>
    <w:next w:val="Normal"/>
    <w:autoRedefine/>
    <w:uiPriority w:val="39"/>
    <w:unhideWhenUsed/>
    <w:rsid w:val="006C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138923">
      <w:bodyDiv w:val="1"/>
      <w:marLeft w:val="0"/>
      <w:marRight w:val="0"/>
      <w:marTop w:val="0"/>
      <w:marBottom w:val="0"/>
      <w:divBdr>
        <w:top w:val="none" w:sz="0" w:space="0" w:color="auto"/>
        <w:left w:val="none" w:sz="0" w:space="0" w:color="auto"/>
        <w:bottom w:val="none" w:sz="0" w:space="0" w:color="auto"/>
        <w:right w:val="none" w:sz="0" w:space="0" w:color="auto"/>
      </w:divBdr>
    </w:div>
    <w:div w:id="374357096">
      <w:bodyDiv w:val="1"/>
      <w:marLeft w:val="0"/>
      <w:marRight w:val="0"/>
      <w:marTop w:val="0"/>
      <w:marBottom w:val="0"/>
      <w:divBdr>
        <w:top w:val="none" w:sz="0" w:space="0" w:color="auto"/>
        <w:left w:val="none" w:sz="0" w:space="0" w:color="auto"/>
        <w:bottom w:val="none" w:sz="0" w:space="0" w:color="auto"/>
        <w:right w:val="none" w:sz="0" w:space="0" w:color="auto"/>
      </w:divBdr>
    </w:div>
    <w:div w:id="497504833">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264069857">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424376235">
      <w:bodyDiv w:val="1"/>
      <w:marLeft w:val="0"/>
      <w:marRight w:val="0"/>
      <w:marTop w:val="0"/>
      <w:marBottom w:val="0"/>
      <w:divBdr>
        <w:top w:val="none" w:sz="0" w:space="0" w:color="auto"/>
        <w:left w:val="none" w:sz="0" w:space="0" w:color="auto"/>
        <w:bottom w:val="none" w:sz="0" w:space="0" w:color="auto"/>
        <w:right w:val="none" w:sz="0" w:space="0" w:color="auto"/>
      </w:divBdr>
    </w:div>
    <w:div w:id="157142509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25588861">
      <w:bodyDiv w:val="1"/>
      <w:marLeft w:val="0"/>
      <w:marRight w:val="0"/>
      <w:marTop w:val="0"/>
      <w:marBottom w:val="0"/>
      <w:divBdr>
        <w:top w:val="none" w:sz="0" w:space="0" w:color="auto"/>
        <w:left w:val="none" w:sz="0" w:space="0" w:color="auto"/>
        <w:bottom w:val="none" w:sz="0" w:space="0" w:color="auto"/>
        <w:right w:val="none" w:sz="0" w:space="0" w:color="auto"/>
      </w:divBdr>
    </w:div>
    <w:div w:id="213991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portalcompras.tanabi.sp.gov.br"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portalcompras.tana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2BFF-7108-42EB-A5AC-E5C4AE44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69</Pages>
  <Words>29769</Words>
  <Characters>160755</Characters>
  <Application>Microsoft Office Word</Application>
  <DocSecurity>0</DocSecurity>
  <Lines>1339</Lines>
  <Paragraphs>380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190144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2024-03-16T01:28:00Z</cp:lastPrinted>
  <dcterms:created xsi:type="dcterms:W3CDTF">2024-11-08T11:58:00Z</dcterms:created>
  <dcterms:modified xsi:type="dcterms:W3CDTF">2024-11-08T11:58:00Z</dcterms:modified>
</cp:coreProperties>
</file>