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A4D" w:rsidRPr="00883291" w:rsidRDefault="00F22A4D" w:rsidP="009B537C">
      <w:pPr>
        <w:jc w:val="both"/>
        <w:rPr>
          <w:sz w:val="18"/>
          <w:szCs w:val="18"/>
        </w:rPr>
      </w:pPr>
    </w:p>
    <w:p w:rsidR="009A0ADC" w:rsidRPr="006E154F" w:rsidRDefault="009A0ADC" w:rsidP="009A0ADC">
      <w:pPr>
        <w:autoSpaceDE w:val="0"/>
        <w:jc w:val="both"/>
        <w:rPr>
          <w:b/>
          <w:bCs/>
          <w:sz w:val="20"/>
          <w:szCs w:val="20"/>
        </w:rPr>
      </w:pPr>
      <w:r w:rsidRPr="006E154F">
        <w:rPr>
          <w:b/>
          <w:sz w:val="20"/>
          <w:szCs w:val="20"/>
        </w:rPr>
        <w:t xml:space="preserve">ATA DE REGISTRO DE PREÇOS N° </w:t>
      </w:r>
      <w:r w:rsidR="00D90722" w:rsidRPr="006E154F">
        <w:rPr>
          <w:b/>
          <w:bCs/>
          <w:sz w:val="20"/>
          <w:szCs w:val="20"/>
        </w:rPr>
        <w:t>01</w:t>
      </w:r>
      <w:r w:rsidR="00A31332">
        <w:rPr>
          <w:b/>
          <w:bCs/>
          <w:sz w:val="20"/>
          <w:szCs w:val="20"/>
        </w:rPr>
        <w:t>8</w:t>
      </w:r>
      <w:r w:rsidRPr="006E154F">
        <w:rPr>
          <w:b/>
          <w:bCs/>
          <w:sz w:val="20"/>
          <w:szCs w:val="20"/>
        </w:rPr>
        <w:t>/202</w:t>
      </w:r>
      <w:r w:rsidR="005B0848" w:rsidRPr="006E154F">
        <w:rPr>
          <w:b/>
          <w:bCs/>
          <w:sz w:val="20"/>
          <w:szCs w:val="20"/>
        </w:rPr>
        <w:t>5</w:t>
      </w:r>
      <w:r w:rsidRPr="006E154F">
        <w:rPr>
          <w:b/>
          <w:sz w:val="20"/>
          <w:szCs w:val="20"/>
        </w:rPr>
        <w:t xml:space="preserve">– </w:t>
      </w:r>
      <w:r w:rsidRPr="006E154F">
        <w:rPr>
          <w:b/>
          <w:bCs/>
          <w:sz w:val="20"/>
          <w:szCs w:val="20"/>
        </w:rPr>
        <w:t xml:space="preserve">PREGÃO </w:t>
      </w:r>
      <w:r w:rsidR="002A0C57" w:rsidRPr="006E154F">
        <w:rPr>
          <w:b/>
          <w:bCs/>
          <w:sz w:val="20"/>
          <w:szCs w:val="20"/>
        </w:rPr>
        <w:t>PRSENCIAL</w:t>
      </w:r>
      <w:r w:rsidR="00BE5DF0" w:rsidRPr="006E154F">
        <w:rPr>
          <w:b/>
          <w:bCs/>
          <w:sz w:val="20"/>
          <w:szCs w:val="20"/>
        </w:rPr>
        <w:t xml:space="preserve"> </w:t>
      </w:r>
      <w:r w:rsidR="00337BC8" w:rsidRPr="006E154F">
        <w:rPr>
          <w:b/>
          <w:bCs/>
          <w:sz w:val="20"/>
          <w:szCs w:val="20"/>
        </w:rPr>
        <w:t>PARA REGISTRO DE PREÇOS Nº 0</w:t>
      </w:r>
      <w:r w:rsidR="002A0C57" w:rsidRPr="006E154F">
        <w:rPr>
          <w:b/>
          <w:bCs/>
          <w:sz w:val="20"/>
          <w:szCs w:val="20"/>
        </w:rPr>
        <w:t>08</w:t>
      </w:r>
      <w:r w:rsidRPr="006E154F">
        <w:rPr>
          <w:b/>
          <w:bCs/>
          <w:sz w:val="20"/>
          <w:szCs w:val="20"/>
        </w:rPr>
        <w:t>/202</w:t>
      </w:r>
      <w:r w:rsidR="00BE5DF0" w:rsidRPr="006E154F">
        <w:rPr>
          <w:b/>
          <w:bCs/>
          <w:sz w:val="20"/>
          <w:szCs w:val="20"/>
        </w:rPr>
        <w:t>5</w:t>
      </w:r>
      <w:r w:rsidR="00A40FA3" w:rsidRPr="006E154F">
        <w:rPr>
          <w:b/>
          <w:sz w:val="20"/>
          <w:szCs w:val="20"/>
        </w:rPr>
        <w:t>– Processo nº 0</w:t>
      </w:r>
      <w:r w:rsidR="002A0C57" w:rsidRPr="006E154F">
        <w:rPr>
          <w:b/>
          <w:sz w:val="20"/>
          <w:szCs w:val="20"/>
        </w:rPr>
        <w:t>61</w:t>
      </w:r>
      <w:r w:rsidRPr="006E154F">
        <w:rPr>
          <w:b/>
          <w:bCs/>
          <w:sz w:val="20"/>
          <w:szCs w:val="20"/>
        </w:rPr>
        <w:t>/202</w:t>
      </w:r>
      <w:r w:rsidR="00BE5DF0" w:rsidRPr="006E154F">
        <w:rPr>
          <w:b/>
          <w:bCs/>
          <w:sz w:val="20"/>
          <w:szCs w:val="20"/>
        </w:rPr>
        <w:t>5</w:t>
      </w:r>
    </w:p>
    <w:p w:rsidR="00F146D5" w:rsidRPr="002A0C57" w:rsidRDefault="009A0ADC" w:rsidP="002A0C57">
      <w:pPr>
        <w:autoSpaceDE w:val="0"/>
        <w:jc w:val="both"/>
        <w:rPr>
          <w:rFonts w:ascii="Arial" w:hAnsi="Arial" w:cs="Arial"/>
          <w:b/>
          <w:u w:val="single"/>
        </w:rPr>
      </w:pPr>
      <w:r w:rsidRPr="006E154F">
        <w:rPr>
          <w:b/>
          <w:sz w:val="20"/>
          <w:szCs w:val="20"/>
        </w:rPr>
        <w:t>OBJETO:</w:t>
      </w:r>
      <w:r w:rsidRPr="006E154F">
        <w:rPr>
          <w:sz w:val="20"/>
          <w:szCs w:val="20"/>
        </w:rPr>
        <w:t xml:space="preserve"> </w:t>
      </w:r>
      <w:r w:rsidR="002A0C57" w:rsidRPr="006E154F">
        <w:rPr>
          <w:b/>
          <w:sz w:val="20"/>
          <w:szCs w:val="20"/>
        </w:rPr>
        <w:t>REGISTRO DE PREÇOS DE PLANTIO DE GRAMA, COM FORNECIMENTO DE EQUIPAMENTOS, MATERIAL, MÃO DE OBRA E PRODUTO, PARA A MANUTENÇÃO E REVITALIZAÇÃO DE ÁREAS DA CIDADE</w:t>
      </w:r>
      <w:r w:rsidR="005243F6" w:rsidRPr="006E154F">
        <w:rPr>
          <w:b/>
          <w:sz w:val="20"/>
          <w:szCs w:val="20"/>
        </w:rPr>
        <w:t xml:space="preserve">, </w:t>
      </w:r>
      <w:r w:rsidRPr="006E154F">
        <w:rPr>
          <w:b/>
          <w:sz w:val="20"/>
          <w:szCs w:val="20"/>
        </w:rPr>
        <w:t>c</w:t>
      </w:r>
      <w:r w:rsidRPr="006E154F">
        <w:rPr>
          <w:sz w:val="20"/>
          <w:szCs w:val="20"/>
        </w:rPr>
        <w:t xml:space="preserve">onforme especificações constantes no Anexo I do edital. Data: </w:t>
      </w:r>
      <w:r w:rsidR="002A0C57" w:rsidRPr="006E154F">
        <w:rPr>
          <w:sz w:val="20"/>
          <w:szCs w:val="20"/>
        </w:rPr>
        <w:t>02/</w:t>
      </w:r>
      <w:r w:rsidR="009E1EE8" w:rsidRPr="006E154F">
        <w:rPr>
          <w:sz w:val="20"/>
          <w:szCs w:val="20"/>
        </w:rPr>
        <w:t>0</w:t>
      </w:r>
      <w:r w:rsidR="002A0C57" w:rsidRPr="006E154F">
        <w:rPr>
          <w:sz w:val="20"/>
          <w:szCs w:val="20"/>
        </w:rPr>
        <w:t>7</w:t>
      </w:r>
      <w:r w:rsidRPr="006E154F">
        <w:rPr>
          <w:sz w:val="20"/>
          <w:szCs w:val="20"/>
        </w:rPr>
        <w:t>/202</w:t>
      </w:r>
      <w:r w:rsidR="005B0848" w:rsidRPr="006E154F">
        <w:rPr>
          <w:sz w:val="20"/>
          <w:szCs w:val="20"/>
        </w:rPr>
        <w:t>5</w:t>
      </w:r>
      <w:r w:rsidRPr="006E154F">
        <w:rPr>
          <w:sz w:val="20"/>
          <w:szCs w:val="20"/>
        </w:rPr>
        <w:t>. Vigência: 12 meses. Nas quantidades estimadas anuais, de acordo com as classificações por elas alcançadas de as condições previstas no Instrumento Convocatório e as constantes da Ata de Registro de Preços, sujeitando</w:t>
      </w:r>
      <w:r w:rsidRPr="00F96EB3">
        <w:rPr>
          <w:sz w:val="18"/>
          <w:szCs w:val="18"/>
        </w:rPr>
        <w:t>-se as partes às normas constantes da Lei nº 14.133, de 01 de abril de 2021 e suas alterações que apresentou proposta no valor de:</w:t>
      </w:r>
    </w:p>
    <w:p w:rsidR="005243F6" w:rsidRPr="00F96EB3" w:rsidRDefault="005243F6" w:rsidP="009E1EE8">
      <w:pPr>
        <w:autoSpaceDE w:val="0"/>
        <w:jc w:val="both"/>
        <w:rPr>
          <w:b/>
          <w:sz w:val="18"/>
          <w:szCs w:val="18"/>
          <w:u w:val="single"/>
        </w:rPr>
      </w:pPr>
    </w:p>
    <w:tbl>
      <w:tblPr>
        <w:tblW w:w="5000" w:type="pct"/>
        <w:tblInd w:w="1" w:type="dxa"/>
        <w:tblLayout w:type="fixed"/>
        <w:tblCellMar>
          <w:left w:w="1" w:type="dxa"/>
          <w:right w:w="1" w:type="dxa"/>
        </w:tblCellMar>
        <w:tblLook w:val="0000"/>
      </w:tblPr>
      <w:tblGrid>
        <w:gridCol w:w="529"/>
        <w:gridCol w:w="1152"/>
        <w:gridCol w:w="4623"/>
        <w:gridCol w:w="981"/>
        <w:gridCol w:w="1090"/>
        <w:gridCol w:w="1058"/>
        <w:gridCol w:w="1058"/>
      </w:tblGrid>
      <w:tr w:rsidR="006E154F" w:rsidRPr="006E154F" w:rsidTr="006E154F"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15311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JOAO VITOR ESPREAFICO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CNPJ: 49.315.114/0001-10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JOAO BERETA DA SILVA, 1234 - JARDIM PANORAMA, POTIRENDABA - SP, CEP: 15105-000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Telefone: 1796608905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Descrição do Produto/Serviço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Valor Total</w:t>
            </w:r>
          </w:p>
        </w:tc>
      </w:tr>
      <w:tr w:rsidR="006E154F" w:rsidRPr="006E154F" w:rsidTr="006E154F"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gramStart"/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011.000.598</w:t>
            </w:r>
          </w:p>
        </w:tc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GRAMA BATATAIS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M2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90.000,00</w:t>
            </w:r>
          </w:p>
        </w:tc>
      </w:tr>
      <w:tr w:rsidR="006E154F" w:rsidRPr="006E154F" w:rsidTr="006E154F"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Total do Proponente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90.000,00</w:t>
            </w:r>
          </w:p>
        </w:tc>
      </w:tr>
      <w:tr w:rsidR="006E154F" w:rsidRPr="00D752CF" w:rsidTr="006E154F"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7655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XULABEIKA MUDAS FRUTIFERAS E ORNAMENTAIS LTDA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CNPJ: 07.829.259/0001-99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ENGENHEIRO LUIZ</w:t>
            </w:r>
            <w:proofErr w:type="gramStart"/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proofErr w:type="gramEnd"/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SEBASTIAO PIAI, 1100 - DISTRITO INDUSTRIAL, COLINA - SP, CEP: 14770-000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Telefone: (17) 3341-3050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Descrição do Produto/Serviço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6E154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6E154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6E154F" w:rsidRPr="006E154F" w:rsidRDefault="006E154F" w:rsidP="006E154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Valor Total</w:t>
            </w:r>
          </w:p>
        </w:tc>
      </w:tr>
      <w:tr w:rsidR="006E154F" w:rsidRPr="00D752CF" w:rsidTr="006E154F"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gramStart"/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011.001.270</w:t>
            </w:r>
          </w:p>
        </w:tc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GRAMA ESMERALDA</w:t>
            </w:r>
          </w:p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M2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6E154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6E154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12,98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129.800,00</w:t>
            </w:r>
          </w:p>
        </w:tc>
      </w:tr>
      <w:tr w:rsidR="006E154F" w:rsidRPr="00D752CF" w:rsidTr="006E154F"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Total do Proponente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6E154F" w:rsidRPr="006E154F" w:rsidRDefault="006E154F" w:rsidP="00373C2D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E154F">
              <w:rPr>
                <w:rFonts w:ascii="Calibri" w:hAnsi="Calibri" w:cs="Calibri"/>
                <w:b/>
                <w:bCs/>
                <w:sz w:val="20"/>
                <w:szCs w:val="20"/>
              </w:rPr>
              <w:t>129.800,00</w:t>
            </w:r>
          </w:p>
        </w:tc>
      </w:tr>
    </w:tbl>
    <w:p w:rsidR="00AD6A94" w:rsidRPr="009746EB" w:rsidRDefault="00AD6A94" w:rsidP="009E1EE8">
      <w:pPr>
        <w:autoSpaceDE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D6A94" w:rsidRPr="009746EB" w:rsidRDefault="00AD6A94" w:rsidP="009E1EE8">
      <w:pPr>
        <w:autoSpaceDE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91202" w:rsidRPr="009746EB" w:rsidRDefault="00291202" w:rsidP="009B537C">
      <w:pPr>
        <w:jc w:val="both"/>
        <w:rPr>
          <w:sz w:val="20"/>
          <w:szCs w:val="20"/>
        </w:rPr>
      </w:pPr>
    </w:p>
    <w:p w:rsidR="009B537C" w:rsidRPr="009746EB" w:rsidRDefault="009B537C" w:rsidP="009B537C">
      <w:pPr>
        <w:jc w:val="both"/>
        <w:rPr>
          <w:sz w:val="20"/>
          <w:szCs w:val="20"/>
        </w:rPr>
      </w:pPr>
      <w:proofErr w:type="spellStart"/>
      <w:r w:rsidRPr="009746EB">
        <w:rPr>
          <w:sz w:val="20"/>
          <w:szCs w:val="20"/>
        </w:rPr>
        <w:t>Itaj</w:t>
      </w:r>
      <w:r w:rsidR="00400B36" w:rsidRPr="009746EB">
        <w:rPr>
          <w:sz w:val="20"/>
          <w:szCs w:val="20"/>
        </w:rPr>
        <w:t>obi</w:t>
      </w:r>
      <w:proofErr w:type="spellEnd"/>
      <w:r w:rsidR="00400B36" w:rsidRPr="009746EB">
        <w:rPr>
          <w:sz w:val="20"/>
          <w:szCs w:val="20"/>
        </w:rPr>
        <w:t>,</w:t>
      </w:r>
      <w:proofErr w:type="gramStart"/>
      <w:r w:rsidR="00400B36" w:rsidRPr="009746EB">
        <w:rPr>
          <w:sz w:val="20"/>
          <w:szCs w:val="20"/>
        </w:rPr>
        <w:t xml:space="preserve"> </w:t>
      </w:r>
      <w:r w:rsidR="008447C0" w:rsidRPr="009746EB">
        <w:rPr>
          <w:sz w:val="20"/>
          <w:szCs w:val="20"/>
        </w:rPr>
        <w:t xml:space="preserve"> </w:t>
      </w:r>
      <w:proofErr w:type="gramEnd"/>
      <w:r w:rsidR="002A0C57">
        <w:rPr>
          <w:sz w:val="20"/>
          <w:szCs w:val="20"/>
        </w:rPr>
        <w:t>03</w:t>
      </w:r>
      <w:r w:rsidR="00896094" w:rsidRPr="009746EB">
        <w:rPr>
          <w:sz w:val="20"/>
          <w:szCs w:val="20"/>
        </w:rPr>
        <w:t xml:space="preserve"> </w:t>
      </w:r>
      <w:r w:rsidR="008447C0" w:rsidRPr="009746EB">
        <w:rPr>
          <w:sz w:val="20"/>
          <w:szCs w:val="20"/>
        </w:rPr>
        <w:t xml:space="preserve">de </w:t>
      </w:r>
      <w:r w:rsidR="002A0C57">
        <w:rPr>
          <w:sz w:val="20"/>
          <w:szCs w:val="20"/>
        </w:rPr>
        <w:t>jul</w:t>
      </w:r>
      <w:r w:rsidR="00836E37" w:rsidRPr="009746EB">
        <w:rPr>
          <w:sz w:val="20"/>
          <w:szCs w:val="20"/>
        </w:rPr>
        <w:t>ho</w:t>
      </w:r>
      <w:r w:rsidRPr="009746EB">
        <w:rPr>
          <w:sz w:val="20"/>
          <w:szCs w:val="20"/>
        </w:rPr>
        <w:t xml:space="preserve"> de 202</w:t>
      </w:r>
      <w:r w:rsidR="003D3731" w:rsidRPr="009746EB">
        <w:rPr>
          <w:sz w:val="20"/>
          <w:szCs w:val="20"/>
        </w:rPr>
        <w:t>5</w:t>
      </w:r>
      <w:r w:rsidRPr="009746EB">
        <w:rPr>
          <w:sz w:val="20"/>
          <w:szCs w:val="20"/>
        </w:rPr>
        <w:t>.</w:t>
      </w:r>
    </w:p>
    <w:p w:rsidR="009B537C" w:rsidRPr="009746EB" w:rsidRDefault="009B537C" w:rsidP="009B537C">
      <w:pPr>
        <w:jc w:val="both"/>
        <w:rPr>
          <w:b/>
          <w:sz w:val="20"/>
          <w:szCs w:val="20"/>
        </w:rPr>
      </w:pPr>
    </w:p>
    <w:p w:rsidR="009B537C" w:rsidRPr="00883291" w:rsidRDefault="009B537C" w:rsidP="009B537C">
      <w:pPr>
        <w:jc w:val="both"/>
        <w:rPr>
          <w:b/>
          <w:sz w:val="18"/>
          <w:szCs w:val="18"/>
        </w:rPr>
      </w:pPr>
      <w:r w:rsidRPr="00883291">
        <w:rPr>
          <w:b/>
          <w:sz w:val="18"/>
          <w:szCs w:val="18"/>
        </w:rPr>
        <w:t xml:space="preserve">               SIDIOMAR UJAQUE</w:t>
      </w:r>
      <w:r w:rsidRPr="00883291">
        <w:rPr>
          <w:b/>
          <w:sz w:val="18"/>
          <w:szCs w:val="18"/>
        </w:rPr>
        <w:tab/>
      </w:r>
      <w:r w:rsidRPr="00883291">
        <w:rPr>
          <w:b/>
          <w:sz w:val="18"/>
          <w:szCs w:val="18"/>
        </w:rPr>
        <w:tab/>
      </w:r>
      <w:r w:rsidRPr="00883291">
        <w:rPr>
          <w:b/>
          <w:sz w:val="18"/>
          <w:szCs w:val="18"/>
        </w:rPr>
        <w:tab/>
        <w:t xml:space="preserve">                      </w:t>
      </w:r>
      <w:r w:rsidR="00F146D5" w:rsidRPr="00D07CA4">
        <w:rPr>
          <w:b/>
          <w:sz w:val="20"/>
          <w:szCs w:val="20"/>
        </w:rPr>
        <w:t>KELLI CRISTIANE NONATO DA SILVA</w:t>
      </w:r>
    </w:p>
    <w:p w:rsidR="00AE609C" w:rsidRPr="00883291" w:rsidRDefault="009B537C" w:rsidP="00AE609C">
      <w:pPr>
        <w:jc w:val="both"/>
        <w:rPr>
          <w:b/>
          <w:sz w:val="18"/>
          <w:szCs w:val="18"/>
        </w:rPr>
      </w:pPr>
      <w:r w:rsidRPr="00883291">
        <w:rPr>
          <w:b/>
          <w:sz w:val="18"/>
          <w:szCs w:val="18"/>
        </w:rPr>
        <w:t xml:space="preserve">                Prefeito Municipal</w:t>
      </w:r>
      <w:r w:rsidRPr="00883291">
        <w:rPr>
          <w:b/>
          <w:sz w:val="18"/>
          <w:szCs w:val="18"/>
        </w:rPr>
        <w:tab/>
      </w:r>
      <w:r w:rsidRPr="00883291">
        <w:rPr>
          <w:b/>
          <w:sz w:val="18"/>
          <w:szCs w:val="18"/>
        </w:rPr>
        <w:tab/>
      </w:r>
      <w:r w:rsidRPr="00883291">
        <w:rPr>
          <w:b/>
          <w:sz w:val="18"/>
          <w:szCs w:val="18"/>
        </w:rPr>
        <w:tab/>
      </w:r>
      <w:r w:rsidRPr="00883291">
        <w:rPr>
          <w:b/>
          <w:sz w:val="18"/>
          <w:szCs w:val="18"/>
        </w:rPr>
        <w:tab/>
        <w:t xml:space="preserve">                           Setor de Licitações</w:t>
      </w:r>
    </w:p>
    <w:sectPr w:rsidR="00AE609C" w:rsidRPr="00883291" w:rsidSect="00F52AB7">
      <w:headerReference w:type="default" r:id="rId8"/>
      <w:footerReference w:type="default" r:id="rId9"/>
      <w:pgSz w:w="11907" w:h="16840" w:code="9"/>
      <w:pgMar w:top="1758" w:right="567" w:bottom="510" w:left="851" w:header="454" w:footer="9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E37" w:rsidRDefault="00836E37">
      <w:r>
        <w:separator/>
      </w:r>
    </w:p>
  </w:endnote>
  <w:endnote w:type="continuationSeparator" w:id="1">
    <w:p w:rsidR="00836E37" w:rsidRDefault="00836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ndale Sans UI">
    <w:altName w:val="Arial"/>
    <w:charset w:val="00"/>
    <w:family w:val="swiss"/>
    <w:pitch w:val="variable"/>
    <w:sig w:usb0="00000000" w:usb1="00000000" w:usb2="00000000" w:usb3="00000000" w:csb0="00000000" w:csb1="00000000"/>
  </w:font>
  <w:font w:name="Alban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E37" w:rsidRDefault="00836E37" w:rsidP="002F556F">
    <w:pPr>
      <w:pStyle w:val="Rodap"/>
      <w:pBdr>
        <w:top w:val="single" w:sz="4" w:space="1" w:color="auto"/>
      </w:pBdr>
      <w:jc w:val="center"/>
      <w:rPr>
        <w:u w:val="single"/>
      </w:rPr>
    </w:pPr>
    <w:r>
      <w:rPr>
        <w:b/>
      </w:rPr>
      <w:t>Rua Cincinato Braga, 360 – Centro – Itajobi – SP – CEP 15840-000 – Telefone: (17) 3546-9000</w:t>
    </w:r>
  </w:p>
  <w:p w:rsidR="00836E37" w:rsidRPr="002F556F" w:rsidRDefault="00836E37" w:rsidP="002F55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E37" w:rsidRDefault="00836E37">
      <w:r>
        <w:separator/>
      </w:r>
    </w:p>
  </w:footnote>
  <w:footnote w:type="continuationSeparator" w:id="1">
    <w:p w:rsidR="00836E37" w:rsidRDefault="00836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E37" w:rsidRDefault="00DA2BD8">
    <w:pPr>
      <w:pStyle w:val="Cabealho"/>
      <w:ind w:left="-540"/>
    </w:pPr>
    <w:r w:rsidRPr="00DA2BD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89.85pt;margin-top:11.05pt;width:423.15pt;height:1in;z-index:251657728" stroked="f">
          <v:textbox style="mso-next-textbox:#_x0000_s1025" inset="0,0,0,0">
            <w:txbxContent>
              <w:p w:rsidR="00836E37" w:rsidRDefault="00836E37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i/>
                    <w:shadow/>
                    <w:sz w:val="60"/>
                  </w:rPr>
                </w:pPr>
                <w:r>
                  <w:rPr>
                    <w:i/>
                    <w:shadow/>
                    <w:sz w:val="60"/>
                  </w:rPr>
                  <w:t>Prefeitura do Município de Itajobi</w:t>
                </w:r>
              </w:p>
              <w:p w:rsidR="00836E37" w:rsidRDefault="00836E37">
                <w:pPr>
                  <w:pStyle w:val="Ttulo1"/>
                  <w:jc w:val="center"/>
                </w:pPr>
              </w:p>
              <w:p w:rsidR="00836E37" w:rsidRDefault="00836E37">
                <w:pPr>
                  <w:pStyle w:val="Ttulo1"/>
                  <w:jc w:val="center"/>
                </w:pPr>
                <w:r>
                  <w:rPr>
                    <w:rFonts w:ascii="Lucida Sans Unicode" w:hAnsi="Lucida Sans Unicode" w:cs="Lucida Sans Unicode"/>
                  </w:rPr>
                  <w:t xml:space="preserve">    </w:t>
                </w:r>
                <w:r>
                  <w:t xml:space="preserve">ESTADO DE SÃO PAULO     </w:t>
                </w:r>
                <w:r>
                  <w:rPr>
                    <w:rFonts w:ascii="Lucida Sans Unicode" w:hAnsi="Lucida Sans Unicode" w:cs="Lucida Sans Unicode"/>
                  </w:rPr>
                  <w:t xml:space="preserve">  </w:t>
                </w:r>
                <w:r>
                  <w:t xml:space="preserve">     CNPJ 45.126.851/0001-13    </w:t>
                </w:r>
              </w:p>
            </w:txbxContent>
          </v:textbox>
        </v:shape>
      </w:pict>
    </w:r>
    <w:r w:rsidR="00836E37">
      <w:rPr>
        <w:noProof/>
      </w:rPr>
      <w:drawing>
        <wp:inline distT="0" distB="0" distL="0" distR="0">
          <wp:extent cx="1028700" cy="990600"/>
          <wp:effectExtent l="19050" t="0" r="0" b="0"/>
          <wp:docPr id="1" name="Imagem 1" descr="Brazao Itajobi 1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 Itajobi 100d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500DA"/>
    <w:multiLevelType w:val="multilevel"/>
    <w:tmpl w:val="9E2ECF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vel2-Red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FD21526"/>
    <w:multiLevelType w:val="multilevel"/>
    <w:tmpl w:val="EF089686"/>
    <w:lvl w:ilvl="0">
      <w:start w:val="1"/>
      <w:numFmt w:val="decimal"/>
      <w:lvlText w:val="%1"/>
      <w:lvlJc w:val="left"/>
      <w:pPr>
        <w:ind w:left="360" w:hanging="360"/>
      </w:pPr>
      <w:rPr>
        <w:rFonts w:eastAsia="Batang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Batang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Batang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Batang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Batang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Batang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Batang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Batang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Batang" w:hint="default"/>
      </w:rPr>
    </w:lvl>
  </w:abstractNum>
  <w:abstractNum w:abstractNumId="2">
    <w:nsid w:val="1BD27873"/>
    <w:multiLevelType w:val="hybridMultilevel"/>
    <w:tmpl w:val="57A610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C100D"/>
    <w:multiLevelType w:val="multilevel"/>
    <w:tmpl w:val="4906D9D6"/>
    <w:lvl w:ilvl="0">
      <w:start w:val="1"/>
      <w:numFmt w:val="decimal"/>
      <w:pStyle w:val="Nivel01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0E81AB5"/>
    <w:multiLevelType w:val="multilevel"/>
    <w:tmpl w:val="69E4E3A0"/>
    <w:lvl w:ilvl="0">
      <w:start w:val="1"/>
      <w:numFmt w:val="decimal"/>
      <w:lvlText w:val="%1"/>
      <w:lvlJc w:val="left"/>
      <w:pPr>
        <w:ind w:left="360" w:hanging="360"/>
      </w:pPr>
      <w:rPr>
        <w:rFonts w:eastAsia="Batang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Batang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Batang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Batang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Batang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Batang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Batang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Batang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Batang" w:hint="default"/>
      </w:rPr>
    </w:lvl>
  </w:abstractNum>
  <w:abstractNum w:abstractNumId="5">
    <w:nsid w:val="239241C3"/>
    <w:multiLevelType w:val="hybridMultilevel"/>
    <w:tmpl w:val="41AE459A"/>
    <w:lvl w:ilvl="0" w:tplc="041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>
    <w:nsid w:val="26815DCD"/>
    <w:multiLevelType w:val="multilevel"/>
    <w:tmpl w:val="B4F49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8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9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0623F"/>
    <w:rsid w:val="00000F8C"/>
    <w:rsid w:val="00001909"/>
    <w:rsid w:val="00002191"/>
    <w:rsid w:val="00002DD7"/>
    <w:rsid w:val="0000332F"/>
    <w:rsid w:val="00003B23"/>
    <w:rsid w:val="00004807"/>
    <w:rsid w:val="000054CF"/>
    <w:rsid w:val="00005BDB"/>
    <w:rsid w:val="00012370"/>
    <w:rsid w:val="0001348A"/>
    <w:rsid w:val="00014495"/>
    <w:rsid w:val="000164C4"/>
    <w:rsid w:val="00016896"/>
    <w:rsid w:val="00016F25"/>
    <w:rsid w:val="00017228"/>
    <w:rsid w:val="00017C8E"/>
    <w:rsid w:val="0002033E"/>
    <w:rsid w:val="000211EF"/>
    <w:rsid w:val="00024ED3"/>
    <w:rsid w:val="0002550D"/>
    <w:rsid w:val="00026400"/>
    <w:rsid w:val="00026405"/>
    <w:rsid w:val="000277B0"/>
    <w:rsid w:val="00030644"/>
    <w:rsid w:val="00031323"/>
    <w:rsid w:val="00035C89"/>
    <w:rsid w:val="00036246"/>
    <w:rsid w:val="000364E6"/>
    <w:rsid w:val="00036B0E"/>
    <w:rsid w:val="00040707"/>
    <w:rsid w:val="00041020"/>
    <w:rsid w:val="000415AF"/>
    <w:rsid w:val="00042398"/>
    <w:rsid w:val="00044359"/>
    <w:rsid w:val="00046044"/>
    <w:rsid w:val="00046270"/>
    <w:rsid w:val="00046DFE"/>
    <w:rsid w:val="00047C27"/>
    <w:rsid w:val="0005157E"/>
    <w:rsid w:val="00051B07"/>
    <w:rsid w:val="00053321"/>
    <w:rsid w:val="00053AEA"/>
    <w:rsid w:val="000542A1"/>
    <w:rsid w:val="00054B91"/>
    <w:rsid w:val="00054D65"/>
    <w:rsid w:val="00054F7D"/>
    <w:rsid w:val="000571A7"/>
    <w:rsid w:val="000579AD"/>
    <w:rsid w:val="00060DB5"/>
    <w:rsid w:val="00061084"/>
    <w:rsid w:val="0006128D"/>
    <w:rsid w:val="000648EE"/>
    <w:rsid w:val="00064B3A"/>
    <w:rsid w:val="00066414"/>
    <w:rsid w:val="00066BA3"/>
    <w:rsid w:val="00067673"/>
    <w:rsid w:val="00072724"/>
    <w:rsid w:val="0007275D"/>
    <w:rsid w:val="00075342"/>
    <w:rsid w:val="000754F6"/>
    <w:rsid w:val="00075C88"/>
    <w:rsid w:val="00077037"/>
    <w:rsid w:val="00083480"/>
    <w:rsid w:val="00084C2A"/>
    <w:rsid w:val="00084DE8"/>
    <w:rsid w:val="00085C30"/>
    <w:rsid w:val="00085D12"/>
    <w:rsid w:val="00091F05"/>
    <w:rsid w:val="00092A3E"/>
    <w:rsid w:val="00093FFB"/>
    <w:rsid w:val="000959ED"/>
    <w:rsid w:val="00097A34"/>
    <w:rsid w:val="000A016E"/>
    <w:rsid w:val="000A14D3"/>
    <w:rsid w:val="000A2872"/>
    <w:rsid w:val="000A641E"/>
    <w:rsid w:val="000A643C"/>
    <w:rsid w:val="000A678D"/>
    <w:rsid w:val="000A67AD"/>
    <w:rsid w:val="000A68DE"/>
    <w:rsid w:val="000A737A"/>
    <w:rsid w:val="000B0729"/>
    <w:rsid w:val="000B0BFC"/>
    <w:rsid w:val="000B1FB3"/>
    <w:rsid w:val="000B2020"/>
    <w:rsid w:val="000B226F"/>
    <w:rsid w:val="000B3E6D"/>
    <w:rsid w:val="000B4258"/>
    <w:rsid w:val="000B5E40"/>
    <w:rsid w:val="000B7504"/>
    <w:rsid w:val="000B79F7"/>
    <w:rsid w:val="000B7ED9"/>
    <w:rsid w:val="000C039E"/>
    <w:rsid w:val="000C147F"/>
    <w:rsid w:val="000C33D9"/>
    <w:rsid w:val="000C37BA"/>
    <w:rsid w:val="000C41D0"/>
    <w:rsid w:val="000C458F"/>
    <w:rsid w:val="000C467B"/>
    <w:rsid w:val="000C4B49"/>
    <w:rsid w:val="000C4C0D"/>
    <w:rsid w:val="000C52AD"/>
    <w:rsid w:val="000C53AB"/>
    <w:rsid w:val="000C5F03"/>
    <w:rsid w:val="000C65AB"/>
    <w:rsid w:val="000C6BD5"/>
    <w:rsid w:val="000C773D"/>
    <w:rsid w:val="000C7C9C"/>
    <w:rsid w:val="000D020D"/>
    <w:rsid w:val="000D5391"/>
    <w:rsid w:val="000D5AAC"/>
    <w:rsid w:val="000D6775"/>
    <w:rsid w:val="000D6FD1"/>
    <w:rsid w:val="000D7CAF"/>
    <w:rsid w:val="000E0D6A"/>
    <w:rsid w:val="000E251C"/>
    <w:rsid w:val="000E3240"/>
    <w:rsid w:val="000E611C"/>
    <w:rsid w:val="000E69A5"/>
    <w:rsid w:val="000E6E75"/>
    <w:rsid w:val="000E78AA"/>
    <w:rsid w:val="000F05B8"/>
    <w:rsid w:val="000F201B"/>
    <w:rsid w:val="000F2024"/>
    <w:rsid w:val="000F2C48"/>
    <w:rsid w:val="000F3313"/>
    <w:rsid w:val="000F37E3"/>
    <w:rsid w:val="000F57F3"/>
    <w:rsid w:val="000F6653"/>
    <w:rsid w:val="000F6DE1"/>
    <w:rsid w:val="000F7175"/>
    <w:rsid w:val="000F71D3"/>
    <w:rsid w:val="00100CF8"/>
    <w:rsid w:val="00100F05"/>
    <w:rsid w:val="0010141C"/>
    <w:rsid w:val="001018D8"/>
    <w:rsid w:val="00105DA1"/>
    <w:rsid w:val="00106473"/>
    <w:rsid w:val="00107F11"/>
    <w:rsid w:val="0011014E"/>
    <w:rsid w:val="00110BF8"/>
    <w:rsid w:val="00112A5C"/>
    <w:rsid w:val="00112A90"/>
    <w:rsid w:val="00114F26"/>
    <w:rsid w:val="00120088"/>
    <w:rsid w:val="00120128"/>
    <w:rsid w:val="00120498"/>
    <w:rsid w:val="001217BB"/>
    <w:rsid w:val="0012192F"/>
    <w:rsid w:val="00126F2F"/>
    <w:rsid w:val="00127692"/>
    <w:rsid w:val="00127959"/>
    <w:rsid w:val="00130070"/>
    <w:rsid w:val="00130C42"/>
    <w:rsid w:val="001319AF"/>
    <w:rsid w:val="00131EDA"/>
    <w:rsid w:val="00135B2C"/>
    <w:rsid w:val="00135DB9"/>
    <w:rsid w:val="00136744"/>
    <w:rsid w:val="00137998"/>
    <w:rsid w:val="00140143"/>
    <w:rsid w:val="00140314"/>
    <w:rsid w:val="00142922"/>
    <w:rsid w:val="00142F35"/>
    <w:rsid w:val="001439B5"/>
    <w:rsid w:val="0014486F"/>
    <w:rsid w:val="00145307"/>
    <w:rsid w:val="00145D03"/>
    <w:rsid w:val="0015166B"/>
    <w:rsid w:val="0015258B"/>
    <w:rsid w:val="0015337B"/>
    <w:rsid w:val="00155214"/>
    <w:rsid w:val="001553EE"/>
    <w:rsid w:val="001567F6"/>
    <w:rsid w:val="00156812"/>
    <w:rsid w:val="0015690A"/>
    <w:rsid w:val="00160B59"/>
    <w:rsid w:val="00160ECD"/>
    <w:rsid w:val="001620D0"/>
    <w:rsid w:val="001625A4"/>
    <w:rsid w:val="001637D1"/>
    <w:rsid w:val="001641EC"/>
    <w:rsid w:val="00164508"/>
    <w:rsid w:val="00164F7D"/>
    <w:rsid w:val="0016590F"/>
    <w:rsid w:val="00166A15"/>
    <w:rsid w:val="001700C2"/>
    <w:rsid w:val="00172044"/>
    <w:rsid w:val="001729FA"/>
    <w:rsid w:val="001748A7"/>
    <w:rsid w:val="001751BA"/>
    <w:rsid w:val="001760A7"/>
    <w:rsid w:val="001760FA"/>
    <w:rsid w:val="00180733"/>
    <w:rsid w:val="001823C3"/>
    <w:rsid w:val="00182DEA"/>
    <w:rsid w:val="00183D20"/>
    <w:rsid w:val="0018473F"/>
    <w:rsid w:val="00185620"/>
    <w:rsid w:val="00185E22"/>
    <w:rsid w:val="001873D1"/>
    <w:rsid w:val="0018783B"/>
    <w:rsid w:val="001910BE"/>
    <w:rsid w:val="00191E53"/>
    <w:rsid w:val="001934A7"/>
    <w:rsid w:val="00194842"/>
    <w:rsid w:val="0019484A"/>
    <w:rsid w:val="00194E90"/>
    <w:rsid w:val="001971E7"/>
    <w:rsid w:val="00197BEB"/>
    <w:rsid w:val="00197C49"/>
    <w:rsid w:val="001A0F7F"/>
    <w:rsid w:val="001A1FA9"/>
    <w:rsid w:val="001A2128"/>
    <w:rsid w:val="001A2222"/>
    <w:rsid w:val="001A226A"/>
    <w:rsid w:val="001A2424"/>
    <w:rsid w:val="001A32C8"/>
    <w:rsid w:val="001A3A4F"/>
    <w:rsid w:val="001A5744"/>
    <w:rsid w:val="001A6ACD"/>
    <w:rsid w:val="001A6C85"/>
    <w:rsid w:val="001A722A"/>
    <w:rsid w:val="001B072C"/>
    <w:rsid w:val="001B077D"/>
    <w:rsid w:val="001B1E31"/>
    <w:rsid w:val="001B1E92"/>
    <w:rsid w:val="001B2508"/>
    <w:rsid w:val="001B41C4"/>
    <w:rsid w:val="001B4A7F"/>
    <w:rsid w:val="001B56E7"/>
    <w:rsid w:val="001B5D40"/>
    <w:rsid w:val="001B6017"/>
    <w:rsid w:val="001C01D8"/>
    <w:rsid w:val="001C32AF"/>
    <w:rsid w:val="001C4F75"/>
    <w:rsid w:val="001C765C"/>
    <w:rsid w:val="001D0196"/>
    <w:rsid w:val="001D01D9"/>
    <w:rsid w:val="001D1C4E"/>
    <w:rsid w:val="001D3E0A"/>
    <w:rsid w:val="001D4EDC"/>
    <w:rsid w:val="001D5BF7"/>
    <w:rsid w:val="001D5DBB"/>
    <w:rsid w:val="001D7936"/>
    <w:rsid w:val="001E0256"/>
    <w:rsid w:val="001E1608"/>
    <w:rsid w:val="001E3376"/>
    <w:rsid w:val="001E4158"/>
    <w:rsid w:val="001E473E"/>
    <w:rsid w:val="001E4B28"/>
    <w:rsid w:val="001E72D2"/>
    <w:rsid w:val="001E74FA"/>
    <w:rsid w:val="001F1142"/>
    <w:rsid w:val="001F11D2"/>
    <w:rsid w:val="001F186A"/>
    <w:rsid w:val="001F317B"/>
    <w:rsid w:val="001F4131"/>
    <w:rsid w:val="001F431F"/>
    <w:rsid w:val="001F6167"/>
    <w:rsid w:val="001F6A41"/>
    <w:rsid w:val="001F6D14"/>
    <w:rsid w:val="001F6F36"/>
    <w:rsid w:val="001F7370"/>
    <w:rsid w:val="001F7EDD"/>
    <w:rsid w:val="00201C4F"/>
    <w:rsid w:val="00201DB1"/>
    <w:rsid w:val="00201DC5"/>
    <w:rsid w:val="002066B7"/>
    <w:rsid w:val="00211DD1"/>
    <w:rsid w:val="00212910"/>
    <w:rsid w:val="00213795"/>
    <w:rsid w:val="002144FA"/>
    <w:rsid w:val="00215AFD"/>
    <w:rsid w:val="00221170"/>
    <w:rsid w:val="00223F28"/>
    <w:rsid w:val="00224B4C"/>
    <w:rsid w:val="002255F7"/>
    <w:rsid w:val="00230CB4"/>
    <w:rsid w:val="00230E1E"/>
    <w:rsid w:val="00230E78"/>
    <w:rsid w:val="00231199"/>
    <w:rsid w:val="00231BE7"/>
    <w:rsid w:val="002324A4"/>
    <w:rsid w:val="00233712"/>
    <w:rsid w:val="00234853"/>
    <w:rsid w:val="00234F3B"/>
    <w:rsid w:val="00235648"/>
    <w:rsid w:val="00235BB4"/>
    <w:rsid w:val="00235E75"/>
    <w:rsid w:val="002361EC"/>
    <w:rsid w:val="00236910"/>
    <w:rsid w:val="00236AFB"/>
    <w:rsid w:val="00236B1E"/>
    <w:rsid w:val="00240264"/>
    <w:rsid w:val="00240E9A"/>
    <w:rsid w:val="0024274B"/>
    <w:rsid w:val="002432D4"/>
    <w:rsid w:val="002441D7"/>
    <w:rsid w:val="00244E61"/>
    <w:rsid w:val="00245876"/>
    <w:rsid w:val="00245B6E"/>
    <w:rsid w:val="00246C96"/>
    <w:rsid w:val="002471F0"/>
    <w:rsid w:val="00247793"/>
    <w:rsid w:val="002500F5"/>
    <w:rsid w:val="00250E25"/>
    <w:rsid w:val="00250E30"/>
    <w:rsid w:val="002516E9"/>
    <w:rsid w:val="00251FE5"/>
    <w:rsid w:val="0025327A"/>
    <w:rsid w:val="00253F1E"/>
    <w:rsid w:val="0025540A"/>
    <w:rsid w:val="00255511"/>
    <w:rsid w:val="00255639"/>
    <w:rsid w:val="0025596F"/>
    <w:rsid w:val="00257253"/>
    <w:rsid w:val="002575D1"/>
    <w:rsid w:val="00261468"/>
    <w:rsid w:val="00261AC5"/>
    <w:rsid w:val="0026284A"/>
    <w:rsid w:val="00262B87"/>
    <w:rsid w:val="002632A0"/>
    <w:rsid w:val="002635D8"/>
    <w:rsid w:val="002650DF"/>
    <w:rsid w:val="00265BBE"/>
    <w:rsid w:val="00265DFE"/>
    <w:rsid w:val="0026750F"/>
    <w:rsid w:val="00267B0A"/>
    <w:rsid w:val="00267C73"/>
    <w:rsid w:val="00267F46"/>
    <w:rsid w:val="00270A08"/>
    <w:rsid w:val="0027156D"/>
    <w:rsid w:val="00271E1B"/>
    <w:rsid w:val="0027481D"/>
    <w:rsid w:val="00274EC4"/>
    <w:rsid w:val="00275914"/>
    <w:rsid w:val="00277E9C"/>
    <w:rsid w:val="0028020B"/>
    <w:rsid w:val="00280413"/>
    <w:rsid w:val="0028261D"/>
    <w:rsid w:val="00282824"/>
    <w:rsid w:val="00283EE2"/>
    <w:rsid w:val="00284244"/>
    <w:rsid w:val="002851BF"/>
    <w:rsid w:val="00285755"/>
    <w:rsid w:val="00285BD7"/>
    <w:rsid w:val="0028629B"/>
    <w:rsid w:val="00286E77"/>
    <w:rsid w:val="002875D4"/>
    <w:rsid w:val="00291202"/>
    <w:rsid w:val="00291DF3"/>
    <w:rsid w:val="00292ACF"/>
    <w:rsid w:val="00292C7C"/>
    <w:rsid w:val="00296079"/>
    <w:rsid w:val="00296B54"/>
    <w:rsid w:val="002A0797"/>
    <w:rsid w:val="002A0C57"/>
    <w:rsid w:val="002A1A49"/>
    <w:rsid w:val="002A2600"/>
    <w:rsid w:val="002A4908"/>
    <w:rsid w:val="002A6D9C"/>
    <w:rsid w:val="002A7B26"/>
    <w:rsid w:val="002B002E"/>
    <w:rsid w:val="002B3C49"/>
    <w:rsid w:val="002B3FAA"/>
    <w:rsid w:val="002B60A1"/>
    <w:rsid w:val="002C04AB"/>
    <w:rsid w:val="002C254D"/>
    <w:rsid w:val="002C2603"/>
    <w:rsid w:val="002C2ADB"/>
    <w:rsid w:val="002C2FD3"/>
    <w:rsid w:val="002C3A66"/>
    <w:rsid w:val="002C40E3"/>
    <w:rsid w:val="002C508A"/>
    <w:rsid w:val="002C588D"/>
    <w:rsid w:val="002C59DD"/>
    <w:rsid w:val="002C5F2A"/>
    <w:rsid w:val="002C6ECE"/>
    <w:rsid w:val="002C7129"/>
    <w:rsid w:val="002D0716"/>
    <w:rsid w:val="002D0ACB"/>
    <w:rsid w:val="002D127E"/>
    <w:rsid w:val="002D3ACC"/>
    <w:rsid w:val="002D52D1"/>
    <w:rsid w:val="002D564F"/>
    <w:rsid w:val="002D69FC"/>
    <w:rsid w:val="002D7228"/>
    <w:rsid w:val="002E2C0F"/>
    <w:rsid w:val="002E557F"/>
    <w:rsid w:val="002E5591"/>
    <w:rsid w:val="002E5A09"/>
    <w:rsid w:val="002E6D0C"/>
    <w:rsid w:val="002E7803"/>
    <w:rsid w:val="002F1DC7"/>
    <w:rsid w:val="002F3F84"/>
    <w:rsid w:val="002F48F3"/>
    <w:rsid w:val="002F556F"/>
    <w:rsid w:val="002F6A13"/>
    <w:rsid w:val="002F6C33"/>
    <w:rsid w:val="002F71A9"/>
    <w:rsid w:val="002F73E8"/>
    <w:rsid w:val="002F7845"/>
    <w:rsid w:val="00301037"/>
    <w:rsid w:val="00303026"/>
    <w:rsid w:val="00304604"/>
    <w:rsid w:val="0030504F"/>
    <w:rsid w:val="00305950"/>
    <w:rsid w:val="00305F78"/>
    <w:rsid w:val="00306CEC"/>
    <w:rsid w:val="00311378"/>
    <w:rsid w:val="003118D9"/>
    <w:rsid w:val="0031228C"/>
    <w:rsid w:val="00313AF2"/>
    <w:rsid w:val="00313F9C"/>
    <w:rsid w:val="00315CCB"/>
    <w:rsid w:val="003166E9"/>
    <w:rsid w:val="003168DD"/>
    <w:rsid w:val="0031729F"/>
    <w:rsid w:val="00317C55"/>
    <w:rsid w:val="00317DFB"/>
    <w:rsid w:val="00321870"/>
    <w:rsid w:val="003223E4"/>
    <w:rsid w:val="00322488"/>
    <w:rsid w:val="00322B10"/>
    <w:rsid w:val="00322D9D"/>
    <w:rsid w:val="00325674"/>
    <w:rsid w:val="003314A4"/>
    <w:rsid w:val="0033346A"/>
    <w:rsid w:val="00333F00"/>
    <w:rsid w:val="00334B9A"/>
    <w:rsid w:val="00337BC8"/>
    <w:rsid w:val="00340575"/>
    <w:rsid w:val="003416DB"/>
    <w:rsid w:val="003422FE"/>
    <w:rsid w:val="003427EB"/>
    <w:rsid w:val="00344273"/>
    <w:rsid w:val="00346925"/>
    <w:rsid w:val="00346963"/>
    <w:rsid w:val="00347426"/>
    <w:rsid w:val="00350423"/>
    <w:rsid w:val="00351A8B"/>
    <w:rsid w:val="00352078"/>
    <w:rsid w:val="00352114"/>
    <w:rsid w:val="00354469"/>
    <w:rsid w:val="003550E9"/>
    <w:rsid w:val="0035522C"/>
    <w:rsid w:val="00355AAA"/>
    <w:rsid w:val="00356976"/>
    <w:rsid w:val="003572E6"/>
    <w:rsid w:val="00357554"/>
    <w:rsid w:val="00357AFA"/>
    <w:rsid w:val="00361A89"/>
    <w:rsid w:val="00363613"/>
    <w:rsid w:val="00363890"/>
    <w:rsid w:val="00363EAB"/>
    <w:rsid w:val="00363F00"/>
    <w:rsid w:val="003649F1"/>
    <w:rsid w:val="00365323"/>
    <w:rsid w:val="00365AD9"/>
    <w:rsid w:val="003674AD"/>
    <w:rsid w:val="00370D2B"/>
    <w:rsid w:val="0037207F"/>
    <w:rsid w:val="0037210A"/>
    <w:rsid w:val="00373E63"/>
    <w:rsid w:val="003755CA"/>
    <w:rsid w:val="0037647A"/>
    <w:rsid w:val="00383944"/>
    <w:rsid w:val="00383B0C"/>
    <w:rsid w:val="00383BFA"/>
    <w:rsid w:val="003861CF"/>
    <w:rsid w:val="00386E82"/>
    <w:rsid w:val="00386ED1"/>
    <w:rsid w:val="00387E85"/>
    <w:rsid w:val="00390B9F"/>
    <w:rsid w:val="00391BED"/>
    <w:rsid w:val="0039287F"/>
    <w:rsid w:val="00394347"/>
    <w:rsid w:val="00394380"/>
    <w:rsid w:val="003946D1"/>
    <w:rsid w:val="00395768"/>
    <w:rsid w:val="00396254"/>
    <w:rsid w:val="00396D60"/>
    <w:rsid w:val="003974F8"/>
    <w:rsid w:val="003978B1"/>
    <w:rsid w:val="003A0336"/>
    <w:rsid w:val="003A20CB"/>
    <w:rsid w:val="003A2FFC"/>
    <w:rsid w:val="003A4A0F"/>
    <w:rsid w:val="003A6F69"/>
    <w:rsid w:val="003A751F"/>
    <w:rsid w:val="003A7631"/>
    <w:rsid w:val="003B0177"/>
    <w:rsid w:val="003B11A7"/>
    <w:rsid w:val="003B3ECE"/>
    <w:rsid w:val="003B4D2B"/>
    <w:rsid w:val="003B55FC"/>
    <w:rsid w:val="003C01BE"/>
    <w:rsid w:val="003C030B"/>
    <w:rsid w:val="003C0660"/>
    <w:rsid w:val="003C2AB8"/>
    <w:rsid w:val="003C2FB6"/>
    <w:rsid w:val="003C4135"/>
    <w:rsid w:val="003C45FB"/>
    <w:rsid w:val="003C5C4A"/>
    <w:rsid w:val="003C5F19"/>
    <w:rsid w:val="003C684A"/>
    <w:rsid w:val="003C68E8"/>
    <w:rsid w:val="003C6916"/>
    <w:rsid w:val="003C70B3"/>
    <w:rsid w:val="003D1D70"/>
    <w:rsid w:val="003D200F"/>
    <w:rsid w:val="003D20EA"/>
    <w:rsid w:val="003D29B2"/>
    <w:rsid w:val="003D2AD2"/>
    <w:rsid w:val="003D2FA1"/>
    <w:rsid w:val="003D3731"/>
    <w:rsid w:val="003D39B3"/>
    <w:rsid w:val="003D41D4"/>
    <w:rsid w:val="003D538E"/>
    <w:rsid w:val="003D5C61"/>
    <w:rsid w:val="003D5E67"/>
    <w:rsid w:val="003D7DBF"/>
    <w:rsid w:val="003E0A86"/>
    <w:rsid w:val="003E16A1"/>
    <w:rsid w:val="003E2969"/>
    <w:rsid w:val="003E47D4"/>
    <w:rsid w:val="003F087A"/>
    <w:rsid w:val="003F11B4"/>
    <w:rsid w:val="003F21B2"/>
    <w:rsid w:val="003F222D"/>
    <w:rsid w:val="003F3BD1"/>
    <w:rsid w:val="003F3E6F"/>
    <w:rsid w:val="00400B36"/>
    <w:rsid w:val="004016D9"/>
    <w:rsid w:val="00403368"/>
    <w:rsid w:val="004046EE"/>
    <w:rsid w:val="00404B24"/>
    <w:rsid w:val="004070E2"/>
    <w:rsid w:val="00407B5F"/>
    <w:rsid w:val="0041142A"/>
    <w:rsid w:val="00412281"/>
    <w:rsid w:val="0041244A"/>
    <w:rsid w:val="004134CC"/>
    <w:rsid w:val="00413A4F"/>
    <w:rsid w:val="004142D1"/>
    <w:rsid w:val="00415763"/>
    <w:rsid w:val="00415944"/>
    <w:rsid w:val="00416822"/>
    <w:rsid w:val="00417D9A"/>
    <w:rsid w:val="004216E4"/>
    <w:rsid w:val="0042175E"/>
    <w:rsid w:val="00421F0A"/>
    <w:rsid w:val="00423D4C"/>
    <w:rsid w:val="00423E97"/>
    <w:rsid w:val="00423F3D"/>
    <w:rsid w:val="004244EE"/>
    <w:rsid w:val="00427A5F"/>
    <w:rsid w:val="00427C81"/>
    <w:rsid w:val="004304B3"/>
    <w:rsid w:val="00430941"/>
    <w:rsid w:val="00430FD4"/>
    <w:rsid w:val="0043109A"/>
    <w:rsid w:val="0043197B"/>
    <w:rsid w:val="00431E98"/>
    <w:rsid w:val="00432766"/>
    <w:rsid w:val="00432DEC"/>
    <w:rsid w:val="004347FD"/>
    <w:rsid w:val="00434942"/>
    <w:rsid w:val="00434D28"/>
    <w:rsid w:val="0043585C"/>
    <w:rsid w:val="004366FE"/>
    <w:rsid w:val="004404E7"/>
    <w:rsid w:val="0044078E"/>
    <w:rsid w:val="00440867"/>
    <w:rsid w:val="00441A9E"/>
    <w:rsid w:val="00441DD4"/>
    <w:rsid w:val="00443969"/>
    <w:rsid w:val="00443F56"/>
    <w:rsid w:val="004443FD"/>
    <w:rsid w:val="00444CD5"/>
    <w:rsid w:val="00445BCB"/>
    <w:rsid w:val="00446655"/>
    <w:rsid w:val="0045025C"/>
    <w:rsid w:val="00450390"/>
    <w:rsid w:val="00451117"/>
    <w:rsid w:val="0045443E"/>
    <w:rsid w:val="004550FE"/>
    <w:rsid w:val="00456861"/>
    <w:rsid w:val="0046061E"/>
    <w:rsid w:val="00460B71"/>
    <w:rsid w:val="0046158B"/>
    <w:rsid w:val="004618D1"/>
    <w:rsid w:val="004626F1"/>
    <w:rsid w:val="00463450"/>
    <w:rsid w:val="004644B3"/>
    <w:rsid w:val="004653F5"/>
    <w:rsid w:val="004673B6"/>
    <w:rsid w:val="004718F9"/>
    <w:rsid w:val="004721D6"/>
    <w:rsid w:val="004737BB"/>
    <w:rsid w:val="00474682"/>
    <w:rsid w:val="00477CAD"/>
    <w:rsid w:val="00480B5A"/>
    <w:rsid w:val="00481B80"/>
    <w:rsid w:val="004822DA"/>
    <w:rsid w:val="00483B69"/>
    <w:rsid w:val="0048618F"/>
    <w:rsid w:val="00486F15"/>
    <w:rsid w:val="004906D2"/>
    <w:rsid w:val="004927C4"/>
    <w:rsid w:val="00493264"/>
    <w:rsid w:val="004935DF"/>
    <w:rsid w:val="00493EF9"/>
    <w:rsid w:val="0049442A"/>
    <w:rsid w:val="00494A0D"/>
    <w:rsid w:val="0049503E"/>
    <w:rsid w:val="004950E5"/>
    <w:rsid w:val="00497BF2"/>
    <w:rsid w:val="004A0D46"/>
    <w:rsid w:val="004A190B"/>
    <w:rsid w:val="004A312E"/>
    <w:rsid w:val="004A4816"/>
    <w:rsid w:val="004A4859"/>
    <w:rsid w:val="004A4C82"/>
    <w:rsid w:val="004A5455"/>
    <w:rsid w:val="004A54BA"/>
    <w:rsid w:val="004A5501"/>
    <w:rsid w:val="004A5AA3"/>
    <w:rsid w:val="004A616D"/>
    <w:rsid w:val="004A65C9"/>
    <w:rsid w:val="004A6720"/>
    <w:rsid w:val="004A6BE2"/>
    <w:rsid w:val="004A733D"/>
    <w:rsid w:val="004B3B6A"/>
    <w:rsid w:val="004B43AF"/>
    <w:rsid w:val="004B4F75"/>
    <w:rsid w:val="004B7AAD"/>
    <w:rsid w:val="004C08CC"/>
    <w:rsid w:val="004C15C4"/>
    <w:rsid w:val="004C1F70"/>
    <w:rsid w:val="004C2588"/>
    <w:rsid w:val="004C3D7E"/>
    <w:rsid w:val="004C6876"/>
    <w:rsid w:val="004D0E08"/>
    <w:rsid w:val="004D1672"/>
    <w:rsid w:val="004D171A"/>
    <w:rsid w:val="004D17F2"/>
    <w:rsid w:val="004D186D"/>
    <w:rsid w:val="004D2ECB"/>
    <w:rsid w:val="004D300C"/>
    <w:rsid w:val="004D4669"/>
    <w:rsid w:val="004D472A"/>
    <w:rsid w:val="004D612D"/>
    <w:rsid w:val="004D6DE7"/>
    <w:rsid w:val="004D6F5C"/>
    <w:rsid w:val="004E00CB"/>
    <w:rsid w:val="004E09B4"/>
    <w:rsid w:val="004E0F42"/>
    <w:rsid w:val="004E136D"/>
    <w:rsid w:val="004E14BF"/>
    <w:rsid w:val="004E22EC"/>
    <w:rsid w:val="004E3A52"/>
    <w:rsid w:val="004E3DA3"/>
    <w:rsid w:val="004E47A7"/>
    <w:rsid w:val="004E4904"/>
    <w:rsid w:val="004E4E50"/>
    <w:rsid w:val="004E59AB"/>
    <w:rsid w:val="004E619A"/>
    <w:rsid w:val="004E6AD5"/>
    <w:rsid w:val="004E717B"/>
    <w:rsid w:val="004E7483"/>
    <w:rsid w:val="004F0BE6"/>
    <w:rsid w:val="004F1123"/>
    <w:rsid w:val="004F1FFA"/>
    <w:rsid w:val="004F2142"/>
    <w:rsid w:val="004F342A"/>
    <w:rsid w:val="004F60D7"/>
    <w:rsid w:val="004F633B"/>
    <w:rsid w:val="004F6DD8"/>
    <w:rsid w:val="00500546"/>
    <w:rsid w:val="0050137E"/>
    <w:rsid w:val="00501E37"/>
    <w:rsid w:val="005025AD"/>
    <w:rsid w:val="0050469A"/>
    <w:rsid w:val="00504C66"/>
    <w:rsid w:val="00507927"/>
    <w:rsid w:val="00507B2F"/>
    <w:rsid w:val="005103CD"/>
    <w:rsid w:val="00510878"/>
    <w:rsid w:val="00511D9E"/>
    <w:rsid w:val="00511EAE"/>
    <w:rsid w:val="0051354A"/>
    <w:rsid w:val="00513813"/>
    <w:rsid w:val="0051563C"/>
    <w:rsid w:val="00515B92"/>
    <w:rsid w:val="00516461"/>
    <w:rsid w:val="0051649B"/>
    <w:rsid w:val="00521C86"/>
    <w:rsid w:val="00522A5B"/>
    <w:rsid w:val="00522C68"/>
    <w:rsid w:val="00523037"/>
    <w:rsid w:val="005233A6"/>
    <w:rsid w:val="0052406A"/>
    <w:rsid w:val="005243F6"/>
    <w:rsid w:val="00525794"/>
    <w:rsid w:val="00525B66"/>
    <w:rsid w:val="0052691E"/>
    <w:rsid w:val="00526FCE"/>
    <w:rsid w:val="00527BEE"/>
    <w:rsid w:val="00530121"/>
    <w:rsid w:val="005312F6"/>
    <w:rsid w:val="005315B7"/>
    <w:rsid w:val="0053308C"/>
    <w:rsid w:val="0053488F"/>
    <w:rsid w:val="00534E94"/>
    <w:rsid w:val="00535747"/>
    <w:rsid w:val="0053592B"/>
    <w:rsid w:val="00537E93"/>
    <w:rsid w:val="00537FA4"/>
    <w:rsid w:val="005400A3"/>
    <w:rsid w:val="00540F0E"/>
    <w:rsid w:val="00541154"/>
    <w:rsid w:val="00542BD7"/>
    <w:rsid w:val="0054323E"/>
    <w:rsid w:val="0054331E"/>
    <w:rsid w:val="00543408"/>
    <w:rsid w:val="005448D9"/>
    <w:rsid w:val="00545599"/>
    <w:rsid w:val="005458A7"/>
    <w:rsid w:val="00545D4D"/>
    <w:rsid w:val="00546DB7"/>
    <w:rsid w:val="005473F2"/>
    <w:rsid w:val="005521CD"/>
    <w:rsid w:val="0055252D"/>
    <w:rsid w:val="0055422B"/>
    <w:rsid w:val="0055446F"/>
    <w:rsid w:val="00557089"/>
    <w:rsid w:val="00557788"/>
    <w:rsid w:val="00560E4A"/>
    <w:rsid w:val="00561610"/>
    <w:rsid w:val="00561E15"/>
    <w:rsid w:val="00561F54"/>
    <w:rsid w:val="00562282"/>
    <w:rsid w:val="00563EFC"/>
    <w:rsid w:val="0056486D"/>
    <w:rsid w:val="00564DDA"/>
    <w:rsid w:val="00564E98"/>
    <w:rsid w:val="0056596E"/>
    <w:rsid w:val="00565FBB"/>
    <w:rsid w:val="005669A7"/>
    <w:rsid w:val="00570DC6"/>
    <w:rsid w:val="00571322"/>
    <w:rsid w:val="005715FB"/>
    <w:rsid w:val="005721E3"/>
    <w:rsid w:val="00572C54"/>
    <w:rsid w:val="00573E8A"/>
    <w:rsid w:val="00573FCC"/>
    <w:rsid w:val="005741C6"/>
    <w:rsid w:val="00581DB4"/>
    <w:rsid w:val="00584350"/>
    <w:rsid w:val="005854EA"/>
    <w:rsid w:val="00587A14"/>
    <w:rsid w:val="00590605"/>
    <w:rsid w:val="00591519"/>
    <w:rsid w:val="005937E8"/>
    <w:rsid w:val="0059408D"/>
    <w:rsid w:val="005940DD"/>
    <w:rsid w:val="005946E9"/>
    <w:rsid w:val="0059584F"/>
    <w:rsid w:val="0059637D"/>
    <w:rsid w:val="00596525"/>
    <w:rsid w:val="00596768"/>
    <w:rsid w:val="0059708E"/>
    <w:rsid w:val="005972B0"/>
    <w:rsid w:val="005A165C"/>
    <w:rsid w:val="005A1671"/>
    <w:rsid w:val="005A38AA"/>
    <w:rsid w:val="005A4838"/>
    <w:rsid w:val="005A658E"/>
    <w:rsid w:val="005A6E91"/>
    <w:rsid w:val="005B0848"/>
    <w:rsid w:val="005B1F82"/>
    <w:rsid w:val="005B20E6"/>
    <w:rsid w:val="005B3F55"/>
    <w:rsid w:val="005B45A8"/>
    <w:rsid w:val="005B5202"/>
    <w:rsid w:val="005B5AB3"/>
    <w:rsid w:val="005B671C"/>
    <w:rsid w:val="005B7396"/>
    <w:rsid w:val="005C0864"/>
    <w:rsid w:val="005C0E25"/>
    <w:rsid w:val="005C0E42"/>
    <w:rsid w:val="005C10C2"/>
    <w:rsid w:val="005C1155"/>
    <w:rsid w:val="005C1E39"/>
    <w:rsid w:val="005C2737"/>
    <w:rsid w:val="005C43D8"/>
    <w:rsid w:val="005C46D6"/>
    <w:rsid w:val="005C6694"/>
    <w:rsid w:val="005C6AF0"/>
    <w:rsid w:val="005C6CFC"/>
    <w:rsid w:val="005C7562"/>
    <w:rsid w:val="005D0CA6"/>
    <w:rsid w:val="005D29EE"/>
    <w:rsid w:val="005D7DE7"/>
    <w:rsid w:val="005E14EB"/>
    <w:rsid w:val="005E18A5"/>
    <w:rsid w:val="005E200F"/>
    <w:rsid w:val="005E45F3"/>
    <w:rsid w:val="005E49AA"/>
    <w:rsid w:val="005F10C2"/>
    <w:rsid w:val="005F1619"/>
    <w:rsid w:val="005F2E8D"/>
    <w:rsid w:val="005F4309"/>
    <w:rsid w:val="005F57A8"/>
    <w:rsid w:val="005F5AC4"/>
    <w:rsid w:val="005F6D34"/>
    <w:rsid w:val="005F6E0D"/>
    <w:rsid w:val="005F6E23"/>
    <w:rsid w:val="005F6E6D"/>
    <w:rsid w:val="005F7DF0"/>
    <w:rsid w:val="00600CF9"/>
    <w:rsid w:val="00600DFF"/>
    <w:rsid w:val="00601A62"/>
    <w:rsid w:val="006030C3"/>
    <w:rsid w:val="00603884"/>
    <w:rsid w:val="00603EB8"/>
    <w:rsid w:val="00605ABC"/>
    <w:rsid w:val="00606468"/>
    <w:rsid w:val="006068FC"/>
    <w:rsid w:val="0061223C"/>
    <w:rsid w:val="006128DF"/>
    <w:rsid w:val="00613C45"/>
    <w:rsid w:val="006142C3"/>
    <w:rsid w:val="00614843"/>
    <w:rsid w:val="006149E8"/>
    <w:rsid w:val="00615460"/>
    <w:rsid w:val="00616EDE"/>
    <w:rsid w:val="00617B86"/>
    <w:rsid w:val="00617B99"/>
    <w:rsid w:val="0062210B"/>
    <w:rsid w:val="00623AC5"/>
    <w:rsid w:val="00623E64"/>
    <w:rsid w:val="006251D4"/>
    <w:rsid w:val="00625508"/>
    <w:rsid w:val="006260BF"/>
    <w:rsid w:val="00627A99"/>
    <w:rsid w:val="00627EF1"/>
    <w:rsid w:val="0063014B"/>
    <w:rsid w:val="0063058F"/>
    <w:rsid w:val="0063210E"/>
    <w:rsid w:val="00632CD0"/>
    <w:rsid w:val="006340EF"/>
    <w:rsid w:val="00634D33"/>
    <w:rsid w:val="0063737B"/>
    <w:rsid w:val="0064073B"/>
    <w:rsid w:val="00640F0C"/>
    <w:rsid w:val="00641232"/>
    <w:rsid w:val="006415FA"/>
    <w:rsid w:val="0064219B"/>
    <w:rsid w:val="006429AD"/>
    <w:rsid w:val="00642ADB"/>
    <w:rsid w:val="00644D50"/>
    <w:rsid w:val="00645599"/>
    <w:rsid w:val="006455CB"/>
    <w:rsid w:val="00645834"/>
    <w:rsid w:val="0064695D"/>
    <w:rsid w:val="00647FD4"/>
    <w:rsid w:val="0065041E"/>
    <w:rsid w:val="00651569"/>
    <w:rsid w:val="00651B11"/>
    <w:rsid w:val="00652C95"/>
    <w:rsid w:val="006531D7"/>
    <w:rsid w:val="00654871"/>
    <w:rsid w:val="006550D8"/>
    <w:rsid w:val="006554C9"/>
    <w:rsid w:val="00655E55"/>
    <w:rsid w:val="00656C18"/>
    <w:rsid w:val="00657352"/>
    <w:rsid w:val="0065744C"/>
    <w:rsid w:val="0065775A"/>
    <w:rsid w:val="00662F26"/>
    <w:rsid w:val="006640DC"/>
    <w:rsid w:val="006644D7"/>
    <w:rsid w:val="00664510"/>
    <w:rsid w:val="00664728"/>
    <w:rsid w:val="006673EF"/>
    <w:rsid w:val="0066768C"/>
    <w:rsid w:val="006676E8"/>
    <w:rsid w:val="006711B7"/>
    <w:rsid w:val="00671AD6"/>
    <w:rsid w:val="00672F9D"/>
    <w:rsid w:val="00673DB3"/>
    <w:rsid w:val="00674069"/>
    <w:rsid w:val="00675940"/>
    <w:rsid w:val="00675D94"/>
    <w:rsid w:val="006769AF"/>
    <w:rsid w:val="006769DD"/>
    <w:rsid w:val="006809C3"/>
    <w:rsid w:val="00680CB9"/>
    <w:rsid w:val="00682187"/>
    <w:rsid w:val="006827AE"/>
    <w:rsid w:val="0068317F"/>
    <w:rsid w:val="00683A57"/>
    <w:rsid w:val="0068733C"/>
    <w:rsid w:val="00687372"/>
    <w:rsid w:val="00687FFC"/>
    <w:rsid w:val="00690EA1"/>
    <w:rsid w:val="00694B14"/>
    <w:rsid w:val="00695412"/>
    <w:rsid w:val="006955FE"/>
    <w:rsid w:val="00696743"/>
    <w:rsid w:val="006A12AB"/>
    <w:rsid w:val="006A1682"/>
    <w:rsid w:val="006A1BDB"/>
    <w:rsid w:val="006A2881"/>
    <w:rsid w:val="006A4F6E"/>
    <w:rsid w:val="006A71C6"/>
    <w:rsid w:val="006A730C"/>
    <w:rsid w:val="006B1434"/>
    <w:rsid w:val="006B2705"/>
    <w:rsid w:val="006B2A93"/>
    <w:rsid w:val="006B2F9B"/>
    <w:rsid w:val="006B3143"/>
    <w:rsid w:val="006B3A9B"/>
    <w:rsid w:val="006B4DC1"/>
    <w:rsid w:val="006C2162"/>
    <w:rsid w:val="006C2537"/>
    <w:rsid w:val="006C3BF2"/>
    <w:rsid w:val="006C4A9E"/>
    <w:rsid w:val="006C5B2E"/>
    <w:rsid w:val="006C5E2C"/>
    <w:rsid w:val="006C5FFF"/>
    <w:rsid w:val="006D0890"/>
    <w:rsid w:val="006D094D"/>
    <w:rsid w:val="006D1B63"/>
    <w:rsid w:val="006D2423"/>
    <w:rsid w:val="006D2B1D"/>
    <w:rsid w:val="006D32C3"/>
    <w:rsid w:val="006D3707"/>
    <w:rsid w:val="006D5348"/>
    <w:rsid w:val="006D54A0"/>
    <w:rsid w:val="006D554D"/>
    <w:rsid w:val="006D6004"/>
    <w:rsid w:val="006D7161"/>
    <w:rsid w:val="006E14B5"/>
    <w:rsid w:val="006E154F"/>
    <w:rsid w:val="006E15F6"/>
    <w:rsid w:val="006E1BBA"/>
    <w:rsid w:val="006E1D5E"/>
    <w:rsid w:val="006E52D1"/>
    <w:rsid w:val="006E5BFE"/>
    <w:rsid w:val="006E7CEC"/>
    <w:rsid w:val="006F3019"/>
    <w:rsid w:val="006F6171"/>
    <w:rsid w:val="006F7950"/>
    <w:rsid w:val="00700311"/>
    <w:rsid w:val="00700DF7"/>
    <w:rsid w:val="00703677"/>
    <w:rsid w:val="007052D5"/>
    <w:rsid w:val="0070621D"/>
    <w:rsid w:val="007064D3"/>
    <w:rsid w:val="00706A8E"/>
    <w:rsid w:val="00707D3D"/>
    <w:rsid w:val="00707E4F"/>
    <w:rsid w:val="0071027E"/>
    <w:rsid w:val="0071048F"/>
    <w:rsid w:val="0071268F"/>
    <w:rsid w:val="00712720"/>
    <w:rsid w:val="00712A98"/>
    <w:rsid w:val="0071351F"/>
    <w:rsid w:val="00713B22"/>
    <w:rsid w:val="00713C8D"/>
    <w:rsid w:val="00715EEB"/>
    <w:rsid w:val="0072058C"/>
    <w:rsid w:val="00720F80"/>
    <w:rsid w:val="00723764"/>
    <w:rsid w:val="007247DA"/>
    <w:rsid w:val="00724C7E"/>
    <w:rsid w:val="00724E3D"/>
    <w:rsid w:val="00724F98"/>
    <w:rsid w:val="00725C30"/>
    <w:rsid w:val="00727402"/>
    <w:rsid w:val="00727823"/>
    <w:rsid w:val="00727C47"/>
    <w:rsid w:val="007311ED"/>
    <w:rsid w:val="0073211D"/>
    <w:rsid w:val="00733069"/>
    <w:rsid w:val="007340F6"/>
    <w:rsid w:val="0073432E"/>
    <w:rsid w:val="00734342"/>
    <w:rsid w:val="00734C5A"/>
    <w:rsid w:val="00735955"/>
    <w:rsid w:val="0073662D"/>
    <w:rsid w:val="00737E4A"/>
    <w:rsid w:val="0074008D"/>
    <w:rsid w:val="007404EE"/>
    <w:rsid w:val="007405D1"/>
    <w:rsid w:val="0074161A"/>
    <w:rsid w:val="00741B83"/>
    <w:rsid w:val="00741EB1"/>
    <w:rsid w:val="007428F9"/>
    <w:rsid w:val="00742937"/>
    <w:rsid w:val="00742B8E"/>
    <w:rsid w:val="00742C74"/>
    <w:rsid w:val="007435F0"/>
    <w:rsid w:val="00743E37"/>
    <w:rsid w:val="00744537"/>
    <w:rsid w:val="00747AD4"/>
    <w:rsid w:val="00752D64"/>
    <w:rsid w:val="00752DCD"/>
    <w:rsid w:val="00752F6E"/>
    <w:rsid w:val="00753307"/>
    <w:rsid w:val="007539E3"/>
    <w:rsid w:val="007541A9"/>
    <w:rsid w:val="0075472D"/>
    <w:rsid w:val="0075520C"/>
    <w:rsid w:val="00756022"/>
    <w:rsid w:val="0075761B"/>
    <w:rsid w:val="00757C46"/>
    <w:rsid w:val="00762651"/>
    <w:rsid w:val="00763421"/>
    <w:rsid w:val="0076411C"/>
    <w:rsid w:val="00764CBA"/>
    <w:rsid w:val="007655C1"/>
    <w:rsid w:val="00765F6F"/>
    <w:rsid w:val="00766055"/>
    <w:rsid w:val="007668FF"/>
    <w:rsid w:val="007674A9"/>
    <w:rsid w:val="007676F7"/>
    <w:rsid w:val="00772B7B"/>
    <w:rsid w:val="00772CD4"/>
    <w:rsid w:val="00774B25"/>
    <w:rsid w:val="00775A89"/>
    <w:rsid w:val="00780AB2"/>
    <w:rsid w:val="00782202"/>
    <w:rsid w:val="00782353"/>
    <w:rsid w:val="00782E29"/>
    <w:rsid w:val="0078342B"/>
    <w:rsid w:val="007835D2"/>
    <w:rsid w:val="007837A2"/>
    <w:rsid w:val="0078391B"/>
    <w:rsid w:val="00783B29"/>
    <w:rsid w:val="00783C88"/>
    <w:rsid w:val="007842D5"/>
    <w:rsid w:val="007859BA"/>
    <w:rsid w:val="007868C0"/>
    <w:rsid w:val="007914F7"/>
    <w:rsid w:val="00793260"/>
    <w:rsid w:val="00793497"/>
    <w:rsid w:val="007949E7"/>
    <w:rsid w:val="00795E0E"/>
    <w:rsid w:val="00796884"/>
    <w:rsid w:val="00796C58"/>
    <w:rsid w:val="00797DC8"/>
    <w:rsid w:val="007A0320"/>
    <w:rsid w:val="007A0939"/>
    <w:rsid w:val="007A1FE7"/>
    <w:rsid w:val="007A328A"/>
    <w:rsid w:val="007A3560"/>
    <w:rsid w:val="007A44FC"/>
    <w:rsid w:val="007A51DE"/>
    <w:rsid w:val="007A5837"/>
    <w:rsid w:val="007A5EB9"/>
    <w:rsid w:val="007A76F2"/>
    <w:rsid w:val="007B1102"/>
    <w:rsid w:val="007B1C46"/>
    <w:rsid w:val="007B336A"/>
    <w:rsid w:val="007B48B4"/>
    <w:rsid w:val="007B4D61"/>
    <w:rsid w:val="007B5268"/>
    <w:rsid w:val="007B5485"/>
    <w:rsid w:val="007C25BD"/>
    <w:rsid w:val="007C2627"/>
    <w:rsid w:val="007C2B6D"/>
    <w:rsid w:val="007C31F0"/>
    <w:rsid w:val="007C3D60"/>
    <w:rsid w:val="007C5A49"/>
    <w:rsid w:val="007C68D3"/>
    <w:rsid w:val="007C6B71"/>
    <w:rsid w:val="007C6BD3"/>
    <w:rsid w:val="007D0189"/>
    <w:rsid w:val="007D0C22"/>
    <w:rsid w:val="007D165A"/>
    <w:rsid w:val="007D280C"/>
    <w:rsid w:val="007D3AEA"/>
    <w:rsid w:val="007D3C47"/>
    <w:rsid w:val="007D5271"/>
    <w:rsid w:val="007D63F2"/>
    <w:rsid w:val="007E29F2"/>
    <w:rsid w:val="007E68E6"/>
    <w:rsid w:val="007E7F7C"/>
    <w:rsid w:val="007F111C"/>
    <w:rsid w:val="007F1419"/>
    <w:rsid w:val="007F15B6"/>
    <w:rsid w:val="007F37D5"/>
    <w:rsid w:val="007F38C1"/>
    <w:rsid w:val="007F4550"/>
    <w:rsid w:val="007F45D3"/>
    <w:rsid w:val="007F5645"/>
    <w:rsid w:val="007F572F"/>
    <w:rsid w:val="007F770F"/>
    <w:rsid w:val="008011B8"/>
    <w:rsid w:val="00801ECB"/>
    <w:rsid w:val="00802ECC"/>
    <w:rsid w:val="00802ED6"/>
    <w:rsid w:val="00804581"/>
    <w:rsid w:val="00805830"/>
    <w:rsid w:val="0080623F"/>
    <w:rsid w:val="008067BE"/>
    <w:rsid w:val="00806C35"/>
    <w:rsid w:val="008118A8"/>
    <w:rsid w:val="0081223D"/>
    <w:rsid w:val="008134BE"/>
    <w:rsid w:val="0081395B"/>
    <w:rsid w:val="008150B5"/>
    <w:rsid w:val="00815569"/>
    <w:rsid w:val="008158B9"/>
    <w:rsid w:val="0081677D"/>
    <w:rsid w:val="00816A30"/>
    <w:rsid w:val="00816BA8"/>
    <w:rsid w:val="008212B4"/>
    <w:rsid w:val="00821AED"/>
    <w:rsid w:val="00822001"/>
    <w:rsid w:val="008227DB"/>
    <w:rsid w:val="00822E77"/>
    <w:rsid w:val="0082381F"/>
    <w:rsid w:val="00824B73"/>
    <w:rsid w:val="008253F4"/>
    <w:rsid w:val="00825AAF"/>
    <w:rsid w:val="00825F09"/>
    <w:rsid w:val="00830B7E"/>
    <w:rsid w:val="0083202C"/>
    <w:rsid w:val="00833AC4"/>
    <w:rsid w:val="00833E2C"/>
    <w:rsid w:val="00834592"/>
    <w:rsid w:val="00835C84"/>
    <w:rsid w:val="0083605F"/>
    <w:rsid w:val="00836E37"/>
    <w:rsid w:val="00837E1D"/>
    <w:rsid w:val="00840595"/>
    <w:rsid w:val="00841799"/>
    <w:rsid w:val="008419D8"/>
    <w:rsid w:val="00842B78"/>
    <w:rsid w:val="00842D2B"/>
    <w:rsid w:val="008440CE"/>
    <w:rsid w:val="008447C0"/>
    <w:rsid w:val="00844A99"/>
    <w:rsid w:val="00846463"/>
    <w:rsid w:val="0084700C"/>
    <w:rsid w:val="00847370"/>
    <w:rsid w:val="00850D40"/>
    <w:rsid w:val="00851BA9"/>
    <w:rsid w:val="00851FC6"/>
    <w:rsid w:val="0085293C"/>
    <w:rsid w:val="00852AC5"/>
    <w:rsid w:val="008547E8"/>
    <w:rsid w:val="0085507C"/>
    <w:rsid w:val="00855BA9"/>
    <w:rsid w:val="0085775A"/>
    <w:rsid w:val="00857C78"/>
    <w:rsid w:val="008643E4"/>
    <w:rsid w:val="00864D9C"/>
    <w:rsid w:val="00865A1E"/>
    <w:rsid w:val="00866434"/>
    <w:rsid w:val="0086643C"/>
    <w:rsid w:val="0087161D"/>
    <w:rsid w:val="00872C43"/>
    <w:rsid w:val="008733BE"/>
    <w:rsid w:val="0087541E"/>
    <w:rsid w:val="00875681"/>
    <w:rsid w:val="00876565"/>
    <w:rsid w:val="008804FD"/>
    <w:rsid w:val="00882B68"/>
    <w:rsid w:val="00882DE6"/>
    <w:rsid w:val="00883291"/>
    <w:rsid w:val="00883B74"/>
    <w:rsid w:val="008852BC"/>
    <w:rsid w:val="00885ADE"/>
    <w:rsid w:val="00886C8D"/>
    <w:rsid w:val="0089057A"/>
    <w:rsid w:val="00890CC1"/>
    <w:rsid w:val="00891BBA"/>
    <w:rsid w:val="00892517"/>
    <w:rsid w:val="00892810"/>
    <w:rsid w:val="00893441"/>
    <w:rsid w:val="00893D20"/>
    <w:rsid w:val="008941EA"/>
    <w:rsid w:val="00895491"/>
    <w:rsid w:val="00895B55"/>
    <w:rsid w:val="00896094"/>
    <w:rsid w:val="00897028"/>
    <w:rsid w:val="008A0BAC"/>
    <w:rsid w:val="008A0FEC"/>
    <w:rsid w:val="008A27E7"/>
    <w:rsid w:val="008A2C6D"/>
    <w:rsid w:val="008A31F8"/>
    <w:rsid w:val="008A3545"/>
    <w:rsid w:val="008A3A5B"/>
    <w:rsid w:val="008A43D1"/>
    <w:rsid w:val="008A4729"/>
    <w:rsid w:val="008A54AA"/>
    <w:rsid w:val="008A617D"/>
    <w:rsid w:val="008A766C"/>
    <w:rsid w:val="008A76A9"/>
    <w:rsid w:val="008B1B35"/>
    <w:rsid w:val="008B23E8"/>
    <w:rsid w:val="008B26E4"/>
    <w:rsid w:val="008B4930"/>
    <w:rsid w:val="008B67DE"/>
    <w:rsid w:val="008B6F44"/>
    <w:rsid w:val="008B6F6A"/>
    <w:rsid w:val="008B7630"/>
    <w:rsid w:val="008B7C08"/>
    <w:rsid w:val="008B7F2E"/>
    <w:rsid w:val="008C131B"/>
    <w:rsid w:val="008C1914"/>
    <w:rsid w:val="008C23FD"/>
    <w:rsid w:val="008C35B1"/>
    <w:rsid w:val="008C415E"/>
    <w:rsid w:val="008C4506"/>
    <w:rsid w:val="008C5073"/>
    <w:rsid w:val="008C7F58"/>
    <w:rsid w:val="008D0117"/>
    <w:rsid w:val="008D0D51"/>
    <w:rsid w:val="008D1152"/>
    <w:rsid w:val="008D41ED"/>
    <w:rsid w:val="008D4B6A"/>
    <w:rsid w:val="008D74D2"/>
    <w:rsid w:val="008D7C9F"/>
    <w:rsid w:val="008E0863"/>
    <w:rsid w:val="008E1601"/>
    <w:rsid w:val="008E2437"/>
    <w:rsid w:val="008E2861"/>
    <w:rsid w:val="008E2C7E"/>
    <w:rsid w:val="008E3F1C"/>
    <w:rsid w:val="008E4749"/>
    <w:rsid w:val="008E721E"/>
    <w:rsid w:val="008F0F34"/>
    <w:rsid w:val="008F4CD1"/>
    <w:rsid w:val="008F6440"/>
    <w:rsid w:val="009017C0"/>
    <w:rsid w:val="009029A5"/>
    <w:rsid w:val="00903A41"/>
    <w:rsid w:val="00903FF5"/>
    <w:rsid w:val="00905B00"/>
    <w:rsid w:val="00905FDF"/>
    <w:rsid w:val="00906111"/>
    <w:rsid w:val="00906656"/>
    <w:rsid w:val="009068C4"/>
    <w:rsid w:val="00907D5C"/>
    <w:rsid w:val="009116BD"/>
    <w:rsid w:val="00911D9E"/>
    <w:rsid w:val="00911F9B"/>
    <w:rsid w:val="00913878"/>
    <w:rsid w:val="00914EEF"/>
    <w:rsid w:val="0091647C"/>
    <w:rsid w:val="00916801"/>
    <w:rsid w:val="00920D3F"/>
    <w:rsid w:val="00923F34"/>
    <w:rsid w:val="00924AA9"/>
    <w:rsid w:val="009258BD"/>
    <w:rsid w:val="00925AA5"/>
    <w:rsid w:val="00927293"/>
    <w:rsid w:val="0092794D"/>
    <w:rsid w:val="00930804"/>
    <w:rsid w:val="009318C5"/>
    <w:rsid w:val="00931BBD"/>
    <w:rsid w:val="009322D4"/>
    <w:rsid w:val="00932506"/>
    <w:rsid w:val="00933A39"/>
    <w:rsid w:val="009344BE"/>
    <w:rsid w:val="0093461E"/>
    <w:rsid w:val="00935308"/>
    <w:rsid w:val="0093537F"/>
    <w:rsid w:val="00935B2D"/>
    <w:rsid w:val="00940630"/>
    <w:rsid w:val="00941347"/>
    <w:rsid w:val="00941589"/>
    <w:rsid w:val="00942D02"/>
    <w:rsid w:val="00942E97"/>
    <w:rsid w:val="00944288"/>
    <w:rsid w:val="0094478E"/>
    <w:rsid w:val="00944AE5"/>
    <w:rsid w:val="009456EA"/>
    <w:rsid w:val="0094640E"/>
    <w:rsid w:val="00946540"/>
    <w:rsid w:val="00947A74"/>
    <w:rsid w:val="00950917"/>
    <w:rsid w:val="009518A4"/>
    <w:rsid w:val="00951DB1"/>
    <w:rsid w:val="0095230F"/>
    <w:rsid w:val="00952711"/>
    <w:rsid w:val="00953D1C"/>
    <w:rsid w:val="00954D6B"/>
    <w:rsid w:val="009568C1"/>
    <w:rsid w:val="00956999"/>
    <w:rsid w:val="00957424"/>
    <w:rsid w:val="0095785C"/>
    <w:rsid w:val="009600E7"/>
    <w:rsid w:val="009609B8"/>
    <w:rsid w:val="00962A55"/>
    <w:rsid w:val="00962D1B"/>
    <w:rsid w:val="0096371B"/>
    <w:rsid w:val="00963F97"/>
    <w:rsid w:val="00964014"/>
    <w:rsid w:val="009646C1"/>
    <w:rsid w:val="009662B4"/>
    <w:rsid w:val="00966BAB"/>
    <w:rsid w:val="00970E87"/>
    <w:rsid w:val="00971E2F"/>
    <w:rsid w:val="0097297D"/>
    <w:rsid w:val="00972F31"/>
    <w:rsid w:val="00972F58"/>
    <w:rsid w:val="009732D5"/>
    <w:rsid w:val="00974313"/>
    <w:rsid w:val="009746EB"/>
    <w:rsid w:val="00974B04"/>
    <w:rsid w:val="00976C6E"/>
    <w:rsid w:val="00977B90"/>
    <w:rsid w:val="00980128"/>
    <w:rsid w:val="0098197B"/>
    <w:rsid w:val="009858CC"/>
    <w:rsid w:val="00987C03"/>
    <w:rsid w:val="00992625"/>
    <w:rsid w:val="00992A45"/>
    <w:rsid w:val="00992DBC"/>
    <w:rsid w:val="00993447"/>
    <w:rsid w:val="009942C6"/>
    <w:rsid w:val="009A0196"/>
    <w:rsid w:val="009A0ADC"/>
    <w:rsid w:val="009A1C9B"/>
    <w:rsid w:val="009A2A52"/>
    <w:rsid w:val="009A2CE0"/>
    <w:rsid w:val="009A3605"/>
    <w:rsid w:val="009A53F2"/>
    <w:rsid w:val="009A5831"/>
    <w:rsid w:val="009A5868"/>
    <w:rsid w:val="009A5C4D"/>
    <w:rsid w:val="009A6C4D"/>
    <w:rsid w:val="009B1A34"/>
    <w:rsid w:val="009B3560"/>
    <w:rsid w:val="009B3966"/>
    <w:rsid w:val="009B4ABC"/>
    <w:rsid w:val="009B4CAD"/>
    <w:rsid w:val="009B5103"/>
    <w:rsid w:val="009B537C"/>
    <w:rsid w:val="009B55D6"/>
    <w:rsid w:val="009B7099"/>
    <w:rsid w:val="009C3249"/>
    <w:rsid w:val="009C361C"/>
    <w:rsid w:val="009C383D"/>
    <w:rsid w:val="009C4457"/>
    <w:rsid w:val="009C4A70"/>
    <w:rsid w:val="009C588E"/>
    <w:rsid w:val="009C6373"/>
    <w:rsid w:val="009C6D86"/>
    <w:rsid w:val="009D0198"/>
    <w:rsid w:val="009D06FE"/>
    <w:rsid w:val="009D2082"/>
    <w:rsid w:val="009D366B"/>
    <w:rsid w:val="009D587B"/>
    <w:rsid w:val="009E100B"/>
    <w:rsid w:val="009E1EE8"/>
    <w:rsid w:val="009E1F05"/>
    <w:rsid w:val="009E35CE"/>
    <w:rsid w:val="009E38B3"/>
    <w:rsid w:val="009E7EA2"/>
    <w:rsid w:val="009F02DF"/>
    <w:rsid w:val="009F201B"/>
    <w:rsid w:val="009F4FB9"/>
    <w:rsid w:val="009F5537"/>
    <w:rsid w:val="009F7A62"/>
    <w:rsid w:val="00A0172D"/>
    <w:rsid w:val="00A0251D"/>
    <w:rsid w:val="00A03684"/>
    <w:rsid w:val="00A060C0"/>
    <w:rsid w:val="00A066EA"/>
    <w:rsid w:val="00A06770"/>
    <w:rsid w:val="00A06AFF"/>
    <w:rsid w:val="00A07978"/>
    <w:rsid w:val="00A10606"/>
    <w:rsid w:val="00A11A00"/>
    <w:rsid w:val="00A12089"/>
    <w:rsid w:val="00A126FD"/>
    <w:rsid w:val="00A12AB4"/>
    <w:rsid w:val="00A12B3E"/>
    <w:rsid w:val="00A13592"/>
    <w:rsid w:val="00A1541F"/>
    <w:rsid w:val="00A155A0"/>
    <w:rsid w:val="00A1576D"/>
    <w:rsid w:val="00A15C4C"/>
    <w:rsid w:val="00A17BE7"/>
    <w:rsid w:val="00A201C2"/>
    <w:rsid w:val="00A22E99"/>
    <w:rsid w:val="00A25D48"/>
    <w:rsid w:val="00A26D69"/>
    <w:rsid w:val="00A26FCA"/>
    <w:rsid w:val="00A2714E"/>
    <w:rsid w:val="00A3126D"/>
    <w:rsid w:val="00A31332"/>
    <w:rsid w:val="00A31A45"/>
    <w:rsid w:val="00A31B15"/>
    <w:rsid w:val="00A321D4"/>
    <w:rsid w:val="00A32454"/>
    <w:rsid w:val="00A33630"/>
    <w:rsid w:val="00A33E54"/>
    <w:rsid w:val="00A3452F"/>
    <w:rsid w:val="00A34569"/>
    <w:rsid w:val="00A403E8"/>
    <w:rsid w:val="00A40FA3"/>
    <w:rsid w:val="00A41164"/>
    <w:rsid w:val="00A426FC"/>
    <w:rsid w:val="00A42DEB"/>
    <w:rsid w:val="00A43572"/>
    <w:rsid w:val="00A43CC1"/>
    <w:rsid w:val="00A43E00"/>
    <w:rsid w:val="00A449A6"/>
    <w:rsid w:val="00A466D7"/>
    <w:rsid w:val="00A46DA2"/>
    <w:rsid w:val="00A470CC"/>
    <w:rsid w:val="00A517AF"/>
    <w:rsid w:val="00A51E27"/>
    <w:rsid w:val="00A52D56"/>
    <w:rsid w:val="00A5764D"/>
    <w:rsid w:val="00A60689"/>
    <w:rsid w:val="00A61550"/>
    <w:rsid w:val="00A61F6F"/>
    <w:rsid w:val="00A64CC6"/>
    <w:rsid w:val="00A669B2"/>
    <w:rsid w:val="00A6769F"/>
    <w:rsid w:val="00A72C53"/>
    <w:rsid w:val="00A73F09"/>
    <w:rsid w:val="00A74F12"/>
    <w:rsid w:val="00A75059"/>
    <w:rsid w:val="00A8179E"/>
    <w:rsid w:val="00A81831"/>
    <w:rsid w:val="00A833D5"/>
    <w:rsid w:val="00A8459F"/>
    <w:rsid w:val="00A845E3"/>
    <w:rsid w:val="00A851D4"/>
    <w:rsid w:val="00A90275"/>
    <w:rsid w:val="00A90353"/>
    <w:rsid w:val="00A907D3"/>
    <w:rsid w:val="00A91215"/>
    <w:rsid w:val="00A943A6"/>
    <w:rsid w:val="00AA7996"/>
    <w:rsid w:val="00AB1181"/>
    <w:rsid w:val="00AB4667"/>
    <w:rsid w:val="00AB49D4"/>
    <w:rsid w:val="00AB4B8B"/>
    <w:rsid w:val="00AC2F3A"/>
    <w:rsid w:val="00AC370D"/>
    <w:rsid w:val="00AC672B"/>
    <w:rsid w:val="00AC6BC1"/>
    <w:rsid w:val="00AC7977"/>
    <w:rsid w:val="00AD0FDE"/>
    <w:rsid w:val="00AD2F7F"/>
    <w:rsid w:val="00AD343C"/>
    <w:rsid w:val="00AD3D22"/>
    <w:rsid w:val="00AD4598"/>
    <w:rsid w:val="00AD46D2"/>
    <w:rsid w:val="00AD4BFD"/>
    <w:rsid w:val="00AD6A94"/>
    <w:rsid w:val="00AE2AE5"/>
    <w:rsid w:val="00AE3021"/>
    <w:rsid w:val="00AE3D0C"/>
    <w:rsid w:val="00AE609C"/>
    <w:rsid w:val="00AE73BD"/>
    <w:rsid w:val="00AE7C5A"/>
    <w:rsid w:val="00AF282F"/>
    <w:rsid w:val="00AF45E9"/>
    <w:rsid w:val="00B00A39"/>
    <w:rsid w:val="00B00AE1"/>
    <w:rsid w:val="00B00C4B"/>
    <w:rsid w:val="00B01C43"/>
    <w:rsid w:val="00B0251B"/>
    <w:rsid w:val="00B03EE3"/>
    <w:rsid w:val="00B04B8A"/>
    <w:rsid w:val="00B07261"/>
    <w:rsid w:val="00B11567"/>
    <w:rsid w:val="00B13A0B"/>
    <w:rsid w:val="00B14CA9"/>
    <w:rsid w:val="00B15F58"/>
    <w:rsid w:val="00B17777"/>
    <w:rsid w:val="00B17E31"/>
    <w:rsid w:val="00B200E3"/>
    <w:rsid w:val="00B20ED2"/>
    <w:rsid w:val="00B216C9"/>
    <w:rsid w:val="00B21E2D"/>
    <w:rsid w:val="00B21F01"/>
    <w:rsid w:val="00B2244C"/>
    <w:rsid w:val="00B23551"/>
    <w:rsid w:val="00B23904"/>
    <w:rsid w:val="00B23C0A"/>
    <w:rsid w:val="00B254FF"/>
    <w:rsid w:val="00B25F21"/>
    <w:rsid w:val="00B25F29"/>
    <w:rsid w:val="00B26052"/>
    <w:rsid w:val="00B264D8"/>
    <w:rsid w:val="00B267BC"/>
    <w:rsid w:val="00B275D7"/>
    <w:rsid w:val="00B30790"/>
    <w:rsid w:val="00B31B9B"/>
    <w:rsid w:val="00B322C0"/>
    <w:rsid w:val="00B3605B"/>
    <w:rsid w:val="00B36852"/>
    <w:rsid w:val="00B40420"/>
    <w:rsid w:val="00B404D8"/>
    <w:rsid w:val="00B4073E"/>
    <w:rsid w:val="00B41FD2"/>
    <w:rsid w:val="00B4276D"/>
    <w:rsid w:val="00B42F87"/>
    <w:rsid w:val="00B4414D"/>
    <w:rsid w:val="00B44493"/>
    <w:rsid w:val="00B446C4"/>
    <w:rsid w:val="00B50C4D"/>
    <w:rsid w:val="00B520DD"/>
    <w:rsid w:val="00B53173"/>
    <w:rsid w:val="00B532A1"/>
    <w:rsid w:val="00B55D72"/>
    <w:rsid w:val="00B57C76"/>
    <w:rsid w:val="00B6148C"/>
    <w:rsid w:val="00B617A4"/>
    <w:rsid w:val="00B62264"/>
    <w:rsid w:val="00B631F9"/>
    <w:rsid w:val="00B638FB"/>
    <w:rsid w:val="00B63DEB"/>
    <w:rsid w:val="00B67796"/>
    <w:rsid w:val="00B67A12"/>
    <w:rsid w:val="00B67F6C"/>
    <w:rsid w:val="00B67F70"/>
    <w:rsid w:val="00B70C7F"/>
    <w:rsid w:val="00B70D25"/>
    <w:rsid w:val="00B71174"/>
    <w:rsid w:val="00B7155B"/>
    <w:rsid w:val="00B7180B"/>
    <w:rsid w:val="00B729D4"/>
    <w:rsid w:val="00B742E9"/>
    <w:rsid w:val="00B74861"/>
    <w:rsid w:val="00B74CFD"/>
    <w:rsid w:val="00B74F7E"/>
    <w:rsid w:val="00B753F4"/>
    <w:rsid w:val="00B757E0"/>
    <w:rsid w:val="00B759B9"/>
    <w:rsid w:val="00B77412"/>
    <w:rsid w:val="00B77425"/>
    <w:rsid w:val="00B80684"/>
    <w:rsid w:val="00B81767"/>
    <w:rsid w:val="00B81D91"/>
    <w:rsid w:val="00B8304A"/>
    <w:rsid w:val="00B83E3E"/>
    <w:rsid w:val="00B849BA"/>
    <w:rsid w:val="00B86379"/>
    <w:rsid w:val="00B86F7E"/>
    <w:rsid w:val="00B87195"/>
    <w:rsid w:val="00B87A17"/>
    <w:rsid w:val="00B9026C"/>
    <w:rsid w:val="00B906A3"/>
    <w:rsid w:val="00B90E7F"/>
    <w:rsid w:val="00B91F65"/>
    <w:rsid w:val="00B922E1"/>
    <w:rsid w:val="00B926B4"/>
    <w:rsid w:val="00B92D55"/>
    <w:rsid w:val="00B931AD"/>
    <w:rsid w:val="00B94C69"/>
    <w:rsid w:val="00B952DF"/>
    <w:rsid w:val="00B95B2E"/>
    <w:rsid w:val="00B96BC2"/>
    <w:rsid w:val="00BA0C26"/>
    <w:rsid w:val="00BA1B96"/>
    <w:rsid w:val="00BA4D0A"/>
    <w:rsid w:val="00BA6B66"/>
    <w:rsid w:val="00BA7E0B"/>
    <w:rsid w:val="00BB01D3"/>
    <w:rsid w:val="00BB078F"/>
    <w:rsid w:val="00BB14EF"/>
    <w:rsid w:val="00BB1A54"/>
    <w:rsid w:val="00BB1E23"/>
    <w:rsid w:val="00BB2707"/>
    <w:rsid w:val="00BB4236"/>
    <w:rsid w:val="00BB4668"/>
    <w:rsid w:val="00BB58E4"/>
    <w:rsid w:val="00BB5C66"/>
    <w:rsid w:val="00BB69E1"/>
    <w:rsid w:val="00BB75DD"/>
    <w:rsid w:val="00BB7A1C"/>
    <w:rsid w:val="00BC37C2"/>
    <w:rsid w:val="00BC480C"/>
    <w:rsid w:val="00BC5627"/>
    <w:rsid w:val="00BC6D6E"/>
    <w:rsid w:val="00BC7BE8"/>
    <w:rsid w:val="00BC7DB8"/>
    <w:rsid w:val="00BD1007"/>
    <w:rsid w:val="00BD2E2B"/>
    <w:rsid w:val="00BD7AAE"/>
    <w:rsid w:val="00BE013F"/>
    <w:rsid w:val="00BE2CE5"/>
    <w:rsid w:val="00BE31D8"/>
    <w:rsid w:val="00BE34B1"/>
    <w:rsid w:val="00BE358C"/>
    <w:rsid w:val="00BE3CF3"/>
    <w:rsid w:val="00BE5DF0"/>
    <w:rsid w:val="00BE6672"/>
    <w:rsid w:val="00BE704E"/>
    <w:rsid w:val="00BE7E81"/>
    <w:rsid w:val="00BF10F2"/>
    <w:rsid w:val="00BF237D"/>
    <w:rsid w:val="00BF3863"/>
    <w:rsid w:val="00C016D1"/>
    <w:rsid w:val="00C01BD7"/>
    <w:rsid w:val="00C024D2"/>
    <w:rsid w:val="00C075CB"/>
    <w:rsid w:val="00C1002F"/>
    <w:rsid w:val="00C1035F"/>
    <w:rsid w:val="00C117B1"/>
    <w:rsid w:val="00C11F72"/>
    <w:rsid w:val="00C1324C"/>
    <w:rsid w:val="00C134FC"/>
    <w:rsid w:val="00C14ABC"/>
    <w:rsid w:val="00C1571C"/>
    <w:rsid w:val="00C16913"/>
    <w:rsid w:val="00C17411"/>
    <w:rsid w:val="00C17564"/>
    <w:rsid w:val="00C17967"/>
    <w:rsid w:val="00C17DD5"/>
    <w:rsid w:val="00C2020C"/>
    <w:rsid w:val="00C2153F"/>
    <w:rsid w:val="00C21E48"/>
    <w:rsid w:val="00C227FF"/>
    <w:rsid w:val="00C22B4E"/>
    <w:rsid w:val="00C25313"/>
    <w:rsid w:val="00C26355"/>
    <w:rsid w:val="00C27E3A"/>
    <w:rsid w:val="00C30266"/>
    <w:rsid w:val="00C30B1C"/>
    <w:rsid w:val="00C31077"/>
    <w:rsid w:val="00C31608"/>
    <w:rsid w:val="00C31C54"/>
    <w:rsid w:val="00C33643"/>
    <w:rsid w:val="00C336CE"/>
    <w:rsid w:val="00C33D85"/>
    <w:rsid w:val="00C36D4A"/>
    <w:rsid w:val="00C37D85"/>
    <w:rsid w:val="00C407F3"/>
    <w:rsid w:val="00C40EB8"/>
    <w:rsid w:val="00C40FDC"/>
    <w:rsid w:val="00C417D2"/>
    <w:rsid w:val="00C424CC"/>
    <w:rsid w:val="00C424EE"/>
    <w:rsid w:val="00C446BC"/>
    <w:rsid w:val="00C44BA5"/>
    <w:rsid w:val="00C45618"/>
    <w:rsid w:val="00C45A1B"/>
    <w:rsid w:val="00C460B9"/>
    <w:rsid w:val="00C479B7"/>
    <w:rsid w:val="00C5021E"/>
    <w:rsid w:val="00C50DF7"/>
    <w:rsid w:val="00C5105D"/>
    <w:rsid w:val="00C513F8"/>
    <w:rsid w:val="00C5184B"/>
    <w:rsid w:val="00C51DC2"/>
    <w:rsid w:val="00C522D7"/>
    <w:rsid w:val="00C5270F"/>
    <w:rsid w:val="00C5385F"/>
    <w:rsid w:val="00C54143"/>
    <w:rsid w:val="00C5507E"/>
    <w:rsid w:val="00C551E3"/>
    <w:rsid w:val="00C55EF7"/>
    <w:rsid w:val="00C56001"/>
    <w:rsid w:val="00C56EAD"/>
    <w:rsid w:val="00C56F64"/>
    <w:rsid w:val="00C57AD9"/>
    <w:rsid w:val="00C616DC"/>
    <w:rsid w:val="00C617B6"/>
    <w:rsid w:val="00C61865"/>
    <w:rsid w:val="00C645E3"/>
    <w:rsid w:val="00C64A76"/>
    <w:rsid w:val="00C6506D"/>
    <w:rsid w:val="00C66154"/>
    <w:rsid w:val="00C66390"/>
    <w:rsid w:val="00C664A2"/>
    <w:rsid w:val="00C66607"/>
    <w:rsid w:val="00C71876"/>
    <w:rsid w:val="00C73D55"/>
    <w:rsid w:val="00C74E0F"/>
    <w:rsid w:val="00C75165"/>
    <w:rsid w:val="00C752D7"/>
    <w:rsid w:val="00C763EF"/>
    <w:rsid w:val="00C764CC"/>
    <w:rsid w:val="00C8014C"/>
    <w:rsid w:val="00C80192"/>
    <w:rsid w:val="00C823E4"/>
    <w:rsid w:val="00C83E48"/>
    <w:rsid w:val="00C84526"/>
    <w:rsid w:val="00C8530D"/>
    <w:rsid w:val="00C85E84"/>
    <w:rsid w:val="00C865DE"/>
    <w:rsid w:val="00C86C56"/>
    <w:rsid w:val="00C86D09"/>
    <w:rsid w:val="00C90BCE"/>
    <w:rsid w:val="00C920D6"/>
    <w:rsid w:val="00C93ED2"/>
    <w:rsid w:val="00C94089"/>
    <w:rsid w:val="00C9573E"/>
    <w:rsid w:val="00C96B3B"/>
    <w:rsid w:val="00C97859"/>
    <w:rsid w:val="00C97DC7"/>
    <w:rsid w:val="00CA0E9C"/>
    <w:rsid w:val="00CA1740"/>
    <w:rsid w:val="00CA22BC"/>
    <w:rsid w:val="00CA26A1"/>
    <w:rsid w:val="00CA2C4D"/>
    <w:rsid w:val="00CA52CE"/>
    <w:rsid w:val="00CA5CE1"/>
    <w:rsid w:val="00CA664E"/>
    <w:rsid w:val="00CB0B9D"/>
    <w:rsid w:val="00CB122A"/>
    <w:rsid w:val="00CB1E1E"/>
    <w:rsid w:val="00CB3915"/>
    <w:rsid w:val="00CB3B48"/>
    <w:rsid w:val="00CB3FC9"/>
    <w:rsid w:val="00CB4C2F"/>
    <w:rsid w:val="00CB4E0C"/>
    <w:rsid w:val="00CB6F3A"/>
    <w:rsid w:val="00CB714B"/>
    <w:rsid w:val="00CC17F3"/>
    <w:rsid w:val="00CC28C1"/>
    <w:rsid w:val="00CC56DA"/>
    <w:rsid w:val="00CC5FED"/>
    <w:rsid w:val="00CC6129"/>
    <w:rsid w:val="00CC647B"/>
    <w:rsid w:val="00CC6FE3"/>
    <w:rsid w:val="00CD22F4"/>
    <w:rsid w:val="00CD23E4"/>
    <w:rsid w:val="00CD25BB"/>
    <w:rsid w:val="00CD5106"/>
    <w:rsid w:val="00CD5DCB"/>
    <w:rsid w:val="00CD6DBB"/>
    <w:rsid w:val="00CE0574"/>
    <w:rsid w:val="00CE0B56"/>
    <w:rsid w:val="00CE23F3"/>
    <w:rsid w:val="00CE412F"/>
    <w:rsid w:val="00CE4F77"/>
    <w:rsid w:val="00CE5DB8"/>
    <w:rsid w:val="00CE6E60"/>
    <w:rsid w:val="00CE75FF"/>
    <w:rsid w:val="00CF1761"/>
    <w:rsid w:val="00CF2F5C"/>
    <w:rsid w:val="00CF3815"/>
    <w:rsid w:val="00CF4FBC"/>
    <w:rsid w:val="00CF54E4"/>
    <w:rsid w:val="00CF6E64"/>
    <w:rsid w:val="00CF6F3D"/>
    <w:rsid w:val="00D00568"/>
    <w:rsid w:val="00D01D8A"/>
    <w:rsid w:val="00D03C03"/>
    <w:rsid w:val="00D0427C"/>
    <w:rsid w:val="00D053CB"/>
    <w:rsid w:val="00D0612B"/>
    <w:rsid w:val="00D06732"/>
    <w:rsid w:val="00D075FE"/>
    <w:rsid w:val="00D07A54"/>
    <w:rsid w:val="00D10397"/>
    <w:rsid w:val="00D1439D"/>
    <w:rsid w:val="00D14DE7"/>
    <w:rsid w:val="00D1572B"/>
    <w:rsid w:val="00D16C85"/>
    <w:rsid w:val="00D205DE"/>
    <w:rsid w:val="00D213C0"/>
    <w:rsid w:val="00D219AB"/>
    <w:rsid w:val="00D21E8C"/>
    <w:rsid w:val="00D23DE6"/>
    <w:rsid w:val="00D256D0"/>
    <w:rsid w:val="00D262F5"/>
    <w:rsid w:val="00D26BDB"/>
    <w:rsid w:val="00D26C1A"/>
    <w:rsid w:val="00D30A84"/>
    <w:rsid w:val="00D31DCB"/>
    <w:rsid w:val="00D31F2C"/>
    <w:rsid w:val="00D330F1"/>
    <w:rsid w:val="00D34686"/>
    <w:rsid w:val="00D347E7"/>
    <w:rsid w:val="00D348CB"/>
    <w:rsid w:val="00D34CCC"/>
    <w:rsid w:val="00D35DFD"/>
    <w:rsid w:val="00D364E9"/>
    <w:rsid w:val="00D37B3A"/>
    <w:rsid w:val="00D4056B"/>
    <w:rsid w:val="00D422EA"/>
    <w:rsid w:val="00D42B8C"/>
    <w:rsid w:val="00D42E2A"/>
    <w:rsid w:val="00D43590"/>
    <w:rsid w:val="00D43AB6"/>
    <w:rsid w:val="00D43B3A"/>
    <w:rsid w:val="00D45334"/>
    <w:rsid w:val="00D45613"/>
    <w:rsid w:val="00D46994"/>
    <w:rsid w:val="00D51738"/>
    <w:rsid w:val="00D5244E"/>
    <w:rsid w:val="00D53183"/>
    <w:rsid w:val="00D53C52"/>
    <w:rsid w:val="00D5490E"/>
    <w:rsid w:val="00D54E5B"/>
    <w:rsid w:val="00D55FE8"/>
    <w:rsid w:val="00D560BC"/>
    <w:rsid w:val="00D57CAF"/>
    <w:rsid w:val="00D63F40"/>
    <w:rsid w:val="00D64AF7"/>
    <w:rsid w:val="00D64E42"/>
    <w:rsid w:val="00D651CC"/>
    <w:rsid w:val="00D66AB5"/>
    <w:rsid w:val="00D67A82"/>
    <w:rsid w:val="00D70C2C"/>
    <w:rsid w:val="00D723C7"/>
    <w:rsid w:val="00D735B9"/>
    <w:rsid w:val="00D73617"/>
    <w:rsid w:val="00D74A1B"/>
    <w:rsid w:val="00D74D22"/>
    <w:rsid w:val="00D76B74"/>
    <w:rsid w:val="00D77B37"/>
    <w:rsid w:val="00D77EE6"/>
    <w:rsid w:val="00D80715"/>
    <w:rsid w:val="00D8073E"/>
    <w:rsid w:val="00D80AF0"/>
    <w:rsid w:val="00D81832"/>
    <w:rsid w:val="00D81D22"/>
    <w:rsid w:val="00D83EC8"/>
    <w:rsid w:val="00D845A2"/>
    <w:rsid w:val="00D84A16"/>
    <w:rsid w:val="00D85C90"/>
    <w:rsid w:val="00D90722"/>
    <w:rsid w:val="00D91341"/>
    <w:rsid w:val="00D9171E"/>
    <w:rsid w:val="00D927F7"/>
    <w:rsid w:val="00D9369E"/>
    <w:rsid w:val="00D94A45"/>
    <w:rsid w:val="00D94AC6"/>
    <w:rsid w:val="00D95144"/>
    <w:rsid w:val="00D96212"/>
    <w:rsid w:val="00DA2127"/>
    <w:rsid w:val="00DA2BD8"/>
    <w:rsid w:val="00DA6815"/>
    <w:rsid w:val="00DA6F09"/>
    <w:rsid w:val="00DA79EA"/>
    <w:rsid w:val="00DB1219"/>
    <w:rsid w:val="00DB3A73"/>
    <w:rsid w:val="00DB6B57"/>
    <w:rsid w:val="00DB78D4"/>
    <w:rsid w:val="00DC0B5D"/>
    <w:rsid w:val="00DC1180"/>
    <w:rsid w:val="00DC2727"/>
    <w:rsid w:val="00DC32B4"/>
    <w:rsid w:val="00DC413E"/>
    <w:rsid w:val="00DC4B5E"/>
    <w:rsid w:val="00DC6252"/>
    <w:rsid w:val="00DC65D0"/>
    <w:rsid w:val="00DC723B"/>
    <w:rsid w:val="00DC767A"/>
    <w:rsid w:val="00DD006E"/>
    <w:rsid w:val="00DD0EB9"/>
    <w:rsid w:val="00DD1316"/>
    <w:rsid w:val="00DD28BB"/>
    <w:rsid w:val="00DD4CFE"/>
    <w:rsid w:val="00DE02C7"/>
    <w:rsid w:val="00DE0C7C"/>
    <w:rsid w:val="00DE1E63"/>
    <w:rsid w:val="00DE22C8"/>
    <w:rsid w:val="00DE255B"/>
    <w:rsid w:val="00DE29F1"/>
    <w:rsid w:val="00DE3327"/>
    <w:rsid w:val="00DE41AD"/>
    <w:rsid w:val="00DE4E18"/>
    <w:rsid w:val="00DE54F9"/>
    <w:rsid w:val="00DE766D"/>
    <w:rsid w:val="00DF04E0"/>
    <w:rsid w:val="00DF1172"/>
    <w:rsid w:val="00DF3CFF"/>
    <w:rsid w:val="00DF475F"/>
    <w:rsid w:val="00DF4B3C"/>
    <w:rsid w:val="00DF4E2A"/>
    <w:rsid w:val="00DF5EB6"/>
    <w:rsid w:val="00DF71BA"/>
    <w:rsid w:val="00E00404"/>
    <w:rsid w:val="00E00FB1"/>
    <w:rsid w:val="00E01240"/>
    <w:rsid w:val="00E01422"/>
    <w:rsid w:val="00E032C5"/>
    <w:rsid w:val="00E037C2"/>
    <w:rsid w:val="00E04AB5"/>
    <w:rsid w:val="00E06467"/>
    <w:rsid w:val="00E06A3A"/>
    <w:rsid w:val="00E10381"/>
    <w:rsid w:val="00E11A1E"/>
    <w:rsid w:val="00E122F9"/>
    <w:rsid w:val="00E12F8D"/>
    <w:rsid w:val="00E1411A"/>
    <w:rsid w:val="00E17928"/>
    <w:rsid w:val="00E2067B"/>
    <w:rsid w:val="00E20BF5"/>
    <w:rsid w:val="00E23ADB"/>
    <w:rsid w:val="00E24CBD"/>
    <w:rsid w:val="00E25219"/>
    <w:rsid w:val="00E26B07"/>
    <w:rsid w:val="00E26ED2"/>
    <w:rsid w:val="00E274D1"/>
    <w:rsid w:val="00E27904"/>
    <w:rsid w:val="00E30550"/>
    <w:rsid w:val="00E30C70"/>
    <w:rsid w:val="00E31ABA"/>
    <w:rsid w:val="00E322EF"/>
    <w:rsid w:val="00E32A0A"/>
    <w:rsid w:val="00E32A29"/>
    <w:rsid w:val="00E330F9"/>
    <w:rsid w:val="00E35788"/>
    <w:rsid w:val="00E35A90"/>
    <w:rsid w:val="00E40271"/>
    <w:rsid w:val="00E4070D"/>
    <w:rsid w:val="00E4073E"/>
    <w:rsid w:val="00E43877"/>
    <w:rsid w:val="00E43924"/>
    <w:rsid w:val="00E449DB"/>
    <w:rsid w:val="00E44C0D"/>
    <w:rsid w:val="00E46E06"/>
    <w:rsid w:val="00E50619"/>
    <w:rsid w:val="00E51E5A"/>
    <w:rsid w:val="00E52FFD"/>
    <w:rsid w:val="00E53C60"/>
    <w:rsid w:val="00E53DBA"/>
    <w:rsid w:val="00E54954"/>
    <w:rsid w:val="00E55032"/>
    <w:rsid w:val="00E56314"/>
    <w:rsid w:val="00E5656A"/>
    <w:rsid w:val="00E603E7"/>
    <w:rsid w:val="00E60A3E"/>
    <w:rsid w:val="00E61218"/>
    <w:rsid w:val="00E61433"/>
    <w:rsid w:val="00E615EC"/>
    <w:rsid w:val="00E62D97"/>
    <w:rsid w:val="00E636A3"/>
    <w:rsid w:val="00E63DA2"/>
    <w:rsid w:val="00E6450B"/>
    <w:rsid w:val="00E65049"/>
    <w:rsid w:val="00E650F3"/>
    <w:rsid w:val="00E66504"/>
    <w:rsid w:val="00E704E5"/>
    <w:rsid w:val="00E7069A"/>
    <w:rsid w:val="00E70F1C"/>
    <w:rsid w:val="00E71505"/>
    <w:rsid w:val="00E720CD"/>
    <w:rsid w:val="00E749BA"/>
    <w:rsid w:val="00E75AD2"/>
    <w:rsid w:val="00E77219"/>
    <w:rsid w:val="00E80B04"/>
    <w:rsid w:val="00E8306A"/>
    <w:rsid w:val="00E866F8"/>
    <w:rsid w:val="00E86AE7"/>
    <w:rsid w:val="00E87CD0"/>
    <w:rsid w:val="00E87F24"/>
    <w:rsid w:val="00E90D3E"/>
    <w:rsid w:val="00E90D86"/>
    <w:rsid w:val="00E91542"/>
    <w:rsid w:val="00E928A9"/>
    <w:rsid w:val="00E93DAB"/>
    <w:rsid w:val="00E941D4"/>
    <w:rsid w:val="00E94550"/>
    <w:rsid w:val="00E95D49"/>
    <w:rsid w:val="00E962D3"/>
    <w:rsid w:val="00E963A5"/>
    <w:rsid w:val="00EA039F"/>
    <w:rsid w:val="00EA0F44"/>
    <w:rsid w:val="00EA1D67"/>
    <w:rsid w:val="00EA2187"/>
    <w:rsid w:val="00EA2C11"/>
    <w:rsid w:val="00EA3039"/>
    <w:rsid w:val="00EA5162"/>
    <w:rsid w:val="00EA668C"/>
    <w:rsid w:val="00EA77C8"/>
    <w:rsid w:val="00EA7940"/>
    <w:rsid w:val="00EB0653"/>
    <w:rsid w:val="00EB265F"/>
    <w:rsid w:val="00EB26CF"/>
    <w:rsid w:val="00EB4823"/>
    <w:rsid w:val="00EB4A46"/>
    <w:rsid w:val="00EB5EC0"/>
    <w:rsid w:val="00EB68B2"/>
    <w:rsid w:val="00EB728E"/>
    <w:rsid w:val="00EC137D"/>
    <w:rsid w:val="00EC1989"/>
    <w:rsid w:val="00EC23B9"/>
    <w:rsid w:val="00EC2CC8"/>
    <w:rsid w:val="00EC4C08"/>
    <w:rsid w:val="00EC5BDD"/>
    <w:rsid w:val="00EC5FD9"/>
    <w:rsid w:val="00EC6474"/>
    <w:rsid w:val="00EC6A1F"/>
    <w:rsid w:val="00EC6F1F"/>
    <w:rsid w:val="00ED10EB"/>
    <w:rsid w:val="00ED2716"/>
    <w:rsid w:val="00ED4C40"/>
    <w:rsid w:val="00ED4CC2"/>
    <w:rsid w:val="00ED6794"/>
    <w:rsid w:val="00ED6CDC"/>
    <w:rsid w:val="00ED754A"/>
    <w:rsid w:val="00EE0A43"/>
    <w:rsid w:val="00EE3094"/>
    <w:rsid w:val="00EE3AB8"/>
    <w:rsid w:val="00EE57DB"/>
    <w:rsid w:val="00EE6F69"/>
    <w:rsid w:val="00EF180B"/>
    <w:rsid w:val="00EF1AF0"/>
    <w:rsid w:val="00EF2905"/>
    <w:rsid w:val="00EF329C"/>
    <w:rsid w:val="00EF37E8"/>
    <w:rsid w:val="00EF5651"/>
    <w:rsid w:val="00EF64E1"/>
    <w:rsid w:val="00EF7B9C"/>
    <w:rsid w:val="00F00D9F"/>
    <w:rsid w:val="00F00FE1"/>
    <w:rsid w:val="00F01280"/>
    <w:rsid w:val="00F02D43"/>
    <w:rsid w:val="00F02FE1"/>
    <w:rsid w:val="00F033A7"/>
    <w:rsid w:val="00F05284"/>
    <w:rsid w:val="00F05F53"/>
    <w:rsid w:val="00F064BA"/>
    <w:rsid w:val="00F07467"/>
    <w:rsid w:val="00F07A8A"/>
    <w:rsid w:val="00F1022E"/>
    <w:rsid w:val="00F10351"/>
    <w:rsid w:val="00F103FC"/>
    <w:rsid w:val="00F11DE7"/>
    <w:rsid w:val="00F1274B"/>
    <w:rsid w:val="00F13167"/>
    <w:rsid w:val="00F146D5"/>
    <w:rsid w:val="00F16267"/>
    <w:rsid w:val="00F1644A"/>
    <w:rsid w:val="00F172BC"/>
    <w:rsid w:val="00F17598"/>
    <w:rsid w:val="00F1770B"/>
    <w:rsid w:val="00F20A0D"/>
    <w:rsid w:val="00F222ED"/>
    <w:rsid w:val="00F22A4D"/>
    <w:rsid w:val="00F248B3"/>
    <w:rsid w:val="00F266E3"/>
    <w:rsid w:val="00F26EB1"/>
    <w:rsid w:val="00F27B0B"/>
    <w:rsid w:val="00F30130"/>
    <w:rsid w:val="00F302AB"/>
    <w:rsid w:val="00F30D2E"/>
    <w:rsid w:val="00F3292C"/>
    <w:rsid w:val="00F32A39"/>
    <w:rsid w:val="00F35375"/>
    <w:rsid w:val="00F35417"/>
    <w:rsid w:val="00F357E2"/>
    <w:rsid w:val="00F35E06"/>
    <w:rsid w:val="00F35F8C"/>
    <w:rsid w:val="00F36DE9"/>
    <w:rsid w:val="00F36F97"/>
    <w:rsid w:val="00F3713F"/>
    <w:rsid w:val="00F376DA"/>
    <w:rsid w:val="00F377D9"/>
    <w:rsid w:val="00F4117E"/>
    <w:rsid w:val="00F41BBF"/>
    <w:rsid w:val="00F45E11"/>
    <w:rsid w:val="00F4734B"/>
    <w:rsid w:val="00F50C6E"/>
    <w:rsid w:val="00F52AB7"/>
    <w:rsid w:val="00F530F8"/>
    <w:rsid w:val="00F534D0"/>
    <w:rsid w:val="00F54080"/>
    <w:rsid w:val="00F54941"/>
    <w:rsid w:val="00F55A0E"/>
    <w:rsid w:val="00F5775E"/>
    <w:rsid w:val="00F57EC5"/>
    <w:rsid w:val="00F61287"/>
    <w:rsid w:val="00F6297C"/>
    <w:rsid w:val="00F63705"/>
    <w:rsid w:val="00F63884"/>
    <w:rsid w:val="00F652A5"/>
    <w:rsid w:val="00F6559C"/>
    <w:rsid w:val="00F6642A"/>
    <w:rsid w:val="00F67E91"/>
    <w:rsid w:val="00F72216"/>
    <w:rsid w:val="00F72487"/>
    <w:rsid w:val="00F72ED1"/>
    <w:rsid w:val="00F7352D"/>
    <w:rsid w:val="00F735A5"/>
    <w:rsid w:val="00F7570D"/>
    <w:rsid w:val="00F75817"/>
    <w:rsid w:val="00F75CE4"/>
    <w:rsid w:val="00F77BB7"/>
    <w:rsid w:val="00F80F9D"/>
    <w:rsid w:val="00F828AD"/>
    <w:rsid w:val="00F84106"/>
    <w:rsid w:val="00F84339"/>
    <w:rsid w:val="00F84935"/>
    <w:rsid w:val="00F86455"/>
    <w:rsid w:val="00F871B2"/>
    <w:rsid w:val="00F90F22"/>
    <w:rsid w:val="00F91D50"/>
    <w:rsid w:val="00F92D67"/>
    <w:rsid w:val="00F96EB3"/>
    <w:rsid w:val="00F97E25"/>
    <w:rsid w:val="00FA08C7"/>
    <w:rsid w:val="00FA0CCE"/>
    <w:rsid w:val="00FA2B68"/>
    <w:rsid w:val="00FA2CE9"/>
    <w:rsid w:val="00FA3267"/>
    <w:rsid w:val="00FA3C0A"/>
    <w:rsid w:val="00FA4D26"/>
    <w:rsid w:val="00FA5E33"/>
    <w:rsid w:val="00FA68A3"/>
    <w:rsid w:val="00FA7AA5"/>
    <w:rsid w:val="00FB0F7B"/>
    <w:rsid w:val="00FB1EB1"/>
    <w:rsid w:val="00FB3416"/>
    <w:rsid w:val="00FB4079"/>
    <w:rsid w:val="00FB44EA"/>
    <w:rsid w:val="00FB58E8"/>
    <w:rsid w:val="00FB5D72"/>
    <w:rsid w:val="00FB5E0E"/>
    <w:rsid w:val="00FB6695"/>
    <w:rsid w:val="00FB722D"/>
    <w:rsid w:val="00FB7F6D"/>
    <w:rsid w:val="00FC0AC3"/>
    <w:rsid w:val="00FC0F27"/>
    <w:rsid w:val="00FC26CE"/>
    <w:rsid w:val="00FC475D"/>
    <w:rsid w:val="00FC4B1E"/>
    <w:rsid w:val="00FC547F"/>
    <w:rsid w:val="00FC6466"/>
    <w:rsid w:val="00FC6A52"/>
    <w:rsid w:val="00FC78CE"/>
    <w:rsid w:val="00FD0F13"/>
    <w:rsid w:val="00FD137E"/>
    <w:rsid w:val="00FD216C"/>
    <w:rsid w:val="00FD27DB"/>
    <w:rsid w:val="00FD40B4"/>
    <w:rsid w:val="00FD4909"/>
    <w:rsid w:val="00FD4C8E"/>
    <w:rsid w:val="00FD4FD2"/>
    <w:rsid w:val="00FD6C5C"/>
    <w:rsid w:val="00FD6EBA"/>
    <w:rsid w:val="00FD6F3F"/>
    <w:rsid w:val="00FD73BD"/>
    <w:rsid w:val="00FD7B8C"/>
    <w:rsid w:val="00FD7BD6"/>
    <w:rsid w:val="00FD7EAD"/>
    <w:rsid w:val="00FE07DE"/>
    <w:rsid w:val="00FE1169"/>
    <w:rsid w:val="00FE2214"/>
    <w:rsid w:val="00FE3483"/>
    <w:rsid w:val="00FE4A8E"/>
    <w:rsid w:val="00FE4DC0"/>
    <w:rsid w:val="00FE54AD"/>
    <w:rsid w:val="00FE6473"/>
    <w:rsid w:val="00FE657A"/>
    <w:rsid w:val="00FE7D74"/>
    <w:rsid w:val="00FF227C"/>
    <w:rsid w:val="00FF27CB"/>
    <w:rsid w:val="00FF3D16"/>
    <w:rsid w:val="00FF4518"/>
    <w:rsid w:val="00FF457E"/>
    <w:rsid w:val="00FF4835"/>
    <w:rsid w:val="00FF64CE"/>
    <w:rsid w:val="00FF6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C69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03684"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1E74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1E74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46061E"/>
    <w:pPr>
      <w:keepNext/>
      <w:suppressAutoHyphens/>
      <w:ind w:left="1440" w:hanging="1080"/>
      <w:outlineLvl w:val="3"/>
    </w:pPr>
    <w:rPr>
      <w:b/>
      <w:sz w:val="28"/>
      <w:szCs w:val="20"/>
      <w:u w:val="single"/>
    </w:rPr>
  </w:style>
  <w:style w:type="paragraph" w:styleId="Ttulo5">
    <w:name w:val="heading 5"/>
    <w:basedOn w:val="Normal"/>
    <w:next w:val="Normal"/>
    <w:link w:val="Ttulo5Char"/>
    <w:qFormat/>
    <w:rsid w:val="008C13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46061E"/>
    <w:pPr>
      <w:suppressAutoHyphens/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131B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8C131B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46061E"/>
    <w:rPr>
      <w:b/>
      <w:sz w:val="28"/>
      <w:u w:val="single"/>
    </w:rPr>
  </w:style>
  <w:style w:type="character" w:customStyle="1" w:styleId="Ttulo5Char">
    <w:name w:val="Título 5 Char"/>
    <w:basedOn w:val="Fontepargpadro"/>
    <w:link w:val="Ttulo5"/>
    <w:rsid w:val="008C131B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46061E"/>
    <w:rPr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rsid w:val="00A0368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rsid w:val="0046061E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A0368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2F556F"/>
    <w:rPr>
      <w:sz w:val="24"/>
      <w:szCs w:val="24"/>
    </w:rPr>
  </w:style>
  <w:style w:type="character" w:styleId="Hyperlink">
    <w:name w:val="Hyperlink"/>
    <w:basedOn w:val="Fontepargpadro"/>
    <w:rsid w:val="00A0368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80623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2ACF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E74F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317DFB"/>
    <w:rPr>
      <w:b/>
      <w:sz w:val="28"/>
      <w:szCs w:val="24"/>
    </w:rPr>
  </w:style>
  <w:style w:type="paragraph" w:styleId="Corpodetexto">
    <w:name w:val="Body Text"/>
    <w:basedOn w:val="Normal"/>
    <w:link w:val="CorpodetextoChar"/>
    <w:qFormat/>
    <w:rsid w:val="001E74FA"/>
    <w:pPr>
      <w:jc w:val="both"/>
    </w:pPr>
    <w:rPr>
      <w:sz w:val="28"/>
      <w:szCs w:val="20"/>
    </w:rPr>
  </w:style>
  <w:style w:type="character" w:customStyle="1" w:styleId="CorpodetextoChar">
    <w:name w:val="Corpo de texto Char"/>
    <w:link w:val="Corpodetexto"/>
    <w:uiPriority w:val="99"/>
    <w:rsid w:val="00837E1D"/>
    <w:rPr>
      <w:sz w:val="28"/>
    </w:rPr>
  </w:style>
  <w:style w:type="paragraph" w:styleId="PargrafodaLista">
    <w:name w:val="List Paragraph"/>
    <w:basedOn w:val="Normal"/>
    <w:uiPriority w:val="34"/>
    <w:qFormat/>
    <w:rsid w:val="004E7483"/>
    <w:pPr>
      <w:ind w:left="720"/>
      <w:contextualSpacing/>
    </w:pPr>
    <w:rPr>
      <w:sz w:val="28"/>
      <w:szCs w:val="28"/>
    </w:rPr>
  </w:style>
  <w:style w:type="character" w:customStyle="1" w:styleId="Absatz-Standardschriftart">
    <w:name w:val="Absatz-Standardschriftart"/>
    <w:rsid w:val="0046061E"/>
  </w:style>
  <w:style w:type="character" w:customStyle="1" w:styleId="WW-Absatz-Standardschriftart">
    <w:name w:val="WW-Absatz-Standardschriftart"/>
    <w:rsid w:val="0046061E"/>
  </w:style>
  <w:style w:type="character" w:customStyle="1" w:styleId="WW-Absatz-Standardschriftart1">
    <w:name w:val="WW-Absatz-Standardschriftart1"/>
    <w:rsid w:val="0046061E"/>
  </w:style>
  <w:style w:type="character" w:customStyle="1" w:styleId="WW-Absatz-Standardschriftart11">
    <w:name w:val="WW-Absatz-Standardschriftart11"/>
    <w:rsid w:val="0046061E"/>
  </w:style>
  <w:style w:type="character" w:customStyle="1" w:styleId="WW-Absatz-Standardschriftart111">
    <w:name w:val="WW-Absatz-Standardschriftart111"/>
    <w:rsid w:val="0046061E"/>
  </w:style>
  <w:style w:type="character" w:customStyle="1" w:styleId="WW-Absatz-Standardschriftart1111">
    <w:name w:val="WW-Absatz-Standardschriftart1111"/>
    <w:rsid w:val="0046061E"/>
  </w:style>
  <w:style w:type="character" w:customStyle="1" w:styleId="WW-Absatz-Standardschriftart11111">
    <w:name w:val="WW-Absatz-Standardschriftart11111"/>
    <w:rsid w:val="0046061E"/>
  </w:style>
  <w:style w:type="character" w:customStyle="1" w:styleId="WW-Absatz-Standardschriftart111111">
    <w:name w:val="WW-Absatz-Standardschriftart111111"/>
    <w:rsid w:val="0046061E"/>
  </w:style>
  <w:style w:type="character" w:customStyle="1" w:styleId="WW-Absatz-Standardschriftart1111111">
    <w:name w:val="WW-Absatz-Standardschriftart1111111"/>
    <w:rsid w:val="0046061E"/>
  </w:style>
  <w:style w:type="character" w:customStyle="1" w:styleId="WW-Absatz-Standardschriftart11111111">
    <w:name w:val="WW-Absatz-Standardschriftart11111111"/>
    <w:rsid w:val="0046061E"/>
  </w:style>
  <w:style w:type="character" w:customStyle="1" w:styleId="WW-Absatz-Standardschriftart111111111">
    <w:name w:val="WW-Absatz-Standardschriftart111111111"/>
    <w:rsid w:val="0046061E"/>
  </w:style>
  <w:style w:type="character" w:customStyle="1" w:styleId="WW-Absatz-Standardschriftart1111111111">
    <w:name w:val="WW-Absatz-Standardschriftart1111111111"/>
    <w:rsid w:val="0046061E"/>
  </w:style>
  <w:style w:type="character" w:customStyle="1" w:styleId="WW-Absatz-Standardschriftart11111111111">
    <w:name w:val="WW-Absatz-Standardschriftart11111111111"/>
    <w:rsid w:val="0046061E"/>
  </w:style>
  <w:style w:type="character" w:customStyle="1" w:styleId="WW-Absatz-Standardschriftart111111111111">
    <w:name w:val="WW-Absatz-Standardschriftart111111111111"/>
    <w:rsid w:val="0046061E"/>
  </w:style>
  <w:style w:type="character" w:customStyle="1" w:styleId="WW-Absatz-Standardschriftart1111111111111">
    <w:name w:val="WW-Absatz-Standardschriftart1111111111111"/>
    <w:rsid w:val="0046061E"/>
  </w:style>
  <w:style w:type="character" w:customStyle="1" w:styleId="WW-Absatz-Standardschriftart11111111111111">
    <w:name w:val="WW-Absatz-Standardschriftart11111111111111"/>
    <w:rsid w:val="0046061E"/>
  </w:style>
  <w:style w:type="character" w:customStyle="1" w:styleId="WW-Absatz-Standardschriftart111111111111111">
    <w:name w:val="WW-Absatz-Standardschriftart111111111111111"/>
    <w:rsid w:val="0046061E"/>
  </w:style>
  <w:style w:type="character" w:customStyle="1" w:styleId="WW-Absatz-Standardschriftart1111111111111111">
    <w:name w:val="WW-Absatz-Standardschriftart1111111111111111"/>
    <w:rsid w:val="0046061E"/>
  </w:style>
  <w:style w:type="character" w:customStyle="1" w:styleId="WW-Absatz-Standardschriftart11111111111111111">
    <w:name w:val="WW-Absatz-Standardschriftart11111111111111111"/>
    <w:rsid w:val="0046061E"/>
  </w:style>
  <w:style w:type="character" w:customStyle="1" w:styleId="WW-Absatz-Standardschriftart111111111111111111">
    <w:name w:val="WW-Absatz-Standardschriftart111111111111111111"/>
    <w:rsid w:val="0046061E"/>
  </w:style>
  <w:style w:type="character" w:customStyle="1" w:styleId="Fontepargpadro2">
    <w:name w:val="Fonte parág. padrão2"/>
    <w:rsid w:val="0046061E"/>
  </w:style>
  <w:style w:type="character" w:customStyle="1" w:styleId="Fontepargpadro1">
    <w:name w:val="Fonte parág. padrão1"/>
    <w:rsid w:val="0046061E"/>
  </w:style>
  <w:style w:type="character" w:customStyle="1" w:styleId="WW-Fontepargpadro">
    <w:name w:val="WW-Fonte parág. padrão"/>
    <w:rsid w:val="0046061E"/>
  </w:style>
  <w:style w:type="character" w:customStyle="1" w:styleId="WW-Fontepargpadro1">
    <w:name w:val="WW-Fonte parág. padrão1"/>
    <w:rsid w:val="0046061E"/>
  </w:style>
  <w:style w:type="character" w:styleId="Nmerodepgina">
    <w:name w:val="page number"/>
    <w:basedOn w:val="WW-Fontepargpadro1"/>
    <w:rsid w:val="0046061E"/>
  </w:style>
  <w:style w:type="character" w:customStyle="1" w:styleId="Smbolosdenumerao">
    <w:name w:val="Símbolos de numeração"/>
    <w:rsid w:val="0046061E"/>
  </w:style>
  <w:style w:type="paragraph" w:customStyle="1" w:styleId="Captulo">
    <w:name w:val="Capítulo"/>
    <w:basedOn w:val="Normal"/>
    <w:next w:val="Corpodetexto"/>
    <w:rsid w:val="0046061E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ista">
    <w:name w:val="List"/>
    <w:basedOn w:val="Corpodetexto"/>
    <w:rsid w:val="0046061E"/>
    <w:pPr>
      <w:suppressAutoHyphens/>
      <w:spacing w:line="360" w:lineRule="auto"/>
    </w:pPr>
    <w:rPr>
      <w:rFonts w:cs="Andale Sans UI"/>
      <w:sz w:val="24"/>
    </w:rPr>
  </w:style>
  <w:style w:type="paragraph" w:customStyle="1" w:styleId="Legenda2">
    <w:name w:val="Legenda2"/>
    <w:basedOn w:val="Normal"/>
    <w:rsid w:val="0046061E"/>
    <w:pPr>
      <w:suppressLineNumbers/>
      <w:suppressAutoHyphen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6061E"/>
    <w:pPr>
      <w:suppressLineNumbers/>
      <w:suppressAutoHyphens/>
    </w:pPr>
    <w:rPr>
      <w:sz w:val="20"/>
      <w:szCs w:val="20"/>
    </w:rPr>
  </w:style>
  <w:style w:type="paragraph" w:customStyle="1" w:styleId="Legenda1">
    <w:name w:val="Legenda1"/>
    <w:basedOn w:val="Normal"/>
    <w:rsid w:val="0046061E"/>
    <w:pPr>
      <w:suppressLineNumbers/>
      <w:suppressAutoHyphens/>
      <w:spacing w:before="120" w:after="120"/>
    </w:pPr>
    <w:rPr>
      <w:i/>
      <w:iCs/>
      <w:sz w:val="20"/>
      <w:szCs w:val="20"/>
    </w:rPr>
  </w:style>
  <w:style w:type="paragraph" w:customStyle="1" w:styleId="TtuloPrincipal">
    <w:name w:val="Título Principal"/>
    <w:basedOn w:val="Normal"/>
    <w:next w:val="Corpodetexto"/>
    <w:rsid w:val="0046061E"/>
    <w:pPr>
      <w:keepNext/>
      <w:suppressAutoHyphens/>
      <w:spacing w:before="240" w:after="120"/>
    </w:pPr>
    <w:rPr>
      <w:rFonts w:ascii="Albany" w:eastAsia="Andale Sans UI" w:hAnsi="Albany"/>
      <w:sz w:val="28"/>
      <w:szCs w:val="28"/>
    </w:rPr>
  </w:style>
  <w:style w:type="paragraph" w:customStyle="1" w:styleId="WW-Legenda">
    <w:name w:val="WW-Legenda"/>
    <w:basedOn w:val="Normal"/>
    <w:rsid w:val="0046061E"/>
    <w:pPr>
      <w:suppressLineNumbers/>
      <w:suppressAutoHyphens/>
      <w:spacing w:before="120" w:after="120"/>
    </w:pPr>
    <w:rPr>
      <w:rFonts w:cs="Andale Sans UI"/>
      <w:i/>
      <w:iCs/>
      <w:sz w:val="20"/>
      <w:szCs w:val="20"/>
    </w:rPr>
  </w:style>
  <w:style w:type="paragraph" w:customStyle="1" w:styleId="WW-ndice">
    <w:name w:val="WW-Índice"/>
    <w:basedOn w:val="Normal"/>
    <w:rsid w:val="0046061E"/>
    <w:pPr>
      <w:suppressLineNumbers/>
      <w:suppressAutoHyphens/>
    </w:pPr>
    <w:rPr>
      <w:rFonts w:cs="Andale Sans UI"/>
      <w:sz w:val="20"/>
      <w:szCs w:val="20"/>
    </w:rPr>
  </w:style>
  <w:style w:type="paragraph" w:customStyle="1" w:styleId="WW-TtuloPrincipal">
    <w:name w:val="WW-Título Principal"/>
    <w:basedOn w:val="Normal"/>
    <w:next w:val="Corpodetexto"/>
    <w:rsid w:val="0046061E"/>
    <w:pPr>
      <w:keepNext/>
      <w:suppressAutoHyphens/>
      <w:spacing w:before="240" w:after="120"/>
    </w:pPr>
    <w:rPr>
      <w:rFonts w:ascii="Albany" w:eastAsia="Andale Sans UI" w:hAnsi="Albany"/>
      <w:sz w:val="28"/>
      <w:szCs w:val="28"/>
    </w:rPr>
  </w:style>
  <w:style w:type="paragraph" w:customStyle="1" w:styleId="WW-Recuodecorpodetexto3">
    <w:name w:val="WW-Recuo de corpo de texto 3"/>
    <w:basedOn w:val="Normal"/>
    <w:rsid w:val="0046061E"/>
    <w:pPr>
      <w:suppressAutoHyphens/>
      <w:spacing w:line="360" w:lineRule="auto"/>
      <w:ind w:firstLine="1418"/>
      <w:jc w:val="both"/>
    </w:pPr>
    <w:rPr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46061E"/>
    <w:pPr>
      <w:suppressAutoHyphens/>
      <w:spacing w:line="360" w:lineRule="auto"/>
      <w:ind w:firstLine="3544"/>
      <w:jc w:val="both"/>
    </w:pPr>
    <w:rPr>
      <w:b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6061E"/>
    <w:rPr>
      <w:b/>
      <w:sz w:val="24"/>
    </w:rPr>
  </w:style>
  <w:style w:type="paragraph" w:customStyle="1" w:styleId="WW-Recuodecorpodetexto2">
    <w:name w:val="WW-Recuo de corpo de texto 2"/>
    <w:basedOn w:val="Normal"/>
    <w:rsid w:val="0046061E"/>
    <w:pPr>
      <w:suppressAutoHyphens/>
      <w:spacing w:line="360" w:lineRule="auto"/>
      <w:ind w:firstLine="2127"/>
      <w:jc w:val="both"/>
    </w:pPr>
    <w:rPr>
      <w:szCs w:val="20"/>
    </w:rPr>
  </w:style>
  <w:style w:type="paragraph" w:customStyle="1" w:styleId="Contedodoquadro">
    <w:name w:val="Conteúdo do quadro"/>
    <w:basedOn w:val="Corpodetexto"/>
    <w:rsid w:val="0046061E"/>
    <w:pPr>
      <w:suppressAutoHyphens/>
      <w:spacing w:line="360" w:lineRule="auto"/>
    </w:pPr>
    <w:rPr>
      <w:sz w:val="24"/>
    </w:rPr>
  </w:style>
  <w:style w:type="paragraph" w:customStyle="1" w:styleId="WW-Contedodoquadro">
    <w:name w:val="WW-Conteúdo do quadro"/>
    <w:basedOn w:val="Corpodetexto"/>
    <w:rsid w:val="0046061E"/>
    <w:pPr>
      <w:suppressAutoHyphens/>
      <w:spacing w:line="360" w:lineRule="auto"/>
    </w:pPr>
    <w:rPr>
      <w:sz w:val="24"/>
    </w:rPr>
  </w:style>
  <w:style w:type="paragraph" w:customStyle="1" w:styleId="Default">
    <w:name w:val="Default"/>
    <w:rsid w:val="004606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46061E"/>
    <w:pPr>
      <w:suppressAutoHyphens/>
      <w:spacing w:before="100" w:after="100"/>
    </w:pPr>
    <w:rPr>
      <w:rFonts w:ascii="Arial Unicode MS" w:eastAsia="Arial Unicode MS" w:hAnsi="Arial Unicode MS"/>
      <w:szCs w:val="20"/>
      <w:lang w:eastAsia="ar-SA"/>
    </w:rPr>
  </w:style>
  <w:style w:type="paragraph" w:styleId="Textodenotaderodap">
    <w:name w:val="footnote text"/>
    <w:basedOn w:val="Normal"/>
    <w:link w:val="TextodenotaderodapChar"/>
    <w:semiHidden/>
    <w:rsid w:val="0046061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6061E"/>
  </w:style>
  <w:style w:type="paragraph" w:customStyle="1" w:styleId="Contedodatabela">
    <w:name w:val="Conteúdo da tabela"/>
    <w:basedOn w:val="Normal"/>
    <w:rsid w:val="0046061E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apple-converted-space">
    <w:name w:val="apple-converted-space"/>
    <w:basedOn w:val="Fontepargpadro"/>
    <w:rsid w:val="0046061E"/>
  </w:style>
  <w:style w:type="paragraph" w:customStyle="1" w:styleId="WW-Corpodetexto3">
    <w:name w:val="WW-Corpo de texto 3"/>
    <w:basedOn w:val="Normal"/>
    <w:rsid w:val="0046061E"/>
    <w:pPr>
      <w:suppressAutoHyphens/>
      <w:spacing w:line="360" w:lineRule="auto"/>
      <w:jc w:val="both"/>
    </w:pPr>
    <w:rPr>
      <w:szCs w:val="20"/>
      <w:lang w:eastAsia="ar-SA"/>
    </w:rPr>
  </w:style>
  <w:style w:type="paragraph" w:customStyle="1" w:styleId="legal">
    <w:name w:val="legal"/>
    <w:basedOn w:val="Normal"/>
    <w:rsid w:val="0046061E"/>
    <w:pPr>
      <w:spacing w:line="360" w:lineRule="atLeast"/>
      <w:jc w:val="both"/>
    </w:pPr>
    <w:rPr>
      <w:rFonts w:ascii="Arial" w:hAnsi="Arial"/>
      <w:sz w:val="22"/>
      <w:szCs w:val="20"/>
      <w:lang w:val="pt-PT"/>
    </w:rPr>
  </w:style>
  <w:style w:type="paragraph" w:customStyle="1" w:styleId="Corpodetexto21">
    <w:name w:val="Corpo de texto 21"/>
    <w:basedOn w:val="Normal"/>
    <w:rsid w:val="0046061E"/>
    <w:pPr>
      <w:suppressAutoHyphens/>
      <w:jc w:val="both"/>
    </w:pPr>
    <w:rPr>
      <w:szCs w:val="20"/>
      <w:lang w:eastAsia="ar-SA"/>
    </w:rPr>
  </w:style>
  <w:style w:type="character" w:styleId="HiperlinkVisitado">
    <w:name w:val="FollowedHyperlink"/>
    <w:uiPriority w:val="99"/>
    <w:unhideWhenUsed/>
    <w:rsid w:val="0046061E"/>
    <w:rPr>
      <w:color w:val="800080"/>
      <w:u w:val="single"/>
    </w:rPr>
  </w:style>
  <w:style w:type="paragraph" w:customStyle="1" w:styleId="font5">
    <w:name w:val="font5"/>
    <w:basedOn w:val="Normal"/>
    <w:rsid w:val="0046061E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46061E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7">
    <w:name w:val="font7"/>
    <w:basedOn w:val="Normal"/>
    <w:rsid w:val="0046061E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8">
    <w:name w:val="font8"/>
    <w:basedOn w:val="Normal"/>
    <w:rsid w:val="0046061E"/>
    <w:pPr>
      <w:spacing w:before="100" w:beforeAutospacing="1" w:after="100" w:afterAutospacing="1"/>
    </w:pPr>
    <w:rPr>
      <w:b/>
      <w:bCs/>
      <w:color w:val="FF0000"/>
      <w:sz w:val="18"/>
      <w:szCs w:val="18"/>
    </w:rPr>
  </w:style>
  <w:style w:type="paragraph" w:customStyle="1" w:styleId="font9">
    <w:name w:val="font9"/>
    <w:basedOn w:val="Normal"/>
    <w:rsid w:val="0046061E"/>
    <w:pPr>
      <w:spacing w:before="100" w:beforeAutospacing="1" w:after="100" w:afterAutospacing="1"/>
    </w:pPr>
    <w:rPr>
      <w:b/>
      <w:bCs/>
      <w:color w:val="1F497D"/>
      <w:sz w:val="18"/>
      <w:szCs w:val="18"/>
    </w:rPr>
  </w:style>
  <w:style w:type="paragraph" w:customStyle="1" w:styleId="xl66">
    <w:name w:val="xl66"/>
    <w:basedOn w:val="Normal"/>
    <w:rsid w:val="0046061E"/>
    <w:pPr>
      <w:spacing w:before="100" w:beforeAutospacing="1" w:after="100" w:afterAutospacing="1"/>
    </w:pPr>
  </w:style>
  <w:style w:type="paragraph" w:customStyle="1" w:styleId="xl67">
    <w:name w:val="xl67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8">
    <w:name w:val="xl68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9">
    <w:name w:val="xl69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0">
    <w:name w:val="xl70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1">
    <w:name w:val="xl71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2">
    <w:name w:val="xl72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3">
    <w:name w:val="xl73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4">
    <w:name w:val="xl74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0">
    <w:name w:val="xl80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1">
    <w:name w:val="xl81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Normal"/>
    <w:rsid w:val="0046061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CECEC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46061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CECEC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6">
    <w:name w:val="xl86"/>
    <w:basedOn w:val="Normal"/>
    <w:rsid w:val="00460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CECEC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styleId="Forte">
    <w:name w:val="Strong"/>
    <w:uiPriority w:val="22"/>
    <w:qFormat/>
    <w:rsid w:val="0046061E"/>
    <w:rPr>
      <w:b/>
      <w:bCs/>
    </w:rPr>
  </w:style>
  <w:style w:type="paragraph" w:customStyle="1" w:styleId="Introduo">
    <w:name w:val="Introdução"/>
    <w:basedOn w:val="Normal"/>
    <w:qFormat/>
    <w:rsid w:val="0046061E"/>
    <w:pPr>
      <w:tabs>
        <w:tab w:val="right" w:pos="426"/>
      </w:tabs>
      <w:spacing w:before="240" w:line="320" w:lineRule="atLeast"/>
      <w:jc w:val="both"/>
    </w:pPr>
    <w:rPr>
      <w:rFonts w:ascii="Arial" w:hAnsi="Arial"/>
      <w:sz w:val="20"/>
      <w:szCs w:val="20"/>
    </w:rPr>
  </w:style>
  <w:style w:type="paragraph" w:styleId="Corpodetexto2">
    <w:name w:val="Body Text 2"/>
    <w:basedOn w:val="Normal"/>
    <w:link w:val="Corpodetexto2Char"/>
    <w:rsid w:val="008C131B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8C131B"/>
  </w:style>
  <w:style w:type="paragraph" w:styleId="Textoembloco">
    <w:name w:val="Block Text"/>
    <w:basedOn w:val="Normal"/>
    <w:rsid w:val="008C131B"/>
    <w:pPr>
      <w:ind w:left="851" w:right="-801"/>
      <w:jc w:val="both"/>
    </w:pPr>
    <w:rPr>
      <w:b/>
      <w:i/>
    </w:rPr>
  </w:style>
  <w:style w:type="paragraph" w:styleId="Corpodetexto3">
    <w:name w:val="Body Text 3"/>
    <w:basedOn w:val="Normal"/>
    <w:link w:val="Corpodetexto3Char"/>
    <w:rsid w:val="008C131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8C131B"/>
    <w:rPr>
      <w:sz w:val="16"/>
      <w:szCs w:val="16"/>
    </w:rPr>
  </w:style>
  <w:style w:type="paragraph" w:customStyle="1" w:styleId="p6">
    <w:name w:val="p6"/>
    <w:basedOn w:val="Normal"/>
    <w:rsid w:val="008C131B"/>
    <w:pPr>
      <w:widowControl w:val="0"/>
      <w:tabs>
        <w:tab w:val="left" w:pos="4400"/>
      </w:tabs>
      <w:spacing w:line="240" w:lineRule="atLeast"/>
      <w:ind w:left="2960"/>
      <w:jc w:val="both"/>
    </w:pPr>
    <w:rPr>
      <w:snapToGrid w:val="0"/>
      <w:szCs w:val="20"/>
    </w:rPr>
  </w:style>
  <w:style w:type="table" w:styleId="Tabelacomgrade">
    <w:name w:val="Table Grid"/>
    <w:basedOn w:val="Tabelanormal"/>
    <w:uiPriority w:val="59"/>
    <w:rsid w:val="008C131B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notaderodap">
    <w:name w:val="footnote reference"/>
    <w:semiHidden/>
    <w:rsid w:val="008C131B"/>
    <w:rPr>
      <w:vertAlign w:val="superscript"/>
    </w:rPr>
  </w:style>
  <w:style w:type="character" w:styleId="Refdecomentrio">
    <w:name w:val="annotation reference"/>
    <w:rsid w:val="008C131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131B"/>
    <w:pPr>
      <w:suppressAutoHyphens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C131B"/>
  </w:style>
  <w:style w:type="paragraph" w:styleId="Assuntodocomentrio">
    <w:name w:val="annotation subject"/>
    <w:basedOn w:val="Textodecomentrio"/>
    <w:next w:val="Textodecomentrio"/>
    <w:link w:val="AssuntodocomentrioChar"/>
    <w:rsid w:val="008C13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131B"/>
    <w:rPr>
      <w:b/>
      <w:bCs/>
    </w:rPr>
  </w:style>
  <w:style w:type="paragraph" w:customStyle="1" w:styleId="Corpodetexto31">
    <w:name w:val="Corpo de texto 31"/>
    <w:basedOn w:val="Normal"/>
    <w:rsid w:val="008C131B"/>
    <w:pPr>
      <w:suppressAutoHyphens/>
      <w:spacing w:after="80"/>
      <w:jc w:val="both"/>
    </w:pPr>
    <w:rPr>
      <w:rFonts w:ascii="Arial" w:hAnsi="Arial"/>
      <w:sz w:val="20"/>
      <w:szCs w:val="20"/>
      <w:lang w:eastAsia="ar-SA"/>
    </w:rPr>
  </w:style>
  <w:style w:type="paragraph" w:customStyle="1" w:styleId="footnotedescription">
    <w:name w:val="footnote description"/>
    <w:next w:val="Normal"/>
    <w:link w:val="footnotedescriptionChar"/>
    <w:hidden/>
    <w:rsid w:val="008C131B"/>
    <w:pPr>
      <w:spacing w:line="256" w:lineRule="auto"/>
    </w:pPr>
    <w:rPr>
      <w:rFonts w:ascii="Arial" w:eastAsia="Arial" w:hAnsi="Arial"/>
      <w:color w:val="000000"/>
      <w:sz w:val="12"/>
      <w:szCs w:val="22"/>
    </w:rPr>
  </w:style>
  <w:style w:type="character" w:customStyle="1" w:styleId="footnotedescriptionChar">
    <w:name w:val="footnote description Char"/>
    <w:link w:val="footnotedescription"/>
    <w:rsid w:val="008C131B"/>
    <w:rPr>
      <w:rFonts w:ascii="Arial" w:eastAsia="Arial" w:hAnsi="Arial"/>
      <w:color w:val="000000"/>
      <w:sz w:val="12"/>
      <w:szCs w:val="22"/>
    </w:rPr>
  </w:style>
  <w:style w:type="character" w:customStyle="1" w:styleId="footnotemark">
    <w:name w:val="footnote mark"/>
    <w:hidden/>
    <w:rsid w:val="008C131B"/>
    <w:rPr>
      <w:rFonts w:ascii="Arial" w:eastAsia="Arial" w:hAnsi="Arial" w:cs="Arial"/>
      <w:color w:val="000000"/>
      <w:sz w:val="12"/>
      <w:vertAlign w:val="superscript"/>
    </w:rPr>
  </w:style>
  <w:style w:type="character" w:styleId="nfase">
    <w:name w:val="Emphasis"/>
    <w:qFormat/>
    <w:rsid w:val="008C131B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8C131B"/>
    <w:pPr>
      <w:suppressAutoHyphens/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har">
    <w:name w:val="Subtítulo Char"/>
    <w:basedOn w:val="Fontepargpadro"/>
    <w:link w:val="Subttulo"/>
    <w:rsid w:val="008C131B"/>
    <w:rPr>
      <w:rFonts w:ascii="Calibri Light" w:hAnsi="Calibri Light"/>
      <w:sz w:val="24"/>
      <w:szCs w:val="24"/>
    </w:rPr>
  </w:style>
  <w:style w:type="table" w:customStyle="1" w:styleId="TableGrid">
    <w:name w:val="TableGrid"/>
    <w:rsid w:val="008C131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vroChar">
    <w:name w:val="Livro Char"/>
    <w:basedOn w:val="Fontepargpadro"/>
    <w:link w:val="Livro"/>
    <w:locked/>
    <w:rsid w:val="008C131B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8C131B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table" w:customStyle="1" w:styleId="TableNormal">
    <w:name w:val="Table Normal"/>
    <w:uiPriority w:val="2"/>
    <w:semiHidden/>
    <w:unhideWhenUsed/>
    <w:qFormat/>
    <w:rsid w:val="008A0F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A0FEC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pt-PT" w:eastAsia="en-US"/>
    </w:rPr>
  </w:style>
  <w:style w:type="paragraph" w:customStyle="1" w:styleId="ParagraphStyle">
    <w:name w:val="Paragraph Style"/>
    <w:rsid w:val="007676F7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Right">
    <w:name w:val="Right"/>
    <w:uiPriority w:val="99"/>
    <w:rsid w:val="007676F7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Normaltext">
    <w:name w:val="Normal text"/>
    <w:uiPriority w:val="99"/>
    <w:rsid w:val="007676F7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nhideWhenUsed/>
    <w:rsid w:val="00837E1D"/>
    <w:pPr>
      <w:widowControl w:val="0"/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ecuodecorpodetexto2Char">
    <w:name w:val="Recuo de corpo de texto 2 Char"/>
    <w:basedOn w:val="Fontepargpadro"/>
    <w:link w:val="Recuodecorpodetexto2"/>
    <w:rsid w:val="00837E1D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extopadro">
    <w:name w:val="Texto padrão"/>
    <w:basedOn w:val="Normal"/>
    <w:rsid w:val="00837E1D"/>
    <w:pPr>
      <w:widowControl w:val="0"/>
    </w:pPr>
    <w:rPr>
      <w:szCs w:val="20"/>
      <w:lang w:val="en-US"/>
    </w:rPr>
  </w:style>
  <w:style w:type="paragraph" w:customStyle="1" w:styleId="Centered">
    <w:name w:val="Centered"/>
    <w:uiPriority w:val="99"/>
    <w:rsid w:val="00837E1D"/>
    <w:pPr>
      <w:autoSpaceDE w:val="0"/>
      <w:autoSpaceDN w:val="0"/>
      <w:adjustRightInd w:val="0"/>
      <w:jc w:val="center"/>
    </w:pPr>
    <w:rPr>
      <w:rFonts w:ascii="Arial" w:eastAsiaTheme="minorHAnsi" w:hAnsi="Arial" w:cs="Arial"/>
      <w:sz w:val="24"/>
      <w:szCs w:val="24"/>
      <w:lang w:val="en-US" w:eastAsia="en-US"/>
    </w:rPr>
  </w:style>
  <w:style w:type="character" w:customStyle="1" w:styleId="Heading">
    <w:name w:val="Heading"/>
    <w:uiPriority w:val="99"/>
    <w:rsid w:val="00837E1D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837E1D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837E1D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837E1D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837E1D"/>
    <w:rPr>
      <w:color w:val="008000"/>
      <w:sz w:val="20"/>
      <w:szCs w:val="20"/>
      <w:u w:val="single"/>
    </w:rPr>
  </w:style>
  <w:style w:type="character" w:customStyle="1" w:styleId="Destaque">
    <w:name w:val="Destaque"/>
    <w:uiPriority w:val="99"/>
    <w:rsid w:val="00837E1D"/>
    <w:rPr>
      <w:rFonts w:ascii="Tahoma" w:hAnsi="Tahoma" w:cs="Tahoma"/>
      <w:shd w:val="clear" w:color="auto" w:fill="FFFF00"/>
    </w:rPr>
  </w:style>
  <w:style w:type="character" w:customStyle="1" w:styleId="FontStyle">
    <w:name w:val="Font Style"/>
    <w:uiPriority w:val="99"/>
    <w:rsid w:val="00837E1D"/>
    <w:rPr>
      <w:sz w:val="20"/>
      <w:szCs w:val="20"/>
    </w:rPr>
  </w:style>
  <w:style w:type="character" w:customStyle="1" w:styleId="CorpodetextoChar1">
    <w:name w:val="Corpo de texto Char1"/>
    <w:rsid w:val="009A0ADC"/>
    <w:rPr>
      <w:rFonts w:ascii="Arial" w:eastAsia="Arial" w:hAnsi="Arial"/>
      <w:sz w:val="20"/>
      <w:szCs w:val="20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291202"/>
    <w:pPr>
      <w:keepLines/>
      <w:numPr>
        <w:numId w:val="9"/>
      </w:numPr>
      <w:tabs>
        <w:tab w:val="left" w:pos="207"/>
      </w:tabs>
      <w:spacing w:before="240" w:after="120" w:line="276" w:lineRule="auto"/>
      <w:ind w:left="284" w:hanging="284"/>
      <w:jc w:val="both"/>
    </w:pPr>
    <w:rPr>
      <w:rFonts w:eastAsia="MS Gothic"/>
    </w:rPr>
  </w:style>
  <w:style w:type="character" w:customStyle="1" w:styleId="Nivel01Char">
    <w:name w:val="Nivel 01 Char"/>
    <w:link w:val="Nivel01"/>
    <w:rsid w:val="00291202"/>
    <w:rPr>
      <w:rFonts w:ascii="Arial" w:eastAsia="MS Gothic" w:hAnsi="Arial" w:cs="Arial"/>
      <w:b/>
      <w:bCs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291202"/>
    <w:pPr>
      <w:spacing w:before="120" w:after="120" w:line="360" w:lineRule="auto"/>
      <w:jc w:val="both"/>
    </w:pPr>
    <w:rPr>
      <w:rFonts w:ascii="Arial" w:eastAsia="Arial" w:hAnsi="Arial" w:cs="Arial"/>
      <w:color w:val="000000"/>
    </w:rPr>
  </w:style>
  <w:style w:type="paragraph" w:customStyle="1" w:styleId="Nivel3">
    <w:name w:val="Nivel 3"/>
    <w:basedOn w:val="Normal"/>
    <w:link w:val="Nivel3Char"/>
    <w:autoRedefine/>
    <w:qFormat/>
    <w:rsid w:val="00291202"/>
    <w:pPr>
      <w:numPr>
        <w:ilvl w:val="2"/>
        <w:numId w:val="9"/>
      </w:numPr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</w:rPr>
  </w:style>
  <w:style w:type="paragraph" w:customStyle="1" w:styleId="Nivel4">
    <w:name w:val="Nivel 4"/>
    <w:basedOn w:val="Nivel3"/>
    <w:qFormat/>
    <w:rsid w:val="00291202"/>
    <w:pPr>
      <w:numPr>
        <w:ilvl w:val="3"/>
      </w:numPr>
      <w:tabs>
        <w:tab w:val="num" w:pos="360"/>
        <w:tab w:val="num" w:pos="1209"/>
      </w:tabs>
      <w:ind w:left="5148" w:hanging="360"/>
    </w:pPr>
    <w:rPr>
      <w:color w:val="auto"/>
    </w:rPr>
  </w:style>
  <w:style w:type="paragraph" w:customStyle="1" w:styleId="Nivel5">
    <w:name w:val="Nivel 5"/>
    <w:basedOn w:val="Nivel4"/>
    <w:autoRedefine/>
    <w:qFormat/>
    <w:rsid w:val="00291202"/>
    <w:pPr>
      <w:numPr>
        <w:ilvl w:val="4"/>
      </w:numPr>
      <w:tabs>
        <w:tab w:val="num" w:pos="360"/>
        <w:tab w:val="num" w:pos="1209"/>
      </w:tabs>
      <w:ind w:left="851" w:firstLine="0"/>
    </w:pPr>
  </w:style>
  <w:style w:type="character" w:customStyle="1" w:styleId="Nivel2Char">
    <w:name w:val="Nivel 2 Char"/>
    <w:link w:val="Nivel2"/>
    <w:locked/>
    <w:rsid w:val="00291202"/>
    <w:rPr>
      <w:rFonts w:ascii="Arial" w:eastAsia="Arial" w:hAnsi="Arial" w:cs="Arial"/>
      <w:color w:val="000000"/>
      <w:sz w:val="24"/>
      <w:szCs w:val="24"/>
    </w:rPr>
  </w:style>
  <w:style w:type="paragraph" w:customStyle="1" w:styleId="Nvel2-Red">
    <w:name w:val="Nível 2 -Red"/>
    <w:basedOn w:val="Nivel2"/>
    <w:link w:val="Nvel2-RedChar"/>
    <w:autoRedefine/>
    <w:qFormat/>
    <w:rsid w:val="00291202"/>
    <w:pPr>
      <w:numPr>
        <w:ilvl w:val="1"/>
        <w:numId w:val="10"/>
      </w:numPr>
      <w:ind w:left="0" w:firstLine="0"/>
    </w:pPr>
    <w:rPr>
      <w:iCs/>
      <w:color w:val="auto"/>
    </w:rPr>
  </w:style>
  <w:style w:type="character" w:customStyle="1" w:styleId="Nvel2-RedChar">
    <w:name w:val="Nível 2 -Red Char"/>
    <w:link w:val="Nvel2-Red"/>
    <w:rsid w:val="00291202"/>
    <w:rPr>
      <w:rFonts w:ascii="Arial" w:eastAsia="Arial" w:hAnsi="Arial" w:cs="Arial"/>
      <w:iCs/>
      <w:sz w:val="24"/>
      <w:szCs w:val="24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91202"/>
    <w:pPr>
      <w:keepNext/>
      <w:keepLines/>
      <w:spacing w:before="240" w:after="120" w:line="276" w:lineRule="auto"/>
      <w:jc w:val="both"/>
      <w:outlineLvl w:val="1"/>
    </w:pPr>
    <w:rPr>
      <w:rFonts w:ascii="Arial" w:eastAsia="MS Gothic" w:hAnsi="Arial" w:cs="Arial"/>
      <w:b/>
      <w:bCs/>
      <w:sz w:val="20"/>
      <w:szCs w:val="20"/>
    </w:rPr>
  </w:style>
  <w:style w:type="character" w:customStyle="1" w:styleId="Nvel01-SemNumeraoChar">
    <w:name w:val="Nível 01-Sem Numeração Char"/>
    <w:link w:val="Nvel01-SemNumerao"/>
    <w:uiPriority w:val="1"/>
    <w:rsid w:val="00291202"/>
    <w:rPr>
      <w:rFonts w:ascii="Arial" w:eastAsia="MS Gothic" w:hAnsi="Arial" w:cs="Arial"/>
      <w:b/>
      <w:bCs/>
    </w:rPr>
  </w:style>
  <w:style w:type="paragraph" w:customStyle="1" w:styleId="Nvel3-R">
    <w:name w:val="Nível 3-R"/>
    <w:basedOn w:val="Nivel3"/>
    <w:link w:val="Nvel3-RChar"/>
    <w:autoRedefine/>
    <w:qFormat/>
    <w:rsid w:val="00291202"/>
    <w:pPr>
      <w:numPr>
        <w:ilvl w:val="0"/>
        <w:numId w:val="0"/>
      </w:numPr>
      <w:ind w:left="284"/>
    </w:pPr>
    <w:rPr>
      <w:iCs/>
      <w:color w:val="auto"/>
    </w:rPr>
  </w:style>
  <w:style w:type="character" w:customStyle="1" w:styleId="Nvel3-RChar">
    <w:name w:val="Nível 3-R Char"/>
    <w:link w:val="Nvel3-R"/>
    <w:rsid w:val="00291202"/>
    <w:rPr>
      <w:rFonts w:ascii="Arial" w:eastAsia="MS Mincho" w:hAnsi="Arial" w:cs="Arial"/>
      <w:iCs/>
      <w:sz w:val="24"/>
      <w:szCs w:val="24"/>
    </w:rPr>
  </w:style>
  <w:style w:type="character" w:customStyle="1" w:styleId="Nivel3Char">
    <w:name w:val="Nivel 3 Char"/>
    <w:link w:val="Nivel3"/>
    <w:rsid w:val="00291202"/>
    <w:rPr>
      <w:rFonts w:ascii="Arial" w:eastAsia="MS Mincho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Papel%20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3744B-C2CA-454F-AB83-2CC40D72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Timbrado.dot</Template>
  <TotalTime>2</TotalTime>
  <Pages>1</Pages>
  <Words>221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Itajobi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Itajobi</dc:creator>
  <cp:lastModifiedBy>pmi.013053</cp:lastModifiedBy>
  <cp:revision>4</cp:revision>
  <cp:lastPrinted>2013-08-02T15:29:00Z</cp:lastPrinted>
  <dcterms:created xsi:type="dcterms:W3CDTF">2025-07-03T11:15:00Z</dcterms:created>
  <dcterms:modified xsi:type="dcterms:W3CDTF">2025-07-03T11:17:00Z</dcterms:modified>
</cp:coreProperties>
</file>