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30A42D" w14:textId="471B2359" w:rsidR="000B0DFF" w:rsidRPr="00E814D8" w:rsidRDefault="000B0DFF" w:rsidP="00E814D8">
      <w:pPr>
        <w:pStyle w:val="SemEspaamento"/>
        <w:jc w:val="center"/>
        <w:rPr>
          <w:b/>
        </w:rPr>
      </w:pPr>
      <w:r w:rsidRPr="00A71203">
        <w:rPr>
          <w:rFonts w:cs="Arial"/>
          <w:b/>
          <w:bCs/>
        </w:rPr>
        <w:t xml:space="preserve">TERMO DE AUTORIZAÇÃO DE </w:t>
      </w:r>
      <w:r w:rsidRPr="00A71203">
        <w:rPr>
          <w:rFonts w:cs="Arial"/>
          <w:b/>
          <w:bCs/>
          <w:color w:val="000000"/>
        </w:rPr>
        <w:t>CONTRATAÇÃO DIRETA</w:t>
      </w:r>
      <w:r w:rsidRPr="00A71203">
        <w:rPr>
          <w:rFonts w:cs="Arial"/>
          <w:b/>
          <w:bCs/>
        </w:rPr>
        <w:t xml:space="preserve"> </w:t>
      </w:r>
    </w:p>
    <w:p w14:paraId="0E171603" w14:textId="77777777" w:rsidR="000B0DFF" w:rsidRPr="00A71203" w:rsidRDefault="000B0DFF" w:rsidP="000B0DFF">
      <w:pPr>
        <w:pStyle w:val="Recuodecorpodetexto"/>
        <w:spacing w:after="0" w:line="240" w:lineRule="auto"/>
        <w:ind w:left="0"/>
        <w:jc w:val="center"/>
        <w:rPr>
          <w:szCs w:val="24"/>
        </w:rPr>
      </w:pPr>
      <w:r w:rsidRPr="00A71203">
        <w:rPr>
          <w:b/>
          <w:bCs/>
          <w:szCs w:val="24"/>
        </w:rPr>
        <w:t>DE DISPENSA DE LICITAÇÃO Nº 00</w:t>
      </w:r>
      <w:r>
        <w:rPr>
          <w:b/>
          <w:bCs/>
          <w:szCs w:val="24"/>
        </w:rPr>
        <w:t>8</w:t>
      </w:r>
      <w:r w:rsidRPr="00A71203">
        <w:rPr>
          <w:b/>
          <w:bCs/>
          <w:szCs w:val="24"/>
        </w:rPr>
        <w:t>/2024</w:t>
      </w:r>
    </w:p>
    <w:p w14:paraId="26B42564" w14:textId="77777777" w:rsidR="000B0DFF" w:rsidRPr="00A71203" w:rsidRDefault="000B0DFF" w:rsidP="000B0DFF">
      <w:pPr>
        <w:pStyle w:val="Recuodecorpodetexto"/>
        <w:spacing w:after="0" w:line="240" w:lineRule="auto"/>
        <w:ind w:left="0"/>
        <w:rPr>
          <w:szCs w:val="24"/>
        </w:rPr>
      </w:pPr>
    </w:p>
    <w:p w14:paraId="680B3EEC" w14:textId="77777777" w:rsidR="000B0DFF" w:rsidRPr="00A71203" w:rsidRDefault="000B0DFF" w:rsidP="000B0DFF">
      <w:pPr>
        <w:pStyle w:val="Recuodecorpodetexto"/>
        <w:spacing w:after="0" w:line="240" w:lineRule="auto"/>
        <w:ind w:left="0"/>
        <w:rPr>
          <w:szCs w:val="24"/>
        </w:rPr>
      </w:pPr>
    </w:p>
    <w:p w14:paraId="1279DC86" w14:textId="77777777" w:rsidR="000B0DFF" w:rsidRPr="00A71203" w:rsidRDefault="000B0DFF" w:rsidP="000B0DFF">
      <w:pPr>
        <w:pStyle w:val="Recuodecorpodetexto"/>
        <w:spacing w:after="0" w:line="240" w:lineRule="auto"/>
        <w:ind w:left="0"/>
        <w:rPr>
          <w:szCs w:val="24"/>
        </w:rPr>
      </w:pPr>
    </w:p>
    <w:p w14:paraId="680DACA9" w14:textId="77777777" w:rsidR="000B0DFF" w:rsidRPr="00CD1455" w:rsidRDefault="000B0DFF" w:rsidP="000B0DFF">
      <w:pPr>
        <w:spacing w:line="240" w:lineRule="auto"/>
        <w:ind w:firstLine="708"/>
        <w:jc w:val="both"/>
      </w:pPr>
      <w:r w:rsidRPr="00A71203">
        <w:rPr>
          <w:b/>
          <w:bCs/>
          <w:iCs/>
          <w:szCs w:val="24"/>
        </w:rPr>
        <w:t>ALEXANDRE SILVEIRA BERTOLINI</w:t>
      </w:r>
      <w:r w:rsidRPr="00A71203">
        <w:rPr>
          <w:rFonts w:eastAsia="MS Mincho"/>
          <w:b/>
          <w:bCs/>
          <w:szCs w:val="24"/>
        </w:rPr>
        <w:t xml:space="preserve">, </w:t>
      </w:r>
      <w:r w:rsidRPr="00A71203">
        <w:rPr>
          <w:b/>
          <w:bCs/>
          <w:szCs w:val="24"/>
        </w:rPr>
        <w:t>PREFEITO DO MUNICÍPIO DE TANABI</w:t>
      </w:r>
      <w:r w:rsidRPr="00A71203">
        <w:rPr>
          <w:b/>
          <w:szCs w:val="24"/>
        </w:rPr>
        <w:t>, ESTADO DE SÃO PAULO</w:t>
      </w:r>
      <w:r w:rsidRPr="00A71203">
        <w:rPr>
          <w:szCs w:val="24"/>
        </w:rPr>
        <w:t xml:space="preserve">, no uso de suas atribuições legais, diante das manifestações técnicas e jurídicas, expedidas pelas respectivas unidades administrativas no exercício das competências regulamentares que lhes são conferidas, bem como da documentação carreada aos autos do </w:t>
      </w:r>
      <w:r w:rsidRPr="00A71203">
        <w:rPr>
          <w:b/>
          <w:bCs/>
          <w:szCs w:val="24"/>
        </w:rPr>
        <w:t>PROCESSO N° 0</w:t>
      </w:r>
      <w:r>
        <w:rPr>
          <w:b/>
          <w:bCs/>
          <w:szCs w:val="24"/>
        </w:rPr>
        <w:t>12</w:t>
      </w:r>
      <w:r w:rsidRPr="00A71203">
        <w:rPr>
          <w:b/>
          <w:bCs/>
          <w:szCs w:val="24"/>
        </w:rPr>
        <w:t>/2024</w:t>
      </w:r>
      <w:r w:rsidRPr="00A71203">
        <w:rPr>
          <w:szCs w:val="24"/>
        </w:rPr>
        <w:t xml:space="preserve">, </w:t>
      </w:r>
      <w:r w:rsidRPr="00A71203">
        <w:rPr>
          <w:b/>
          <w:szCs w:val="24"/>
        </w:rPr>
        <w:t>AUTORIZO</w:t>
      </w:r>
      <w:r w:rsidRPr="00A71203">
        <w:rPr>
          <w:szCs w:val="24"/>
        </w:rPr>
        <w:t xml:space="preserve"> a presente contratação direta, por dispensa de licitação, nos termos do inciso II, do artigo 75, da Lei Federal nº 14.133, de 01 de abril de 2021, com a </w:t>
      </w:r>
      <w:bookmarkStart w:id="0" w:name="_Hlk66346596"/>
      <w:r w:rsidRPr="00A71203">
        <w:rPr>
          <w:b/>
          <w:bCs/>
          <w:szCs w:val="24"/>
        </w:rPr>
        <w:t>EMPRESA</w:t>
      </w:r>
      <w:bookmarkEnd w:id="0"/>
      <w:r>
        <w:rPr>
          <w:b/>
          <w:bCs/>
          <w:szCs w:val="24"/>
        </w:rPr>
        <w:t xml:space="preserve"> COMERCIO DE CARNES BOIBOM LTDA</w:t>
      </w:r>
      <w:r w:rsidRPr="00A71203">
        <w:rPr>
          <w:szCs w:val="24"/>
        </w:rPr>
        <w:t xml:space="preserve">, CNPJ nº </w:t>
      </w:r>
      <w:r>
        <w:rPr>
          <w:szCs w:val="24"/>
        </w:rPr>
        <w:t>07.377.438/0001-32</w:t>
      </w:r>
      <w:r w:rsidRPr="00A71203">
        <w:rPr>
          <w:szCs w:val="24"/>
        </w:rPr>
        <w:t xml:space="preserve">, com sede na </w:t>
      </w:r>
      <w:r>
        <w:rPr>
          <w:szCs w:val="24"/>
        </w:rPr>
        <w:t xml:space="preserve">Av. Comendador </w:t>
      </w:r>
      <w:proofErr w:type="spellStart"/>
      <w:r>
        <w:rPr>
          <w:szCs w:val="24"/>
        </w:rPr>
        <w:t>Torimatsu</w:t>
      </w:r>
      <w:proofErr w:type="spellEnd"/>
      <w:r>
        <w:rPr>
          <w:szCs w:val="24"/>
        </w:rPr>
        <w:t xml:space="preserve"> Miura</w:t>
      </w:r>
      <w:r w:rsidRPr="00A71203">
        <w:rPr>
          <w:szCs w:val="24"/>
        </w:rPr>
        <w:t xml:space="preserve">, nº </w:t>
      </w:r>
      <w:r>
        <w:rPr>
          <w:szCs w:val="24"/>
        </w:rPr>
        <w:t>80</w:t>
      </w:r>
      <w:r w:rsidRPr="00A71203">
        <w:rPr>
          <w:szCs w:val="24"/>
        </w:rPr>
        <w:t xml:space="preserve">, Bairro </w:t>
      </w:r>
      <w:r>
        <w:rPr>
          <w:szCs w:val="24"/>
        </w:rPr>
        <w:t>Nadyr de Paula Eduardo</w:t>
      </w:r>
      <w:r w:rsidRPr="00A71203">
        <w:rPr>
          <w:szCs w:val="24"/>
        </w:rPr>
        <w:t xml:space="preserve">, CEP </w:t>
      </w:r>
      <w:r>
        <w:rPr>
          <w:szCs w:val="24"/>
        </w:rPr>
        <w:t>15.901-523</w:t>
      </w:r>
      <w:r w:rsidRPr="00A71203">
        <w:rPr>
          <w:szCs w:val="24"/>
        </w:rPr>
        <w:t xml:space="preserve">, na cidade de </w:t>
      </w:r>
      <w:r>
        <w:rPr>
          <w:szCs w:val="24"/>
        </w:rPr>
        <w:t>Taquaritinga</w:t>
      </w:r>
      <w:r w:rsidRPr="00A71203">
        <w:rPr>
          <w:szCs w:val="24"/>
        </w:rPr>
        <w:t xml:space="preserve">, Estado de São Paulo, que tem por objeto a </w:t>
      </w:r>
      <w:r w:rsidRPr="00CD1455">
        <w:t>aquisição de Proteínas (Carnes), para suprimento temporário da merenda escolar do Município de Tanabi, conforme Termo de Referência.</w:t>
      </w:r>
    </w:p>
    <w:p w14:paraId="6FA5C122" w14:textId="77777777" w:rsidR="000B0DFF" w:rsidRPr="00A71203" w:rsidRDefault="000B0DFF" w:rsidP="000B0DFF">
      <w:pPr>
        <w:pStyle w:val="Default"/>
        <w:jc w:val="both"/>
        <w:rPr>
          <w:color w:val="auto"/>
        </w:rPr>
      </w:pPr>
    </w:p>
    <w:p w14:paraId="44EF2B37" w14:textId="77777777" w:rsidR="000B0DFF" w:rsidRPr="00A71203" w:rsidRDefault="000B0DFF" w:rsidP="000B0DFF">
      <w:pPr>
        <w:spacing w:line="240" w:lineRule="auto"/>
        <w:ind w:firstLine="709"/>
        <w:jc w:val="both"/>
        <w:rPr>
          <w:szCs w:val="24"/>
        </w:rPr>
      </w:pPr>
      <w:bookmarkStart w:id="1" w:name="_heading=h.gjdgxs" w:colFirst="0" w:colLast="0"/>
      <w:bookmarkEnd w:id="1"/>
      <w:r w:rsidRPr="00A71203">
        <w:rPr>
          <w:b/>
          <w:bCs/>
          <w:szCs w:val="24"/>
        </w:rPr>
        <w:t>AUTORIZO</w:t>
      </w:r>
      <w:r w:rsidRPr="00A71203">
        <w:rPr>
          <w:szCs w:val="24"/>
        </w:rPr>
        <w:t xml:space="preserve"> a despesa no valor total de R$ 49.</w:t>
      </w:r>
      <w:r>
        <w:rPr>
          <w:szCs w:val="24"/>
        </w:rPr>
        <w:t>344,00</w:t>
      </w:r>
      <w:r w:rsidRPr="00A71203">
        <w:rPr>
          <w:szCs w:val="24"/>
        </w:rPr>
        <w:t xml:space="preserve"> (</w:t>
      </w:r>
      <w:r>
        <w:rPr>
          <w:szCs w:val="24"/>
        </w:rPr>
        <w:t>quarenta e nove mil e trezentos e quarenta e quatro reais</w:t>
      </w:r>
      <w:r w:rsidRPr="00A71203">
        <w:rPr>
          <w:szCs w:val="24"/>
        </w:rPr>
        <w:t>)</w:t>
      </w:r>
      <w:r w:rsidRPr="00A71203">
        <w:rPr>
          <w:bCs/>
          <w:szCs w:val="24"/>
        </w:rPr>
        <w:t>, conforme</w:t>
      </w:r>
      <w:r w:rsidRPr="00A71203">
        <w:rPr>
          <w:szCs w:val="24"/>
        </w:rPr>
        <w:t xml:space="preserve"> </w:t>
      </w:r>
      <w:r w:rsidRPr="00A71203">
        <w:rPr>
          <w:szCs w:val="24"/>
          <w:shd w:val="clear" w:color="auto" w:fill="FFFFFF"/>
        </w:rPr>
        <w:t xml:space="preserve">recurso orçamentário com o compromisso a ser assumido </w:t>
      </w:r>
      <w:r w:rsidRPr="00A71203">
        <w:rPr>
          <w:szCs w:val="24"/>
        </w:rPr>
        <w:t xml:space="preserve">informado pela </w:t>
      </w:r>
      <w:r w:rsidRPr="00A71203">
        <w:rPr>
          <w:bCs/>
          <w:szCs w:val="24"/>
        </w:rPr>
        <w:t>Secretaria Municipal de Finanças e Orçamento</w:t>
      </w:r>
      <w:r w:rsidRPr="00A71203">
        <w:rPr>
          <w:szCs w:val="24"/>
        </w:rPr>
        <w:t>.</w:t>
      </w:r>
    </w:p>
    <w:p w14:paraId="2659AC2E" w14:textId="77777777" w:rsidR="000B0DFF" w:rsidRPr="00A71203" w:rsidRDefault="000B0DFF" w:rsidP="000B0DFF">
      <w:pPr>
        <w:spacing w:line="240" w:lineRule="auto"/>
        <w:jc w:val="both"/>
        <w:rPr>
          <w:szCs w:val="24"/>
        </w:rPr>
      </w:pPr>
    </w:p>
    <w:p w14:paraId="592F3A53" w14:textId="77777777" w:rsidR="000B0DFF" w:rsidRPr="00A71203" w:rsidRDefault="000B0DFF" w:rsidP="000B0DFF">
      <w:pPr>
        <w:spacing w:line="240" w:lineRule="auto"/>
        <w:ind w:firstLine="709"/>
        <w:jc w:val="both"/>
        <w:rPr>
          <w:szCs w:val="24"/>
        </w:rPr>
      </w:pPr>
      <w:r w:rsidRPr="00A71203">
        <w:rPr>
          <w:b/>
          <w:bCs/>
          <w:szCs w:val="24"/>
        </w:rPr>
        <w:t xml:space="preserve">DETERMINO </w:t>
      </w:r>
      <w:r w:rsidRPr="00A71203">
        <w:rPr>
          <w:szCs w:val="24"/>
        </w:rPr>
        <w:t xml:space="preserve">que seja dada publicidade legal, em atendimento ao preceito do artigo 72, parágrafo único da Lei Federal nº 14.133, de 01 de abril de 2021, para que fique à </w:t>
      </w:r>
      <w:r w:rsidRPr="00A71203">
        <w:rPr>
          <w:szCs w:val="24"/>
          <w:shd w:val="clear" w:color="auto" w:fill="FFFFFF"/>
        </w:rPr>
        <w:t>disposição do público em sítio eletrônico oficial</w:t>
      </w:r>
      <w:r w:rsidRPr="00A71203">
        <w:rPr>
          <w:szCs w:val="24"/>
        </w:rPr>
        <w:t>.</w:t>
      </w:r>
    </w:p>
    <w:p w14:paraId="03DD6549" w14:textId="77777777" w:rsidR="000B0DFF" w:rsidRPr="00A71203" w:rsidRDefault="000B0DFF" w:rsidP="000B0DFF">
      <w:pPr>
        <w:spacing w:line="240" w:lineRule="auto"/>
        <w:jc w:val="both"/>
        <w:rPr>
          <w:szCs w:val="24"/>
        </w:rPr>
      </w:pPr>
    </w:p>
    <w:p w14:paraId="5F8360E8" w14:textId="77777777" w:rsidR="000B0DFF" w:rsidRPr="00A71203" w:rsidRDefault="000B0DFF" w:rsidP="000B0DFF">
      <w:pPr>
        <w:spacing w:line="240" w:lineRule="auto"/>
        <w:jc w:val="center"/>
        <w:rPr>
          <w:rFonts w:eastAsia="MS Mincho"/>
          <w:b/>
          <w:bCs/>
          <w:szCs w:val="24"/>
        </w:rPr>
      </w:pPr>
      <w:r w:rsidRPr="00A71203">
        <w:rPr>
          <w:rFonts w:eastAsia="MS Mincho"/>
          <w:b/>
          <w:bCs/>
          <w:szCs w:val="24"/>
        </w:rPr>
        <w:t xml:space="preserve">TANABI, </w:t>
      </w:r>
      <w:r>
        <w:rPr>
          <w:rFonts w:eastAsia="MS Mincho"/>
          <w:b/>
          <w:bCs/>
          <w:szCs w:val="24"/>
        </w:rPr>
        <w:t>05</w:t>
      </w:r>
      <w:r w:rsidRPr="00A71203">
        <w:rPr>
          <w:rFonts w:eastAsia="MS Mincho"/>
          <w:b/>
          <w:bCs/>
          <w:szCs w:val="24"/>
        </w:rPr>
        <w:t xml:space="preserve"> DE </w:t>
      </w:r>
      <w:r>
        <w:rPr>
          <w:rFonts w:eastAsia="MS Mincho"/>
          <w:b/>
          <w:bCs/>
          <w:szCs w:val="24"/>
        </w:rPr>
        <w:t>MARÇO</w:t>
      </w:r>
      <w:r w:rsidRPr="00A71203">
        <w:rPr>
          <w:rFonts w:eastAsia="MS Mincho"/>
          <w:b/>
          <w:bCs/>
          <w:szCs w:val="24"/>
        </w:rPr>
        <w:t xml:space="preserve"> DE 2024.</w:t>
      </w:r>
    </w:p>
    <w:p w14:paraId="4E2997BF" w14:textId="77777777" w:rsidR="000B0DFF" w:rsidRPr="00A71203" w:rsidRDefault="000B0DFF" w:rsidP="000B0DFF">
      <w:pPr>
        <w:pStyle w:val="TextosemFormatao"/>
        <w:jc w:val="center"/>
        <w:rPr>
          <w:rFonts w:ascii="Arial" w:eastAsia="MS Mincho" w:hAnsi="Arial" w:cs="Arial"/>
          <w:b/>
          <w:bCs/>
          <w:sz w:val="24"/>
          <w:szCs w:val="24"/>
        </w:rPr>
      </w:pPr>
    </w:p>
    <w:p w14:paraId="2CAF50B5" w14:textId="77777777" w:rsidR="000B0DFF" w:rsidRPr="00A71203" w:rsidRDefault="000B0DFF" w:rsidP="000B0DFF">
      <w:pPr>
        <w:pStyle w:val="TextosemFormatao"/>
        <w:jc w:val="center"/>
        <w:rPr>
          <w:rFonts w:ascii="Arial" w:hAnsi="Arial" w:cs="Arial"/>
          <w:b/>
          <w:bCs/>
          <w:sz w:val="24"/>
          <w:szCs w:val="24"/>
        </w:rPr>
      </w:pPr>
    </w:p>
    <w:p w14:paraId="5CB7ECD2" w14:textId="77777777" w:rsidR="000B0DFF" w:rsidRPr="00A71203" w:rsidRDefault="000B0DFF" w:rsidP="000B0DFF">
      <w:pPr>
        <w:pStyle w:val="TextosemFormatao"/>
        <w:jc w:val="center"/>
        <w:rPr>
          <w:rFonts w:ascii="Arial" w:hAnsi="Arial" w:cs="Arial"/>
          <w:b/>
          <w:bCs/>
          <w:sz w:val="24"/>
          <w:szCs w:val="24"/>
        </w:rPr>
      </w:pPr>
    </w:p>
    <w:p w14:paraId="17050F8E" w14:textId="77777777" w:rsidR="000B0DFF" w:rsidRPr="00A71203" w:rsidRDefault="000B0DFF" w:rsidP="000B0DFF">
      <w:pPr>
        <w:pStyle w:val="TextosemFormatao"/>
        <w:jc w:val="center"/>
        <w:rPr>
          <w:rFonts w:ascii="Arial" w:hAnsi="Arial" w:cs="Arial"/>
          <w:b/>
          <w:bCs/>
          <w:sz w:val="24"/>
          <w:szCs w:val="24"/>
        </w:rPr>
      </w:pPr>
    </w:p>
    <w:p w14:paraId="38327734" w14:textId="77777777" w:rsidR="000B0DFF" w:rsidRPr="00A71203" w:rsidRDefault="000B0DFF" w:rsidP="000B0DFF">
      <w:pPr>
        <w:spacing w:line="240" w:lineRule="auto"/>
        <w:jc w:val="center"/>
        <w:rPr>
          <w:rFonts w:eastAsia="MS Mincho"/>
          <w:b/>
          <w:bCs/>
          <w:szCs w:val="24"/>
        </w:rPr>
      </w:pPr>
      <w:r w:rsidRPr="00A71203">
        <w:rPr>
          <w:b/>
          <w:bCs/>
          <w:iCs/>
          <w:szCs w:val="24"/>
        </w:rPr>
        <w:t>ALEXANDRE SILVEIRA BERTOLINI</w:t>
      </w:r>
    </w:p>
    <w:p w14:paraId="0313DDB6" w14:textId="77777777" w:rsidR="000B0DFF" w:rsidRPr="00A71203" w:rsidRDefault="000B0DFF" w:rsidP="000B0DFF">
      <w:pPr>
        <w:spacing w:line="240" w:lineRule="auto"/>
        <w:jc w:val="center"/>
        <w:rPr>
          <w:rFonts w:eastAsiaTheme="majorEastAsia"/>
          <w:b/>
          <w:szCs w:val="24"/>
          <w:lang w:eastAsia="pt-BR"/>
        </w:rPr>
      </w:pPr>
      <w:r w:rsidRPr="00A71203">
        <w:rPr>
          <w:b/>
          <w:bCs/>
          <w:szCs w:val="24"/>
        </w:rPr>
        <w:t>PREFEITO DO MUNICÍPIO DE TANABI</w:t>
      </w:r>
    </w:p>
    <w:p w14:paraId="2C2D3E19" w14:textId="77777777" w:rsidR="000B0DFF" w:rsidRPr="00A71203" w:rsidRDefault="000B0DFF" w:rsidP="000B0DFF">
      <w:pPr>
        <w:spacing w:line="240" w:lineRule="auto"/>
        <w:rPr>
          <w:szCs w:val="24"/>
        </w:rPr>
      </w:pPr>
    </w:p>
    <w:p w14:paraId="5EB41AA7" w14:textId="77777777" w:rsidR="000B0DFF" w:rsidRPr="00A71203" w:rsidRDefault="000B0DFF" w:rsidP="000B0DFF">
      <w:pPr>
        <w:spacing w:line="240" w:lineRule="auto"/>
        <w:rPr>
          <w:szCs w:val="24"/>
        </w:rPr>
      </w:pPr>
    </w:p>
    <w:p w14:paraId="7AE61D70" w14:textId="584957C8" w:rsidR="00FC563F" w:rsidRPr="002722DB" w:rsidRDefault="00FC563F" w:rsidP="000B0DFF">
      <w:pPr>
        <w:pStyle w:val="SemEspaamento"/>
        <w:ind w:left="360"/>
        <w:contextualSpacing/>
        <w:jc w:val="center"/>
      </w:pPr>
    </w:p>
    <w:sectPr w:rsidR="00FC563F" w:rsidRPr="002722DB" w:rsidSect="0032221A">
      <w:headerReference w:type="default" r:id="rId8"/>
      <w:pgSz w:w="11907" w:h="16839" w:code="9"/>
      <w:pgMar w:top="1134" w:right="1275" w:bottom="1418" w:left="1701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A44AFF" w14:textId="77777777" w:rsidR="0032221A" w:rsidRDefault="0032221A">
      <w:r>
        <w:separator/>
      </w:r>
    </w:p>
  </w:endnote>
  <w:endnote w:type="continuationSeparator" w:id="0">
    <w:p w14:paraId="55C40805" w14:textId="77777777" w:rsidR="0032221A" w:rsidRDefault="003222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Calibri"/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pranq eco 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063D71" w14:textId="77777777" w:rsidR="0032221A" w:rsidRDefault="0032221A">
      <w:r>
        <w:separator/>
      </w:r>
    </w:p>
  </w:footnote>
  <w:footnote w:type="continuationSeparator" w:id="0">
    <w:p w14:paraId="2FF1E0D7" w14:textId="77777777" w:rsidR="0032221A" w:rsidRDefault="003222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F7C9AB" w14:textId="77777777" w:rsidR="00931BE7" w:rsidRDefault="00931BE7" w:rsidP="008B59F9">
    <w:pPr>
      <w:spacing w:line="276" w:lineRule="auto"/>
      <w:ind w:right="-284" w:firstLine="567"/>
      <w:jc w:val="center"/>
      <w:rPr>
        <w:rFonts w:ascii="Old English Text MT" w:hAnsi="Old English Text MT"/>
        <w:sz w:val="54"/>
        <w:szCs w:val="54"/>
      </w:rPr>
    </w:pPr>
    <w:r>
      <w:rPr>
        <w:noProof/>
        <w:sz w:val="6"/>
        <w:lang w:eastAsia="pt-BR"/>
      </w:rPr>
      <w:drawing>
        <wp:anchor distT="0" distB="0" distL="114300" distR="114300" simplePos="0" relativeHeight="251660800" behindDoc="1" locked="0" layoutInCell="1" allowOverlap="1" wp14:anchorId="474CB280" wp14:editId="6468A8BF">
          <wp:simplePos x="0" y="0"/>
          <wp:positionH relativeFrom="column">
            <wp:posOffset>-454025</wp:posOffset>
          </wp:positionH>
          <wp:positionV relativeFrom="paragraph">
            <wp:posOffset>39370</wp:posOffset>
          </wp:positionV>
          <wp:extent cx="923925" cy="981710"/>
          <wp:effectExtent l="0" t="0" r="9525" b="8890"/>
          <wp:wrapNone/>
          <wp:docPr id="18" name="Imagem 18" descr="C:\Users\PREF M TANABI\Pictures\Brasa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C:\Users\PREF M TANABI\Pictures\Brasa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3925" cy="981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82C99">
      <w:rPr>
        <w:rFonts w:ascii="Old English Text MT" w:hAnsi="Old English Text MT"/>
        <w:sz w:val="56"/>
        <w:szCs w:val="54"/>
      </w:rPr>
      <w:t>Prefeitura do Município de Tanabi</w:t>
    </w:r>
  </w:p>
  <w:p w14:paraId="4F008242" w14:textId="77777777" w:rsidR="00931BE7" w:rsidRPr="00482C99" w:rsidRDefault="00931BE7" w:rsidP="008B59F9">
    <w:pPr>
      <w:spacing w:line="276" w:lineRule="auto"/>
      <w:ind w:firstLine="851"/>
      <w:jc w:val="center"/>
      <w:rPr>
        <w:rFonts w:ascii="Old English Text MT" w:hAnsi="Old English Text MT"/>
        <w:sz w:val="28"/>
        <w:szCs w:val="28"/>
      </w:rPr>
    </w:pPr>
    <w:r w:rsidRPr="00482C99">
      <w:rPr>
        <w:rFonts w:ascii="Old English Text MT" w:hAnsi="Old English Text MT"/>
        <w:sz w:val="28"/>
        <w:szCs w:val="28"/>
      </w:rPr>
      <w:t>Estado de São Paulo</w:t>
    </w:r>
  </w:p>
  <w:p w14:paraId="6191EF59" w14:textId="77777777" w:rsidR="00931BE7" w:rsidRPr="008B59F9" w:rsidRDefault="00931BE7" w:rsidP="00482C99">
    <w:pPr>
      <w:ind w:firstLine="851"/>
      <w:jc w:val="center"/>
      <w:rPr>
        <w:sz w:val="17"/>
        <w:szCs w:val="17"/>
      </w:rPr>
    </w:pPr>
    <w:r w:rsidRPr="008B59F9">
      <w:rPr>
        <w:sz w:val="17"/>
        <w:szCs w:val="17"/>
      </w:rPr>
      <w:t>RUA DR.CUNHA JUNIOR, 242 – FONE: (17) 3272-9000 – FAX (17) 3272-9002 – CEP 15170-000</w:t>
    </w:r>
  </w:p>
  <w:p w14:paraId="36980D36" w14:textId="77777777" w:rsidR="00931BE7" w:rsidRDefault="00931BE7" w:rsidP="00482C99">
    <w:pPr>
      <w:ind w:firstLine="851"/>
      <w:jc w:val="center"/>
    </w:pPr>
    <w:r>
      <w:t xml:space="preserve">Site: www.tanabi.sp.gov.br                  e-mail: licitacao@tanabi.sp.gov.br </w:t>
    </w:r>
  </w:p>
  <w:p w14:paraId="023FAF55" w14:textId="266E7C67" w:rsidR="00931BE7" w:rsidRDefault="00931BE7">
    <w:pPr>
      <w:jc w:val="center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3199559" wp14:editId="6C063712">
              <wp:simplePos x="0" y="0"/>
              <wp:positionH relativeFrom="column">
                <wp:posOffset>-356566</wp:posOffset>
              </wp:positionH>
              <wp:positionV relativeFrom="paragraph">
                <wp:posOffset>289753</wp:posOffset>
              </wp:positionV>
              <wp:extent cx="6297295" cy="8205746"/>
              <wp:effectExtent l="0" t="0" r="27305" b="24130"/>
              <wp:wrapNone/>
              <wp:docPr id="1" name="Rectang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297295" cy="8205746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5995DA5" id="Rectangle 2" o:spid="_x0000_s1026" style="position:absolute;margin-left:-28.1pt;margin-top:22.8pt;width:495.85pt;height:646.1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"/>
          </w:pict>
        </mc:Fallback>
      </mc:AlternateContent>
    </w:r>
  </w:p>
  <w:p w14:paraId="6035F3C5" w14:textId="427F3DB1" w:rsidR="00931BE7" w:rsidRDefault="00931BE7">
    <w:pPr>
      <w:pStyle w:val="Cabealho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1E1E95D5" wp14:editId="5968FD86">
              <wp:simplePos x="0" y="0"/>
              <wp:positionH relativeFrom="column">
                <wp:posOffset>469900</wp:posOffset>
              </wp:positionH>
              <wp:positionV relativeFrom="paragraph">
                <wp:posOffset>27305</wp:posOffset>
              </wp:positionV>
              <wp:extent cx="5143500" cy="0"/>
              <wp:effectExtent l="12700" t="6985" r="6350" b="12065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1435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FFFFFF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36F412B" id="Line 3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7pt,2.15pt" to="442pt,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KhYCEg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" strokecolor="white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5C100D"/>
    <w:multiLevelType w:val="multilevel"/>
    <w:tmpl w:val="64A8D9EC"/>
    <w:lvl w:ilvl="0">
      <w:start w:val="4"/>
      <w:numFmt w:val="decimal"/>
      <w:pStyle w:val="Nivel01"/>
      <w:lvlText w:val="%1."/>
      <w:lvlJc w:val="left"/>
      <w:pPr>
        <w:ind w:left="360" w:hanging="360"/>
      </w:pPr>
      <w:rPr>
        <w:rFonts w:hint="default"/>
        <w:b/>
        <w:sz w:val="24"/>
        <w:szCs w:val="24"/>
      </w:rPr>
    </w:lvl>
    <w:lvl w:ilvl="1">
      <w:start w:val="1"/>
      <w:numFmt w:val="decimal"/>
      <w:pStyle w:val="Nivel2"/>
      <w:lvlText w:val="%1.%2."/>
      <w:lvlJc w:val="left"/>
      <w:pPr>
        <w:ind w:left="999" w:hanging="432"/>
      </w:pPr>
      <w:rPr>
        <w:rFonts w:hint="default"/>
        <w:b w:val="0"/>
        <w:i w:val="0"/>
        <w:strike w:val="0"/>
        <w:color w:val="auto"/>
        <w:sz w:val="24"/>
        <w:szCs w:val="24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5892" w:hanging="504"/>
      </w:pPr>
      <w:rPr>
        <w:rFonts w:ascii="Arial" w:hAnsi="Arial" w:hint="default"/>
        <w:b w:val="0"/>
        <w:i w:val="0"/>
        <w:strike w:val="0"/>
        <w:color w:val="auto"/>
        <w:sz w:val="24"/>
        <w:szCs w:val="24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215A24F5"/>
    <w:multiLevelType w:val="hybridMultilevel"/>
    <w:tmpl w:val="107250D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A875EF"/>
    <w:multiLevelType w:val="multilevel"/>
    <w:tmpl w:val="0416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" w15:restartNumberingAfterBreak="0">
    <w:nsid w:val="3B3654D2"/>
    <w:multiLevelType w:val="hybridMultilevel"/>
    <w:tmpl w:val="44468936"/>
    <w:lvl w:ilvl="0" w:tplc="F094ECBA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" w15:restartNumberingAfterBreak="0">
    <w:nsid w:val="768C1D83"/>
    <w:multiLevelType w:val="multilevel"/>
    <w:tmpl w:val="E2FC78FE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  <w:b/>
        <w:bCs w:val="0"/>
        <w:i w:val="0"/>
        <w:iCs/>
      </w:rPr>
    </w:lvl>
    <w:lvl w:ilvl="1">
      <w:start w:val="1"/>
      <w:numFmt w:val="decimal"/>
      <w:lvlText w:val="%1.%2."/>
      <w:lvlJc w:val="left"/>
      <w:pPr>
        <w:ind w:left="567" w:hanging="567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304" w:hanging="737"/>
      </w:pPr>
      <w:rPr>
        <w:rFonts w:hint="default"/>
        <w:b w:val="0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7E0B5308"/>
    <w:multiLevelType w:val="multilevel"/>
    <w:tmpl w:val="507064C2"/>
    <w:lvl w:ilvl="0">
      <w:numFmt w:val="bullet"/>
      <w:lvlText w:val="–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pStyle w:val="Nvel2-Red"/>
      <w:lvlText w:val="–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–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–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–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–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–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–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–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num w:numId="1" w16cid:durableId="699470767">
    <w:abstractNumId w:val="5"/>
  </w:num>
  <w:num w:numId="2" w16cid:durableId="1583948211">
    <w:abstractNumId w:val="4"/>
  </w:num>
  <w:num w:numId="3" w16cid:durableId="865828256">
    <w:abstractNumId w:val="3"/>
  </w:num>
  <w:num w:numId="4" w16cid:durableId="805005741">
    <w:abstractNumId w:val="2"/>
  </w:num>
  <w:num w:numId="5" w16cid:durableId="1815178983">
    <w:abstractNumId w:val="0"/>
  </w:num>
  <w:num w:numId="6" w16cid:durableId="146847306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59F9"/>
    <w:rsid w:val="0000047D"/>
    <w:rsid w:val="00005233"/>
    <w:rsid w:val="00006808"/>
    <w:rsid w:val="00012FFE"/>
    <w:rsid w:val="0001761E"/>
    <w:rsid w:val="00025886"/>
    <w:rsid w:val="0002706E"/>
    <w:rsid w:val="00064478"/>
    <w:rsid w:val="0006547B"/>
    <w:rsid w:val="000677A1"/>
    <w:rsid w:val="00067911"/>
    <w:rsid w:val="00071687"/>
    <w:rsid w:val="00072B42"/>
    <w:rsid w:val="000742E0"/>
    <w:rsid w:val="000747BB"/>
    <w:rsid w:val="00075195"/>
    <w:rsid w:val="00075D67"/>
    <w:rsid w:val="00076738"/>
    <w:rsid w:val="00081762"/>
    <w:rsid w:val="00084FBF"/>
    <w:rsid w:val="00087476"/>
    <w:rsid w:val="00087EB8"/>
    <w:rsid w:val="00090F23"/>
    <w:rsid w:val="00096F53"/>
    <w:rsid w:val="000A7272"/>
    <w:rsid w:val="000A73C5"/>
    <w:rsid w:val="000B0DFF"/>
    <w:rsid w:val="000B251F"/>
    <w:rsid w:val="000B59FF"/>
    <w:rsid w:val="000C09B8"/>
    <w:rsid w:val="000C1E48"/>
    <w:rsid w:val="000C5BB5"/>
    <w:rsid w:val="000C6BC2"/>
    <w:rsid w:val="000C7790"/>
    <w:rsid w:val="000F7F65"/>
    <w:rsid w:val="00101C87"/>
    <w:rsid w:val="0012030C"/>
    <w:rsid w:val="00132D4D"/>
    <w:rsid w:val="001356AA"/>
    <w:rsid w:val="0013723E"/>
    <w:rsid w:val="00140088"/>
    <w:rsid w:val="001404B9"/>
    <w:rsid w:val="001416E9"/>
    <w:rsid w:val="00151023"/>
    <w:rsid w:val="00151F30"/>
    <w:rsid w:val="00162576"/>
    <w:rsid w:val="00174414"/>
    <w:rsid w:val="00175307"/>
    <w:rsid w:val="00181514"/>
    <w:rsid w:val="00184085"/>
    <w:rsid w:val="0018448F"/>
    <w:rsid w:val="0019169E"/>
    <w:rsid w:val="00192DF2"/>
    <w:rsid w:val="00196E0D"/>
    <w:rsid w:val="001A6B3C"/>
    <w:rsid w:val="001B6533"/>
    <w:rsid w:val="001C0E90"/>
    <w:rsid w:val="001C4FFD"/>
    <w:rsid w:val="001D374C"/>
    <w:rsid w:val="001E3719"/>
    <w:rsid w:val="001F20F5"/>
    <w:rsid w:val="0020265B"/>
    <w:rsid w:val="00210507"/>
    <w:rsid w:val="00210EDE"/>
    <w:rsid w:val="00217E96"/>
    <w:rsid w:val="00232850"/>
    <w:rsid w:val="00235F49"/>
    <w:rsid w:val="00245AC8"/>
    <w:rsid w:val="00253FFC"/>
    <w:rsid w:val="00254039"/>
    <w:rsid w:val="00255D64"/>
    <w:rsid w:val="00264C45"/>
    <w:rsid w:val="00267A18"/>
    <w:rsid w:val="002722DB"/>
    <w:rsid w:val="002749DE"/>
    <w:rsid w:val="0027706D"/>
    <w:rsid w:val="002811B2"/>
    <w:rsid w:val="00283E6D"/>
    <w:rsid w:val="00296664"/>
    <w:rsid w:val="00296C8A"/>
    <w:rsid w:val="002A23A2"/>
    <w:rsid w:val="002B5684"/>
    <w:rsid w:val="002C47CF"/>
    <w:rsid w:val="002C7C1E"/>
    <w:rsid w:val="002E419C"/>
    <w:rsid w:val="002F1C22"/>
    <w:rsid w:val="00310673"/>
    <w:rsid w:val="0031489F"/>
    <w:rsid w:val="0032221A"/>
    <w:rsid w:val="00325D71"/>
    <w:rsid w:val="00327018"/>
    <w:rsid w:val="00330FC8"/>
    <w:rsid w:val="00332E1A"/>
    <w:rsid w:val="00345B9D"/>
    <w:rsid w:val="00347236"/>
    <w:rsid w:val="003547D0"/>
    <w:rsid w:val="00356F52"/>
    <w:rsid w:val="003603DC"/>
    <w:rsid w:val="00370C11"/>
    <w:rsid w:val="00372300"/>
    <w:rsid w:val="00377F1A"/>
    <w:rsid w:val="00385A18"/>
    <w:rsid w:val="00390401"/>
    <w:rsid w:val="0039356A"/>
    <w:rsid w:val="003944E6"/>
    <w:rsid w:val="00394BAB"/>
    <w:rsid w:val="003A4FD7"/>
    <w:rsid w:val="003B3EFC"/>
    <w:rsid w:val="003B5D5C"/>
    <w:rsid w:val="003C04FC"/>
    <w:rsid w:val="003C15F5"/>
    <w:rsid w:val="003D0B0C"/>
    <w:rsid w:val="003D1778"/>
    <w:rsid w:val="003D5ABA"/>
    <w:rsid w:val="003F0D9C"/>
    <w:rsid w:val="003F0EAD"/>
    <w:rsid w:val="003F360D"/>
    <w:rsid w:val="003F64B2"/>
    <w:rsid w:val="00407853"/>
    <w:rsid w:val="00412CC7"/>
    <w:rsid w:val="00424EB4"/>
    <w:rsid w:val="00430515"/>
    <w:rsid w:val="00441E99"/>
    <w:rsid w:val="00454869"/>
    <w:rsid w:val="00455B89"/>
    <w:rsid w:val="00460A30"/>
    <w:rsid w:val="004612D0"/>
    <w:rsid w:val="00464176"/>
    <w:rsid w:val="00470428"/>
    <w:rsid w:val="00475968"/>
    <w:rsid w:val="00482C99"/>
    <w:rsid w:val="004922AE"/>
    <w:rsid w:val="004935D3"/>
    <w:rsid w:val="00497707"/>
    <w:rsid w:val="004A0A9F"/>
    <w:rsid w:val="004B2A46"/>
    <w:rsid w:val="004C717D"/>
    <w:rsid w:val="004E2F63"/>
    <w:rsid w:val="004E71F0"/>
    <w:rsid w:val="004E75AE"/>
    <w:rsid w:val="004F0D50"/>
    <w:rsid w:val="004F5276"/>
    <w:rsid w:val="00500AB2"/>
    <w:rsid w:val="00507068"/>
    <w:rsid w:val="00517065"/>
    <w:rsid w:val="005174B7"/>
    <w:rsid w:val="00517A01"/>
    <w:rsid w:val="00517B92"/>
    <w:rsid w:val="00520237"/>
    <w:rsid w:val="0053310C"/>
    <w:rsid w:val="00537A4B"/>
    <w:rsid w:val="00543B8A"/>
    <w:rsid w:val="00544A25"/>
    <w:rsid w:val="00544FE3"/>
    <w:rsid w:val="00546B79"/>
    <w:rsid w:val="005472B5"/>
    <w:rsid w:val="00550CF7"/>
    <w:rsid w:val="00552191"/>
    <w:rsid w:val="0056220B"/>
    <w:rsid w:val="0056285A"/>
    <w:rsid w:val="00573409"/>
    <w:rsid w:val="00576297"/>
    <w:rsid w:val="00580AD2"/>
    <w:rsid w:val="005841EA"/>
    <w:rsid w:val="005851FF"/>
    <w:rsid w:val="00585370"/>
    <w:rsid w:val="005858F7"/>
    <w:rsid w:val="0059060D"/>
    <w:rsid w:val="00594E67"/>
    <w:rsid w:val="005C0AB2"/>
    <w:rsid w:val="005C0FCD"/>
    <w:rsid w:val="005C3D8A"/>
    <w:rsid w:val="005D4B6E"/>
    <w:rsid w:val="005E0DB0"/>
    <w:rsid w:val="005E3C3A"/>
    <w:rsid w:val="005E4D44"/>
    <w:rsid w:val="005E55A3"/>
    <w:rsid w:val="005F13B1"/>
    <w:rsid w:val="005F5785"/>
    <w:rsid w:val="005F6D85"/>
    <w:rsid w:val="00602F04"/>
    <w:rsid w:val="006109C9"/>
    <w:rsid w:val="006156E6"/>
    <w:rsid w:val="006268CD"/>
    <w:rsid w:val="006303CE"/>
    <w:rsid w:val="00630641"/>
    <w:rsid w:val="0063255A"/>
    <w:rsid w:val="006348A8"/>
    <w:rsid w:val="00635BE5"/>
    <w:rsid w:val="006422EC"/>
    <w:rsid w:val="00647367"/>
    <w:rsid w:val="0065368F"/>
    <w:rsid w:val="00661C09"/>
    <w:rsid w:val="0067058E"/>
    <w:rsid w:val="00676A78"/>
    <w:rsid w:val="0068199A"/>
    <w:rsid w:val="00684E1E"/>
    <w:rsid w:val="0069241A"/>
    <w:rsid w:val="00696D24"/>
    <w:rsid w:val="00697AD4"/>
    <w:rsid w:val="006A7FB1"/>
    <w:rsid w:val="006B3599"/>
    <w:rsid w:val="006B4BA0"/>
    <w:rsid w:val="006C04F1"/>
    <w:rsid w:val="006C329B"/>
    <w:rsid w:val="006C726E"/>
    <w:rsid w:val="006D64C3"/>
    <w:rsid w:val="006E1C7C"/>
    <w:rsid w:val="006E777A"/>
    <w:rsid w:val="00702E9C"/>
    <w:rsid w:val="00711A62"/>
    <w:rsid w:val="00713091"/>
    <w:rsid w:val="0072168A"/>
    <w:rsid w:val="007314FD"/>
    <w:rsid w:val="0073603B"/>
    <w:rsid w:val="00740178"/>
    <w:rsid w:val="00740D86"/>
    <w:rsid w:val="00741A43"/>
    <w:rsid w:val="00743D86"/>
    <w:rsid w:val="00743E56"/>
    <w:rsid w:val="0075069F"/>
    <w:rsid w:val="00765777"/>
    <w:rsid w:val="00771048"/>
    <w:rsid w:val="00771B24"/>
    <w:rsid w:val="00781E3A"/>
    <w:rsid w:val="00783F46"/>
    <w:rsid w:val="00787890"/>
    <w:rsid w:val="00796DAC"/>
    <w:rsid w:val="007A2E75"/>
    <w:rsid w:val="007A63B1"/>
    <w:rsid w:val="007B6AC9"/>
    <w:rsid w:val="007C03A3"/>
    <w:rsid w:val="007C58D0"/>
    <w:rsid w:val="007C66BF"/>
    <w:rsid w:val="007D0459"/>
    <w:rsid w:val="007D3316"/>
    <w:rsid w:val="007D59E5"/>
    <w:rsid w:val="007E35C6"/>
    <w:rsid w:val="007E4528"/>
    <w:rsid w:val="007E52DB"/>
    <w:rsid w:val="007F1B94"/>
    <w:rsid w:val="00800B29"/>
    <w:rsid w:val="0080438E"/>
    <w:rsid w:val="00804F32"/>
    <w:rsid w:val="00812588"/>
    <w:rsid w:val="00821D79"/>
    <w:rsid w:val="008243C4"/>
    <w:rsid w:val="008255CC"/>
    <w:rsid w:val="00830270"/>
    <w:rsid w:val="008341B6"/>
    <w:rsid w:val="00834769"/>
    <w:rsid w:val="008413AB"/>
    <w:rsid w:val="008429A6"/>
    <w:rsid w:val="00843C6E"/>
    <w:rsid w:val="008452B0"/>
    <w:rsid w:val="00861EA8"/>
    <w:rsid w:val="008633CD"/>
    <w:rsid w:val="0086437B"/>
    <w:rsid w:val="008653AE"/>
    <w:rsid w:val="008704F7"/>
    <w:rsid w:val="0087231B"/>
    <w:rsid w:val="00872662"/>
    <w:rsid w:val="0087279C"/>
    <w:rsid w:val="00880424"/>
    <w:rsid w:val="008811AE"/>
    <w:rsid w:val="00883517"/>
    <w:rsid w:val="008927C4"/>
    <w:rsid w:val="0089321E"/>
    <w:rsid w:val="00897D79"/>
    <w:rsid w:val="008B1173"/>
    <w:rsid w:val="008B1FD7"/>
    <w:rsid w:val="008B59F9"/>
    <w:rsid w:val="008C07A7"/>
    <w:rsid w:val="008C0DD8"/>
    <w:rsid w:val="008C4D19"/>
    <w:rsid w:val="008E0CEA"/>
    <w:rsid w:val="008F2D40"/>
    <w:rsid w:val="008F4016"/>
    <w:rsid w:val="008F5CED"/>
    <w:rsid w:val="00900726"/>
    <w:rsid w:val="00901450"/>
    <w:rsid w:val="00910E69"/>
    <w:rsid w:val="00914365"/>
    <w:rsid w:val="00922F62"/>
    <w:rsid w:val="0092467B"/>
    <w:rsid w:val="00926512"/>
    <w:rsid w:val="00931BE7"/>
    <w:rsid w:val="00933151"/>
    <w:rsid w:val="00933C75"/>
    <w:rsid w:val="00936E3C"/>
    <w:rsid w:val="00945F38"/>
    <w:rsid w:val="0095088C"/>
    <w:rsid w:val="009614DE"/>
    <w:rsid w:val="00962266"/>
    <w:rsid w:val="00967099"/>
    <w:rsid w:val="009753F3"/>
    <w:rsid w:val="00986349"/>
    <w:rsid w:val="0099250A"/>
    <w:rsid w:val="00992BFD"/>
    <w:rsid w:val="009B22B6"/>
    <w:rsid w:val="009B3815"/>
    <w:rsid w:val="009B71EF"/>
    <w:rsid w:val="009D677F"/>
    <w:rsid w:val="009E4C0F"/>
    <w:rsid w:val="009F0AD7"/>
    <w:rsid w:val="009F29B3"/>
    <w:rsid w:val="009F2E5F"/>
    <w:rsid w:val="009F55A9"/>
    <w:rsid w:val="009F78AF"/>
    <w:rsid w:val="009F7BBC"/>
    <w:rsid w:val="00A1193E"/>
    <w:rsid w:val="00A11B86"/>
    <w:rsid w:val="00A2289E"/>
    <w:rsid w:val="00A237F8"/>
    <w:rsid w:val="00A2737B"/>
    <w:rsid w:val="00A27523"/>
    <w:rsid w:val="00A35E72"/>
    <w:rsid w:val="00A41F00"/>
    <w:rsid w:val="00A453BD"/>
    <w:rsid w:val="00A5542D"/>
    <w:rsid w:val="00A57AB3"/>
    <w:rsid w:val="00A62F16"/>
    <w:rsid w:val="00A769A1"/>
    <w:rsid w:val="00A775BB"/>
    <w:rsid w:val="00A925E0"/>
    <w:rsid w:val="00AA09D7"/>
    <w:rsid w:val="00AA5462"/>
    <w:rsid w:val="00AB0032"/>
    <w:rsid w:val="00AB2BD1"/>
    <w:rsid w:val="00AB4BCF"/>
    <w:rsid w:val="00AB60DC"/>
    <w:rsid w:val="00AC5043"/>
    <w:rsid w:val="00AD242B"/>
    <w:rsid w:val="00AD49FB"/>
    <w:rsid w:val="00AD65A1"/>
    <w:rsid w:val="00AF4267"/>
    <w:rsid w:val="00B00A8D"/>
    <w:rsid w:val="00B03186"/>
    <w:rsid w:val="00B16D25"/>
    <w:rsid w:val="00B24B4D"/>
    <w:rsid w:val="00B24EA0"/>
    <w:rsid w:val="00B265A1"/>
    <w:rsid w:val="00B3406B"/>
    <w:rsid w:val="00B362C7"/>
    <w:rsid w:val="00B43CFC"/>
    <w:rsid w:val="00B50378"/>
    <w:rsid w:val="00B55997"/>
    <w:rsid w:val="00B64090"/>
    <w:rsid w:val="00B75C95"/>
    <w:rsid w:val="00B85A55"/>
    <w:rsid w:val="00B90170"/>
    <w:rsid w:val="00BA3975"/>
    <w:rsid w:val="00BA62ED"/>
    <w:rsid w:val="00BA6E21"/>
    <w:rsid w:val="00BA6E6C"/>
    <w:rsid w:val="00BB721C"/>
    <w:rsid w:val="00BC1173"/>
    <w:rsid w:val="00BC5BF4"/>
    <w:rsid w:val="00BD1B26"/>
    <w:rsid w:val="00BD3270"/>
    <w:rsid w:val="00BD5E93"/>
    <w:rsid w:val="00BE14D6"/>
    <w:rsid w:val="00BE653A"/>
    <w:rsid w:val="00BE77B2"/>
    <w:rsid w:val="00BE78DA"/>
    <w:rsid w:val="00BF6CC9"/>
    <w:rsid w:val="00C13ED4"/>
    <w:rsid w:val="00C30485"/>
    <w:rsid w:val="00C40626"/>
    <w:rsid w:val="00C409E3"/>
    <w:rsid w:val="00C52C16"/>
    <w:rsid w:val="00C573D0"/>
    <w:rsid w:val="00C62A95"/>
    <w:rsid w:val="00C6626C"/>
    <w:rsid w:val="00C67B74"/>
    <w:rsid w:val="00C67F97"/>
    <w:rsid w:val="00C74FB4"/>
    <w:rsid w:val="00C76B91"/>
    <w:rsid w:val="00C80322"/>
    <w:rsid w:val="00C804AC"/>
    <w:rsid w:val="00C81CD9"/>
    <w:rsid w:val="00C8512D"/>
    <w:rsid w:val="00C859CC"/>
    <w:rsid w:val="00CA4A3A"/>
    <w:rsid w:val="00CA6D35"/>
    <w:rsid w:val="00CB1D77"/>
    <w:rsid w:val="00CB5EB4"/>
    <w:rsid w:val="00CB7932"/>
    <w:rsid w:val="00CC6629"/>
    <w:rsid w:val="00CE5E35"/>
    <w:rsid w:val="00CE678A"/>
    <w:rsid w:val="00CF6B29"/>
    <w:rsid w:val="00D00819"/>
    <w:rsid w:val="00D02774"/>
    <w:rsid w:val="00D02F41"/>
    <w:rsid w:val="00D1086B"/>
    <w:rsid w:val="00D16D7D"/>
    <w:rsid w:val="00D22D8D"/>
    <w:rsid w:val="00D23689"/>
    <w:rsid w:val="00D241AA"/>
    <w:rsid w:val="00D271BF"/>
    <w:rsid w:val="00D36C03"/>
    <w:rsid w:val="00D37A34"/>
    <w:rsid w:val="00D40ADD"/>
    <w:rsid w:val="00D51C86"/>
    <w:rsid w:val="00D53B04"/>
    <w:rsid w:val="00D646A6"/>
    <w:rsid w:val="00D7287E"/>
    <w:rsid w:val="00D7477B"/>
    <w:rsid w:val="00D77AD3"/>
    <w:rsid w:val="00D77B8A"/>
    <w:rsid w:val="00D803AE"/>
    <w:rsid w:val="00D819C7"/>
    <w:rsid w:val="00D82141"/>
    <w:rsid w:val="00D84BFA"/>
    <w:rsid w:val="00D910B2"/>
    <w:rsid w:val="00D91777"/>
    <w:rsid w:val="00DA0BE2"/>
    <w:rsid w:val="00DA2C8A"/>
    <w:rsid w:val="00DA3C94"/>
    <w:rsid w:val="00DB2512"/>
    <w:rsid w:val="00DB46D7"/>
    <w:rsid w:val="00DB6E2B"/>
    <w:rsid w:val="00DB79AF"/>
    <w:rsid w:val="00DC0376"/>
    <w:rsid w:val="00DC55A1"/>
    <w:rsid w:val="00DD5289"/>
    <w:rsid w:val="00DD536E"/>
    <w:rsid w:val="00DD7D85"/>
    <w:rsid w:val="00DE3710"/>
    <w:rsid w:val="00DE42E5"/>
    <w:rsid w:val="00DF1BB5"/>
    <w:rsid w:val="00DF1FF6"/>
    <w:rsid w:val="00DF2104"/>
    <w:rsid w:val="00E033AD"/>
    <w:rsid w:val="00E11B03"/>
    <w:rsid w:val="00E169EA"/>
    <w:rsid w:val="00E21F03"/>
    <w:rsid w:val="00E224F9"/>
    <w:rsid w:val="00E22C25"/>
    <w:rsid w:val="00E24BA1"/>
    <w:rsid w:val="00E2544F"/>
    <w:rsid w:val="00E27228"/>
    <w:rsid w:val="00E35471"/>
    <w:rsid w:val="00E45F19"/>
    <w:rsid w:val="00E50A7F"/>
    <w:rsid w:val="00E556CB"/>
    <w:rsid w:val="00E56303"/>
    <w:rsid w:val="00E67A88"/>
    <w:rsid w:val="00E75EB2"/>
    <w:rsid w:val="00E77B70"/>
    <w:rsid w:val="00E80535"/>
    <w:rsid w:val="00E814D8"/>
    <w:rsid w:val="00E82DE7"/>
    <w:rsid w:val="00E86E0C"/>
    <w:rsid w:val="00E95838"/>
    <w:rsid w:val="00E95C02"/>
    <w:rsid w:val="00EA0B55"/>
    <w:rsid w:val="00EA5279"/>
    <w:rsid w:val="00EA6310"/>
    <w:rsid w:val="00EC4537"/>
    <w:rsid w:val="00ED4427"/>
    <w:rsid w:val="00EE3684"/>
    <w:rsid w:val="00EE4948"/>
    <w:rsid w:val="00EF1AEE"/>
    <w:rsid w:val="00EF7C1C"/>
    <w:rsid w:val="00F01E39"/>
    <w:rsid w:val="00F0208E"/>
    <w:rsid w:val="00F11839"/>
    <w:rsid w:val="00F15E47"/>
    <w:rsid w:val="00F35EB0"/>
    <w:rsid w:val="00F35FD9"/>
    <w:rsid w:val="00F43A0C"/>
    <w:rsid w:val="00F4565F"/>
    <w:rsid w:val="00F45FF2"/>
    <w:rsid w:val="00F50CCC"/>
    <w:rsid w:val="00F511FB"/>
    <w:rsid w:val="00F54815"/>
    <w:rsid w:val="00F5612B"/>
    <w:rsid w:val="00F61016"/>
    <w:rsid w:val="00F62F05"/>
    <w:rsid w:val="00F65289"/>
    <w:rsid w:val="00F7133C"/>
    <w:rsid w:val="00F80FF1"/>
    <w:rsid w:val="00F8118B"/>
    <w:rsid w:val="00F823A6"/>
    <w:rsid w:val="00F83AC4"/>
    <w:rsid w:val="00F87F44"/>
    <w:rsid w:val="00F93376"/>
    <w:rsid w:val="00FA0E2D"/>
    <w:rsid w:val="00FA4412"/>
    <w:rsid w:val="00FB108F"/>
    <w:rsid w:val="00FB5C5C"/>
    <w:rsid w:val="00FC0064"/>
    <w:rsid w:val="00FC2312"/>
    <w:rsid w:val="00FC296E"/>
    <w:rsid w:val="00FC563F"/>
    <w:rsid w:val="00FC7250"/>
    <w:rsid w:val="00FD4165"/>
    <w:rsid w:val="00FD4E77"/>
    <w:rsid w:val="00FF38AB"/>
    <w:rsid w:val="00FF3F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BC625F6"/>
  <w15:docId w15:val="{E6AF3B6B-F416-4EAA-8869-A368AB893B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B59F9"/>
    <w:pPr>
      <w:spacing w:line="360" w:lineRule="auto"/>
    </w:pPr>
    <w:rPr>
      <w:rFonts w:ascii="Arial" w:eastAsiaTheme="minorHAnsi" w:hAnsi="Arial" w:cs="Arial"/>
      <w:sz w:val="24"/>
      <w:szCs w:val="22"/>
      <w:lang w:eastAsia="en-US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b/>
      <w:bCs/>
      <w:sz w:val="22"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b/>
      <w:bCs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FC563F"/>
    <w:pPr>
      <w:keepNext/>
      <w:keepLines/>
      <w:spacing w:before="40" w:line="240" w:lineRule="auto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  <w:rPr>
      <w:sz w:val="20"/>
      <w:szCs w:val="20"/>
    </w:rPr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semiHidden/>
    <w:pPr>
      <w:jc w:val="both"/>
    </w:pPr>
    <w:rPr>
      <w:sz w:val="28"/>
    </w:rPr>
  </w:style>
  <w:style w:type="character" w:styleId="Nmerodepgina">
    <w:name w:val="page number"/>
    <w:basedOn w:val="Fontepargpadro"/>
    <w:semiHidden/>
  </w:style>
  <w:style w:type="paragraph" w:styleId="Corpodetexto">
    <w:name w:val="Body Text"/>
    <w:basedOn w:val="Normal"/>
    <w:semiHidden/>
    <w:pPr>
      <w:jc w:val="center"/>
    </w:pPr>
    <w:rPr>
      <w:b/>
      <w:sz w:val="28"/>
      <w:szCs w:val="20"/>
    </w:rPr>
  </w:style>
  <w:style w:type="paragraph" w:styleId="Recuodecorpodetexto3">
    <w:name w:val="Body Text Indent 3"/>
    <w:basedOn w:val="Normal"/>
    <w:semiHidden/>
    <w:pPr>
      <w:ind w:left="708"/>
      <w:jc w:val="both"/>
    </w:pPr>
    <w:rPr>
      <w:color w:val="000000"/>
    </w:rPr>
  </w:style>
  <w:style w:type="character" w:styleId="Hyperlink">
    <w:name w:val="Hyperlink"/>
    <w:basedOn w:val="Fontepargpadro"/>
    <w:uiPriority w:val="99"/>
    <w:unhideWhenUsed/>
    <w:rsid w:val="00482C99"/>
    <w:rPr>
      <w:color w:val="0000FF" w:themeColor="hyperlink"/>
      <w:u w:val="single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BA6E6C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BA6E6C"/>
    <w:rPr>
      <w:rFonts w:ascii="Arial" w:eastAsiaTheme="minorHAnsi" w:hAnsi="Arial" w:cs="Arial"/>
      <w:sz w:val="16"/>
      <w:szCs w:val="16"/>
      <w:lang w:eastAsia="en-US"/>
    </w:rPr>
  </w:style>
  <w:style w:type="paragraph" w:styleId="Ttulo">
    <w:name w:val="Title"/>
    <w:basedOn w:val="Normal"/>
    <w:link w:val="TtuloChar"/>
    <w:qFormat/>
    <w:rsid w:val="00771B24"/>
    <w:pPr>
      <w:spacing w:line="240" w:lineRule="auto"/>
      <w:jc w:val="center"/>
    </w:pPr>
    <w:rPr>
      <w:rFonts w:eastAsia="Times New Roman" w:cs="Times New Roman"/>
      <w:b/>
      <w:bCs/>
      <w:szCs w:val="24"/>
      <w:u w:val="single"/>
      <w:lang w:val="x-none" w:eastAsia="x-none"/>
    </w:rPr>
  </w:style>
  <w:style w:type="character" w:customStyle="1" w:styleId="TtuloChar">
    <w:name w:val="Título Char"/>
    <w:basedOn w:val="Fontepargpadro"/>
    <w:link w:val="Ttulo"/>
    <w:rsid w:val="00771B24"/>
    <w:rPr>
      <w:rFonts w:ascii="Arial" w:hAnsi="Arial"/>
      <w:b/>
      <w:bCs/>
      <w:sz w:val="24"/>
      <w:szCs w:val="24"/>
      <w:u w:val="single"/>
      <w:lang w:val="x-none" w:eastAsia="x-non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10E69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0E69"/>
    <w:rPr>
      <w:rFonts w:ascii="Segoe UI" w:eastAsiaTheme="minorHAnsi" w:hAnsi="Segoe UI" w:cs="Segoe UI"/>
      <w:sz w:val="18"/>
      <w:szCs w:val="18"/>
      <w:lang w:eastAsia="en-US"/>
    </w:rPr>
  </w:style>
  <w:style w:type="paragraph" w:styleId="SemEspaamento">
    <w:name w:val="No Spacing"/>
    <w:qFormat/>
    <w:rsid w:val="00C76B91"/>
    <w:rPr>
      <w:rFonts w:ascii="Arial" w:hAnsi="Arial"/>
      <w:sz w:val="24"/>
      <w:szCs w:val="24"/>
    </w:rPr>
  </w:style>
  <w:style w:type="paragraph" w:styleId="TextosemFormatao">
    <w:name w:val="Plain Text"/>
    <w:basedOn w:val="Normal"/>
    <w:link w:val="TextosemFormataoChar"/>
    <w:rsid w:val="00C76B91"/>
    <w:pPr>
      <w:spacing w:line="240" w:lineRule="auto"/>
    </w:pPr>
    <w:rPr>
      <w:rFonts w:ascii="Courier New" w:eastAsia="Times New Roman" w:hAnsi="Courier New" w:cs="Courier New"/>
      <w:sz w:val="20"/>
      <w:szCs w:val="20"/>
      <w:lang w:eastAsia="pt-BR"/>
    </w:rPr>
  </w:style>
  <w:style w:type="character" w:customStyle="1" w:styleId="TextosemFormataoChar">
    <w:name w:val="Texto sem Formatação Char"/>
    <w:basedOn w:val="Fontepargpadro"/>
    <w:link w:val="TextosemFormatao"/>
    <w:rsid w:val="00C76B91"/>
    <w:rPr>
      <w:rFonts w:ascii="Courier New" w:hAnsi="Courier New" w:cs="Courier New"/>
    </w:rPr>
  </w:style>
  <w:style w:type="character" w:styleId="Forte">
    <w:name w:val="Strong"/>
    <w:basedOn w:val="Fontepargpadro"/>
    <w:qFormat/>
    <w:rsid w:val="00C76B91"/>
    <w:rPr>
      <w:b/>
      <w:bCs/>
    </w:rPr>
  </w:style>
  <w:style w:type="character" w:customStyle="1" w:styleId="normaltextrun">
    <w:name w:val="normaltextrun"/>
    <w:basedOn w:val="Fontepargpadro"/>
    <w:rsid w:val="00C76B91"/>
  </w:style>
  <w:style w:type="character" w:customStyle="1" w:styleId="fontstyle01">
    <w:name w:val="fontstyle01"/>
    <w:basedOn w:val="Fontepargpadro"/>
    <w:rsid w:val="00C76B91"/>
    <w:rPr>
      <w:rFonts w:ascii="Arial" w:hAnsi="Arial" w:cs="Arial" w:hint="default"/>
      <w:b/>
      <w:bCs/>
      <w:i w:val="0"/>
      <w:iCs w:val="0"/>
      <w:color w:val="000000"/>
      <w:sz w:val="20"/>
      <w:szCs w:val="20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372300"/>
    <w:rPr>
      <w:color w:val="605E5C"/>
      <w:shd w:val="clear" w:color="auto" w:fill="E1DFDD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FC563F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FC563F"/>
    <w:rPr>
      <w:rFonts w:ascii="Arial" w:eastAsiaTheme="minorHAnsi" w:hAnsi="Arial" w:cs="Arial"/>
      <w:sz w:val="24"/>
      <w:szCs w:val="22"/>
      <w:lang w:eastAsia="en-US"/>
    </w:rPr>
  </w:style>
  <w:style w:type="character" w:customStyle="1" w:styleId="Ttulo4Char">
    <w:name w:val="Título 4 Char"/>
    <w:basedOn w:val="Fontepargpadro"/>
    <w:link w:val="Ttulo4"/>
    <w:semiHidden/>
    <w:rsid w:val="00FC563F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paragraph" w:styleId="NormalWeb">
    <w:name w:val="Normal (Web)"/>
    <w:basedOn w:val="Normal"/>
    <w:unhideWhenUsed/>
    <w:rsid w:val="008243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t-BR"/>
    </w:rPr>
  </w:style>
  <w:style w:type="paragraph" w:customStyle="1" w:styleId="Default">
    <w:name w:val="Default"/>
    <w:rsid w:val="00B362C7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Standard">
    <w:name w:val="Standard"/>
    <w:rsid w:val="009F2E5F"/>
    <w:pPr>
      <w:suppressAutoHyphens/>
      <w:autoSpaceDN w:val="0"/>
      <w:textAlignment w:val="baseline"/>
    </w:pPr>
    <w:rPr>
      <w:kern w:val="3"/>
      <w:sz w:val="24"/>
      <w:lang w:eastAsia="zh-CN" w:bidi="hi-IN"/>
    </w:rPr>
  </w:style>
  <w:style w:type="paragraph" w:customStyle="1" w:styleId="Textbodyindent">
    <w:name w:val="Text body indent"/>
    <w:basedOn w:val="Standard"/>
    <w:rsid w:val="00812588"/>
    <w:pPr>
      <w:widowControl w:val="0"/>
      <w:ind w:firstLine="708"/>
      <w:jc w:val="both"/>
    </w:pPr>
    <w:rPr>
      <w:rFonts w:ascii="Liberation Serif" w:eastAsia="SimSun" w:hAnsi="Liberation Serif" w:cs="Mangal"/>
      <w:sz w:val="20"/>
      <w:szCs w:val="24"/>
    </w:rPr>
  </w:style>
  <w:style w:type="table" w:styleId="Tabelacomgrade">
    <w:name w:val="Table Grid"/>
    <w:basedOn w:val="Tabelanormal"/>
    <w:uiPriority w:val="39"/>
    <w:rsid w:val="00455B89"/>
    <w:rPr>
      <w:rFonts w:ascii="Spranq eco sans" w:eastAsiaTheme="minorHAnsi" w:hAnsi="Spranq eco sans" w:cstheme="minorBidi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aliases w:val="Itemização"/>
    <w:basedOn w:val="Normal"/>
    <w:link w:val="PargrafodaListaChar"/>
    <w:uiPriority w:val="34"/>
    <w:qFormat/>
    <w:rsid w:val="00455B89"/>
    <w:pPr>
      <w:spacing w:before="120" w:after="120"/>
      <w:ind w:left="720"/>
      <w:contextualSpacing/>
      <w:jc w:val="both"/>
    </w:pPr>
    <w:rPr>
      <w:rFonts w:ascii="Spranq eco sans" w:hAnsi="Spranq eco sans" w:cstheme="minorBidi"/>
      <w:sz w:val="20"/>
    </w:rPr>
  </w:style>
  <w:style w:type="paragraph" w:styleId="Citao">
    <w:name w:val="Quote"/>
    <w:basedOn w:val="Normal"/>
    <w:next w:val="Normal"/>
    <w:link w:val="CitaoChar"/>
    <w:uiPriority w:val="29"/>
    <w:qFormat/>
    <w:rsid w:val="00455B89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120" w:line="276" w:lineRule="auto"/>
      <w:jc w:val="both"/>
    </w:pPr>
    <w:rPr>
      <w:rFonts w:eastAsia="Calibri"/>
      <w:i/>
      <w:iCs/>
      <w:sz w:val="20"/>
      <w:szCs w:val="24"/>
    </w:rPr>
  </w:style>
  <w:style w:type="character" w:customStyle="1" w:styleId="CitaoChar">
    <w:name w:val="Citação Char"/>
    <w:basedOn w:val="Fontepargpadro"/>
    <w:link w:val="Citao"/>
    <w:uiPriority w:val="29"/>
    <w:rsid w:val="00455B89"/>
    <w:rPr>
      <w:rFonts w:ascii="Arial" w:eastAsia="Calibri" w:hAnsi="Arial" w:cs="Arial"/>
      <w:i/>
      <w:iCs/>
      <w:szCs w:val="24"/>
      <w:shd w:val="clear" w:color="auto" w:fill="FFFFCC"/>
      <w:lang w:eastAsia="en-US"/>
    </w:rPr>
  </w:style>
  <w:style w:type="character" w:styleId="TextodoEspaoReservado">
    <w:name w:val="Placeholder Text"/>
    <w:basedOn w:val="Fontepargpadro"/>
    <w:uiPriority w:val="99"/>
    <w:semiHidden/>
    <w:rsid w:val="00455B89"/>
    <w:rPr>
      <w:color w:val="808080"/>
    </w:rPr>
  </w:style>
  <w:style w:type="paragraph" w:customStyle="1" w:styleId="TableContents">
    <w:name w:val="Table Contents"/>
    <w:basedOn w:val="Standard"/>
    <w:rsid w:val="00F35FD9"/>
    <w:pPr>
      <w:widowControl w:val="0"/>
      <w:suppressLineNumbers/>
    </w:pPr>
    <w:rPr>
      <w:rFonts w:ascii="Liberation Serif" w:eastAsia="NSimSun" w:hAnsi="Liberation Serif" w:cs="Lucida Sans"/>
      <w:szCs w:val="24"/>
    </w:rPr>
  </w:style>
  <w:style w:type="paragraph" w:customStyle="1" w:styleId="Editala">
    <w:name w:val="Edital_a"/>
    <w:rsid w:val="00BD5E93"/>
    <w:pPr>
      <w:ind w:left="1928" w:hanging="227"/>
      <w:jc w:val="both"/>
    </w:pPr>
    <w:rPr>
      <w:rFonts w:ascii="Verdana" w:hAnsi="Verdana"/>
      <w:sz w:val="22"/>
      <w:szCs w:val="24"/>
    </w:rPr>
  </w:style>
  <w:style w:type="paragraph" w:customStyle="1" w:styleId="Nvel2-Red">
    <w:name w:val="Nível 2 -Red"/>
    <w:basedOn w:val="Normal"/>
    <w:link w:val="Nvel2-RedChar"/>
    <w:qFormat/>
    <w:rsid w:val="00BD5E93"/>
    <w:pPr>
      <w:numPr>
        <w:ilvl w:val="1"/>
        <w:numId w:val="1"/>
      </w:numPr>
      <w:spacing w:before="120" w:after="120" w:line="276" w:lineRule="auto"/>
      <w:ind w:left="0" w:firstLine="0"/>
      <w:jc w:val="both"/>
    </w:pPr>
    <w:rPr>
      <w:rFonts w:eastAsia="Times New Roman"/>
      <w:i/>
      <w:iCs/>
      <w:color w:val="FF0000"/>
      <w:sz w:val="20"/>
      <w:szCs w:val="20"/>
      <w:lang w:eastAsia="pt-BR"/>
    </w:rPr>
  </w:style>
  <w:style w:type="character" w:customStyle="1" w:styleId="Nvel2-RedChar">
    <w:name w:val="Nível 2 -Red Char"/>
    <w:link w:val="Nvel2-Red"/>
    <w:rsid w:val="00BD5E93"/>
    <w:rPr>
      <w:rFonts w:ascii="Arial" w:hAnsi="Arial" w:cs="Arial"/>
      <w:i/>
      <w:iCs/>
      <w:color w:val="FF0000"/>
    </w:rPr>
  </w:style>
  <w:style w:type="character" w:customStyle="1" w:styleId="PargrafodaListaChar">
    <w:name w:val="Parágrafo da Lista Char"/>
    <w:aliases w:val="Itemização Char"/>
    <w:link w:val="PargrafodaLista"/>
    <w:uiPriority w:val="34"/>
    <w:rsid w:val="00BD5E93"/>
    <w:rPr>
      <w:rFonts w:ascii="Spranq eco sans" w:eastAsiaTheme="minorHAnsi" w:hAnsi="Spranq eco sans" w:cstheme="minorBidi"/>
      <w:szCs w:val="22"/>
      <w:lang w:eastAsia="en-US"/>
    </w:rPr>
  </w:style>
  <w:style w:type="paragraph" w:customStyle="1" w:styleId="Nivel01">
    <w:name w:val="Nivel 01"/>
    <w:basedOn w:val="Ttulo1"/>
    <w:next w:val="Normal"/>
    <w:autoRedefine/>
    <w:qFormat/>
    <w:rsid w:val="00BD5E93"/>
    <w:pPr>
      <w:keepLines/>
      <w:numPr>
        <w:numId w:val="5"/>
      </w:numPr>
      <w:tabs>
        <w:tab w:val="left" w:pos="567"/>
      </w:tabs>
      <w:spacing w:line="240" w:lineRule="auto"/>
      <w:ind w:left="0" w:firstLine="0"/>
      <w:jc w:val="both"/>
    </w:pPr>
    <w:rPr>
      <w:rFonts w:eastAsia="Times New Roman"/>
      <w:sz w:val="24"/>
      <w:szCs w:val="24"/>
      <w:lang w:eastAsia="pt-BR"/>
    </w:rPr>
  </w:style>
  <w:style w:type="paragraph" w:customStyle="1" w:styleId="Nivel2">
    <w:name w:val="Nivel 2"/>
    <w:basedOn w:val="Normal"/>
    <w:link w:val="Nivel2Char"/>
    <w:qFormat/>
    <w:rsid w:val="00BD5E93"/>
    <w:pPr>
      <w:numPr>
        <w:ilvl w:val="1"/>
        <w:numId w:val="5"/>
      </w:numPr>
      <w:spacing w:before="120" w:after="120" w:line="276" w:lineRule="auto"/>
      <w:jc w:val="both"/>
    </w:pPr>
    <w:rPr>
      <w:rFonts w:eastAsia="Times New Roman"/>
      <w:color w:val="000000"/>
      <w:sz w:val="20"/>
      <w:szCs w:val="20"/>
      <w:lang w:eastAsia="pt-BR"/>
    </w:rPr>
  </w:style>
  <w:style w:type="paragraph" w:customStyle="1" w:styleId="Nivel3">
    <w:name w:val="Nivel 3"/>
    <w:basedOn w:val="Normal"/>
    <w:qFormat/>
    <w:rsid w:val="00BD5E93"/>
    <w:pPr>
      <w:numPr>
        <w:ilvl w:val="2"/>
        <w:numId w:val="5"/>
      </w:numPr>
      <w:spacing w:before="120" w:after="120" w:line="276" w:lineRule="auto"/>
      <w:jc w:val="both"/>
    </w:pPr>
    <w:rPr>
      <w:rFonts w:eastAsia="Times New Roman"/>
      <w:color w:val="000000"/>
      <w:sz w:val="20"/>
      <w:szCs w:val="20"/>
      <w:lang w:eastAsia="pt-BR"/>
    </w:rPr>
  </w:style>
  <w:style w:type="paragraph" w:customStyle="1" w:styleId="Nivel4">
    <w:name w:val="Nivel 4"/>
    <w:basedOn w:val="Nivel3"/>
    <w:qFormat/>
    <w:rsid w:val="00BD5E93"/>
    <w:pPr>
      <w:numPr>
        <w:ilvl w:val="3"/>
      </w:numPr>
      <w:ind w:left="567" w:firstLine="0"/>
    </w:pPr>
    <w:rPr>
      <w:color w:val="auto"/>
    </w:rPr>
  </w:style>
  <w:style w:type="paragraph" w:customStyle="1" w:styleId="Nivel5">
    <w:name w:val="Nivel 5"/>
    <w:basedOn w:val="Nivel4"/>
    <w:qFormat/>
    <w:rsid w:val="00BD5E93"/>
    <w:pPr>
      <w:numPr>
        <w:ilvl w:val="4"/>
      </w:numPr>
      <w:tabs>
        <w:tab w:val="num" w:pos="360"/>
      </w:tabs>
      <w:ind w:left="851" w:firstLine="0"/>
    </w:pPr>
  </w:style>
  <w:style w:type="character" w:customStyle="1" w:styleId="Nivel2Char">
    <w:name w:val="Nivel 2 Char"/>
    <w:link w:val="Nivel2"/>
    <w:locked/>
    <w:rsid w:val="00BD5E93"/>
    <w:rPr>
      <w:rFonts w:ascii="Arial" w:hAnsi="Arial" w:cs="Arial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84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1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72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4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5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15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R:\Licita&#231;&#245;es%20Secretaria\14.%20Licita&#231;oes%20%202022\05%20-%20Dispensa%20de%20Licita&#231;&#227;o\Dispensa%20de%20Licita&#231;ao%20-%2070%20-%20Contratacao%20de%20Pintura%20de%20Guia\TIMBRADO%20-%20COLORIDO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1BD5C7-A4A1-4B27-BDAC-76CCB6E829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TIMBRADO - COLORIDO</Template>
  <TotalTime>1</TotalTime>
  <Pages>1</Pages>
  <Words>238</Words>
  <Characters>1287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Documento</vt:lpstr>
    </vt:vector>
  </TitlesOfParts>
  <Company>*****</Company>
  <LinksUpToDate>false</LinksUpToDate>
  <CharactersWithSpaces>1522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Documento</dc:title>
  <dc:creator>LICITAÇÃO</dc:creator>
  <cp:lastModifiedBy>Vinicius Iunes</cp:lastModifiedBy>
  <cp:revision>2</cp:revision>
  <cp:lastPrinted>2024-03-13T18:01:00Z</cp:lastPrinted>
  <dcterms:created xsi:type="dcterms:W3CDTF">2024-04-12T18:34:00Z</dcterms:created>
  <dcterms:modified xsi:type="dcterms:W3CDTF">2024-04-12T18:34:00Z</dcterms:modified>
</cp:coreProperties>
</file>