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CE5" w14:textId="77777777" w:rsidR="00042978" w:rsidRDefault="00042978" w:rsidP="00042978">
      <w:pPr>
        <w:pStyle w:val="SemEspaamen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TERMO DE AUTORIZAÇÃO DE CONTRATAÇÃO DIRETA </w:t>
      </w:r>
    </w:p>
    <w:p w14:paraId="42FAF9F4" w14:textId="77777777" w:rsidR="00042978" w:rsidRDefault="00042978" w:rsidP="00042978">
      <w:pPr>
        <w:pStyle w:val="Recuodecorpodetexto"/>
        <w:spacing w:after="0" w:line="240" w:lineRule="auto"/>
        <w:ind w:left="0"/>
        <w:jc w:val="center"/>
        <w:rPr>
          <w:szCs w:val="24"/>
        </w:rPr>
      </w:pPr>
      <w:r>
        <w:rPr>
          <w:b/>
          <w:bCs/>
          <w:szCs w:val="24"/>
        </w:rPr>
        <w:t>DE DISPENSA DE LICITAÇÃO Nº 009/2024</w:t>
      </w:r>
    </w:p>
    <w:p w14:paraId="3153DA89" w14:textId="77777777" w:rsidR="00042978" w:rsidRDefault="00042978" w:rsidP="00042978">
      <w:pPr>
        <w:pStyle w:val="Recuodecorpodetexto"/>
        <w:spacing w:after="0" w:line="240" w:lineRule="auto"/>
        <w:ind w:left="0"/>
        <w:rPr>
          <w:szCs w:val="24"/>
        </w:rPr>
      </w:pPr>
    </w:p>
    <w:p w14:paraId="78F38BE3" w14:textId="77777777" w:rsidR="00042978" w:rsidRDefault="00042978" w:rsidP="00042978">
      <w:pPr>
        <w:pStyle w:val="Recuodecorpodetexto"/>
        <w:spacing w:after="0" w:line="240" w:lineRule="auto"/>
        <w:ind w:left="0"/>
        <w:rPr>
          <w:szCs w:val="24"/>
        </w:rPr>
      </w:pPr>
    </w:p>
    <w:p w14:paraId="324A86AA" w14:textId="77777777" w:rsidR="00042978" w:rsidRDefault="00042978" w:rsidP="00042978">
      <w:pPr>
        <w:pStyle w:val="Recuodecorpodetexto"/>
        <w:spacing w:after="0" w:line="240" w:lineRule="auto"/>
        <w:ind w:left="0"/>
        <w:rPr>
          <w:szCs w:val="24"/>
        </w:rPr>
      </w:pPr>
    </w:p>
    <w:p w14:paraId="701D03B1" w14:textId="77777777" w:rsidR="00042978" w:rsidRDefault="00042978" w:rsidP="00042978">
      <w:pPr>
        <w:spacing w:line="240" w:lineRule="auto"/>
        <w:ind w:firstLine="708"/>
        <w:jc w:val="both"/>
        <w:rPr>
          <w:szCs w:val="24"/>
        </w:rPr>
      </w:pPr>
      <w:r>
        <w:rPr>
          <w:b/>
          <w:bCs/>
          <w:iCs/>
          <w:szCs w:val="24"/>
        </w:rPr>
        <w:t>ALEXANDRE SILVEIRA BERTOLINI</w:t>
      </w:r>
      <w:r>
        <w:rPr>
          <w:rFonts w:eastAsia="MS Mincho"/>
          <w:b/>
          <w:bCs/>
          <w:szCs w:val="24"/>
        </w:rPr>
        <w:t xml:space="preserve">, </w:t>
      </w:r>
      <w:r>
        <w:rPr>
          <w:b/>
          <w:bCs/>
          <w:szCs w:val="24"/>
        </w:rPr>
        <w:t>PREFEITO DO MUNICÍPIO DE TANABI</w:t>
      </w:r>
      <w:r>
        <w:rPr>
          <w:b/>
          <w:szCs w:val="24"/>
        </w:rPr>
        <w:t>, ESTADO DE SÃO PAULO</w:t>
      </w:r>
      <w:r>
        <w:rPr>
          <w:szCs w:val="24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>
        <w:rPr>
          <w:b/>
          <w:bCs/>
          <w:szCs w:val="24"/>
        </w:rPr>
        <w:t>PROCESSO N° 015/2024</w:t>
      </w:r>
      <w:r>
        <w:rPr>
          <w:szCs w:val="24"/>
        </w:rPr>
        <w:t xml:space="preserve">, </w:t>
      </w:r>
      <w:r>
        <w:rPr>
          <w:b/>
          <w:szCs w:val="24"/>
        </w:rPr>
        <w:t>AUTORIZO</w:t>
      </w:r>
      <w:r>
        <w:rPr>
          <w:szCs w:val="24"/>
        </w:rPr>
        <w:t xml:space="preserve"> a presente contratação direta, por dispensa de licitação, nos termos do inciso II, do artigo 75, da Lei Federal nº 14.133, de 01 de abril de 2021, com as </w:t>
      </w:r>
      <w:bookmarkStart w:id="0" w:name="_Hlk66346596"/>
      <w:r>
        <w:rPr>
          <w:bCs/>
          <w:szCs w:val="24"/>
        </w:rPr>
        <w:t>empresa</w:t>
      </w:r>
      <w:bookmarkEnd w:id="0"/>
      <w:r>
        <w:rPr>
          <w:bCs/>
          <w:szCs w:val="24"/>
        </w:rPr>
        <w:t>s:</w:t>
      </w:r>
      <w:r>
        <w:rPr>
          <w:b/>
          <w:bCs/>
          <w:szCs w:val="24"/>
        </w:rPr>
        <w:t xml:space="preserve"> MARI MAR COSMÉTICOS LTDA.</w:t>
      </w:r>
      <w:r>
        <w:rPr>
          <w:szCs w:val="24"/>
        </w:rPr>
        <w:t xml:space="preserve">, CNPJ nº 54.837.836/0001-74, com sede na Rua Rui Barbosa, nº 323, Bairro Centro, CEP: 15.170-000, na cidade de Tanabi, Estado de São Paulo e </w:t>
      </w:r>
      <w:r>
        <w:rPr>
          <w:b/>
          <w:szCs w:val="24"/>
        </w:rPr>
        <w:t xml:space="preserve">PRECISIONN COMERCIO DE PRODUTOS SANEANTES LTDA., </w:t>
      </w:r>
      <w:r>
        <w:rPr>
          <w:szCs w:val="24"/>
        </w:rPr>
        <w:t>CNPJ nº 32.897.237/0001-03, com sede na Avenida Fernando Costa, nº. 24-66P, Bairro Centro, CEP: 15.130-025, na cidade de Mirassol, Estado de São Paulo, que tem por objeto a aquisição de materiais de limpeza, conforme especificações constantes do Termo de Referência.</w:t>
      </w:r>
    </w:p>
    <w:p w14:paraId="242398A3" w14:textId="77777777" w:rsidR="00042978" w:rsidRDefault="00042978" w:rsidP="00042978">
      <w:pPr>
        <w:pStyle w:val="Default"/>
        <w:jc w:val="both"/>
        <w:rPr>
          <w:color w:val="auto"/>
        </w:rPr>
      </w:pPr>
    </w:p>
    <w:p w14:paraId="04A35818" w14:textId="77777777" w:rsidR="00042978" w:rsidRDefault="00042978" w:rsidP="00042978">
      <w:pPr>
        <w:spacing w:line="240" w:lineRule="auto"/>
        <w:ind w:firstLine="709"/>
        <w:jc w:val="both"/>
        <w:rPr>
          <w:szCs w:val="24"/>
        </w:rPr>
      </w:pPr>
      <w:bookmarkStart w:id="1" w:name="_heading=h.gjdgxs"/>
      <w:bookmarkEnd w:id="1"/>
      <w:r>
        <w:rPr>
          <w:b/>
          <w:bCs/>
          <w:szCs w:val="24"/>
        </w:rPr>
        <w:t>AUTORIZO</w:t>
      </w:r>
      <w:r>
        <w:rPr>
          <w:szCs w:val="24"/>
        </w:rPr>
        <w:t xml:space="preserve"> a despesa no valor total de R$ 15.345,00 (quinze mil e trezentos e quarenta e cinco reais)</w:t>
      </w:r>
      <w:r>
        <w:rPr>
          <w:bCs/>
          <w:szCs w:val="24"/>
        </w:rPr>
        <w:t>, conforme</w:t>
      </w:r>
      <w:r>
        <w:rPr>
          <w:szCs w:val="24"/>
        </w:rPr>
        <w:t xml:space="preserve"> </w:t>
      </w:r>
      <w:r>
        <w:rPr>
          <w:szCs w:val="24"/>
          <w:shd w:val="clear" w:color="auto" w:fill="FFFFFF"/>
        </w:rPr>
        <w:t xml:space="preserve">recurso orçamentário com o compromisso a ser assumido </w:t>
      </w:r>
      <w:r>
        <w:rPr>
          <w:szCs w:val="24"/>
        </w:rPr>
        <w:t xml:space="preserve">informado pela </w:t>
      </w:r>
      <w:r>
        <w:rPr>
          <w:bCs/>
          <w:szCs w:val="24"/>
        </w:rPr>
        <w:t>Secretaria Municipal de Finanças e Orçamento</w:t>
      </w:r>
      <w:r>
        <w:rPr>
          <w:szCs w:val="24"/>
        </w:rPr>
        <w:t>.</w:t>
      </w:r>
    </w:p>
    <w:p w14:paraId="09775103" w14:textId="77777777" w:rsidR="00042978" w:rsidRDefault="00042978" w:rsidP="00042978">
      <w:pPr>
        <w:spacing w:line="240" w:lineRule="auto"/>
        <w:jc w:val="both"/>
        <w:rPr>
          <w:szCs w:val="24"/>
        </w:rPr>
      </w:pPr>
    </w:p>
    <w:p w14:paraId="416B8DB9" w14:textId="77777777" w:rsidR="00042978" w:rsidRDefault="00042978" w:rsidP="00042978">
      <w:pPr>
        <w:spacing w:line="240" w:lineRule="auto"/>
        <w:ind w:firstLine="709"/>
        <w:jc w:val="both"/>
        <w:rPr>
          <w:szCs w:val="24"/>
        </w:rPr>
      </w:pPr>
      <w:r>
        <w:rPr>
          <w:b/>
          <w:bCs/>
          <w:szCs w:val="24"/>
        </w:rPr>
        <w:t xml:space="preserve">DETERMINO </w:t>
      </w:r>
      <w:r>
        <w:rPr>
          <w:szCs w:val="24"/>
        </w:rPr>
        <w:t xml:space="preserve">que seja dada publicidade legal, em atendimento ao preceito do artigo 72, parágrafo único da Lei Federal nº 14.133, de 01 de abril de 2021, para que fique à </w:t>
      </w:r>
      <w:r>
        <w:rPr>
          <w:szCs w:val="24"/>
          <w:shd w:val="clear" w:color="auto" w:fill="FFFFFF"/>
        </w:rPr>
        <w:t>disposição do público em sítio eletrônico oficial</w:t>
      </w:r>
      <w:r>
        <w:rPr>
          <w:szCs w:val="24"/>
        </w:rPr>
        <w:t>.</w:t>
      </w:r>
    </w:p>
    <w:p w14:paraId="5628BD6F" w14:textId="77777777" w:rsidR="00042978" w:rsidRDefault="00042978" w:rsidP="00042978">
      <w:pPr>
        <w:spacing w:line="240" w:lineRule="auto"/>
        <w:jc w:val="both"/>
        <w:rPr>
          <w:szCs w:val="24"/>
        </w:rPr>
      </w:pPr>
    </w:p>
    <w:p w14:paraId="73F8333F" w14:textId="77777777" w:rsidR="00042978" w:rsidRDefault="00042978" w:rsidP="00042978">
      <w:pPr>
        <w:spacing w:line="240" w:lineRule="auto"/>
        <w:jc w:val="center"/>
        <w:rPr>
          <w:rFonts w:eastAsia="MS Mincho"/>
          <w:b/>
          <w:bCs/>
          <w:szCs w:val="24"/>
        </w:rPr>
      </w:pPr>
      <w:r>
        <w:rPr>
          <w:rFonts w:eastAsia="MS Mincho"/>
          <w:b/>
          <w:bCs/>
          <w:szCs w:val="24"/>
        </w:rPr>
        <w:t>TANABI, 06 DE MARÇO DE 2024.</w:t>
      </w:r>
    </w:p>
    <w:p w14:paraId="13D2F59F" w14:textId="77777777" w:rsidR="00042978" w:rsidRDefault="00042978" w:rsidP="00042978">
      <w:pPr>
        <w:pStyle w:val="TextosemFormatao"/>
        <w:jc w:val="center"/>
        <w:rPr>
          <w:rFonts w:ascii="Arial" w:eastAsia="MS Mincho" w:hAnsi="Arial" w:cs="Arial"/>
          <w:b/>
          <w:bCs/>
          <w:sz w:val="24"/>
          <w:szCs w:val="24"/>
        </w:rPr>
      </w:pPr>
    </w:p>
    <w:p w14:paraId="1F258072" w14:textId="77777777" w:rsidR="00042978" w:rsidRDefault="00042978" w:rsidP="00042978">
      <w:pPr>
        <w:pStyle w:val="TextosemFormata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CBD6B47" w14:textId="77777777" w:rsidR="00042978" w:rsidRDefault="00042978" w:rsidP="00042978">
      <w:pPr>
        <w:pStyle w:val="TextosemFormata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9C98925" w14:textId="77777777" w:rsidR="00042978" w:rsidRDefault="00042978" w:rsidP="00042978">
      <w:pPr>
        <w:pStyle w:val="TextosemFormata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39EF7C8" w14:textId="77777777" w:rsidR="00042978" w:rsidRDefault="00042978" w:rsidP="00042978">
      <w:pPr>
        <w:spacing w:line="240" w:lineRule="auto"/>
        <w:jc w:val="center"/>
        <w:rPr>
          <w:rFonts w:eastAsia="MS Mincho"/>
          <w:b/>
          <w:bCs/>
          <w:szCs w:val="24"/>
        </w:rPr>
      </w:pPr>
      <w:r>
        <w:rPr>
          <w:b/>
          <w:bCs/>
          <w:iCs/>
          <w:szCs w:val="24"/>
        </w:rPr>
        <w:t>ALEXANDRE SILVEIRA BERTOLINI</w:t>
      </w:r>
    </w:p>
    <w:p w14:paraId="549474FE" w14:textId="77777777" w:rsidR="00042978" w:rsidRDefault="00042978" w:rsidP="00042978">
      <w:pPr>
        <w:spacing w:line="240" w:lineRule="auto"/>
        <w:jc w:val="center"/>
        <w:rPr>
          <w:rFonts w:eastAsiaTheme="majorEastAsia"/>
          <w:szCs w:val="24"/>
          <w:lang w:eastAsia="pt-BR"/>
        </w:rPr>
      </w:pPr>
      <w:r>
        <w:rPr>
          <w:bCs/>
          <w:szCs w:val="24"/>
        </w:rPr>
        <w:t>Prefeito do Município de Tanabi</w:t>
      </w:r>
    </w:p>
    <w:p w14:paraId="5E591D19" w14:textId="77777777" w:rsidR="00042978" w:rsidRDefault="00042978" w:rsidP="00042978">
      <w:pPr>
        <w:spacing w:line="240" w:lineRule="auto"/>
        <w:rPr>
          <w:szCs w:val="24"/>
        </w:rPr>
      </w:pPr>
    </w:p>
    <w:p w14:paraId="1BBE2658" w14:textId="77777777" w:rsidR="00042978" w:rsidRDefault="00042978" w:rsidP="00042978">
      <w:pPr>
        <w:spacing w:line="240" w:lineRule="auto"/>
        <w:rPr>
          <w:szCs w:val="24"/>
        </w:rPr>
      </w:pPr>
    </w:p>
    <w:p w14:paraId="7AE61D70" w14:textId="584957C8" w:rsidR="00FC563F" w:rsidRPr="002722DB" w:rsidRDefault="00FC563F" w:rsidP="00042978">
      <w:pPr>
        <w:pStyle w:val="SemEspaamento"/>
        <w:ind w:left="360"/>
        <w:contextualSpacing/>
        <w:jc w:val="center"/>
      </w:pPr>
    </w:p>
    <w:sectPr w:rsidR="00FC563F" w:rsidRPr="002722DB" w:rsidSect="00791CB6">
      <w:headerReference w:type="default" r:id="rId8"/>
      <w:pgSz w:w="11907" w:h="16839" w:code="9"/>
      <w:pgMar w:top="1134" w:right="1275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B18AB" w14:textId="77777777" w:rsidR="00791CB6" w:rsidRDefault="00791CB6">
      <w:r>
        <w:separator/>
      </w:r>
    </w:p>
  </w:endnote>
  <w:endnote w:type="continuationSeparator" w:id="0">
    <w:p w14:paraId="3E12CDE3" w14:textId="77777777" w:rsidR="00791CB6" w:rsidRDefault="00791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3EE6C" w14:textId="77777777" w:rsidR="00791CB6" w:rsidRDefault="00791CB6">
      <w:r>
        <w:separator/>
      </w:r>
    </w:p>
  </w:footnote>
  <w:footnote w:type="continuationSeparator" w:id="0">
    <w:p w14:paraId="5DF19BCC" w14:textId="77777777" w:rsidR="00791CB6" w:rsidRDefault="00791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7C9AB" w14:textId="77777777" w:rsidR="00A41F00" w:rsidRDefault="00A41F00" w:rsidP="008B59F9">
    <w:pPr>
      <w:spacing w:line="276" w:lineRule="auto"/>
      <w:ind w:right="-284" w:firstLine="567"/>
      <w:jc w:val="center"/>
      <w:rPr>
        <w:rFonts w:ascii="Old English Text MT" w:hAnsi="Old English Text MT"/>
        <w:sz w:val="54"/>
        <w:szCs w:val="54"/>
      </w:rPr>
    </w:pPr>
    <w:r>
      <w:rPr>
        <w:noProof/>
        <w:sz w:val="6"/>
        <w:lang w:eastAsia="pt-BR"/>
      </w:rPr>
      <w:drawing>
        <wp:anchor distT="0" distB="0" distL="114300" distR="114300" simplePos="0" relativeHeight="251660800" behindDoc="1" locked="0" layoutInCell="1" allowOverlap="1" wp14:anchorId="474CB280" wp14:editId="6468A8BF">
          <wp:simplePos x="0" y="0"/>
          <wp:positionH relativeFrom="column">
            <wp:posOffset>-454025</wp:posOffset>
          </wp:positionH>
          <wp:positionV relativeFrom="paragraph">
            <wp:posOffset>39370</wp:posOffset>
          </wp:positionV>
          <wp:extent cx="923925" cy="981710"/>
          <wp:effectExtent l="0" t="0" r="9525" b="8890"/>
          <wp:wrapNone/>
          <wp:docPr id="8" name="Imagem 8" descr="C:\Users\PREF M TANABI\Pictures\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PREF M TANABI\Pictures\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81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82C99">
      <w:rPr>
        <w:rFonts w:ascii="Old English Text MT" w:hAnsi="Old English Text MT"/>
        <w:sz w:val="56"/>
        <w:szCs w:val="54"/>
      </w:rPr>
      <w:t>Prefeitura do Município de Tanabi</w:t>
    </w:r>
  </w:p>
  <w:p w14:paraId="4F008242" w14:textId="77777777" w:rsidR="00A41F00" w:rsidRPr="00482C99" w:rsidRDefault="00A41F00" w:rsidP="008B59F9">
    <w:pPr>
      <w:spacing w:line="276" w:lineRule="auto"/>
      <w:ind w:firstLine="851"/>
      <w:jc w:val="center"/>
      <w:rPr>
        <w:rFonts w:ascii="Old English Text MT" w:hAnsi="Old English Text MT"/>
        <w:sz w:val="28"/>
        <w:szCs w:val="28"/>
      </w:rPr>
    </w:pPr>
    <w:r w:rsidRPr="00482C99">
      <w:rPr>
        <w:rFonts w:ascii="Old English Text MT" w:hAnsi="Old English Text MT"/>
        <w:sz w:val="28"/>
        <w:szCs w:val="28"/>
      </w:rPr>
      <w:t>Estado de São Paulo</w:t>
    </w:r>
  </w:p>
  <w:p w14:paraId="6191EF59" w14:textId="77777777" w:rsidR="00A41F00" w:rsidRPr="008B59F9" w:rsidRDefault="00A41F00" w:rsidP="00482C99">
    <w:pPr>
      <w:ind w:firstLine="851"/>
      <w:jc w:val="center"/>
      <w:rPr>
        <w:sz w:val="17"/>
        <w:szCs w:val="17"/>
      </w:rPr>
    </w:pPr>
    <w:r w:rsidRPr="008B59F9">
      <w:rPr>
        <w:sz w:val="17"/>
        <w:szCs w:val="17"/>
      </w:rPr>
      <w:t>RUA DR.CUNHA JUNIOR, 242 – FONE: (17) 3272-9000 – FAX (17) 3272-9002 – CEP 15170-000</w:t>
    </w:r>
  </w:p>
  <w:p w14:paraId="36980D36" w14:textId="77777777" w:rsidR="00A41F00" w:rsidRDefault="00A41F00" w:rsidP="00482C99">
    <w:pPr>
      <w:ind w:firstLine="851"/>
      <w:jc w:val="center"/>
    </w:pPr>
    <w:r>
      <w:t xml:space="preserve">Site: www.tanabi.sp.gov.br                  e-mail: licitacao@tanabi.sp.gov.br </w:t>
    </w:r>
  </w:p>
  <w:p w14:paraId="023FAF55" w14:textId="266E7C67" w:rsidR="00A41F00" w:rsidRDefault="00A41F00">
    <w:pPr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199559" wp14:editId="6C063712">
              <wp:simplePos x="0" y="0"/>
              <wp:positionH relativeFrom="column">
                <wp:posOffset>-356566</wp:posOffset>
              </wp:positionH>
              <wp:positionV relativeFrom="paragraph">
                <wp:posOffset>289753</wp:posOffset>
              </wp:positionV>
              <wp:extent cx="6297295" cy="8205746"/>
              <wp:effectExtent l="0" t="0" r="27305" b="2413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97295" cy="8205746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995DA5" id="Rectangle 2" o:spid="_x0000_s1026" style="position:absolute;margin-left:-28.1pt;margin-top:22.8pt;width:495.85pt;height:646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"/>
          </w:pict>
        </mc:Fallback>
      </mc:AlternateContent>
    </w:r>
  </w:p>
  <w:p w14:paraId="6035F3C5" w14:textId="427F3DB1" w:rsidR="00A41F00" w:rsidRDefault="00A41F00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E1E95D5" wp14:editId="5968FD86">
              <wp:simplePos x="0" y="0"/>
              <wp:positionH relativeFrom="column">
                <wp:posOffset>469900</wp:posOffset>
              </wp:positionH>
              <wp:positionV relativeFrom="paragraph">
                <wp:posOffset>27305</wp:posOffset>
              </wp:positionV>
              <wp:extent cx="5143500" cy="0"/>
              <wp:effectExtent l="12700" t="6985" r="6350" b="1206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43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6F412B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pt,2.15pt" to="442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hYC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" strokecolor="white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64A8D9EC"/>
    <w:lvl w:ilvl="0">
      <w:start w:val="4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892" w:hanging="504"/>
      </w:pPr>
      <w:rPr>
        <w:rFonts w:ascii="Arial" w:hAnsi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AA875EF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3B3654D2"/>
    <w:multiLevelType w:val="hybridMultilevel"/>
    <w:tmpl w:val="44468936"/>
    <w:lvl w:ilvl="0" w:tplc="F094ECB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768C1D83"/>
    <w:multiLevelType w:val="multilevel"/>
    <w:tmpl w:val="E2FC78FE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bCs w:val="0"/>
        <w:i w:val="0"/>
        <w:iCs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7E0B5308"/>
    <w:multiLevelType w:val="multilevel"/>
    <w:tmpl w:val="507064C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pStyle w:val="Nvel2-Red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496961374">
    <w:abstractNumId w:val="4"/>
  </w:num>
  <w:num w:numId="2" w16cid:durableId="630936667">
    <w:abstractNumId w:val="3"/>
  </w:num>
  <w:num w:numId="3" w16cid:durableId="1779526372">
    <w:abstractNumId w:val="2"/>
  </w:num>
  <w:num w:numId="4" w16cid:durableId="955718412">
    <w:abstractNumId w:val="1"/>
  </w:num>
  <w:num w:numId="5" w16cid:durableId="1037395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9F9"/>
    <w:rsid w:val="0000047D"/>
    <w:rsid w:val="00005233"/>
    <w:rsid w:val="00006808"/>
    <w:rsid w:val="00012FFE"/>
    <w:rsid w:val="0001761E"/>
    <w:rsid w:val="00025886"/>
    <w:rsid w:val="0002706E"/>
    <w:rsid w:val="00042978"/>
    <w:rsid w:val="00064478"/>
    <w:rsid w:val="000647CC"/>
    <w:rsid w:val="0006547B"/>
    <w:rsid w:val="000677A1"/>
    <w:rsid w:val="00071687"/>
    <w:rsid w:val="00072B42"/>
    <w:rsid w:val="000742E0"/>
    <w:rsid w:val="000747BB"/>
    <w:rsid w:val="00075195"/>
    <w:rsid w:val="000758D8"/>
    <w:rsid w:val="00076738"/>
    <w:rsid w:val="00081762"/>
    <w:rsid w:val="00084FBF"/>
    <w:rsid w:val="00087476"/>
    <w:rsid w:val="00087EB8"/>
    <w:rsid w:val="00090F23"/>
    <w:rsid w:val="00096F53"/>
    <w:rsid w:val="000A73C5"/>
    <w:rsid w:val="000B59FF"/>
    <w:rsid w:val="000C09B8"/>
    <w:rsid w:val="000C1E48"/>
    <w:rsid w:val="000C5BB5"/>
    <w:rsid w:val="000C6BC2"/>
    <w:rsid w:val="000C6EBC"/>
    <w:rsid w:val="000C7790"/>
    <w:rsid w:val="000F7F65"/>
    <w:rsid w:val="00101C87"/>
    <w:rsid w:val="0012030C"/>
    <w:rsid w:val="00124D45"/>
    <w:rsid w:val="00132D4D"/>
    <w:rsid w:val="001356AA"/>
    <w:rsid w:val="0013723E"/>
    <w:rsid w:val="00140088"/>
    <w:rsid w:val="001404B9"/>
    <w:rsid w:val="001416E9"/>
    <w:rsid w:val="00146A43"/>
    <w:rsid w:val="00151023"/>
    <w:rsid w:val="00151F30"/>
    <w:rsid w:val="00162576"/>
    <w:rsid w:val="00173658"/>
    <w:rsid w:val="00174414"/>
    <w:rsid w:val="00175307"/>
    <w:rsid w:val="00181514"/>
    <w:rsid w:val="0018448F"/>
    <w:rsid w:val="0019169E"/>
    <w:rsid w:val="00192DF2"/>
    <w:rsid w:val="00196528"/>
    <w:rsid w:val="00196E0D"/>
    <w:rsid w:val="001A6B3C"/>
    <w:rsid w:val="001B6533"/>
    <w:rsid w:val="001C0E90"/>
    <w:rsid w:val="001C4FFD"/>
    <w:rsid w:val="001D374C"/>
    <w:rsid w:val="001E1A61"/>
    <w:rsid w:val="001E3719"/>
    <w:rsid w:val="001F20F5"/>
    <w:rsid w:val="0020265B"/>
    <w:rsid w:val="00210507"/>
    <w:rsid w:val="00210EDE"/>
    <w:rsid w:val="00232850"/>
    <w:rsid w:val="00235F49"/>
    <w:rsid w:val="00245AC8"/>
    <w:rsid w:val="00253FFC"/>
    <w:rsid w:val="00254039"/>
    <w:rsid w:val="00264C45"/>
    <w:rsid w:val="00267A18"/>
    <w:rsid w:val="002722DB"/>
    <w:rsid w:val="002749DE"/>
    <w:rsid w:val="0027706D"/>
    <w:rsid w:val="002811B2"/>
    <w:rsid w:val="00283E6D"/>
    <w:rsid w:val="00296664"/>
    <w:rsid w:val="00296C8A"/>
    <w:rsid w:val="002A23A2"/>
    <w:rsid w:val="002B5684"/>
    <w:rsid w:val="002C47CF"/>
    <w:rsid w:val="002C7C1E"/>
    <w:rsid w:val="002E419C"/>
    <w:rsid w:val="002F1C22"/>
    <w:rsid w:val="0031489F"/>
    <w:rsid w:val="00325D71"/>
    <w:rsid w:val="00327018"/>
    <w:rsid w:val="00330FC8"/>
    <w:rsid w:val="00332E1A"/>
    <w:rsid w:val="00345B9D"/>
    <w:rsid w:val="00347236"/>
    <w:rsid w:val="003547D0"/>
    <w:rsid w:val="00356F52"/>
    <w:rsid w:val="0036487F"/>
    <w:rsid w:val="00370C11"/>
    <w:rsid w:val="00372300"/>
    <w:rsid w:val="00377F1A"/>
    <w:rsid w:val="00385A18"/>
    <w:rsid w:val="00385BCD"/>
    <w:rsid w:val="00390401"/>
    <w:rsid w:val="0039356A"/>
    <w:rsid w:val="00394BAB"/>
    <w:rsid w:val="003A4FD7"/>
    <w:rsid w:val="003B3EFC"/>
    <w:rsid w:val="003B5D5C"/>
    <w:rsid w:val="003C04FC"/>
    <w:rsid w:val="003C15F5"/>
    <w:rsid w:val="003C1F09"/>
    <w:rsid w:val="003D0B0C"/>
    <w:rsid w:val="003D1778"/>
    <w:rsid w:val="003D5ABA"/>
    <w:rsid w:val="003F0D9C"/>
    <w:rsid w:val="003F0EAD"/>
    <w:rsid w:val="003F360D"/>
    <w:rsid w:val="003F5437"/>
    <w:rsid w:val="003F64B2"/>
    <w:rsid w:val="003F7B91"/>
    <w:rsid w:val="00407853"/>
    <w:rsid w:val="00412CC7"/>
    <w:rsid w:val="004220A4"/>
    <w:rsid w:val="00424EB4"/>
    <w:rsid w:val="00430515"/>
    <w:rsid w:val="00441E99"/>
    <w:rsid w:val="00454869"/>
    <w:rsid w:val="00455B89"/>
    <w:rsid w:val="00460A30"/>
    <w:rsid w:val="004612D0"/>
    <w:rsid w:val="00464176"/>
    <w:rsid w:val="00470428"/>
    <w:rsid w:val="00475968"/>
    <w:rsid w:val="00482C99"/>
    <w:rsid w:val="00487E27"/>
    <w:rsid w:val="004935D3"/>
    <w:rsid w:val="00497707"/>
    <w:rsid w:val="004A0A9F"/>
    <w:rsid w:val="004A560E"/>
    <w:rsid w:val="004B2A46"/>
    <w:rsid w:val="004E2F63"/>
    <w:rsid w:val="004E71F0"/>
    <w:rsid w:val="004E75AE"/>
    <w:rsid w:val="004F0D50"/>
    <w:rsid w:val="004F5276"/>
    <w:rsid w:val="00500AB2"/>
    <w:rsid w:val="00507068"/>
    <w:rsid w:val="00517065"/>
    <w:rsid w:val="005174B7"/>
    <w:rsid w:val="00517B92"/>
    <w:rsid w:val="00520237"/>
    <w:rsid w:val="0053310C"/>
    <w:rsid w:val="00537A4B"/>
    <w:rsid w:val="00543B8A"/>
    <w:rsid w:val="00544A25"/>
    <w:rsid w:val="00544FE3"/>
    <w:rsid w:val="00550CF7"/>
    <w:rsid w:val="00552191"/>
    <w:rsid w:val="0056220B"/>
    <w:rsid w:val="0056285A"/>
    <w:rsid w:val="00573409"/>
    <w:rsid w:val="00576297"/>
    <w:rsid w:val="00580AD2"/>
    <w:rsid w:val="005841EA"/>
    <w:rsid w:val="005851FF"/>
    <w:rsid w:val="00585370"/>
    <w:rsid w:val="005858F7"/>
    <w:rsid w:val="0059060D"/>
    <w:rsid w:val="00594E67"/>
    <w:rsid w:val="005C0AB2"/>
    <w:rsid w:val="005C0FCD"/>
    <w:rsid w:val="005C3D8A"/>
    <w:rsid w:val="005D2D50"/>
    <w:rsid w:val="005D4B6E"/>
    <w:rsid w:val="005E0DB0"/>
    <w:rsid w:val="005E4D44"/>
    <w:rsid w:val="005E55A3"/>
    <w:rsid w:val="005F13B1"/>
    <w:rsid w:val="005F5785"/>
    <w:rsid w:val="005F6D85"/>
    <w:rsid w:val="00602F04"/>
    <w:rsid w:val="00603B29"/>
    <w:rsid w:val="006109C9"/>
    <w:rsid w:val="006156E6"/>
    <w:rsid w:val="006268CD"/>
    <w:rsid w:val="00630641"/>
    <w:rsid w:val="0063255A"/>
    <w:rsid w:val="006348A8"/>
    <w:rsid w:val="00635BE5"/>
    <w:rsid w:val="006422EC"/>
    <w:rsid w:val="00647367"/>
    <w:rsid w:val="006476B4"/>
    <w:rsid w:val="0065368F"/>
    <w:rsid w:val="0067058E"/>
    <w:rsid w:val="00676A78"/>
    <w:rsid w:val="0068199A"/>
    <w:rsid w:val="00684E1E"/>
    <w:rsid w:val="00691940"/>
    <w:rsid w:val="0069241A"/>
    <w:rsid w:val="00696D24"/>
    <w:rsid w:val="00697AD4"/>
    <w:rsid w:val="006A5D6E"/>
    <w:rsid w:val="006A7FB1"/>
    <w:rsid w:val="006B3599"/>
    <w:rsid w:val="006B4BA0"/>
    <w:rsid w:val="006C04F1"/>
    <w:rsid w:val="006C329B"/>
    <w:rsid w:val="006D64C3"/>
    <w:rsid w:val="006E1C7C"/>
    <w:rsid w:val="006E777A"/>
    <w:rsid w:val="00702E9C"/>
    <w:rsid w:val="00711A62"/>
    <w:rsid w:val="00713091"/>
    <w:rsid w:val="0072168A"/>
    <w:rsid w:val="007314FD"/>
    <w:rsid w:val="00733B89"/>
    <w:rsid w:val="0073603B"/>
    <w:rsid w:val="00740178"/>
    <w:rsid w:val="00740D86"/>
    <w:rsid w:val="00741A43"/>
    <w:rsid w:val="00743D86"/>
    <w:rsid w:val="00743E56"/>
    <w:rsid w:val="0075069F"/>
    <w:rsid w:val="00765777"/>
    <w:rsid w:val="00771048"/>
    <w:rsid w:val="00771B24"/>
    <w:rsid w:val="00781E3A"/>
    <w:rsid w:val="00783F46"/>
    <w:rsid w:val="00787890"/>
    <w:rsid w:val="00791CB6"/>
    <w:rsid w:val="00796DAC"/>
    <w:rsid w:val="007A2E75"/>
    <w:rsid w:val="007B6AC9"/>
    <w:rsid w:val="007C03A3"/>
    <w:rsid w:val="007C66BF"/>
    <w:rsid w:val="007D0459"/>
    <w:rsid w:val="007D3316"/>
    <w:rsid w:val="007D59E5"/>
    <w:rsid w:val="007E35C6"/>
    <w:rsid w:val="007E4528"/>
    <w:rsid w:val="007E52DB"/>
    <w:rsid w:val="007F1B94"/>
    <w:rsid w:val="0080438E"/>
    <w:rsid w:val="00804F32"/>
    <w:rsid w:val="00812588"/>
    <w:rsid w:val="008243C4"/>
    <w:rsid w:val="008255CC"/>
    <w:rsid w:val="00830270"/>
    <w:rsid w:val="00832BF1"/>
    <w:rsid w:val="008341B6"/>
    <w:rsid w:val="00834769"/>
    <w:rsid w:val="008413AB"/>
    <w:rsid w:val="008429A6"/>
    <w:rsid w:val="00843C6E"/>
    <w:rsid w:val="008452B0"/>
    <w:rsid w:val="00861EA8"/>
    <w:rsid w:val="008633CD"/>
    <w:rsid w:val="0086437B"/>
    <w:rsid w:val="008653AE"/>
    <w:rsid w:val="008704F7"/>
    <w:rsid w:val="0087231B"/>
    <w:rsid w:val="00872662"/>
    <w:rsid w:val="0087279C"/>
    <w:rsid w:val="00880424"/>
    <w:rsid w:val="008811AE"/>
    <w:rsid w:val="00883517"/>
    <w:rsid w:val="008927C4"/>
    <w:rsid w:val="0089321E"/>
    <w:rsid w:val="00895107"/>
    <w:rsid w:val="00897D79"/>
    <w:rsid w:val="008B1173"/>
    <w:rsid w:val="008B59F9"/>
    <w:rsid w:val="008C07A7"/>
    <w:rsid w:val="008C0DD8"/>
    <w:rsid w:val="008C4D19"/>
    <w:rsid w:val="008E0CEA"/>
    <w:rsid w:val="008F2D40"/>
    <w:rsid w:val="008F4016"/>
    <w:rsid w:val="008F5CED"/>
    <w:rsid w:val="00900726"/>
    <w:rsid w:val="00901450"/>
    <w:rsid w:val="00910E69"/>
    <w:rsid w:val="009137AD"/>
    <w:rsid w:val="00914365"/>
    <w:rsid w:val="00922F62"/>
    <w:rsid w:val="0092467B"/>
    <w:rsid w:val="00926512"/>
    <w:rsid w:val="00933151"/>
    <w:rsid w:val="00933C75"/>
    <w:rsid w:val="00936E3C"/>
    <w:rsid w:val="00945F38"/>
    <w:rsid w:val="0095088C"/>
    <w:rsid w:val="009614DE"/>
    <w:rsid w:val="00962266"/>
    <w:rsid w:val="00967099"/>
    <w:rsid w:val="00986349"/>
    <w:rsid w:val="0099250A"/>
    <w:rsid w:val="00992BFD"/>
    <w:rsid w:val="009B22B6"/>
    <w:rsid w:val="009B3815"/>
    <w:rsid w:val="009B71EF"/>
    <w:rsid w:val="009D677F"/>
    <w:rsid w:val="009E4C0F"/>
    <w:rsid w:val="009F0AD7"/>
    <w:rsid w:val="009F29B3"/>
    <w:rsid w:val="009F2E5F"/>
    <w:rsid w:val="009F55A9"/>
    <w:rsid w:val="009F70EF"/>
    <w:rsid w:val="009F78AF"/>
    <w:rsid w:val="009F7BBC"/>
    <w:rsid w:val="00A1193E"/>
    <w:rsid w:val="00A2289E"/>
    <w:rsid w:val="00A237F8"/>
    <w:rsid w:val="00A2737B"/>
    <w:rsid w:val="00A41F00"/>
    <w:rsid w:val="00A453BD"/>
    <w:rsid w:val="00A5542D"/>
    <w:rsid w:val="00A57AB3"/>
    <w:rsid w:val="00A62F16"/>
    <w:rsid w:val="00A769A1"/>
    <w:rsid w:val="00A925E0"/>
    <w:rsid w:val="00AA09D7"/>
    <w:rsid w:val="00AA5462"/>
    <w:rsid w:val="00AB2BD1"/>
    <w:rsid w:val="00AB4BCF"/>
    <w:rsid w:val="00AC5043"/>
    <w:rsid w:val="00AD242B"/>
    <w:rsid w:val="00AD49FB"/>
    <w:rsid w:val="00AD4B41"/>
    <w:rsid w:val="00AD516B"/>
    <w:rsid w:val="00AD65A1"/>
    <w:rsid w:val="00AF4267"/>
    <w:rsid w:val="00AF647C"/>
    <w:rsid w:val="00B00A8D"/>
    <w:rsid w:val="00B03186"/>
    <w:rsid w:val="00B16D25"/>
    <w:rsid w:val="00B24B4D"/>
    <w:rsid w:val="00B265A1"/>
    <w:rsid w:val="00B3406B"/>
    <w:rsid w:val="00B362C7"/>
    <w:rsid w:val="00B43CFC"/>
    <w:rsid w:val="00B50378"/>
    <w:rsid w:val="00B55997"/>
    <w:rsid w:val="00B64090"/>
    <w:rsid w:val="00B650FE"/>
    <w:rsid w:val="00B85A55"/>
    <w:rsid w:val="00B90170"/>
    <w:rsid w:val="00BA3975"/>
    <w:rsid w:val="00BA62ED"/>
    <w:rsid w:val="00BA6E21"/>
    <w:rsid w:val="00BA6E6C"/>
    <w:rsid w:val="00BB721C"/>
    <w:rsid w:val="00BC1173"/>
    <w:rsid w:val="00BC4B12"/>
    <w:rsid w:val="00BC5BF4"/>
    <w:rsid w:val="00BD1B26"/>
    <w:rsid w:val="00BD3270"/>
    <w:rsid w:val="00BE14D6"/>
    <w:rsid w:val="00BE653A"/>
    <w:rsid w:val="00BE77B2"/>
    <w:rsid w:val="00BE78DA"/>
    <w:rsid w:val="00BF6CC9"/>
    <w:rsid w:val="00C13ED4"/>
    <w:rsid w:val="00C30485"/>
    <w:rsid w:val="00C40626"/>
    <w:rsid w:val="00C409E3"/>
    <w:rsid w:val="00C52C16"/>
    <w:rsid w:val="00C573D0"/>
    <w:rsid w:val="00C62A95"/>
    <w:rsid w:val="00C6626C"/>
    <w:rsid w:val="00C67B74"/>
    <w:rsid w:val="00C67F97"/>
    <w:rsid w:val="00C74FB4"/>
    <w:rsid w:val="00C76B91"/>
    <w:rsid w:val="00C80322"/>
    <w:rsid w:val="00C804AC"/>
    <w:rsid w:val="00C81CD9"/>
    <w:rsid w:val="00C8512D"/>
    <w:rsid w:val="00C859CC"/>
    <w:rsid w:val="00CA4A3A"/>
    <w:rsid w:val="00CA6D35"/>
    <w:rsid w:val="00CB1D77"/>
    <w:rsid w:val="00CB5EB4"/>
    <w:rsid w:val="00CB7932"/>
    <w:rsid w:val="00CC5990"/>
    <w:rsid w:val="00CC6629"/>
    <w:rsid w:val="00CE5E35"/>
    <w:rsid w:val="00CE678A"/>
    <w:rsid w:val="00CF6177"/>
    <w:rsid w:val="00CF6B29"/>
    <w:rsid w:val="00D02774"/>
    <w:rsid w:val="00D02F41"/>
    <w:rsid w:val="00D1086B"/>
    <w:rsid w:val="00D1767C"/>
    <w:rsid w:val="00D23689"/>
    <w:rsid w:val="00D271BF"/>
    <w:rsid w:val="00D36C03"/>
    <w:rsid w:val="00D37A34"/>
    <w:rsid w:val="00D40ADD"/>
    <w:rsid w:val="00D51C86"/>
    <w:rsid w:val="00D53B04"/>
    <w:rsid w:val="00D646A6"/>
    <w:rsid w:val="00D7287E"/>
    <w:rsid w:val="00D7477B"/>
    <w:rsid w:val="00D77AD3"/>
    <w:rsid w:val="00D77B8A"/>
    <w:rsid w:val="00D803AE"/>
    <w:rsid w:val="00D82141"/>
    <w:rsid w:val="00D84BFA"/>
    <w:rsid w:val="00D910B2"/>
    <w:rsid w:val="00D91777"/>
    <w:rsid w:val="00DA0BE2"/>
    <w:rsid w:val="00DA2C8A"/>
    <w:rsid w:val="00DA3C94"/>
    <w:rsid w:val="00DB2512"/>
    <w:rsid w:val="00DB46D7"/>
    <w:rsid w:val="00DB6E2B"/>
    <w:rsid w:val="00DB79AF"/>
    <w:rsid w:val="00DC0376"/>
    <w:rsid w:val="00DC55A1"/>
    <w:rsid w:val="00DD5289"/>
    <w:rsid w:val="00DD536E"/>
    <w:rsid w:val="00DD7D85"/>
    <w:rsid w:val="00DE3710"/>
    <w:rsid w:val="00DE42E5"/>
    <w:rsid w:val="00DF1BB5"/>
    <w:rsid w:val="00DF1FF6"/>
    <w:rsid w:val="00DF2104"/>
    <w:rsid w:val="00E033AD"/>
    <w:rsid w:val="00E11B03"/>
    <w:rsid w:val="00E169EA"/>
    <w:rsid w:val="00E21F03"/>
    <w:rsid w:val="00E224F9"/>
    <w:rsid w:val="00E22C25"/>
    <w:rsid w:val="00E24BA1"/>
    <w:rsid w:val="00E2544F"/>
    <w:rsid w:val="00E27228"/>
    <w:rsid w:val="00E31EC1"/>
    <w:rsid w:val="00E35471"/>
    <w:rsid w:val="00E45F19"/>
    <w:rsid w:val="00E50A7F"/>
    <w:rsid w:val="00E556CB"/>
    <w:rsid w:val="00E56303"/>
    <w:rsid w:val="00E67A88"/>
    <w:rsid w:val="00E75EB2"/>
    <w:rsid w:val="00E77B70"/>
    <w:rsid w:val="00E80535"/>
    <w:rsid w:val="00E82DE7"/>
    <w:rsid w:val="00E86E0C"/>
    <w:rsid w:val="00E91DAF"/>
    <w:rsid w:val="00E91FD2"/>
    <w:rsid w:val="00E95838"/>
    <w:rsid w:val="00E95C02"/>
    <w:rsid w:val="00E967F6"/>
    <w:rsid w:val="00EA0B55"/>
    <w:rsid w:val="00EA6310"/>
    <w:rsid w:val="00EC0C15"/>
    <w:rsid w:val="00EC4537"/>
    <w:rsid w:val="00ED4427"/>
    <w:rsid w:val="00EE3684"/>
    <w:rsid w:val="00EE4948"/>
    <w:rsid w:val="00EF1AEE"/>
    <w:rsid w:val="00EF7C1C"/>
    <w:rsid w:val="00F01E39"/>
    <w:rsid w:val="00F0208E"/>
    <w:rsid w:val="00F03E76"/>
    <w:rsid w:val="00F11839"/>
    <w:rsid w:val="00F15E47"/>
    <w:rsid w:val="00F35EB0"/>
    <w:rsid w:val="00F35F7F"/>
    <w:rsid w:val="00F35FD9"/>
    <w:rsid w:val="00F45FF2"/>
    <w:rsid w:val="00F50CCC"/>
    <w:rsid w:val="00F511FB"/>
    <w:rsid w:val="00F54815"/>
    <w:rsid w:val="00F5612B"/>
    <w:rsid w:val="00F61016"/>
    <w:rsid w:val="00F65289"/>
    <w:rsid w:val="00F7133C"/>
    <w:rsid w:val="00F80FF1"/>
    <w:rsid w:val="00F8118B"/>
    <w:rsid w:val="00F823A6"/>
    <w:rsid w:val="00F83AC4"/>
    <w:rsid w:val="00F87F44"/>
    <w:rsid w:val="00F93376"/>
    <w:rsid w:val="00FA0E2D"/>
    <w:rsid w:val="00FA3131"/>
    <w:rsid w:val="00FA4412"/>
    <w:rsid w:val="00FB108F"/>
    <w:rsid w:val="00FB5C5C"/>
    <w:rsid w:val="00FC0064"/>
    <w:rsid w:val="00FC2312"/>
    <w:rsid w:val="00FC296E"/>
    <w:rsid w:val="00FC563F"/>
    <w:rsid w:val="00FC7250"/>
    <w:rsid w:val="00FD4165"/>
    <w:rsid w:val="00FD4E77"/>
    <w:rsid w:val="00FF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625F6"/>
  <w15:docId w15:val="{E6AF3B6B-F416-4EAA-8869-A368AB89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9F9"/>
    <w:pPr>
      <w:spacing w:line="360" w:lineRule="auto"/>
    </w:pPr>
    <w:rPr>
      <w:rFonts w:ascii="Arial" w:eastAsiaTheme="minorHAnsi" w:hAnsi="Arial" w:cs="Arial"/>
      <w:sz w:val="24"/>
      <w:szCs w:val="22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C563F"/>
    <w:pPr>
      <w:keepNext/>
      <w:keepLines/>
      <w:spacing w:before="4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semiHidden/>
    <w:pPr>
      <w:jc w:val="both"/>
    </w:pPr>
    <w:rPr>
      <w:sz w:val="28"/>
    </w:r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center"/>
    </w:pPr>
    <w:rPr>
      <w:b/>
      <w:sz w:val="28"/>
      <w:szCs w:val="20"/>
    </w:rPr>
  </w:style>
  <w:style w:type="paragraph" w:styleId="Recuodecorpodetexto3">
    <w:name w:val="Body Text Indent 3"/>
    <w:basedOn w:val="Normal"/>
    <w:semiHidden/>
    <w:pPr>
      <w:ind w:left="708"/>
      <w:jc w:val="both"/>
    </w:pPr>
    <w:rPr>
      <w:color w:val="000000"/>
    </w:rPr>
  </w:style>
  <w:style w:type="character" w:styleId="Hyperlink">
    <w:name w:val="Hyperlink"/>
    <w:basedOn w:val="Fontepargpadro"/>
    <w:unhideWhenUsed/>
    <w:rsid w:val="00482C99"/>
    <w:rPr>
      <w:color w:val="0000FF" w:themeColor="hyperlink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BA6E6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BA6E6C"/>
    <w:rPr>
      <w:rFonts w:ascii="Arial" w:eastAsiaTheme="minorHAnsi" w:hAnsi="Arial" w:cs="Arial"/>
      <w:sz w:val="16"/>
      <w:szCs w:val="16"/>
      <w:lang w:eastAsia="en-US"/>
    </w:rPr>
  </w:style>
  <w:style w:type="paragraph" w:styleId="Ttulo">
    <w:name w:val="Title"/>
    <w:basedOn w:val="Normal"/>
    <w:link w:val="TtuloChar"/>
    <w:qFormat/>
    <w:rsid w:val="00771B24"/>
    <w:pPr>
      <w:spacing w:line="240" w:lineRule="auto"/>
      <w:jc w:val="center"/>
    </w:pPr>
    <w:rPr>
      <w:rFonts w:eastAsia="Times New Roman" w:cs="Times New Roman"/>
      <w:b/>
      <w:bCs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771B24"/>
    <w:rPr>
      <w:rFonts w:ascii="Arial" w:hAnsi="Arial"/>
      <w:b/>
      <w:bCs/>
      <w:sz w:val="24"/>
      <w:szCs w:val="24"/>
      <w:u w:val="single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0E6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0E69"/>
    <w:rPr>
      <w:rFonts w:ascii="Segoe UI" w:eastAsiaTheme="minorHAnsi" w:hAnsi="Segoe UI" w:cs="Segoe UI"/>
      <w:sz w:val="18"/>
      <w:szCs w:val="18"/>
      <w:lang w:eastAsia="en-US"/>
    </w:rPr>
  </w:style>
  <w:style w:type="paragraph" w:styleId="SemEspaamento">
    <w:name w:val="No Spacing"/>
    <w:qFormat/>
    <w:rsid w:val="00C76B91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C76B91"/>
    <w:pPr>
      <w:spacing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76B91"/>
    <w:rPr>
      <w:rFonts w:ascii="Courier New" w:hAnsi="Courier New" w:cs="Courier New"/>
    </w:rPr>
  </w:style>
  <w:style w:type="character" w:styleId="Forte">
    <w:name w:val="Strong"/>
    <w:basedOn w:val="Fontepargpadro"/>
    <w:qFormat/>
    <w:rsid w:val="00C76B91"/>
    <w:rPr>
      <w:b/>
      <w:bCs/>
    </w:rPr>
  </w:style>
  <w:style w:type="character" w:customStyle="1" w:styleId="normaltextrun">
    <w:name w:val="normaltextrun"/>
    <w:basedOn w:val="Fontepargpadro"/>
    <w:rsid w:val="00C76B91"/>
  </w:style>
  <w:style w:type="character" w:customStyle="1" w:styleId="fontstyle01">
    <w:name w:val="fontstyle01"/>
    <w:basedOn w:val="Fontepargpadro"/>
    <w:rsid w:val="00C76B91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72300"/>
    <w:rPr>
      <w:color w:val="605E5C"/>
      <w:shd w:val="clear" w:color="auto" w:fill="E1DFDD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C563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C563F"/>
    <w:rPr>
      <w:rFonts w:ascii="Arial" w:eastAsiaTheme="minorHAnsi" w:hAnsi="Arial" w:cs="Arial"/>
      <w:sz w:val="24"/>
      <w:szCs w:val="22"/>
      <w:lang w:eastAsia="en-US"/>
    </w:rPr>
  </w:style>
  <w:style w:type="character" w:customStyle="1" w:styleId="Ttulo4Char">
    <w:name w:val="Título 4 Char"/>
    <w:basedOn w:val="Fontepargpadro"/>
    <w:link w:val="Ttulo4"/>
    <w:semiHidden/>
    <w:rsid w:val="00FC563F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NormalWeb">
    <w:name w:val="Normal (Web)"/>
    <w:basedOn w:val="Normal"/>
    <w:unhideWhenUsed/>
    <w:rsid w:val="00824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Default">
    <w:name w:val="Default"/>
    <w:rsid w:val="00B362C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rsid w:val="009F2E5F"/>
    <w:pPr>
      <w:suppressAutoHyphens/>
      <w:autoSpaceDN w:val="0"/>
      <w:textAlignment w:val="baseline"/>
    </w:pPr>
    <w:rPr>
      <w:kern w:val="3"/>
      <w:sz w:val="24"/>
      <w:lang w:eastAsia="zh-CN" w:bidi="hi-IN"/>
    </w:rPr>
  </w:style>
  <w:style w:type="paragraph" w:customStyle="1" w:styleId="Textbodyindent">
    <w:name w:val="Text body indent"/>
    <w:basedOn w:val="Standard"/>
    <w:rsid w:val="00812588"/>
    <w:pPr>
      <w:widowControl w:val="0"/>
      <w:ind w:firstLine="708"/>
      <w:jc w:val="both"/>
    </w:pPr>
    <w:rPr>
      <w:rFonts w:ascii="Liberation Serif" w:eastAsia="SimSun" w:hAnsi="Liberation Serif" w:cs="Mangal"/>
      <w:sz w:val="20"/>
      <w:szCs w:val="24"/>
    </w:rPr>
  </w:style>
  <w:style w:type="table" w:styleId="Tabelacomgrade">
    <w:name w:val="Table Grid"/>
    <w:basedOn w:val="Tabelanormal"/>
    <w:uiPriority w:val="39"/>
    <w:rsid w:val="00455B89"/>
    <w:rPr>
      <w:rFonts w:ascii="Spranq eco sans" w:eastAsiaTheme="minorHAnsi" w:hAnsi="Spranq eco sans" w:cstheme="minorBid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Itemização"/>
    <w:basedOn w:val="Normal"/>
    <w:link w:val="PargrafodaListaChar"/>
    <w:uiPriority w:val="34"/>
    <w:qFormat/>
    <w:rsid w:val="00455B89"/>
    <w:pPr>
      <w:spacing w:before="120" w:after="120"/>
      <w:ind w:left="720"/>
      <w:contextualSpacing/>
      <w:jc w:val="both"/>
    </w:pPr>
    <w:rPr>
      <w:rFonts w:ascii="Spranq eco sans" w:hAnsi="Spranq eco sans" w:cstheme="minorBidi"/>
      <w:sz w:val="20"/>
    </w:rPr>
  </w:style>
  <w:style w:type="paragraph" w:styleId="Citao">
    <w:name w:val="Quote"/>
    <w:basedOn w:val="Normal"/>
    <w:next w:val="Normal"/>
    <w:link w:val="CitaoChar"/>
    <w:uiPriority w:val="29"/>
    <w:qFormat/>
    <w:rsid w:val="00455B8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120" w:line="276" w:lineRule="auto"/>
      <w:jc w:val="both"/>
    </w:pPr>
    <w:rPr>
      <w:rFonts w:eastAsia="Calibri"/>
      <w:i/>
      <w:iCs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55B89"/>
    <w:rPr>
      <w:rFonts w:ascii="Arial" w:eastAsia="Calibri" w:hAnsi="Arial" w:cs="Arial"/>
      <w:i/>
      <w:iCs/>
      <w:szCs w:val="24"/>
      <w:shd w:val="clear" w:color="auto" w:fill="FFFFCC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455B89"/>
    <w:rPr>
      <w:color w:val="808080"/>
    </w:rPr>
  </w:style>
  <w:style w:type="paragraph" w:customStyle="1" w:styleId="TableContents">
    <w:name w:val="Table Contents"/>
    <w:basedOn w:val="Standard"/>
    <w:rsid w:val="00F35FD9"/>
    <w:pPr>
      <w:widowControl w:val="0"/>
      <w:suppressLineNumbers/>
    </w:pPr>
    <w:rPr>
      <w:rFonts w:ascii="Liberation Serif" w:eastAsia="NSimSun" w:hAnsi="Liberation Serif" w:cs="Lucida Sans"/>
      <w:szCs w:val="24"/>
    </w:rPr>
  </w:style>
  <w:style w:type="paragraph" w:customStyle="1" w:styleId="Nvel2-Red">
    <w:name w:val="Nível 2 -Red"/>
    <w:basedOn w:val="Normal"/>
    <w:link w:val="Nvel2-RedChar"/>
    <w:qFormat/>
    <w:rsid w:val="009F70EF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eastAsia="Times New Roman"/>
      <w:i/>
      <w:iCs/>
      <w:color w:val="FF0000"/>
      <w:sz w:val="20"/>
      <w:szCs w:val="20"/>
      <w:lang w:eastAsia="pt-BR"/>
    </w:rPr>
  </w:style>
  <w:style w:type="character" w:customStyle="1" w:styleId="Nvel2-RedChar">
    <w:name w:val="Nível 2 -Red Char"/>
    <w:link w:val="Nvel2-Red"/>
    <w:rsid w:val="009F70EF"/>
    <w:rPr>
      <w:rFonts w:ascii="Arial" w:hAnsi="Arial" w:cs="Arial"/>
      <w:i/>
      <w:iCs/>
      <w:color w:val="FF0000"/>
    </w:rPr>
  </w:style>
  <w:style w:type="character" w:customStyle="1" w:styleId="PargrafodaListaChar">
    <w:name w:val="Parágrafo da Lista Char"/>
    <w:aliases w:val="Itemização Char"/>
    <w:link w:val="PargrafodaLista"/>
    <w:uiPriority w:val="34"/>
    <w:rsid w:val="009F70EF"/>
    <w:rPr>
      <w:rFonts w:ascii="Spranq eco sans" w:eastAsiaTheme="minorHAnsi" w:hAnsi="Spranq eco sans" w:cstheme="minorBidi"/>
      <w:szCs w:val="22"/>
      <w:lang w:eastAsia="en-US"/>
    </w:rPr>
  </w:style>
  <w:style w:type="paragraph" w:customStyle="1" w:styleId="Nivel01">
    <w:name w:val="Nivel 01"/>
    <w:basedOn w:val="Ttulo1"/>
    <w:next w:val="Normal"/>
    <w:autoRedefine/>
    <w:qFormat/>
    <w:rsid w:val="009F70EF"/>
    <w:pPr>
      <w:keepLines/>
      <w:numPr>
        <w:numId w:val="5"/>
      </w:numPr>
      <w:tabs>
        <w:tab w:val="left" w:pos="567"/>
      </w:tabs>
      <w:spacing w:line="240" w:lineRule="auto"/>
      <w:ind w:left="0" w:firstLine="0"/>
      <w:jc w:val="both"/>
    </w:pPr>
    <w:rPr>
      <w:rFonts w:eastAsia="Times New Roman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9F70EF"/>
    <w:pPr>
      <w:numPr>
        <w:ilvl w:val="1"/>
        <w:numId w:val="5"/>
      </w:numPr>
      <w:spacing w:before="120" w:after="120" w:line="276" w:lineRule="auto"/>
      <w:jc w:val="both"/>
    </w:pPr>
    <w:rPr>
      <w:rFonts w:eastAsia="Times New Roman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9F70EF"/>
    <w:pPr>
      <w:numPr>
        <w:ilvl w:val="2"/>
        <w:numId w:val="5"/>
      </w:numPr>
      <w:spacing w:before="120" w:after="120" w:line="276" w:lineRule="auto"/>
      <w:jc w:val="both"/>
    </w:pPr>
    <w:rPr>
      <w:rFonts w:eastAsia="Times New Roman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9F70EF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9F70EF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2Char">
    <w:name w:val="Nivel 2 Char"/>
    <w:link w:val="Nivel2"/>
    <w:locked/>
    <w:rsid w:val="009F70EF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Licita&#231;&#245;es%20Secretaria\14.%20Licita&#231;oes%20%202022\05%20-%20Dispensa%20de%20Licita&#231;&#227;o\Dispensa%20de%20Licita&#231;ao%20-%2070%20-%20Contratacao%20de%20Pintura%20de%20Guia\TIMBRADO%20-%20COLORID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F24A6-BA3A-4FEB-BABA-6865200A8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- COLORIDO</Template>
  <TotalTime>0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</vt:lpstr>
    </vt:vector>
  </TitlesOfParts>
  <Company>*****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</dc:title>
  <dc:creator>LICITAÇÃO</dc:creator>
  <cp:lastModifiedBy>Vinicius Iunes</cp:lastModifiedBy>
  <cp:revision>2</cp:revision>
  <cp:lastPrinted>2024-02-16T19:34:00Z</cp:lastPrinted>
  <dcterms:created xsi:type="dcterms:W3CDTF">2024-04-12T18:56:00Z</dcterms:created>
  <dcterms:modified xsi:type="dcterms:W3CDTF">2024-04-12T18:56:00Z</dcterms:modified>
</cp:coreProperties>
</file>