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7A5D1" w14:textId="4B755B92" w:rsidR="000F1F62" w:rsidRPr="00CA7385" w:rsidRDefault="000F1F62" w:rsidP="00DF2962">
      <w:pPr>
        <w:jc w:val="center"/>
        <w:rPr>
          <w:rFonts w:ascii="Arial" w:hAnsi="Arial" w:cs="Arial"/>
          <w:b/>
          <w:bCs/>
        </w:rPr>
      </w:pPr>
      <w:r w:rsidRPr="00CA7385">
        <w:rPr>
          <w:rFonts w:ascii="Arial" w:hAnsi="Arial" w:cs="Arial"/>
          <w:b/>
          <w:bCs/>
        </w:rPr>
        <w:t>PROCESSO ADMINISTRATIVO N</w:t>
      </w:r>
      <w:r w:rsidR="00BF1769" w:rsidRPr="00CA7385">
        <w:rPr>
          <w:rFonts w:ascii="Arial" w:hAnsi="Arial" w:cs="Arial"/>
          <w:b/>
          <w:bCs/>
        </w:rPr>
        <w:t>º</w:t>
      </w:r>
      <w:r w:rsidRPr="00CA7385">
        <w:rPr>
          <w:rFonts w:ascii="Arial" w:hAnsi="Arial" w:cs="Arial"/>
          <w:b/>
          <w:bCs/>
        </w:rPr>
        <w:t xml:space="preserve"> </w:t>
      </w:r>
      <w:r w:rsidR="00D5429B" w:rsidRPr="00CA7385">
        <w:rPr>
          <w:rFonts w:ascii="Arial" w:hAnsi="Arial" w:cs="Arial"/>
          <w:b/>
          <w:bCs/>
        </w:rPr>
        <w:t>156/2026</w:t>
      </w:r>
    </w:p>
    <w:p w14:paraId="26E11A5E" w14:textId="01D9CD8F" w:rsidR="000F1F62" w:rsidRPr="00CA7385" w:rsidRDefault="000F1F62" w:rsidP="000F1F62">
      <w:pPr>
        <w:ind w:right="-1"/>
        <w:jc w:val="center"/>
        <w:rPr>
          <w:rFonts w:ascii="Arial" w:hAnsi="Arial" w:cs="Arial"/>
          <w:b/>
          <w:bCs/>
        </w:rPr>
      </w:pPr>
      <w:r w:rsidRPr="00CA7385">
        <w:rPr>
          <w:rFonts w:ascii="Arial" w:hAnsi="Arial" w:cs="Arial"/>
          <w:b/>
          <w:bCs/>
        </w:rPr>
        <w:t>PREGÃO ELETRÔNICO N</w:t>
      </w:r>
      <w:r w:rsidR="00BF1769" w:rsidRPr="00CA7385">
        <w:rPr>
          <w:rFonts w:ascii="Arial" w:hAnsi="Arial" w:cs="Arial"/>
          <w:b/>
          <w:bCs/>
        </w:rPr>
        <w:t>º</w:t>
      </w:r>
      <w:r w:rsidRPr="00CA7385">
        <w:rPr>
          <w:rFonts w:ascii="Arial" w:hAnsi="Arial" w:cs="Arial"/>
          <w:b/>
          <w:bCs/>
        </w:rPr>
        <w:t xml:space="preserve"> </w:t>
      </w:r>
      <w:r w:rsidR="00D5429B" w:rsidRPr="00CA7385">
        <w:rPr>
          <w:rFonts w:ascii="Arial" w:hAnsi="Arial" w:cs="Arial"/>
          <w:b/>
          <w:bCs/>
        </w:rPr>
        <w:t>093/2026</w:t>
      </w:r>
    </w:p>
    <w:p w14:paraId="24BD6104" w14:textId="77777777" w:rsidR="000F1F62" w:rsidRPr="00CA7385" w:rsidRDefault="000F1F62" w:rsidP="000F1F62">
      <w:pPr>
        <w:spacing w:line="256" w:lineRule="auto"/>
        <w:ind w:right="-1"/>
        <w:jc w:val="both"/>
        <w:rPr>
          <w:rFonts w:ascii="Arial" w:hAnsi="Arial" w:cs="Arial"/>
          <w:b/>
          <w:bCs/>
        </w:rPr>
      </w:pPr>
    </w:p>
    <w:p w14:paraId="103F9A44" w14:textId="77777777" w:rsidR="000F1F62" w:rsidRPr="00CA7385" w:rsidRDefault="000F1F62" w:rsidP="000F1F62">
      <w:pPr>
        <w:spacing w:line="256" w:lineRule="auto"/>
        <w:ind w:right="-1"/>
        <w:jc w:val="both"/>
        <w:rPr>
          <w:rFonts w:ascii="Arial" w:hAnsi="Arial" w:cs="Arial"/>
          <w:b/>
          <w:bCs/>
        </w:rPr>
      </w:pPr>
    </w:p>
    <w:p w14:paraId="730DE4F0" w14:textId="77777777" w:rsidR="000F1F62" w:rsidRPr="00CA7385" w:rsidRDefault="000F1F62" w:rsidP="000F1F62">
      <w:pPr>
        <w:spacing w:line="256" w:lineRule="auto"/>
        <w:ind w:right="-1"/>
        <w:jc w:val="both"/>
        <w:rPr>
          <w:rFonts w:ascii="Arial" w:hAnsi="Arial" w:cs="Arial"/>
          <w:b/>
          <w:bCs/>
        </w:rPr>
      </w:pPr>
    </w:p>
    <w:p w14:paraId="7714BAE7" w14:textId="77777777" w:rsidR="000F1F62" w:rsidRPr="00CA7385" w:rsidRDefault="000F1F62" w:rsidP="000F1F62">
      <w:pPr>
        <w:spacing w:line="256" w:lineRule="auto"/>
        <w:ind w:right="-1"/>
        <w:jc w:val="both"/>
        <w:rPr>
          <w:rFonts w:ascii="Arial" w:hAnsi="Arial" w:cs="Arial"/>
        </w:rPr>
      </w:pPr>
      <w:r w:rsidRPr="00CA7385">
        <w:rPr>
          <w:rFonts w:ascii="Arial" w:hAnsi="Arial" w:cs="Arial"/>
          <w:b/>
          <w:bCs/>
        </w:rPr>
        <w:t xml:space="preserve">CONTRATANTE: </w:t>
      </w:r>
      <w:r w:rsidRPr="00CA7385">
        <w:rPr>
          <w:rFonts w:ascii="Arial" w:hAnsi="Arial" w:cs="Arial"/>
        </w:rPr>
        <w:t>Município de Tanabi.</w:t>
      </w:r>
    </w:p>
    <w:p w14:paraId="71532986" w14:textId="77777777" w:rsidR="000F1F62" w:rsidRPr="00CA7385" w:rsidRDefault="000F1F62" w:rsidP="000F1F62">
      <w:pPr>
        <w:ind w:right="-1"/>
        <w:jc w:val="both"/>
        <w:rPr>
          <w:rFonts w:ascii="Arial" w:hAnsi="Arial" w:cs="Arial"/>
          <w:b/>
          <w:bCs/>
        </w:rPr>
      </w:pPr>
    </w:p>
    <w:p w14:paraId="1E6CF264" w14:textId="77777777" w:rsidR="000F1F62" w:rsidRPr="00CA7385" w:rsidRDefault="000F1F62" w:rsidP="000F1F62">
      <w:pPr>
        <w:ind w:right="-1"/>
        <w:jc w:val="both"/>
        <w:rPr>
          <w:rFonts w:ascii="Arial" w:hAnsi="Arial" w:cs="Arial"/>
          <w:b/>
          <w:bCs/>
        </w:rPr>
      </w:pPr>
    </w:p>
    <w:p w14:paraId="549BB1C8" w14:textId="77777777" w:rsidR="000F1F62" w:rsidRPr="00CA7385" w:rsidRDefault="000F1F62" w:rsidP="000F1F62">
      <w:pPr>
        <w:ind w:right="-1"/>
        <w:jc w:val="both"/>
        <w:rPr>
          <w:rFonts w:ascii="Arial" w:hAnsi="Arial" w:cs="Arial"/>
          <w:b/>
          <w:bCs/>
        </w:rPr>
      </w:pPr>
    </w:p>
    <w:p w14:paraId="74001C1F" w14:textId="0A228541" w:rsidR="000F1F62" w:rsidRPr="00CA7385" w:rsidRDefault="000F1F62" w:rsidP="000F1F62">
      <w:pPr>
        <w:ind w:right="-1"/>
        <w:jc w:val="both"/>
        <w:rPr>
          <w:rFonts w:ascii="Arial" w:hAnsi="Arial" w:cs="Arial"/>
        </w:rPr>
      </w:pPr>
      <w:r w:rsidRPr="00CA7385">
        <w:rPr>
          <w:rFonts w:ascii="Arial" w:hAnsi="Arial" w:cs="Arial"/>
          <w:b/>
          <w:bCs/>
        </w:rPr>
        <w:t xml:space="preserve">OBJETO: </w:t>
      </w:r>
      <w:r w:rsidRPr="00CA7385">
        <w:rPr>
          <w:rFonts w:ascii="Arial" w:hAnsi="Arial" w:cs="Arial"/>
        </w:rPr>
        <w:t xml:space="preserve">Registro de Preços para </w:t>
      </w:r>
      <w:r w:rsidR="005C2F34" w:rsidRPr="00CA7385">
        <w:rPr>
          <w:rFonts w:ascii="Arial" w:hAnsi="Arial" w:cs="Arial"/>
        </w:rPr>
        <w:t xml:space="preserve">futura e eventual </w:t>
      </w:r>
      <w:r w:rsidR="00D5429B" w:rsidRPr="00CA7385">
        <w:rPr>
          <w:rFonts w:ascii="Arial" w:hAnsi="Arial" w:cs="Arial"/>
        </w:rPr>
        <w:t>aquisição, de forma parcelada, de materiais de limpeza, utensílios e acessórios, destinados ao atendimento das necessidades da Administração</w:t>
      </w:r>
      <w:r w:rsidRPr="00CA7385">
        <w:rPr>
          <w:rFonts w:ascii="Arial" w:hAnsi="Arial" w:cs="Arial"/>
        </w:rPr>
        <w:t>, conforme especificações constantes do Termo de Referência, que integra este Edital como Anexo I.</w:t>
      </w:r>
    </w:p>
    <w:p w14:paraId="4343C2A1" w14:textId="77777777" w:rsidR="00F954CD" w:rsidRPr="00CA7385" w:rsidRDefault="00F954CD" w:rsidP="00F954CD">
      <w:pPr>
        <w:ind w:right="-1"/>
        <w:jc w:val="both"/>
        <w:rPr>
          <w:rFonts w:ascii="Arial" w:hAnsi="Arial" w:cs="Arial"/>
          <w:b/>
          <w:bCs/>
        </w:rPr>
      </w:pPr>
    </w:p>
    <w:p w14:paraId="198E6D96" w14:textId="77777777" w:rsidR="00F954CD" w:rsidRPr="00CA7385" w:rsidRDefault="00F954CD" w:rsidP="00F954CD">
      <w:pPr>
        <w:ind w:right="-1"/>
        <w:jc w:val="both"/>
        <w:rPr>
          <w:rFonts w:ascii="Arial" w:hAnsi="Arial" w:cs="Arial"/>
          <w:b/>
          <w:bCs/>
        </w:rPr>
      </w:pPr>
    </w:p>
    <w:p w14:paraId="080ED7D5" w14:textId="77777777" w:rsidR="00F954CD" w:rsidRPr="00CA7385" w:rsidRDefault="00F954CD" w:rsidP="00F954CD">
      <w:pPr>
        <w:ind w:right="-1"/>
        <w:jc w:val="both"/>
        <w:rPr>
          <w:rFonts w:ascii="Arial" w:hAnsi="Arial" w:cs="Arial"/>
          <w:b/>
          <w:bCs/>
        </w:rPr>
      </w:pPr>
    </w:p>
    <w:p w14:paraId="3C7AACAB" w14:textId="33689411" w:rsidR="000F1F62" w:rsidRPr="00CA7385" w:rsidRDefault="000F1F62" w:rsidP="000F1F62">
      <w:pPr>
        <w:jc w:val="both"/>
        <w:rPr>
          <w:rFonts w:ascii="Arial" w:hAnsi="Arial" w:cs="Arial"/>
          <w:b/>
          <w:bCs/>
        </w:rPr>
      </w:pPr>
      <w:r w:rsidRPr="00CA7385">
        <w:rPr>
          <w:rFonts w:ascii="Arial" w:hAnsi="Arial" w:cs="Arial"/>
          <w:b/>
          <w:bCs/>
        </w:rPr>
        <w:t xml:space="preserve">VALOR TOTAL DA CONTRATAÇÃO: </w:t>
      </w:r>
      <w:bookmarkStart w:id="0" w:name="_Hlk164415586"/>
      <w:r w:rsidRPr="00CA7385">
        <w:rPr>
          <w:rFonts w:ascii="Arial" w:hAnsi="Arial" w:cs="Arial"/>
          <w:b/>
          <w:bCs/>
        </w:rPr>
        <w:t>R$</w:t>
      </w:r>
      <w:r w:rsidR="0070517E" w:rsidRPr="00CA7385">
        <w:rPr>
          <w:rFonts w:ascii="Arial" w:hAnsi="Arial" w:cs="Arial"/>
          <w:b/>
          <w:bCs/>
        </w:rPr>
        <w:t xml:space="preserve"> </w:t>
      </w:r>
      <w:r w:rsidR="00D5429B" w:rsidRPr="00CA7385">
        <w:rPr>
          <w:rFonts w:ascii="Arial" w:hAnsi="Arial" w:cs="Arial"/>
          <w:b/>
          <w:bCs/>
        </w:rPr>
        <w:t xml:space="preserve">2.184.804,32 </w:t>
      </w:r>
      <w:r w:rsidR="00B96DDD" w:rsidRPr="00CA7385">
        <w:rPr>
          <w:rFonts w:ascii="Arial" w:hAnsi="Arial" w:cs="Arial"/>
          <w:b/>
          <w:bCs/>
        </w:rPr>
        <w:t>(</w:t>
      </w:r>
      <w:bookmarkEnd w:id="0"/>
      <w:r w:rsidR="00D5429B" w:rsidRPr="00CA7385">
        <w:rPr>
          <w:rFonts w:ascii="Arial" w:hAnsi="Arial" w:cs="Arial"/>
          <w:b/>
          <w:bCs/>
        </w:rPr>
        <w:t>DOIS MILHÕES E CENTO E OITENTA E QUATRO MIL E OITOCENTOS E QUATRO REAIS E TRINTA E DOIS CENTAVOS</w:t>
      </w:r>
      <w:r w:rsidR="00B96DDD" w:rsidRPr="00CA7385">
        <w:rPr>
          <w:rFonts w:ascii="Arial" w:hAnsi="Arial" w:cs="Arial"/>
          <w:b/>
          <w:bCs/>
        </w:rPr>
        <w:t>).</w:t>
      </w:r>
    </w:p>
    <w:p w14:paraId="493EEEFE" w14:textId="77777777" w:rsidR="00F954CD" w:rsidRPr="00CA7385" w:rsidRDefault="00F954CD" w:rsidP="00F954CD">
      <w:pPr>
        <w:ind w:right="-1"/>
        <w:jc w:val="both"/>
        <w:rPr>
          <w:rFonts w:ascii="Arial" w:hAnsi="Arial" w:cs="Arial"/>
          <w:b/>
          <w:bCs/>
        </w:rPr>
      </w:pPr>
    </w:p>
    <w:p w14:paraId="0E635C12" w14:textId="77777777" w:rsidR="00F954CD" w:rsidRPr="00CA7385" w:rsidRDefault="00F954CD" w:rsidP="00F954CD">
      <w:pPr>
        <w:ind w:right="-1"/>
        <w:jc w:val="both"/>
        <w:rPr>
          <w:rFonts w:ascii="Arial" w:hAnsi="Arial" w:cs="Arial"/>
          <w:b/>
          <w:bCs/>
        </w:rPr>
      </w:pPr>
    </w:p>
    <w:p w14:paraId="14CFD132" w14:textId="77777777" w:rsidR="00F954CD" w:rsidRPr="00CA7385" w:rsidRDefault="00F954CD" w:rsidP="00F954CD">
      <w:pPr>
        <w:ind w:right="-1"/>
        <w:jc w:val="both"/>
        <w:rPr>
          <w:rFonts w:ascii="Arial" w:hAnsi="Arial" w:cs="Arial"/>
          <w:b/>
          <w:bCs/>
        </w:rPr>
      </w:pPr>
    </w:p>
    <w:p w14:paraId="0399168D" w14:textId="64B9A5B4" w:rsidR="000F1F62" w:rsidRPr="00CA7385" w:rsidRDefault="000F1F62" w:rsidP="000F1F62">
      <w:pPr>
        <w:ind w:right="-1"/>
        <w:jc w:val="both"/>
        <w:rPr>
          <w:rFonts w:ascii="Arial" w:hAnsi="Arial" w:cs="Arial"/>
          <w:bCs/>
        </w:rPr>
      </w:pPr>
      <w:r w:rsidRPr="00CA7385">
        <w:rPr>
          <w:rFonts w:ascii="Arial" w:eastAsia="MS Mincho" w:hAnsi="Arial" w:cs="Arial"/>
          <w:b/>
          <w:bCs/>
        </w:rPr>
        <w:t xml:space="preserve">DATA E HORA DA SESSÃO PÚBLICA: </w:t>
      </w:r>
      <w:r w:rsidR="00D5429B" w:rsidRPr="00CA7385">
        <w:rPr>
          <w:rFonts w:ascii="Arial" w:hAnsi="Arial" w:cs="Arial"/>
        </w:rPr>
        <w:t>22</w:t>
      </w:r>
      <w:r w:rsidR="005E6E34" w:rsidRPr="00CA7385">
        <w:rPr>
          <w:rFonts w:ascii="Arial" w:hAnsi="Arial" w:cs="Arial"/>
        </w:rPr>
        <w:t>/0</w:t>
      </w:r>
      <w:r w:rsidR="005C2F34" w:rsidRPr="00CA7385">
        <w:rPr>
          <w:rFonts w:ascii="Arial" w:hAnsi="Arial" w:cs="Arial"/>
        </w:rPr>
        <w:t>9</w:t>
      </w:r>
      <w:r w:rsidR="005E6E34" w:rsidRPr="00CA7385">
        <w:rPr>
          <w:rFonts w:ascii="Arial" w:hAnsi="Arial" w:cs="Arial"/>
        </w:rPr>
        <w:t>/2026</w:t>
      </w:r>
      <w:r w:rsidRPr="00CA7385">
        <w:rPr>
          <w:rFonts w:ascii="Arial" w:hAnsi="Arial" w:cs="Arial"/>
          <w:bCs/>
        </w:rPr>
        <w:t xml:space="preserve"> </w:t>
      </w:r>
      <w:r w:rsidRPr="00CA7385">
        <w:rPr>
          <w:rFonts w:ascii="Arial" w:hAnsi="Arial" w:cs="Arial"/>
        </w:rPr>
        <w:t xml:space="preserve">às </w:t>
      </w:r>
      <w:r w:rsidR="00112271" w:rsidRPr="00CA7385">
        <w:rPr>
          <w:rFonts w:ascii="Arial" w:hAnsi="Arial" w:cs="Arial"/>
          <w:bCs/>
        </w:rPr>
        <w:t>09</w:t>
      </w:r>
      <w:r w:rsidRPr="00CA7385">
        <w:rPr>
          <w:rFonts w:ascii="Arial" w:hAnsi="Arial" w:cs="Arial"/>
          <w:bCs/>
        </w:rPr>
        <w:t>h</w:t>
      </w:r>
      <w:r w:rsidR="00112271" w:rsidRPr="00CA7385">
        <w:rPr>
          <w:rFonts w:ascii="Arial" w:hAnsi="Arial" w:cs="Arial"/>
          <w:bCs/>
        </w:rPr>
        <w:t>0</w:t>
      </w:r>
      <w:r w:rsidRPr="00CA7385">
        <w:rPr>
          <w:rFonts w:ascii="Arial" w:hAnsi="Arial" w:cs="Arial"/>
          <w:bCs/>
        </w:rPr>
        <w:t>0 (horário de Brasília).</w:t>
      </w:r>
    </w:p>
    <w:p w14:paraId="2302D938" w14:textId="77777777" w:rsidR="00F954CD" w:rsidRPr="00CA7385" w:rsidRDefault="00F954CD" w:rsidP="00F954CD">
      <w:pPr>
        <w:ind w:right="-1"/>
        <w:jc w:val="both"/>
        <w:rPr>
          <w:rFonts w:ascii="Arial" w:hAnsi="Arial" w:cs="Arial"/>
          <w:b/>
          <w:bCs/>
        </w:rPr>
      </w:pPr>
    </w:p>
    <w:p w14:paraId="3F540373" w14:textId="77777777" w:rsidR="00F954CD" w:rsidRPr="00CA7385" w:rsidRDefault="00F954CD" w:rsidP="00F954CD">
      <w:pPr>
        <w:ind w:right="-1"/>
        <w:jc w:val="both"/>
        <w:rPr>
          <w:rFonts w:ascii="Arial" w:hAnsi="Arial" w:cs="Arial"/>
          <w:b/>
          <w:bCs/>
        </w:rPr>
      </w:pPr>
    </w:p>
    <w:p w14:paraId="15151EE8" w14:textId="77777777" w:rsidR="00F954CD" w:rsidRPr="00CA7385" w:rsidRDefault="00F954CD" w:rsidP="00F954CD">
      <w:pPr>
        <w:ind w:right="-1"/>
        <w:jc w:val="both"/>
        <w:rPr>
          <w:rFonts w:ascii="Arial" w:hAnsi="Arial" w:cs="Arial"/>
          <w:b/>
          <w:bCs/>
        </w:rPr>
      </w:pPr>
    </w:p>
    <w:p w14:paraId="664F72BC" w14:textId="77777777" w:rsidR="000F1F62" w:rsidRPr="00CA7385" w:rsidRDefault="000F1F62" w:rsidP="000F1F62">
      <w:pPr>
        <w:ind w:right="-1"/>
        <w:jc w:val="both"/>
        <w:rPr>
          <w:rFonts w:ascii="Arial" w:hAnsi="Arial" w:cs="Arial"/>
        </w:rPr>
      </w:pPr>
      <w:r w:rsidRPr="00CA7385">
        <w:rPr>
          <w:rFonts w:ascii="Arial" w:hAnsi="Arial" w:cs="Arial"/>
          <w:b/>
          <w:bCs/>
          <w:caps/>
        </w:rPr>
        <w:t>Critério de Julgamento: Menor preço por item.</w:t>
      </w:r>
    </w:p>
    <w:p w14:paraId="10F188F1" w14:textId="77777777" w:rsidR="00F954CD" w:rsidRPr="00CA7385" w:rsidRDefault="00F954CD" w:rsidP="00F954CD">
      <w:pPr>
        <w:ind w:right="-1"/>
        <w:jc w:val="both"/>
        <w:rPr>
          <w:rFonts w:ascii="Arial" w:hAnsi="Arial" w:cs="Arial"/>
          <w:b/>
          <w:bCs/>
        </w:rPr>
      </w:pPr>
    </w:p>
    <w:p w14:paraId="1D1F3595" w14:textId="77777777" w:rsidR="00F954CD" w:rsidRPr="00CA7385" w:rsidRDefault="00F954CD" w:rsidP="00F954CD">
      <w:pPr>
        <w:ind w:right="-1"/>
        <w:jc w:val="both"/>
        <w:rPr>
          <w:rFonts w:ascii="Arial" w:hAnsi="Arial" w:cs="Arial"/>
          <w:b/>
          <w:bCs/>
        </w:rPr>
      </w:pPr>
    </w:p>
    <w:p w14:paraId="5157592A" w14:textId="77777777" w:rsidR="00F954CD" w:rsidRPr="00CA7385" w:rsidRDefault="00F954CD" w:rsidP="00F954CD">
      <w:pPr>
        <w:ind w:right="-1"/>
        <w:jc w:val="both"/>
        <w:rPr>
          <w:rFonts w:ascii="Arial" w:hAnsi="Arial" w:cs="Arial"/>
          <w:b/>
          <w:bCs/>
        </w:rPr>
      </w:pPr>
    </w:p>
    <w:p w14:paraId="1F047767" w14:textId="77777777" w:rsidR="000F1F62" w:rsidRPr="00CA7385" w:rsidRDefault="000F1F62" w:rsidP="000F1F62">
      <w:pPr>
        <w:ind w:right="-1"/>
        <w:jc w:val="both"/>
        <w:rPr>
          <w:rFonts w:ascii="Arial" w:hAnsi="Arial" w:cs="Arial"/>
        </w:rPr>
      </w:pPr>
      <w:r w:rsidRPr="00CA7385">
        <w:rPr>
          <w:rFonts w:ascii="Arial" w:hAnsi="Arial" w:cs="Arial"/>
          <w:b/>
          <w:bCs/>
          <w:caps/>
        </w:rPr>
        <w:t xml:space="preserve">Modo de disputa: </w:t>
      </w:r>
      <w:r w:rsidRPr="00CA7385">
        <w:rPr>
          <w:rFonts w:ascii="Arial" w:hAnsi="Arial" w:cs="Arial"/>
        </w:rPr>
        <w:t>Aberto.</w:t>
      </w:r>
    </w:p>
    <w:p w14:paraId="0965676A" w14:textId="77777777" w:rsidR="000F1F62" w:rsidRPr="00CA7385" w:rsidRDefault="000F1F62" w:rsidP="000F1F62">
      <w:pPr>
        <w:ind w:right="-1"/>
        <w:jc w:val="both"/>
        <w:rPr>
          <w:rFonts w:ascii="Arial" w:hAnsi="Arial" w:cs="Arial"/>
        </w:rPr>
      </w:pPr>
    </w:p>
    <w:p w14:paraId="123CFB71" w14:textId="77777777" w:rsidR="000F1F62" w:rsidRPr="00CA7385" w:rsidRDefault="000F1F62" w:rsidP="000F1F62">
      <w:pPr>
        <w:ind w:right="-1"/>
        <w:jc w:val="both"/>
        <w:rPr>
          <w:rFonts w:ascii="Arial" w:hAnsi="Arial" w:cs="Arial"/>
        </w:rPr>
      </w:pPr>
    </w:p>
    <w:p w14:paraId="4886DECA" w14:textId="77777777" w:rsidR="000F1F62" w:rsidRPr="00CA7385" w:rsidRDefault="000F1F62" w:rsidP="000F1F62">
      <w:pPr>
        <w:ind w:right="-1"/>
        <w:jc w:val="both"/>
        <w:rPr>
          <w:rFonts w:ascii="Arial" w:hAnsi="Arial" w:cs="Arial"/>
        </w:rPr>
      </w:pPr>
    </w:p>
    <w:p w14:paraId="791DC2D2" w14:textId="77777777" w:rsidR="000F1F62" w:rsidRPr="00CA7385" w:rsidRDefault="000F1F62" w:rsidP="000F1F62">
      <w:pPr>
        <w:rPr>
          <w:rFonts w:ascii="Arial" w:hAnsi="Arial" w:cs="Arial"/>
        </w:rPr>
      </w:pPr>
      <w:r w:rsidRPr="00CA7385">
        <w:rPr>
          <w:rFonts w:ascii="Arial" w:hAnsi="Arial" w:cs="Arial"/>
          <w:b/>
        </w:rPr>
        <w:t xml:space="preserve">TRATAMENTO FAVORECIDO ME/EPP/EQUIPARADAS: </w:t>
      </w:r>
      <w:r w:rsidRPr="00CA7385">
        <w:rPr>
          <w:rFonts w:ascii="Arial" w:hAnsi="Arial" w:cs="Arial"/>
        </w:rPr>
        <w:t>Sim.</w:t>
      </w:r>
    </w:p>
    <w:p w14:paraId="05C7F185" w14:textId="77777777" w:rsidR="00B477A9" w:rsidRPr="00CA7385" w:rsidRDefault="00B477A9" w:rsidP="00B477A9">
      <w:pPr>
        <w:ind w:right="-1"/>
        <w:jc w:val="both"/>
        <w:rPr>
          <w:rFonts w:ascii="Arial" w:hAnsi="Arial" w:cs="Arial"/>
        </w:rPr>
      </w:pPr>
    </w:p>
    <w:p w14:paraId="62893F46" w14:textId="77777777" w:rsidR="00B477A9" w:rsidRPr="00CA7385" w:rsidRDefault="00B477A9" w:rsidP="00B477A9">
      <w:pPr>
        <w:ind w:right="-1"/>
        <w:jc w:val="both"/>
        <w:rPr>
          <w:rFonts w:ascii="Arial" w:hAnsi="Arial" w:cs="Arial"/>
        </w:rPr>
      </w:pPr>
    </w:p>
    <w:p w14:paraId="464D56F7" w14:textId="77777777" w:rsidR="00B477A9" w:rsidRPr="00CA7385" w:rsidRDefault="00B477A9" w:rsidP="00B477A9">
      <w:pPr>
        <w:ind w:right="-1"/>
        <w:jc w:val="both"/>
        <w:rPr>
          <w:rFonts w:ascii="Arial" w:hAnsi="Arial" w:cs="Arial"/>
        </w:rPr>
      </w:pPr>
    </w:p>
    <w:p w14:paraId="200E2935" w14:textId="77777777" w:rsidR="003E4D5D" w:rsidRPr="00CA7385" w:rsidRDefault="008B7AE0">
      <w:pPr>
        <w:rPr>
          <w:rFonts w:ascii="Arial" w:hAnsi="Arial" w:cs="Arial"/>
        </w:rPr>
      </w:pPr>
      <w:r w:rsidRPr="00CA7385">
        <w:rPr>
          <w:rFonts w:ascii="Arial" w:hAnsi="Arial" w:cs="Arial"/>
          <w:b/>
        </w:rPr>
        <w:t xml:space="preserve">MARGEM DE PREFERÊNCIA PARA ALGUM ITEM: </w:t>
      </w:r>
      <w:r w:rsidRPr="00CA7385">
        <w:rPr>
          <w:rFonts w:ascii="Arial" w:hAnsi="Arial" w:cs="Arial"/>
        </w:rPr>
        <w:t>Não.</w:t>
      </w:r>
    </w:p>
    <w:p w14:paraId="5A4FAA2C" w14:textId="77777777" w:rsidR="000F1F62" w:rsidRPr="00CA7385" w:rsidRDefault="000F1F62" w:rsidP="000F1F62">
      <w:pPr>
        <w:spacing w:after="160" w:line="259" w:lineRule="auto"/>
        <w:rPr>
          <w:rFonts w:ascii="Arial" w:hAnsi="Arial" w:cs="Arial"/>
          <w:b/>
          <w:bCs/>
        </w:rPr>
      </w:pPr>
      <w:r w:rsidRPr="00CA7385">
        <w:rPr>
          <w:rFonts w:ascii="Arial" w:hAnsi="Arial" w:cs="Arial"/>
          <w:b/>
          <w:bCs/>
        </w:rPr>
        <w:br w:type="page"/>
      </w:r>
    </w:p>
    <w:p w14:paraId="3D40449C" w14:textId="67AFE36A" w:rsidR="000F1F62" w:rsidRPr="00CA7385" w:rsidRDefault="000F1F62" w:rsidP="000F1F62">
      <w:pPr>
        <w:jc w:val="center"/>
        <w:rPr>
          <w:rFonts w:ascii="Arial" w:hAnsi="Arial" w:cs="Arial"/>
          <w:b/>
          <w:bCs/>
        </w:rPr>
      </w:pPr>
      <w:r w:rsidRPr="00CA7385">
        <w:rPr>
          <w:rFonts w:ascii="Arial" w:hAnsi="Arial" w:cs="Arial"/>
          <w:b/>
          <w:bCs/>
        </w:rPr>
        <w:lastRenderedPageBreak/>
        <w:t>PROCESSO ADMINISTRATIVO N</w:t>
      </w:r>
      <w:r w:rsidR="002C6752" w:rsidRPr="00CA7385">
        <w:rPr>
          <w:rFonts w:ascii="Arial" w:hAnsi="Arial" w:cs="Arial"/>
          <w:b/>
          <w:bCs/>
        </w:rPr>
        <w:t>º</w:t>
      </w:r>
      <w:r w:rsidRPr="00CA7385">
        <w:rPr>
          <w:rFonts w:ascii="Arial" w:hAnsi="Arial" w:cs="Arial"/>
          <w:b/>
          <w:bCs/>
        </w:rPr>
        <w:t xml:space="preserve"> </w:t>
      </w:r>
      <w:r w:rsidR="00D5429B" w:rsidRPr="00CA7385">
        <w:rPr>
          <w:rFonts w:ascii="Arial" w:hAnsi="Arial" w:cs="Arial"/>
          <w:b/>
          <w:bCs/>
        </w:rPr>
        <w:t>156/2026</w:t>
      </w:r>
    </w:p>
    <w:p w14:paraId="6594DA5A" w14:textId="38E12F00" w:rsidR="000F1F62" w:rsidRPr="00CA7385" w:rsidRDefault="000F1F62" w:rsidP="000F1F62">
      <w:pPr>
        <w:jc w:val="center"/>
        <w:rPr>
          <w:rFonts w:ascii="Arial" w:hAnsi="Arial" w:cs="Arial"/>
          <w:b/>
          <w:bCs/>
        </w:rPr>
      </w:pPr>
      <w:r w:rsidRPr="00CA7385">
        <w:rPr>
          <w:rFonts w:ascii="Arial" w:hAnsi="Arial" w:cs="Arial"/>
          <w:b/>
          <w:bCs/>
        </w:rPr>
        <w:t xml:space="preserve">PREGÃO ELETRÔNICO Nº </w:t>
      </w:r>
      <w:r w:rsidR="00D5429B" w:rsidRPr="00CA7385">
        <w:rPr>
          <w:rFonts w:ascii="Arial" w:hAnsi="Arial" w:cs="Arial"/>
          <w:b/>
          <w:bCs/>
        </w:rPr>
        <w:t>093/2026</w:t>
      </w:r>
    </w:p>
    <w:p w14:paraId="1A89AC0E" w14:textId="77777777" w:rsidR="000F1F62" w:rsidRPr="00CA7385" w:rsidRDefault="000F1F62" w:rsidP="000F1F62">
      <w:pPr>
        <w:ind w:firstLine="567"/>
        <w:jc w:val="both"/>
        <w:rPr>
          <w:rFonts w:ascii="Arial" w:hAnsi="Arial" w:cs="Arial"/>
          <w:bCs/>
        </w:rPr>
      </w:pPr>
    </w:p>
    <w:p w14:paraId="2E9A4424" w14:textId="77777777" w:rsidR="000F1F62" w:rsidRPr="00CA7385" w:rsidRDefault="000F1F62" w:rsidP="000F1F62">
      <w:pPr>
        <w:tabs>
          <w:tab w:val="center" w:pos="4677"/>
          <w:tab w:val="left" w:pos="8051"/>
        </w:tabs>
        <w:ind w:right="-1"/>
        <w:jc w:val="both"/>
        <w:rPr>
          <w:rFonts w:ascii="Arial" w:hAnsi="Arial" w:cs="Arial"/>
        </w:rPr>
      </w:pPr>
      <w:r w:rsidRPr="00CA7385">
        <w:rPr>
          <w:rFonts w:ascii="Arial" w:hAnsi="Arial" w:cs="Arial"/>
        </w:rPr>
        <w:t xml:space="preserve">Torna-se público que o </w:t>
      </w:r>
      <w:r w:rsidRPr="00CA7385">
        <w:rPr>
          <w:rFonts w:ascii="Arial" w:hAnsi="Arial" w:cs="Arial"/>
          <w:b/>
        </w:rPr>
        <w:t>MUNICÍPIO DE TANABI</w:t>
      </w:r>
      <w:r w:rsidRPr="00CA7385">
        <w:rPr>
          <w:rFonts w:ascii="Arial" w:hAnsi="Arial" w:cs="Arial"/>
        </w:rPr>
        <w:t xml:space="preserve">, </w:t>
      </w:r>
      <w:r w:rsidRPr="00CA7385">
        <w:rPr>
          <w:rFonts w:ascii="Arial" w:hAnsi="Arial" w:cs="Arial"/>
          <w:b/>
        </w:rPr>
        <w:t>ESTADO DE SÃO PAULO</w:t>
      </w:r>
      <w:r w:rsidRPr="00CA7385">
        <w:rPr>
          <w:rFonts w:ascii="Arial" w:hAnsi="Arial" w:cs="Arial"/>
        </w:rPr>
        <w:t xml:space="preserve"> por meio do </w:t>
      </w:r>
      <w:r w:rsidRPr="00CA7385">
        <w:rPr>
          <w:rFonts w:ascii="Arial" w:hAnsi="Arial" w:cs="Arial"/>
          <w:b/>
        </w:rPr>
        <w:t xml:space="preserve">SENHOR </w:t>
      </w:r>
      <w:r w:rsidRPr="00CA7385">
        <w:rPr>
          <w:rFonts w:ascii="Arial" w:hAnsi="Arial" w:cs="Arial"/>
          <w:b/>
          <w:bCs/>
        </w:rPr>
        <w:t>ALEXANDRE SILVEIRA BERTOLINI</w:t>
      </w:r>
      <w:r w:rsidRPr="00CA7385">
        <w:rPr>
          <w:rFonts w:ascii="Arial" w:eastAsia="MS Mincho" w:hAnsi="Arial" w:cs="Arial"/>
          <w:b/>
          <w:bCs/>
        </w:rPr>
        <w:t xml:space="preserve">, </w:t>
      </w:r>
      <w:r w:rsidRPr="00CA7385">
        <w:rPr>
          <w:rFonts w:ascii="Arial" w:hAnsi="Arial" w:cs="Arial"/>
          <w:b/>
          <w:bCs/>
        </w:rPr>
        <w:t>PREFEITO DO MUNICÍPIO</w:t>
      </w:r>
      <w:r w:rsidRPr="00CA7385">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CA7385">
          <w:rPr>
            <w:rStyle w:val="Hyperlink"/>
            <w:rFonts w:ascii="Arial" w:hAnsi="Arial" w:cs="Arial"/>
            <w:color w:val="auto"/>
            <w:u w:val="none"/>
          </w:rPr>
          <w:t>Lei nº 14.133, de 1º de abril de 2021</w:t>
        </w:r>
      </w:hyperlink>
      <w:r w:rsidRPr="00CA7385">
        <w:rPr>
          <w:rFonts w:ascii="Arial" w:hAnsi="Arial" w:cs="Arial"/>
        </w:rPr>
        <w:t>, do Decreto nº 5.045, de 17 de janeiro de 2024, e demais legislação aplicável e, ainda, de acordo com as condições estabelecidas neste Edital.</w:t>
      </w:r>
    </w:p>
    <w:p w14:paraId="6F34F59D" w14:textId="77777777" w:rsidR="00311C5F" w:rsidRPr="00CA7385" w:rsidRDefault="00311C5F" w:rsidP="000F1F62">
      <w:pPr>
        <w:tabs>
          <w:tab w:val="center" w:pos="4677"/>
          <w:tab w:val="left" w:pos="8051"/>
        </w:tabs>
        <w:ind w:right="-1"/>
        <w:jc w:val="both"/>
        <w:rPr>
          <w:rFonts w:ascii="Arial" w:hAnsi="Arial" w:cs="Arial"/>
        </w:rPr>
      </w:pPr>
    </w:p>
    <w:p w14:paraId="5DBF6E63" w14:textId="77777777" w:rsidR="00311C5F" w:rsidRPr="00CA7385" w:rsidRDefault="00311C5F" w:rsidP="00311C5F">
      <w:pPr>
        <w:jc w:val="both"/>
        <w:rPr>
          <w:rFonts w:ascii="Arial" w:hAnsi="Arial" w:cs="Arial"/>
          <w:b/>
          <w:bCs/>
          <w:i/>
          <w:iCs/>
        </w:rPr>
      </w:pPr>
      <w:r w:rsidRPr="00CA7385">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13FAAA9A" w14:textId="77777777" w:rsidR="000F1F62" w:rsidRPr="00CA7385" w:rsidRDefault="000F1F62" w:rsidP="000F1F62">
      <w:pPr>
        <w:tabs>
          <w:tab w:val="center" w:pos="4677"/>
          <w:tab w:val="left" w:pos="8051"/>
        </w:tabs>
        <w:ind w:right="-1"/>
        <w:jc w:val="both"/>
        <w:rPr>
          <w:rFonts w:ascii="Arial" w:hAnsi="Arial" w:cs="Arial"/>
        </w:rPr>
      </w:pPr>
    </w:p>
    <w:p w14:paraId="126F993C" w14:textId="77777777" w:rsidR="003E4D5D" w:rsidRPr="00CA7385" w:rsidRDefault="008B7AE0">
      <w:pPr>
        <w:pStyle w:val="Nivel01"/>
      </w:pPr>
      <w:r w:rsidRPr="00CA7385">
        <w:t>1. DO OBJETO</w:t>
      </w:r>
    </w:p>
    <w:p w14:paraId="5E564A9E" w14:textId="05966F10" w:rsidR="003E4D5D" w:rsidRPr="00CA7385" w:rsidRDefault="008B7AE0">
      <w:pPr>
        <w:jc w:val="both"/>
        <w:rPr>
          <w:rFonts w:ascii="Arial" w:hAnsi="Arial" w:cs="Arial"/>
        </w:rPr>
      </w:pPr>
      <w:r w:rsidRPr="00CA7385">
        <w:rPr>
          <w:rFonts w:ascii="Arial" w:hAnsi="Arial" w:cs="Arial"/>
        </w:rPr>
        <w:t xml:space="preserve">1.1. O objeto da presente licitação é o Registro de Preços para </w:t>
      </w:r>
      <w:r w:rsidR="005C2F34" w:rsidRPr="00CA7385">
        <w:rPr>
          <w:rFonts w:ascii="Arial" w:hAnsi="Arial" w:cs="Arial"/>
        </w:rPr>
        <w:t xml:space="preserve">futura e eventual </w:t>
      </w:r>
      <w:r w:rsidR="00D5429B" w:rsidRPr="00CA7385">
        <w:rPr>
          <w:rFonts w:ascii="Arial" w:hAnsi="Arial" w:cs="Arial"/>
        </w:rPr>
        <w:t>aquisição, de forma parcelada, de materiais de limpeza, utensílios e acessórios, destinados ao atendimento das necessidades da Administração</w:t>
      </w:r>
      <w:r w:rsidRPr="00CA7385">
        <w:rPr>
          <w:rFonts w:ascii="Arial" w:hAnsi="Arial" w:cs="Arial"/>
        </w:rPr>
        <w:t>, conforme condições, quantidades e exigências estabelecidas neste Edital e seus anexos.</w:t>
      </w:r>
    </w:p>
    <w:p w14:paraId="2F79759A" w14:textId="77777777" w:rsidR="005C6874" w:rsidRPr="00CA7385" w:rsidRDefault="008B7AE0" w:rsidP="005C6874">
      <w:pPr>
        <w:widowControl w:val="0"/>
        <w:ind w:right="-1"/>
        <w:jc w:val="both"/>
        <w:rPr>
          <w:rFonts w:ascii="Arial" w:hAnsi="Arial" w:cs="Arial"/>
        </w:rPr>
      </w:pPr>
      <w:r w:rsidRPr="00CA7385">
        <w:rPr>
          <w:rFonts w:ascii="Arial" w:hAnsi="Arial" w:cs="Arial"/>
        </w:rPr>
        <w:t xml:space="preserve">1.2. </w:t>
      </w:r>
      <w:r w:rsidR="005C6874" w:rsidRPr="00CA7385">
        <w:rPr>
          <w:rFonts w:ascii="Arial" w:hAnsi="Arial" w:cs="Arial"/>
        </w:rPr>
        <w:t>A licitação será dividida em itens, conforme tabela constante do termo de referência, facultando-se ao licitante a participação em quantos itens forem de seu interesse.</w:t>
      </w:r>
    </w:p>
    <w:p w14:paraId="61A1657E" w14:textId="77777777" w:rsidR="00B477A9" w:rsidRPr="00CA7385" w:rsidRDefault="00B477A9">
      <w:pPr>
        <w:jc w:val="both"/>
        <w:rPr>
          <w:rFonts w:ascii="Arial" w:hAnsi="Arial" w:cs="Arial"/>
        </w:rPr>
      </w:pPr>
    </w:p>
    <w:p w14:paraId="07BF76BB" w14:textId="77777777" w:rsidR="003E4D5D" w:rsidRPr="00CA7385" w:rsidRDefault="008B7AE0">
      <w:pPr>
        <w:pStyle w:val="Nivel01"/>
      </w:pPr>
      <w:r w:rsidRPr="00CA7385">
        <w:t>2. DO REGISTRO DE PREÇOS</w:t>
      </w:r>
    </w:p>
    <w:p w14:paraId="573AA33F" w14:textId="77777777" w:rsidR="003E4D5D" w:rsidRPr="00CA7385" w:rsidRDefault="008B7AE0">
      <w:pPr>
        <w:jc w:val="both"/>
        <w:rPr>
          <w:rFonts w:ascii="Arial" w:hAnsi="Arial" w:cs="Arial"/>
        </w:rPr>
      </w:pPr>
      <w:r w:rsidRPr="00CA7385">
        <w:rPr>
          <w:rFonts w:ascii="Arial" w:hAnsi="Arial"/>
        </w:rPr>
        <w:t>2.1. As regras referentes ao órgão gerenciador e à vedação de adesão à Ata de Registro de Preços por órgãos ou entidades não participantes constam da minuta de Ata de Registro de Preços.</w:t>
      </w:r>
    </w:p>
    <w:p w14:paraId="7F959461" w14:textId="77777777" w:rsidR="00B477A9" w:rsidRPr="00CA7385" w:rsidRDefault="00B477A9">
      <w:pPr>
        <w:jc w:val="both"/>
        <w:rPr>
          <w:rFonts w:ascii="Arial" w:hAnsi="Arial" w:cs="Arial"/>
        </w:rPr>
      </w:pPr>
    </w:p>
    <w:p w14:paraId="286A4E0B" w14:textId="77777777" w:rsidR="003E4D5D" w:rsidRPr="00CA7385" w:rsidRDefault="008B7AE0">
      <w:pPr>
        <w:pStyle w:val="Nivel01"/>
      </w:pPr>
      <w:r w:rsidRPr="00CA7385">
        <w:t>3. DA PARTICIPAÇÃO NA LICITAÇÃO</w:t>
      </w:r>
    </w:p>
    <w:p w14:paraId="1140B8C4" w14:textId="77777777" w:rsidR="003E4D5D" w:rsidRPr="00CA7385" w:rsidRDefault="008B7AE0">
      <w:pPr>
        <w:jc w:val="both"/>
        <w:rPr>
          <w:rFonts w:ascii="Arial" w:hAnsi="Arial" w:cs="Arial"/>
        </w:rPr>
      </w:pPr>
      <w:r w:rsidRPr="00CA7385">
        <w:rPr>
          <w:rFonts w:ascii="Arial" w:hAnsi="Arial" w:cs="Arial"/>
        </w:rPr>
        <w:t>3.1. Poderão participar deste certame os interessados previamente credenciados no Sistema de Cadastramento Unificado de Fornecedores - SICAF e no SCPI Portal de Compras.</w:t>
      </w:r>
    </w:p>
    <w:p w14:paraId="7AFCF697" w14:textId="77777777" w:rsidR="003E4D5D" w:rsidRPr="00CA7385" w:rsidRDefault="008B7AE0">
      <w:pPr>
        <w:jc w:val="both"/>
        <w:rPr>
          <w:rFonts w:ascii="Arial" w:hAnsi="Arial" w:cs="Arial"/>
        </w:rPr>
      </w:pPr>
      <w:r w:rsidRPr="00CA7385">
        <w:rPr>
          <w:rFonts w:ascii="Arial" w:hAnsi="Arial" w:cs="Arial"/>
        </w:rPr>
        <w:t>3.2. Os interessados deverão atender às condições exigidas no cadastramento no Sicaf até o terceiro dia útil anterior à data prevista para recebimento das propostas.</w:t>
      </w:r>
    </w:p>
    <w:p w14:paraId="558CF252" w14:textId="77777777" w:rsidR="003E4D5D" w:rsidRPr="00CA7385" w:rsidRDefault="008B7AE0">
      <w:pPr>
        <w:jc w:val="both"/>
        <w:rPr>
          <w:rFonts w:ascii="Arial" w:hAnsi="Arial" w:cs="Arial"/>
        </w:rPr>
      </w:pPr>
      <w:r w:rsidRPr="00CA7385">
        <w:rPr>
          <w:rFonts w:ascii="Arial" w:hAnsi="Arial" w:cs="Arial"/>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390A2F" w14:textId="77777777" w:rsidR="003E4D5D" w:rsidRPr="00CA7385" w:rsidRDefault="008B7AE0">
      <w:pPr>
        <w:jc w:val="both"/>
        <w:rPr>
          <w:rFonts w:ascii="Arial" w:hAnsi="Arial" w:cs="Arial"/>
        </w:rPr>
      </w:pPr>
      <w:r w:rsidRPr="00CA7385">
        <w:rPr>
          <w:rFonts w:ascii="Arial" w:hAnsi="Arial" w:cs="Arial"/>
        </w:rPr>
        <w:t xml:space="preserve">3.4. É de responsabilidade do cadastrado conferir a exatidão dos seus dados cadastrais nos Sistemas relacionados no item anterior e mantê-los atualizados junto aos órgãos responsáveis pela informação, devendo proceder, imediatamente, à </w:t>
      </w:r>
      <w:r w:rsidRPr="00CA7385">
        <w:rPr>
          <w:rFonts w:ascii="Arial" w:hAnsi="Arial" w:cs="Arial"/>
        </w:rPr>
        <w:lastRenderedPageBreak/>
        <w:t>correção ou à alteração dos registros tão logo identifique incorreção ou aqueles se tornem desatualizados.</w:t>
      </w:r>
    </w:p>
    <w:p w14:paraId="7648711B" w14:textId="77777777" w:rsidR="003E4D5D" w:rsidRPr="00CA7385" w:rsidRDefault="008B7AE0">
      <w:pPr>
        <w:jc w:val="both"/>
        <w:rPr>
          <w:rFonts w:ascii="Arial" w:hAnsi="Arial" w:cs="Arial"/>
        </w:rPr>
      </w:pPr>
      <w:r w:rsidRPr="00CA7385">
        <w:rPr>
          <w:rFonts w:ascii="Arial" w:hAnsi="Arial" w:cs="Arial"/>
        </w:rPr>
        <w:t>3.5. A não observância do disposto no item anterior poderá ensejar desclassificação no momento da habilitação.</w:t>
      </w:r>
    </w:p>
    <w:p w14:paraId="54281650" w14:textId="27E13669" w:rsidR="00795B9F" w:rsidRPr="00CA7385" w:rsidRDefault="00AB20FA">
      <w:pPr>
        <w:autoSpaceDE w:val="0"/>
        <w:autoSpaceDN w:val="0"/>
        <w:adjustRightInd w:val="0"/>
        <w:jc w:val="both"/>
        <w:rPr>
          <w:rFonts w:ascii="Arial" w:hAnsi="Arial" w:cs="Arial"/>
        </w:rPr>
      </w:pPr>
      <w:r w:rsidRPr="00CA7385">
        <w:rPr>
          <w:rFonts w:ascii="Arial" w:hAnsi="Arial" w:cs="Arial"/>
        </w:rPr>
        <w:t xml:space="preserve">3.6. </w:t>
      </w:r>
      <w:r w:rsidR="00D5429B" w:rsidRPr="00CA7385">
        <w:rPr>
          <w:rFonts w:ascii="Arial" w:hAnsi="Arial" w:cs="Arial"/>
        </w:rPr>
        <w:t>Para os itens da COTA RESERVADA, a participação é exclusiva a microempresas e empresas de pequeno porte, nos termos do art. 48 da Lei Complementar nº 123, de 14 de dezembro de 2006.</w:t>
      </w:r>
    </w:p>
    <w:p w14:paraId="20ECDE7F" w14:textId="528A0FD9" w:rsidR="00795B9F" w:rsidRPr="00CA7385" w:rsidRDefault="00AB20FA">
      <w:pPr>
        <w:autoSpaceDE w:val="0"/>
        <w:autoSpaceDN w:val="0"/>
        <w:adjustRightInd w:val="0"/>
        <w:jc w:val="both"/>
        <w:rPr>
          <w:rFonts w:ascii="Arial" w:hAnsi="Arial" w:cs="Arial"/>
        </w:rPr>
      </w:pPr>
      <w:r w:rsidRPr="00CA7385">
        <w:rPr>
          <w:rFonts w:ascii="Arial" w:hAnsi="Arial" w:cs="Arial"/>
        </w:rPr>
        <w:t>3.</w:t>
      </w:r>
      <w:r w:rsidR="00D5429B" w:rsidRPr="00CA7385">
        <w:rPr>
          <w:rFonts w:ascii="Arial" w:hAnsi="Arial" w:cs="Arial"/>
        </w:rPr>
        <w:t>7</w:t>
      </w:r>
      <w:r w:rsidRPr="00CA7385">
        <w:rPr>
          <w:rFonts w:ascii="Arial" w:hAnsi="Arial" w:cs="Arial"/>
        </w:rPr>
        <w:t xml:space="preserve">. </w:t>
      </w:r>
      <w:r w:rsidR="00D5429B" w:rsidRPr="00CA7385">
        <w:rPr>
          <w:rFonts w:ascii="Arial" w:hAnsi="Arial" w:cs="Aria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A206309" w14:textId="65CB4DF3" w:rsidR="00FE63A9" w:rsidRPr="00CA7385" w:rsidRDefault="00FE63A9" w:rsidP="004740E7">
      <w:pPr>
        <w:autoSpaceDE w:val="0"/>
        <w:autoSpaceDN w:val="0"/>
        <w:adjustRightInd w:val="0"/>
        <w:jc w:val="both"/>
        <w:rPr>
          <w:rFonts w:ascii="Arial" w:hAnsi="Arial" w:cs="Arial"/>
          <w:bCs/>
        </w:rPr>
      </w:pPr>
      <w:r w:rsidRPr="00CA7385">
        <w:rPr>
          <w:rFonts w:ascii="Arial" w:hAnsi="Arial" w:cs="Arial"/>
        </w:rPr>
        <w:t>3.</w:t>
      </w:r>
      <w:r w:rsidR="00D5429B" w:rsidRPr="00CA7385">
        <w:rPr>
          <w:rFonts w:ascii="Arial" w:hAnsi="Arial" w:cs="Arial"/>
        </w:rPr>
        <w:t>8</w:t>
      </w:r>
      <w:r w:rsidRPr="00CA7385">
        <w:rPr>
          <w:rFonts w:ascii="Arial" w:hAnsi="Arial" w:cs="Arial"/>
        </w:rPr>
        <w:t>.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843341" w14:textId="77777777" w:rsidR="003E4D5D" w:rsidRPr="00CA7385" w:rsidRDefault="008B7AE0">
      <w:pPr>
        <w:jc w:val="both"/>
        <w:rPr>
          <w:rFonts w:ascii="Arial" w:hAnsi="Arial" w:cs="Arial"/>
        </w:rPr>
      </w:pPr>
      <w:r w:rsidRPr="00CA7385">
        <w:rPr>
          <w:rFonts w:ascii="Arial" w:hAnsi="Arial" w:cs="Arial"/>
        </w:rPr>
        <w:t>3.9. Não poderão disputar esta licitação:</w:t>
      </w:r>
    </w:p>
    <w:p w14:paraId="75AEF610" w14:textId="77777777" w:rsidR="003E4D5D" w:rsidRPr="00CA7385" w:rsidRDefault="008B7AE0">
      <w:pPr>
        <w:jc w:val="both"/>
        <w:rPr>
          <w:rFonts w:ascii="Arial" w:hAnsi="Arial" w:cs="Arial"/>
        </w:rPr>
      </w:pPr>
      <w:r w:rsidRPr="00CA7385">
        <w:rPr>
          <w:rFonts w:ascii="Arial" w:hAnsi="Arial" w:cs="Arial"/>
        </w:rPr>
        <w:t>3.9.1. aquele que não atenda às condições deste Edital e seu(s) anexo(s);</w:t>
      </w:r>
    </w:p>
    <w:p w14:paraId="5422BF85" w14:textId="77777777" w:rsidR="003E4D5D" w:rsidRPr="00CA7385" w:rsidRDefault="008B7AE0">
      <w:pPr>
        <w:jc w:val="both"/>
        <w:rPr>
          <w:rFonts w:ascii="Arial" w:hAnsi="Arial" w:cs="Arial"/>
        </w:rPr>
      </w:pPr>
      <w:r w:rsidRPr="00CA7385">
        <w:rPr>
          <w:rFonts w:ascii="Arial" w:hAnsi="Arial" w:cs="Arial"/>
        </w:rPr>
        <w:t>3.9.2. sociedade que desempenhe atividade incompatível com o objeto da licitação;</w:t>
      </w:r>
    </w:p>
    <w:p w14:paraId="541A26F5" w14:textId="77777777" w:rsidR="003E4D5D" w:rsidRPr="00CA7385" w:rsidRDefault="008B7AE0">
      <w:pPr>
        <w:jc w:val="both"/>
        <w:rPr>
          <w:rFonts w:ascii="Arial" w:hAnsi="Arial" w:cs="Arial"/>
        </w:rPr>
      </w:pPr>
      <w:r w:rsidRPr="00CA7385">
        <w:rPr>
          <w:rFonts w:ascii="Arial" w:hAnsi="Arial" w:cs="Arial"/>
        </w:rPr>
        <w:t>3.9.3. empresas estrangeiras que não tenham representação legal no Brasil com poderes expressos para receber citação e responder administrativa ou judicialmente;</w:t>
      </w:r>
    </w:p>
    <w:p w14:paraId="0A557673" w14:textId="77777777" w:rsidR="003E4D5D" w:rsidRPr="00CA7385" w:rsidRDefault="008B7AE0">
      <w:pPr>
        <w:jc w:val="both"/>
        <w:rPr>
          <w:rFonts w:ascii="Arial" w:hAnsi="Arial" w:cs="Arial"/>
        </w:rPr>
      </w:pPr>
      <w:r w:rsidRPr="00CA7385">
        <w:rPr>
          <w:rFonts w:ascii="Arial" w:hAnsi="Arial" w:cs="Arial"/>
        </w:rPr>
        <w:t>3.9.4. autor do anteprojeto, do projeto básico ou do projeto executivo, pessoa física ou jurídica, quando a licitação versar sobre serviços ou fornecimento de bens a ele relacionados;</w:t>
      </w:r>
    </w:p>
    <w:p w14:paraId="0BADCD68" w14:textId="77777777" w:rsidR="003E4D5D" w:rsidRPr="00CA7385" w:rsidRDefault="008B7AE0">
      <w:pPr>
        <w:jc w:val="both"/>
        <w:rPr>
          <w:rFonts w:ascii="Arial" w:hAnsi="Arial" w:cs="Arial"/>
        </w:rPr>
      </w:pPr>
      <w:r w:rsidRPr="00CA7385">
        <w:rPr>
          <w:rFonts w:ascii="Arial" w:hAnsi="Arial" w:cs="Arial"/>
        </w:rPr>
        <w:t>3.9.5.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5ADC807" w14:textId="77777777" w:rsidR="003E4D5D" w:rsidRPr="00CA7385" w:rsidRDefault="008B7AE0">
      <w:pPr>
        <w:jc w:val="both"/>
        <w:rPr>
          <w:rFonts w:ascii="Arial" w:hAnsi="Arial" w:cs="Arial"/>
        </w:rPr>
      </w:pPr>
      <w:r w:rsidRPr="00CA7385">
        <w:rPr>
          <w:rFonts w:ascii="Arial" w:hAnsi="Arial" w:cs="Arial"/>
        </w:rPr>
        <w:t>3.9.6. pessoa física ou jurídica que se encontre, ao tempo da licitação, impossibilitada de participar da licitação em decorrência de sanção que lhe foi imposta;</w:t>
      </w:r>
    </w:p>
    <w:p w14:paraId="16DF85B1" w14:textId="77777777" w:rsidR="003E4D5D" w:rsidRPr="00CA7385" w:rsidRDefault="008B7AE0">
      <w:pPr>
        <w:jc w:val="both"/>
        <w:rPr>
          <w:rFonts w:ascii="Arial" w:hAnsi="Arial" w:cs="Arial"/>
        </w:rPr>
      </w:pPr>
      <w:r w:rsidRPr="00CA7385">
        <w:rPr>
          <w:rFonts w:ascii="Arial" w:hAnsi="Arial" w:cs="Arial"/>
        </w:rPr>
        <w:t>3.9.7.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18A647" w14:textId="77777777" w:rsidR="003E4D5D" w:rsidRPr="00CA7385" w:rsidRDefault="008B7AE0">
      <w:pPr>
        <w:jc w:val="both"/>
        <w:rPr>
          <w:rFonts w:ascii="Arial" w:hAnsi="Arial" w:cs="Arial"/>
        </w:rPr>
      </w:pPr>
      <w:r w:rsidRPr="00CA7385">
        <w:rPr>
          <w:rFonts w:ascii="Arial" w:hAnsi="Arial" w:cs="Arial"/>
        </w:rPr>
        <w:t>3.9.8. empresas controladoras, controladas ou coligadas, nos termos da Lei nº 6.404, de 15 de dezembro de 1976, concorrendo entre si;</w:t>
      </w:r>
    </w:p>
    <w:p w14:paraId="04AFB682" w14:textId="77777777" w:rsidR="003E4D5D" w:rsidRPr="00CA7385" w:rsidRDefault="008B7AE0">
      <w:pPr>
        <w:jc w:val="both"/>
        <w:rPr>
          <w:rFonts w:ascii="Arial" w:hAnsi="Arial" w:cs="Arial"/>
        </w:rPr>
      </w:pPr>
      <w:r w:rsidRPr="00CA7385">
        <w:rPr>
          <w:rFonts w:ascii="Arial" w:hAnsi="Arial" w:cs="Arial"/>
        </w:rPr>
        <w:t>3.9.9.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F93BFE" w14:textId="77777777" w:rsidR="003E4D5D" w:rsidRPr="00CA7385" w:rsidRDefault="008B7AE0">
      <w:pPr>
        <w:jc w:val="both"/>
        <w:rPr>
          <w:rFonts w:ascii="Arial" w:hAnsi="Arial" w:cs="Arial"/>
        </w:rPr>
      </w:pPr>
      <w:r w:rsidRPr="00CA7385">
        <w:rPr>
          <w:rFonts w:ascii="Arial" w:hAnsi="Arial" w:cs="Arial"/>
        </w:rPr>
        <w:t>3.9.10. Organizações da Sociedade Civil de Interesse Público - OSCIP, atuando nessa condição;</w:t>
      </w:r>
    </w:p>
    <w:p w14:paraId="6B7F63E6" w14:textId="77777777" w:rsidR="003E4D5D" w:rsidRPr="00CA7385" w:rsidRDefault="008B7AE0">
      <w:pPr>
        <w:jc w:val="both"/>
        <w:rPr>
          <w:rFonts w:ascii="Arial" w:hAnsi="Arial" w:cs="Arial"/>
        </w:rPr>
      </w:pPr>
      <w:r w:rsidRPr="00CA7385">
        <w:rPr>
          <w:rFonts w:ascii="Arial" w:hAnsi="Arial" w:cs="Arial"/>
        </w:rPr>
        <w:t>3.9.11. pessoas jurídicas reunidas em consórcio;</w:t>
      </w:r>
    </w:p>
    <w:p w14:paraId="11286C96" w14:textId="77777777" w:rsidR="003E4D5D" w:rsidRPr="00CA7385" w:rsidRDefault="008B7AE0">
      <w:pPr>
        <w:jc w:val="both"/>
        <w:rPr>
          <w:rFonts w:ascii="Arial" w:hAnsi="Arial" w:cs="Arial"/>
        </w:rPr>
      </w:pPr>
      <w:r w:rsidRPr="00CA7385">
        <w:rPr>
          <w:rFonts w:ascii="Arial" w:hAnsi="Arial" w:cs="Arial"/>
        </w:rPr>
        <w:lastRenderedPageBreak/>
        <w:t>3.9.12. pessoas físicas.</w:t>
      </w:r>
    </w:p>
    <w:p w14:paraId="56DA7E0C" w14:textId="77777777" w:rsidR="003E4D5D" w:rsidRPr="00CA7385" w:rsidRDefault="008B7AE0">
      <w:pPr>
        <w:jc w:val="both"/>
        <w:rPr>
          <w:rFonts w:ascii="Arial" w:hAnsi="Arial" w:cs="Arial"/>
        </w:rPr>
      </w:pPr>
      <w:r w:rsidRPr="00CA7385">
        <w:rPr>
          <w:rFonts w:ascii="Arial" w:hAnsi="Arial" w:cs="Arial"/>
        </w:rPr>
        <w:t>3.10.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7227E1C" w14:textId="77777777" w:rsidR="003E4D5D" w:rsidRPr="00CA7385" w:rsidRDefault="008B7AE0">
      <w:pPr>
        <w:jc w:val="both"/>
        <w:rPr>
          <w:rFonts w:ascii="Arial" w:hAnsi="Arial" w:cs="Arial"/>
        </w:rPr>
      </w:pPr>
      <w:r w:rsidRPr="00CA7385">
        <w:rPr>
          <w:rFonts w:ascii="Arial" w:hAnsi="Arial" w:cs="Arial"/>
        </w:rPr>
        <w:t>3.11. O impedimento de que trata o item 3.9.6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14CB34B" w14:textId="77777777" w:rsidR="003E4D5D" w:rsidRPr="00CA7385" w:rsidRDefault="008B7AE0">
      <w:pPr>
        <w:jc w:val="both"/>
        <w:rPr>
          <w:rFonts w:ascii="Arial" w:hAnsi="Arial" w:cs="Arial"/>
        </w:rPr>
      </w:pPr>
      <w:r w:rsidRPr="00CA7385">
        <w:rPr>
          <w:rFonts w:ascii="Arial" w:hAnsi="Arial" w:cs="Arial"/>
        </w:rPr>
        <w:t>3.12. A critério da Administração e exclusivamente a seu serviço, o autor dos projetos e a empresa a que se referem os itens 3.9.4 e 3.9.5 poderão participar no apoio das atividades de planejamento da contratação, de execução da licitação ou de gestão do contrato, desde que sob supervisão exclusiva de agentes públicos do órgão ou entidade.</w:t>
      </w:r>
    </w:p>
    <w:p w14:paraId="168703CA" w14:textId="77777777" w:rsidR="003E4D5D" w:rsidRPr="00CA7385" w:rsidRDefault="008B7AE0">
      <w:pPr>
        <w:jc w:val="both"/>
        <w:rPr>
          <w:rFonts w:ascii="Arial" w:hAnsi="Arial" w:cs="Arial"/>
        </w:rPr>
      </w:pPr>
      <w:r w:rsidRPr="00CA7385">
        <w:rPr>
          <w:rFonts w:ascii="Arial" w:hAnsi="Arial" w:cs="Arial"/>
        </w:rPr>
        <w:t>3.13. Equiparam-se aos autores do projeto as empresas integrantes do mesmo grupo econômico.</w:t>
      </w:r>
    </w:p>
    <w:p w14:paraId="54A9110E" w14:textId="77777777" w:rsidR="003E4D5D" w:rsidRPr="00CA7385" w:rsidRDefault="008B7AE0">
      <w:pPr>
        <w:jc w:val="both"/>
        <w:rPr>
          <w:rFonts w:ascii="Arial" w:hAnsi="Arial" w:cs="Arial"/>
        </w:rPr>
      </w:pPr>
      <w:r w:rsidRPr="00CA7385">
        <w:rPr>
          <w:rFonts w:ascii="Arial" w:hAnsi="Arial" w:cs="Arial"/>
        </w:rPr>
        <w:t>3.14. O disposto nos itens 3.9.4 e 3.9.5 não impede a licitação ou a contratação de serviço que inclua como encargo do contratado a elaboração do projeto básico e do projeto executivo, nas contratações integradas, e do projeto executivo, nos demais regimes de execução.</w:t>
      </w:r>
    </w:p>
    <w:p w14:paraId="75003A86" w14:textId="77777777" w:rsidR="003E4D5D" w:rsidRPr="00CA7385" w:rsidRDefault="008B7AE0">
      <w:pPr>
        <w:jc w:val="both"/>
        <w:rPr>
          <w:rFonts w:ascii="Arial" w:hAnsi="Arial" w:cs="Arial"/>
        </w:rPr>
      </w:pPr>
      <w:r w:rsidRPr="00CA7385">
        <w:rPr>
          <w:rFonts w:ascii="Arial" w:hAnsi="Arial" w:cs="Arial"/>
        </w:rPr>
        <w:t>3.15.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4D20ADC" w14:textId="77777777" w:rsidR="003E4D5D" w:rsidRPr="00CA7385" w:rsidRDefault="008B7AE0">
      <w:pPr>
        <w:jc w:val="both"/>
        <w:rPr>
          <w:rFonts w:ascii="Arial" w:hAnsi="Arial" w:cs="Arial"/>
        </w:rPr>
      </w:pPr>
      <w:r w:rsidRPr="00CA7385">
        <w:rPr>
          <w:rFonts w:ascii="Arial" w:hAnsi="Arial" w:cs="Arial"/>
        </w:rPr>
        <w:t>3.16. A vedação de que trata o item 3.10 estende-se a terceiro que auxilie a condução da contratação na qualidade de integrante de equipe de apoio, profissional especializado ou funcionário ou representante de empresa que preste assessoria técnica.</w:t>
      </w:r>
    </w:p>
    <w:p w14:paraId="28F76E38" w14:textId="77777777" w:rsidR="00B477A9" w:rsidRPr="00CA7385" w:rsidRDefault="00B477A9">
      <w:pPr>
        <w:jc w:val="both"/>
        <w:rPr>
          <w:rFonts w:ascii="Arial" w:hAnsi="Arial" w:cs="Arial"/>
        </w:rPr>
      </w:pPr>
    </w:p>
    <w:p w14:paraId="374C1B15" w14:textId="77777777" w:rsidR="003E4D5D" w:rsidRPr="00CA7385" w:rsidRDefault="008B7AE0">
      <w:pPr>
        <w:pStyle w:val="Nivel01"/>
      </w:pPr>
      <w:r w:rsidRPr="00CA7385">
        <w:t>4. DO ORÇAMENTO ESTIMADO</w:t>
      </w:r>
    </w:p>
    <w:p w14:paraId="7DB7CC11" w14:textId="77777777" w:rsidR="003E4D5D" w:rsidRPr="00CA7385" w:rsidRDefault="008B7AE0">
      <w:pPr>
        <w:jc w:val="both"/>
        <w:rPr>
          <w:rFonts w:ascii="Arial" w:hAnsi="Arial" w:cs="Arial"/>
        </w:rPr>
      </w:pPr>
      <w:r w:rsidRPr="00CA7385">
        <w:rPr>
          <w:rFonts w:ascii="Arial" w:hAnsi="Arial" w:cs="Arial"/>
        </w:rPr>
        <w:t>4.1. O orçamento estimado da presente contratação não será de caráter sigiloso.</w:t>
      </w:r>
    </w:p>
    <w:p w14:paraId="0F1CA768" w14:textId="77777777" w:rsidR="00B477A9" w:rsidRPr="00CA7385" w:rsidRDefault="00B477A9">
      <w:pPr>
        <w:jc w:val="both"/>
        <w:rPr>
          <w:rFonts w:ascii="Arial" w:hAnsi="Arial" w:cs="Arial"/>
        </w:rPr>
      </w:pPr>
    </w:p>
    <w:p w14:paraId="594F04BD" w14:textId="77777777" w:rsidR="003E4D5D" w:rsidRPr="00CA7385" w:rsidRDefault="008B7AE0">
      <w:pPr>
        <w:pStyle w:val="Nivel01"/>
      </w:pPr>
      <w:r w:rsidRPr="00CA7385">
        <w:t>5. DA APRESENTAÇÃO DA PROPOSTA E DOS DOCUMENTOS DE HABILITAÇÃO</w:t>
      </w:r>
    </w:p>
    <w:p w14:paraId="4775BD32" w14:textId="77777777" w:rsidR="003E4D5D" w:rsidRPr="00CA7385" w:rsidRDefault="008B7AE0">
      <w:pPr>
        <w:jc w:val="both"/>
        <w:rPr>
          <w:rFonts w:ascii="Arial" w:hAnsi="Arial" w:cs="Arial"/>
        </w:rPr>
      </w:pPr>
      <w:r w:rsidRPr="00CA7385">
        <w:rPr>
          <w:rFonts w:ascii="Arial" w:hAnsi="Arial" w:cs="Arial"/>
        </w:rPr>
        <w:t>5.1. Os licitantes encaminharão, exclusivamente por meio do sistema eletrônico, a proposta com o preço ou o percentual de desconto, conforme o critério de julgamento adotado neste Edital, até a data e o horário estabelecidos para abertura da sessão pública.</w:t>
      </w:r>
    </w:p>
    <w:p w14:paraId="0AE80EA5" w14:textId="77777777" w:rsidR="003E4D5D" w:rsidRPr="00CA7385" w:rsidRDefault="008B7AE0">
      <w:pPr>
        <w:jc w:val="both"/>
        <w:rPr>
          <w:rFonts w:ascii="Arial" w:hAnsi="Arial" w:cs="Arial"/>
        </w:rPr>
      </w:pPr>
      <w:r w:rsidRPr="00CA7385">
        <w:rPr>
          <w:rFonts w:ascii="Arial" w:hAnsi="Arial" w:cs="Arial"/>
        </w:rPr>
        <w:t>5.2. No cadastramento da proposta inicial, o licitante declarará, em campo próprio do sistema, que:</w:t>
      </w:r>
    </w:p>
    <w:p w14:paraId="03867D80" w14:textId="77777777" w:rsidR="003E4D5D" w:rsidRPr="00CA7385" w:rsidRDefault="008B7AE0">
      <w:pPr>
        <w:jc w:val="both"/>
        <w:rPr>
          <w:rFonts w:ascii="Arial" w:hAnsi="Arial" w:cs="Arial"/>
        </w:rPr>
      </w:pPr>
      <w:r w:rsidRPr="00CA7385">
        <w:rPr>
          <w:rFonts w:ascii="Arial" w:hAnsi="Arial" w:cs="Arial"/>
        </w:rPr>
        <w:t xml:space="preserve">5.2.1. está ciente e concorda com as condições contidas no edital e seus anexos, bem como de que a proposta apresentada compreende a integralidade dos custos para </w:t>
      </w:r>
      <w:r w:rsidRPr="00CA7385">
        <w:rPr>
          <w:rFonts w:ascii="Arial" w:hAnsi="Arial" w:cs="Arial"/>
        </w:rPr>
        <w:lastRenderedPageBreak/>
        <w:t>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895BC2" w14:textId="77777777" w:rsidR="003E4D5D" w:rsidRPr="00CA7385" w:rsidRDefault="008B7AE0">
      <w:pPr>
        <w:jc w:val="both"/>
        <w:rPr>
          <w:rFonts w:ascii="Arial" w:hAnsi="Arial" w:cs="Arial"/>
        </w:rPr>
      </w:pPr>
      <w:r w:rsidRPr="00CA7385">
        <w:rPr>
          <w:rFonts w:ascii="Arial" w:hAnsi="Arial" w:cs="Arial"/>
        </w:rPr>
        <w:t>5.2.2. não emprega menor de 18 anos em trabalho noturno, perigoso ou insalubre e não emprega menor de 16 anos, salvo menor, a partir de 14 anos, na condição de aprendiz, nos termos do artigo 7°, XXXIII, da Constituição;</w:t>
      </w:r>
    </w:p>
    <w:p w14:paraId="05920D87" w14:textId="77777777" w:rsidR="003E4D5D" w:rsidRPr="00CA7385" w:rsidRDefault="008B7AE0">
      <w:pPr>
        <w:jc w:val="both"/>
        <w:rPr>
          <w:rFonts w:ascii="Arial" w:hAnsi="Arial" w:cs="Arial"/>
        </w:rPr>
      </w:pPr>
      <w:r w:rsidRPr="00CA7385">
        <w:rPr>
          <w:rFonts w:ascii="Arial" w:hAnsi="Arial" w:cs="Arial"/>
        </w:rPr>
        <w:t>5.2.3. não possui empregados executando trabalho degradante ou forçado, observando o disposto nos incisos III e IV do art. 1º e no inciso III do art. 5º da Constituição Federal;</w:t>
      </w:r>
    </w:p>
    <w:p w14:paraId="4F1DA4AC" w14:textId="77777777" w:rsidR="003E4D5D" w:rsidRPr="00CA7385" w:rsidRDefault="008B7AE0">
      <w:pPr>
        <w:jc w:val="both"/>
        <w:rPr>
          <w:rFonts w:ascii="Arial" w:hAnsi="Arial" w:cs="Arial"/>
        </w:rPr>
      </w:pPr>
      <w:r w:rsidRPr="00CA7385">
        <w:rPr>
          <w:rFonts w:ascii="Arial" w:hAnsi="Arial" w:cs="Arial"/>
        </w:rPr>
        <w:t>5.2.4. cumpre as exigências de reserva de cargos para pessoa com deficiência e para reabilitado da Previdência Social, previstas em lei e em outras normas específicas.</w:t>
      </w:r>
    </w:p>
    <w:p w14:paraId="3F432FE7" w14:textId="77777777" w:rsidR="003E4D5D" w:rsidRPr="00CA7385" w:rsidRDefault="008B7AE0">
      <w:pPr>
        <w:jc w:val="both"/>
        <w:rPr>
          <w:rFonts w:ascii="Arial" w:hAnsi="Arial" w:cs="Arial"/>
        </w:rPr>
      </w:pPr>
      <w:r w:rsidRPr="00CA7385">
        <w:rPr>
          <w:rFonts w:ascii="Arial" w:hAnsi="Arial" w:cs="Arial"/>
        </w:rPr>
        <w:t>5.3. O licitante organizado em cooperativa deverá declarar, ainda, em campo próprio do sistema eletrônico, que cumpre os requisitos estabelecidos no artigo 16 da Lei nº 14.133, de 2021.</w:t>
      </w:r>
    </w:p>
    <w:p w14:paraId="0F918D75" w14:textId="77777777" w:rsidR="003E4D5D" w:rsidRPr="00CA7385" w:rsidRDefault="008B7AE0">
      <w:pPr>
        <w:jc w:val="both"/>
        <w:rPr>
          <w:rFonts w:ascii="Arial" w:hAnsi="Arial" w:cs="Arial"/>
        </w:rPr>
      </w:pPr>
      <w:r w:rsidRPr="00CA7385">
        <w:rPr>
          <w:rFonts w:ascii="Arial" w:hAnsi="Arial" w:cs="Arial"/>
        </w:rPr>
        <w:t>5.4. O licitante deverá declarar em campo próprio do sistema se o produto ou serviço ofertado é manufaturado nacional beneficiado por um dos critérios de margem de preferência indicados no Termo de Referência, quando for o caso, para usufruir do benefício.</w:t>
      </w:r>
    </w:p>
    <w:p w14:paraId="5DEC817E" w14:textId="77777777" w:rsidR="003E4D5D" w:rsidRPr="00CA7385" w:rsidRDefault="008B7AE0">
      <w:pPr>
        <w:jc w:val="both"/>
        <w:rPr>
          <w:rFonts w:ascii="Arial" w:hAnsi="Arial" w:cs="Arial"/>
        </w:rPr>
      </w:pPr>
      <w:r w:rsidRPr="00CA7385">
        <w:rPr>
          <w:rFonts w:ascii="Arial" w:hAnsi="Arial" w:cs="Arial"/>
        </w:rPr>
        <w:t>5.5. No caso das empresas que foram beneficiadas pela Lei nº 12.546, de 2011, as propostas de preços deverão ser apresentadas com as alíquotas em vigor, nos termos da Lei nº 14.973, de 2024, aplicáveis para o ano de apresentação da proposta.</w:t>
      </w:r>
    </w:p>
    <w:p w14:paraId="55309D42" w14:textId="77777777" w:rsidR="003E4D5D" w:rsidRPr="00CA7385" w:rsidRDefault="008B7AE0">
      <w:pPr>
        <w:jc w:val="both"/>
        <w:rPr>
          <w:rFonts w:ascii="Arial" w:hAnsi="Arial" w:cs="Arial"/>
        </w:rPr>
      </w:pPr>
      <w:r w:rsidRPr="00CA7385">
        <w:rPr>
          <w:rFonts w:ascii="Arial" w:hAnsi="Arial" w:cs="Arial"/>
        </w:rPr>
        <w:t>5.5.1. 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50DC8B0" w14:textId="77777777" w:rsidR="003E4D5D" w:rsidRPr="00CA7385" w:rsidRDefault="008B7AE0">
      <w:pPr>
        <w:jc w:val="both"/>
        <w:rPr>
          <w:rFonts w:ascii="Arial" w:hAnsi="Arial" w:cs="Arial"/>
        </w:rPr>
      </w:pPr>
      <w:r w:rsidRPr="00CA7385">
        <w:rPr>
          <w:rFonts w:ascii="Arial" w:hAnsi="Arial" w:cs="Arial"/>
        </w:rPr>
        <w:t>5.6.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CD8EE5D" w14:textId="77777777" w:rsidR="003E4D5D" w:rsidRPr="00CA7385" w:rsidRDefault="008B7AE0">
      <w:pPr>
        <w:jc w:val="both"/>
        <w:rPr>
          <w:rFonts w:ascii="Arial" w:hAnsi="Arial" w:cs="Arial"/>
        </w:rPr>
      </w:pPr>
      <w:r w:rsidRPr="00CA7385">
        <w:rPr>
          <w:rFonts w:ascii="Arial" w:hAnsi="Arial" w:cs="Arial"/>
        </w:rPr>
        <w:t>5.6.1. No item exclusivo para participação de microempresas e empresas de pequeno porte, a assinalação do campo “não” impedirá o prosseguimento no certame, para aquele item;</w:t>
      </w:r>
    </w:p>
    <w:p w14:paraId="693D4B3C" w14:textId="77777777" w:rsidR="003E4D5D" w:rsidRPr="00CA7385" w:rsidRDefault="008B7AE0">
      <w:pPr>
        <w:jc w:val="both"/>
        <w:rPr>
          <w:rFonts w:ascii="Arial" w:hAnsi="Arial" w:cs="Arial"/>
        </w:rPr>
      </w:pPr>
      <w:r w:rsidRPr="00CA7385">
        <w:rPr>
          <w:rFonts w:ascii="Arial" w:hAnsi="Arial" w:cs="Arial"/>
        </w:rPr>
        <w:t>5.6.2.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F7C3AC0" w14:textId="77777777" w:rsidR="003E4D5D" w:rsidRPr="00CA7385" w:rsidRDefault="008B7AE0">
      <w:pPr>
        <w:jc w:val="both"/>
        <w:rPr>
          <w:rFonts w:ascii="Arial" w:hAnsi="Arial" w:cs="Arial"/>
        </w:rPr>
      </w:pPr>
      <w:r w:rsidRPr="00CA7385">
        <w:rPr>
          <w:rFonts w:ascii="Arial" w:hAnsi="Arial" w:cs="Arial"/>
        </w:rPr>
        <w:t>5.7. Não poderá se beneficiar do tratamento jurídico diferenciado estabelecido nos arts. 42 a 49 da Lei Complementar nº 123, de 2006, a pessoa jurídica:</w:t>
      </w:r>
    </w:p>
    <w:p w14:paraId="0BE6BE8E" w14:textId="77777777" w:rsidR="003E4D5D" w:rsidRPr="00CA7385" w:rsidRDefault="008B7AE0">
      <w:pPr>
        <w:jc w:val="both"/>
        <w:rPr>
          <w:rFonts w:ascii="Arial" w:hAnsi="Arial" w:cs="Arial"/>
        </w:rPr>
      </w:pPr>
      <w:r w:rsidRPr="00CA7385">
        <w:rPr>
          <w:rFonts w:ascii="Arial" w:hAnsi="Arial" w:cs="Arial"/>
        </w:rPr>
        <w:t>5.7.1. de cujo capital participe outra pessoa jurídica;</w:t>
      </w:r>
    </w:p>
    <w:p w14:paraId="2E290928" w14:textId="77777777" w:rsidR="003E4D5D" w:rsidRPr="00CA7385" w:rsidRDefault="008B7AE0">
      <w:pPr>
        <w:jc w:val="both"/>
        <w:rPr>
          <w:rFonts w:ascii="Arial" w:hAnsi="Arial" w:cs="Arial"/>
        </w:rPr>
      </w:pPr>
      <w:r w:rsidRPr="00CA7385">
        <w:rPr>
          <w:rFonts w:ascii="Arial" w:hAnsi="Arial" w:cs="Arial"/>
        </w:rPr>
        <w:t>5.7.2. que seja filial, sucursal, agência ou representação, no País, de pessoa jurídica com sede no exterior;</w:t>
      </w:r>
    </w:p>
    <w:p w14:paraId="77510684" w14:textId="77777777" w:rsidR="003E4D5D" w:rsidRPr="00CA7385" w:rsidRDefault="008B7AE0">
      <w:pPr>
        <w:jc w:val="both"/>
        <w:rPr>
          <w:rFonts w:ascii="Arial" w:hAnsi="Arial" w:cs="Arial"/>
        </w:rPr>
      </w:pPr>
      <w:r w:rsidRPr="00CA7385">
        <w:rPr>
          <w:rFonts w:ascii="Arial" w:hAnsi="Arial" w:cs="Arial"/>
        </w:rPr>
        <w:lastRenderedPageBreak/>
        <w:t>5.7.3.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73DEA0" w14:textId="77777777" w:rsidR="003E4D5D" w:rsidRPr="00CA7385" w:rsidRDefault="008B7AE0">
      <w:pPr>
        <w:jc w:val="both"/>
        <w:rPr>
          <w:rFonts w:ascii="Arial" w:hAnsi="Arial" w:cs="Arial"/>
        </w:rPr>
      </w:pPr>
      <w:r w:rsidRPr="00CA7385">
        <w:rPr>
          <w:rFonts w:ascii="Arial" w:hAnsi="Arial" w:cs="Arial"/>
        </w:rPr>
        <w:t>5.7.4. cujo titular ou sócio participe com mais de 10% (dez por cento) do capital de outra empresa não beneficiada pela Lei Complementar nº 123, de 2006, desde que a receita bruta global ultrapasse o limite de que trata o inciso II do art. 3º da referida lei;</w:t>
      </w:r>
    </w:p>
    <w:p w14:paraId="4A3096E3" w14:textId="77777777" w:rsidR="003E4D5D" w:rsidRPr="00CA7385" w:rsidRDefault="008B7AE0">
      <w:pPr>
        <w:jc w:val="both"/>
        <w:rPr>
          <w:rFonts w:ascii="Arial" w:hAnsi="Arial" w:cs="Arial"/>
        </w:rPr>
      </w:pPr>
      <w:r w:rsidRPr="00CA7385">
        <w:rPr>
          <w:rFonts w:ascii="Arial" w:hAnsi="Arial" w:cs="Arial"/>
        </w:rPr>
        <w:t>5.7.5. cujo sócio ou titular seja administrador ou equiparado de outra pessoa jurídica com fins lucrativos, desde que a receita bruta global ultrapasse o limite de que trata o inciso II do art. 3º da referida lei;</w:t>
      </w:r>
    </w:p>
    <w:p w14:paraId="4519588F" w14:textId="77777777" w:rsidR="003E4D5D" w:rsidRPr="00CA7385" w:rsidRDefault="008B7AE0">
      <w:pPr>
        <w:jc w:val="both"/>
        <w:rPr>
          <w:rFonts w:ascii="Arial" w:hAnsi="Arial" w:cs="Arial"/>
        </w:rPr>
      </w:pPr>
      <w:r w:rsidRPr="00CA7385">
        <w:rPr>
          <w:rFonts w:ascii="Arial" w:hAnsi="Arial" w:cs="Arial"/>
        </w:rPr>
        <w:t>5.7.6. constituída sob a forma de cooperativas, salvo as de consumo;</w:t>
      </w:r>
    </w:p>
    <w:p w14:paraId="78673479" w14:textId="77777777" w:rsidR="003E4D5D" w:rsidRPr="00CA7385" w:rsidRDefault="008B7AE0">
      <w:pPr>
        <w:jc w:val="both"/>
        <w:rPr>
          <w:rFonts w:ascii="Arial" w:hAnsi="Arial" w:cs="Arial"/>
        </w:rPr>
      </w:pPr>
      <w:r w:rsidRPr="00CA7385">
        <w:rPr>
          <w:rFonts w:ascii="Arial" w:hAnsi="Arial" w:cs="Arial"/>
        </w:rPr>
        <w:t>5.7.7. que participe do capital de outra pessoa jurídica;</w:t>
      </w:r>
    </w:p>
    <w:p w14:paraId="2A54ED96" w14:textId="77777777" w:rsidR="003E4D5D" w:rsidRPr="00CA7385" w:rsidRDefault="008B7AE0">
      <w:pPr>
        <w:jc w:val="both"/>
        <w:rPr>
          <w:rFonts w:ascii="Arial" w:hAnsi="Arial" w:cs="Arial"/>
        </w:rPr>
      </w:pPr>
      <w:r w:rsidRPr="00CA7385">
        <w:rPr>
          <w:rFonts w:ascii="Arial" w:hAnsi="Arial" w:cs="Arial"/>
        </w:rPr>
        <w:t>5.7.8.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72B4F10" w14:textId="77777777" w:rsidR="003E4D5D" w:rsidRPr="00CA7385" w:rsidRDefault="008B7AE0">
      <w:pPr>
        <w:jc w:val="both"/>
        <w:rPr>
          <w:rFonts w:ascii="Arial" w:hAnsi="Arial" w:cs="Arial"/>
        </w:rPr>
      </w:pPr>
      <w:r w:rsidRPr="00CA7385">
        <w:rPr>
          <w:rFonts w:ascii="Arial" w:hAnsi="Arial" w:cs="Arial"/>
        </w:rPr>
        <w:t>5.7.9. resultante ou remanescente de cisão ou qualquer outra forma de desmembramento de pessoa jurídica que tenha ocorrido em um dos 5 (cinco) anos-calendário anteriores;</w:t>
      </w:r>
    </w:p>
    <w:p w14:paraId="7384DBCC" w14:textId="77777777" w:rsidR="003E4D5D" w:rsidRPr="00CA7385" w:rsidRDefault="008B7AE0">
      <w:pPr>
        <w:jc w:val="both"/>
        <w:rPr>
          <w:rFonts w:ascii="Arial" w:hAnsi="Arial" w:cs="Arial"/>
        </w:rPr>
      </w:pPr>
      <w:r w:rsidRPr="00CA7385">
        <w:rPr>
          <w:rFonts w:ascii="Arial" w:hAnsi="Arial" w:cs="Arial"/>
        </w:rPr>
        <w:t>5.7.10. constituída sob a forma de sociedade por ações.</w:t>
      </w:r>
    </w:p>
    <w:p w14:paraId="4AF109C9" w14:textId="77777777" w:rsidR="003E4D5D" w:rsidRPr="00CA7385" w:rsidRDefault="008B7AE0">
      <w:pPr>
        <w:jc w:val="both"/>
        <w:rPr>
          <w:rFonts w:ascii="Arial" w:hAnsi="Arial" w:cs="Arial"/>
        </w:rPr>
      </w:pPr>
      <w:r w:rsidRPr="00CA7385">
        <w:rPr>
          <w:rFonts w:ascii="Arial" w:hAnsi="Arial" w:cs="Arial"/>
        </w:rPr>
        <w:t>5.7.11. cujos titulares ou sócios guardem, cumulativamente, com o contratante do serviço, relação de pessoalidade, subordinação e habitualidade.</w:t>
      </w:r>
    </w:p>
    <w:p w14:paraId="1C11346C" w14:textId="77777777" w:rsidR="003E4D5D" w:rsidRPr="00CA7385" w:rsidRDefault="008B7AE0">
      <w:pPr>
        <w:jc w:val="both"/>
        <w:rPr>
          <w:rFonts w:ascii="Arial" w:hAnsi="Arial" w:cs="Arial"/>
        </w:rPr>
      </w:pPr>
      <w:r w:rsidRPr="00CA7385">
        <w:rPr>
          <w:rFonts w:ascii="Arial" w:hAnsi="Arial" w:cs="Arial"/>
        </w:rPr>
        <w:t>5.8. 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5B14C2E3" w14:textId="77777777" w:rsidR="003E4D5D" w:rsidRPr="00CA7385" w:rsidRDefault="008B7AE0">
      <w:pPr>
        <w:jc w:val="both"/>
        <w:rPr>
          <w:rFonts w:ascii="Arial" w:hAnsi="Arial" w:cs="Arial"/>
        </w:rPr>
      </w:pPr>
      <w:r w:rsidRPr="00CA7385">
        <w:rPr>
          <w:rFonts w:ascii="Arial" w:hAnsi="Arial" w:cs="Arial"/>
        </w:rPr>
        <w:t>5.9. A falsidade da declaração de que trata os itens 5.2, 5.6 ou 5.8 sujeitará o licitante às sanções previstas na Lei nº 14.133, de 2021, e neste Edital.</w:t>
      </w:r>
    </w:p>
    <w:p w14:paraId="46856C62" w14:textId="77777777" w:rsidR="003E4D5D" w:rsidRPr="00CA7385" w:rsidRDefault="008B7AE0">
      <w:pPr>
        <w:jc w:val="both"/>
        <w:rPr>
          <w:rFonts w:ascii="Arial" w:hAnsi="Arial" w:cs="Arial"/>
        </w:rPr>
      </w:pPr>
      <w:r w:rsidRPr="00CA7385">
        <w:rPr>
          <w:rFonts w:ascii="Arial" w:hAnsi="Arial" w:cs="Arial"/>
        </w:rPr>
        <w:t>5.10.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79BD75A" w14:textId="77777777" w:rsidR="003E4D5D" w:rsidRPr="00CA7385" w:rsidRDefault="008B7AE0">
      <w:pPr>
        <w:jc w:val="both"/>
        <w:rPr>
          <w:rFonts w:ascii="Arial" w:hAnsi="Arial" w:cs="Arial"/>
        </w:rPr>
      </w:pPr>
      <w:r w:rsidRPr="00CA7385">
        <w:rPr>
          <w:rFonts w:ascii="Arial" w:hAnsi="Arial" w:cs="Arial"/>
        </w:rPr>
        <w:t>5.11. Não haverá ordem de classificação na etapa de apresentação da proposta e dos documentos de habilitação pelo licitante, o que ocorrerá somente após os procedimentos de abertura da sessão pública e da fase de envio de lances.</w:t>
      </w:r>
    </w:p>
    <w:p w14:paraId="00A152D1" w14:textId="77777777" w:rsidR="003E4D5D" w:rsidRPr="00CA7385" w:rsidRDefault="008B7AE0">
      <w:pPr>
        <w:jc w:val="both"/>
        <w:rPr>
          <w:rFonts w:ascii="Arial" w:hAnsi="Arial" w:cs="Arial"/>
        </w:rPr>
      </w:pPr>
      <w:r w:rsidRPr="00CA7385">
        <w:rPr>
          <w:rFonts w:ascii="Arial" w:hAnsi="Arial" w:cs="Arial"/>
        </w:rPr>
        <w:t>5.12. Serão disponibilizados para acesso público os documentos que compõem a proposta dos licitantes convocados para apresentação de propostas, após a fase de envio de lances.</w:t>
      </w:r>
    </w:p>
    <w:p w14:paraId="47F2DB77" w14:textId="77777777" w:rsidR="003E4D5D" w:rsidRPr="00CA7385" w:rsidRDefault="008B7AE0">
      <w:pPr>
        <w:jc w:val="both"/>
        <w:rPr>
          <w:rFonts w:ascii="Arial" w:hAnsi="Arial" w:cs="Arial"/>
        </w:rPr>
      </w:pPr>
      <w:r w:rsidRPr="00CA7385">
        <w:rPr>
          <w:rFonts w:ascii="Arial" w:hAnsi="Arial" w:cs="Arial"/>
        </w:rPr>
        <w:t>5.13. Desde que disponibilizada a funcionalidade no sistema, o licitante poderá parametrizar o seu valor final mínimo ou o seu percentual de desconto máximo quando do cadastramento da proposta e obedecerá às seguintes regras:</w:t>
      </w:r>
    </w:p>
    <w:p w14:paraId="4ADA3F45" w14:textId="77777777" w:rsidR="003E4D5D" w:rsidRPr="00CA7385" w:rsidRDefault="008B7AE0">
      <w:pPr>
        <w:jc w:val="both"/>
        <w:rPr>
          <w:rFonts w:ascii="Arial" w:hAnsi="Arial" w:cs="Arial"/>
        </w:rPr>
      </w:pPr>
      <w:r w:rsidRPr="00CA7385">
        <w:rPr>
          <w:rFonts w:ascii="Arial" w:hAnsi="Arial" w:cs="Arial"/>
        </w:rPr>
        <w:t>5.13.1. a aplicação do intervalo mínimo de diferença de valores ou de percentuais entre os lances, que incidirá tanto em relação aos lances intermediários quanto em relação ao lance que cobrir a melhor oferta; e</w:t>
      </w:r>
    </w:p>
    <w:p w14:paraId="31BA139B" w14:textId="77777777" w:rsidR="003E4D5D" w:rsidRPr="00CA7385" w:rsidRDefault="008B7AE0">
      <w:pPr>
        <w:jc w:val="both"/>
        <w:rPr>
          <w:rFonts w:ascii="Arial" w:hAnsi="Arial" w:cs="Arial"/>
        </w:rPr>
      </w:pPr>
      <w:r w:rsidRPr="00CA7385">
        <w:rPr>
          <w:rFonts w:ascii="Arial" w:hAnsi="Arial" w:cs="Arial"/>
        </w:rPr>
        <w:lastRenderedPageBreak/>
        <w:t>5.13.2. os lances serão de envio automático pelo sistema, respeitado o valor final mínimo, caso estabelecido, e o intervalo de que trata o subitem acima.</w:t>
      </w:r>
    </w:p>
    <w:p w14:paraId="4A8EFD78" w14:textId="77777777" w:rsidR="003E4D5D" w:rsidRPr="00CA7385" w:rsidRDefault="008B7AE0">
      <w:pPr>
        <w:jc w:val="both"/>
        <w:rPr>
          <w:rFonts w:ascii="Arial" w:hAnsi="Arial" w:cs="Arial"/>
        </w:rPr>
      </w:pPr>
      <w:r w:rsidRPr="00CA7385">
        <w:rPr>
          <w:rFonts w:ascii="Arial" w:hAnsi="Arial" w:cs="Arial"/>
        </w:rPr>
        <w:t>5.14. O valor final mínimo ou o percentual de desconto final máximo parametrizado no sistema poderá ser alterado pelo fornecedor durante a fase de disputa, sendo vedado:</w:t>
      </w:r>
    </w:p>
    <w:p w14:paraId="6A9ECE77" w14:textId="77777777" w:rsidR="003E4D5D" w:rsidRPr="00CA7385" w:rsidRDefault="008B7AE0">
      <w:pPr>
        <w:jc w:val="both"/>
        <w:rPr>
          <w:rFonts w:ascii="Arial" w:hAnsi="Arial" w:cs="Arial"/>
        </w:rPr>
      </w:pPr>
      <w:r w:rsidRPr="00CA7385">
        <w:rPr>
          <w:rFonts w:ascii="Arial" w:hAnsi="Arial" w:cs="Arial"/>
        </w:rPr>
        <w:t>5.14.1. valor superior a lance já registrado pelo fornecedor no sistema, quando adotado o critério de julgamento por menor preço</w:t>
      </w:r>
      <w:r w:rsidR="005769FC" w:rsidRPr="00CA7385">
        <w:rPr>
          <w:rFonts w:ascii="Arial" w:hAnsi="Arial" w:cs="Arial"/>
        </w:rPr>
        <w:t xml:space="preserve"> por item</w:t>
      </w:r>
      <w:r w:rsidRPr="00CA7385">
        <w:rPr>
          <w:rFonts w:ascii="Arial" w:hAnsi="Arial" w:cs="Arial"/>
        </w:rPr>
        <w:t>; e</w:t>
      </w:r>
    </w:p>
    <w:p w14:paraId="69639E51" w14:textId="77777777" w:rsidR="003E4D5D" w:rsidRPr="00CA7385" w:rsidRDefault="008B7AE0">
      <w:pPr>
        <w:jc w:val="both"/>
        <w:rPr>
          <w:rFonts w:ascii="Arial" w:hAnsi="Arial" w:cs="Arial"/>
        </w:rPr>
      </w:pPr>
      <w:r w:rsidRPr="00CA7385">
        <w:rPr>
          <w:rFonts w:ascii="Arial" w:hAnsi="Arial" w:cs="Arial"/>
        </w:rPr>
        <w:t>5.14.2. percentual de desconto inferior a lance já registrado pelo fornecedor no sistema, quando adotado o critério de julgamento por maior desconto.</w:t>
      </w:r>
    </w:p>
    <w:p w14:paraId="2DBD89A1" w14:textId="77777777" w:rsidR="003E4D5D" w:rsidRPr="00CA7385" w:rsidRDefault="008B7AE0">
      <w:pPr>
        <w:jc w:val="both"/>
        <w:rPr>
          <w:rFonts w:ascii="Arial" w:hAnsi="Arial" w:cs="Arial"/>
        </w:rPr>
      </w:pPr>
      <w:r w:rsidRPr="00CA7385">
        <w:rPr>
          <w:rFonts w:ascii="Arial" w:hAnsi="Arial" w:cs="Arial"/>
        </w:rPr>
        <w:t>5.15. O valor final mínimo ou o percentual de desconto final máximo parametrizado na forma do item 5.13 possuirá caráter sigiloso para os demais fornecedores e para o órgão ou entidade promotora da licitação, podendo ser disponibilizado estrita e permanentemente aos órgãos de controle externo e interno.</w:t>
      </w:r>
    </w:p>
    <w:p w14:paraId="5B55B729" w14:textId="77777777" w:rsidR="003E4D5D" w:rsidRPr="00CA7385" w:rsidRDefault="008B7AE0">
      <w:pPr>
        <w:jc w:val="both"/>
        <w:rPr>
          <w:rFonts w:ascii="Arial" w:hAnsi="Arial" w:cs="Arial"/>
        </w:rPr>
      </w:pPr>
      <w:r w:rsidRPr="00CA7385">
        <w:rPr>
          <w:rFonts w:ascii="Arial" w:hAnsi="Arial" w:cs="Arial"/>
        </w:rPr>
        <w:t>5.16.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260794A" w14:textId="77777777" w:rsidR="003E4D5D" w:rsidRPr="00CA7385" w:rsidRDefault="008B7AE0">
      <w:pPr>
        <w:jc w:val="both"/>
        <w:rPr>
          <w:rFonts w:ascii="Arial" w:hAnsi="Arial" w:cs="Arial"/>
        </w:rPr>
      </w:pPr>
      <w:r w:rsidRPr="00CA7385">
        <w:rPr>
          <w:rFonts w:ascii="Arial" w:hAnsi="Arial" w:cs="Arial"/>
        </w:rPr>
        <w:t>5.17. O licitante deverá comunicar imediatamente ao provedor do sistema qualquer acontecimento que possa comprometer o sigilo ou a segurança, para imediato bloqueio de acesso.</w:t>
      </w:r>
    </w:p>
    <w:p w14:paraId="4A19B3BF" w14:textId="77777777" w:rsidR="00B477A9" w:rsidRPr="00CA7385" w:rsidRDefault="00B477A9">
      <w:pPr>
        <w:jc w:val="both"/>
        <w:rPr>
          <w:rFonts w:ascii="Arial" w:hAnsi="Arial" w:cs="Arial"/>
        </w:rPr>
      </w:pPr>
    </w:p>
    <w:p w14:paraId="57117224" w14:textId="77777777" w:rsidR="003E4D5D" w:rsidRPr="00CA7385" w:rsidRDefault="008B7AE0">
      <w:pPr>
        <w:pStyle w:val="Nivel01"/>
      </w:pPr>
      <w:r w:rsidRPr="00CA7385">
        <w:t>6. DO PREENCHIMENTO DA PROPOSTA</w:t>
      </w:r>
    </w:p>
    <w:p w14:paraId="5354B20F" w14:textId="77777777" w:rsidR="003E4D5D" w:rsidRPr="00CA7385" w:rsidRDefault="008B7AE0">
      <w:pPr>
        <w:jc w:val="both"/>
        <w:rPr>
          <w:rFonts w:ascii="Arial" w:hAnsi="Arial" w:cs="Arial"/>
        </w:rPr>
      </w:pPr>
      <w:r w:rsidRPr="00CA7385">
        <w:rPr>
          <w:rFonts w:ascii="Arial" w:hAnsi="Arial" w:cs="Arial"/>
        </w:rPr>
        <w:t>6.1. O licitante deverá enviar sua proposta mediante o preenchimento, no sistema eletrônico, dos seguintes campos:</w:t>
      </w:r>
    </w:p>
    <w:p w14:paraId="733FC143" w14:textId="77777777" w:rsidR="003E4D5D" w:rsidRPr="00CA7385" w:rsidRDefault="008B7AE0">
      <w:pPr>
        <w:jc w:val="both"/>
        <w:rPr>
          <w:rFonts w:ascii="Arial" w:hAnsi="Arial" w:cs="Arial"/>
        </w:rPr>
      </w:pPr>
      <w:r w:rsidRPr="00CA7385">
        <w:rPr>
          <w:rFonts w:ascii="Arial" w:hAnsi="Arial" w:cs="Arial"/>
        </w:rPr>
        <w:t>6.1.1. Valor Unitário e Total de cada item, em algarismos, expressos em moeda corrente nacional, apurados à data de sua apresentação;</w:t>
      </w:r>
    </w:p>
    <w:p w14:paraId="6FE6230B" w14:textId="77777777" w:rsidR="003E4D5D" w:rsidRPr="00CA7385" w:rsidRDefault="008B7AE0">
      <w:pPr>
        <w:jc w:val="both"/>
        <w:rPr>
          <w:rFonts w:ascii="Arial" w:hAnsi="Arial" w:cs="Arial"/>
        </w:rPr>
      </w:pPr>
      <w:r w:rsidRPr="00CA7385">
        <w:rPr>
          <w:rFonts w:ascii="Arial" w:hAnsi="Arial" w:cs="Arial"/>
        </w:rPr>
        <w:t>6.1.2. Unidade de Medida;</w:t>
      </w:r>
    </w:p>
    <w:p w14:paraId="6ADB5900" w14:textId="77777777" w:rsidR="003E4D5D" w:rsidRPr="00CA7385" w:rsidRDefault="008B7AE0">
      <w:pPr>
        <w:jc w:val="both"/>
        <w:rPr>
          <w:rFonts w:ascii="Arial" w:hAnsi="Arial" w:cs="Arial"/>
        </w:rPr>
      </w:pPr>
      <w:r w:rsidRPr="00CA7385">
        <w:rPr>
          <w:rFonts w:ascii="Arial" w:hAnsi="Arial" w:cs="Arial"/>
        </w:rPr>
        <w:t>6.1.3. Marca;</w:t>
      </w:r>
    </w:p>
    <w:p w14:paraId="7BF24683" w14:textId="77777777" w:rsidR="003E4D5D" w:rsidRPr="00CA7385" w:rsidRDefault="008B7AE0">
      <w:pPr>
        <w:jc w:val="both"/>
        <w:rPr>
          <w:rFonts w:ascii="Arial" w:hAnsi="Arial" w:cs="Arial"/>
        </w:rPr>
      </w:pPr>
      <w:r w:rsidRPr="00CA7385">
        <w:rPr>
          <w:rFonts w:ascii="Arial" w:hAnsi="Arial" w:cs="Arial"/>
        </w:rPr>
        <w:t>6.1.4. Fabricante;</w:t>
      </w:r>
    </w:p>
    <w:p w14:paraId="188816FD" w14:textId="77777777" w:rsidR="003E4D5D" w:rsidRPr="00CA7385" w:rsidRDefault="008B7AE0">
      <w:pPr>
        <w:jc w:val="both"/>
        <w:rPr>
          <w:rFonts w:ascii="Arial" w:hAnsi="Arial" w:cs="Arial"/>
        </w:rPr>
      </w:pPr>
      <w:r w:rsidRPr="00CA7385">
        <w:rPr>
          <w:rFonts w:ascii="Arial" w:hAnsi="Arial" w:cs="Arial"/>
        </w:rPr>
        <w:t>6.1.5. Descrição detalhada do objeto, contendo as informações similares à especificação do Termo de Referência.</w:t>
      </w:r>
    </w:p>
    <w:p w14:paraId="37E6A414" w14:textId="77777777" w:rsidR="003E4D5D" w:rsidRPr="00CA7385" w:rsidRDefault="008B7AE0">
      <w:pPr>
        <w:jc w:val="both"/>
        <w:rPr>
          <w:rFonts w:ascii="Arial" w:hAnsi="Arial" w:cs="Arial"/>
        </w:rPr>
      </w:pPr>
      <w:r w:rsidRPr="00CA7385">
        <w:rPr>
          <w:rFonts w:ascii="Arial" w:hAnsi="Arial" w:cs="Arial"/>
        </w:rPr>
        <w:t>6.2. Todas as especificações do objeto contidas na proposta vinculam o licitante.</w:t>
      </w:r>
    </w:p>
    <w:p w14:paraId="263167A3" w14:textId="77777777" w:rsidR="003E4D5D" w:rsidRPr="00CA7385" w:rsidRDefault="008B7AE0">
      <w:pPr>
        <w:jc w:val="both"/>
        <w:rPr>
          <w:rFonts w:ascii="Arial" w:hAnsi="Arial" w:cs="Arial"/>
        </w:rPr>
      </w:pPr>
      <w:r w:rsidRPr="00CA7385">
        <w:rPr>
          <w:rFonts w:ascii="Arial" w:hAnsi="Arial" w:cs="Arial"/>
        </w:rPr>
        <w:t>6.2.1. O licitante NÃO poderá oferecer proposta em quantitativo inferior ao máximo previsto para contratação.</w:t>
      </w:r>
    </w:p>
    <w:p w14:paraId="50619FEC" w14:textId="77777777" w:rsidR="003E4D5D" w:rsidRPr="00CA7385" w:rsidRDefault="008B7AE0">
      <w:pPr>
        <w:jc w:val="both"/>
        <w:rPr>
          <w:rFonts w:ascii="Arial" w:hAnsi="Arial" w:cs="Arial"/>
        </w:rPr>
      </w:pPr>
      <w:r w:rsidRPr="00CA7385">
        <w:rPr>
          <w:rFonts w:ascii="Arial" w:hAnsi="Arial" w:cs="Arial"/>
        </w:rPr>
        <w:t>6.3. Nos valores propostos estarão inclusos todos os custos operacionais, encargos previdenciários, trabalhistas, tributários, comerciais e quaisquer outros que incidam direta ou indiretamente na execução do objeto.</w:t>
      </w:r>
    </w:p>
    <w:p w14:paraId="4C40F40E" w14:textId="77777777" w:rsidR="003E4D5D" w:rsidRPr="00CA7385" w:rsidRDefault="008B7AE0">
      <w:pPr>
        <w:jc w:val="both"/>
        <w:rPr>
          <w:rFonts w:ascii="Arial" w:hAnsi="Arial" w:cs="Arial"/>
        </w:rPr>
      </w:pPr>
      <w:r w:rsidRPr="00CA7385">
        <w:rPr>
          <w:rFonts w:ascii="Arial" w:hAnsi="Arial" w:cs="Arial"/>
        </w:rPr>
        <w:t>6.4. Os preços ofertados, tanto na proposta inicial, quanto na etapa de lances, serão de exclusiva responsabilidade do licitante, não lhe assistindo o direito de pleitear qualquer alteração, sob alegação de erro, omissão ou qualquer outro pretexto.</w:t>
      </w:r>
    </w:p>
    <w:p w14:paraId="72DF9653" w14:textId="77777777" w:rsidR="003E4D5D" w:rsidRPr="00CA7385" w:rsidRDefault="008B7AE0">
      <w:pPr>
        <w:jc w:val="both"/>
        <w:rPr>
          <w:rFonts w:ascii="Arial" w:hAnsi="Arial" w:cs="Arial"/>
        </w:rPr>
      </w:pPr>
      <w:r w:rsidRPr="00CA7385">
        <w:rPr>
          <w:rFonts w:ascii="Arial" w:hAnsi="Arial" w:cs="Arial"/>
        </w:rPr>
        <w:t>6.5. Se o regime tributário da empresa implicar o recolhimento de tributos em percentuais variáveis, a cotação adequada será a que corresponde à média dos efetivos recolhimentos da empresa nos últimos doze meses.</w:t>
      </w:r>
    </w:p>
    <w:p w14:paraId="0696D4CF" w14:textId="77777777" w:rsidR="003E4D5D" w:rsidRPr="00CA7385" w:rsidRDefault="008B7AE0">
      <w:pPr>
        <w:jc w:val="both"/>
        <w:rPr>
          <w:rFonts w:ascii="Arial" w:hAnsi="Arial" w:cs="Arial"/>
        </w:rPr>
      </w:pPr>
      <w:r w:rsidRPr="00CA7385">
        <w:rPr>
          <w:rFonts w:ascii="Arial" w:hAnsi="Arial" w:cs="Arial"/>
        </w:rPr>
        <w:t xml:space="preserve">6.6. No regime de incidência não-cumulativa de PIS e COFINS, a cotação adequada será a que corresponde à média das alíquotas efetivamente recolhidas pela empresa, comprovada, a qualquer tempo, por documentos de Escrituração Fiscal Digital da </w:t>
      </w:r>
      <w:r w:rsidRPr="00CA7385">
        <w:rPr>
          <w:rFonts w:ascii="Arial" w:hAnsi="Arial" w:cs="Arial"/>
        </w:rPr>
        <w:lastRenderedPageBreak/>
        <w:t>Contribuição (EFD-Contribuições) para o PIS/PASEP e COFINS dos últimos 12 (doze) meses anteriores à apresentação da proposta, ou por outro meio hábil.</w:t>
      </w:r>
    </w:p>
    <w:p w14:paraId="636EB6FB" w14:textId="77777777" w:rsidR="003E4D5D" w:rsidRPr="00CA7385" w:rsidRDefault="008B7AE0">
      <w:pPr>
        <w:jc w:val="both"/>
        <w:rPr>
          <w:rFonts w:ascii="Arial" w:hAnsi="Arial" w:cs="Arial"/>
        </w:rPr>
      </w:pPr>
      <w:r w:rsidRPr="00CA7385">
        <w:rPr>
          <w:rFonts w:ascii="Arial" w:hAnsi="Arial" w:cs="Arial"/>
        </w:rPr>
        <w:t>6.7. Independentemente do percentual de tributo inserido na planilha, no pagamento serão retidos na fonte os percentuais estabelecidos na legislação vigente.</w:t>
      </w:r>
    </w:p>
    <w:p w14:paraId="296E945A" w14:textId="77777777" w:rsidR="003E4D5D" w:rsidRPr="00CA7385" w:rsidRDefault="008B7AE0">
      <w:pPr>
        <w:jc w:val="both"/>
        <w:rPr>
          <w:rFonts w:ascii="Arial" w:hAnsi="Arial" w:cs="Arial"/>
        </w:rPr>
      </w:pPr>
      <w:r w:rsidRPr="00CA7385">
        <w:rPr>
          <w:rFonts w:ascii="Arial" w:hAnsi="Arial" w:cs="Arial"/>
        </w:rPr>
        <w:t>6.8. Na presente licitação, a Microempresa e a Empresa de Pequeno Porte poderão se beneficiar do regime de tributação pelo Simples Nacional.</w:t>
      </w:r>
    </w:p>
    <w:p w14:paraId="123DFA05" w14:textId="77777777" w:rsidR="003E4D5D" w:rsidRPr="00CA7385" w:rsidRDefault="008B7AE0">
      <w:pPr>
        <w:jc w:val="both"/>
        <w:rPr>
          <w:rFonts w:ascii="Arial" w:hAnsi="Arial" w:cs="Arial"/>
        </w:rPr>
      </w:pPr>
      <w:r w:rsidRPr="00CA7385">
        <w:rPr>
          <w:rFonts w:ascii="Arial" w:hAnsi="Arial" w:cs="Arial"/>
        </w:rPr>
        <w:t>6.9.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EAD4391" w14:textId="77777777" w:rsidR="003E4D5D" w:rsidRPr="00CA7385" w:rsidRDefault="008B7AE0">
      <w:pPr>
        <w:jc w:val="both"/>
        <w:rPr>
          <w:rFonts w:ascii="Arial" w:hAnsi="Arial" w:cs="Arial"/>
        </w:rPr>
      </w:pPr>
      <w:r w:rsidRPr="00CA7385">
        <w:rPr>
          <w:rFonts w:ascii="Arial" w:hAnsi="Arial" w:cs="Arial"/>
        </w:rPr>
        <w:t>6.10. O prazo de validade da proposta não será inferior a 60 (sessenta) dias, a contar da data de sua apresentação.</w:t>
      </w:r>
    </w:p>
    <w:p w14:paraId="080602E5" w14:textId="77777777" w:rsidR="003E4D5D" w:rsidRPr="00CA7385" w:rsidRDefault="008B7AE0">
      <w:pPr>
        <w:jc w:val="both"/>
        <w:rPr>
          <w:rFonts w:ascii="Arial" w:hAnsi="Arial" w:cs="Arial"/>
        </w:rPr>
      </w:pPr>
      <w:r w:rsidRPr="00CA7385">
        <w:rPr>
          <w:rFonts w:ascii="Arial" w:hAnsi="Arial" w:cs="Arial"/>
        </w:rPr>
        <w:t>6.11. Os licitantes devem respeitar os preços máximos estabelecidos nas normas de regência de contratações públicas, quando participarem de licitações públicas.</w:t>
      </w:r>
    </w:p>
    <w:p w14:paraId="69A9D059" w14:textId="77777777" w:rsidR="003E4D5D" w:rsidRPr="00CA7385" w:rsidRDefault="008B7AE0">
      <w:pPr>
        <w:jc w:val="both"/>
        <w:rPr>
          <w:rFonts w:ascii="Arial" w:hAnsi="Arial" w:cs="Arial"/>
        </w:rPr>
      </w:pPr>
      <w:r w:rsidRPr="00CA7385">
        <w:rPr>
          <w:rFonts w:ascii="Arial" w:hAnsi="Arial" w:cs="Arial"/>
        </w:rPr>
        <w:t>6.12. Caso o critério de julgamento seja o de menor preço</w:t>
      </w:r>
      <w:r w:rsidR="005769FC" w:rsidRPr="00CA7385">
        <w:rPr>
          <w:rFonts w:ascii="Arial" w:hAnsi="Arial" w:cs="Arial"/>
        </w:rPr>
        <w:t xml:space="preserve"> por item</w:t>
      </w:r>
      <w:r w:rsidRPr="00CA7385">
        <w:rPr>
          <w:rFonts w:ascii="Arial" w:hAnsi="Arial" w:cs="Arial"/>
        </w:rPr>
        <w:t>, os licitantes devem respeitar os preços máximos previstos no Termo de Referência;</w:t>
      </w:r>
    </w:p>
    <w:p w14:paraId="32AAD946" w14:textId="77777777" w:rsidR="003E4D5D" w:rsidRPr="00CA7385" w:rsidRDefault="008B7AE0">
      <w:pPr>
        <w:jc w:val="both"/>
        <w:rPr>
          <w:rFonts w:ascii="Arial" w:hAnsi="Arial" w:cs="Arial"/>
        </w:rPr>
      </w:pPr>
      <w:r w:rsidRPr="00CA7385">
        <w:rPr>
          <w:rFonts w:ascii="Arial" w:hAnsi="Arial" w:cs="Arial"/>
        </w:rPr>
        <w:t>6.13. O descumprimento das regras supramencionadas pode ensejar a responsabilização pelo Tribunal de Contas do Estado de São Paulo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F5E1E55" w14:textId="77777777" w:rsidR="00B477A9" w:rsidRPr="00CA7385" w:rsidRDefault="00B477A9">
      <w:pPr>
        <w:jc w:val="both"/>
        <w:rPr>
          <w:rFonts w:ascii="Arial" w:hAnsi="Arial" w:cs="Arial"/>
        </w:rPr>
      </w:pPr>
    </w:p>
    <w:p w14:paraId="38BE7CCB" w14:textId="77777777" w:rsidR="003E4D5D" w:rsidRPr="00CA7385" w:rsidRDefault="008B7AE0">
      <w:pPr>
        <w:pStyle w:val="Nivel01"/>
      </w:pPr>
      <w:r w:rsidRPr="00CA7385">
        <w:t>7. DA ABERTURA DA SESSÃO, CLASSIFICAÇÃO DAS PROPOSTAS E FORMULAÇÃO DE LANCES</w:t>
      </w:r>
    </w:p>
    <w:p w14:paraId="7EC65062" w14:textId="77777777" w:rsidR="003E4D5D" w:rsidRPr="00CA7385" w:rsidRDefault="008B7AE0">
      <w:pPr>
        <w:jc w:val="both"/>
        <w:rPr>
          <w:rFonts w:ascii="Arial" w:hAnsi="Arial" w:cs="Arial"/>
        </w:rPr>
      </w:pPr>
      <w:r w:rsidRPr="00CA7385">
        <w:rPr>
          <w:rFonts w:ascii="Arial" w:hAnsi="Arial" w:cs="Arial"/>
        </w:rPr>
        <w:t>7.1. A abertura da presente licitação dar-se-á automaticamente em sessão pública, por meio de sistema eletrônico, na data, horário e local indicados neste Edital.</w:t>
      </w:r>
    </w:p>
    <w:p w14:paraId="1906BB3C" w14:textId="77777777" w:rsidR="003E4D5D" w:rsidRPr="00CA7385" w:rsidRDefault="008B7AE0">
      <w:pPr>
        <w:jc w:val="both"/>
        <w:rPr>
          <w:rFonts w:ascii="Arial" w:hAnsi="Arial" w:cs="Arial"/>
        </w:rPr>
      </w:pPr>
      <w:r w:rsidRPr="00CA7385">
        <w:rPr>
          <w:rFonts w:ascii="Arial" w:hAnsi="Arial" w:cs="Arial"/>
        </w:rPr>
        <w:t>7.2. Os licitantes poderão retirar ou substituir a proposta ou os documentos de habilitação, quando for o caso, anteriormente inseridos no sistema, até a abertura da sessão pública.</w:t>
      </w:r>
    </w:p>
    <w:p w14:paraId="3249BB8C" w14:textId="77777777" w:rsidR="003E4D5D" w:rsidRPr="00CA7385" w:rsidRDefault="008B7AE0">
      <w:pPr>
        <w:jc w:val="both"/>
        <w:rPr>
          <w:rFonts w:ascii="Arial" w:hAnsi="Arial" w:cs="Arial"/>
        </w:rPr>
      </w:pPr>
      <w:r w:rsidRPr="00CA7385">
        <w:rPr>
          <w:rFonts w:ascii="Arial" w:hAnsi="Arial" w:cs="Arial"/>
        </w:rPr>
        <w:t>7.3. O sistema disponibilizará campo próprio para troca de mensagens entre o Pregoeiro/Agente de Contratação/Comissão e os licitantes.</w:t>
      </w:r>
    </w:p>
    <w:p w14:paraId="51ACC007" w14:textId="77777777" w:rsidR="003E4D5D" w:rsidRPr="00CA7385" w:rsidRDefault="008B7AE0">
      <w:pPr>
        <w:jc w:val="both"/>
        <w:rPr>
          <w:rFonts w:ascii="Arial" w:hAnsi="Arial" w:cs="Arial"/>
        </w:rPr>
      </w:pPr>
      <w:r w:rsidRPr="00CA7385">
        <w:rPr>
          <w:rFonts w:ascii="Arial" w:hAnsi="Arial" w:cs="Arial"/>
        </w:rPr>
        <w:t>7.4. Iniciada a etapa competitiva, os licitantes deverão encaminhar lances exclusivamente por meio de sistema eletrônico, sendo imediatamente informados do seu recebimento e do valor consignado no registro.</w:t>
      </w:r>
    </w:p>
    <w:p w14:paraId="6B4FA209" w14:textId="77777777" w:rsidR="003E4D5D" w:rsidRPr="00CA7385" w:rsidRDefault="008B7AE0">
      <w:pPr>
        <w:jc w:val="both"/>
        <w:rPr>
          <w:rFonts w:ascii="Arial" w:hAnsi="Arial" w:cs="Arial"/>
        </w:rPr>
      </w:pPr>
      <w:r w:rsidRPr="00CA7385">
        <w:rPr>
          <w:rFonts w:ascii="Arial" w:hAnsi="Arial" w:cs="Arial"/>
        </w:rPr>
        <w:t>7.5. O lance deverá ser ofertado pelo valor unitário do</w:t>
      </w:r>
      <w:r w:rsidR="00FE63A9" w:rsidRPr="00CA7385">
        <w:rPr>
          <w:rFonts w:ascii="Arial" w:hAnsi="Arial" w:cs="Arial"/>
        </w:rPr>
        <w:t>(s)</w:t>
      </w:r>
      <w:r w:rsidRPr="00CA7385">
        <w:rPr>
          <w:rFonts w:ascii="Arial" w:hAnsi="Arial" w:cs="Arial"/>
        </w:rPr>
        <w:t xml:space="preserve"> ite</w:t>
      </w:r>
      <w:r w:rsidR="00FE63A9" w:rsidRPr="00CA7385">
        <w:rPr>
          <w:rFonts w:ascii="Arial" w:hAnsi="Arial" w:cs="Arial"/>
        </w:rPr>
        <w:t>m(ns)</w:t>
      </w:r>
      <w:r w:rsidRPr="00CA7385">
        <w:rPr>
          <w:rFonts w:ascii="Arial" w:hAnsi="Arial" w:cs="Arial"/>
        </w:rPr>
        <w:t>.</w:t>
      </w:r>
    </w:p>
    <w:p w14:paraId="690816C6" w14:textId="77777777" w:rsidR="003E4D5D" w:rsidRPr="00CA7385" w:rsidRDefault="008B7AE0">
      <w:pPr>
        <w:jc w:val="both"/>
        <w:rPr>
          <w:rFonts w:ascii="Arial" w:hAnsi="Arial" w:cs="Arial"/>
        </w:rPr>
      </w:pPr>
      <w:r w:rsidRPr="00CA7385">
        <w:rPr>
          <w:rFonts w:ascii="Arial" w:hAnsi="Arial" w:cs="Arial"/>
        </w:rPr>
        <w:t>7.6. Os licitantes poderão oferecer lances sucessivos, observando o horário fixado para abertura da sessão e as regras estabelecidas no Edital.</w:t>
      </w:r>
    </w:p>
    <w:p w14:paraId="765E8C28" w14:textId="77777777" w:rsidR="003E4D5D" w:rsidRPr="00CA7385" w:rsidRDefault="008B7AE0">
      <w:pPr>
        <w:jc w:val="both"/>
        <w:rPr>
          <w:rFonts w:ascii="Arial" w:hAnsi="Arial" w:cs="Arial"/>
        </w:rPr>
      </w:pPr>
      <w:r w:rsidRPr="00CA7385">
        <w:rPr>
          <w:rFonts w:ascii="Arial" w:hAnsi="Arial" w:cs="Arial"/>
        </w:rPr>
        <w:t>7.7. O licitante somente poderá oferecer lance de valor inferior ao último por ele ofertado e registrado pelo sistema.</w:t>
      </w:r>
    </w:p>
    <w:p w14:paraId="2433DFC1" w14:textId="77777777" w:rsidR="003E4D5D" w:rsidRPr="00CA7385" w:rsidRDefault="008B7AE0">
      <w:pPr>
        <w:jc w:val="both"/>
        <w:rPr>
          <w:rFonts w:ascii="Arial" w:hAnsi="Arial" w:cs="Arial"/>
        </w:rPr>
      </w:pPr>
      <w:r w:rsidRPr="00CA7385">
        <w:rPr>
          <w:rFonts w:ascii="Arial" w:hAnsi="Arial" w:cs="Arial"/>
        </w:rPr>
        <w:t>7.8. O intervalo mínimo de diferença de valores ou percentuais entre os lances, que incidirá tanto em relação aos lances intermediários quanto em relação à proposta que cobrir a melhor oferta deverá ser de 1% (um por cento).</w:t>
      </w:r>
    </w:p>
    <w:p w14:paraId="751BC773" w14:textId="77777777" w:rsidR="003E4D5D" w:rsidRPr="00CA7385" w:rsidRDefault="008B7AE0">
      <w:pPr>
        <w:jc w:val="both"/>
        <w:rPr>
          <w:rFonts w:ascii="Arial" w:hAnsi="Arial" w:cs="Arial"/>
        </w:rPr>
      </w:pPr>
      <w:r w:rsidRPr="00CA7385">
        <w:rPr>
          <w:rFonts w:ascii="Arial" w:hAnsi="Arial" w:cs="Arial"/>
        </w:rPr>
        <w:lastRenderedPageBreak/>
        <w:t>7.9. O licitante poderá, uma única vez, excluir seu último lance ofertado, no intervalo de quinze segundos após o registro no sistema, na hipótese de lance inconsistente ou inexequível.</w:t>
      </w:r>
    </w:p>
    <w:p w14:paraId="45BF8CE6" w14:textId="77777777" w:rsidR="003E4D5D" w:rsidRPr="00CA7385" w:rsidRDefault="008B7AE0">
      <w:pPr>
        <w:jc w:val="both"/>
        <w:rPr>
          <w:rFonts w:ascii="Arial" w:hAnsi="Arial" w:cs="Arial"/>
        </w:rPr>
      </w:pPr>
      <w:r w:rsidRPr="00CA7385">
        <w:rPr>
          <w:rFonts w:ascii="Arial" w:hAnsi="Arial" w:cs="Arial"/>
        </w:rPr>
        <w:t>7.10. O procedimento seguirá de acordo com o modo de disputa adotado.</w:t>
      </w:r>
    </w:p>
    <w:p w14:paraId="608D32C9" w14:textId="77777777" w:rsidR="003E4D5D" w:rsidRPr="00CA7385" w:rsidRDefault="008B7AE0">
      <w:pPr>
        <w:jc w:val="both"/>
        <w:rPr>
          <w:rFonts w:ascii="Arial" w:hAnsi="Arial" w:cs="Arial"/>
        </w:rPr>
      </w:pPr>
      <w:r w:rsidRPr="00CA7385">
        <w:rPr>
          <w:rFonts w:ascii="Arial" w:hAnsi="Arial" w:cs="Arial"/>
        </w:rPr>
        <w:t>7.11. Caso seja adotado para o envio de lances na licitação o modo de disputa “aberto”, os licitantes apresentarão lances públicos e sucessivos, com prorrogações.</w:t>
      </w:r>
    </w:p>
    <w:p w14:paraId="23E2440E" w14:textId="77777777" w:rsidR="003E4D5D" w:rsidRPr="00CA7385" w:rsidRDefault="008B7AE0">
      <w:pPr>
        <w:jc w:val="both"/>
        <w:rPr>
          <w:rFonts w:ascii="Arial" w:hAnsi="Arial" w:cs="Arial"/>
        </w:rPr>
      </w:pPr>
      <w:r w:rsidRPr="00CA7385">
        <w:rPr>
          <w:rFonts w:ascii="Arial" w:hAnsi="Arial" w:cs="Arial"/>
        </w:rPr>
        <w:t>7.11.1. A etapa de lances da sessão pública terá duração de dez minutos e, após isso, será prorrogada automaticamente pelo sistema quando houver lance ofertado nos últimos dois minutos do período de duração da sessão pública.</w:t>
      </w:r>
    </w:p>
    <w:p w14:paraId="3A598A4E" w14:textId="77777777" w:rsidR="003E4D5D" w:rsidRPr="00CA7385" w:rsidRDefault="008B7AE0">
      <w:pPr>
        <w:jc w:val="both"/>
        <w:rPr>
          <w:rFonts w:ascii="Arial" w:hAnsi="Arial" w:cs="Arial"/>
        </w:rPr>
      </w:pPr>
      <w:r w:rsidRPr="00CA7385">
        <w:rPr>
          <w:rFonts w:ascii="Arial" w:hAnsi="Arial" w:cs="Arial"/>
        </w:rPr>
        <w:t>7.11.2. A prorrogação automática da etapa de lances, de que trata o subitem anterior, será de dois minutos e ocorrerá sucessivamente sempre que houver lances enviados nesse período de prorrogação, inclusive no caso de lances intermediários.</w:t>
      </w:r>
    </w:p>
    <w:p w14:paraId="181B952D" w14:textId="77777777" w:rsidR="003E4D5D" w:rsidRPr="00CA7385" w:rsidRDefault="008B7AE0">
      <w:pPr>
        <w:jc w:val="both"/>
        <w:rPr>
          <w:rFonts w:ascii="Arial" w:hAnsi="Arial" w:cs="Arial"/>
        </w:rPr>
      </w:pPr>
      <w:r w:rsidRPr="00CA7385">
        <w:rPr>
          <w:rFonts w:ascii="Arial" w:hAnsi="Arial" w:cs="Arial"/>
        </w:rPr>
        <w:t>7.11.3. Não havendo novos lances na forma estabelecida nos itens anteriores, a sessão pública encerrar-se-á automaticamente, e o sistema ordenará e divulgará os lances conforme a ordem de classificação, sem prejuízo da aplicação da margem de preferência e do desempate ficto, conforme disposto neste edital, quando for o caso.</w:t>
      </w:r>
    </w:p>
    <w:p w14:paraId="753693B8" w14:textId="77777777" w:rsidR="003E4D5D" w:rsidRPr="00CA7385" w:rsidRDefault="008B7AE0">
      <w:pPr>
        <w:jc w:val="both"/>
        <w:rPr>
          <w:rFonts w:ascii="Arial" w:hAnsi="Arial" w:cs="Arial"/>
        </w:rPr>
      </w:pPr>
      <w:r w:rsidRPr="00CA7385">
        <w:rPr>
          <w:rFonts w:ascii="Arial" w:hAnsi="Arial" w:cs="Arial"/>
        </w:rPr>
        <w:t>7.11.4. 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49CDF8C6" w14:textId="77777777" w:rsidR="003E4D5D" w:rsidRPr="00CA7385" w:rsidRDefault="008B7AE0">
      <w:pPr>
        <w:jc w:val="both"/>
        <w:rPr>
          <w:rFonts w:ascii="Arial" w:hAnsi="Arial" w:cs="Arial"/>
        </w:rPr>
      </w:pPr>
      <w:r w:rsidRPr="00CA7385">
        <w:rPr>
          <w:rFonts w:ascii="Arial" w:hAnsi="Arial" w:cs="Arial"/>
        </w:rPr>
        <w:t>7.11.5. Após o reinício previsto no item supra, os licitantes serão convocados para apresentar lances intermediários.</w:t>
      </w:r>
    </w:p>
    <w:p w14:paraId="7DCD9260" w14:textId="77777777" w:rsidR="003E4D5D" w:rsidRPr="00CA7385" w:rsidRDefault="008B7AE0">
      <w:pPr>
        <w:jc w:val="both"/>
        <w:rPr>
          <w:rFonts w:ascii="Arial" w:hAnsi="Arial" w:cs="Arial"/>
        </w:rPr>
      </w:pPr>
      <w:r w:rsidRPr="00CA7385">
        <w:rPr>
          <w:rFonts w:ascii="Arial" w:hAnsi="Arial" w:cs="Arial"/>
        </w:rPr>
        <w:t>7.12. Após o término dos prazos estabelecidos nos subitens anteriores, o sistema ordenará e divulgará os lances segundo a ordem crescente de valores.</w:t>
      </w:r>
    </w:p>
    <w:p w14:paraId="527573E5" w14:textId="77777777" w:rsidR="003E4D5D" w:rsidRPr="00CA7385" w:rsidRDefault="008B7AE0">
      <w:pPr>
        <w:jc w:val="both"/>
        <w:rPr>
          <w:rFonts w:ascii="Arial" w:hAnsi="Arial" w:cs="Arial"/>
        </w:rPr>
      </w:pPr>
      <w:r w:rsidRPr="00CA7385">
        <w:rPr>
          <w:rFonts w:ascii="Arial" w:hAnsi="Arial" w:cs="Arial"/>
        </w:rPr>
        <w:t>7.13. Não serão aceitos dois ou mais lances de mesmo valor, prevalecendo aquele que for recebido e registrado em primeiro lugar.</w:t>
      </w:r>
    </w:p>
    <w:p w14:paraId="7EEBFE51" w14:textId="77777777" w:rsidR="003E4D5D" w:rsidRPr="00CA7385" w:rsidRDefault="008B7AE0">
      <w:pPr>
        <w:jc w:val="both"/>
        <w:rPr>
          <w:rFonts w:ascii="Arial" w:hAnsi="Arial" w:cs="Arial"/>
        </w:rPr>
      </w:pPr>
      <w:r w:rsidRPr="00CA7385">
        <w:rPr>
          <w:rFonts w:ascii="Arial" w:hAnsi="Arial" w:cs="Arial"/>
        </w:rPr>
        <w:t>7.14. Durante o transcurso da sessão pública, os licitantes serão informados, em tempo real, do valor do menor lance registrado, vedada a identificação do licitante.</w:t>
      </w:r>
    </w:p>
    <w:p w14:paraId="3E88595E" w14:textId="77777777" w:rsidR="003E4D5D" w:rsidRPr="00CA7385" w:rsidRDefault="008B7AE0">
      <w:pPr>
        <w:jc w:val="both"/>
        <w:rPr>
          <w:rFonts w:ascii="Arial" w:hAnsi="Arial" w:cs="Arial"/>
        </w:rPr>
      </w:pPr>
      <w:r w:rsidRPr="00CA7385">
        <w:rPr>
          <w:rFonts w:ascii="Arial" w:hAnsi="Arial" w:cs="Arial"/>
        </w:rPr>
        <w:t>7.15. No caso de desconexão com o Pregoeiro/Agente de Contratação/Comissão, no decorrer da etapa competitiva da licitação, o sistema eletrônico poderá permanecer acessível aos licitantes para a recepção dos lances.</w:t>
      </w:r>
    </w:p>
    <w:p w14:paraId="0FD95361" w14:textId="77777777" w:rsidR="003E4D5D" w:rsidRPr="00CA7385" w:rsidRDefault="008B7AE0">
      <w:pPr>
        <w:jc w:val="both"/>
        <w:rPr>
          <w:rFonts w:ascii="Arial" w:hAnsi="Arial" w:cs="Arial"/>
        </w:rPr>
      </w:pPr>
      <w:r w:rsidRPr="00CA7385">
        <w:rPr>
          <w:rFonts w:ascii="Arial" w:hAnsi="Arial" w:cs="Arial"/>
        </w:rPr>
        <w:t>7.16. 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1F6056C1" w14:textId="77777777" w:rsidR="003E4D5D" w:rsidRPr="00CA7385" w:rsidRDefault="008B7AE0">
      <w:pPr>
        <w:jc w:val="both"/>
        <w:rPr>
          <w:rFonts w:ascii="Arial" w:hAnsi="Arial" w:cs="Arial"/>
        </w:rPr>
      </w:pPr>
      <w:r w:rsidRPr="00CA7385">
        <w:rPr>
          <w:rFonts w:ascii="Arial" w:hAnsi="Arial" w:cs="Arial"/>
        </w:rPr>
        <w:t>7.17. Caso o licitante não apresente lances, concorrerá com o valor de sua proposta.</w:t>
      </w:r>
    </w:p>
    <w:p w14:paraId="4DECEB86" w14:textId="77777777" w:rsidR="003E4D5D" w:rsidRPr="00CA7385" w:rsidRDefault="008B7AE0">
      <w:pPr>
        <w:jc w:val="both"/>
        <w:rPr>
          <w:rFonts w:ascii="Arial" w:hAnsi="Arial" w:cs="Arial"/>
        </w:rPr>
      </w:pPr>
      <w:r w:rsidRPr="00CA7385">
        <w:rPr>
          <w:rFonts w:ascii="Arial" w:hAnsi="Arial" w:cs="Arial"/>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1514637A" w14:textId="77777777" w:rsidR="003E4D5D" w:rsidRPr="00CA7385" w:rsidRDefault="008B7AE0">
      <w:pPr>
        <w:jc w:val="both"/>
        <w:rPr>
          <w:rFonts w:ascii="Arial" w:hAnsi="Arial" w:cs="Arial"/>
        </w:rPr>
      </w:pPr>
      <w:r w:rsidRPr="00CA7385">
        <w:rPr>
          <w:rFonts w:ascii="Arial" w:hAnsi="Arial" w:cs="Arial"/>
        </w:rPr>
        <w:lastRenderedPageBreak/>
        <w:t>7.18.1. Nessas condições, as propostas de microempresas e empresas de pequeno porte que se encontrarem na faixa de até 10% (dez por cento), caso se trate de uma concorrência, ou de até 5% (cinco por cento), caso se trate de um pregão, serão consideradas empatadas com a primeira colocada.</w:t>
      </w:r>
    </w:p>
    <w:p w14:paraId="4A38F318" w14:textId="77777777" w:rsidR="003E4D5D" w:rsidRPr="00CA7385" w:rsidRDefault="008B7AE0">
      <w:pPr>
        <w:jc w:val="both"/>
        <w:rPr>
          <w:rFonts w:ascii="Arial" w:hAnsi="Arial" w:cs="Arial"/>
        </w:rPr>
      </w:pPr>
      <w:r w:rsidRPr="00CA7385">
        <w:rPr>
          <w:rFonts w:ascii="Arial" w:hAnsi="Arial" w:cs="Arial"/>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D2CD45" w14:textId="77777777" w:rsidR="003E4D5D" w:rsidRPr="00CA7385" w:rsidRDefault="008B7AE0">
      <w:pPr>
        <w:jc w:val="both"/>
        <w:rPr>
          <w:rFonts w:ascii="Arial" w:hAnsi="Arial" w:cs="Arial"/>
        </w:rPr>
      </w:pPr>
      <w:r w:rsidRPr="00CA7385">
        <w:rPr>
          <w:rFonts w:ascii="Arial" w:hAnsi="Arial" w:cs="Arial"/>
        </w:rPr>
        <w:t>7.18.3. Caso a microempresa ou a empresa de pequeno porte melhor classificada desista ou não se manifeste no prazo estabelecido, serão convocadas as demais licitantes microempresa e empresa de pequeno porte que se encontrem naquele intervalo de até 10% (dez por cento), caso se trate de uma concorrência, ou de até 5% (cinco por cento), caso se trate de um pregão, na ordem de classificação, para o exercício do mesmo direito, no prazo estabelecido no subitem anterior.</w:t>
      </w:r>
    </w:p>
    <w:p w14:paraId="0319729D" w14:textId="77777777" w:rsidR="003E4D5D" w:rsidRPr="00CA7385" w:rsidRDefault="008B7AE0">
      <w:pPr>
        <w:jc w:val="both"/>
        <w:rPr>
          <w:rFonts w:ascii="Arial" w:hAnsi="Arial" w:cs="Arial"/>
        </w:rPr>
      </w:pPr>
      <w:r w:rsidRPr="00CA7385">
        <w:rPr>
          <w:rFonts w:ascii="Arial" w:hAnsi="Arial" w:cs="Arial"/>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24E9A66" w14:textId="77777777" w:rsidR="003E4D5D" w:rsidRPr="00CA7385" w:rsidRDefault="008B7AE0">
      <w:pPr>
        <w:jc w:val="both"/>
        <w:rPr>
          <w:rFonts w:ascii="Arial" w:hAnsi="Arial" w:cs="Arial"/>
        </w:rPr>
      </w:pPr>
      <w:r w:rsidRPr="00CA7385">
        <w:rPr>
          <w:rFonts w:ascii="Arial" w:hAnsi="Arial" w:cs="Arial"/>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85F8BA" w14:textId="77777777" w:rsidR="003E4D5D" w:rsidRPr="00CA7385" w:rsidRDefault="008B7AE0">
      <w:pPr>
        <w:jc w:val="both"/>
        <w:rPr>
          <w:rFonts w:ascii="Arial" w:hAnsi="Arial" w:cs="Arial"/>
        </w:rPr>
      </w:pPr>
      <w:r w:rsidRPr="00CA7385">
        <w:rPr>
          <w:rFonts w:ascii="Arial" w:hAnsi="Arial" w:cs="Arial"/>
        </w:rPr>
        <w:t>7.19. Só poderá haver empate entre propostas iguais (não seguidas de lances), ou entre lances finais da fase fechada do modo de disputa aberto e fechado.</w:t>
      </w:r>
    </w:p>
    <w:p w14:paraId="5AA3AE7D" w14:textId="77777777" w:rsidR="003E4D5D" w:rsidRPr="00CA7385" w:rsidRDefault="008B7AE0">
      <w:pPr>
        <w:jc w:val="both"/>
        <w:rPr>
          <w:rFonts w:ascii="Arial" w:hAnsi="Arial" w:cs="Arial"/>
        </w:rPr>
      </w:pPr>
      <w:r w:rsidRPr="00CA7385">
        <w:rPr>
          <w:rFonts w:ascii="Arial" w:hAnsi="Arial" w:cs="Arial"/>
        </w:rPr>
        <w:t>7.20. Havendo eventual empate entre propostas ou lances, o critério de desempate será aquele previsto no art. 60 da Lei nº 14.133, de 2021, nesta ordem:</w:t>
      </w:r>
    </w:p>
    <w:p w14:paraId="5469C913" w14:textId="77777777" w:rsidR="003E4D5D" w:rsidRPr="00CA7385" w:rsidRDefault="008B7AE0">
      <w:pPr>
        <w:jc w:val="both"/>
        <w:rPr>
          <w:rFonts w:ascii="Arial" w:hAnsi="Arial" w:cs="Arial"/>
        </w:rPr>
      </w:pPr>
      <w:r w:rsidRPr="00CA7385">
        <w:rPr>
          <w:rFonts w:ascii="Arial" w:hAnsi="Arial" w:cs="Arial"/>
        </w:rPr>
        <w:t>7.20.1. disputa final, hipótese em que os licitantes empatados poderão apresentar nova proposta em ato contínuo à classificação;</w:t>
      </w:r>
    </w:p>
    <w:p w14:paraId="7953CBAB" w14:textId="77777777" w:rsidR="003E4D5D" w:rsidRPr="00CA7385" w:rsidRDefault="008B7AE0">
      <w:pPr>
        <w:jc w:val="both"/>
        <w:rPr>
          <w:rFonts w:ascii="Arial" w:hAnsi="Arial" w:cs="Arial"/>
        </w:rPr>
      </w:pPr>
      <w:r w:rsidRPr="00CA7385">
        <w:rPr>
          <w:rFonts w:ascii="Arial" w:hAnsi="Arial" w:cs="Arial"/>
        </w:rPr>
        <w:t>7.20.2. avaliação do desempenho contratual prévio dos licitantes, para a qual deverão preferencialmente ser utilizados registros cadastrais para efeito de atesto de cumprimento de obrigações previstos nesta Lei;</w:t>
      </w:r>
    </w:p>
    <w:p w14:paraId="1EB9634C" w14:textId="77777777" w:rsidR="003E4D5D" w:rsidRPr="00CA7385" w:rsidRDefault="008B7AE0">
      <w:pPr>
        <w:jc w:val="both"/>
        <w:rPr>
          <w:rFonts w:ascii="Arial" w:hAnsi="Arial" w:cs="Arial"/>
        </w:rPr>
      </w:pPr>
      <w:r w:rsidRPr="00CA7385">
        <w:rPr>
          <w:rFonts w:ascii="Arial" w:hAnsi="Arial" w:cs="Arial"/>
        </w:rPr>
        <w:t>7.20.3. desenvolvimento pelo licitante de ações de equidade entre homens e mulheres no ambiente de trabalho, nos termos do Decreto nº 11.430, de 2023, e da Instrução Normativa SEGES/MGI nº 382, de 17 de setembro de 2025;</w:t>
      </w:r>
    </w:p>
    <w:p w14:paraId="49231DF8" w14:textId="77777777" w:rsidR="003E4D5D" w:rsidRPr="00CA7385" w:rsidRDefault="008B7AE0">
      <w:pPr>
        <w:jc w:val="both"/>
        <w:rPr>
          <w:rFonts w:ascii="Arial" w:hAnsi="Arial" w:cs="Arial"/>
        </w:rPr>
      </w:pPr>
      <w:r w:rsidRPr="00CA7385">
        <w:rPr>
          <w:rFonts w:ascii="Arial" w:hAnsi="Arial" w:cs="Arial"/>
        </w:rPr>
        <w:t>7.20.4. declaração do licitante de que desenvolve programa de integridade, conforme Decreto n° 12.304, de 2024, e Portaria Normativa SE/CGU n° 226, de 9 de setembro de 2025.</w:t>
      </w:r>
    </w:p>
    <w:p w14:paraId="6341983F" w14:textId="77777777" w:rsidR="003E4D5D" w:rsidRPr="00CA7385" w:rsidRDefault="008B7AE0">
      <w:pPr>
        <w:jc w:val="both"/>
        <w:rPr>
          <w:rFonts w:ascii="Arial" w:hAnsi="Arial" w:cs="Arial"/>
        </w:rPr>
      </w:pPr>
      <w:r w:rsidRPr="00CA7385">
        <w:rPr>
          <w:rFonts w:ascii="Arial" w:hAnsi="Arial" w:cs="Arial"/>
        </w:rPr>
        <w:t>7.21. Persistindo o empate, será assegurada preferência, sucessivamente, aos bens e serviços produzidos ou prestados por:</w:t>
      </w:r>
    </w:p>
    <w:p w14:paraId="667A8AF7" w14:textId="77777777" w:rsidR="003E4D5D" w:rsidRPr="00CA7385" w:rsidRDefault="008B7AE0">
      <w:pPr>
        <w:jc w:val="both"/>
        <w:rPr>
          <w:rFonts w:ascii="Arial" w:hAnsi="Arial" w:cs="Arial"/>
        </w:rPr>
      </w:pPr>
      <w:r w:rsidRPr="00CA7385">
        <w:rPr>
          <w:rFonts w:ascii="Arial" w:hAnsi="Arial" w:cs="Arial"/>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6321D05" w14:textId="77777777" w:rsidR="003E4D5D" w:rsidRPr="00CA7385" w:rsidRDefault="008B7AE0">
      <w:pPr>
        <w:jc w:val="both"/>
        <w:rPr>
          <w:rFonts w:ascii="Arial" w:hAnsi="Arial" w:cs="Arial"/>
        </w:rPr>
      </w:pPr>
      <w:r w:rsidRPr="00CA7385">
        <w:rPr>
          <w:rFonts w:ascii="Arial" w:hAnsi="Arial" w:cs="Arial"/>
        </w:rPr>
        <w:t>7.21.2. empresas brasileiras;</w:t>
      </w:r>
    </w:p>
    <w:p w14:paraId="4B9002E3" w14:textId="77777777" w:rsidR="003E4D5D" w:rsidRPr="00CA7385" w:rsidRDefault="008B7AE0">
      <w:pPr>
        <w:jc w:val="both"/>
        <w:rPr>
          <w:rFonts w:ascii="Arial" w:hAnsi="Arial" w:cs="Arial"/>
        </w:rPr>
      </w:pPr>
      <w:r w:rsidRPr="00CA7385">
        <w:rPr>
          <w:rFonts w:ascii="Arial" w:hAnsi="Arial" w:cs="Arial"/>
        </w:rPr>
        <w:lastRenderedPageBreak/>
        <w:t>7.21.3. empresas que invistam em pesquisa e no desenvolvimento de tecnologia no País;</w:t>
      </w:r>
    </w:p>
    <w:p w14:paraId="6ECB8F89" w14:textId="77777777" w:rsidR="003E4D5D" w:rsidRPr="00CA7385" w:rsidRDefault="008B7AE0">
      <w:pPr>
        <w:jc w:val="both"/>
        <w:rPr>
          <w:rFonts w:ascii="Arial" w:hAnsi="Arial" w:cs="Arial"/>
        </w:rPr>
      </w:pPr>
      <w:r w:rsidRPr="00CA7385">
        <w:rPr>
          <w:rFonts w:ascii="Arial" w:hAnsi="Arial" w:cs="Arial"/>
        </w:rPr>
        <w:t>7.21.4. empresas que comprovem a prática de mitigação, nos termos da Lei nº 12.187, de 29 de dezembro de 2009.</w:t>
      </w:r>
    </w:p>
    <w:p w14:paraId="124E6924" w14:textId="77777777" w:rsidR="003E4D5D" w:rsidRPr="00CA7385" w:rsidRDefault="008B7AE0">
      <w:pPr>
        <w:jc w:val="both"/>
        <w:rPr>
          <w:rFonts w:ascii="Arial" w:hAnsi="Arial" w:cs="Arial"/>
        </w:rPr>
      </w:pPr>
      <w:r w:rsidRPr="00CA7385">
        <w:rPr>
          <w:rFonts w:ascii="Arial" w:hAnsi="Arial" w:cs="Arial"/>
        </w:rPr>
        <w:t>7.22. Esgotados todos os demais critérios de desempate previstos em lei, a escolha do licitante vencedor ocorrerá por sorteio, em ato público, para o qual todos os licitantes serão convocados, vedado qualquer outro processo.</w:t>
      </w:r>
    </w:p>
    <w:p w14:paraId="652452FB" w14:textId="77777777" w:rsidR="003E4D5D" w:rsidRPr="00CA7385" w:rsidRDefault="008B7AE0">
      <w:pPr>
        <w:jc w:val="both"/>
        <w:rPr>
          <w:rFonts w:ascii="Arial" w:hAnsi="Arial" w:cs="Arial"/>
        </w:rPr>
      </w:pPr>
      <w:r w:rsidRPr="00CA7385">
        <w:rPr>
          <w:rFonts w:ascii="Arial" w:hAnsi="Arial" w:cs="Arial"/>
        </w:rPr>
        <w:t>7.23. 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3D905D45" w14:textId="77777777" w:rsidR="003E4D5D" w:rsidRPr="00CA7385" w:rsidRDefault="008B7AE0">
      <w:pPr>
        <w:jc w:val="both"/>
        <w:rPr>
          <w:rFonts w:ascii="Arial" w:hAnsi="Arial" w:cs="Arial"/>
        </w:rPr>
      </w:pPr>
      <w:r w:rsidRPr="00CA7385">
        <w:rPr>
          <w:rFonts w:ascii="Arial" w:hAnsi="Arial" w:cs="Arial"/>
        </w:rPr>
        <w:t>7.23.</w:t>
      </w:r>
      <w:r w:rsidR="00A72D47" w:rsidRPr="00CA7385">
        <w:rPr>
          <w:rFonts w:ascii="Arial" w:hAnsi="Arial" w:cs="Arial"/>
        </w:rPr>
        <w:t>1</w:t>
      </w:r>
      <w:r w:rsidRPr="00CA7385">
        <w:rPr>
          <w:rFonts w:ascii="Arial" w:hAnsi="Arial" w:cs="Arial"/>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6570418" w14:textId="77777777" w:rsidR="003E4D5D" w:rsidRPr="00CA7385" w:rsidRDefault="008B7AE0">
      <w:pPr>
        <w:jc w:val="both"/>
        <w:rPr>
          <w:rFonts w:ascii="Arial" w:hAnsi="Arial" w:cs="Arial"/>
        </w:rPr>
      </w:pPr>
      <w:r w:rsidRPr="00CA7385">
        <w:rPr>
          <w:rFonts w:ascii="Arial" w:hAnsi="Arial" w:cs="Arial"/>
        </w:rPr>
        <w:t>7.23.</w:t>
      </w:r>
      <w:r w:rsidR="00A72D47" w:rsidRPr="00CA7385">
        <w:rPr>
          <w:rFonts w:ascii="Arial" w:hAnsi="Arial" w:cs="Arial"/>
        </w:rPr>
        <w:t>2</w:t>
      </w:r>
      <w:r w:rsidRPr="00CA7385">
        <w:rPr>
          <w:rFonts w:ascii="Arial" w:hAnsi="Arial" w:cs="Arial"/>
        </w:rPr>
        <w:t>. A negociação será realizada por meio do sistema, podendo ser acompanhada pelos demais licitantes.</w:t>
      </w:r>
    </w:p>
    <w:p w14:paraId="3344F95E" w14:textId="77777777" w:rsidR="003E4D5D" w:rsidRPr="00CA7385" w:rsidRDefault="008B7AE0">
      <w:pPr>
        <w:jc w:val="both"/>
        <w:rPr>
          <w:rFonts w:ascii="Arial" w:hAnsi="Arial" w:cs="Arial"/>
        </w:rPr>
      </w:pPr>
      <w:r w:rsidRPr="00CA7385">
        <w:rPr>
          <w:rFonts w:ascii="Arial" w:hAnsi="Arial" w:cs="Arial"/>
        </w:rPr>
        <w:t>7.23.</w:t>
      </w:r>
      <w:r w:rsidR="00A72D47" w:rsidRPr="00CA7385">
        <w:rPr>
          <w:rFonts w:ascii="Arial" w:hAnsi="Arial" w:cs="Arial"/>
        </w:rPr>
        <w:t>3</w:t>
      </w:r>
      <w:r w:rsidRPr="00CA7385">
        <w:rPr>
          <w:rFonts w:ascii="Arial" w:hAnsi="Arial" w:cs="Arial"/>
        </w:rPr>
        <w:t>. O resultado da negociação será divulgado a todos os licitantes e anexado aos autos do processo licitatório.</w:t>
      </w:r>
    </w:p>
    <w:p w14:paraId="781F4D28" w14:textId="77777777" w:rsidR="003E4D5D" w:rsidRPr="00CA7385" w:rsidRDefault="008B7AE0">
      <w:pPr>
        <w:jc w:val="both"/>
        <w:rPr>
          <w:rFonts w:ascii="Arial" w:hAnsi="Arial" w:cs="Arial"/>
        </w:rPr>
      </w:pPr>
      <w:r w:rsidRPr="00CA7385">
        <w:rPr>
          <w:rFonts w:ascii="Arial" w:hAnsi="Arial" w:cs="Arial"/>
        </w:rPr>
        <w:t>7.23.</w:t>
      </w:r>
      <w:r w:rsidR="00A72D47" w:rsidRPr="00CA7385">
        <w:rPr>
          <w:rFonts w:ascii="Arial" w:hAnsi="Arial" w:cs="Arial"/>
        </w:rPr>
        <w:t>4</w:t>
      </w:r>
      <w:r w:rsidRPr="00CA7385">
        <w:rPr>
          <w:rFonts w:ascii="Arial" w:hAnsi="Arial" w:cs="Arial"/>
        </w:rPr>
        <w:t>. 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3DFF8B5" w14:textId="77777777" w:rsidR="003E4D5D" w:rsidRPr="00CA7385" w:rsidRDefault="008B7AE0">
      <w:pPr>
        <w:jc w:val="both"/>
        <w:rPr>
          <w:rFonts w:ascii="Arial" w:hAnsi="Arial" w:cs="Arial"/>
        </w:rPr>
      </w:pPr>
      <w:r w:rsidRPr="00CA7385">
        <w:rPr>
          <w:rFonts w:ascii="Arial" w:hAnsi="Arial" w:cs="Arial"/>
        </w:rPr>
        <w:t>7.23.</w:t>
      </w:r>
      <w:r w:rsidR="00A72D47" w:rsidRPr="00CA7385">
        <w:rPr>
          <w:rFonts w:ascii="Arial" w:hAnsi="Arial" w:cs="Arial"/>
        </w:rPr>
        <w:t>5</w:t>
      </w:r>
      <w:r w:rsidRPr="00CA7385">
        <w:rPr>
          <w:rFonts w:ascii="Arial" w:hAnsi="Arial" w:cs="Arial"/>
        </w:rPr>
        <w:t>. É facultado ao Pregoeiro/Agente de Contratação/Comissão prorrogar o prazo estabelecido, a partir de solicitação fundamentada feita no chat pelo licitante, antes de findo o prazo.</w:t>
      </w:r>
    </w:p>
    <w:p w14:paraId="2255174A" w14:textId="77777777" w:rsidR="003E4D5D" w:rsidRPr="00CA7385" w:rsidRDefault="008B7AE0">
      <w:pPr>
        <w:jc w:val="both"/>
        <w:rPr>
          <w:rFonts w:ascii="Arial" w:hAnsi="Arial" w:cs="Arial"/>
        </w:rPr>
      </w:pPr>
      <w:r w:rsidRPr="00CA7385">
        <w:rPr>
          <w:rFonts w:ascii="Arial" w:hAnsi="Arial" w:cs="Arial"/>
        </w:rPr>
        <w:t>7.24. Após a negociação do preço, o Pregoeiro/Agente de Contratação/Comissão iniciará a fase de aceitação e julgamento da proposta.</w:t>
      </w:r>
    </w:p>
    <w:p w14:paraId="356B3C10" w14:textId="77777777" w:rsidR="00B477A9" w:rsidRPr="00CA7385" w:rsidRDefault="00B477A9">
      <w:pPr>
        <w:jc w:val="both"/>
        <w:rPr>
          <w:rFonts w:ascii="Arial" w:hAnsi="Arial" w:cs="Arial"/>
        </w:rPr>
      </w:pPr>
    </w:p>
    <w:p w14:paraId="6DEC04E8" w14:textId="77777777" w:rsidR="003E4D5D" w:rsidRPr="00CA7385" w:rsidRDefault="008B7AE0">
      <w:pPr>
        <w:pStyle w:val="Nivel01"/>
      </w:pPr>
      <w:r w:rsidRPr="00CA7385">
        <w:t>8. DA FASE DE JULGAMENTO</w:t>
      </w:r>
    </w:p>
    <w:p w14:paraId="128522FB" w14:textId="77777777" w:rsidR="003E4D5D" w:rsidRPr="00CA7385" w:rsidRDefault="008B7AE0">
      <w:pPr>
        <w:jc w:val="both"/>
        <w:rPr>
          <w:rFonts w:ascii="Arial" w:hAnsi="Arial" w:cs="Arial"/>
        </w:rPr>
      </w:pPr>
      <w:r w:rsidRPr="00CA7385">
        <w:rPr>
          <w:rFonts w:ascii="Arial" w:hAnsi="Arial" w:cs="Arial"/>
        </w:rPr>
        <w:t>8.1. 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3.9 do edital, especialmente quanto à existência de sanção que impeça a participação no certame ou a futura contratação, mediante a consulta aos seguintes cadastros:</w:t>
      </w:r>
    </w:p>
    <w:p w14:paraId="189BC3D7" w14:textId="77777777" w:rsidR="003E4D5D" w:rsidRPr="00CA7385" w:rsidRDefault="008B7AE0">
      <w:pPr>
        <w:jc w:val="both"/>
        <w:rPr>
          <w:rFonts w:ascii="Arial" w:hAnsi="Arial" w:cs="Arial"/>
        </w:rPr>
      </w:pPr>
      <w:r w:rsidRPr="00CA7385">
        <w:rPr>
          <w:rFonts w:ascii="Arial" w:hAnsi="Arial" w:cs="Arial"/>
        </w:rPr>
        <w:t>8.1.1. Sicaf;</w:t>
      </w:r>
    </w:p>
    <w:p w14:paraId="2AB4BB9D" w14:textId="77777777" w:rsidR="003E4D5D" w:rsidRPr="00CA7385" w:rsidRDefault="008B7AE0">
      <w:pPr>
        <w:jc w:val="both"/>
        <w:rPr>
          <w:rFonts w:ascii="Arial" w:hAnsi="Arial" w:cs="Arial"/>
        </w:rPr>
      </w:pPr>
      <w:r w:rsidRPr="00CA7385">
        <w:rPr>
          <w:rFonts w:ascii="Arial" w:hAnsi="Arial" w:cs="Arial"/>
        </w:rPr>
        <w:t>8.1.2. Cadastro Nacional de Empresas Inidôneas e Suspensas – CEIS,</w:t>
      </w:r>
    </w:p>
    <w:p w14:paraId="728E4BD3" w14:textId="77777777" w:rsidR="003E4D5D" w:rsidRPr="00CA7385" w:rsidRDefault="008B7AE0">
      <w:pPr>
        <w:jc w:val="both"/>
        <w:rPr>
          <w:rFonts w:ascii="Arial" w:hAnsi="Arial" w:cs="Arial"/>
        </w:rPr>
      </w:pPr>
      <w:r w:rsidRPr="00CA7385">
        <w:rPr>
          <w:rFonts w:ascii="Arial" w:hAnsi="Arial" w:cs="Arial"/>
        </w:rPr>
        <w:t>8.1.3. Cadastro Nacional de Empresas Punidas – CNEP</w:t>
      </w:r>
      <w:r w:rsidR="00B477A9" w:rsidRPr="00CA7385">
        <w:rPr>
          <w:rFonts w:ascii="Arial" w:hAnsi="Arial" w:cs="Arial"/>
        </w:rPr>
        <w:t>;</w:t>
      </w:r>
    </w:p>
    <w:p w14:paraId="57FFDD08" w14:textId="77777777" w:rsidR="003E4D5D" w:rsidRPr="00CA7385" w:rsidRDefault="008B7AE0">
      <w:pPr>
        <w:jc w:val="both"/>
        <w:rPr>
          <w:rFonts w:ascii="Arial" w:hAnsi="Arial" w:cs="Arial"/>
        </w:rPr>
      </w:pPr>
      <w:r w:rsidRPr="00CA7385">
        <w:rPr>
          <w:rFonts w:ascii="Arial" w:hAnsi="Arial" w:cs="Arial"/>
        </w:rPr>
        <w:t>8.1.4. Lista de licitantes inidôneos, mantida pelo Tribunal de Contas da União</w:t>
      </w:r>
      <w:r w:rsidR="00B477A9" w:rsidRPr="00CA7385">
        <w:rPr>
          <w:rFonts w:ascii="Arial" w:hAnsi="Arial" w:cs="Arial"/>
        </w:rPr>
        <w:t>; e</w:t>
      </w:r>
    </w:p>
    <w:p w14:paraId="0DCF4DA8" w14:textId="77777777" w:rsidR="003E4D5D" w:rsidRPr="00CA7385" w:rsidRDefault="008B7AE0">
      <w:pPr>
        <w:jc w:val="both"/>
        <w:rPr>
          <w:rFonts w:ascii="Arial" w:hAnsi="Arial" w:cs="Arial"/>
        </w:rPr>
      </w:pPr>
      <w:r w:rsidRPr="00CA7385">
        <w:rPr>
          <w:rFonts w:ascii="Arial" w:hAnsi="Arial" w:cs="Arial"/>
        </w:rPr>
        <w:t>8.1.5. Relação de apenados publicada pelo Tribunal de Contas do Estado de São Paulo (https://www.tce.sp.gov.br/pesquisa-relacao-apenados).</w:t>
      </w:r>
    </w:p>
    <w:p w14:paraId="64E2E006" w14:textId="77777777" w:rsidR="003E4D5D" w:rsidRPr="00CA7385" w:rsidRDefault="008B7AE0">
      <w:pPr>
        <w:jc w:val="both"/>
        <w:rPr>
          <w:rFonts w:ascii="Arial" w:hAnsi="Arial" w:cs="Arial"/>
        </w:rPr>
      </w:pPr>
      <w:r w:rsidRPr="00CA7385">
        <w:rPr>
          <w:rFonts w:ascii="Arial" w:hAnsi="Arial" w:cs="Arial"/>
        </w:rPr>
        <w:t>8.2. A consulta aos cadastros será realizada no nome e no CNPJ da empresa licitante.</w:t>
      </w:r>
    </w:p>
    <w:p w14:paraId="6EB936A5" w14:textId="77777777" w:rsidR="003E4D5D" w:rsidRPr="00CA7385" w:rsidRDefault="008B7AE0">
      <w:pPr>
        <w:jc w:val="both"/>
        <w:rPr>
          <w:rFonts w:ascii="Arial" w:hAnsi="Arial" w:cs="Arial"/>
        </w:rPr>
      </w:pPr>
      <w:r w:rsidRPr="00CA7385">
        <w:rPr>
          <w:rFonts w:ascii="Arial" w:hAnsi="Arial" w:cs="Arial"/>
        </w:rPr>
        <w:lastRenderedPageBreak/>
        <w:t>8.2.1. A consulta no CEIS quanto às sanções previstas na Lei nº 8.429, de 1992, também ocorrerá no nome e no CPF do sócio majoritário da empresa licitante, se houver, por força do art. 12 da citada lei.</w:t>
      </w:r>
    </w:p>
    <w:p w14:paraId="52724A6E" w14:textId="77777777" w:rsidR="003E4D5D" w:rsidRPr="00CA7385" w:rsidRDefault="008B7AE0">
      <w:pPr>
        <w:jc w:val="both"/>
        <w:rPr>
          <w:rFonts w:ascii="Arial" w:hAnsi="Arial" w:cs="Arial"/>
        </w:rPr>
      </w:pPr>
      <w:r w:rsidRPr="00CA7385">
        <w:rPr>
          <w:rFonts w:ascii="Arial" w:hAnsi="Arial" w:cs="Arial"/>
        </w:rPr>
        <w:t>8.2.2. Para a consulta de licitantes pessoa jurídica poderá haver a substituição das consultas ao CEIS, CNEP e Lista de licitantes inidôneos pela Consulta Consolidada de Pessoa Jurídica do TCU.</w:t>
      </w:r>
    </w:p>
    <w:p w14:paraId="059E4CC9" w14:textId="77777777" w:rsidR="003E4D5D" w:rsidRPr="00CA7385" w:rsidRDefault="008B7AE0">
      <w:pPr>
        <w:jc w:val="both"/>
        <w:rPr>
          <w:rFonts w:ascii="Arial" w:hAnsi="Arial" w:cs="Arial"/>
        </w:rPr>
      </w:pPr>
      <w:r w:rsidRPr="00CA7385">
        <w:rPr>
          <w:rFonts w:ascii="Arial" w:hAnsi="Arial" w:cs="Arial"/>
        </w:rPr>
        <w:t>8.3. 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24F460EF" w14:textId="77777777" w:rsidR="003E4D5D" w:rsidRPr="00CA7385" w:rsidRDefault="008B7AE0">
      <w:pPr>
        <w:jc w:val="both"/>
        <w:rPr>
          <w:rFonts w:ascii="Arial" w:hAnsi="Arial" w:cs="Arial"/>
        </w:rPr>
      </w:pPr>
      <w:r w:rsidRPr="00CA7385">
        <w:rPr>
          <w:rFonts w:ascii="Arial" w:hAnsi="Arial" w:cs="Arial"/>
        </w:rPr>
        <w:t>8.3.1. A tentativa de burla será verificada por meio dos vínculos societários, linhas de fornecimento similares, dentre outros.</w:t>
      </w:r>
    </w:p>
    <w:p w14:paraId="4E378737" w14:textId="77777777" w:rsidR="003E4D5D" w:rsidRPr="00CA7385" w:rsidRDefault="008B7AE0">
      <w:pPr>
        <w:jc w:val="both"/>
        <w:rPr>
          <w:rFonts w:ascii="Arial" w:hAnsi="Arial" w:cs="Arial"/>
        </w:rPr>
      </w:pPr>
      <w:r w:rsidRPr="00CA7385">
        <w:rPr>
          <w:rFonts w:ascii="Arial" w:hAnsi="Arial" w:cs="Arial"/>
        </w:rPr>
        <w:t>8.3.2. O licitante será convocado para manifestação previamente a uma eventual desclassificação.</w:t>
      </w:r>
    </w:p>
    <w:p w14:paraId="434B3361" w14:textId="77777777" w:rsidR="003E4D5D" w:rsidRPr="00CA7385" w:rsidRDefault="008B7AE0">
      <w:pPr>
        <w:jc w:val="both"/>
        <w:rPr>
          <w:rFonts w:ascii="Arial" w:hAnsi="Arial" w:cs="Arial"/>
        </w:rPr>
      </w:pPr>
      <w:r w:rsidRPr="00CA7385">
        <w:rPr>
          <w:rFonts w:ascii="Arial" w:hAnsi="Arial" w:cs="Arial"/>
        </w:rPr>
        <w:t>8.3.3. Constatada a existência de sanção, o licitante será reputado inabilitado, por falta de condição de participação.</w:t>
      </w:r>
    </w:p>
    <w:p w14:paraId="36FEE761" w14:textId="77777777" w:rsidR="003E4D5D" w:rsidRPr="00CA7385" w:rsidRDefault="008B7AE0">
      <w:pPr>
        <w:jc w:val="both"/>
        <w:rPr>
          <w:rFonts w:ascii="Arial" w:hAnsi="Arial" w:cs="Arial"/>
        </w:rPr>
      </w:pPr>
      <w:r w:rsidRPr="00CA7385">
        <w:rPr>
          <w:rFonts w:ascii="Arial" w:hAnsi="Arial" w:cs="Arial"/>
        </w:rPr>
        <w:t>8.4. 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BFF5797" w14:textId="77777777" w:rsidR="003E4D5D" w:rsidRPr="00CA7385" w:rsidRDefault="008B7AE0">
      <w:pPr>
        <w:jc w:val="both"/>
        <w:rPr>
          <w:rFonts w:ascii="Arial" w:hAnsi="Arial" w:cs="Arial"/>
        </w:rPr>
      </w:pPr>
      <w:r w:rsidRPr="00CA7385">
        <w:rPr>
          <w:rFonts w:ascii="Arial" w:hAnsi="Arial" w:cs="Arial"/>
        </w:rPr>
        <w:t>8.5. 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nos arts. 29 a 35 da Instrução Normativa SEGES/ME nº 73, de 30 de setembro de 2022.</w:t>
      </w:r>
    </w:p>
    <w:p w14:paraId="3DD03683" w14:textId="77777777" w:rsidR="003E4D5D" w:rsidRPr="00CA7385" w:rsidRDefault="008B7AE0">
      <w:pPr>
        <w:jc w:val="both"/>
        <w:rPr>
          <w:rFonts w:ascii="Arial" w:hAnsi="Arial" w:cs="Arial"/>
        </w:rPr>
      </w:pPr>
      <w:r w:rsidRPr="00CA7385">
        <w:rPr>
          <w:rFonts w:ascii="Arial" w:hAnsi="Arial" w:cs="Arial"/>
        </w:rPr>
        <w:t>8.6. Será desclassificada a proposta vencedora que:</w:t>
      </w:r>
    </w:p>
    <w:p w14:paraId="77C826C3" w14:textId="77777777" w:rsidR="003E4D5D" w:rsidRPr="00CA7385" w:rsidRDefault="008B7AE0">
      <w:pPr>
        <w:jc w:val="both"/>
        <w:rPr>
          <w:rFonts w:ascii="Arial" w:hAnsi="Arial" w:cs="Arial"/>
        </w:rPr>
      </w:pPr>
      <w:r w:rsidRPr="00CA7385">
        <w:rPr>
          <w:rFonts w:ascii="Arial" w:hAnsi="Arial" w:cs="Arial"/>
        </w:rPr>
        <w:t>8.6.1. contiver vícios insanáveis;</w:t>
      </w:r>
    </w:p>
    <w:p w14:paraId="54840B9D" w14:textId="77777777" w:rsidR="003E4D5D" w:rsidRPr="00CA7385" w:rsidRDefault="008B7AE0">
      <w:pPr>
        <w:jc w:val="both"/>
        <w:rPr>
          <w:rFonts w:ascii="Arial" w:hAnsi="Arial" w:cs="Arial"/>
        </w:rPr>
      </w:pPr>
      <w:r w:rsidRPr="00CA7385">
        <w:rPr>
          <w:rFonts w:ascii="Arial" w:hAnsi="Arial" w:cs="Arial"/>
        </w:rPr>
        <w:t>8.6.2. não obedecer às especificações técnicas contidas no Termo de Referência;</w:t>
      </w:r>
    </w:p>
    <w:p w14:paraId="68BE5AC7" w14:textId="77777777" w:rsidR="003E4D5D" w:rsidRPr="00CA7385" w:rsidRDefault="008B7AE0">
      <w:pPr>
        <w:jc w:val="both"/>
        <w:rPr>
          <w:rFonts w:ascii="Arial" w:hAnsi="Arial" w:cs="Arial"/>
        </w:rPr>
      </w:pPr>
      <w:r w:rsidRPr="00CA7385">
        <w:rPr>
          <w:rFonts w:ascii="Arial" w:hAnsi="Arial" w:cs="Arial"/>
        </w:rPr>
        <w:t>8.6.3. apresentar preços inexequíveis ou permanecerem acima do preço máximo definido para a contratação;</w:t>
      </w:r>
    </w:p>
    <w:p w14:paraId="69AD6ED7" w14:textId="77777777" w:rsidR="003E4D5D" w:rsidRPr="00CA7385" w:rsidRDefault="008B7AE0">
      <w:pPr>
        <w:jc w:val="both"/>
        <w:rPr>
          <w:rFonts w:ascii="Arial" w:hAnsi="Arial" w:cs="Arial"/>
        </w:rPr>
      </w:pPr>
      <w:r w:rsidRPr="00CA7385">
        <w:rPr>
          <w:rFonts w:ascii="Arial" w:hAnsi="Arial" w:cs="Arial"/>
        </w:rPr>
        <w:t>8.6.4. não tiver sua exequibilidade demonstrada, quando exigido pela Administração;</w:t>
      </w:r>
    </w:p>
    <w:p w14:paraId="3D82132F" w14:textId="77777777" w:rsidR="003E4D5D" w:rsidRPr="00CA7385" w:rsidRDefault="008B7AE0">
      <w:pPr>
        <w:jc w:val="both"/>
        <w:rPr>
          <w:rFonts w:ascii="Arial" w:hAnsi="Arial" w:cs="Arial"/>
        </w:rPr>
      </w:pPr>
      <w:r w:rsidRPr="00CA7385">
        <w:rPr>
          <w:rFonts w:ascii="Arial" w:hAnsi="Arial" w:cs="Arial"/>
        </w:rPr>
        <w:t>8.6.5. não cumpra os critérios de aceitabilidade de preços definidos no Termo de Referência;</w:t>
      </w:r>
    </w:p>
    <w:p w14:paraId="4226CD30" w14:textId="77777777" w:rsidR="003E4D5D" w:rsidRPr="00CA7385" w:rsidRDefault="008B7AE0">
      <w:pPr>
        <w:jc w:val="both"/>
        <w:rPr>
          <w:rFonts w:ascii="Arial" w:hAnsi="Arial" w:cs="Arial"/>
        </w:rPr>
      </w:pPr>
      <w:r w:rsidRPr="00CA7385">
        <w:rPr>
          <w:rFonts w:ascii="Arial" w:hAnsi="Arial" w:cs="Arial"/>
        </w:rPr>
        <w:t>8.6.6. apresentar desconformidade com quaisquer outras exigências deste Edital ou seus anexos, desde que insanável.</w:t>
      </w:r>
    </w:p>
    <w:p w14:paraId="659A7F7B" w14:textId="77777777" w:rsidR="003E4D5D" w:rsidRPr="00CA7385" w:rsidRDefault="008B7AE0">
      <w:pPr>
        <w:jc w:val="both"/>
        <w:rPr>
          <w:rFonts w:ascii="Arial" w:hAnsi="Arial" w:cs="Arial"/>
        </w:rPr>
      </w:pPr>
      <w:r w:rsidRPr="00CA7385">
        <w:rPr>
          <w:rFonts w:ascii="Arial" w:hAnsi="Arial" w:cs="Arial"/>
        </w:rPr>
        <w:t>8.7. No caso de bens e serviços em geral, é indício de inexequibilidade das propostas valores inferiores a 50% (cinquenta por cento) do valor orçado pela Administração.</w:t>
      </w:r>
    </w:p>
    <w:p w14:paraId="731971BD" w14:textId="77777777" w:rsidR="003E4D5D" w:rsidRPr="00CA7385" w:rsidRDefault="008B7AE0">
      <w:pPr>
        <w:jc w:val="both"/>
        <w:rPr>
          <w:rFonts w:ascii="Arial" w:hAnsi="Arial" w:cs="Arial"/>
        </w:rPr>
      </w:pPr>
      <w:r w:rsidRPr="00CA7385">
        <w:rPr>
          <w:rFonts w:ascii="Arial" w:hAnsi="Arial" w:cs="Arial"/>
        </w:rPr>
        <w:t>8.7.1. A inexequibilidade, na hipótese de que trata o item anterior, só será considerada após diligência do Pregoeiro/Agente de Contratação/Comissão, que comprove:</w:t>
      </w:r>
    </w:p>
    <w:p w14:paraId="322D5A9E" w14:textId="77777777" w:rsidR="003E4D5D" w:rsidRPr="00CA7385" w:rsidRDefault="008B7AE0">
      <w:pPr>
        <w:jc w:val="both"/>
        <w:rPr>
          <w:rFonts w:ascii="Arial" w:hAnsi="Arial" w:cs="Arial"/>
        </w:rPr>
      </w:pPr>
      <w:r w:rsidRPr="00CA7385">
        <w:rPr>
          <w:rFonts w:ascii="Arial" w:hAnsi="Arial" w:cs="Arial"/>
        </w:rPr>
        <w:t>8.7.1.1. que o custo do licitante ultrapassa o valor da proposta; e</w:t>
      </w:r>
    </w:p>
    <w:p w14:paraId="10FA3C17" w14:textId="77777777" w:rsidR="003E4D5D" w:rsidRPr="00CA7385" w:rsidRDefault="008B7AE0">
      <w:pPr>
        <w:jc w:val="both"/>
        <w:rPr>
          <w:rFonts w:ascii="Arial" w:hAnsi="Arial" w:cs="Arial"/>
        </w:rPr>
      </w:pPr>
      <w:r w:rsidRPr="00CA7385">
        <w:rPr>
          <w:rFonts w:ascii="Arial" w:hAnsi="Arial" w:cs="Arial"/>
        </w:rPr>
        <w:t>8.7.1.2. inexistirem custos de oportunidade capazes de justificar o vulto da oferta.</w:t>
      </w:r>
    </w:p>
    <w:p w14:paraId="6ADFE5EA" w14:textId="77777777" w:rsidR="003E4D5D" w:rsidRPr="00CA7385" w:rsidRDefault="008B7AE0">
      <w:pPr>
        <w:jc w:val="both"/>
        <w:rPr>
          <w:rFonts w:ascii="Arial" w:hAnsi="Arial" w:cs="Arial"/>
        </w:rPr>
      </w:pPr>
      <w:r w:rsidRPr="00CA7385">
        <w:rPr>
          <w:rFonts w:ascii="Arial" w:hAnsi="Arial" w:cs="Arial"/>
        </w:rPr>
        <w:t>8.8. Se houver indícios de inexequibilidade da proposta de preço, ou em caso da necessidade de esclarecimentos complementares, poderão ser efetuadas diligências, para que o licitante comprove a exequibilidade da proposta.</w:t>
      </w:r>
    </w:p>
    <w:p w14:paraId="2A843E9D" w14:textId="77777777" w:rsidR="003E4D5D" w:rsidRPr="00CA7385" w:rsidRDefault="008B7AE0">
      <w:pPr>
        <w:jc w:val="both"/>
        <w:rPr>
          <w:rFonts w:ascii="Arial" w:hAnsi="Arial" w:cs="Arial"/>
        </w:rPr>
      </w:pPr>
      <w:r w:rsidRPr="00CA7385">
        <w:rPr>
          <w:rFonts w:ascii="Arial" w:hAnsi="Arial" w:cs="Arial"/>
        </w:rPr>
        <w:lastRenderedPageBreak/>
        <w:t>8.9.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E62E993" w14:textId="77777777" w:rsidR="003E4D5D" w:rsidRPr="00CA7385" w:rsidRDefault="008B7AE0">
      <w:pPr>
        <w:jc w:val="both"/>
        <w:rPr>
          <w:rFonts w:ascii="Arial" w:hAnsi="Arial" w:cs="Arial"/>
        </w:rPr>
      </w:pPr>
      <w:r w:rsidRPr="00CA7385">
        <w:rPr>
          <w:rFonts w:ascii="Arial" w:hAnsi="Arial" w:cs="Arial"/>
        </w:rPr>
        <w:t>8.10.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3A76C65" w14:textId="77777777" w:rsidR="003E4D5D" w:rsidRPr="00CA7385" w:rsidRDefault="008B7AE0">
      <w:pPr>
        <w:jc w:val="both"/>
        <w:rPr>
          <w:rFonts w:ascii="Arial" w:hAnsi="Arial" w:cs="Arial"/>
        </w:rPr>
      </w:pPr>
      <w:r w:rsidRPr="00CA7385">
        <w:rPr>
          <w:rFonts w:ascii="Arial" w:hAnsi="Arial" w:cs="Arial"/>
        </w:rPr>
        <w:t>8.10.1. O ajuste de que trata este dispositivo se limita a sanar erros ou falhas que não alterem a substância das propostas;</w:t>
      </w:r>
    </w:p>
    <w:p w14:paraId="68F616CF" w14:textId="77777777" w:rsidR="003E4D5D" w:rsidRPr="00CA7385" w:rsidRDefault="008B7AE0">
      <w:pPr>
        <w:jc w:val="both"/>
        <w:rPr>
          <w:rFonts w:ascii="Arial" w:hAnsi="Arial" w:cs="Arial"/>
        </w:rPr>
      </w:pPr>
      <w:r w:rsidRPr="00CA7385">
        <w:rPr>
          <w:rFonts w:ascii="Arial" w:hAnsi="Arial" w:cs="Arial"/>
        </w:rPr>
        <w:t>8.10.2. Considera-se erro no preenchimento da planilha passível de correção a indicação de recolhimento de impostos e contribuições na forma do Simples Nacional, quando não cabível esse regime.</w:t>
      </w:r>
    </w:p>
    <w:p w14:paraId="43D60546" w14:textId="77777777" w:rsidR="003E4D5D" w:rsidRPr="00CA7385" w:rsidRDefault="008B7AE0">
      <w:pPr>
        <w:jc w:val="both"/>
        <w:rPr>
          <w:rFonts w:ascii="Arial" w:hAnsi="Arial" w:cs="Arial"/>
        </w:rPr>
      </w:pPr>
      <w:r w:rsidRPr="00CA7385">
        <w:rPr>
          <w:rFonts w:ascii="Arial" w:hAnsi="Arial" w:cs="Arial"/>
        </w:rPr>
        <w:t>8.11. Para fins de análise da proposta quanto ao cumprimento das especificações do objeto, poderá ser colhida a manifestação escrita do setor requisitante do serviço ou da área especializada no objeto.</w:t>
      </w:r>
    </w:p>
    <w:p w14:paraId="049534DC" w14:textId="77777777" w:rsidR="00B477A9" w:rsidRPr="00CA7385" w:rsidRDefault="00B477A9">
      <w:pPr>
        <w:jc w:val="both"/>
        <w:rPr>
          <w:rFonts w:ascii="Arial" w:hAnsi="Arial" w:cs="Arial"/>
        </w:rPr>
      </w:pPr>
    </w:p>
    <w:p w14:paraId="6B199B02" w14:textId="77777777" w:rsidR="003E4D5D" w:rsidRPr="00CA7385" w:rsidRDefault="008B7AE0">
      <w:pPr>
        <w:pStyle w:val="Nivel01"/>
      </w:pPr>
      <w:r w:rsidRPr="00CA7385">
        <w:t>9. DA FASE DE HABILITAÇÃO</w:t>
      </w:r>
    </w:p>
    <w:p w14:paraId="505C99AE" w14:textId="77777777" w:rsidR="003E4D5D" w:rsidRPr="00CA7385" w:rsidRDefault="008B7AE0">
      <w:pPr>
        <w:jc w:val="both"/>
        <w:rPr>
          <w:rFonts w:ascii="Arial" w:hAnsi="Arial" w:cs="Arial"/>
        </w:rPr>
      </w:pPr>
      <w:r w:rsidRPr="00CA7385">
        <w:rPr>
          <w:rFonts w:ascii="Arial" w:hAnsi="Arial" w:cs="Arial"/>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0B808F17" w14:textId="77777777" w:rsidR="003E4D5D" w:rsidRPr="00CA7385" w:rsidRDefault="008B7AE0">
      <w:pPr>
        <w:jc w:val="both"/>
        <w:rPr>
          <w:rFonts w:ascii="Arial" w:hAnsi="Arial" w:cs="Arial"/>
        </w:rPr>
      </w:pPr>
      <w:r w:rsidRPr="00CA7385">
        <w:rPr>
          <w:rFonts w:ascii="Arial" w:hAnsi="Arial" w:cs="Arial"/>
        </w:rPr>
        <w:t>9.2. A documentação exigida para fins de habilitação jurídica, fiscal, social e trabalhista e econômico-ﬁnanceira, poderá ser substituída pelo registro cadastral no Sicaf.</w:t>
      </w:r>
    </w:p>
    <w:p w14:paraId="5DFE27E4" w14:textId="77777777" w:rsidR="003E4D5D" w:rsidRPr="00CA7385" w:rsidRDefault="008B7AE0">
      <w:pPr>
        <w:jc w:val="both"/>
        <w:rPr>
          <w:rFonts w:ascii="Arial" w:hAnsi="Arial" w:cs="Arial"/>
        </w:rPr>
      </w:pPr>
      <w:r w:rsidRPr="00CA7385">
        <w:rPr>
          <w:rFonts w:ascii="Arial" w:hAnsi="Arial" w:cs="Arial"/>
        </w:rPr>
        <w:t>9.3. Quando permitida a participação de empresas estrangeiras que não funcionem no País, as exigências de habilitação serão atendidas mediante documentos equivalentes, inicialmente apresentados em tradução livre.</w:t>
      </w:r>
    </w:p>
    <w:p w14:paraId="7A4D3B0E" w14:textId="77777777" w:rsidR="003E4D5D" w:rsidRPr="00CA7385" w:rsidRDefault="008B7AE0">
      <w:pPr>
        <w:jc w:val="both"/>
        <w:rPr>
          <w:rFonts w:ascii="Arial" w:hAnsi="Arial" w:cs="Arial"/>
        </w:rPr>
      </w:pPr>
      <w:r w:rsidRPr="00CA7385">
        <w:rPr>
          <w:rFonts w:ascii="Arial" w:hAnsi="Arial" w:cs="Arial"/>
        </w:rPr>
        <w:t>9.4.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FDF7122" w14:textId="77777777" w:rsidR="003E4D5D" w:rsidRPr="00CA7385" w:rsidRDefault="008B7AE0">
      <w:pPr>
        <w:jc w:val="both"/>
        <w:rPr>
          <w:rFonts w:ascii="Arial" w:hAnsi="Arial" w:cs="Arial"/>
        </w:rPr>
      </w:pPr>
      <w:r w:rsidRPr="00CA7385">
        <w:rPr>
          <w:rFonts w:ascii="Arial" w:hAnsi="Arial" w:cs="Arial"/>
        </w:rPr>
        <w:t>9.5. Os documentos exigidos para fins de habilitação poderão ser substituídos por registro cadastral emitido por órgão ou entidade pública, desde que o registro tenha sido feito em obediência ao disposto na Lei nº 14.133, de 2021.</w:t>
      </w:r>
    </w:p>
    <w:p w14:paraId="3A0418AB" w14:textId="77777777" w:rsidR="003E4D5D" w:rsidRPr="00CA7385" w:rsidRDefault="008B7AE0">
      <w:pPr>
        <w:jc w:val="both"/>
        <w:rPr>
          <w:rFonts w:ascii="Arial" w:hAnsi="Arial" w:cs="Arial"/>
        </w:rPr>
      </w:pPr>
      <w:r w:rsidRPr="00CA7385">
        <w:rPr>
          <w:rFonts w:ascii="Arial" w:hAnsi="Arial" w:cs="Arial"/>
        </w:rPr>
        <w:t>9.6. Será verificado se o licitante apresentou declaração de que atende aos requisitos de habilitação, e o declarante responderá pela veracidade das informações prestadas, na forma da lei.</w:t>
      </w:r>
    </w:p>
    <w:p w14:paraId="4A332094" w14:textId="77777777" w:rsidR="003E4D5D" w:rsidRPr="00CA7385" w:rsidRDefault="008B7AE0">
      <w:pPr>
        <w:jc w:val="both"/>
        <w:rPr>
          <w:rFonts w:ascii="Arial" w:hAnsi="Arial" w:cs="Arial"/>
        </w:rPr>
      </w:pPr>
      <w:r w:rsidRPr="00CA7385">
        <w:rPr>
          <w:rFonts w:ascii="Arial" w:hAnsi="Arial" w:cs="Arial"/>
        </w:rPr>
        <w:t>9.7.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759A0B" w14:textId="77777777" w:rsidR="003E4D5D" w:rsidRPr="00CA7385" w:rsidRDefault="008B7AE0">
      <w:pPr>
        <w:jc w:val="both"/>
        <w:rPr>
          <w:rFonts w:ascii="Arial" w:hAnsi="Arial" w:cs="Arial"/>
        </w:rPr>
      </w:pPr>
      <w:r w:rsidRPr="00CA7385">
        <w:rPr>
          <w:rFonts w:ascii="Arial" w:hAnsi="Arial" w:cs="Arial"/>
        </w:rPr>
        <w:t xml:space="preserve">9.8. O licitante deverá apresentar, sob pena de desclassificação, declaração de que suas propostas econômicas compreendem a integralidade dos custos para atendimento dos direitos trabalhistas assegurados na Constituição Federal, nas leis </w:t>
      </w:r>
      <w:r w:rsidRPr="00CA7385">
        <w:rPr>
          <w:rFonts w:ascii="Arial" w:hAnsi="Arial" w:cs="Arial"/>
        </w:rPr>
        <w:lastRenderedPageBreak/>
        <w:t>trabalhistas, nas normas infralegais, nas convenções coletivas de trabalho e nos termos de ajustamento de conduta vigentes na data de entrega das propostas.</w:t>
      </w:r>
    </w:p>
    <w:p w14:paraId="08A36E64" w14:textId="77777777" w:rsidR="003E4D5D" w:rsidRPr="00CA7385" w:rsidRDefault="008B7AE0">
      <w:pPr>
        <w:jc w:val="both"/>
        <w:rPr>
          <w:rFonts w:ascii="Arial" w:hAnsi="Arial" w:cs="Arial"/>
        </w:rPr>
      </w:pPr>
      <w:r w:rsidRPr="00CA7385">
        <w:rPr>
          <w:rFonts w:ascii="Arial" w:hAnsi="Arial" w:cs="Arial"/>
        </w:rPr>
        <w:t>9.9. A habilitação será verificada por meio do Sicaf, nos documentos por ele abrangidos.</w:t>
      </w:r>
    </w:p>
    <w:p w14:paraId="00CEB65E" w14:textId="77777777" w:rsidR="003E4D5D" w:rsidRPr="00CA7385" w:rsidRDefault="008B7AE0">
      <w:pPr>
        <w:jc w:val="both"/>
        <w:rPr>
          <w:rFonts w:ascii="Arial" w:hAnsi="Arial" w:cs="Arial"/>
        </w:rPr>
      </w:pPr>
      <w:r w:rsidRPr="00CA7385">
        <w:rPr>
          <w:rFonts w:ascii="Arial" w:hAnsi="Arial" w:cs="Arial"/>
        </w:rPr>
        <w:t>9.9.1. Somente haverá a necessidade de comprovação do preenchimento de requisitos mediante apresentação dos documentos originais não-digitais quando houver dúvida em relação à integridade do documento digital ou quando a lei expressamente o exigir.</w:t>
      </w:r>
    </w:p>
    <w:p w14:paraId="1536E4EE" w14:textId="77777777" w:rsidR="003E4D5D" w:rsidRPr="00CA7385" w:rsidRDefault="008B7AE0">
      <w:pPr>
        <w:jc w:val="both"/>
        <w:rPr>
          <w:rFonts w:ascii="Arial" w:hAnsi="Arial" w:cs="Arial"/>
        </w:rPr>
      </w:pPr>
      <w:r w:rsidRPr="00CA7385">
        <w:rPr>
          <w:rFonts w:ascii="Arial" w:hAnsi="Arial" w:cs="Arial"/>
        </w:rPr>
        <w:t>9.10.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75F93B73" w14:textId="77777777" w:rsidR="003E4D5D" w:rsidRPr="00CA7385" w:rsidRDefault="008B7AE0">
      <w:pPr>
        <w:jc w:val="both"/>
        <w:rPr>
          <w:rFonts w:ascii="Arial" w:hAnsi="Arial" w:cs="Arial"/>
        </w:rPr>
      </w:pPr>
      <w:r w:rsidRPr="00CA7385">
        <w:rPr>
          <w:rFonts w:ascii="Arial" w:hAnsi="Arial" w:cs="Arial"/>
        </w:rPr>
        <w:t>9.10.1. A não observância do disposto no item anterior poderá ensejar desclassificação no momento da habilitação.</w:t>
      </w:r>
    </w:p>
    <w:p w14:paraId="756AB0EF" w14:textId="77777777" w:rsidR="003E4D5D" w:rsidRPr="00CA7385" w:rsidRDefault="008B7AE0">
      <w:pPr>
        <w:jc w:val="both"/>
        <w:rPr>
          <w:rFonts w:ascii="Arial" w:hAnsi="Arial" w:cs="Arial"/>
        </w:rPr>
      </w:pPr>
      <w:r w:rsidRPr="00CA7385">
        <w:rPr>
          <w:rFonts w:ascii="Arial" w:hAnsi="Arial" w:cs="Arial"/>
        </w:rPr>
        <w:t>9.11. A verificação pelo Pregoeiro/Agente de Contratação/Comissão, em sítios eletrônicos oficiais de órgãos e entidades emissores de certidões constitui meio legal de prova, para fins de habilitação.</w:t>
      </w:r>
    </w:p>
    <w:p w14:paraId="1912B6B0" w14:textId="77777777" w:rsidR="003E4D5D" w:rsidRPr="00CA7385" w:rsidRDefault="008B7AE0">
      <w:pPr>
        <w:jc w:val="both"/>
        <w:rPr>
          <w:rFonts w:ascii="Arial" w:hAnsi="Arial" w:cs="Arial"/>
        </w:rPr>
      </w:pPr>
      <w:r w:rsidRPr="00CA7385">
        <w:rPr>
          <w:rFonts w:ascii="Arial" w:hAnsi="Arial" w:cs="Arial"/>
        </w:rPr>
        <w:t>9.11.1. Os documentos exigidos para habilitação que não estejam contemplados no Sicaf serão enviados por meio do sistema, em formato digital, no prazo de 02 (duas) horas, prorrogável por igual período, contado da solicitação do Pregoeiro/Agente de Contratação/Comissão.</w:t>
      </w:r>
    </w:p>
    <w:p w14:paraId="7DF74D22" w14:textId="77777777" w:rsidR="003E4D5D" w:rsidRPr="00CA7385" w:rsidRDefault="008B7AE0">
      <w:pPr>
        <w:jc w:val="both"/>
        <w:rPr>
          <w:rFonts w:ascii="Arial" w:hAnsi="Arial" w:cs="Arial"/>
        </w:rPr>
      </w:pPr>
      <w:r w:rsidRPr="00CA7385">
        <w:rPr>
          <w:rFonts w:ascii="Arial" w:hAnsi="Arial" w:cs="Arial"/>
        </w:rPr>
        <w:t>9.12. A verificação no Sicaf ou a exigência dos documentos nele não contidos somente será feita em relação ao licitante vencedor.</w:t>
      </w:r>
    </w:p>
    <w:p w14:paraId="13571155" w14:textId="77777777" w:rsidR="003E4D5D" w:rsidRPr="00CA7385" w:rsidRDefault="008B7AE0">
      <w:pPr>
        <w:jc w:val="both"/>
        <w:rPr>
          <w:rFonts w:ascii="Arial" w:hAnsi="Arial" w:cs="Arial"/>
        </w:rPr>
      </w:pPr>
      <w:r w:rsidRPr="00CA7385">
        <w:rPr>
          <w:rFonts w:ascii="Arial" w:hAnsi="Arial" w:cs="Arial"/>
        </w:rPr>
        <w:t>9.12.1. Os documentos relativos à regularidade fiscal que constem do Termo de Referência somente serão exigidos, em qualquer caso, em momento posterior ao julgamento das propostas, e apenas do licitante mais bem classificado.</w:t>
      </w:r>
    </w:p>
    <w:p w14:paraId="0E40A6A6" w14:textId="77777777" w:rsidR="003E4D5D" w:rsidRPr="00CA7385" w:rsidRDefault="008B7AE0">
      <w:pPr>
        <w:jc w:val="both"/>
        <w:rPr>
          <w:rFonts w:ascii="Arial" w:hAnsi="Arial" w:cs="Arial"/>
        </w:rPr>
      </w:pPr>
      <w:r w:rsidRPr="00CA7385">
        <w:rPr>
          <w:rFonts w:ascii="Arial" w:hAnsi="Arial" w:cs="Arial"/>
        </w:rPr>
        <w:t>9.13.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6145EDB1" w14:textId="77777777" w:rsidR="003E4D5D" w:rsidRPr="00CA7385" w:rsidRDefault="008B7AE0">
      <w:pPr>
        <w:jc w:val="both"/>
        <w:rPr>
          <w:rFonts w:ascii="Arial" w:hAnsi="Arial" w:cs="Arial"/>
        </w:rPr>
      </w:pPr>
      <w:r w:rsidRPr="00CA7385">
        <w:rPr>
          <w:rFonts w:ascii="Arial" w:hAnsi="Arial" w:cs="Arial"/>
        </w:rPr>
        <w:t>9.13.1. a aferição das condições de habilitação do licitante, desde que decorrentes de fatos existentes à época da abertura do certame;</w:t>
      </w:r>
    </w:p>
    <w:p w14:paraId="52BC92C4" w14:textId="77777777" w:rsidR="003E4D5D" w:rsidRPr="00CA7385" w:rsidRDefault="008B7AE0">
      <w:pPr>
        <w:jc w:val="both"/>
        <w:rPr>
          <w:rFonts w:ascii="Arial" w:hAnsi="Arial" w:cs="Arial"/>
        </w:rPr>
      </w:pPr>
      <w:r w:rsidRPr="00CA7385">
        <w:rPr>
          <w:rFonts w:ascii="Arial" w:hAnsi="Arial" w:cs="Arial"/>
        </w:rPr>
        <w:t>9.13.2. atualização de documentos cuja validade tenha expirado após a data de recebimento das propostas;</w:t>
      </w:r>
    </w:p>
    <w:p w14:paraId="27573F86" w14:textId="77777777" w:rsidR="003E4D5D" w:rsidRPr="00CA7385" w:rsidRDefault="008B7AE0">
      <w:pPr>
        <w:jc w:val="both"/>
        <w:rPr>
          <w:rFonts w:ascii="Arial" w:hAnsi="Arial" w:cs="Arial"/>
        </w:rPr>
      </w:pPr>
      <w:r w:rsidRPr="00CA7385">
        <w:rPr>
          <w:rFonts w:ascii="Arial" w:hAnsi="Arial" w:cs="Arial"/>
        </w:rPr>
        <w:t>9.13.3. suprimento da ausência de documento de cunho declaratório emitido unilateralmente pelo licitante;</w:t>
      </w:r>
    </w:p>
    <w:p w14:paraId="592CB4BF" w14:textId="77777777" w:rsidR="003E4D5D" w:rsidRPr="00CA7385" w:rsidRDefault="008B7AE0">
      <w:pPr>
        <w:jc w:val="both"/>
        <w:rPr>
          <w:rFonts w:ascii="Arial" w:hAnsi="Arial" w:cs="Arial"/>
        </w:rPr>
      </w:pPr>
      <w:r w:rsidRPr="00CA7385">
        <w:rPr>
          <w:rFonts w:ascii="Arial" w:hAnsi="Arial" w:cs="Arial"/>
        </w:rPr>
        <w:t>9.13.4. suprimento da ausência de certidão e/ou documento de cunho declaratório expedido por órgão ou entidade cujos atos gozem de presunção de veracidade e fé pública.</w:t>
      </w:r>
    </w:p>
    <w:p w14:paraId="231EDEA7" w14:textId="77777777" w:rsidR="003E4D5D" w:rsidRPr="00CA7385" w:rsidRDefault="008B7AE0">
      <w:pPr>
        <w:jc w:val="both"/>
        <w:rPr>
          <w:rFonts w:ascii="Arial" w:hAnsi="Arial" w:cs="Arial"/>
        </w:rPr>
      </w:pPr>
      <w:r w:rsidRPr="00CA7385">
        <w:rPr>
          <w:rFonts w:ascii="Arial" w:hAnsi="Arial" w:cs="Arial"/>
        </w:rPr>
        <w:t>9.14. Findo o prazo assinalado sem o envio da nova documentação, restará preclusa essa oportunidade conferida ao licitante, implicando sua inabilitação.</w:t>
      </w:r>
    </w:p>
    <w:p w14:paraId="72506948" w14:textId="77777777" w:rsidR="003E4D5D" w:rsidRPr="00CA7385" w:rsidRDefault="008B7AE0">
      <w:pPr>
        <w:jc w:val="both"/>
        <w:rPr>
          <w:rFonts w:ascii="Arial" w:hAnsi="Arial" w:cs="Arial"/>
        </w:rPr>
      </w:pPr>
      <w:r w:rsidRPr="00CA7385">
        <w:rPr>
          <w:rFonts w:ascii="Arial" w:hAnsi="Arial" w:cs="Arial"/>
        </w:rPr>
        <w:t>9.15.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11E3ED57" w14:textId="77777777" w:rsidR="003E4D5D" w:rsidRPr="00CA7385" w:rsidRDefault="008B7AE0">
      <w:pPr>
        <w:jc w:val="both"/>
        <w:rPr>
          <w:rFonts w:ascii="Arial" w:hAnsi="Arial" w:cs="Arial"/>
        </w:rPr>
      </w:pPr>
      <w:r w:rsidRPr="00CA7385">
        <w:rPr>
          <w:rFonts w:ascii="Arial" w:hAnsi="Arial" w:cs="Arial"/>
        </w:rPr>
        <w:lastRenderedPageBreak/>
        <w:t>9.16.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9.11.1.</w:t>
      </w:r>
    </w:p>
    <w:p w14:paraId="7014D195" w14:textId="77777777" w:rsidR="003E4D5D" w:rsidRPr="00CA7385" w:rsidRDefault="008B7AE0">
      <w:pPr>
        <w:jc w:val="both"/>
        <w:rPr>
          <w:rFonts w:ascii="Arial" w:hAnsi="Arial" w:cs="Arial"/>
        </w:rPr>
      </w:pPr>
      <w:r w:rsidRPr="00CA7385">
        <w:rPr>
          <w:rFonts w:ascii="Arial" w:hAnsi="Arial" w:cs="Arial"/>
        </w:rPr>
        <w:t>9.17. Somente serão disponibilizados para acesso público os documentos de habilitação do licitante cuja proposta atenda ao edital de licitação, após concluídos os procedimentos de que trata o subitem anterior.</w:t>
      </w:r>
    </w:p>
    <w:p w14:paraId="69B93D0F" w14:textId="77777777" w:rsidR="00B477A9" w:rsidRPr="00CA7385" w:rsidRDefault="008B7AE0">
      <w:pPr>
        <w:jc w:val="both"/>
        <w:rPr>
          <w:rFonts w:ascii="Arial" w:hAnsi="Arial" w:cs="Arial"/>
        </w:rPr>
      </w:pPr>
      <w:r w:rsidRPr="00CA7385">
        <w:rPr>
          <w:rFonts w:ascii="Arial" w:hAnsi="Arial" w:cs="Arial"/>
        </w:rPr>
        <w:t>9.18. A comprovação de regularidade fiscal e trabalhista das microempresas e das empresas de pequeno porte somente será exigida para efeito de contratação, e não como condição para participação na licitação.</w:t>
      </w:r>
    </w:p>
    <w:p w14:paraId="02685314" w14:textId="77777777" w:rsidR="003C63EA" w:rsidRPr="00CA7385" w:rsidRDefault="003C63EA">
      <w:pPr>
        <w:jc w:val="both"/>
        <w:rPr>
          <w:rFonts w:ascii="Arial" w:hAnsi="Arial" w:cs="Arial"/>
        </w:rPr>
      </w:pPr>
    </w:p>
    <w:p w14:paraId="7747C595" w14:textId="77777777" w:rsidR="003E4D5D" w:rsidRPr="00CA7385" w:rsidRDefault="008B7AE0">
      <w:pPr>
        <w:pStyle w:val="Nivel01"/>
      </w:pPr>
      <w:r w:rsidRPr="00CA7385">
        <w:t>10. DO TERMO DE CONTRATO</w:t>
      </w:r>
    </w:p>
    <w:p w14:paraId="1773E27D" w14:textId="77777777" w:rsidR="003E4D5D" w:rsidRPr="00CA7385" w:rsidRDefault="008B7AE0">
      <w:pPr>
        <w:jc w:val="both"/>
        <w:rPr>
          <w:rFonts w:ascii="Arial" w:hAnsi="Arial" w:cs="Arial"/>
        </w:rPr>
      </w:pPr>
      <w:r w:rsidRPr="00CA7385">
        <w:rPr>
          <w:rFonts w:ascii="Arial" w:hAnsi="Arial" w:cs="Arial"/>
        </w:rPr>
        <w:t>10.1. Após a homologação e adjudicação, caso se conclua pela contratação, será firmado termo de contrato, ou outro instrumento equivalente.</w:t>
      </w:r>
    </w:p>
    <w:p w14:paraId="53C49B78" w14:textId="77777777" w:rsidR="003E4D5D" w:rsidRPr="00CA7385" w:rsidRDefault="008B7AE0">
      <w:pPr>
        <w:jc w:val="both"/>
        <w:rPr>
          <w:rFonts w:ascii="Arial" w:hAnsi="Arial" w:cs="Arial"/>
        </w:rPr>
      </w:pPr>
      <w:r w:rsidRPr="00CA7385">
        <w:rPr>
          <w:rFonts w:ascii="Arial" w:hAnsi="Arial" w:cs="Arial"/>
        </w:rPr>
        <w:t>10.2. O adjudicatário terá o prazo de 05 (cinco) dias úteis, contados a partir da data de sua convocação, para assinar o termo de contrato ou instrumento equivalente, sob pena de decair o direito à contratação, sem prejuízo das sanções previstas neste Edital.</w:t>
      </w:r>
    </w:p>
    <w:p w14:paraId="388D1E11" w14:textId="77777777" w:rsidR="003E4D5D" w:rsidRPr="00CA7385" w:rsidRDefault="008B7AE0">
      <w:pPr>
        <w:jc w:val="both"/>
        <w:rPr>
          <w:rFonts w:ascii="Arial" w:hAnsi="Arial" w:cs="Arial"/>
        </w:rPr>
      </w:pPr>
      <w:r w:rsidRPr="00CA7385">
        <w:rPr>
          <w:rFonts w:ascii="Arial" w:hAnsi="Arial" w:cs="Arial"/>
        </w:rPr>
        <w:t>10.3.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05 (cinco) dias úteis, a contar da data de seu recebimento; b) disponibilizar acesso a sistema de processo eletrônico para que seja assinado digitalmente em até 05 (cinco) dias úteis; ou c) outro meio eletrônico, assegurado o prazo de 05 (cinco) dias úteis para resposta após recebimento da notificação pela Administração.</w:t>
      </w:r>
    </w:p>
    <w:p w14:paraId="18C732FE" w14:textId="77777777" w:rsidR="003E4D5D" w:rsidRPr="00CA7385" w:rsidRDefault="008B7AE0">
      <w:pPr>
        <w:jc w:val="both"/>
        <w:rPr>
          <w:rFonts w:ascii="Arial" w:hAnsi="Arial" w:cs="Arial"/>
        </w:rPr>
      </w:pPr>
      <w:r w:rsidRPr="00CA7385">
        <w:rPr>
          <w:rFonts w:ascii="Arial" w:hAnsi="Arial" w:cs="Arial"/>
        </w:rPr>
        <w:t>10.4. O Aceite da Nota de Empenho ou do instrumento equivalente, emitida ao fornecedor adjudicado, implica o reconhecimento de que:</w:t>
      </w:r>
    </w:p>
    <w:p w14:paraId="2CFBF252" w14:textId="77777777" w:rsidR="003E4D5D" w:rsidRPr="00CA7385" w:rsidRDefault="008B7AE0">
      <w:pPr>
        <w:jc w:val="both"/>
        <w:rPr>
          <w:rFonts w:ascii="Arial" w:hAnsi="Arial" w:cs="Arial"/>
        </w:rPr>
      </w:pPr>
      <w:r w:rsidRPr="00CA7385">
        <w:rPr>
          <w:rFonts w:ascii="Arial" w:hAnsi="Arial" w:cs="Arial"/>
        </w:rPr>
        <w:t>10.4.1. referida Nota está substituindo o contrato, aplicando-se à relação de negócios ali estabelecida as disposições da Lei nº 14.133, de 2021;</w:t>
      </w:r>
    </w:p>
    <w:p w14:paraId="588C0888" w14:textId="77777777" w:rsidR="003E4D5D" w:rsidRPr="00CA7385" w:rsidRDefault="008B7AE0">
      <w:pPr>
        <w:jc w:val="both"/>
        <w:rPr>
          <w:rFonts w:ascii="Arial" w:hAnsi="Arial" w:cs="Arial"/>
        </w:rPr>
      </w:pPr>
      <w:r w:rsidRPr="00CA7385">
        <w:rPr>
          <w:rFonts w:ascii="Arial" w:hAnsi="Arial" w:cs="Arial"/>
        </w:rPr>
        <w:t>10.4.2. a contratada se vincula à sua proposta e às previsões contidas neste Edital;</w:t>
      </w:r>
    </w:p>
    <w:p w14:paraId="0F3033F5" w14:textId="77777777" w:rsidR="003E4D5D" w:rsidRPr="00CA7385" w:rsidRDefault="008B7AE0">
      <w:pPr>
        <w:jc w:val="both"/>
        <w:rPr>
          <w:rFonts w:ascii="Arial" w:hAnsi="Arial" w:cs="Arial"/>
        </w:rPr>
      </w:pPr>
      <w:r w:rsidRPr="00CA7385">
        <w:rPr>
          <w:rFonts w:ascii="Arial" w:hAnsi="Arial" w:cs="Arial"/>
        </w:rPr>
        <w:t>10.4.3. a contratada reconhece que as hipóteses de rescisão são aquelas previstas nos artigos 137 e 138 da Lei nº 14.133, de 2021 e reconhece os direitos da Administração previstos nos artigos 137 a 139 da mesma Lei.</w:t>
      </w:r>
    </w:p>
    <w:p w14:paraId="4745FCB8" w14:textId="77777777" w:rsidR="003E4D5D" w:rsidRPr="00CA7385" w:rsidRDefault="008B7AE0">
      <w:pPr>
        <w:jc w:val="both"/>
        <w:rPr>
          <w:rFonts w:ascii="Arial" w:hAnsi="Arial" w:cs="Arial"/>
        </w:rPr>
      </w:pPr>
      <w:r w:rsidRPr="00CA7385">
        <w:rPr>
          <w:rFonts w:ascii="Arial" w:hAnsi="Arial" w:cs="Arial"/>
        </w:rPr>
        <w:t>10.5. Os prazos dos itens 10.2 e 10.3 poderão ser prorrogados, por igual período, por solicitação justificada do adjudicatário e aceita pela Administração.</w:t>
      </w:r>
    </w:p>
    <w:p w14:paraId="62FCF9F4" w14:textId="77777777" w:rsidR="003E4D5D" w:rsidRPr="00CA7385" w:rsidRDefault="008B7AE0">
      <w:pPr>
        <w:jc w:val="both"/>
        <w:rPr>
          <w:rFonts w:ascii="Arial" w:hAnsi="Arial" w:cs="Arial"/>
        </w:rPr>
      </w:pPr>
      <w:r w:rsidRPr="00CA7385">
        <w:rPr>
          <w:rFonts w:ascii="Arial" w:hAnsi="Arial" w:cs="Arial"/>
        </w:rPr>
        <w:t>10.6. O prazo de vigência da contratação é o estabelecido no Termo de Referência.</w:t>
      </w:r>
    </w:p>
    <w:p w14:paraId="1E0E010D" w14:textId="77777777" w:rsidR="003E4D5D" w:rsidRPr="00CA7385" w:rsidRDefault="008B7AE0">
      <w:pPr>
        <w:jc w:val="both"/>
        <w:rPr>
          <w:rFonts w:ascii="Arial" w:hAnsi="Arial" w:cs="Arial"/>
        </w:rPr>
      </w:pPr>
      <w:r w:rsidRPr="00CA7385">
        <w:rPr>
          <w:rFonts w:ascii="Arial" w:hAnsi="Arial" w:cs="Arial"/>
        </w:rPr>
        <w:t>10.7.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4B096C" w14:textId="77777777" w:rsidR="003E4D5D" w:rsidRPr="00CA7385" w:rsidRDefault="008B7AE0">
      <w:pPr>
        <w:jc w:val="both"/>
        <w:rPr>
          <w:rFonts w:ascii="Arial" w:hAnsi="Arial" w:cs="Arial"/>
        </w:rPr>
      </w:pPr>
      <w:r w:rsidRPr="00CA7385">
        <w:rPr>
          <w:rFonts w:ascii="Arial" w:hAnsi="Arial" w:cs="Arial"/>
        </w:rPr>
        <w:t>10.7.1. A existência de registro no Cadin constitui fator impeditivo para a contratação.</w:t>
      </w:r>
    </w:p>
    <w:p w14:paraId="4BB52277" w14:textId="77777777" w:rsidR="00B477A9" w:rsidRPr="00CA7385" w:rsidRDefault="00B477A9">
      <w:pPr>
        <w:jc w:val="both"/>
        <w:rPr>
          <w:rFonts w:ascii="Arial" w:hAnsi="Arial" w:cs="Arial"/>
        </w:rPr>
      </w:pPr>
    </w:p>
    <w:p w14:paraId="7EF80BD7" w14:textId="77777777" w:rsidR="003E4D5D" w:rsidRPr="00CA7385" w:rsidRDefault="008B7AE0">
      <w:pPr>
        <w:pStyle w:val="Nivel01"/>
      </w:pPr>
      <w:r w:rsidRPr="00CA7385">
        <w:t>11. DA ATA DE REGISTRO DE PREÇOS</w:t>
      </w:r>
    </w:p>
    <w:p w14:paraId="0CEB246E" w14:textId="77777777" w:rsidR="003E4D5D" w:rsidRPr="00CA7385" w:rsidRDefault="008B7AE0">
      <w:pPr>
        <w:jc w:val="both"/>
        <w:rPr>
          <w:rFonts w:ascii="Arial" w:hAnsi="Arial" w:cs="Arial"/>
        </w:rPr>
      </w:pPr>
      <w:r w:rsidRPr="00CA7385">
        <w:rPr>
          <w:rFonts w:ascii="Arial" w:hAnsi="Arial" w:cs="Arial"/>
        </w:rPr>
        <w:t xml:space="preserve">11.1. Homologado o resultado da licitação, o licitante mais bem classificado terá o prazo de 05 (cinco) dias úteis, contados a partir da data de sua convocação, para </w:t>
      </w:r>
      <w:r w:rsidRPr="00CA7385">
        <w:rPr>
          <w:rFonts w:ascii="Arial" w:hAnsi="Arial" w:cs="Arial"/>
        </w:rPr>
        <w:lastRenderedPageBreak/>
        <w:t>assinar a Ata de Registro de Preços, cujo prazo de validade encontra-se nela fixado, sob pena de decadência do direito à contratação, sem prejuízo das sanções previstas na Lei nº 14.133, de 2021.</w:t>
      </w:r>
    </w:p>
    <w:p w14:paraId="33E1440A" w14:textId="77777777" w:rsidR="003E4D5D" w:rsidRPr="00CA7385" w:rsidRDefault="008B7AE0">
      <w:pPr>
        <w:jc w:val="both"/>
        <w:rPr>
          <w:rFonts w:ascii="Arial" w:hAnsi="Arial" w:cs="Arial"/>
        </w:rPr>
      </w:pPr>
      <w:r w:rsidRPr="00CA7385">
        <w:rPr>
          <w:rFonts w:ascii="Arial" w:hAnsi="Arial" w:cs="Arial"/>
        </w:rPr>
        <w:t>11.2. O prazo de convocação poderá ser prorrogado uma vez, por igual período, mediante solicitação do licitante mais bem classificado ou do fornecedor convocado, desde que:</w:t>
      </w:r>
    </w:p>
    <w:p w14:paraId="63FBF053" w14:textId="77777777" w:rsidR="003E4D5D" w:rsidRPr="00CA7385" w:rsidRDefault="008B7AE0">
      <w:pPr>
        <w:jc w:val="both"/>
        <w:rPr>
          <w:rFonts w:ascii="Arial" w:hAnsi="Arial" w:cs="Arial"/>
        </w:rPr>
      </w:pPr>
      <w:r w:rsidRPr="00CA7385">
        <w:rPr>
          <w:rFonts w:ascii="Arial" w:hAnsi="Arial" w:cs="Arial"/>
        </w:rPr>
        <w:t>11.2.1. a solicitação seja devidamente justificada e apresentada dentro do prazo; e</w:t>
      </w:r>
    </w:p>
    <w:p w14:paraId="533F7EF0" w14:textId="77777777" w:rsidR="003E4D5D" w:rsidRPr="00CA7385" w:rsidRDefault="008B7AE0">
      <w:pPr>
        <w:jc w:val="both"/>
        <w:rPr>
          <w:rFonts w:ascii="Arial" w:hAnsi="Arial" w:cs="Arial"/>
        </w:rPr>
      </w:pPr>
      <w:r w:rsidRPr="00CA7385">
        <w:rPr>
          <w:rFonts w:ascii="Arial" w:hAnsi="Arial" w:cs="Arial"/>
        </w:rPr>
        <w:t>11.2.2. a justificativa apresentada seja aceita pela Administração.</w:t>
      </w:r>
    </w:p>
    <w:p w14:paraId="45F58E69" w14:textId="77777777" w:rsidR="003E4D5D" w:rsidRPr="00CA7385" w:rsidRDefault="008B7AE0">
      <w:pPr>
        <w:jc w:val="both"/>
        <w:rPr>
          <w:rFonts w:ascii="Arial" w:hAnsi="Arial" w:cs="Arial"/>
        </w:rPr>
      </w:pPr>
      <w:r w:rsidRPr="00CA7385">
        <w:rPr>
          <w:rFonts w:ascii="Arial" w:hAnsi="Arial" w:cs="Arial"/>
        </w:rPr>
        <w:t>11.3. A ata de registro de preços será assinada por meio de assinatura digital e disponibilizada no sistema de registro de preços.</w:t>
      </w:r>
    </w:p>
    <w:p w14:paraId="78652816" w14:textId="77777777" w:rsidR="003E4D5D" w:rsidRPr="00CA7385" w:rsidRDefault="008B7AE0">
      <w:pPr>
        <w:jc w:val="both"/>
        <w:rPr>
          <w:rFonts w:ascii="Arial" w:hAnsi="Arial" w:cs="Arial"/>
        </w:rPr>
      </w:pPr>
      <w:r w:rsidRPr="00CA7385">
        <w:rPr>
          <w:rFonts w:ascii="Arial" w:hAnsi="Arial" w:cs="Arial"/>
        </w:rPr>
        <w:t>11.4.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BBFBAF1" w14:textId="77777777" w:rsidR="003E4D5D" w:rsidRPr="00CA7385" w:rsidRDefault="008B7AE0">
      <w:pPr>
        <w:jc w:val="both"/>
        <w:rPr>
          <w:rFonts w:ascii="Arial" w:hAnsi="Arial" w:cs="Arial"/>
        </w:rPr>
      </w:pPr>
      <w:r w:rsidRPr="00CA7385">
        <w:rPr>
          <w:rFonts w:ascii="Arial" w:hAnsi="Arial" w:cs="Arial"/>
        </w:rPr>
        <w:t>11.5. O preço registrado, com a indicação dos fornecedores, será divulgado no PNCP e disponibilizado durante a vigência da ata de registro de preços.</w:t>
      </w:r>
    </w:p>
    <w:p w14:paraId="65739F91" w14:textId="77777777" w:rsidR="003E4D5D" w:rsidRPr="00CA7385" w:rsidRDefault="008B7AE0">
      <w:pPr>
        <w:jc w:val="both"/>
        <w:rPr>
          <w:rFonts w:ascii="Arial" w:hAnsi="Arial" w:cs="Arial"/>
        </w:rPr>
      </w:pPr>
      <w:r w:rsidRPr="00CA7385">
        <w:rPr>
          <w:rFonts w:ascii="Arial" w:hAnsi="Arial" w:cs="Arial"/>
        </w:rPr>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BD6CB9" w14:textId="77777777" w:rsidR="003E4D5D" w:rsidRPr="00CA7385" w:rsidRDefault="008B7AE0">
      <w:pPr>
        <w:jc w:val="both"/>
        <w:rPr>
          <w:rFonts w:ascii="Arial" w:hAnsi="Arial" w:cs="Arial"/>
        </w:rPr>
      </w:pPr>
      <w:r w:rsidRPr="00CA7385">
        <w:rPr>
          <w:rFonts w:ascii="Arial" w:hAnsi="Arial" w:cs="Arial"/>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100B007" w14:textId="77777777" w:rsidR="003E4D5D" w:rsidRPr="00CA7385" w:rsidRDefault="008B7AE0">
      <w:pPr>
        <w:jc w:val="both"/>
        <w:rPr>
          <w:rFonts w:ascii="Arial" w:hAnsi="Arial" w:cs="Arial"/>
        </w:rPr>
      </w:pPr>
      <w:r w:rsidRPr="00CA7385">
        <w:rPr>
          <w:rFonts w:ascii="Arial" w:hAnsi="Arial" w:cs="Arial"/>
        </w:rPr>
        <w:t>11.8. O prazo de vigência da ata de registro de preços será de 1 (um) ano e poderá ser prorrogado, por igual período, desde que comprovado o preço vantajoso.</w:t>
      </w:r>
    </w:p>
    <w:p w14:paraId="526DC692" w14:textId="77777777" w:rsidR="003E4D5D" w:rsidRPr="00CA7385" w:rsidRDefault="008B7AE0">
      <w:pPr>
        <w:jc w:val="both"/>
        <w:rPr>
          <w:rFonts w:ascii="Arial" w:hAnsi="Arial" w:cs="Arial"/>
        </w:rPr>
      </w:pPr>
      <w:r w:rsidRPr="00CA7385">
        <w:rPr>
          <w:rFonts w:ascii="Arial" w:hAnsi="Arial" w:cs="Arial"/>
        </w:rPr>
        <w:t xml:space="preserve">11.8.1. </w:t>
      </w:r>
      <w:r w:rsidR="00D338F2" w:rsidRPr="00CA7385">
        <w:rPr>
          <w:rFonts w:ascii="Arial" w:hAnsi="Arial" w:cs="Arial"/>
        </w:rPr>
        <w:t>Em caso de prorrogação da ata, poderá ser renovado o quantitativo originalmente registrado</w:t>
      </w:r>
      <w:r w:rsidRPr="00CA7385">
        <w:rPr>
          <w:rFonts w:ascii="Arial" w:hAnsi="Arial" w:cs="Arial"/>
        </w:rPr>
        <w:t>.</w:t>
      </w:r>
    </w:p>
    <w:p w14:paraId="5867BA8F" w14:textId="77777777" w:rsidR="00B477A9" w:rsidRPr="00CA7385" w:rsidRDefault="00B477A9">
      <w:pPr>
        <w:jc w:val="both"/>
        <w:rPr>
          <w:rFonts w:ascii="Arial" w:hAnsi="Arial" w:cs="Arial"/>
        </w:rPr>
      </w:pPr>
    </w:p>
    <w:p w14:paraId="1E6CF2E4" w14:textId="77777777" w:rsidR="003E4D5D" w:rsidRPr="00CA7385" w:rsidRDefault="008B7AE0">
      <w:pPr>
        <w:pStyle w:val="Nivel01"/>
      </w:pPr>
      <w:r w:rsidRPr="00CA7385">
        <w:t>12. DA FORMAÇÃO DO CADASTRO DE RESERVA</w:t>
      </w:r>
    </w:p>
    <w:p w14:paraId="54AEE0BB" w14:textId="77777777" w:rsidR="003E4D5D" w:rsidRPr="00CA7385" w:rsidRDefault="008B7AE0">
      <w:pPr>
        <w:jc w:val="both"/>
        <w:rPr>
          <w:rFonts w:ascii="Arial" w:hAnsi="Arial" w:cs="Arial"/>
        </w:rPr>
      </w:pPr>
      <w:r w:rsidRPr="00CA7385">
        <w:rPr>
          <w:rFonts w:ascii="Arial" w:hAnsi="Arial" w:cs="Arial"/>
        </w:rPr>
        <w:t>12.1. Após a homologação da licitação, será incluído na ata, na forma de anexo, o registro:</w:t>
      </w:r>
    </w:p>
    <w:p w14:paraId="53F03FD9" w14:textId="77777777" w:rsidR="003E4D5D" w:rsidRPr="00CA7385" w:rsidRDefault="008B7AE0">
      <w:pPr>
        <w:jc w:val="both"/>
        <w:rPr>
          <w:rFonts w:ascii="Arial" w:hAnsi="Arial" w:cs="Arial"/>
        </w:rPr>
      </w:pPr>
      <w:r w:rsidRPr="00CA7385">
        <w:rPr>
          <w:rFonts w:ascii="Arial" w:hAnsi="Arial" w:cs="Arial"/>
        </w:rPr>
        <w:t>12.1.1. dos licitantes que aceitarem cotar o objeto com preço igual ao do adjudicatário, observada a classificação na licitação e excluído o percentual referente à margem de preferência, quando o objeto não atender aos requisitos previstos no art. 26 da Lei nº 14.133, de 2021; e</w:t>
      </w:r>
    </w:p>
    <w:p w14:paraId="42CE4079" w14:textId="77777777" w:rsidR="003E4D5D" w:rsidRPr="00CA7385" w:rsidRDefault="008B7AE0">
      <w:pPr>
        <w:jc w:val="both"/>
        <w:rPr>
          <w:rFonts w:ascii="Arial" w:hAnsi="Arial" w:cs="Arial"/>
        </w:rPr>
      </w:pPr>
      <w:r w:rsidRPr="00CA7385">
        <w:rPr>
          <w:rFonts w:ascii="Arial" w:hAnsi="Arial" w:cs="Arial"/>
        </w:rPr>
        <w:t>12.1.2. dos licitantes que mantiverem sua proposta original.</w:t>
      </w:r>
    </w:p>
    <w:p w14:paraId="7D8C3739" w14:textId="77777777" w:rsidR="003E4D5D" w:rsidRPr="00CA7385" w:rsidRDefault="008B7AE0">
      <w:pPr>
        <w:jc w:val="both"/>
        <w:rPr>
          <w:rFonts w:ascii="Arial" w:hAnsi="Arial" w:cs="Arial"/>
        </w:rPr>
      </w:pPr>
      <w:r w:rsidRPr="00CA7385">
        <w:rPr>
          <w:rFonts w:ascii="Arial" w:hAnsi="Arial" w:cs="Arial"/>
        </w:rPr>
        <w:t>12.2. Será respeitada, nas contratações, a ordem de classificação dos licitantes ou fornecedores registrados na ata.</w:t>
      </w:r>
    </w:p>
    <w:p w14:paraId="072F7AAD" w14:textId="77777777" w:rsidR="003E4D5D" w:rsidRPr="00CA7385" w:rsidRDefault="008B7AE0">
      <w:pPr>
        <w:jc w:val="both"/>
        <w:rPr>
          <w:rFonts w:ascii="Arial" w:hAnsi="Arial" w:cs="Arial"/>
        </w:rPr>
      </w:pPr>
      <w:r w:rsidRPr="00CA7385">
        <w:rPr>
          <w:rFonts w:ascii="Arial" w:hAnsi="Arial" w:cs="Arial"/>
        </w:rPr>
        <w:t>12.2.1. A apresentação de novas propostas na forma deste item não prejudicará o resultado do certame em relação ao licitante mais bem classificado.</w:t>
      </w:r>
    </w:p>
    <w:p w14:paraId="4381E0CA" w14:textId="77777777" w:rsidR="003E4D5D" w:rsidRPr="00CA7385" w:rsidRDefault="008B7AE0">
      <w:pPr>
        <w:jc w:val="both"/>
        <w:rPr>
          <w:rFonts w:ascii="Arial" w:hAnsi="Arial" w:cs="Arial"/>
        </w:rPr>
      </w:pPr>
      <w:r w:rsidRPr="00CA7385">
        <w:rPr>
          <w:rFonts w:ascii="Arial" w:hAnsi="Arial" w:cs="Arial"/>
        </w:rPr>
        <w:t>12.2.2. Para fins da ordem de classificação, os licitantes ou fornecedores que aceitarem cotar o objeto com preço igual ao do adjudicatário antecederão aqueles que mantiverem sua proposta original.</w:t>
      </w:r>
    </w:p>
    <w:p w14:paraId="68998A16" w14:textId="77777777" w:rsidR="003E4D5D" w:rsidRPr="00CA7385" w:rsidRDefault="008B7AE0">
      <w:pPr>
        <w:jc w:val="both"/>
        <w:rPr>
          <w:rFonts w:ascii="Arial" w:hAnsi="Arial" w:cs="Arial"/>
        </w:rPr>
      </w:pPr>
      <w:r w:rsidRPr="00CA7385">
        <w:rPr>
          <w:rFonts w:ascii="Arial" w:hAnsi="Arial" w:cs="Arial"/>
        </w:rPr>
        <w:lastRenderedPageBreak/>
        <w:t>12.3. A habilitação dos licitantes que comporão o cadastro de reserva será efetuada quando houver necessidade de contratação dos licitantes remanescentes, nas seguintes hipóteses:</w:t>
      </w:r>
    </w:p>
    <w:p w14:paraId="65534CA0" w14:textId="77777777" w:rsidR="003E4D5D" w:rsidRPr="00CA7385" w:rsidRDefault="008B7AE0">
      <w:pPr>
        <w:jc w:val="both"/>
        <w:rPr>
          <w:rFonts w:ascii="Arial" w:hAnsi="Arial" w:cs="Arial"/>
        </w:rPr>
      </w:pPr>
      <w:r w:rsidRPr="00CA7385">
        <w:rPr>
          <w:rFonts w:ascii="Arial" w:hAnsi="Arial" w:cs="Arial"/>
        </w:rPr>
        <w:t>12.3.1. quando o licitante vencedor não assinar a ata de registro de preços no prazo e nas condições estabelecidos no edital; ou</w:t>
      </w:r>
    </w:p>
    <w:p w14:paraId="47AF7FC6" w14:textId="77777777" w:rsidR="003E4D5D" w:rsidRPr="00CA7385" w:rsidRDefault="008B7AE0">
      <w:pPr>
        <w:jc w:val="both"/>
        <w:rPr>
          <w:rFonts w:ascii="Arial" w:hAnsi="Arial" w:cs="Arial"/>
        </w:rPr>
      </w:pPr>
      <w:r w:rsidRPr="00CA7385">
        <w:rPr>
          <w:rFonts w:ascii="Arial" w:hAnsi="Arial" w:cs="Arial"/>
        </w:rPr>
        <w:t>12.3.2. quando houver o cancelamento do registro do fornecedor ou do registro de preços, nas hipóteses previstas na ata de registro de preços.</w:t>
      </w:r>
    </w:p>
    <w:p w14:paraId="32C5AD1E" w14:textId="77777777" w:rsidR="003E4D5D" w:rsidRPr="00CA7385" w:rsidRDefault="008B7AE0">
      <w:pPr>
        <w:pStyle w:val="Nivel01"/>
      </w:pPr>
      <w:r w:rsidRPr="00CA7385">
        <w:rPr>
          <w:b w:val="0"/>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48F17BC" w14:textId="77777777" w:rsidR="003E4D5D" w:rsidRPr="00CA7385" w:rsidRDefault="008B7AE0">
      <w:pPr>
        <w:pStyle w:val="Nivel01"/>
      </w:pPr>
      <w:r w:rsidRPr="00CA7385">
        <w:rPr>
          <w:b w:val="0"/>
        </w:rPr>
        <w:t>12.4.1. convocar os licitantes que mantiveram sua proposta original para negociação, na ordem de classificação, com vistas à obtenção de preço melhor, mesmo que acima do preço do adjudicatário; ou</w:t>
      </w:r>
    </w:p>
    <w:p w14:paraId="608E7E35" w14:textId="77777777" w:rsidR="003E4D5D" w:rsidRPr="00CA7385" w:rsidRDefault="008B7AE0">
      <w:pPr>
        <w:pStyle w:val="Nivel01"/>
        <w:rPr>
          <w:b w:val="0"/>
        </w:rPr>
      </w:pPr>
      <w:r w:rsidRPr="00CA7385">
        <w:rPr>
          <w:b w:val="0"/>
        </w:rPr>
        <w:t>12.4.2. adjudicar e firmar o contrato nas condições ofertadas pelos licitantes remanescentes, observada a ordem de classificação, quando frustrada a negociação de melhor condição.</w:t>
      </w:r>
    </w:p>
    <w:p w14:paraId="558C9B35" w14:textId="77777777" w:rsidR="00B477A9" w:rsidRPr="00CA7385" w:rsidRDefault="00B477A9" w:rsidP="00B477A9">
      <w:pPr>
        <w:rPr>
          <w:rFonts w:ascii="Arial" w:hAnsi="Arial" w:cs="Arial"/>
        </w:rPr>
      </w:pPr>
    </w:p>
    <w:p w14:paraId="0E2B25EF" w14:textId="77777777" w:rsidR="003E4D5D" w:rsidRPr="00CA7385" w:rsidRDefault="008B7AE0">
      <w:pPr>
        <w:pStyle w:val="Nivel01"/>
      </w:pPr>
      <w:r w:rsidRPr="00CA7385">
        <w:t>13. DOS RECURSOS</w:t>
      </w:r>
    </w:p>
    <w:p w14:paraId="285B07F5" w14:textId="77777777" w:rsidR="003E4D5D" w:rsidRPr="00CA7385" w:rsidRDefault="008B7AE0">
      <w:pPr>
        <w:jc w:val="both"/>
        <w:rPr>
          <w:rFonts w:ascii="Arial" w:hAnsi="Arial" w:cs="Arial"/>
        </w:rPr>
      </w:pPr>
      <w:r w:rsidRPr="00CA7385">
        <w:rPr>
          <w:rFonts w:ascii="Arial" w:hAnsi="Arial" w:cs="Arial"/>
        </w:rPr>
        <w:t>13.1. A interposição de recurso referente ao julgamento das propostas, à habilitação ou inabilitação de licitantes, à anulação ou revogação da licitação, observará o disposto no art. 165 da Lei nº 14.133, de 2021.</w:t>
      </w:r>
    </w:p>
    <w:p w14:paraId="474D1C71" w14:textId="77777777" w:rsidR="003E4D5D" w:rsidRPr="00CA7385" w:rsidRDefault="008B7AE0">
      <w:pPr>
        <w:jc w:val="both"/>
        <w:rPr>
          <w:rFonts w:ascii="Arial" w:hAnsi="Arial" w:cs="Arial"/>
        </w:rPr>
      </w:pPr>
      <w:r w:rsidRPr="00CA7385">
        <w:rPr>
          <w:rFonts w:ascii="Arial" w:hAnsi="Arial" w:cs="Arial"/>
        </w:rPr>
        <w:t>13.2. O prazo recursal é de 3 (três) dias úteis, contados da data de intimação ou de lavratura da ata.</w:t>
      </w:r>
    </w:p>
    <w:p w14:paraId="7448FE1A" w14:textId="77777777" w:rsidR="003E4D5D" w:rsidRPr="00CA7385" w:rsidRDefault="008B7AE0">
      <w:pPr>
        <w:jc w:val="both"/>
        <w:rPr>
          <w:rFonts w:ascii="Arial" w:hAnsi="Arial" w:cs="Arial"/>
        </w:rPr>
      </w:pPr>
      <w:r w:rsidRPr="00CA7385">
        <w:rPr>
          <w:rFonts w:ascii="Arial" w:hAnsi="Arial" w:cs="Arial"/>
        </w:rPr>
        <w:t>13.3. Quando o recurso apresentado impugnar o julgamento das propostas ou o ato de habilitação ou inabilitação do licitante:</w:t>
      </w:r>
    </w:p>
    <w:p w14:paraId="2F493098" w14:textId="77777777" w:rsidR="003E4D5D" w:rsidRPr="00CA7385" w:rsidRDefault="008B7AE0">
      <w:pPr>
        <w:jc w:val="both"/>
        <w:rPr>
          <w:rFonts w:ascii="Arial" w:hAnsi="Arial" w:cs="Arial"/>
        </w:rPr>
      </w:pPr>
      <w:r w:rsidRPr="00CA7385">
        <w:rPr>
          <w:rFonts w:ascii="Arial" w:hAnsi="Arial" w:cs="Arial"/>
        </w:rPr>
        <w:t>13.3.1. a intenção de recorrer deverá ser manifestada imediatamente, sob pena de preclusão;</w:t>
      </w:r>
    </w:p>
    <w:p w14:paraId="25DA0885" w14:textId="77777777" w:rsidR="003E4D5D" w:rsidRPr="00CA7385" w:rsidRDefault="008B7AE0">
      <w:pPr>
        <w:jc w:val="both"/>
        <w:rPr>
          <w:rFonts w:ascii="Arial" w:hAnsi="Arial" w:cs="Arial"/>
        </w:rPr>
      </w:pPr>
      <w:r w:rsidRPr="00CA7385">
        <w:rPr>
          <w:rFonts w:ascii="Arial" w:hAnsi="Arial" w:cs="Arial"/>
        </w:rPr>
        <w:t>13.3.2. o prazo para a manifestação da intenção de recorrer não será inferior a 10 (dez) minutos.</w:t>
      </w:r>
    </w:p>
    <w:p w14:paraId="38858CDD" w14:textId="77777777" w:rsidR="003E4D5D" w:rsidRPr="00CA7385" w:rsidRDefault="008B7AE0">
      <w:pPr>
        <w:jc w:val="both"/>
        <w:rPr>
          <w:rFonts w:ascii="Arial" w:hAnsi="Arial" w:cs="Arial"/>
        </w:rPr>
      </w:pPr>
      <w:r w:rsidRPr="00CA7385">
        <w:rPr>
          <w:rFonts w:ascii="Arial" w:hAnsi="Arial" w:cs="Arial"/>
        </w:rPr>
        <w:t>13.3.3. o prazo para apresentação das razões recursais será iniciado na data de intimação ou de lavratura da ata de habilitação ou inabilitação;</w:t>
      </w:r>
    </w:p>
    <w:p w14:paraId="7679DD1D" w14:textId="77777777" w:rsidR="003E4D5D" w:rsidRPr="00CA7385" w:rsidRDefault="008B7AE0">
      <w:pPr>
        <w:jc w:val="both"/>
        <w:rPr>
          <w:rFonts w:ascii="Arial" w:hAnsi="Arial" w:cs="Arial"/>
        </w:rPr>
      </w:pPr>
      <w:r w:rsidRPr="00CA7385">
        <w:rPr>
          <w:rFonts w:ascii="Arial" w:hAnsi="Arial" w:cs="Arial"/>
        </w:rPr>
        <w:t>13.3.4. na hipótese de adoção da inversão de fases prevista no § 1º do art. 17 da Lei nº 14.133, de 2021, o prazo para apresentação das razões recursais será iniciado na data de intimação da ata de julgamento.</w:t>
      </w:r>
    </w:p>
    <w:p w14:paraId="3C2491C7" w14:textId="77777777" w:rsidR="003E4D5D" w:rsidRPr="00CA7385" w:rsidRDefault="008B7AE0">
      <w:pPr>
        <w:jc w:val="both"/>
        <w:rPr>
          <w:rFonts w:ascii="Arial" w:hAnsi="Arial" w:cs="Arial"/>
        </w:rPr>
      </w:pPr>
      <w:r w:rsidRPr="00CA7385">
        <w:rPr>
          <w:rFonts w:ascii="Arial" w:hAnsi="Arial" w:cs="Arial"/>
        </w:rPr>
        <w:t>13.4. Os recursos deverão ser encaminhados em campo próprio do sistema.</w:t>
      </w:r>
    </w:p>
    <w:p w14:paraId="61F95D07" w14:textId="77777777" w:rsidR="003E4D5D" w:rsidRPr="00CA7385" w:rsidRDefault="008B7AE0">
      <w:pPr>
        <w:jc w:val="both"/>
        <w:rPr>
          <w:rFonts w:ascii="Arial" w:hAnsi="Arial" w:cs="Arial"/>
        </w:rPr>
      </w:pPr>
      <w:r w:rsidRPr="00CA7385">
        <w:rPr>
          <w:rFonts w:ascii="Arial" w:hAnsi="Arial" w:cs="Arial"/>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672B84D" w14:textId="77777777" w:rsidR="003E4D5D" w:rsidRPr="00CA7385" w:rsidRDefault="008B7AE0">
      <w:pPr>
        <w:jc w:val="both"/>
        <w:rPr>
          <w:rFonts w:ascii="Arial" w:hAnsi="Arial" w:cs="Arial"/>
        </w:rPr>
      </w:pPr>
      <w:r w:rsidRPr="00CA7385">
        <w:rPr>
          <w:rFonts w:ascii="Arial" w:hAnsi="Arial" w:cs="Arial"/>
        </w:rPr>
        <w:t>13.6. Os recursos interpostos fora do prazo não serão conhecidos.</w:t>
      </w:r>
    </w:p>
    <w:p w14:paraId="6A1524E2" w14:textId="77777777" w:rsidR="003E4D5D" w:rsidRPr="00CA7385" w:rsidRDefault="008B7AE0">
      <w:pPr>
        <w:jc w:val="both"/>
        <w:rPr>
          <w:rFonts w:ascii="Arial" w:hAnsi="Arial" w:cs="Arial"/>
        </w:rPr>
      </w:pPr>
      <w:r w:rsidRPr="00CA7385">
        <w:rPr>
          <w:rFonts w:ascii="Arial" w:hAnsi="Arial" w:cs="Arial"/>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834D3CF" w14:textId="77777777" w:rsidR="003E4D5D" w:rsidRPr="00CA7385" w:rsidRDefault="008B7AE0">
      <w:pPr>
        <w:jc w:val="both"/>
        <w:rPr>
          <w:rFonts w:ascii="Arial" w:hAnsi="Arial" w:cs="Arial"/>
        </w:rPr>
      </w:pPr>
      <w:r w:rsidRPr="00CA7385">
        <w:rPr>
          <w:rFonts w:ascii="Arial" w:hAnsi="Arial" w:cs="Arial"/>
        </w:rPr>
        <w:lastRenderedPageBreak/>
        <w:t>13.8. O recurso e o pedido de reconsideração terão efeito suspensivo do ato ou da decisão recorrida até que sobrevenha decisão final da autoridade competente.</w:t>
      </w:r>
    </w:p>
    <w:p w14:paraId="2DAE80A5" w14:textId="77777777" w:rsidR="003E4D5D" w:rsidRPr="00CA7385" w:rsidRDefault="008B7AE0">
      <w:pPr>
        <w:jc w:val="both"/>
        <w:rPr>
          <w:rFonts w:ascii="Arial" w:hAnsi="Arial" w:cs="Arial"/>
        </w:rPr>
      </w:pPr>
      <w:r w:rsidRPr="00CA7385">
        <w:rPr>
          <w:rFonts w:ascii="Arial" w:hAnsi="Arial" w:cs="Arial"/>
        </w:rPr>
        <w:t>13.9. O acolhimento do recurso invalida tão somente os atos insuscetíveis de aproveitamento.</w:t>
      </w:r>
    </w:p>
    <w:p w14:paraId="1A8A089E" w14:textId="77777777" w:rsidR="003E4D5D" w:rsidRPr="00CA7385" w:rsidRDefault="008B7AE0">
      <w:pPr>
        <w:jc w:val="both"/>
        <w:rPr>
          <w:rFonts w:ascii="Arial" w:hAnsi="Arial" w:cs="Arial"/>
        </w:rPr>
      </w:pPr>
      <w:r w:rsidRPr="00CA7385">
        <w:rPr>
          <w:rFonts w:ascii="Arial" w:hAnsi="Arial" w:cs="Arial"/>
        </w:rPr>
        <w:t xml:space="preserve">13.10. Os autos do processo permanecerão com vista franqueada aos interessados nos sítios eletrônicos: http://portalcompras.tanabi.sp.gov.br e </w:t>
      </w:r>
      <w:r w:rsidR="003C63EA" w:rsidRPr="00CA7385">
        <w:rPr>
          <w:rFonts w:ascii="Arial" w:hAnsi="Arial" w:cs="Arial"/>
        </w:rPr>
        <w:t>www.tanabi.sp.gov.br</w:t>
      </w:r>
      <w:r w:rsidRPr="00CA7385">
        <w:rPr>
          <w:rFonts w:ascii="Arial" w:hAnsi="Arial" w:cs="Arial"/>
        </w:rPr>
        <w:t>.</w:t>
      </w:r>
    </w:p>
    <w:p w14:paraId="3C796499" w14:textId="77777777" w:rsidR="003C63EA" w:rsidRPr="00CA7385" w:rsidRDefault="003C63EA">
      <w:pPr>
        <w:jc w:val="both"/>
        <w:rPr>
          <w:rFonts w:ascii="Arial" w:hAnsi="Arial" w:cs="Arial"/>
        </w:rPr>
      </w:pPr>
    </w:p>
    <w:p w14:paraId="18151B33" w14:textId="77777777" w:rsidR="003E4D5D" w:rsidRPr="00CA7385" w:rsidRDefault="008B7AE0">
      <w:pPr>
        <w:pStyle w:val="Nivel01"/>
      </w:pPr>
      <w:r w:rsidRPr="00CA7385">
        <w:t>14. DAS INFRAÇÕES ADMINISTRATIVAS E SANÇÕES</w:t>
      </w:r>
    </w:p>
    <w:p w14:paraId="7CC1304A" w14:textId="77777777" w:rsidR="003E4D5D" w:rsidRPr="00CA7385" w:rsidRDefault="008B7AE0">
      <w:pPr>
        <w:jc w:val="both"/>
        <w:rPr>
          <w:rFonts w:ascii="Arial" w:hAnsi="Arial" w:cs="Arial"/>
        </w:rPr>
      </w:pPr>
      <w:r w:rsidRPr="00CA7385">
        <w:rPr>
          <w:rFonts w:ascii="Arial" w:hAnsi="Arial" w:cs="Arial"/>
        </w:rPr>
        <w:t>14.1. Comete infração administrativa, nos termos da lei, o licitante que, com dolo ou culpa:</w:t>
      </w:r>
    </w:p>
    <w:p w14:paraId="1A669300" w14:textId="77777777" w:rsidR="003E4D5D" w:rsidRPr="00CA7385" w:rsidRDefault="008B7AE0">
      <w:pPr>
        <w:jc w:val="both"/>
        <w:rPr>
          <w:rFonts w:ascii="Arial" w:hAnsi="Arial" w:cs="Arial"/>
        </w:rPr>
      </w:pPr>
      <w:r w:rsidRPr="00CA7385">
        <w:rPr>
          <w:rFonts w:ascii="Arial" w:hAnsi="Arial" w:cs="Arial"/>
        </w:rPr>
        <w:t>14.1.1. deixar de entregar a documentação exigida para o certame ou não entregar qualquer documento que tenha sido solicitado pelo Pregoeiro/Agente de Contratação/Comissão durante o certame;</w:t>
      </w:r>
    </w:p>
    <w:p w14:paraId="6C223440" w14:textId="77777777" w:rsidR="003E4D5D" w:rsidRPr="00CA7385" w:rsidRDefault="008B7AE0">
      <w:pPr>
        <w:jc w:val="both"/>
        <w:rPr>
          <w:rFonts w:ascii="Arial" w:hAnsi="Arial" w:cs="Arial"/>
        </w:rPr>
      </w:pPr>
      <w:r w:rsidRPr="00CA7385">
        <w:rPr>
          <w:rFonts w:ascii="Arial" w:hAnsi="Arial" w:cs="Arial"/>
        </w:rPr>
        <w:t>14.1.2. salvo em decorrência de fato superveniente devidamente justificado, não mantiver a proposta em especial quando:</w:t>
      </w:r>
    </w:p>
    <w:p w14:paraId="773B5F80" w14:textId="77777777" w:rsidR="003E4D5D" w:rsidRPr="00CA7385" w:rsidRDefault="008B7AE0">
      <w:pPr>
        <w:jc w:val="both"/>
        <w:rPr>
          <w:rFonts w:ascii="Arial" w:hAnsi="Arial" w:cs="Arial"/>
        </w:rPr>
      </w:pPr>
      <w:r w:rsidRPr="00CA7385">
        <w:rPr>
          <w:rFonts w:ascii="Arial" w:hAnsi="Arial" w:cs="Arial"/>
        </w:rPr>
        <w:t>14.1.2.1. não enviar a proposta adequada ao último lance ofertado ou após a negociação;</w:t>
      </w:r>
    </w:p>
    <w:p w14:paraId="3BCBB334" w14:textId="77777777" w:rsidR="003E4D5D" w:rsidRPr="00CA7385" w:rsidRDefault="008B7AE0">
      <w:pPr>
        <w:jc w:val="both"/>
        <w:rPr>
          <w:rFonts w:ascii="Arial" w:hAnsi="Arial" w:cs="Arial"/>
        </w:rPr>
      </w:pPr>
      <w:r w:rsidRPr="00CA7385">
        <w:rPr>
          <w:rFonts w:ascii="Arial" w:hAnsi="Arial" w:cs="Arial"/>
        </w:rPr>
        <w:t>14.1.2.2. recusar-se a enviar o detalhamento da proposta quando exigível;</w:t>
      </w:r>
    </w:p>
    <w:p w14:paraId="10A6958E" w14:textId="77777777" w:rsidR="003E4D5D" w:rsidRPr="00CA7385" w:rsidRDefault="008B7AE0">
      <w:pPr>
        <w:jc w:val="both"/>
        <w:rPr>
          <w:rFonts w:ascii="Arial" w:hAnsi="Arial" w:cs="Arial"/>
        </w:rPr>
      </w:pPr>
      <w:r w:rsidRPr="00CA7385">
        <w:rPr>
          <w:rFonts w:ascii="Arial" w:hAnsi="Arial" w:cs="Arial"/>
        </w:rPr>
        <w:t>14.1.2.3. pedir para ser desclassificado quando encerrada a etapa competitiva;</w:t>
      </w:r>
    </w:p>
    <w:p w14:paraId="61C41CE2" w14:textId="77777777" w:rsidR="003E4D5D" w:rsidRPr="00CA7385" w:rsidRDefault="008B7AE0">
      <w:pPr>
        <w:jc w:val="both"/>
        <w:rPr>
          <w:rFonts w:ascii="Arial" w:hAnsi="Arial" w:cs="Arial"/>
        </w:rPr>
      </w:pPr>
      <w:r w:rsidRPr="00CA7385">
        <w:rPr>
          <w:rFonts w:ascii="Arial" w:hAnsi="Arial" w:cs="Arial"/>
        </w:rPr>
        <w:t>14.1.2.4. deixar de apresentar amostra;</w:t>
      </w:r>
    </w:p>
    <w:p w14:paraId="3B950210" w14:textId="77777777" w:rsidR="003E4D5D" w:rsidRPr="00CA7385" w:rsidRDefault="008B7AE0">
      <w:pPr>
        <w:jc w:val="both"/>
        <w:rPr>
          <w:rFonts w:ascii="Arial" w:hAnsi="Arial" w:cs="Arial"/>
        </w:rPr>
      </w:pPr>
      <w:r w:rsidRPr="00CA7385">
        <w:rPr>
          <w:rFonts w:ascii="Arial" w:hAnsi="Arial" w:cs="Arial"/>
        </w:rPr>
        <w:t>14.1.2.5. apresentar proposta ou amostra em desacordo com as especificações do edital.</w:t>
      </w:r>
    </w:p>
    <w:p w14:paraId="5E7CF23B" w14:textId="77777777" w:rsidR="003E4D5D" w:rsidRPr="00CA7385" w:rsidRDefault="008B7AE0">
      <w:pPr>
        <w:jc w:val="both"/>
        <w:rPr>
          <w:rFonts w:ascii="Arial" w:hAnsi="Arial" w:cs="Arial"/>
        </w:rPr>
      </w:pPr>
      <w:r w:rsidRPr="00CA7385">
        <w:rPr>
          <w:rFonts w:ascii="Arial" w:hAnsi="Arial" w:cs="Arial"/>
        </w:rPr>
        <w:t>14.1.3. não celebrar o contrato ou não entregar a documentação exigida para a contratação, quando convocado dentro do prazo de validade de sua proposta;</w:t>
      </w:r>
    </w:p>
    <w:p w14:paraId="7A65BA24" w14:textId="77777777" w:rsidR="003E4D5D" w:rsidRPr="00CA7385" w:rsidRDefault="008B7AE0">
      <w:pPr>
        <w:jc w:val="both"/>
        <w:rPr>
          <w:rFonts w:ascii="Arial" w:hAnsi="Arial" w:cs="Arial"/>
        </w:rPr>
      </w:pPr>
      <w:r w:rsidRPr="00CA7385">
        <w:rPr>
          <w:rFonts w:ascii="Arial" w:hAnsi="Arial" w:cs="Arial"/>
        </w:rPr>
        <w:t>14.1.4. recusar-se, sem justificativa, a assinar o contrato ou a ata de registro de preço, ou a aceitar ou retirar o instrumento equivalente no prazo estabelecido pela Administração;</w:t>
      </w:r>
    </w:p>
    <w:p w14:paraId="2BA2E8D2" w14:textId="77777777" w:rsidR="003E4D5D" w:rsidRPr="00CA7385" w:rsidRDefault="008B7AE0">
      <w:pPr>
        <w:jc w:val="both"/>
        <w:rPr>
          <w:rFonts w:ascii="Arial" w:hAnsi="Arial" w:cs="Arial"/>
        </w:rPr>
      </w:pPr>
      <w:r w:rsidRPr="00CA7385">
        <w:rPr>
          <w:rFonts w:ascii="Arial" w:hAnsi="Arial" w:cs="Arial"/>
        </w:rPr>
        <w:t>14.1.5. apresentar declaração ou documentação falsa exigida para o certame ou prestar declaração falsa durante a licitação;</w:t>
      </w:r>
    </w:p>
    <w:p w14:paraId="23CA8FF1" w14:textId="77777777" w:rsidR="003E4D5D" w:rsidRPr="00CA7385" w:rsidRDefault="008B7AE0">
      <w:pPr>
        <w:jc w:val="both"/>
        <w:rPr>
          <w:rFonts w:ascii="Arial" w:hAnsi="Arial" w:cs="Arial"/>
        </w:rPr>
      </w:pPr>
      <w:r w:rsidRPr="00CA7385">
        <w:rPr>
          <w:rFonts w:ascii="Arial" w:hAnsi="Arial" w:cs="Arial"/>
        </w:rPr>
        <w:t>14.1.6. fraudar a licitação;</w:t>
      </w:r>
    </w:p>
    <w:p w14:paraId="2D00C740" w14:textId="77777777" w:rsidR="003E4D5D" w:rsidRPr="00CA7385" w:rsidRDefault="008B7AE0">
      <w:pPr>
        <w:jc w:val="both"/>
        <w:rPr>
          <w:rFonts w:ascii="Arial" w:hAnsi="Arial" w:cs="Arial"/>
        </w:rPr>
      </w:pPr>
      <w:r w:rsidRPr="00CA7385">
        <w:rPr>
          <w:rFonts w:ascii="Arial" w:hAnsi="Arial" w:cs="Arial"/>
        </w:rPr>
        <w:t>14.1.7. comportar-se de modo inidôneo ou cometer fraude de qualquer natureza, em especial quando:</w:t>
      </w:r>
    </w:p>
    <w:p w14:paraId="11E8ACA8" w14:textId="77777777" w:rsidR="003E4D5D" w:rsidRPr="00CA7385" w:rsidRDefault="008B7AE0">
      <w:pPr>
        <w:jc w:val="both"/>
        <w:rPr>
          <w:rFonts w:ascii="Arial" w:hAnsi="Arial" w:cs="Arial"/>
        </w:rPr>
      </w:pPr>
      <w:r w:rsidRPr="00CA7385">
        <w:rPr>
          <w:rFonts w:ascii="Arial" w:hAnsi="Arial" w:cs="Arial"/>
        </w:rPr>
        <w:t>14.1.7.1. agir em conluio ou em desconformidade com a lei;</w:t>
      </w:r>
    </w:p>
    <w:p w14:paraId="26346AAC" w14:textId="77777777" w:rsidR="003E4D5D" w:rsidRPr="00CA7385" w:rsidRDefault="008B7AE0">
      <w:pPr>
        <w:jc w:val="both"/>
        <w:rPr>
          <w:rFonts w:ascii="Arial" w:hAnsi="Arial" w:cs="Arial"/>
        </w:rPr>
      </w:pPr>
      <w:r w:rsidRPr="00CA7385">
        <w:rPr>
          <w:rFonts w:ascii="Arial" w:hAnsi="Arial" w:cs="Arial"/>
        </w:rPr>
        <w:t>14.1.7.2. induzir deliberadamente a erro no julgamento;</w:t>
      </w:r>
    </w:p>
    <w:p w14:paraId="43ED0075" w14:textId="77777777" w:rsidR="003E4D5D" w:rsidRPr="00CA7385" w:rsidRDefault="008B7AE0">
      <w:pPr>
        <w:jc w:val="both"/>
        <w:rPr>
          <w:rFonts w:ascii="Arial" w:hAnsi="Arial" w:cs="Arial"/>
        </w:rPr>
      </w:pPr>
      <w:r w:rsidRPr="00CA7385">
        <w:rPr>
          <w:rFonts w:ascii="Arial" w:hAnsi="Arial" w:cs="Arial"/>
        </w:rPr>
        <w:t>14.1.7.3. apresentar amostra falsificada ou deteriorada.</w:t>
      </w:r>
    </w:p>
    <w:p w14:paraId="76375647" w14:textId="77777777" w:rsidR="003E4D5D" w:rsidRPr="00CA7385" w:rsidRDefault="008B7AE0">
      <w:pPr>
        <w:jc w:val="both"/>
        <w:rPr>
          <w:rFonts w:ascii="Arial" w:hAnsi="Arial" w:cs="Arial"/>
        </w:rPr>
      </w:pPr>
      <w:r w:rsidRPr="00CA7385">
        <w:rPr>
          <w:rFonts w:ascii="Arial" w:hAnsi="Arial" w:cs="Arial"/>
        </w:rPr>
        <w:t>14.1.8. praticar atos ilícitos com vistas a frustrar os objetivos da licitação;</w:t>
      </w:r>
    </w:p>
    <w:p w14:paraId="43F5D076" w14:textId="77777777" w:rsidR="003E4D5D" w:rsidRPr="00CA7385" w:rsidRDefault="008B7AE0">
      <w:pPr>
        <w:jc w:val="both"/>
        <w:rPr>
          <w:rFonts w:ascii="Arial" w:hAnsi="Arial" w:cs="Arial"/>
        </w:rPr>
      </w:pPr>
      <w:r w:rsidRPr="00CA7385">
        <w:rPr>
          <w:rFonts w:ascii="Arial" w:hAnsi="Arial" w:cs="Arial"/>
        </w:rPr>
        <w:t>14.1.9. praticar ato lesivo previsto no art. 5º da Lei nº 12.846, de 2013.</w:t>
      </w:r>
    </w:p>
    <w:p w14:paraId="484B23A5" w14:textId="77777777" w:rsidR="003E4D5D" w:rsidRPr="00CA7385" w:rsidRDefault="008B7AE0">
      <w:pPr>
        <w:jc w:val="both"/>
        <w:rPr>
          <w:rFonts w:ascii="Arial" w:hAnsi="Arial" w:cs="Arial"/>
        </w:rPr>
      </w:pPr>
      <w:r w:rsidRPr="00CA7385">
        <w:rPr>
          <w:rFonts w:ascii="Arial" w:hAnsi="Arial" w:cs="Arial"/>
        </w:rPr>
        <w:t>14.2. Com fulcro na Lei nº 14.133, de 2021, a Administração poderá, após regular processo administrativo, garantida a prévia defesa, aplicar aos licitantes e/ou adjudicatários as seguintes sanções, sem prejuízo das responsabilidades civil e criminal:</w:t>
      </w:r>
    </w:p>
    <w:p w14:paraId="05A3568C" w14:textId="77777777" w:rsidR="003E4D5D" w:rsidRPr="00CA7385" w:rsidRDefault="008B7AE0">
      <w:pPr>
        <w:jc w:val="both"/>
        <w:rPr>
          <w:rFonts w:ascii="Arial" w:hAnsi="Arial" w:cs="Arial"/>
        </w:rPr>
      </w:pPr>
      <w:r w:rsidRPr="00CA7385">
        <w:rPr>
          <w:rFonts w:ascii="Arial" w:hAnsi="Arial" w:cs="Arial"/>
        </w:rPr>
        <w:t>14.2.1. advertência;</w:t>
      </w:r>
    </w:p>
    <w:p w14:paraId="663BF806" w14:textId="77777777" w:rsidR="003E4D5D" w:rsidRPr="00CA7385" w:rsidRDefault="008B7AE0">
      <w:pPr>
        <w:jc w:val="both"/>
        <w:rPr>
          <w:rFonts w:ascii="Arial" w:hAnsi="Arial" w:cs="Arial"/>
        </w:rPr>
      </w:pPr>
      <w:r w:rsidRPr="00CA7385">
        <w:rPr>
          <w:rFonts w:ascii="Arial" w:hAnsi="Arial" w:cs="Arial"/>
        </w:rPr>
        <w:t>14.2.2. multa;</w:t>
      </w:r>
    </w:p>
    <w:p w14:paraId="25A6DCBE" w14:textId="77777777" w:rsidR="003E4D5D" w:rsidRPr="00CA7385" w:rsidRDefault="008B7AE0">
      <w:pPr>
        <w:jc w:val="both"/>
        <w:rPr>
          <w:rFonts w:ascii="Arial" w:hAnsi="Arial" w:cs="Arial"/>
        </w:rPr>
      </w:pPr>
      <w:r w:rsidRPr="00CA7385">
        <w:rPr>
          <w:rFonts w:ascii="Arial" w:hAnsi="Arial" w:cs="Arial"/>
        </w:rPr>
        <w:t>14.2.3. impedimento de licitar e contratar e</w:t>
      </w:r>
    </w:p>
    <w:p w14:paraId="0D6F2158" w14:textId="77777777" w:rsidR="003E4D5D" w:rsidRPr="00CA7385" w:rsidRDefault="008B7AE0">
      <w:pPr>
        <w:jc w:val="both"/>
        <w:rPr>
          <w:rFonts w:ascii="Arial" w:hAnsi="Arial" w:cs="Arial"/>
        </w:rPr>
      </w:pPr>
      <w:r w:rsidRPr="00CA7385">
        <w:rPr>
          <w:rFonts w:ascii="Arial" w:hAnsi="Arial" w:cs="Arial"/>
        </w:rPr>
        <w:lastRenderedPageBreak/>
        <w:t>14.2.4. declaração de inidoneidade para licitar ou contratar, enquanto perdurarem os motivos determinantes da punição ou até que seja promovida sua reabilitação perante a própria autoridade que aplicou a penalidade.</w:t>
      </w:r>
    </w:p>
    <w:p w14:paraId="7B5EE8E8" w14:textId="77777777" w:rsidR="003E4D5D" w:rsidRPr="00CA7385" w:rsidRDefault="008B7AE0">
      <w:pPr>
        <w:jc w:val="both"/>
        <w:rPr>
          <w:rFonts w:ascii="Arial" w:hAnsi="Arial" w:cs="Arial"/>
        </w:rPr>
      </w:pPr>
      <w:r w:rsidRPr="00CA7385">
        <w:rPr>
          <w:rFonts w:ascii="Arial" w:hAnsi="Arial" w:cs="Arial"/>
        </w:rPr>
        <w:t>14.3. Na aplicação das sanções serão considerados:</w:t>
      </w:r>
    </w:p>
    <w:p w14:paraId="031A187A" w14:textId="77777777" w:rsidR="003E4D5D" w:rsidRPr="00CA7385" w:rsidRDefault="008B7AE0">
      <w:pPr>
        <w:jc w:val="both"/>
        <w:rPr>
          <w:rFonts w:ascii="Arial" w:hAnsi="Arial" w:cs="Arial"/>
        </w:rPr>
      </w:pPr>
      <w:r w:rsidRPr="00CA7385">
        <w:rPr>
          <w:rFonts w:ascii="Arial" w:hAnsi="Arial" w:cs="Arial"/>
        </w:rPr>
        <w:t>14.3.1. a natureza e a gravidade da infração cometida;</w:t>
      </w:r>
    </w:p>
    <w:p w14:paraId="1B29AE1B" w14:textId="77777777" w:rsidR="003E4D5D" w:rsidRPr="00CA7385" w:rsidRDefault="008B7AE0">
      <w:pPr>
        <w:jc w:val="both"/>
        <w:rPr>
          <w:rFonts w:ascii="Arial" w:hAnsi="Arial" w:cs="Arial"/>
        </w:rPr>
      </w:pPr>
      <w:r w:rsidRPr="00CA7385">
        <w:rPr>
          <w:rFonts w:ascii="Arial" w:hAnsi="Arial" w:cs="Arial"/>
        </w:rPr>
        <w:t>14.3.2. as peculiaridades do caso concreto;</w:t>
      </w:r>
    </w:p>
    <w:p w14:paraId="2908F49D" w14:textId="77777777" w:rsidR="003E4D5D" w:rsidRPr="00CA7385" w:rsidRDefault="008B7AE0">
      <w:pPr>
        <w:jc w:val="both"/>
        <w:rPr>
          <w:rFonts w:ascii="Arial" w:hAnsi="Arial" w:cs="Arial"/>
        </w:rPr>
      </w:pPr>
      <w:r w:rsidRPr="00CA7385">
        <w:rPr>
          <w:rFonts w:ascii="Arial" w:hAnsi="Arial" w:cs="Arial"/>
        </w:rPr>
        <w:t>14.3.3. as circunstâncias agravantes ou atenuantes;</w:t>
      </w:r>
    </w:p>
    <w:p w14:paraId="579CFB5B" w14:textId="77777777" w:rsidR="003E4D5D" w:rsidRPr="00CA7385" w:rsidRDefault="008B7AE0">
      <w:pPr>
        <w:jc w:val="both"/>
        <w:rPr>
          <w:rFonts w:ascii="Arial" w:hAnsi="Arial" w:cs="Arial"/>
        </w:rPr>
      </w:pPr>
      <w:r w:rsidRPr="00CA7385">
        <w:rPr>
          <w:rFonts w:ascii="Arial" w:hAnsi="Arial" w:cs="Arial"/>
        </w:rPr>
        <w:t>14.3.4. os danos que dela provierem para a Administração Pública;</w:t>
      </w:r>
    </w:p>
    <w:p w14:paraId="3C63C779" w14:textId="77777777" w:rsidR="003E4D5D" w:rsidRPr="00CA7385" w:rsidRDefault="008B7AE0">
      <w:pPr>
        <w:jc w:val="both"/>
        <w:rPr>
          <w:rFonts w:ascii="Arial" w:hAnsi="Arial" w:cs="Arial"/>
        </w:rPr>
      </w:pPr>
      <w:r w:rsidRPr="00CA7385">
        <w:rPr>
          <w:rFonts w:ascii="Arial" w:hAnsi="Arial" w:cs="Arial"/>
        </w:rPr>
        <w:t>14.3.5. a implantação ou o aperfeiçoamento de programa de integridade, conforme normas e orientações dos órgãos de controle.</w:t>
      </w:r>
    </w:p>
    <w:p w14:paraId="5AE838A2" w14:textId="77777777" w:rsidR="003E4D5D" w:rsidRPr="00CA7385" w:rsidRDefault="008B7AE0">
      <w:pPr>
        <w:jc w:val="both"/>
        <w:rPr>
          <w:rFonts w:ascii="Arial" w:hAnsi="Arial" w:cs="Arial"/>
        </w:rPr>
      </w:pPr>
      <w:r w:rsidRPr="00CA7385">
        <w:rPr>
          <w:rFonts w:ascii="Arial" w:hAnsi="Arial" w:cs="Arial"/>
        </w:rPr>
        <w:t>14.4. A multa será recolhida no prazo máximo de 10 (dez) dias úteis, a contar da comunicação oficial.</w:t>
      </w:r>
    </w:p>
    <w:p w14:paraId="19D18A3A" w14:textId="77777777" w:rsidR="003E4D5D" w:rsidRPr="00CA7385" w:rsidRDefault="008B7AE0">
      <w:pPr>
        <w:jc w:val="both"/>
        <w:rPr>
          <w:rFonts w:ascii="Arial" w:hAnsi="Arial" w:cs="Arial"/>
        </w:rPr>
      </w:pPr>
      <w:r w:rsidRPr="00CA7385">
        <w:rPr>
          <w:rFonts w:ascii="Arial" w:hAnsi="Arial" w:cs="Arial"/>
        </w:rPr>
        <w:t>14.4.1. Para as infrações previstas nos itens 14.1.1, 14.1.2 e 14.1.3, a multa será de 0,5% a 15% do valor do contrato licitado.</w:t>
      </w:r>
    </w:p>
    <w:p w14:paraId="16B091B7" w14:textId="77777777" w:rsidR="003E4D5D" w:rsidRPr="00CA7385" w:rsidRDefault="008B7AE0">
      <w:pPr>
        <w:jc w:val="both"/>
        <w:rPr>
          <w:rFonts w:ascii="Arial" w:hAnsi="Arial" w:cs="Arial"/>
        </w:rPr>
      </w:pPr>
      <w:r w:rsidRPr="00CA7385">
        <w:rPr>
          <w:rFonts w:ascii="Arial" w:hAnsi="Arial" w:cs="Arial"/>
        </w:rPr>
        <w:t>14.4.2. Para as infrações previstas nos itens 14.1.4, 14.1.5, 14.1.6, 14.1.7, 14.1.8 e 14.1.9, a multa será de 15% a 30% do valor do contrato licitado.</w:t>
      </w:r>
    </w:p>
    <w:p w14:paraId="0ED2C744" w14:textId="77777777" w:rsidR="003E4D5D" w:rsidRPr="00CA7385" w:rsidRDefault="008B7AE0">
      <w:pPr>
        <w:jc w:val="both"/>
        <w:rPr>
          <w:rFonts w:ascii="Arial" w:hAnsi="Arial" w:cs="Arial"/>
        </w:rPr>
      </w:pPr>
      <w:r w:rsidRPr="00CA7385">
        <w:rPr>
          <w:rFonts w:ascii="Arial" w:hAnsi="Arial" w:cs="Arial"/>
        </w:rPr>
        <w:t>14.5. As sanções de advertência, impedimento de licitar e contratar e declaração de inidoneidade para licitar ou contratar poderão ser aplicadas, cumulativamente ou não, à penalidade de multa.</w:t>
      </w:r>
    </w:p>
    <w:p w14:paraId="47332E81" w14:textId="77777777" w:rsidR="003E4D5D" w:rsidRPr="00CA7385" w:rsidRDefault="008B7AE0">
      <w:pPr>
        <w:jc w:val="both"/>
        <w:rPr>
          <w:rFonts w:ascii="Arial" w:hAnsi="Arial" w:cs="Arial"/>
        </w:rPr>
      </w:pPr>
      <w:r w:rsidRPr="00CA7385">
        <w:rPr>
          <w:rFonts w:ascii="Arial" w:hAnsi="Arial" w:cs="Arial"/>
        </w:rPr>
        <w:t>14.6. Na aplicação da sanção de multa será facultada a defesa do interessado no prazo de 15 (quinze) dias úteis, contado da data de sua intimação.</w:t>
      </w:r>
    </w:p>
    <w:p w14:paraId="118BEA8D" w14:textId="77777777" w:rsidR="003E4D5D" w:rsidRPr="00CA7385" w:rsidRDefault="008B7AE0">
      <w:pPr>
        <w:jc w:val="both"/>
        <w:rPr>
          <w:rFonts w:ascii="Arial" w:hAnsi="Arial" w:cs="Arial"/>
        </w:rPr>
      </w:pPr>
      <w:r w:rsidRPr="00CA7385">
        <w:rPr>
          <w:rFonts w:ascii="Arial" w:hAnsi="Arial" w:cs="Arial"/>
        </w:rPr>
        <w:t>14.7. A sanção de impedimento de licitar e contratar será aplicada ao responsável em decorrência das infrações administrativas relacionadas nos itens 14.1.1, 14.1.2, 14.1.3 e 14.1.4,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B1D4FA" w14:textId="77777777" w:rsidR="003E4D5D" w:rsidRPr="00CA7385" w:rsidRDefault="008B7AE0">
      <w:pPr>
        <w:jc w:val="both"/>
        <w:rPr>
          <w:rFonts w:ascii="Arial" w:hAnsi="Arial" w:cs="Arial"/>
        </w:rPr>
      </w:pPr>
      <w:r w:rsidRPr="00CA7385">
        <w:rPr>
          <w:rFonts w:ascii="Arial" w:hAnsi="Arial" w:cs="Arial"/>
        </w:rPr>
        <w:t>14.8. Poderá ser aplicada ao responsável a sanção de declaração de inidoneidade para licitar ou contratar, em decorrência da prática das infrações dispostas nos itens 14.1.5, 14.1.6, 14.1.7, 14.1.8 e 14.1.9, bem como pelas infrações administrativas previstas nos itens 14.1.1, 14.1.2, 14.1.3 e 14.1.4 que justifiquem a imposição de penalidade mais grave que a sanção de impedimento de licitar e contratar, cuja duração observará o prazo previsto no art. 156, §5º, da Lei nº 14.133, de 2021.</w:t>
      </w:r>
    </w:p>
    <w:p w14:paraId="244445AD" w14:textId="77777777" w:rsidR="003E4D5D" w:rsidRPr="00CA7385" w:rsidRDefault="008B7AE0">
      <w:pPr>
        <w:jc w:val="both"/>
        <w:rPr>
          <w:rFonts w:ascii="Arial" w:hAnsi="Arial" w:cs="Arial"/>
        </w:rPr>
      </w:pPr>
      <w:r w:rsidRPr="00CA7385">
        <w:rPr>
          <w:rFonts w:ascii="Arial" w:hAnsi="Arial" w:cs="Arial"/>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Instrução Normativa SEGES/ME nº 73, de 30 de setembro de 2022.</w:t>
      </w:r>
    </w:p>
    <w:p w14:paraId="6A31C2EE" w14:textId="77777777" w:rsidR="003E4D5D" w:rsidRPr="00CA7385" w:rsidRDefault="008B7AE0">
      <w:pPr>
        <w:jc w:val="both"/>
        <w:rPr>
          <w:rFonts w:ascii="Arial" w:hAnsi="Arial" w:cs="Arial"/>
        </w:rPr>
      </w:pPr>
      <w:r w:rsidRPr="00CA7385">
        <w:rPr>
          <w:rFonts w:ascii="Arial" w:hAnsi="Arial" w:cs="Arial"/>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2101070" w14:textId="77777777" w:rsidR="003E4D5D" w:rsidRPr="00CA7385" w:rsidRDefault="008B7AE0">
      <w:pPr>
        <w:jc w:val="both"/>
        <w:rPr>
          <w:rFonts w:ascii="Arial" w:hAnsi="Arial" w:cs="Arial"/>
        </w:rPr>
      </w:pPr>
      <w:r w:rsidRPr="00CA7385">
        <w:rPr>
          <w:rFonts w:ascii="Arial" w:hAnsi="Arial" w:cs="Arial"/>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53425A" w14:textId="77777777" w:rsidR="003E4D5D" w:rsidRPr="00CA7385" w:rsidRDefault="008B7AE0">
      <w:pPr>
        <w:jc w:val="both"/>
        <w:rPr>
          <w:rFonts w:ascii="Arial" w:hAnsi="Arial" w:cs="Arial"/>
        </w:rPr>
      </w:pPr>
      <w:r w:rsidRPr="00CA7385">
        <w:rPr>
          <w:rFonts w:ascii="Arial" w:hAnsi="Arial" w:cs="Arial"/>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E2529DF" w14:textId="77777777" w:rsidR="003E4D5D" w:rsidRPr="00CA7385" w:rsidRDefault="008B7AE0">
      <w:pPr>
        <w:jc w:val="both"/>
        <w:rPr>
          <w:rFonts w:ascii="Arial" w:hAnsi="Arial" w:cs="Arial"/>
        </w:rPr>
      </w:pPr>
      <w:r w:rsidRPr="00CA7385">
        <w:rPr>
          <w:rFonts w:ascii="Arial" w:hAnsi="Arial" w:cs="Arial"/>
        </w:rPr>
        <w:t>14.13. O recurso e o pedido de reconsideração terão efeito suspensivo do ato ou da decisão recorrida até que sobrevenha decisão final da autoridade competente.</w:t>
      </w:r>
    </w:p>
    <w:p w14:paraId="02C42C2D" w14:textId="77777777" w:rsidR="003E4D5D" w:rsidRPr="00CA7385" w:rsidRDefault="008B7AE0">
      <w:pPr>
        <w:jc w:val="both"/>
        <w:rPr>
          <w:rFonts w:ascii="Arial" w:hAnsi="Arial" w:cs="Arial"/>
        </w:rPr>
      </w:pPr>
      <w:r w:rsidRPr="00CA7385">
        <w:rPr>
          <w:rFonts w:ascii="Arial" w:hAnsi="Arial" w:cs="Arial"/>
        </w:rPr>
        <w:t>14.14. A aplicação das sanções previstas neste edital não exclui, em hipótese alguma, a obrigação de reparação integral dos danos causados.</w:t>
      </w:r>
    </w:p>
    <w:p w14:paraId="3ADF7DDC" w14:textId="77777777" w:rsidR="003E4D5D" w:rsidRPr="00CA7385" w:rsidRDefault="008B7AE0">
      <w:pPr>
        <w:jc w:val="both"/>
        <w:rPr>
          <w:rFonts w:ascii="Arial" w:hAnsi="Arial" w:cs="Arial"/>
        </w:rPr>
      </w:pPr>
      <w:r w:rsidRPr="00CA7385">
        <w:rPr>
          <w:rFonts w:ascii="Arial" w:hAnsi="Arial" w:cs="Arial"/>
        </w:rPr>
        <w:t>14.15. Para a garantia da ampla defesa e contraditório dos licitantes, as notificações serão enviadas eletronicamente para os endereços de e-mail informados na proposta comercial, bem como os cadastrados pela empresa no Sicaf.</w:t>
      </w:r>
    </w:p>
    <w:p w14:paraId="2AEC2DA7" w14:textId="77777777" w:rsidR="003E4D5D" w:rsidRPr="00CA7385" w:rsidRDefault="008B7AE0">
      <w:pPr>
        <w:jc w:val="both"/>
        <w:rPr>
          <w:rFonts w:ascii="Arial" w:hAnsi="Arial" w:cs="Arial"/>
        </w:rPr>
      </w:pPr>
      <w:r w:rsidRPr="00CA7385">
        <w:rPr>
          <w:rFonts w:ascii="Arial" w:hAnsi="Arial" w:cs="Arial"/>
        </w:rPr>
        <w:t>14.16. Os endereços de e-mail informados na proposta comercial e/ou cadastrados no Sicaf serão considerados de uso contínuo da empresa, não cabendo alegação de desconhecimento das comunicações a eles comprovadamente enviadas.</w:t>
      </w:r>
    </w:p>
    <w:p w14:paraId="41A02A26" w14:textId="77777777" w:rsidR="00B477A9" w:rsidRPr="00CA7385" w:rsidRDefault="00B477A9">
      <w:pPr>
        <w:jc w:val="both"/>
        <w:rPr>
          <w:rFonts w:ascii="Arial" w:hAnsi="Arial" w:cs="Arial"/>
        </w:rPr>
      </w:pPr>
    </w:p>
    <w:p w14:paraId="387DBC69" w14:textId="77777777" w:rsidR="003E4D5D" w:rsidRPr="00CA7385" w:rsidRDefault="008B7AE0">
      <w:pPr>
        <w:pStyle w:val="Nivel01"/>
      </w:pPr>
      <w:r w:rsidRPr="00CA7385">
        <w:t>15. DA IMPUGNAÇÃO AO EDITAL E DO PEDIDO DE ESCLARECIMENTO</w:t>
      </w:r>
    </w:p>
    <w:p w14:paraId="4AB1E25C" w14:textId="77777777" w:rsidR="003E4D5D" w:rsidRPr="00CA7385" w:rsidRDefault="008B7AE0">
      <w:pPr>
        <w:jc w:val="both"/>
        <w:rPr>
          <w:rFonts w:ascii="Arial" w:hAnsi="Arial" w:cs="Arial"/>
        </w:rPr>
      </w:pPr>
      <w:r w:rsidRPr="00CA7385">
        <w:rPr>
          <w:rFonts w:ascii="Arial" w:hAnsi="Arial" w:cs="Arial"/>
        </w:rPr>
        <w:t>15.1. Qualquer pessoa é parte legítima para impugnar este Edital por irregularidade na aplicação da Lei nº 14.133, de 2021, devendo protocolar o pedido até 3 (três) dias úteis antes da data da abertura do certame.</w:t>
      </w:r>
    </w:p>
    <w:p w14:paraId="2545B193" w14:textId="77777777" w:rsidR="003E4D5D" w:rsidRPr="00CA7385" w:rsidRDefault="008B7AE0">
      <w:pPr>
        <w:jc w:val="both"/>
        <w:rPr>
          <w:rFonts w:ascii="Arial" w:hAnsi="Arial" w:cs="Arial"/>
        </w:rPr>
      </w:pPr>
      <w:r w:rsidRPr="00CA7385">
        <w:rPr>
          <w:rFonts w:ascii="Arial" w:hAnsi="Arial" w:cs="Arial"/>
        </w:rPr>
        <w:t>15.2. A resposta à impugnação ou ao pedido de esclarecimento será divulgado em sítio eletrônico oficial no prazo de até 3 (três) dias úteis, limitado ao último dia útil anterior à data da abertura do certame.</w:t>
      </w:r>
    </w:p>
    <w:p w14:paraId="7DBA192F" w14:textId="77777777" w:rsidR="003E4D5D" w:rsidRPr="00CA7385" w:rsidRDefault="008B7AE0">
      <w:pPr>
        <w:jc w:val="both"/>
        <w:rPr>
          <w:rFonts w:ascii="Arial" w:hAnsi="Arial" w:cs="Arial"/>
        </w:rPr>
      </w:pPr>
      <w:r w:rsidRPr="00CA7385">
        <w:rPr>
          <w:rFonts w:ascii="Arial" w:hAnsi="Arial" w:cs="Arial"/>
        </w:rPr>
        <w:t>15.3. A impugnação e o pedido de esclarecimento poderão ser realizados por forma eletrônica, pelo e-mail: licitacao@tanabi.sp.gov.br</w:t>
      </w:r>
    </w:p>
    <w:p w14:paraId="67651689" w14:textId="77777777" w:rsidR="003E4D5D" w:rsidRPr="00CA7385" w:rsidRDefault="008B7AE0">
      <w:pPr>
        <w:jc w:val="both"/>
        <w:rPr>
          <w:rFonts w:ascii="Arial" w:hAnsi="Arial" w:cs="Arial"/>
        </w:rPr>
      </w:pPr>
      <w:r w:rsidRPr="00CA7385">
        <w:rPr>
          <w:rFonts w:ascii="Arial" w:hAnsi="Arial" w:cs="Arial"/>
        </w:rPr>
        <w:t>15.4. As impugnações e pedidos de esclarecimentos não suspendem os prazos previstos no certame.</w:t>
      </w:r>
    </w:p>
    <w:p w14:paraId="2C1E665B" w14:textId="77777777" w:rsidR="003E4D5D" w:rsidRPr="00CA7385" w:rsidRDefault="008B7AE0">
      <w:pPr>
        <w:jc w:val="both"/>
        <w:rPr>
          <w:rFonts w:ascii="Arial" w:hAnsi="Arial" w:cs="Arial"/>
        </w:rPr>
      </w:pPr>
      <w:r w:rsidRPr="00CA7385">
        <w:rPr>
          <w:rFonts w:ascii="Arial" w:hAnsi="Arial" w:cs="Arial"/>
        </w:rPr>
        <w:t>15.4.1. A concessão de efeito suspensivo à impugnação é medida excepcional e deverá ser motivada pelo Pregoeiro/Agente de Contratação/Comissão, nos autos do processo de licitação.</w:t>
      </w:r>
    </w:p>
    <w:p w14:paraId="254969B5" w14:textId="77777777" w:rsidR="003E4D5D" w:rsidRPr="00CA7385" w:rsidRDefault="008B7AE0">
      <w:pPr>
        <w:jc w:val="both"/>
        <w:rPr>
          <w:rFonts w:ascii="Arial" w:hAnsi="Arial" w:cs="Arial"/>
        </w:rPr>
      </w:pPr>
      <w:r w:rsidRPr="00CA7385">
        <w:rPr>
          <w:rFonts w:ascii="Arial" w:hAnsi="Arial" w:cs="Arial"/>
        </w:rPr>
        <w:t>15.5. Acolhida a impugnação, será definida e publicada nova data para a realização do certame.</w:t>
      </w:r>
    </w:p>
    <w:p w14:paraId="0C690485" w14:textId="77777777" w:rsidR="00B477A9" w:rsidRPr="00CA7385" w:rsidRDefault="00B477A9">
      <w:pPr>
        <w:jc w:val="both"/>
        <w:rPr>
          <w:rFonts w:ascii="Arial" w:hAnsi="Arial" w:cs="Arial"/>
        </w:rPr>
      </w:pPr>
    </w:p>
    <w:p w14:paraId="33DF2BE6" w14:textId="77777777" w:rsidR="003E4D5D" w:rsidRPr="00CA7385" w:rsidRDefault="008B7AE0">
      <w:pPr>
        <w:pStyle w:val="Nivel01"/>
      </w:pPr>
      <w:r w:rsidRPr="00CA7385">
        <w:t>16. DAS DISPOSIÇÕES GERAIS</w:t>
      </w:r>
    </w:p>
    <w:p w14:paraId="13A3D845" w14:textId="77777777" w:rsidR="003E4D5D" w:rsidRPr="00CA7385" w:rsidRDefault="008B7AE0">
      <w:pPr>
        <w:jc w:val="both"/>
        <w:rPr>
          <w:rFonts w:ascii="Arial" w:hAnsi="Arial" w:cs="Arial"/>
        </w:rPr>
      </w:pPr>
      <w:r w:rsidRPr="00CA7385">
        <w:rPr>
          <w:rFonts w:ascii="Arial" w:hAnsi="Arial" w:cs="Arial"/>
        </w:rPr>
        <w:t>16.1. Será divulgada ata da sessão pública no sistema eletrônico.</w:t>
      </w:r>
    </w:p>
    <w:p w14:paraId="0FAC8E02" w14:textId="77777777" w:rsidR="003E4D5D" w:rsidRPr="00CA7385" w:rsidRDefault="008B7AE0">
      <w:pPr>
        <w:jc w:val="both"/>
        <w:rPr>
          <w:rFonts w:ascii="Arial" w:hAnsi="Arial" w:cs="Arial"/>
        </w:rPr>
      </w:pPr>
      <w:r w:rsidRPr="00CA7385">
        <w:rPr>
          <w:rFonts w:ascii="Arial" w:hAnsi="Arial" w:cs="Arial"/>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69D0AC61" w14:textId="77777777" w:rsidR="003E4D5D" w:rsidRPr="00CA7385" w:rsidRDefault="008B7AE0">
      <w:pPr>
        <w:jc w:val="both"/>
        <w:rPr>
          <w:rFonts w:ascii="Arial" w:hAnsi="Arial" w:cs="Arial"/>
        </w:rPr>
      </w:pPr>
      <w:r w:rsidRPr="00CA7385">
        <w:rPr>
          <w:rFonts w:ascii="Arial" w:hAnsi="Arial" w:cs="Arial"/>
        </w:rPr>
        <w:lastRenderedPageBreak/>
        <w:t>16.3. Todas as referências de tempo no Edital, no aviso e durante a sessão pública observarão o horário de Brasília - DF.</w:t>
      </w:r>
    </w:p>
    <w:p w14:paraId="0571F449" w14:textId="77777777" w:rsidR="003E4D5D" w:rsidRPr="00CA7385" w:rsidRDefault="008B7AE0">
      <w:pPr>
        <w:jc w:val="both"/>
        <w:rPr>
          <w:rFonts w:ascii="Arial" w:hAnsi="Arial" w:cs="Arial"/>
        </w:rPr>
      </w:pPr>
      <w:r w:rsidRPr="00CA7385">
        <w:rPr>
          <w:rFonts w:ascii="Arial" w:hAnsi="Arial" w:cs="Arial"/>
        </w:rPr>
        <w:t>16.4. A homologação do resultado desta licitação não implicará direito à contratação.</w:t>
      </w:r>
    </w:p>
    <w:p w14:paraId="7FB54F56" w14:textId="77777777" w:rsidR="003E4D5D" w:rsidRPr="00CA7385" w:rsidRDefault="008B7AE0">
      <w:pPr>
        <w:jc w:val="both"/>
        <w:rPr>
          <w:rFonts w:ascii="Arial" w:hAnsi="Arial" w:cs="Arial"/>
        </w:rPr>
      </w:pPr>
      <w:r w:rsidRPr="00CA7385">
        <w:rPr>
          <w:rFonts w:ascii="Arial" w:hAnsi="Arial" w:cs="Arial"/>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9B186A2" w14:textId="77777777" w:rsidR="003E4D5D" w:rsidRPr="00CA7385" w:rsidRDefault="008B7AE0">
      <w:pPr>
        <w:jc w:val="both"/>
        <w:rPr>
          <w:rFonts w:ascii="Arial" w:hAnsi="Arial" w:cs="Arial"/>
        </w:rPr>
      </w:pPr>
      <w:r w:rsidRPr="00CA7385">
        <w:rPr>
          <w:rFonts w:ascii="Arial" w:hAnsi="Arial" w:cs="Arial"/>
        </w:rPr>
        <w:t>16.6. Os licitantes assumem todos os custos de preparação e apresentação de suas propostas e a Administração não será, em nenhum caso, responsável por esses custos, independentemente da condução ou do resultado do processo licitatório.</w:t>
      </w:r>
    </w:p>
    <w:p w14:paraId="5A86E05F" w14:textId="77777777" w:rsidR="003E4D5D" w:rsidRPr="00CA7385" w:rsidRDefault="008B7AE0">
      <w:pPr>
        <w:jc w:val="both"/>
        <w:rPr>
          <w:rFonts w:ascii="Arial" w:hAnsi="Arial" w:cs="Arial"/>
        </w:rPr>
      </w:pPr>
      <w:r w:rsidRPr="00CA7385">
        <w:rPr>
          <w:rFonts w:ascii="Arial" w:hAnsi="Arial" w:cs="Arial"/>
        </w:rPr>
        <w:t>16.7. Na contagem dos prazos estabelecidos neste Edital e seus Anexos, excluir-se-á o dia do início e incluir-se-á o do vencimento. Só se iniciam e vencem os prazos em dias de expediente na Administração.</w:t>
      </w:r>
    </w:p>
    <w:p w14:paraId="035A8F75" w14:textId="77777777" w:rsidR="003E4D5D" w:rsidRPr="00CA7385" w:rsidRDefault="008B7AE0">
      <w:pPr>
        <w:jc w:val="both"/>
        <w:rPr>
          <w:rFonts w:ascii="Arial" w:hAnsi="Arial" w:cs="Arial"/>
        </w:rPr>
      </w:pPr>
      <w:r w:rsidRPr="00CA7385">
        <w:rPr>
          <w:rFonts w:ascii="Arial" w:hAnsi="Arial" w:cs="Arial"/>
        </w:rPr>
        <w:t>16.8. O desatendimento de exigências formais não essenciais não importará o afastamento do licitante, desde que seja possível o aproveitamento do ato, observados os princípios da isonomia e do interesse público.</w:t>
      </w:r>
    </w:p>
    <w:p w14:paraId="443E210B" w14:textId="77777777" w:rsidR="003E4D5D" w:rsidRPr="00CA7385" w:rsidRDefault="008B7AE0">
      <w:pPr>
        <w:jc w:val="both"/>
        <w:rPr>
          <w:rFonts w:ascii="Arial" w:hAnsi="Arial" w:cs="Arial"/>
        </w:rPr>
      </w:pPr>
      <w:r w:rsidRPr="00CA7385">
        <w:rPr>
          <w:rFonts w:ascii="Arial" w:hAnsi="Arial" w:cs="Arial"/>
        </w:rPr>
        <w:t>16.9. Em caso de divergência entre disposições deste Edital e de seus anexos ou demais peças que compõem o processo, prevalecerá as deste Edital.</w:t>
      </w:r>
    </w:p>
    <w:p w14:paraId="1E867CEA" w14:textId="77777777" w:rsidR="003E4D5D" w:rsidRPr="00CA7385" w:rsidRDefault="008B7AE0">
      <w:pPr>
        <w:jc w:val="both"/>
        <w:rPr>
          <w:rFonts w:ascii="Arial" w:hAnsi="Arial" w:cs="Arial"/>
        </w:rPr>
      </w:pPr>
      <w:r w:rsidRPr="00CA7385">
        <w:rPr>
          <w:rFonts w:ascii="Arial" w:hAnsi="Arial" w:cs="Arial"/>
        </w:rPr>
        <w:t>16.10. O Edital e seus anexos estão disponíveis, na íntegra, no Portal Nacional de Contratações Públicas (PNCP) e endereço eletrônico http://portalcompras.tanabi.sp.gov.br.</w:t>
      </w:r>
    </w:p>
    <w:p w14:paraId="2872CF49" w14:textId="77777777" w:rsidR="003E4D5D" w:rsidRPr="00CA7385" w:rsidRDefault="008B7AE0">
      <w:pPr>
        <w:jc w:val="both"/>
        <w:rPr>
          <w:rFonts w:ascii="Arial" w:hAnsi="Arial" w:cs="Arial"/>
        </w:rPr>
      </w:pPr>
      <w:r w:rsidRPr="00CA7385">
        <w:rPr>
          <w:rFonts w:ascii="Arial" w:hAnsi="Arial" w:cs="Arial"/>
        </w:rPr>
        <w:t>16.11. Integram este Edital, para todos os fins e efeitos, os seguintes anexos:</w:t>
      </w:r>
    </w:p>
    <w:p w14:paraId="5786F8C9" w14:textId="77777777" w:rsidR="003E4D5D" w:rsidRPr="00CA7385" w:rsidRDefault="008B7AE0">
      <w:pPr>
        <w:jc w:val="both"/>
        <w:rPr>
          <w:rFonts w:ascii="Arial" w:hAnsi="Arial" w:cs="Arial"/>
        </w:rPr>
      </w:pPr>
      <w:r w:rsidRPr="00CA7385">
        <w:rPr>
          <w:rFonts w:ascii="Arial" w:hAnsi="Arial" w:cs="Arial"/>
        </w:rPr>
        <w:t>16.11.1. ANEXO I – Termo de Referência;</w:t>
      </w:r>
    </w:p>
    <w:p w14:paraId="70032BFB" w14:textId="77777777" w:rsidR="003E4D5D" w:rsidRPr="00CA7385" w:rsidRDefault="008B7AE0">
      <w:pPr>
        <w:jc w:val="both"/>
        <w:rPr>
          <w:rFonts w:ascii="Arial" w:hAnsi="Arial" w:cs="Arial"/>
        </w:rPr>
      </w:pPr>
      <w:r w:rsidRPr="00CA7385">
        <w:rPr>
          <w:rFonts w:ascii="Arial" w:hAnsi="Arial" w:cs="Arial"/>
        </w:rPr>
        <w:t>16.11.2. ANEXO II – Minuta de Termo de Contrato;</w:t>
      </w:r>
    </w:p>
    <w:p w14:paraId="44BB2AC7" w14:textId="77777777" w:rsidR="003E4D5D" w:rsidRPr="00CA7385" w:rsidRDefault="008B7AE0">
      <w:pPr>
        <w:jc w:val="both"/>
        <w:rPr>
          <w:rFonts w:ascii="Arial" w:hAnsi="Arial" w:cs="Arial"/>
        </w:rPr>
      </w:pPr>
      <w:r w:rsidRPr="00CA7385">
        <w:rPr>
          <w:rFonts w:ascii="Arial" w:hAnsi="Arial" w:cs="Arial"/>
        </w:rPr>
        <w:t>16.11.3. ANEXO III – Minuta de Ata de Registro de Preços;</w:t>
      </w:r>
    </w:p>
    <w:p w14:paraId="5B64F207" w14:textId="77777777" w:rsidR="003E4D5D" w:rsidRPr="00CA7385" w:rsidRDefault="008B7AE0">
      <w:pPr>
        <w:jc w:val="both"/>
        <w:rPr>
          <w:rFonts w:ascii="Arial" w:hAnsi="Arial" w:cs="Arial"/>
        </w:rPr>
      </w:pPr>
      <w:r w:rsidRPr="00CA7385">
        <w:rPr>
          <w:rFonts w:ascii="Arial" w:hAnsi="Arial" w:cs="Arial"/>
        </w:rPr>
        <w:t>16.11.4. ANEXO IV – Modelo Arquivo Declaração (Fase Cadastramento da Proposta Inicial).</w:t>
      </w:r>
    </w:p>
    <w:p w14:paraId="4AA5D94C" w14:textId="77777777" w:rsidR="00B477A9" w:rsidRPr="00CA7385" w:rsidRDefault="00B477A9">
      <w:pPr>
        <w:jc w:val="both"/>
        <w:rPr>
          <w:rFonts w:ascii="Arial" w:hAnsi="Arial" w:cs="Arial"/>
        </w:rPr>
      </w:pPr>
    </w:p>
    <w:p w14:paraId="578E21E2" w14:textId="78CAA48C" w:rsidR="00B477A9" w:rsidRPr="00CA7385" w:rsidRDefault="00B477A9" w:rsidP="00B477A9">
      <w:pPr>
        <w:jc w:val="center"/>
        <w:rPr>
          <w:rFonts w:ascii="Arial" w:hAnsi="Arial" w:cs="Arial"/>
        </w:rPr>
      </w:pPr>
      <w:r w:rsidRPr="00CA7385">
        <w:rPr>
          <w:rFonts w:ascii="Arial" w:hAnsi="Arial" w:cs="Arial"/>
        </w:rPr>
        <w:t>Tanabi,</w:t>
      </w:r>
      <w:r w:rsidR="00D5429B" w:rsidRPr="00CA7385">
        <w:rPr>
          <w:rFonts w:ascii="Arial" w:hAnsi="Arial" w:cs="Arial"/>
        </w:rPr>
        <w:t xml:space="preserve"> 03</w:t>
      </w:r>
      <w:r w:rsidR="0027175F" w:rsidRPr="00CA7385">
        <w:rPr>
          <w:rFonts w:ascii="Arial" w:hAnsi="Arial" w:cs="Arial"/>
        </w:rPr>
        <w:t xml:space="preserve"> de </w:t>
      </w:r>
      <w:r w:rsidR="00D5429B" w:rsidRPr="00CA7385">
        <w:rPr>
          <w:rFonts w:ascii="Arial" w:hAnsi="Arial" w:cs="Arial"/>
        </w:rPr>
        <w:t>setembro</w:t>
      </w:r>
      <w:r w:rsidR="0027175F" w:rsidRPr="00CA7385">
        <w:rPr>
          <w:rFonts w:ascii="Arial" w:hAnsi="Arial" w:cs="Arial"/>
        </w:rPr>
        <w:t xml:space="preserve"> de 2026</w:t>
      </w:r>
      <w:r w:rsidRPr="00CA7385">
        <w:rPr>
          <w:rFonts w:ascii="Arial" w:hAnsi="Arial" w:cs="Arial"/>
        </w:rPr>
        <w:t>.</w:t>
      </w:r>
    </w:p>
    <w:p w14:paraId="02B6BCD0" w14:textId="77777777" w:rsidR="00B477A9" w:rsidRPr="00CA7385" w:rsidRDefault="00B477A9" w:rsidP="00B477A9">
      <w:pPr>
        <w:jc w:val="center"/>
        <w:rPr>
          <w:rFonts w:ascii="Arial" w:hAnsi="Arial" w:cs="Arial"/>
        </w:rPr>
      </w:pPr>
    </w:p>
    <w:p w14:paraId="377625A5" w14:textId="77777777" w:rsidR="00B477A9" w:rsidRPr="00CA7385" w:rsidRDefault="00B477A9" w:rsidP="00B477A9">
      <w:pPr>
        <w:jc w:val="center"/>
        <w:rPr>
          <w:rFonts w:ascii="Arial" w:hAnsi="Arial" w:cs="Arial"/>
        </w:rPr>
      </w:pPr>
    </w:p>
    <w:p w14:paraId="4A8EF99E" w14:textId="77777777" w:rsidR="00B477A9" w:rsidRPr="00CA7385" w:rsidRDefault="00B477A9" w:rsidP="00B477A9">
      <w:pPr>
        <w:jc w:val="center"/>
        <w:rPr>
          <w:rFonts w:ascii="Arial" w:hAnsi="Arial" w:cs="Arial"/>
        </w:rPr>
      </w:pPr>
    </w:p>
    <w:p w14:paraId="6A0B0899" w14:textId="77777777" w:rsidR="00B477A9" w:rsidRPr="00CA7385" w:rsidRDefault="00B477A9" w:rsidP="00B477A9">
      <w:pPr>
        <w:jc w:val="center"/>
        <w:rPr>
          <w:rFonts w:ascii="Arial" w:hAnsi="Arial" w:cs="Arial"/>
        </w:rPr>
      </w:pPr>
    </w:p>
    <w:p w14:paraId="4455CC7E" w14:textId="77777777" w:rsidR="00B477A9" w:rsidRPr="00CA7385" w:rsidRDefault="00B477A9" w:rsidP="00B477A9">
      <w:pPr>
        <w:jc w:val="center"/>
        <w:rPr>
          <w:rFonts w:ascii="Arial" w:hAnsi="Arial" w:cs="Arial"/>
        </w:rPr>
      </w:pPr>
      <w:r w:rsidRPr="00CA7385">
        <w:rPr>
          <w:rFonts w:ascii="Arial" w:hAnsi="Arial" w:cs="Arial"/>
        </w:rPr>
        <w:t>Alexandre Silveira Bertolini</w:t>
      </w:r>
    </w:p>
    <w:p w14:paraId="2A92E1BB" w14:textId="77777777" w:rsidR="00B477A9" w:rsidRPr="00CA7385" w:rsidRDefault="00B477A9" w:rsidP="00B477A9">
      <w:pPr>
        <w:jc w:val="center"/>
        <w:rPr>
          <w:rFonts w:ascii="Arial" w:hAnsi="Arial" w:cs="Arial"/>
        </w:rPr>
      </w:pPr>
      <w:r w:rsidRPr="00CA7385">
        <w:rPr>
          <w:rFonts w:ascii="Arial" w:hAnsi="Arial" w:cs="Arial"/>
        </w:rPr>
        <w:t>Prefeito</w:t>
      </w:r>
    </w:p>
    <w:p w14:paraId="5FEA823F" w14:textId="77777777" w:rsidR="00B477A9" w:rsidRPr="00CA7385" w:rsidRDefault="00B477A9">
      <w:pPr>
        <w:rPr>
          <w:rFonts w:ascii="Arial" w:hAnsi="Arial" w:cs="Arial"/>
        </w:rPr>
      </w:pPr>
      <w:r w:rsidRPr="00CA7385">
        <w:rPr>
          <w:rFonts w:ascii="Arial" w:hAnsi="Arial" w:cs="Arial"/>
        </w:rPr>
        <w:br w:type="page"/>
      </w:r>
    </w:p>
    <w:p w14:paraId="42939762" w14:textId="5E137619" w:rsidR="00B477A9" w:rsidRPr="00CA7385" w:rsidRDefault="00B477A9" w:rsidP="00B477A9">
      <w:pPr>
        <w:jc w:val="center"/>
        <w:rPr>
          <w:rFonts w:ascii="Arial" w:hAnsi="Arial" w:cs="Arial"/>
          <w:b/>
          <w:bCs/>
        </w:rPr>
      </w:pPr>
      <w:r w:rsidRPr="00CA7385">
        <w:rPr>
          <w:rFonts w:ascii="Arial" w:hAnsi="Arial" w:cs="Arial"/>
          <w:b/>
          <w:bCs/>
        </w:rPr>
        <w:lastRenderedPageBreak/>
        <w:t xml:space="preserve">PROCESSO ADMINISTRATIVO Nº </w:t>
      </w:r>
      <w:r w:rsidR="00D5429B" w:rsidRPr="00CA7385">
        <w:rPr>
          <w:rFonts w:ascii="Arial" w:hAnsi="Arial" w:cs="Arial"/>
          <w:b/>
          <w:bCs/>
        </w:rPr>
        <w:t>156/2026</w:t>
      </w:r>
    </w:p>
    <w:p w14:paraId="3323650B" w14:textId="4E753DF6" w:rsidR="00B477A9" w:rsidRPr="00CA7385" w:rsidRDefault="00B477A9" w:rsidP="00B477A9">
      <w:pPr>
        <w:jc w:val="center"/>
        <w:rPr>
          <w:rFonts w:ascii="Arial" w:hAnsi="Arial" w:cs="Arial"/>
          <w:b/>
          <w:bCs/>
        </w:rPr>
      </w:pPr>
      <w:r w:rsidRPr="00CA7385">
        <w:rPr>
          <w:rFonts w:ascii="Arial" w:hAnsi="Arial" w:cs="Arial"/>
          <w:b/>
          <w:bCs/>
        </w:rPr>
        <w:t xml:space="preserve">PREGÃO ELETRÔNICO Nº </w:t>
      </w:r>
      <w:r w:rsidR="00D5429B" w:rsidRPr="00CA7385">
        <w:rPr>
          <w:rFonts w:ascii="Arial" w:hAnsi="Arial" w:cs="Arial"/>
          <w:b/>
          <w:bCs/>
        </w:rPr>
        <w:t>093/2026</w:t>
      </w:r>
    </w:p>
    <w:p w14:paraId="6FE813AF" w14:textId="77777777" w:rsidR="000F1F62" w:rsidRPr="00CA7385" w:rsidRDefault="000F1F62" w:rsidP="00B477A9">
      <w:pPr>
        <w:jc w:val="center"/>
        <w:rPr>
          <w:rFonts w:ascii="Arial" w:hAnsi="Arial" w:cs="Arial"/>
          <w:b/>
          <w:bCs/>
        </w:rPr>
      </w:pPr>
      <w:r w:rsidRPr="00CA7385">
        <w:rPr>
          <w:rFonts w:ascii="Arial" w:hAnsi="Arial" w:cs="Arial"/>
          <w:b/>
          <w:bCs/>
        </w:rPr>
        <w:t>ANEXO I – TERMO DE REFERÊNCIA</w:t>
      </w:r>
    </w:p>
    <w:p w14:paraId="354825B9" w14:textId="77777777" w:rsidR="000F1F62" w:rsidRPr="00CA7385" w:rsidRDefault="000F1F62" w:rsidP="000F1F62">
      <w:pPr>
        <w:jc w:val="both"/>
        <w:rPr>
          <w:rFonts w:ascii="Arial" w:hAnsi="Arial" w:cs="Arial"/>
          <w:bCs/>
        </w:rPr>
      </w:pPr>
    </w:p>
    <w:p w14:paraId="2BDBFB81" w14:textId="77777777" w:rsidR="000F1F62" w:rsidRPr="00CA7385" w:rsidRDefault="000F1F62" w:rsidP="0027175F">
      <w:pPr>
        <w:pStyle w:val="Nivel01"/>
        <w:tabs>
          <w:tab w:val="clear" w:pos="567"/>
          <w:tab w:val="left" w:pos="0"/>
        </w:tabs>
      </w:pPr>
      <w:r w:rsidRPr="00CA7385">
        <w:t xml:space="preserve"> CONDIÇÕES GERAIS DA CONTRATAÇÃO</w:t>
      </w:r>
    </w:p>
    <w:p w14:paraId="314C60C7" w14:textId="77777777" w:rsidR="000F1F62" w:rsidRPr="00CA7385" w:rsidRDefault="000F1F62" w:rsidP="00B477A9">
      <w:pPr>
        <w:rPr>
          <w:rFonts w:ascii="Arial" w:hAnsi="Arial" w:cs="Arial"/>
        </w:rPr>
      </w:pPr>
    </w:p>
    <w:p w14:paraId="3E449364" w14:textId="54941918" w:rsidR="00C0779F" w:rsidRPr="00CA7385" w:rsidRDefault="000F1F62" w:rsidP="005B0D94">
      <w:pPr>
        <w:pStyle w:val="Nivel2"/>
        <w:numPr>
          <w:ilvl w:val="0"/>
          <w:numId w:val="0"/>
        </w:numPr>
        <w:spacing w:before="0" w:after="0" w:line="240" w:lineRule="auto"/>
        <w:rPr>
          <w:b/>
          <w:bCs/>
          <w:color w:val="auto"/>
          <w:sz w:val="24"/>
          <w:szCs w:val="24"/>
        </w:rPr>
      </w:pPr>
      <w:r w:rsidRPr="00CA7385">
        <w:rPr>
          <w:bCs/>
          <w:color w:val="auto"/>
          <w:sz w:val="24"/>
          <w:szCs w:val="24"/>
        </w:rPr>
        <w:t xml:space="preserve">1.1. </w:t>
      </w:r>
      <w:r w:rsidRPr="00CA7385">
        <w:rPr>
          <w:color w:val="auto"/>
          <w:sz w:val="24"/>
          <w:szCs w:val="24"/>
        </w:rPr>
        <w:t xml:space="preserve">Registro de Preços para </w:t>
      </w:r>
      <w:r w:rsidR="005C2F34" w:rsidRPr="00CA7385">
        <w:rPr>
          <w:color w:val="auto"/>
          <w:sz w:val="24"/>
          <w:szCs w:val="24"/>
        </w:rPr>
        <w:t xml:space="preserve">futura e eventual </w:t>
      </w:r>
      <w:r w:rsidR="00D5429B" w:rsidRPr="00CA7385">
        <w:rPr>
          <w:color w:val="auto"/>
          <w:sz w:val="24"/>
          <w:szCs w:val="24"/>
        </w:rPr>
        <w:t>aquisição, de forma parcelada, de materiais de limpeza, utensílios e acessórios, destinados ao atendimento das necessidades da Administração</w:t>
      </w:r>
      <w:r w:rsidRPr="00CA7385">
        <w:rPr>
          <w:rFonts w:eastAsia="MS Mincho"/>
          <w:iCs/>
          <w:color w:val="auto"/>
          <w:sz w:val="24"/>
          <w:szCs w:val="24"/>
        </w:rPr>
        <w:t xml:space="preserve">, </w:t>
      </w:r>
      <w:r w:rsidRPr="00CA7385">
        <w:rPr>
          <w:color w:val="auto"/>
          <w:sz w:val="24"/>
          <w:szCs w:val="24"/>
        </w:rPr>
        <w:t>nos termos da tabela abaixo, conforme condições e exigências estabelecidas neste instrumento.</w:t>
      </w:r>
    </w:p>
    <w:p w14:paraId="33415A95" w14:textId="77777777" w:rsidR="00D5429B" w:rsidRPr="00CA7385" w:rsidRDefault="00D5429B" w:rsidP="000F1F62">
      <w:pPr>
        <w:pStyle w:val="Nivel2"/>
        <w:numPr>
          <w:ilvl w:val="0"/>
          <w:numId w:val="0"/>
        </w:numPr>
        <w:tabs>
          <w:tab w:val="left" w:pos="2224"/>
        </w:tabs>
        <w:spacing w:before="0" w:after="0" w:line="240" w:lineRule="auto"/>
        <w:rPr>
          <w:color w:val="auto"/>
          <w:sz w:val="24"/>
          <w:szCs w:val="24"/>
        </w:rPr>
      </w:pPr>
    </w:p>
    <w:tbl>
      <w:tblPr>
        <w:tblW w:w="9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134"/>
        <w:gridCol w:w="3686"/>
        <w:gridCol w:w="992"/>
        <w:gridCol w:w="851"/>
        <w:gridCol w:w="992"/>
        <w:gridCol w:w="941"/>
      </w:tblGrid>
      <w:tr w:rsidR="00CA7385" w:rsidRPr="00CA7385" w14:paraId="5D207B50" w14:textId="77777777" w:rsidTr="00511C9D">
        <w:trPr>
          <w:trHeight w:val="20"/>
        </w:trPr>
        <w:tc>
          <w:tcPr>
            <w:tcW w:w="567" w:type="dxa"/>
            <w:shd w:val="clear" w:color="auto" w:fill="D9D9D9" w:themeFill="background1" w:themeFillShade="D9"/>
            <w:noWrap/>
          </w:tcPr>
          <w:p w14:paraId="59308F56" w14:textId="2C9D0394" w:rsidR="005B0D94" w:rsidRPr="00CA7385" w:rsidRDefault="005B0D94" w:rsidP="005B0D94">
            <w:pPr>
              <w:jc w:val="center"/>
              <w:rPr>
                <w:rFonts w:ascii="Arial" w:hAnsi="Arial" w:cs="Arial"/>
                <w:sz w:val="16"/>
                <w:szCs w:val="16"/>
              </w:rPr>
            </w:pPr>
            <w:r w:rsidRPr="00CA7385">
              <w:rPr>
                <w:rFonts w:ascii="Arial" w:hAnsi="Arial" w:cs="Arial"/>
                <w:b/>
                <w:bCs/>
                <w:sz w:val="16"/>
                <w:szCs w:val="16"/>
              </w:rPr>
              <w:t>ITEM</w:t>
            </w:r>
          </w:p>
        </w:tc>
        <w:tc>
          <w:tcPr>
            <w:tcW w:w="1134" w:type="dxa"/>
            <w:shd w:val="clear" w:color="auto" w:fill="D9D9D9" w:themeFill="background1" w:themeFillShade="D9"/>
            <w:noWrap/>
          </w:tcPr>
          <w:p w14:paraId="36F7A8D0" w14:textId="571E6C3C" w:rsidR="005B0D94" w:rsidRPr="00CA7385" w:rsidRDefault="005B0D94" w:rsidP="005B0D94">
            <w:pPr>
              <w:jc w:val="center"/>
              <w:rPr>
                <w:rFonts w:ascii="Arial" w:hAnsi="Arial" w:cs="Arial"/>
                <w:sz w:val="16"/>
                <w:szCs w:val="16"/>
              </w:rPr>
            </w:pPr>
            <w:r w:rsidRPr="00CA7385">
              <w:rPr>
                <w:rFonts w:ascii="Arial" w:hAnsi="Arial" w:cs="Arial"/>
                <w:b/>
                <w:bCs/>
                <w:sz w:val="16"/>
                <w:szCs w:val="16"/>
              </w:rPr>
              <w:t>CÓDIGO</w:t>
            </w:r>
          </w:p>
        </w:tc>
        <w:tc>
          <w:tcPr>
            <w:tcW w:w="3686" w:type="dxa"/>
            <w:shd w:val="clear" w:color="auto" w:fill="D9D9D9" w:themeFill="background1" w:themeFillShade="D9"/>
            <w:noWrap/>
          </w:tcPr>
          <w:p w14:paraId="561413D8" w14:textId="1F6F5378" w:rsidR="005B0D94" w:rsidRPr="00CA7385" w:rsidRDefault="005B0D94" w:rsidP="005B0D94">
            <w:pPr>
              <w:jc w:val="center"/>
              <w:rPr>
                <w:rFonts w:ascii="Arial" w:hAnsi="Arial" w:cs="Arial"/>
                <w:sz w:val="16"/>
                <w:szCs w:val="16"/>
              </w:rPr>
            </w:pPr>
            <w:r w:rsidRPr="00CA7385">
              <w:rPr>
                <w:rFonts w:ascii="Arial" w:hAnsi="Arial" w:cs="Arial"/>
                <w:b/>
                <w:bCs/>
                <w:sz w:val="16"/>
                <w:szCs w:val="16"/>
              </w:rPr>
              <w:t>DESCRIÇÃO</w:t>
            </w:r>
          </w:p>
        </w:tc>
        <w:tc>
          <w:tcPr>
            <w:tcW w:w="992" w:type="dxa"/>
            <w:shd w:val="clear" w:color="auto" w:fill="D9D9D9" w:themeFill="background1" w:themeFillShade="D9"/>
            <w:noWrap/>
          </w:tcPr>
          <w:p w14:paraId="5B4A2EF7" w14:textId="5068107E" w:rsidR="005B0D94" w:rsidRPr="00CA7385" w:rsidRDefault="005B0D94" w:rsidP="005B0D94">
            <w:pPr>
              <w:jc w:val="center"/>
              <w:rPr>
                <w:rFonts w:ascii="Arial" w:hAnsi="Arial" w:cs="Arial"/>
                <w:sz w:val="16"/>
                <w:szCs w:val="16"/>
              </w:rPr>
            </w:pPr>
            <w:r w:rsidRPr="00CA7385">
              <w:rPr>
                <w:rFonts w:ascii="Arial" w:hAnsi="Arial" w:cs="Arial"/>
                <w:b/>
                <w:bCs/>
                <w:sz w:val="16"/>
                <w:szCs w:val="16"/>
              </w:rPr>
              <w:t>UNIDADE DE MEDIDA</w:t>
            </w:r>
          </w:p>
        </w:tc>
        <w:tc>
          <w:tcPr>
            <w:tcW w:w="851" w:type="dxa"/>
            <w:shd w:val="clear" w:color="auto" w:fill="D9D9D9" w:themeFill="background1" w:themeFillShade="D9"/>
            <w:noWrap/>
          </w:tcPr>
          <w:p w14:paraId="47F8B057" w14:textId="128165BC" w:rsidR="005B0D94" w:rsidRPr="00CA7385" w:rsidRDefault="005B0D94" w:rsidP="005B0D94">
            <w:pPr>
              <w:jc w:val="center"/>
              <w:rPr>
                <w:rFonts w:ascii="Arial" w:hAnsi="Arial" w:cs="Arial"/>
                <w:sz w:val="16"/>
                <w:szCs w:val="16"/>
              </w:rPr>
            </w:pPr>
            <w:r w:rsidRPr="00CA7385">
              <w:rPr>
                <w:rFonts w:ascii="Arial" w:hAnsi="Arial" w:cs="Arial"/>
                <w:b/>
                <w:bCs/>
                <w:sz w:val="16"/>
                <w:szCs w:val="16"/>
              </w:rPr>
              <w:t>QUANT.</w:t>
            </w:r>
          </w:p>
        </w:tc>
        <w:tc>
          <w:tcPr>
            <w:tcW w:w="992" w:type="dxa"/>
            <w:shd w:val="clear" w:color="auto" w:fill="D9D9D9" w:themeFill="background1" w:themeFillShade="D9"/>
            <w:noWrap/>
          </w:tcPr>
          <w:p w14:paraId="2A91E80D" w14:textId="749A29D9" w:rsidR="005B0D94" w:rsidRPr="00CA7385" w:rsidRDefault="005B0D94" w:rsidP="005B0D94">
            <w:pPr>
              <w:jc w:val="center"/>
              <w:rPr>
                <w:rFonts w:ascii="Arial" w:hAnsi="Arial" w:cs="Arial"/>
                <w:sz w:val="16"/>
                <w:szCs w:val="16"/>
              </w:rPr>
            </w:pPr>
            <w:r w:rsidRPr="00CA7385">
              <w:rPr>
                <w:rFonts w:ascii="Arial" w:hAnsi="Arial" w:cs="Arial"/>
                <w:b/>
                <w:bCs/>
                <w:sz w:val="16"/>
                <w:szCs w:val="16"/>
              </w:rPr>
              <w:t>VALOR UNITÁRIO R$</w:t>
            </w:r>
          </w:p>
        </w:tc>
        <w:tc>
          <w:tcPr>
            <w:tcW w:w="941" w:type="dxa"/>
            <w:shd w:val="clear" w:color="auto" w:fill="D9D9D9" w:themeFill="background1" w:themeFillShade="D9"/>
            <w:noWrap/>
          </w:tcPr>
          <w:p w14:paraId="4925AF34" w14:textId="2FE9D580" w:rsidR="005B0D94" w:rsidRPr="00CA7385" w:rsidRDefault="005B0D94" w:rsidP="005B0D94">
            <w:pPr>
              <w:jc w:val="center"/>
              <w:rPr>
                <w:rFonts w:ascii="Arial" w:hAnsi="Arial" w:cs="Arial"/>
                <w:b/>
                <w:bCs/>
                <w:sz w:val="16"/>
                <w:szCs w:val="16"/>
              </w:rPr>
            </w:pPr>
            <w:r w:rsidRPr="00CA7385">
              <w:rPr>
                <w:rFonts w:ascii="Arial" w:hAnsi="Arial" w:cs="Arial"/>
                <w:b/>
                <w:bCs/>
                <w:sz w:val="16"/>
                <w:szCs w:val="16"/>
              </w:rPr>
              <w:t xml:space="preserve">VALOR TOTAL </w:t>
            </w:r>
          </w:p>
          <w:p w14:paraId="3A800A86" w14:textId="5EF1CC60" w:rsidR="005B0D94" w:rsidRPr="00CA7385" w:rsidRDefault="005B0D94" w:rsidP="005B0D94">
            <w:pPr>
              <w:jc w:val="center"/>
              <w:rPr>
                <w:rFonts w:ascii="Arial" w:hAnsi="Arial" w:cs="Arial"/>
                <w:sz w:val="16"/>
                <w:szCs w:val="16"/>
              </w:rPr>
            </w:pPr>
            <w:r w:rsidRPr="00CA7385">
              <w:rPr>
                <w:rFonts w:ascii="Arial" w:hAnsi="Arial" w:cs="Arial"/>
                <w:b/>
                <w:bCs/>
                <w:sz w:val="16"/>
                <w:szCs w:val="16"/>
              </w:rPr>
              <w:t>R$</w:t>
            </w:r>
          </w:p>
        </w:tc>
      </w:tr>
      <w:tr w:rsidR="00CA7385" w:rsidRPr="00CA7385" w14:paraId="19B0D382" w14:textId="77777777" w:rsidTr="00511C9D">
        <w:trPr>
          <w:trHeight w:val="20"/>
        </w:trPr>
        <w:tc>
          <w:tcPr>
            <w:tcW w:w="9163" w:type="dxa"/>
            <w:gridSpan w:val="7"/>
            <w:shd w:val="clear" w:color="auto" w:fill="D9D9D9" w:themeFill="background1" w:themeFillShade="D9"/>
            <w:noWrap/>
            <w:vAlign w:val="center"/>
          </w:tcPr>
          <w:p w14:paraId="492B3584" w14:textId="45F96D28" w:rsidR="005B0D94" w:rsidRPr="00CA7385" w:rsidRDefault="005B0D94" w:rsidP="005B0D94">
            <w:pPr>
              <w:jc w:val="center"/>
              <w:rPr>
                <w:rFonts w:ascii="Arial" w:hAnsi="Arial" w:cs="Arial"/>
                <w:b/>
                <w:bCs/>
                <w:sz w:val="16"/>
                <w:szCs w:val="16"/>
              </w:rPr>
            </w:pPr>
            <w:r w:rsidRPr="00CA7385">
              <w:rPr>
                <w:rFonts w:ascii="Arial" w:hAnsi="Arial" w:cs="Arial"/>
                <w:b/>
                <w:bCs/>
                <w:sz w:val="16"/>
                <w:szCs w:val="16"/>
              </w:rPr>
              <w:t>COTA PRINCIPAL</w:t>
            </w:r>
          </w:p>
        </w:tc>
      </w:tr>
      <w:tr w:rsidR="00CA7385" w:rsidRPr="00CA7385" w14:paraId="1DDD8B59" w14:textId="77777777" w:rsidTr="00511C9D">
        <w:trPr>
          <w:trHeight w:val="20"/>
        </w:trPr>
        <w:tc>
          <w:tcPr>
            <w:tcW w:w="567" w:type="dxa"/>
            <w:noWrap/>
            <w:vAlign w:val="bottom"/>
            <w:hideMark/>
          </w:tcPr>
          <w:p w14:paraId="1E678867" w14:textId="25F71F53" w:rsidR="005B0D94" w:rsidRPr="00CA7385" w:rsidRDefault="005B0D94" w:rsidP="005B0D94">
            <w:pPr>
              <w:jc w:val="center"/>
              <w:rPr>
                <w:rFonts w:ascii="Arial" w:hAnsi="Arial" w:cs="Arial"/>
                <w:sz w:val="16"/>
                <w:szCs w:val="16"/>
              </w:rPr>
            </w:pPr>
            <w:r w:rsidRPr="00CA7385">
              <w:rPr>
                <w:rFonts w:ascii="Arial" w:hAnsi="Arial" w:cs="Arial"/>
                <w:sz w:val="16"/>
                <w:szCs w:val="16"/>
              </w:rPr>
              <w:t>1</w:t>
            </w:r>
          </w:p>
        </w:tc>
        <w:tc>
          <w:tcPr>
            <w:tcW w:w="1134" w:type="dxa"/>
            <w:noWrap/>
            <w:vAlign w:val="bottom"/>
            <w:hideMark/>
          </w:tcPr>
          <w:p w14:paraId="04E887D3" w14:textId="12D5A3F8" w:rsidR="005B0D94" w:rsidRPr="00CA7385" w:rsidRDefault="005B0D94" w:rsidP="005B0D94">
            <w:pPr>
              <w:jc w:val="center"/>
              <w:rPr>
                <w:rFonts w:ascii="Arial" w:hAnsi="Arial" w:cs="Arial"/>
                <w:sz w:val="16"/>
                <w:szCs w:val="16"/>
              </w:rPr>
            </w:pPr>
            <w:r w:rsidRPr="00CA7385">
              <w:rPr>
                <w:rFonts w:ascii="Arial" w:hAnsi="Arial" w:cs="Arial"/>
                <w:sz w:val="16"/>
                <w:szCs w:val="16"/>
              </w:rPr>
              <w:t>001.003.162</w:t>
            </w:r>
          </w:p>
        </w:tc>
        <w:tc>
          <w:tcPr>
            <w:tcW w:w="3686" w:type="dxa"/>
            <w:noWrap/>
            <w:vAlign w:val="bottom"/>
            <w:hideMark/>
          </w:tcPr>
          <w:p w14:paraId="67AF6A2A" w14:textId="1A3631A7" w:rsidR="005B0D94" w:rsidRPr="00CA7385" w:rsidRDefault="005B0D94" w:rsidP="005B0D94">
            <w:pPr>
              <w:jc w:val="both"/>
              <w:rPr>
                <w:rFonts w:ascii="Arial" w:hAnsi="Arial" w:cs="Arial"/>
                <w:sz w:val="16"/>
                <w:szCs w:val="16"/>
              </w:rPr>
            </w:pPr>
            <w:r w:rsidRPr="00CA7385">
              <w:rPr>
                <w:rFonts w:ascii="Arial" w:hAnsi="Arial" w:cs="Arial"/>
                <w:sz w:val="16"/>
                <w:szCs w:val="16"/>
              </w:rPr>
              <w:t>ACENDEDOR MANUAL PARA FOGAO: ACENDEDOR MANUAL TIPO FAISCADOR, DESTINADO AO ACENDIMENTO DE FOGOES A GAS E OUTROS EQUIPAMENTOS COMPATFVEIS, COM CORPO CONFECCIONADO EM MATERIAL RESISTENTE AO USO CONTFNUO, CABO COM EMPUNHADURA SEGURA E MECANISMO DE ACIONAMENTO PAR GATILHO OU SISTEMA EQUIVALENTE, PROPORCIONANDO ACENDIMENTO PAR FAFSCA SEM NECESSIDADE DE CHAMA ABERTA OU PILHAS. PRODUTO RESISTENTE E ADEQUADO PARA USO DOMESTICO E INSTITUCIONAL. EMBALAGEM DE FORNECIMENTO: CAIXA CONTENDO 12 UNIDADES. MARCAS DE REFERENDA: TRAMONTINA, WESTERN, BRINOX OU EQUIVALENTE DE QUALIDADE IGUAL OU SUPERIOR.</w:t>
            </w:r>
          </w:p>
        </w:tc>
        <w:tc>
          <w:tcPr>
            <w:tcW w:w="992" w:type="dxa"/>
            <w:noWrap/>
            <w:vAlign w:val="bottom"/>
            <w:hideMark/>
          </w:tcPr>
          <w:p w14:paraId="4AC101C2" w14:textId="062C28EF"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696D5886" w14:textId="77DA4AC8" w:rsidR="005B0D94" w:rsidRPr="00CA7385" w:rsidRDefault="005B0D94" w:rsidP="005B0D94">
            <w:pPr>
              <w:jc w:val="center"/>
              <w:rPr>
                <w:rFonts w:ascii="Arial" w:hAnsi="Arial" w:cs="Arial"/>
                <w:sz w:val="16"/>
                <w:szCs w:val="16"/>
              </w:rPr>
            </w:pPr>
            <w:r w:rsidRPr="00CA7385">
              <w:rPr>
                <w:rFonts w:ascii="Arial" w:hAnsi="Arial" w:cs="Arial"/>
                <w:sz w:val="16"/>
                <w:szCs w:val="16"/>
              </w:rPr>
              <w:t>9,</w:t>
            </w:r>
          </w:p>
        </w:tc>
        <w:tc>
          <w:tcPr>
            <w:tcW w:w="992" w:type="dxa"/>
            <w:noWrap/>
            <w:vAlign w:val="bottom"/>
            <w:hideMark/>
          </w:tcPr>
          <w:p w14:paraId="22E9FFD9" w14:textId="52F9432B" w:rsidR="005B0D94" w:rsidRPr="00CA7385" w:rsidRDefault="005B0D94" w:rsidP="005B0D94">
            <w:pPr>
              <w:jc w:val="right"/>
              <w:rPr>
                <w:rFonts w:ascii="Arial" w:hAnsi="Arial" w:cs="Arial"/>
                <w:sz w:val="16"/>
                <w:szCs w:val="16"/>
              </w:rPr>
            </w:pPr>
            <w:r w:rsidRPr="00CA7385">
              <w:rPr>
                <w:rFonts w:ascii="Arial" w:hAnsi="Arial" w:cs="Arial"/>
                <w:sz w:val="16"/>
                <w:szCs w:val="16"/>
              </w:rPr>
              <w:t>204,36</w:t>
            </w:r>
          </w:p>
        </w:tc>
        <w:tc>
          <w:tcPr>
            <w:tcW w:w="941" w:type="dxa"/>
            <w:noWrap/>
            <w:vAlign w:val="bottom"/>
            <w:hideMark/>
          </w:tcPr>
          <w:p w14:paraId="0608E248" w14:textId="79BCA006" w:rsidR="005B0D94" w:rsidRPr="00CA7385" w:rsidRDefault="005B0D94" w:rsidP="005B0D94">
            <w:pPr>
              <w:jc w:val="right"/>
              <w:rPr>
                <w:rFonts w:ascii="Arial" w:hAnsi="Arial" w:cs="Arial"/>
                <w:sz w:val="16"/>
                <w:szCs w:val="16"/>
              </w:rPr>
            </w:pPr>
            <w:r w:rsidRPr="00CA7385">
              <w:rPr>
                <w:rFonts w:ascii="Arial" w:hAnsi="Arial" w:cs="Arial"/>
                <w:sz w:val="16"/>
                <w:szCs w:val="16"/>
              </w:rPr>
              <w:t>1.839,24</w:t>
            </w:r>
          </w:p>
        </w:tc>
      </w:tr>
      <w:tr w:rsidR="00CA7385" w:rsidRPr="00CA7385" w14:paraId="32A1682E" w14:textId="77777777" w:rsidTr="00511C9D">
        <w:trPr>
          <w:trHeight w:val="20"/>
        </w:trPr>
        <w:tc>
          <w:tcPr>
            <w:tcW w:w="567" w:type="dxa"/>
            <w:noWrap/>
            <w:vAlign w:val="bottom"/>
            <w:hideMark/>
          </w:tcPr>
          <w:p w14:paraId="573788BB" w14:textId="3654D19F" w:rsidR="005B0D94" w:rsidRPr="00CA7385" w:rsidRDefault="005B0D94" w:rsidP="005B0D94">
            <w:pPr>
              <w:jc w:val="center"/>
              <w:rPr>
                <w:rFonts w:ascii="Arial" w:hAnsi="Arial" w:cs="Arial"/>
                <w:sz w:val="16"/>
                <w:szCs w:val="16"/>
              </w:rPr>
            </w:pPr>
            <w:r w:rsidRPr="00CA7385">
              <w:rPr>
                <w:rFonts w:ascii="Arial" w:hAnsi="Arial" w:cs="Arial"/>
                <w:sz w:val="16"/>
                <w:szCs w:val="16"/>
              </w:rPr>
              <w:t>2</w:t>
            </w:r>
          </w:p>
        </w:tc>
        <w:tc>
          <w:tcPr>
            <w:tcW w:w="1134" w:type="dxa"/>
            <w:noWrap/>
            <w:vAlign w:val="bottom"/>
            <w:hideMark/>
          </w:tcPr>
          <w:p w14:paraId="08855F01" w14:textId="200F6BDA" w:rsidR="005B0D94" w:rsidRPr="00CA7385" w:rsidRDefault="005B0D94" w:rsidP="005B0D94">
            <w:pPr>
              <w:jc w:val="center"/>
              <w:rPr>
                <w:rFonts w:ascii="Arial" w:hAnsi="Arial" w:cs="Arial"/>
                <w:sz w:val="16"/>
                <w:szCs w:val="16"/>
              </w:rPr>
            </w:pPr>
            <w:r w:rsidRPr="00CA7385">
              <w:rPr>
                <w:rFonts w:ascii="Arial" w:hAnsi="Arial" w:cs="Arial"/>
                <w:sz w:val="16"/>
                <w:szCs w:val="16"/>
              </w:rPr>
              <w:t>001.003.163</w:t>
            </w:r>
          </w:p>
        </w:tc>
        <w:tc>
          <w:tcPr>
            <w:tcW w:w="3686" w:type="dxa"/>
            <w:noWrap/>
            <w:vAlign w:val="bottom"/>
            <w:hideMark/>
          </w:tcPr>
          <w:p w14:paraId="7F9A6082" w14:textId="7B356DF4" w:rsidR="005B0D94" w:rsidRPr="00CA7385" w:rsidRDefault="005B0D94" w:rsidP="005B0D94">
            <w:pPr>
              <w:jc w:val="both"/>
              <w:rPr>
                <w:rFonts w:ascii="Arial" w:hAnsi="Arial" w:cs="Arial"/>
                <w:sz w:val="16"/>
                <w:szCs w:val="16"/>
              </w:rPr>
            </w:pPr>
            <w:r w:rsidRPr="00CA7385">
              <w:rPr>
                <w:rFonts w:ascii="Arial" w:hAnsi="Arial" w:cs="Arial"/>
                <w:sz w:val="16"/>
                <w:szCs w:val="16"/>
              </w:rPr>
              <w:t>ALGICIDA PARA PISCINAS- 5 LITROS: ALGICIDA LIQUIDO DE USO PROFISSIONAL, DESTINADO AO CONTROLE, PREVENCAO E ELIMINACAO DE ALGAS EM PISCINAS, COMPATIVEL COM SISTEMAS CONVENCIONAIS DE TRATAMENTO DE AGUA. DEVERA APRESENTAR ACAO EFICAZ CONFORME A FINALIDADE INDICADA PELO FABRICANTE, SEM COMPROMETER A TRANSPARENCIA DA AGUA QUANDO UTILIZADO NAS DOSAGENS RECOMENDADAS. PRODUTO REGULARIZADO JUNTO A ANVISA, QUANDO EXIGIVEL, ACONDICIONADO EM GALAO CONTENDO 5 LITROS, COM TAMPA DE VEDACAO SEGURA E LACRE DE INVIOLABILIDADE. A EMBALAGEM DEVERA CONTER IDENTIFICACAO DO FABRICANTE, COMPOSICAO, MODO DE USO, DOSAGEM RECOMENDADA, LOTE, DATA DE FABRICACAO, PRAZO DE VALIDADE, ORIENTACOES DE ARMAZENAMENTO, INFORMACOES DE SEGURANCA E DEMAIS EXIGENCIAS DA LEGISLACAO VIGENTE. FABRICANTE E MARCA DEVERAO SER INFORMADOS NA PROPOSTA. MARCAS DE REFERENCIA: HTH, GENCO, HIDROAII, PACE OU EQUIVALENTE/SIMILAR OU DE QUALIDADE SUPERIOR.</w:t>
            </w:r>
          </w:p>
        </w:tc>
        <w:tc>
          <w:tcPr>
            <w:tcW w:w="992" w:type="dxa"/>
            <w:noWrap/>
            <w:vAlign w:val="bottom"/>
            <w:hideMark/>
          </w:tcPr>
          <w:p w14:paraId="0F757167" w14:textId="5676322F"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278C3D9B" w14:textId="5A4F094A" w:rsidR="005B0D94" w:rsidRPr="00CA7385" w:rsidRDefault="005B0D94" w:rsidP="005B0D94">
            <w:pPr>
              <w:jc w:val="center"/>
              <w:rPr>
                <w:rFonts w:ascii="Arial" w:hAnsi="Arial" w:cs="Arial"/>
                <w:sz w:val="16"/>
                <w:szCs w:val="16"/>
              </w:rPr>
            </w:pPr>
            <w:r w:rsidRPr="00CA7385">
              <w:rPr>
                <w:rFonts w:ascii="Arial" w:hAnsi="Arial" w:cs="Arial"/>
                <w:sz w:val="16"/>
                <w:szCs w:val="16"/>
              </w:rPr>
              <w:t>90,</w:t>
            </w:r>
          </w:p>
        </w:tc>
        <w:tc>
          <w:tcPr>
            <w:tcW w:w="992" w:type="dxa"/>
            <w:noWrap/>
            <w:vAlign w:val="bottom"/>
            <w:hideMark/>
          </w:tcPr>
          <w:p w14:paraId="4A243E32" w14:textId="7A5B9E4C" w:rsidR="005B0D94" w:rsidRPr="00CA7385" w:rsidRDefault="005B0D94" w:rsidP="005B0D94">
            <w:pPr>
              <w:jc w:val="right"/>
              <w:rPr>
                <w:rFonts w:ascii="Arial" w:hAnsi="Arial" w:cs="Arial"/>
                <w:sz w:val="16"/>
                <w:szCs w:val="16"/>
              </w:rPr>
            </w:pPr>
            <w:r w:rsidRPr="00CA7385">
              <w:rPr>
                <w:rFonts w:ascii="Arial" w:hAnsi="Arial" w:cs="Arial"/>
                <w:sz w:val="16"/>
                <w:szCs w:val="16"/>
              </w:rPr>
              <w:t>106,96</w:t>
            </w:r>
          </w:p>
        </w:tc>
        <w:tc>
          <w:tcPr>
            <w:tcW w:w="941" w:type="dxa"/>
            <w:noWrap/>
            <w:vAlign w:val="bottom"/>
            <w:hideMark/>
          </w:tcPr>
          <w:p w14:paraId="6B72EAAA" w14:textId="27A2B5A8" w:rsidR="005B0D94" w:rsidRPr="00CA7385" w:rsidRDefault="005B0D94" w:rsidP="005B0D94">
            <w:pPr>
              <w:jc w:val="right"/>
              <w:rPr>
                <w:rFonts w:ascii="Arial" w:hAnsi="Arial" w:cs="Arial"/>
                <w:sz w:val="16"/>
                <w:szCs w:val="16"/>
              </w:rPr>
            </w:pPr>
            <w:r w:rsidRPr="00CA7385">
              <w:rPr>
                <w:rFonts w:ascii="Arial" w:hAnsi="Arial" w:cs="Arial"/>
                <w:sz w:val="16"/>
                <w:szCs w:val="16"/>
              </w:rPr>
              <w:t>9.626,40</w:t>
            </w:r>
          </w:p>
        </w:tc>
      </w:tr>
      <w:tr w:rsidR="00CA7385" w:rsidRPr="00CA7385" w14:paraId="6E7F7464" w14:textId="77777777" w:rsidTr="00511C9D">
        <w:trPr>
          <w:trHeight w:val="20"/>
        </w:trPr>
        <w:tc>
          <w:tcPr>
            <w:tcW w:w="567" w:type="dxa"/>
            <w:noWrap/>
            <w:vAlign w:val="bottom"/>
            <w:hideMark/>
          </w:tcPr>
          <w:p w14:paraId="75268041" w14:textId="6291D23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3</w:t>
            </w:r>
          </w:p>
        </w:tc>
        <w:tc>
          <w:tcPr>
            <w:tcW w:w="1134" w:type="dxa"/>
            <w:noWrap/>
            <w:vAlign w:val="bottom"/>
            <w:hideMark/>
          </w:tcPr>
          <w:p w14:paraId="61132BC2" w14:textId="66AC483E" w:rsidR="005B0D94" w:rsidRPr="00CA7385" w:rsidRDefault="005B0D94" w:rsidP="005B0D94">
            <w:pPr>
              <w:jc w:val="center"/>
              <w:rPr>
                <w:rFonts w:ascii="Arial" w:hAnsi="Arial" w:cs="Arial"/>
                <w:sz w:val="16"/>
                <w:szCs w:val="16"/>
              </w:rPr>
            </w:pPr>
            <w:r w:rsidRPr="00CA7385">
              <w:rPr>
                <w:rFonts w:ascii="Arial" w:hAnsi="Arial" w:cs="Arial"/>
                <w:sz w:val="16"/>
                <w:szCs w:val="16"/>
              </w:rPr>
              <w:t>001.003.164</w:t>
            </w:r>
          </w:p>
        </w:tc>
        <w:tc>
          <w:tcPr>
            <w:tcW w:w="3686" w:type="dxa"/>
            <w:noWrap/>
            <w:vAlign w:val="bottom"/>
            <w:hideMark/>
          </w:tcPr>
          <w:p w14:paraId="37828BEA" w14:textId="1A5535D2" w:rsidR="005B0D94" w:rsidRPr="00CA7385" w:rsidRDefault="005B0D94" w:rsidP="005B0D94">
            <w:pPr>
              <w:jc w:val="both"/>
              <w:rPr>
                <w:rFonts w:ascii="Arial" w:hAnsi="Arial" w:cs="Arial"/>
                <w:sz w:val="16"/>
                <w:szCs w:val="16"/>
              </w:rPr>
            </w:pPr>
            <w:r w:rsidRPr="00CA7385">
              <w:rPr>
                <w:rFonts w:ascii="Arial" w:hAnsi="Arial" w:cs="Arial"/>
                <w:sz w:val="16"/>
                <w:szCs w:val="16"/>
              </w:rPr>
              <w:t>BALDE COM ESPREMEDOR PARA MOP UMIDO: BALDE COMESPREMEDOR DE USO PROFISSIONAL, CONFECCIONADO EM POLIPROPILENO (PP) DE ALTA RESISTENCIA OU MATERIAL DE DESEMPENHO EQUIVALENTE, DESTINADO A LAVAGEM E MANUTENC;AO DE PISOS. DEVERA POSSUIR CAPACIDADE UTIL MFNIMA DE 20 LITROS, EQUIPADO COM ESPREMEDOR DE ALTA EFICIENCIA, ACIONADO POR PRESSAO, COMPATFVEL COM MOPS UMIDOS PROFISSIONAIS, PERMITINDO A REMOC;AO DO EXCESSO DE AGUA SEM CONTATO MANUAL DIRETO COM O REFIL. 0 CONJUNTO DEVERA POSSUIR ALC;A ERGONOMICA REFORC;ADA, 04 RODFZIOS GIRAT6RIOS DE ALTA RESISTENCIA, FACILITANDO O DESLOCAMENTO DURANTE O USO, ALEM DE ESTRUTURA ROBUSTA, ESTAVEL E RESISTENTE A UMIDADE, AOS PRODUTOSSANEANTES E AO USO CONTFNUO. 0 ESPREMEDOR DEVERA SER REMOVFVEL PARA FACILITAR A HIGIENIZAC;AO E MANUTENC;AO DO EQUIPAMENTO. PRODUTO NOVO COM ACABAMENTO UNIFORME, ISENTO DE REBARBAS, RACHADURAS, DEFORMAC;OES OU DEFEITOS DE FABRICACAO. FABRICANTE E MARCA DEVERAO SER INFORMADOS NA PROPOSTA. MARCAS DE REFERENCIA: BRALIMPIA, PERFECT PRO, RUBBERMAID, BETTANIN OU EQUIVALENTE/SIMILAR OU DE QUALIDADE SUPERIOR.</w:t>
            </w:r>
          </w:p>
        </w:tc>
        <w:tc>
          <w:tcPr>
            <w:tcW w:w="992" w:type="dxa"/>
            <w:noWrap/>
            <w:vAlign w:val="bottom"/>
            <w:hideMark/>
          </w:tcPr>
          <w:p w14:paraId="44D10B99" w14:textId="2D4B3714"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2B6BDCE" w14:textId="66ACCFC7" w:rsidR="005B0D94" w:rsidRPr="00CA7385" w:rsidRDefault="005B0D94" w:rsidP="005B0D94">
            <w:pPr>
              <w:jc w:val="center"/>
              <w:rPr>
                <w:rFonts w:ascii="Arial" w:hAnsi="Arial" w:cs="Arial"/>
                <w:sz w:val="16"/>
                <w:szCs w:val="16"/>
              </w:rPr>
            </w:pPr>
            <w:r w:rsidRPr="00CA7385">
              <w:rPr>
                <w:rFonts w:ascii="Arial" w:hAnsi="Arial" w:cs="Arial"/>
                <w:sz w:val="16"/>
                <w:szCs w:val="16"/>
              </w:rPr>
              <w:t>15,</w:t>
            </w:r>
          </w:p>
        </w:tc>
        <w:tc>
          <w:tcPr>
            <w:tcW w:w="992" w:type="dxa"/>
            <w:noWrap/>
            <w:vAlign w:val="bottom"/>
            <w:hideMark/>
          </w:tcPr>
          <w:p w14:paraId="579C5DC7" w14:textId="752B4F89" w:rsidR="005B0D94" w:rsidRPr="00CA7385" w:rsidRDefault="005B0D94" w:rsidP="005B0D94">
            <w:pPr>
              <w:jc w:val="right"/>
              <w:rPr>
                <w:rFonts w:ascii="Arial" w:hAnsi="Arial" w:cs="Arial"/>
                <w:sz w:val="16"/>
                <w:szCs w:val="16"/>
              </w:rPr>
            </w:pPr>
            <w:r w:rsidRPr="00CA7385">
              <w:rPr>
                <w:rFonts w:ascii="Arial" w:hAnsi="Arial" w:cs="Arial"/>
                <w:sz w:val="16"/>
                <w:szCs w:val="16"/>
              </w:rPr>
              <w:t>269,88</w:t>
            </w:r>
          </w:p>
        </w:tc>
        <w:tc>
          <w:tcPr>
            <w:tcW w:w="941" w:type="dxa"/>
            <w:noWrap/>
            <w:vAlign w:val="bottom"/>
            <w:hideMark/>
          </w:tcPr>
          <w:p w14:paraId="24C6823F" w14:textId="56D89592" w:rsidR="005B0D94" w:rsidRPr="00CA7385" w:rsidRDefault="005B0D94" w:rsidP="005B0D94">
            <w:pPr>
              <w:jc w:val="right"/>
              <w:rPr>
                <w:rFonts w:ascii="Arial" w:hAnsi="Arial" w:cs="Arial"/>
                <w:sz w:val="16"/>
                <w:szCs w:val="16"/>
              </w:rPr>
            </w:pPr>
            <w:r w:rsidRPr="00CA7385">
              <w:rPr>
                <w:rFonts w:ascii="Arial" w:hAnsi="Arial" w:cs="Arial"/>
                <w:sz w:val="16"/>
                <w:szCs w:val="16"/>
              </w:rPr>
              <w:t>4.048,20</w:t>
            </w:r>
          </w:p>
        </w:tc>
      </w:tr>
      <w:tr w:rsidR="00CA7385" w:rsidRPr="00CA7385" w14:paraId="10EFD10B" w14:textId="77777777" w:rsidTr="00511C9D">
        <w:trPr>
          <w:trHeight w:val="20"/>
        </w:trPr>
        <w:tc>
          <w:tcPr>
            <w:tcW w:w="567" w:type="dxa"/>
            <w:noWrap/>
            <w:vAlign w:val="bottom"/>
            <w:hideMark/>
          </w:tcPr>
          <w:p w14:paraId="2AA10170" w14:textId="5ECC800A" w:rsidR="005B0D94" w:rsidRPr="00CA7385" w:rsidRDefault="005B0D94" w:rsidP="005B0D94">
            <w:pPr>
              <w:jc w:val="center"/>
              <w:rPr>
                <w:rFonts w:ascii="Arial" w:hAnsi="Arial" w:cs="Arial"/>
                <w:sz w:val="16"/>
                <w:szCs w:val="16"/>
              </w:rPr>
            </w:pPr>
            <w:r w:rsidRPr="00CA7385">
              <w:rPr>
                <w:rFonts w:ascii="Arial" w:hAnsi="Arial" w:cs="Arial"/>
                <w:sz w:val="16"/>
                <w:szCs w:val="16"/>
              </w:rPr>
              <w:t>4</w:t>
            </w:r>
          </w:p>
        </w:tc>
        <w:tc>
          <w:tcPr>
            <w:tcW w:w="1134" w:type="dxa"/>
            <w:noWrap/>
            <w:vAlign w:val="bottom"/>
            <w:hideMark/>
          </w:tcPr>
          <w:p w14:paraId="7DC0E8BF" w14:textId="7B7BD307" w:rsidR="005B0D94" w:rsidRPr="00CA7385" w:rsidRDefault="005B0D94" w:rsidP="005B0D94">
            <w:pPr>
              <w:jc w:val="center"/>
              <w:rPr>
                <w:rFonts w:ascii="Arial" w:hAnsi="Arial" w:cs="Arial"/>
                <w:sz w:val="16"/>
                <w:szCs w:val="16"/>
              </w:rPr>
            </w:pPr>
            <w:r w:rsidRPr="00CA7385">
              <w:rPr>
                <w:rFonts w:ascii="Arial" w:hAnsi="Arial" w:cs="Arial"/>
                <w:sz w:val="16"/>
                <w:szCs w:val="16"/>
              </w:rPr>
              <w:t>001.003.165</w:t>
            </w:r>
          </w:p>
        </w:tc>
        <w:tc>
          <w:tcPr>
            <w:tcW w:w="3686" w:type="dxa"/>
            <w:noWrap/>
            <w:vAlign w:val="bottom"/>
            <w:hideMark/>
          </w:tcPr>
          <w:p w14:paraId="6CADD707" w14:textId="558A78D2" w:rsidR="005B0D94" w:rsidRPr="00CA7385" w:rsidRDefault="005B0D94" w:rsidP="005B0D94">
            <w:pPr>
              <w:jc w:val="both"/>
              <w:rPr>
                <w:rFonts w:ascii="Arial" w:hAnsi="Arial" w:cs="Arial"/>
                <w:sz w:val="16"/>
                <w:szCs w:val="16"/>
              </w:rPr>
            </w:pPr>
            <w:r w:rsidRPr="00CA7385">
              <w:rPr>
                <w:rFonts w:ascii="Arial" w:hAnsi="Arial" w:cs="Arial"/>
                <w:sz w:val="16"/>
                <w:szCs w:val="16"/>
              </w:rPr>
              <w:t>CAIXA TERMICA DE ISOPOR - 2 LITROS: CAIXA TERMICA CONFECCIONADA EM POLIESTIRENO EXPANDIDO (EPS) DE ALTA DENSIDADE, COM CAPACIDADE NOMINAL DE 2 LITROS, DESTINADA AO ACONDICIONAMENTO E TRANSPORTE DE MEDICAMENTOS, VACINAS, MATERIAIS BIOLOGICOS OU OUTROS PRODUTOS COMPATFVEIS QUE NECESSITEM DE CONSERVACAO TERMICA. DEVERA POSSUIR TAM PA REMOVFVEL COM PERFEITO ENCAIXE, PAREDES DE ESPESSURA UNIFORME, BOA CAPACIDADE DE ISOLAMENTO TERMICO, RESISTENCIA AO MANUSEIO E AO EMPILHAMENTO, SEM APRESENTAR RACHADURAS, DEFORMACOES, REBARBAS, TRINCAS OU DESPRENDIMENTO DE PARTICULAS.PRODUTO NOVO, DE ACABAMENTO UNIFORME, NA COR BRANCA, ACONDICIONADO DE FORMA A PRESERVAR SUA INTEGRIDADE DURANTE O TRANSPORTE. A EMBALAGEM DEVERA CANTER IDENTIFICACAO DO FABRICANTE, CAPACIDADE NOMINAL E DEMAIS INFORMACOES EXIGIDAS PELA LEGISLACAO VIGENTE. FABRICANTE E MARCA DEVERAO SER INFORMADOS NA PROPOSTA.MARCAS DE REFERENCIA: LSOTERM, TERMOTECNICA (DACOLHEITA), LSOESTE, FIBRAFORM OU EQUIVALENTE/SIMILAR OU DE QUALIDADE SUPERIOR.</w:t>
            </w:r>
          </w:p>
        </w:tc>
        <w:tc>
          <w:tcPr>
            <w:tcW w:w="992" w:type="dxa"/>
            <w:noWrap/>
            <w:vAlign w:val="bottom"/>
            <w:hideMark/>
          </w:tcPr>
          <w:p w14:paraId="183F336A" w14:textId="7E483BE2"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4BA43064" w14:textId="7104C7BC"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74E13FB8" w14:textId="522E5C7C" w:rsidR="005B0D94" w:rsidRPr="00CA7385" w:rsidRDefault="005B0D94" w:rsidP="005B0D94">
            <w:pPr>
              <w:jc w:val="right"/>
              <w:rPr>
                <w:rFonts w:ascii="Arial" w:hAnsi="Arial" w:cs="Arial"/>
                <w:sz w:val="16"/>
                <w:szCs w:val="16"/>
              </w:rPr>
            </w:pPr>
            <w:r w:rsidRPr="00CA7385">
              <w:rPr>
                <w:rFonts w:ascii="Arial" w:hAnsi="Arial" w:cs="Arial"/>
                <w:sz w:val="16"/>
                <w:szCs w:val="16"/>
              </w:rPr>
              <w:t>53,00</w:t>
            </w:r>
          </w:p>
        </w:tc>
        <w:tc>
          <w:tcPr>
            <w:tcW w:w="941" w:type="dxa"/>
            <w:noWrap/>
            <w:vAlign w:val="bottom"/>
            <w:hideMark/>
          </w:tcPr>
          <w:p w14:paraId="00567C6B" w14:textId="0614930F" w:rsidR="005B0D94" w:rsidRPr="00CA7385" w:rsidRDefault="005B0D94" w:rsidP="005B0D94">
            <w:pPr>
              <w:jc w:val="right"/>
              <w:rPr>
                <w:rFonts w:ascii="Arial" w:hAnsi="Arial" w:cs="Arial"/>
                <w:sz w:val="16"/>
                <w:szCs w:val="16"/>
              </w:rPr>
            </w:pPr>
            <w:r w:rsidRPr="00CA7385">
              <w:rPr>
                <w:rFonts w:ascii="Arial" w:hAnsi="Arial" w:cs="Arial"/>
                <w:sz w:val="16"/>
                <w:szCs w:val="16"/>
              </w:rPr>
              <w:t>7.950,00</w:t>
            </w:r>
          </w:p>
        </w:tc>
      </w:tr>
      <w:tr w:rsidR="00CA7385" w:rsidRPr="00CA7385" w14:paraId="39169D53" w14:textId="77777777" w:rsidTr="00511C9D">
        <w:trPr>
          <w:trHeight w:val="20"/>
        </w:trPr>
        <w:tc>
          <w:tcPr>
            <w:tcW w:w="567" w:type="dxa"/>
            <w:noWrap/>
            <w:vAlign w:val="bottom"/>
            <w:hideMark/>
          </w:tcPr>
          <w:p w14:paraId="5B334101" w14:textId="4DF8EB16" w:rsidR="005B0D94" w:rsidRPr="00CA7385" w:rsidRDefault="005B0D94" w:rsidP="005B0D94">
            <w:pPr>
              <w:jc w:val="center"/>
              <w:rPr>
                <w:rFonts w:ascii="Arial" w:hAnsi="Arial" w:cs="Arial"/>
                <w:sz w:val="16"/>
                <w:szCs w:val="16"/>
              </w:rPr>
            </w:pPr>
            <w:r w:rsidRPr="00CA7385">
              <w:rPr>
                <w:rFonts w:ascii="Arial" w:hAnsi="Arial" w:cs="Arial"/>
                <w:sz w:val="16"/>
                <w:szCs w:val="16"/>
              </w:rPr>
              <w:t>5</w:t>
            </w:r>
          </w:p>
        </w:tc>
        <w:tc>
          <w:tcPr>
            <w:tcW w:w="1134" w:type="dxa"/>
            <w:noWrap/>
            <w:vAlign w:val="bottom"/>
            <w:hideMark/>
          </w:tcPr>
          <w:p w14:paraId="58519970" w14:textId="2691E6E9" w:rsidR="005B0D94" w:rsidRPr="00CA7385" w:rsidRDefault="005B0D94" w:rsidP="005B0D94">
            <w:pPr>
              <w:jc w:val="center"/>
              <w:rPr>
                <w:rFonts w:ascii="Arial" w:hAnsi="Arial" w:cs="Arial"/>
                <w:sz w:val="16"/>
                <w:szCs w:val="16"/>
              </w:rPr>
            </w:pPr>
            <w:r w:rsidRPr="00CA7385">
              <w:rPr>
                <w:rFonts w:ascii="Arial" w:hAnsi="Arial" w:cs="Arial"/>
                <w:sz w:val="16"/>
                <w:szCs w:val="16"/>
              </w:rPr>
              <w:t>001.003.166</w:t>
            </w:r>
          </w:p>
        </w:tc>
        <w:tc>
          <w:tcPr>
            <w:tcW w:w="3686" w:type="dxa"/>
            <w:noWrap/>
            <w:vAlign w:val="bottom"/>
            <w:hideMark/>
          </w:tcPr>
          <w:p w14:paraId="4D783414" w14:textId="2228FA5B"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CARRO FUNCIONAL PARA LIMPEZA: CARRO FUNCIONAL DE LIMPEZA,DE USO PROFISSIONAL, CONFECCIONADO EM POLIPROPILENO (PP) DE ALTA RESISTENCIA OU MATERIAL DE DESEMPENHO </w:t>
            </w:r>
            <w:r w:rsidRPr="00CA7385">
              <w:rPr>
                <w:rFonts w:ascii="Arial" w:hAnsi="Arial" w:cs="Arial"/>
                <w:sz w:val="16"/>
                <w:szCs w:val="16"/>
              </w:rPr>
              <w:lastRenderedPageBreak/>
              <w:t>EQUIVALENTE, RESISTENTE A UMIDADE, AOS PRODUTOS SANEANTES, A CORROSAO E AOS IMPACTOS,DESTINADO AO TRANSPORTE E ORGANIZACAO DE EQUIPAMENTOS, UTENSFLIOS E PRODUTOS DE LIMPEZA. DEVERA POSSUIR ESTRUTURA MODULAR E ERGONOMICA, COM RODFZIOS GIRATORIOS DE ALTA RESISTENCIA, PROPORCIONANDO FACIL DESLOCAMENTO E ESTABILIDADE DURANTE O USO. 0 CONJUNTO DEVERA SER COMPOSTO, NO MFNIMO, POR SUPORTE PARA SACO COLETOR DE RESFDUOS COM CAPACIDADE MFNIMA DE 90 LITROS, SACO COLETOR REUTILIZAVEL EM IONA VINFLICA, NYLON EMBORRACHADO OU MATERIAL DE RESISTENCIA EQUIVALENTE, 02 PRATELEIRAS OU BANDEJAS, COMPARTIMENTOS PARA ACONDICIONAMENTO DE FRASCOS, BALDES E UTENSFLIOS, ALEM DE GANCHOS OU SUPORTES PARA CABOS, RODOS, VASSOURAS, MOPS E DEMAIS ACESS6RIOS DE LIMPEZA. TODOS OS COMPONENTES DEVERAO POSSUIR SUPERFFCIES LISAS, DE FACIL HIGIENIZACAO E MANUTENCAO, COM CANTOS ARREDONDADOS E ACABAMENTO UNIFORME, SEM REBARBAS, RACHADURAS OU DEFORMACOES. 0 EQUIPAMENTO DEVERA SUPORTAR USO CONTFNUO EM ESCOLAS, UNIDADES DE SAUDE, PREDIOS PUBLICOS E DEMAIS AMBIENTES INSTITUCIONAIS, MANTENDO ESTABILIDADE ESTRUTURAL MESMO QUANDO TOTALMENTE CARREGADO. FABRICANTE E MARCA DEVERAO SER INFORMADOS NA PROPOSTA. MARCAS DE REFERENCIA: PERFECT PRO, BRALIMPIA, RUBBERMAID, BETTANIN OU EQUIVALENTE/SIMILAR OU DE QUALIDADE SUPERIOR.</w:t>
            </w:r>
          </w:p>
        </w:tc>
        <w:tc>
          <w:tcPr>
            <w:tcW w:w="992" w:type="dxa"/>
            <w:noWrap/>
            <w:vAlign w:val="bottom"/>
            <w:hideMark/>
          </w:tcPr>
          <w:p w14:paraId="2A48C9E7" w14:textId="77936627"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45765FE9" w14:textId="08272910" w:rsidR="005B0D94" w:rsidRPr="00CA7385" w:rsidRDefault="005B0D94" w:rsidP="005B0D94">
            <w:pPr>
              <w:jc w:val="center"/>
              <w:rPr>
                <w:rFonts w:ascii="Arial" w:hAnsi="Arial" w:cs="Arial"/>
                <w:sz w:val="16"/>
                <w:szCs w:val="16"/>
              </w:rPr>
            </w:pPr>
            <w:r w:rsidRPr="00CA7385">
              <w:rPr>
                <w:rFonts w:ascii="Arial" w:hAnsi="Arial" w:cs="Arial"/>
                <w:sz w:val="16"/>
                <w:szCs w:val="16"/>
              </w:rPr>
              <w:t>15,</w:t>
            </w:r>
          </w:p>
        </w:tc>
        <w:tc>
          <w:tcPr>
            <w:tcW w:w="992" w:type="dxa"/>
            <w:noWrap/>
            <w:vAlign w:val="bottom"/>
            <w:hideMark/>
          </w:tcPr>
          <w:p w14:paraId="694A41F0" w14:textId="15D51CF8" w:rsidR="005B0D94" w:rsidRPr="00CA7385" w:rsidRDefault="005B0D94" w:rsidP="005B0D94">
            <w:pPr>
              <w:jc w:val="right"/>
              <w:rPr>
                <w:rFonts w:ascii="Arial" w:hAnsi="Arial" w:cs="Arial"/>
                <w:sz w:val="16"/>
                <w:szCs w:val="16"/>
              </w:rPr>
            </w:pPr>
            <w:r w:rsidRPr="00CA7385">
              <w:rPr>
                <w:rFonts w:ascii="Arial" w:hAnsi="Arial" w:cs="Arial"/>
                <w:sz w:val="16"/>
                <w:szCs w:val="16"/>
              </w:rPr>
              <w:t>1.230,72</w:t>
            </w:r>
          </w:p>
        </w:tc>
        <w:tc>
          <w:tcPr>
            <w:tcW w:w="941" w:type="dxa"/>
            <w:noWrap/>
            <w:vAlign w:val="bottom"/>
            <w:hideMark/>
          </w:tcPr>
          <w:p w14:paraId="60D07B4A" w14:textId="433A9E9F" w:rsidR="005B0D94" w:rsidRPr="00CA7385" w:rsidRDefault="005B0D94" w:rsidP="005B0D94">
            <w:pPr>
              <w:jc w:val="right"/>
              <w:rPr>
                <w:rFonts w:ascii="Arial" w:hAnsi="Arial" w:cs="Arial"/>
                <w:sz w:val="16"/>
                <w:szCs w:val="16"/>
              </w:rPr>
            </w:pPr>
            <w:r w:rsidRPr="00CA7385">
              <w:rPr>
                <w:rFonts w:ascii="Arial" w:hAnsi="Arial" w:cs="Arial"/>
                <w:sz w:val="16"/>
                <w:szCs w:val="16"/>
              </w:rPr>
              <w:t>18.460,80</w:t>
            </w:r>
          </w:p>
        </w:tc>
      </w:tr>
      <w:tr w:rsidR="00CA7385" w:rsidRPr="00CA7385" w14:paraId="5A399ACB" w14:textId="77777777" w:rsidTr="00511C9D">
        <w:trPr>
          <w:trHeight w:val="20"/>
        </w:trPr>
        <w:tc>
          <w:tcPr>
            <w:tcW w:w="567" w:type="dxa"/>
            <w:noWrap/>
            <w:vAlign w:val="bottom"/>
            <w:hideMark/>
          </w:tcPr>
          <w:p w14:paraId="339E5205" w14:textId="5BAB42C9" w:rsidR="005B0D94" w:rsidRPr="00CA7385" w:rsidRDefault="005B0D94" w:rsidP="005B0D94">
            <w:pPr>
              <w:jc w:val="center"/>
              <w:rPr>
                <w:rFonts w:ascii="Arial" w:hAnsi="Arial" w:cs="Arial"/>
                <w:sz w:val="16"/>
                <w:szCs w:val="16"/>
              </w:rPr>
            </w:pPr>
            <w:r w:rsidRPr="00CA7385">
              <w:rPr>
                <w:rFonts w:ascii="Arial" w:hAnsi="Arial" w:cs="Arial"/>
                <w:sz w:val="16"/>
                <w:szCs w:val="16"/>
              </w:rPr>
              <w:t>6</w:t>
            </w:r>
          </w:p>
        </w:tc>
        <w:tc>
          <w:tcPr>
            <w:tcW w:w="1134" w:type="dxa"/>
            <w:noWrap/>
            <w:vAlign w:val="bottom"/>
            <w:hideMark/>
          </w:tcPr>
          <w:p w14:paraId="5BBD4DA0" w14:textId="0687BD06" w:rsidR="005B0D94" w:rsidRPr="00CA7385" w:rsidRDefault="005B0D94" w:rsidP="005B0D94">
            <w:pPr>
              <w:jc w:val="center"/>
              <w:rPr>
                <w:rFonts w:ascii="Arial" w:hAnsi="Arial" w:cs="Arial"/>
                <w:sz w:val="16"/>
                <w:szCs w:val="16"/>
              </w:rPr>
            </w:pPr>
            <w:r w:rsidRPr="00CA7385">
              <w:rPr>
                <w:rFonts w:ascii="Arial" w:hAnsi="Arial" w:cs="Arial"/>
                <w:sz w:val="16"/>
                <w:szCs w:val="16"/>
              </w:rPr>
              <w:t>001.003.167</w:t>
            </w:r>
          </w:p>
        </w:tc>
        <w:tc>
          <w:tcPr>
            <w:tcW w:w="3686" w:type="dxa"/>
            <w:noWrap/>
            <w:vAlign w:val="bottom"/>
            <w:hideMark/>
          </w:tcPr>
          <w:p w14:paraId="0857DBBB" w14:textId="60C24ED1"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CERA ACRILICA- 5 LITROS: CERA ACRFLICA LFQUIDA DESTINADA A PROTECAO, CONSERVACAO E ACABAMENTO DE PISOS LAVAVEIS COMPATFVEIS, FORMANDO PELFCULA UNIFORME, TRANSPARENTE E RESISTENTE AO TRAFEGO DE PESSOAS, PROPORCIONANDO BRILHO DURADOURO, PROTECAO CONTRA DESGASTE E FADLIDADE DE MANUTENCAO. DEVERA APRESENTAR BOA ADERENCIA AO PISO, EXCELENTE  ESPALHABILIDADE, SECAGEM RAPIDA, RESISTENCIA A ABRASAO, NAO ESCORREGADIA APOS A CURA. FORMULACAO HOMOGENEA, ESTAVEL, LIVRE DE SEPARACAO DE FASES OU PARTFCULAS ESTRANHAS PRODUTO REGULARIZADO JUNTA A ANVISA, QUANDO APLICAVEL, EM CONFORMIDADE COM A LEGISLACAO VIGENTE. ACONDICIONADO EM GALAO PLASTICO RESISTENTE CONTENDO 5 LITROS, COMTAMPA, LACRE DE SEGURARN;A E VEDACAO CONTRA VAZAMENTOS, CONTENDO IDENTIFICA&lt;;:AO DO FABRICANTE, COMPOSICAO, MODO DE USO, RENDIMENTO PAR METRO QUADRADO, TEMPO DE SECAGEM, LATE, DATA DE FABRICACAO, VALIDADE, PRECAUCOES E DEMAIS INFORMACOES EXIGIDAS PELA LEGISLACAO. FABRICANTE E MARCA DEVERAO SER INFORMADOS NA PROPOSTA. </w:t>
            </w:r>
            <w:r w:rsidRPr="00CA7385">
              <w:rPr>
                <w:rFonts w:ascii="Arial" w:hAnsi="Arial" w:cs="Arial"/>
                <w:sz w:val="16"/>
                <w:szCs w:val="16"/>
              </w:rPr>
              <w:lastRenderedPageBreak/>
              <w:t>MARCAS DE REFERENDA: SPARTAN, BRALIMPIA, START, DIVERSEY OU EQUIVALENTE/SIMILAR OU DE QUALIDADE SUPERIOR.</w:t>
            </w:r>
          </w:p>
        </w:tc>
        <w:tc>
          <w:tcPr>
            <w:tcW w:w="992" w:type="dxa"/>
            <w:noWrap/>
            <w:vAlign w:val="bottom"/>
            <w:hideMark/>
          </w:tcPr>
          <w:p w14:paraId="508F5244" w14:textId="2BA8153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2553EC5F" w14:textId="335C1D3E"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F9FC10B" w14:textId="2FEC807B" w:rsidR="005B0D94" w:rsidRPr="00CA7385" w:rsidRDefault="005B0D94" w:rsidP="005B0D94">
            <w:pPr>
              <w:jc w:val="right"/>
              <w:rPr>
                <w:rFonts w:ascii="Arial" w:hAnsi="Arial" w:cs="Arial"/>
                <w:sz w:val="16"/>
                <w:szCs w:val="16"/>
              </w:rPr>
            </w:pPr>
            <w:r w:rsidRPr="00CA7385">
              <w:rPr>
                <w:rFonts w:ascii="Arial" w:hAnsi="Arial" w:cs="Arial"/>
                <w:sz w:val="16"/>
                <w:szCs w:val="16"/>
              </w:rPr>
              <w:t>171,26</w:t>
            </w:r>
          </w:p>
        </w:tc>
        <w:tc>
          <w:tcPr>
            <w:tcW w:w="941" w:type="dxa"/>
            <w:noWrap/>
            <w:vAlign w:val="bottom"/>
            <w:hideMark/>
          </w:tcPr>
          <w:p w14:paraId="4EBD963E" w14:textId="52E62ACD" w:rsidR="005B0D94" w:rsidRPr="00CA7385" w:rsidRDefault="005B0D94" w:rsidP="005B0D94">
            <w:pPr>
              <w:jc w:val="right"/>
              <w:rPr>
                <w:rFonts w:ascii="Arial" w:hAnsi="Arial" w:cs="Arial"/>
                <w:sz w:val="16"/>
                <w:szCs w:val="16"/>
              </w:rPr>
            </w:pPr>
            <w:r w:rsidRPr="00CA7385">
              <w:rPr>
                <w:rFonts w:ascii="Arial" w:hAnsi="Arial" w:cs="Arial"/>
                <w:sz w:val="16"/>
                <w:szCs w:val="16"/>
              </w:rPr>
              <w:t>25.689,00</w:t>
            </w:r>
          </w:p>
        </w:tc>
      </w:tr>
      <w:tr w:rsidR="00CA7385" w:rsidRPr="00CA7385" w14:paraId="38355652" w14:textId="77777777" w:rsidTr="00511C9D">
        <w:trPr>
          <w:trHeight w:val="20"/>
        </w:trPr>
        <w:tc>
          <w:tcPr>
            <w:tcW w:w="567" w:type="dxa"/>
            <w:noWrap/>
            <w:vAlign w:val="bottom"/>
            <w:hideMark/>
          </w:tcPr>
          <w:p w14:paraId="6EF44884" w14:textId="4EE3E99C" w:rsidR="005B0D94" w:rsidRPr="00CA7385" w:rsidRDefault="005B0D94" w:rsidP="005B0D94">
            <w:pPr>
              <w:jc w:val="center"/>
              <w:rPr>
                <w:rFonts w:ascii="Arial" w:hAnsi="Arial" w:cs="Arial"/>
                <w:sz w:val="16"/>
                <w:szCs w:val="16"/>
              </w:rPr>
            </w:pPr>
            <w:r w:rsidRPr="00CA7385">
              <w:rPr>
                <w:rFonts w:ascii="Arial" w:hAnsi="Arial" w:cs="Arial"/>
                <w:sz w:val="16"/>
                <w:szCs w:val="16"/>
              </w:rPr>
              <w:t>7</w:t>
            </w:r>
          </w:p>
        </w:tc>
        <w:tc>
          <w:tcPr>
            <w:tcW w:w="1134" w:type="dxa"/>
            <w:noWrap/>
            <w:vAlign w:val="bottom"/>
            <w:hideMark/>
          </w:tcPr>
          <w:p w14:paraId="2C8EE9F0" w14:textId="61DF81A4" w:rsidR="005B0D94" w:rsidRPr="00CA7385" w:rsidRDefault="005B0D94" w:rsidP="005B0D94">
            <w:pPr>
              <w:jc w:val="center"/>
              <w:rPr>
                <w:rFonts w:ascii="Arial" w:hAnsi="Arial" w:cs="Arial"/>
                <w:sz w:val="16"/>
                <w:szCs w:val="16"/>
              </w:rPr>
            </w:pPr>
            <w:r w:rsidRPr="00CA7385">
              <w:rPr>
                <w:rFonts w:ascii="Arial" w:hAnsi="Arial" w:cs="Arial"/>
                <w:sz w:val="16"/>
                <w:szCs w:val="16"/>
              </w:rPr>
              <w:t>001.003.168</w:t>
            </w:r>
          </w:p>
        </w:tc>
        <w:tc>
          <w:tcPr>
            <w:tcW w:w="3686" w:type="dxa"/>
            <w:noWrap/>
            <w:vAlign w:val="bottom"/>
            <w:hideMark/>
          </w:tcPr>
          <w:p w14:paraId="01B16AF1" w14:textId="256DDDAE" w:rsidR="005B0D94" w:rsidRPr="00CA7385" w:rsidRDefault="005B0D94" w:rsidP="005B0D94">
            <w:pPr>
              <w:jc w:val="both"/>
              <w:rPr>
                <w:rFonts w:ascii="Arial" w:hAnsi="Arial" w:cs="Arial"/>
                <w:sz w:val="16"/>
                <w:szCs w:val="16"/>
              </w:rPr>
            </w:pPr>
            <w:r w:rsidRPr="00CA7385">
              <w:rPr>
                <w:rFonts w:ascii="Arial" w:hAnsi="Arial" w:cs="Arial"/>
                <w:sz w:val="16"/>
                <w:szCs w:val="16"/>
              </w:rPr>
              <w:t>CLARIFLCANTE PARA PISCINAS - 5 LITROS: CLARIFICANTE LFQUIDO DE USO PROFISSIONAL, DESTINADO A CLARIFICACAO E FLOCULACAO DA AGUA DE PISCINAS, PROMOVENDO A AGLOMERACAO DE PARTFCULAS EM SUSPENSAO PARA FACILITAR SUA REMOCAO PAR FILTRACAO E/OU ASPIRACAO, CONFORME ORIENTACAO DO FABRICANTE. DEVERA SER COMPATFVEL COM SISTEMAS CONVENCIONAIS DE TRATAMENTO DE AGUA DE PISCINAS, CONTRIBUINDO PARA A MANUTENCAO DA TRANSPARENDA DA AGUA, SEM ALTERAR SUAS  CARACTERFSTICAS QUANDO UTILIZADO NAS DOSAGENS RECOMENDADAS.PRODUTO REGULARIZADO JUNTA A ANVISA, QUANDO EXIGIVEL ACONDIDONADO EM GALAO CONTENDO 5 LITROS, COM TAM PA DE VEDACAO SEGURA E LACRE DE INVIOLABILIDADE. A EMBALAGEM DEVERA CANTER IDENTIFICACAO DO FABRICANTE, COMPOSICAO, MODO DE USO, DOSAGEM RECOMENDADA, LATE, DATA DE FABRICACAO, PRAZO DE VALIDADE, ORIENTACOES DE ARMAZENAMENTO, INFORMACOES DE SEGURANCA E DEMAIS EXIGENCIAS DA LEGISLACAO VIGENTE. FABRICANTE E MARCA DEVERAO SER INFORMADOS NA PROPOSTA. MARCAS DE REFERENDA: HTH, GENCO, HIDROAII, PACE OU EQUIVALENTE/SIMILAR OU DE QUALIDADE SUPERIOR.</w:t>
            </w:r>
          </w:p>
        </w:tc>
        <w:tc>
          <w:tcPr>
            <w:tcW w:w="992" w:type="dxa"/>
            <w:noWrap/>
            <w:vAlign w:val="bottom"/>
            <w:hideMark/>
          </w:tcPr>
          <w:p w14:paraId="1FD12B8E" w14:textId="216AA6CB"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3680BABB" w14:textId="3752E1F7" w:rsidR="005B0D94" w:rsidRPr="00CA7385" w:rsidRDefault="005B0D94" w:rsidP="005B0D94">
            <w:pPr>
              <w:jc w:val="center"/>
              <w:rPr>
                <w:rFonts w:ascii="Arial" w:hAnsi="Arial" w:cs="Arial"/>
                <w:sz w:val="16"/>
                <w:szCs w:val="16"/>
              </w:rPr>
            </w:pPr>
            <w:r w:rsidRPr="00CA7385">
              <w:rPr>
                <w:rFonts w:ascii="Arial" w:hAnsi="Arial" w:cs="Arial"/>
                <w:sz w:val="16"/>
                <w:szCs w:val="16"/>
              </w:rPr>
              <w:t>90,</w:t>
            </w:r>
          </w:p>
        </w:tc>
        <w:tc>
          <w:tcPr>
            <w:tcW w:w="992" w:type="dxa"/>
            <w:noWrap/>
            <w:vAlign w:val="bottom"/>
            <w:hideMark/>
          </w:tcPr>
          <w:p w14:paraId="0388711A" w14:textId="5F77A4A7" w:rsidR="005B0D94" w:rsidRPr="00CA7385" w:rsidRDefault="005B0D94" w:rsidP="005B0D94">
            <w:pPr>
              <w:jc w:val="right"/>
              <w:rPr>
                <w:rFonts w:ascii="Arial" w:hAnsi="Arial" w:cs="Arial"/>
                <w:sz w:val="16"/>
                <w:szCs w:val="16"/>
              </w:rPr>
            </w:pPr>
            <w:r w:rsidRPr="00CA7385">
              <w:rPr>
                <w:rFonts w:ascii="Arial" w:hAnsi="Arial" w:cs="Arial"/>
                <w:sz w:val="16"/>
                <w:szCs w:val="16"/>
              </w:rPr>
              <w:t>98,17</w:t>
            </w:r>
          </w:p>
        </w:tc>
        <w:tc>
          <w:tcPr>
            <w:tcW w:w="941" w:type="dxa"/>
            <w:noWrap/>
            <w:vAlign w:val="bottom"/>
            <w:hideMark/>
          </w:tcPr>
          <w:p w14:paraId="2467ABC4" w14:textId="3F26055F" w:rsidR="005B0D94" w:rsidRPr="00CA7385" w:rsidRDefault="005B0D94" w:rsidP="005B0D94">
            <w:pPr>
              <w:jc w:val="right"/>
              <w:rPr>
                <w:rFonts w:ascii="Arial" w:hAnsi="Arial" w:cs="Arial"/>
                <w:sz w:val="16"/>
                <w:szCs w:val="16"/>
              </w:rPr>
            </w:pPr>
            <w:r w:rsidRPr="00CA7385">
              <w:rPr>
                <w:rFonts w:ascii="Arial" w:hAnsi="Arial" w:cs="Arial"/>
                <w:sz w:val="16"/>
                <w:szCs w:val="16"/>
              </w:rPr>
              <w:t>8.835,30</w:t>
            </w:r>
          </w:p>
        </w:tc>
      </w:tr>
      <w:tr w:rsidR="00CA7385" w:rsidRPr="00CA7385" w14:paraId="50E04BA0" w14:textId="77777777" w:rsidTr="00511C9D">
        <w:trPr>
          <w:trHeight w:val="20"/>
        </w:trPr>
        <w:tc>
          <w:tcPr>
            <w:tcW w:w="567" w:type="dxa"/>
            <w:noWrap/>
            <w:vAlign w:val="bottom"/>
            <w:hideMark/>
          </w:tcPr>
          <w:p w14:paraId="713D52A4" w14:textId="5B27B4B6" w:rsidR="005B0D94" w:rsidRPr="00CA7385" w:rsidRDefault="005B0D94" w:rsidP="005B0D94">
            <w:pPr>
              <w:jc w:val="center"/>
              <w:rPr>
                <w:rFonts w:ascii="Arial" w:hAnsi="Arial" w:cs="Arial"/>
                <w:sz w:val="16"/>
                <w:szCs w:val="16"/>
              </w:rPr>
            </w:pPr>
            <w:r w:rsidRPr="00CA7385">
              <w:rPr>
                <w:rFonts w:ascii="Arial" w:hAnsi="Arial" w:cs="Arial"/>
                <w:sz w:val="16"/>
                <w:szCs w:val="16"/>
              </w:rPr>
              <w:t>8</w:t>
            </w:r>
          </w:p>
        </w:tc>
        <w:tc>
          <w:tcPr>
            <w:tcW w:w="1134" w:type="dxa"/>
            <w:noWrap/>
            <w:vAlign w:val="bottom"/>
            <w:hideMark/>
          </w:tcPr>
          <w:p w14:paraId="58984906" w14:textId="1C2157A9" w:rsidR="005B0D94" w:rsidRPr="00CA7385" w:rsidRDefault="005B0D94" w:rsidP="005B0D94">
            <w:pPr>
              <w:jc w:val="center"/>
              <w:rPr>
                <w:rFonts w:ascii="Arial" w:hAnsi="Arial" w:cs="Arial"/>
                <w:sz w:val="16"/>
                <w:szCs w:val="16"/>
              </w:rPr>
            </w:pPr>
            <w:r w:rsidRPr="00CA7385">
              <w:rPr>
                <w:rFonts w:ascii="Arial" w:hAnsi="Arial" w:cs="Arial"/>
                <w:sz w:val="16"/>
                <w:szCs w:val="16"/>
              </w:rPr>
              <w:t>001.003.169</w:t>
            </w:r>
          </w:p>
        </w:tc>
        <w:tc>
          <w:tcPr>
            <w:tcW w:w="3686" w:type="dxa"/>
            <w:noWrap/>
            <w:vAlign w:val="bottom"/>
            <w:hideMark/>
          </w:tcPr>
          <w:p w14:paraId="6536574D" w14:textId="7D18F66E" w:rsidR="005B0D94" w:rsidRPr="00CA7385" w:rsidRDefault="005B0D94" w:rsidP="005B0D94">
            <w:pPr>
              <w:jc w:val="both"/>
              <w:rPr>
                <w:rFonts w:ascii="Arial" w:hAnsi="Arial" w:cs="Arial"/>
                <w:sz w:val="16"/>
                <w:szCs w:val="16"/>
              </w:rPr>
            </w:pPr>
            <w:r w:rsidRPr="00CA7385">
              <w:rPr>
                <w:rFonts w:ascii="Arial" w:hAnsi="Arial" w:cs="Arial"/>
                <w:sz w:val="16"/>
                <w:szCs w:val="16"/>
              </w:rPr>
              <w:t>CLORO GRANULADO PARA PISCINA- BALDE 20 KG: CLORO GRANULADO DE USO PROFISSIONAL, DESTINADO A DESINFECCAO, OXIDACAO E TRATAMENTO DE AGUA DE PISCINAS, COM TEOR MFNIMO DE 6S% DE CLORO ATIVO DISPONFVEL, DE DISSOLUCAO RAPIDA, ADEQUADO PARA MANUTENCAO DA QUALIDADE MICROBIOLOGICA DA AGUA, CONTROLE DE ALGAS, BACTERIAS E MATERIA ORGANICA, CONFORME ORIENTACAO DO FABRICANTE. PRODUTO COM REGISTRO OU REGULARIZACAO JUNTA A ANVISA, QUANDO EXIGFVEL, ACONDICIONADO EM BALDE PLASTICO RESISTENTE CONTENDO 20 KG, PROVIDO DE TAMPA COM VEDACAO SEGURA E LACRE DE INVIOLABILIDADE. A EMBALAGEM DEVERA CANTER IDENTIFICACAO DO FABRICANTE, COMPOSICAO, TEOR DE CLORO ATIVO, MODO DE USO, DOSAGEM RECOMENDADA, LOTE, DATA DE FABRICACAO, PRAZO DE VALIDADE, ORIENTACOES DE ARMAZENAMENTO, PICTOGRAMAS DE SEGURANCA E DEMAIS INFORMACOES EXIGIDAS PELA LEGISLACAO VIGENTE. FABRICANTE E MARCA DEVERAO SER INFORMADOS NA PROPOSTA. MARCAS DE REFERENCIA: HTH, GENCO, HIDROAII, PACE OU EQUIVALENTE/SIMILAR OU DE QUALIDADE SUPERIOR.</w:t>
            </w:r>
          </w:p>
        </w:tc>
        <w:tc>
          <w:tcPr>
            <w:tcW w:w="992" w:type="dxa"/>
            <w:noWrap/>
            <w:vAlign w:val="bottom"/>
            <w:hideMark/>
          </w:tcPr>
          <w:p w14:paraId="113D5C20" w14:textId="024EF2B4" w:rsidR="005B0D94" w:rsidRPr="00CA7385" w:rsidRDefault="005B0D94" w:rsidP="005B0D94">
            <w:pPr>
              <w:jc w:val="center"/>
              <w:rPr>
                <w:rFonts w:ascii="Arial" w:hAnsi="Arial" w:cs="Arial"/>
                <w:sz w:val="16"/>
                <w:szCs w:val="16"/>
              </w:rPr>
            </w:pPr>
            <w:r w:rsidRPr="00CA7385">
              <w:rPr>
                <w:rFonts w:ascii="Arial" w:hAnsi="Arial" w:cs="Arial"/>
                <w:sz w:val="16"/>
                <w:szCs w:val="16"/>
              </w:rPr>
              <w:t>BLD</w:t>
            </w:r>
          </w:p>
        </w:tc>
        <w:tc>
          <w:tcPr>
            <w:tcW w:w="851" w:type="dxa"/>
            <w:noWrap/>
            <w:vAlign w:val="bottom"/>
            <w:hideMark/>
          </w:tcPr>
          <w:p w14:paraId="7A03EE3F" w14:textId="01BA405B" w:rsidR="005B0D94" w:rsidRPr="00CA7385" w:rsidRDefault="005B0D94" w:rsidP="005B0D94">
            <w:pPr>
              <w:jc w:val="center"/>
              <w:rPr>
                <w:rFonts w:ascii="Arial" w:hAnsi="Arial" w:cs="Arial"/>
                <w:sz w:val="16"/>
                <w:szCs w:val="16"/>
              </w:rPr>
            </w:pPr>
            <w:r w:rsidRPr="00CA7385">
              <w:rPr>
                <w:rFonts w:ascii="Arial" w:hAnsi="Arial" w:cs="Arial"/>
                <w:sz w:val="16"/>
                <w:szCs w:val="16"/>
              </w:rPr>
              <w:t>90,</w:t>
            </w:r>
          </w:p>
        </w:tc>
        <w:tc>
          <w:tcPr>
            <w:tcW w:w="992" w:type="dxa"/>
            <w:noWrap/>
            <w:vAlign w:val="bottom"/>
            <w:hideMark/>
          </w:tcPr>
          <w:p w14:paraId="03D7D0B1" w14:textId="7685F360" w:rsidR="005B0D94" w:rsidRPr="00CA7385" w:rsidRDefault="005B0D94" w:rsidP="005B0D94">
            <w:pPr>
              <w:jc w:val="right"/>
              <w:rPr>
                <w:rFonts w:ascii="Arial" w:hAnsi="Arial" w:cs="Arial"/>
                <w:sz w:val="16"/>
                <w:szCs w:val="16"/>
              </w:rPr>
            </w:pPr>
            <w:r w:rsidRPr="00CA7385">
              <w:rPr>
                <w:rFonts w:ascii="Arial" w:hAnsi="Arial" w:cs="Arial"/>
                <w:sz w:val="16"/>
                <w:szCs w:val="16"/>
              </w:rPr>
              <w:t>244,67</w:t>
            </w:r>
          </w:p>
        </w:tc>
        <w:tc>
          <w:tcPr>
            <w:tcW w:w="941" w:type="dxa"/>
            <w:noWrap/>
            <w:vAlign w:val="bottom"/>
            <w:hideMark/>
          </w:tcPr>
          <w:p w14:paraId="096DB5B3" w14:textId="441400C7" w:rsidR="005B0D94" w:rsidRPr="00CA7385" w:rsidRDefault="005B0D94" w:rsidP="005B0D94">
            <w:pPr>
              <w:jc w:val="right"/>
              <w:rPr>
                <w:rFonts w:ascii="Arial" w:hAnsi="Arial" w:cs="Arial"/>
                <w:sz w:val="16"/>
                <w:szCs w:val="16"/>
              </w:rPr>
            </w:pPr>
            <w:r w:rsidRPr="00CA7385">
              <w:rPr>
                <w:rFonts w:ascii="Arial" w:hAnsi="Arial" w:cs="Arial"/>
                <w:sz w:val="16"/>
                <w:szCs w:val="16"/>
              </w:rPr>
              <w:t>22.020,30</w:t>
            </w:r>
          </w:p>
        </w:tc>
      </w:tr>
      <w:tr w:rsidR="00CA7385" w:rsidRPr="00CA7385" w14:paraId="3F0007B8" w14:textId="77777777" w:rsidTr="00511C9D">
        <w:trPr>
          <w:trHeight w:val="20"/>
        </w:trPr>
        <w:tc>
          <w:tcPr>
            <w:tcW w:w="567" w:type="dxa"/>
            <w:noWrap/>
            <w:vAlign w:val="bottom"/>
            <w:hideMark/>
          </w:tcPr>
          <w:p w14:paraId="47C20A6C" w14:textId="03D4A84C" w:rsidR="005B0D94" w:rsidRPr="00CA7385" w:rsidRDefault="005B0D94" w:rsidP="005B0D94">
            <w:pPr>
              <w:jc w:val="center"/>
              <w:rPr>
                <w:rFonts w:ascii="Arial" w:hAnsi="Arial" w:cs="Arial"/>
                <w:sz w:val="16"/>
                <w:szCs w:val="16"/>
              </w:rPr>
            </w:pPr>
            <w:r w:rsidRPr="00CA7385">
              <w:rPr>
                <w:rFonts w:ascii="Arial" w:hAnsi="Arial" w:cs="Arial"/>
                <w:sz w:val="16"/>
                <w:szCs w:val="16"/>
              </w:rPr>
              <w:t>9</w:t>
            </w:r>
          </w:p>
        </w:tc>
        <w:tc>
          <w:tcPr>
            <w:tcW w:w="1134" w:type="dxa"/>
            <w:noWrap/>
            <w:vAlign w:val="bottom"/>
            <w:hideMark/>
          </w:tcPr>
          <w:p w14:paraId="7A16AE24" w14:textId="62D82288" w:rsidR="005B0D94" w:rsidRPr="00CA7385" w:rsidRDefault="005B0D94" w:rsidP="005B0D94">
            <w:pPr>
              <w:jc w:val="center"/>
              <w:rPr>
                <w:rFonts w:ascii="Arial" w:hAnsi="Arial" w:cs="Arial"/>
                <w:sz w:val="16"/>
                <w:szCs w:val="16"/>
              </w:rPr>
            </w:pPr>
            <w:r w:rsidRPr="00CA7385">
              <w:rPr>
                <w:rFonts w:ascii="Arial" w:hAnsi="Arial" w:cs="Arial"/>
                <w:sz w:val="16"/>
                <w:szCs w:val="16"/>
              </w:rPr>
              <w:t>001.003.170</w:t>
            </w:r>
          </w:p>
        </w:tc>
        <w:tc>
          <w:tcPr>
            <w:tcW w:w="3686" w:type="dxa"/>
            <w:noWrap/>
            <w:vAlign w:val="bottom"/>
            <w:hideMark/>
          </w:tcPr>
          <w:p w14:paraId="5323A445" w14:textId="3FE8C993"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COLETOR DUPLO PARA COPOS DESCARTAVEIS 180 ML E SO ML:COLETOR </w:t>
            </w:r>
            <w:r w:rsidRPr="00CA7385">
              <w:rPr>
                <w:rFonts w:ascii="Arial" w:hAnsi="Arial" w:cs="Arial"/>
                <w:sz w:val="16"/>
                <w:szCs w:val="16"/>
              </w:rPr>
              <w:lastRenderedPageBreak/>
              <w:t>SIMPLES PARA DESCARTE DE COPES DESCARTAVEIS, CONFECCIONADO EM TUBOS DE PVC, COM 02 (DOIS) COMPARTIMENTOS INDEPENDENTES, SENDO UM DESTINADO A CAPOS DE 180 ML E OUTRO A CAPOS DE SO ML. ESTRUTURA LEVE, RESISTENTE, ESTAVEL E DE FACIL HIGIENIZAC;:AO, COM ACABAMENTO ADEQUADO E DIMENSOES COMPATFVEIS COM OS RESPECTIVOS CAPOS. EMBALAGEM DE FORNECIMENTO: UNIDADE.</w:t>
            </w:r>
          </w:p>
        </w:tc>
        <w:tc>
          <w:tcPr>
            <w:tcW w:w="992" w:type="dxa"/>
            <w:noWrap/>
            <w:vAlign w:val="bottom"/>
            <w:hideMark/>
          </w:tcPr>
          <w:p w14:paraId="5A2A2327" w14:textId="22CBE74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D93863B" w14:textId="3BC6AD30" w:rsidR="005B0D94" w:rsidRPr="00CA7385" w:rsidRDefault="005B0D94" w:rsidP="005B0D94">
            <w:pPr>
              <w:jc w:val="center"/>
              <w:rPr>
                <w:rFonts w:ascii="Arial" w:hAnsi="Arial" w:cs="Arial"/>
                <w:sz w:val="16"/>
                <w:szCs w:val="16"/>
              </w:rPr>
            </w:pPr>
            <w:r w:rsidRPr="00CA7385">
              <w:rPr>
                <w:rFonts w:ascii="Arial" w:hAnsi="Arial" w:cs="Arial"/>
                <w:sz w:val="16"/>
                <w:szCs w:val="16"/>
              </w:rPr>
              <w:t>60,</w:t>
            </w:r>
          </w:p>
        </w:tc>
        <w:tc>
          <w:tcPr>
            <w:tcW w:w="992" w:type="dxa"/>
            <w:noWrap/>
            <w:vAlign w:val="bottom"/>
            <w:hideMark/>
          </w:tcPr>
          <w:p w14:paraId="3F9150F6" w14:textId="1C5ED675" w:rsidR="005B0D94" w:rsidRPr="00CA7385" w:rsidRDefault="005B0D94" w:rsidP="005B0D94">
            <w:pPr>
              <w:jc w:val="right"/>
              <w:rPr>
                <w:rFonts w:ascii="Arial" w:hAnsi="Arial" w:cs="Arial"/>
                <w:sz w:val="16"/>
                <w:szCs w:val="16"/>
              </w:rPr>
            </w:pPr>
            <w:r w:rsidRPr="00CA7385">
              <w:rPr>
                <w:rFonts w:ascii="Arial" w:hAnsi="Arial" w:cs="Arial"/>
                <w:sz w:val="16"/>
                <w:szCs w:val="16"/>
              </w:rPr>
              <w:t>46,21</w:t>
            </w:r>
          </w:p>
        </w:tc>
        <w:tc>
          <w:tcPr>
            <w:tcW w:w="941" w:type="dxa"/>
            <w:noWrap/>
            <w:vAlign w:val="bottom"/>
            <w:hideMark/>
          </w:tcPr>
          <w:p w14:paraId="44DBCACE" w14:textId="678636CB" w:rsidR="005B0D94" w:rsidRPr="00CA7385" w:rsidRDefault="005B0D94" w:rsidP="005B0D94">
            <w:pPr>
              <w:jc w:val="right"/>
              <w:rPr>
                <w:rFonts w:ascii="Arial" w:hAnsi="Arial" w:cs="Arial"/>
                <w:sz w:val="16"/>
                <w:szCs w:val="16"/>
              </w:rPr>
            </w:pPr>
            <w:r w:rsidRPr="00CA7385">
              <w:rPr>
                <w:rFonts w:ascii="Arial" w:hAnsi="Arial" w:cs="Arial"/>
                <w:sz w:val="16"/>
                <w:szCs w:val="16"/>
              </w:rPr>
              <w:t>2.772,60</w:t>
            </w:r>
          </w:p>
        </w:tc>
      </w:tr>
      <w:tr w:rsidR="00CA7385" w:rsidRPr="00CA7385" w14:paraId="4D8BBD8D" w14:textId="77777777" w:rsidTr="00511C9D">
        <w:trPr>
          <w:trHeight w:val="20"/>
        </w:trPr>
        <w:tc>
          <w:tcPr>
            <w:tcW w:w="567" w:type="dxa"/>
            <w:noWrap/>
            <w:vAlign w:val="bottom"/>
            <w:hideMark/>
          </w:tcPr>
          <w:p w14:paraId="7F34F13C" w14:textId="0F26B9DB" w:rsidR="005B0D94" w:rsidRPr="00CA7385" w:rsidRDefault="005B0D94" w:rsidP="005B0D94">
            <w:pPr>
              <w:jc w:val="center"/>
              <w:rPr>
                <w:rFonts w:ascii="Arial" w:hAnsi="Arial" w:cs="Arial"/>
                <w:sz w:val="16"/>
                <w:szCs w:val="16"/>
              </w:rPr>
            </w:pPr>
            <w:r w:rsidRPr="00CA7385">
              <w:rPr>
                <w:rFonts w:ascii="Arial" w:hAnsi="Arial" w:cs="Arial"/>
                <w:sz w:val="16"/>
                <w:szCs w:val="16"/>
              </w:rPr>
              <w:t>10</w:t>
            </w:r>
          </w:p>
        </w:tc>
        <w:tc>
          <w:tcPr>
            <w:tcW w:w="1134" w:type="dxa"/>
            <w:noWrap/>
            <w:vAlign w:val="bottom"/>
            <w:hideMark/>
          </w:tcPr>
          <w:p w14:paraId="2D17915F" w14:textId="40C76C21" w:rsidR="005B0D94" w:rsidRPr="00CA7385" w:rsidRDefault="005B0D94" w:rsidP="005B0D94">
            <w:pPr>
              <w:jc w:val="center"/>
              <w:rPr>
                <w:rFonts w:ascii="Arial" w:hAnsi="Arial" w:cs="Arial"/>
                <w:sz w:val="16"/>
                <w:szCs w:val="16"/>
              </w:rPr>
            </w:pPr>
            <w:r w:rsidRPr="00CA7385">
              <w:rPr>
                <w:rFonts w:ascii="Arial" w:hAnsi="Arial" w:cs="Arial"/>
                <w:sz w:val="16"/>
                <w:szCs w:val="16"/>
              </w:rPr>
              <w:t>001.003.171</w:t>
            </w:r>
          </w:p>
        </w:tc>
        <w:tc>
          <w:tcPr>
            <w:tcW w:w="3686" w:type="dxa"/>
            <w:noWrap/>
            <w:vAlign w:val="bottom"/>
            <w:hideMark/>
          </w:tcPr>
          <w:p w14:paraId="7C30A5AD" w14:textId="359445D5" w:rsidR="005B0D94" w:rsidRPr="00CA7385" w:rsidRDefault="005B0D94" w:rsidP="005B0D94">
            <w:pPr>
              <w:jc w:val="both"/>
              <w:rPr>
                <w:rFonts w:ascii="Arial" w:hAnsi="Arial" w:cs="Arial"/>
                <w:sz w:val="16"/>
                <w:szCs w:val="16"/>
              </w:rPr>
            </w:pPr>
            <w:r w:rsidRPr="00CA7385">
              <w:rPr>
                <w:rFonts w:ascii="Arial" w:hAnsi="Arial" w:cs="Arial"/>
                <w:sz w:val="16"/>
                <w:szCs w:val="16"/>
              </w:rPr>
              <w:t>COLHER DESCARTAVEL REFOR&lt;;ADA: COLHER DESCARTAVEL PARA CONTATO COM ALIMENTOS, CONFECCIONADA EM POLIESTIRENO (PS), POLIPROPILENO (PP) OU MATERIAL DE DESEMPENHO EQUIVALENTE, ATOXICO E PROPRIO PARA USO ALIMENTICIO, NA CAR BRANCA OU TRANSPARENTE, DE USO UNICO, COM COMPRIMENTO APROXIMADO DE 16 A 18 CM. DEVERA APRESENTAR ESTRUTURA REFORCADA, ELEVADA RESISTENCIA MECANICA E RIGIDEZ, SENDO ADEQUADA AO CONSUMO DE ALIMENTOS QUENTES E FRIOS, INCLUSIVE SOPAS, CALDOS, SOBREMESAS E DEMAIS PREPARACOES, SEM APRESENTAR FLEXAO EXCESSIVA, QUEBRA, DEFORMACAO OU DESPRENDIMENTO DE PARTES DURANTE O USO NORMAL. A CONCHA DEVERA POSSUIR DIMENSOES E FORMATO COMPATIVEIS COM SUA FINALIDADE, PROPORCIONANDO UTILIZACAO SEGURA E CONFORTAVEL . 0 PRODUTO DEVERA APRESENTAR ACABAMENTO LISO E UNIFORME, SER ISENTO DE REBARBAS, RACHADURAS, TRINCAS OU QUAISQUER DEFEITOS DE FABRICACAO, ATENDENDO AS NORMAS TECNICAS E SANITARIAS APLICAVEIS PARA MATERIAIS DESTINADOS AO CONTATO COM ALIMENTOS.ACONDICIONADA EM EMBALAGEM LACRADA CONTENDO NO MINIMO SO UNIDADE , IDENTIFICADA COM FABRICANTE, COMPOSICAO DO MATERIAL, QUANTIDADE, LOTE E DEMAIS INFORMACOES EXIGIDAS PELA LEGISLACAO VIGENTE. FABRICANTE E MARCA DEVERAO SER INFORMADOS NA PROPOSTA. MARCAS DE REFERENCIA: COPOBRAS, STRAWPLAST, PLASTILANIA, ALTACOPPO OU EQUIVALENTE/SIMILAR OU DE QUALIDADE SUPERIOR.</w:t>
            </w:r>
          </w:p>
        </w:tc>
        <w:tc>
          <w:tcPr>
            <w:tcW w:w="992" w:type="dxa"/>
            <w:noWrap/>
            <w:vAlign w:val="bottom"/>
            <w:hideMark/>
          </w:tcPr>
          <w:p w14:paraId="459193FC" w14:textId="244524C2"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CE70BE0" w14:textId="104522A0"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46BF8EB4" w14:textId="16613DD0" w:rsidR="005B0D94" w:rsidRPr="00CA7385" w:rsidRDefault="005B0D94" w:rsidP="005B0D94">
            <w:pPr>
              <w:jc w:val="right"/>
              <w:rPr>
                <w:rFonts w:ascii="Arial" w:hAnsi="Arial" w:cs="Arial"/>
                <w:sz w:val="16"/>
                <w:szCs w:val="16"/>
              </w:rPr>
            </w:pPr>
            <w:r w:rsidRPr="00CA7385">
              <w:rPr>
                <w:rFonts w:ascii="Arial" w:hAnsi="Arial" w:cs="Arial"/>
                <w:sz w:val="16"/>
                <w:szCs w:val="16"/>
              </w:rPr>
              <w:t>10,51</w:t>
            </w:r>
          </w:p>
        </w:tc>
        <w:tc>
          <w:tcPr>
            <w:tcW w:w="941" w:type="dxa"/>
            <w:noWrap/>
            <w:vAlign w:val="bottom"/>
            <w:hideMark/>
          </w:tcPr>
          <w:p w14:paraId="3DD272D2" w14:textId="5C29BCED" w:rsidR="005B0D94" w:rsidRPr="00CA7385" w:rsidRDefault="005B0D94" w:rsidP="005B0D94">
            <w:pPr>
              <w:jc w:val="right"/>
              <w:rPr>
                <w:rFonts w:ascii="Arial" w:hAnsi="Arial" w:cs="Arial"/>
                <w:sz w:val="16"/>
                <w:szCs w:val="16"/>
              </w:rPr>
            </w:pPr>
            <w:r w:rsidRPr="00CA7385">
              <w:rPr>
                <w:rFonts w:ascii="Arial" w:hAnsi="Arial" w:cs="Arial"/>
                <w:sz w:val="16"/>
                <w:szCs w:val="16"/>
              </w:rPr>
              <w:t>7.882,50</w:t>
            </w:r>
          </w:p>
        </w:tc>
      </w:tr>
      <w:tr w:rsidR="00CA7385" w:rsidRPr="00CA7385" w14:paraId="338AD5B2" w14:textId="77777777" w:rsidTr="00511C9D">
        <w:trPr>
          <w:trHeight w:val="20"/>
        </w:trPr>
        <w:tc>
          <w:tcPr>
            <w:tcW w:w="567" w:type="dxa"/>
            <w:noWrap/>
            <w:vAlign w:val="bottom"/>
            <w:hideMark/>
          </w:tcPr>
          <w:p w14:paraId="04F3AD35" w14:textId="1A1B6E1F" w:rsidR="005B0D94" w:rsidRPr="00CA7385" w:rsidRDefault="005B0D94" w:rsidP="005B0D94">
            <w:pPr>
              <w:jc w:val="center"/>
              <w:rPr>
                <w:rFonts w:ascii="Arial" w:hAnsi="Arial" w:cs="Arial"/>
                <w:sz w:val="16"/>
                <w:szCs w:val="16"/>
              </w:rPr>
            </w:pPr>
            <w:r w:rsidRPr="00CA7385">
              <w:rPr>
                <w:rFonts w:ascii="Arial" w:hAnsi="Arial" w:cs="Arial"/>
                <w:sz w:val="16"/>
                <w:szCs w:val="16"/>
              </w:rPr>
              <w:t>11</w:t>
            </w:r>
          </w:p>
        </w:tc>
        <w:tc>
          <w:tcPr>
            <w:tcW w:w="1134" w:type="dxa"/>
            <w:noWrap/>
            <w:vAlign w:val="bottom"/>
            <w:hideMark/>
          </w:tcPr>
          <w:p w14:paraId="13487BB6" w14:textId="56706CE2" w:rsidR="005B0D94" w:rsidRPr="00CA7385" w:rsidRDefault="005B0D94" w:rsidP="005B0D94">
            <w:pPr>
              <w:jc w:val="center"/>
              <w:rPr>
                <w:rFonts w:ascii="Arial" w:hAnsi="Arial" w:cs="Arial"/>
                <w:sz w:val="16"/>
                <w:szCs w:val="16"/>
              </w:rPr>
            </w:pPr>
            <w:r w:rsidRPr="00CA7385">
              <w:rPr>
                <w:rFonts w:ascii="Arial" w:hAnsi="Arial" w:cs="Arial"/>
                <w:sz w:val="16"/>
                <w:szCs w:val="16"/>
              </w:rPr>
              <w:t>001.003.172</w:t>
            </w:r>
          </w:p>
        </w:tc>
        <w:tc>
          <w:tcPr>
            <w:tcW w:w="3686" w:type="dxa"/>
            <w:noWrap/>
            <w:vAlign w:val="bottom"/>
            <w:hideMark/>
          </w:tcPr>
          <w:p w14:paraId="5EBEA418" w14:textId="5631346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CONDICIONADOR DE CABELO INFANTIL- 500 ML: CONDICIONADOR DE CABELOS DE USO INFANTIL, DESTINADO A HIDRATACAO, MACIEZ E DESEMBARACO DOS CABELOS, COM FORMULACAO SUAVE, DERMATOLOGICAMENTE TESTADA, HIPOALERGENICA, ADEQUADA PARA USO  FREQUENTE EM CRIANCAS E COMPATIVEL COM O COURO CABELUDO INFANTIL. DEVERA POSSUIR PH FISIOLOGICO, SER DE FACIL ENXAGUE, PROPORCIONAR DESEMBARACO SEM DEIXAR RESFDUOS EXCESSIVOS E APRESENTAR FRAGRANCIA SUAVE. PRODUTO REGULARIZADO JUNTO A ANVISA, CONFORME LEGISLACAO VIGENTE, ACONDICIONADO EM FRASCO RESISTENTE CONTENDO 500 ML, COM TAMPA DE VEDACAO SEGURA, LACRE DE </w:t>
            </w:r>
            <w:r w:rsidRPr="00CA7385">
              <w:rPr>
                <w:rFonts w:ascii="Arial" w:hAnsi="Arial" w:cs="Arial"/>
                <w:sz w:val="16"/>
                <w:szCs w:val="16"/>
              </w:rPr>
              <w:lastRenderedPageBreak/>
              <w:t>INVIOLABILIDADE, IDENTIFICACAO DO FABRICANTE, COMPOSICAO, MODO DE USO, LOTE, DATA DE FABRICACAO, PRAZO DE VALIDADE E DEMAIS INFORMACOES OBRIGATOPRIAS. FABRICANTE E MARCA DEVERAO SER INFORMADOS NA PROPOSTA. MARCAS DE REFERENCIA: JOHNSON'S BABY, BABY DOVE, GRANADO BEBE, TRA LA LA KIDS OU EQUIVALENTE/SIMILAR OU DE QUALIDADE SUPERIOR.</w:t>
            </w:r>
          </w:p>
        </w:tc>
        <w:tc>
          <w:tcPr>
            <w:tcW w:w="992" w:type="dxa"/>
            <w:noWrap/>
            <w:vAlign w:val="bottom"/>
            <w:hideMark/>
          </w:tcPr>
          <w:p w14:paraId="64E652C7" w14:textId="762A2CC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73027A66" w14:textId="7A8DC316"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411EA0A7" w14:textId="393136A3" w:rsidR="005B0D94" w:rsidRPr="00CA7385" w:rsidRDefault="005B0D94" w:rsidP="005B0D94">
            <w:pPr>
              <w:jc w:val="right"/>
              <w:rPr>
                <w:rFonts w:ascii="Arial" w:hAnsi="Arial" w:cs="Arial"/>
                <w:sz w:val="16"/>
                <w:szCs w:val="16"/>
              </w:rPr>
            </w:pPr>
            <w:r w:rsidRPr="00CA7385">
              <w:rPr>
                <w:rFonts w:ascii="Arial" w:hAnsi="Arial" w:cs="Arial"/>
                <w:sz w:val="16"/>
                <w:szCs w:val="16"/>
              </w:rPr>
              <w:t>18,67</w:t>
            </w:r>
          </w:p>
        </w:tc>
        <w:tc>
          <w:tcPr>
            <w:tcW w:w="941" w:type="dxa"/>
            <w:noWrap/>
            <w:vAlign w:val="bottom"/>
            <w:hideMark/>
          </w:tcPr>
          <w:p w14:paraId="4F05FB69" w14:textId="02E7E6D4" w:rsidR="005B0D94" w:rsidRPr="00CA7385" w:rsidRDefault="005B0D94" w:rsidP="005B0D94">
            <w:pPr>
              <w:jc w:val="right"/>
              <w:rPr>
                <w:rFonts w:ascii="Arial" w:hAnsi="Arial" w:cs="Arial"/>
                <w:sz w:val="16"/>
                <w:szCs w:val="16"/>
              </w:rPr>
            </w:pPr>
            <w:r w:rsidRPr="00CA7385">
              <w:rPr>
                <w:rFonts w:ascii="Arial" w:hAnsi="Arial" w:cs="Arial"/>
                <w:sz w:val="16"/>
                <w:szCs w:val="16"/>
              </w:rPr>
              <w:t>8.401,50</w:t>
            </w:r>
          </w:p>
        </w:tc>
      </w:tr>
      <w:tr w:rsidR="00CA7385" w:rsidRPr="00CA7385" w14:paraId="4A2141BD" w14:textId="77777777" w:rsidTr="00511C9D">
        <w:trPr>
          <w:trHeight w:val="20"/>
        </w:trPr>
        <w:tc>
          <w:tcPr>
            <w:tcW w:w="567" w:type="dxa"/>
            <w:noWrap/>
            <w:vAlign w:val="bottom"/>
            <w:hideMark/>
          </w:tcPr>
          <w:p w14:paraId="7034CC60" w14:textId="2997515B" w:rsidR="005B0D94" w:rsidRPr="00CA7385" w:rsidRDefault="005B0D94" w:rsidP="005B0D94">
            <w:pPr>
              <w:jc w:val="center"/>
              <w:rPr>
                <w:rFonts w:ascii="Arial" w:hAnsi="Arial" w:cs="Arial"/>
                <w:sz w:val="16"/>
                <w:szCs w:val="16"/>
              </w:rPr>
            </w:pPr>
            <w:r w:rsidRPr="00CA7385">
              <w:rPr>
                <w:rFonts w:ascii="Arial" w:hAnsi="Arial" w:cs="Arial"/>
                <w:sz w:val="16"/>
                <w:szCs w:val="16"/>
              </w:rPr>
              <w:t>12</w:t>
            </w:r>
          </w:p>
        </w:tc>
        <w:tc>
          <w:tcPr>
            <w:tcW w:w="1134" w:type="dxa"/>
            <w:noWrap/>
            <w:vAlign w:val="bottom"/>
            <w:hideMark/>
          </w:tcPr>
          <w:p w14:paraId="3491805A" w14:textId="2EACBB6B" w:rsidR="005B0D94" w:rsidRPr="00CA7385" w:rsidRDefault="005B0D94" w:rsidP="005B0D94">
            <w:pPr>
              <w:jc w:val="center"/>
              <w:rPr>
                <w:rFonts w:ascii="Arial" w:hAnsi="Arial" w:cs="Arial"/>
                <w:sz w:val="16"/>
                <w:szCs w:val="16"/>
              </w:rPr>
            </w:pPr>
            <w:r w:rsidRPr="00CA7385">
              <w:rPr>
                <w:rFonts w:ascii="Arial" w:hAnsi="Arial" w:cs="Arial"/>
                <w:sz w:val="16"/>
                <w:szCs w:val="16"/>
              </w:rPr>
              <w:t>001.003.173</w:t>
            </w:r>
          </w:p>
        </w:tc>
        <w:tc>
          <w:tcPr>
            <w:tcW w:w="3686" w:type="dxa"/>
            <w:noWrap/>
            <w:vAlign w:val="bottom"/>
            <w:hideMark/>
          </w:tcPr>
          <w:p w14:paraId="4CF5D1BD" w14:textId="0F8B2D64" w:rsidR="005B0D94" w:rsidRPr="00CA7385" w:rsidRDefault="005B0D94" w:rsidP="005B0D94">
            <w:pPr>
              <w:jc w:val="both"/>
              <w:rPr>
                <w:rFonts w:ascii="Arial" w:hAnsi="Arial" w:cs="Arial"/>
                <w:sz w:val="16"/>
                <w:szCs w:val="16"/>
              </w:rPr>
            </w:pPr>
            <w:r w:rsidRPr="00CA7385">
              <w:rPr>
                <w:rFonts w:ascii="Arial" w:hAnsi="Arial" w:cs="Arial"/>
                <w:sz w:val="16"/>
                <w:szCs w:val="16"/>
              </w:rPr>
              <w:t>COPO DE ISOPOR 240 ML: COPO DESCARTAVEL TERMICO, FABRICADO EM POLIESTIRENO EXPANDIDO (EPS), COR BRANCA, CAPACIDADE NOMINAL DE 240 ML, SEM ALCA E SEM TAMPA, ADEQUADO PARA UTILIZACAO COM BEBIDAS QUENTES E FRIAS, COM ESTRUTURA FIRME, BOA RESISTENCIA MECANICA E ESTABILIDADE DURANTE O USO, SEM DEFORMACAO EXCESSIVA, RACHADURAS, TRINCAS OU DESPRENDIMENTO DE PARTICULAS. PRODUTO NOVO, DE PRIMEIRO USO, PROPRIO PARA CONTATO COM ALIMENTOS E EM CONFORMIDADE COM A LEGISLACAO SANITARIA E OS REGULAMENTOS TECNICOS VIGENTES APLICAVEIS A MATERIAIS PLASTICOS DESTINADOS AO CONTATO COM ALIMENTOS. EMBALAGEM PRIMARIA CONTENDO 100 UNIDADES, ACONDICIONADAS EM CAIXA DE PAPELAO RESISTENTE CONTENDO 1.000 UNIDADES, COM IDENTIFICACAO DO FABRICANTE, CAPACIDADE, QUANTIDADE, LOTE E DEMAIS INFORMAC;:6ES EXIGIDAS PELA LEGISLACAO, QUANDO APLICAVEIS. FABRICANTE E MARCA DEVERAO SER INFORMADOS NA PROPOSTA. MARCAS DE REFERENCIA: COPOBRAS, COPAZA, TERMOLAR OU EQUIVALENTE/SIMILAR OU DE QUALIDADE SUPERIOR</w:t>
            </w:r>
          </w:p>
        </w:tc>
        <w:tc>
          <w:tcPr>
            <w:tcW w:w="992" w:type="dxa"/>
            <w:noWrap/>
            <w:vAlign w:val="bottom"/>
            <w:hideMark/>
          </w:tcPr>
          <w:p w14:paraId="6DD9AA6F" w14:textId="16942571"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526C674C" w14:textId="13C6035A" w:rsidR="005B0D94" w:rsidRPr="00CA7385" w:rsidRDefault="005B0D94" w:rsidP="005B0D94">
            <w:pPr>
              <w:jc w:val="center"/>
              <w:rPr>
                <w:rFonts w:ascii="Arial" w:hAnsi="Arial" w:cs="Arial"/>
                <w:sz w:val="16"/>
                <w:szCs w:val="16"/>
              </w:rPr>
            </w:pPr>
            <w:r w:rsidRPr="00CA7385">
              <w:rPr>
                <w:rFonts w:ascii="Arial" w:hAnsi="Arial" w:cs="Arial"/>
                <w:sz w:val="16"/>
                <w:szCs w:val="16"/>
              </w:rPr>
              <w:t>60,</w:t>
            </w:r>
          </w:p>
        </w:tc>
        <w:tc>
          <w:tcPr>
            <w:tcW w:w="992" w:type="dxa"/>
            <w:noWrap/>
            <w:vAlign w:val="bottom"/>
            <w:hideMark/>
          </w:tcPr>
          <w:p w14:paraId="23C3BBEF" w14:textId="49524112" w:rsidR="005B0D94" w:rsidRPr="00CA7385" w:rsidRDefault="005B0D94" w:rsidP="005B0D94">
            <w:pPr>
              <w:jc w:val="right"/>
              <w:rPr>
                <w:rFonts w:ascii="Arial" w:hAnsi="Arial" w:cs="Arial"/>
                <w:sz w:val="16"/>
                <w:szCs w:val="16"/>
              </w:rPr>
            </w:pPr>
            <w:r w:rsidRPr="00CA7385">
              <w:rPr>
                <w:rFonts w:ascii="Arial" w:hAnsi="Arial" w:cs="Arial"/>
                <w:sz w:val="16"/>
                <w:szCs w:val="16"/>
              </w:rPr>
              <w:t>284,84</w:t>
            </w:r>
          </w:p>
        </w:tc>
        <w:tc>
          <w:tcPr>
            <w:tcW w:w="941" w:type="dxa"/>
            <w:noWrap/>
            <w:vAlign w:val="bottom"/>
            <w:hideMark/>
          </w:tcPr>
          <w:p w14:paraId="270D73D4" w14:textId="0AD5EBFF" w:rsidR="005B0D94" w:rsidRPr="00CA7385" w:rsidRDefault="005B0D94" w:rsidP="005B0D94">
            <w:pPr>
              <w:jc w:val="right"/>
              <w:rPr>
                <w:rFonts w:ascii="Arial" w:hAnsi="Arial" w:cs="Arial"/>
                <w:sz w:val="16"/>
                <w:szCs w:val="16"/>
              </w:rPr>
            </w:pPr>
            <w:r w:rsidRPr="00CA7385">
              <w:rPr>
                <w:rFonts w:ascii="Arial" w:hAnsi="Arial" w:cs="Arial"/>
                <w:sz w:val="16"/>
                <w:szCs w:val="16"/>
              </w:rPr>
              <w:t>17.090,40</w:t>
            </w:r>
          </w:p>
        </w:tc>
      </w:tr>
      <w:tr w:rsidR="00CA7385" w:rsidRPr="00CA7385" w14:paraId="33CDDBC4" w14:textId="77777777" w:rsidTr="00511C9D">
        <w:trPr>
          <w:trHeight w:val="20"/>
        </w:trPr>
        <w:tc>
          <w:tcPr>
            <w:tcW w:w="567" w:type="dxa"/>
            <w:noWrap/>
            <w:vAlign w:val="bottom"/>
            <w:hideMark/>
          </w:tcPr>
          <w:p w14:paraId="78E3D290" w14:textId="535011B8" w:rsidR="005B0D94" w:rsidRPr="00CA7385" w:rsidRDefault="005B0D94" w:rsidP="005B0D94">
            <w:pPr>
              <w:jc w:val="center"/>
              <w:rPr>
                <w:rFonts w:ascii="Arial" w:hAnsi="Arial" w:cs="Arial"/>
                <w:sz w:val="16"/>
                <w:szCs w:val="16"/>
              </w:rPr>
            </w:pPr>
            <w:r w:rsidRPr="00CA7385">
              <w:rPr>
                <w:rFonts w:ascii="Arial" w:hAnsi="Arial" w:cs="Arial"/>
                <w:sz w:val="16"/>
                <w:szCs w:val="16"/>
              </w:rPr>
              <w:t>13</w:t>
            </w:r>
          </w:p>
        </w:tc>
        <w:tc>
          <w:tcPr>
            <w:tcW w:w="1134" w:type="dxa"/>
            <w:noWrap/>
            <w:vAlign w:val="bottom"/>
            <w:hideMark/>
          </w:tcPr>
          <w:p w14:paraId="5711D586" w14:textId="3122BF66" w:rsidR="005B0D94" w:rsidRPr="00CA7385" w:rsidRDefault="005B0D94" w:rsidP="005B0D94">
            <w:pPr>
              <w:jc w:val="center"/>
              <w:rPr>
                <w:rFonts w:ascii="Arial" w:hAnsi="Arial" w:cs="Arial"/>
                <w:sz w:val="16"/>
                <w:szCs w:val="16"/>
              </w:rPr>
            </w:pPr>
            <w:r w:rsidRPr="00CA7385">
              <w:rPr>
                <w:rFonts w:ascii="Arial" w:hAnsi="Arial" w:cs="Arial"/>
                <w:sz w:val="16"/>
                <w:szCs w:val="16"/>
              </w:rPr>
              <w:t>001.003.174</w:t>
            </w:r>
          </w:p>
        </w:tc>
        <w:tc>
          <w:tcPr>
            <w:tcW w:w="3686" w:type="dxa"/>
            <w:noWrap/>
            <w:vAlign w:val="bottom"/>
            <w:hideMark/>
          </w:tcPr>
          <w:p w14:paraId="62394F38" w14:textId="094B7E03"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COPO DESCARTAVEL PARA AGUA 180 ML: COPO DESCARTAVEL, CAPACIDADE NOMINAL DE 180 ML, CONFECCIONADO EM POLIESTIRENO (PS) ATOXICO E PROPRIO PARA CONTATO COM ALIMENTOS, PODENDO CONTER ADITIVOS E PIGMENTOS PERMITIDOS PELA LEGISLACAO APLICAVEL. DEVERA APRESENTAR ASPECTO HOMOGENEO, SEM RACHADURAS, FUROS, SUJIDADES, DEFORMACOES, BORDAS CORTANTES OU REBARBAS, PROPORCIONANDO RESISTENCIA E SEGURANICA DURANTE O USO. PESO MFNIMO DE 162 G POR PACOTE COM 100 UNIDADES, CONSIDERANDO EXCLUSIVAMENTE O PESO DOS COPOS, SEM A EMBALAGEM. DEVERA ATENDER A LEGISLACAO SANITARIA E AOS REGULAMENTOS TECNICOS VIGENTES APLICAVEIS A MATERIAIS PLASTICOS DESTINADOS AO CONTATO COM ALIMENTOS. OS COPOS DEVERAO APRESENTAR, QUANDO EXIGIVEL, IDENTIFICACAO DO FABRICANTE E SIMBOLO DE IDENTIFICACAO DO MATERIAL PARA RECICLAGEM. ACONDICIONADO EM PACOTES COM 100 UNIDADES, REEMBALADOS EM CAIXA DE PAPELAO RESISTENTE CONTENDO 2.500 UNIDADES, COM IDENTIFICACAO DO FABRICANTE, QUANTIDADE, CAPACIDADE, </w:t>
            </w:r>
            <w:r w:rsidRPr="00CA7385">
              <w:rPr>
                <w:rFonts w:ascii="Arial" w:hAnsi="Arial" w:cs="Arial"/>
                <w:sz w:val="16"/>
                <w:szCs w:val="16"/>
              </w:rPr>
              <w:lastRenderedPageBreak/>
              <w:t>LOTE E DEMAIS INFORMACOES DE RASTREABILIDADE E EXIGENCIAS LEGAIS. FABRICANTE E MARCA DEVERAO SER INFORMADOS NA PROPOSTA. MARCAS DE REFERENCIA: COPOBRAS, COPAZA, ALTACOPPO OU EQUIVALENTE/SIMILAR OU DE QUALIDADE SUPERIOR.</w:t>
            </w:r>
          </w:p>
        </w:tc>
        <w:tc>
          <w:tcPr>
            <w:tcW w:w="992" w:type="dxa"/>
            <w:noWrap/>
            <w:vAlign w:val="bottom"/>
            <w:hideMark/>
          </w:tcPr>
          <w:p w14:paraId="78AA85BC" w14:textId="6FDE858E"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CAIXA</w:t>
            </w:r>
          </w:p>
        </w:tc>
        <w:tc>
          <w:tcPr>
            <w:tcW w:w="851" w:type="dxa"/>
            <w:noWrap/>
            <w:vAlign w:val="bottom"/>
            <w:hideMark/>
          </w:tcPr>
          <w:p w14:paraId="40D97063" w14:textId="66976920" w:rsidR="005B0D94" w:rsidRPr="00CA7385" w:rsidRDefault="005B0D94" w:rsidP="005B0D94">
            <w:pPr>
              <w:jc w:val="center"/>
              <w:rPr>
                <w:rFonts w:ascii="Arial" w:hAnsi="Arial" w:cs="Arial"/>
                <w:sz w:val="16"/>
                <w:szCs w:val="16"/>
              </w:rPr>
            </w:pPr>
            <w:r w:rsidRPr="00CA7385">
              <w:rPr>
                <w:rFonts w:ascii="Arial" w:hAnsi="Arial" w:cs="Arial"/>
                <w:sz w:val="16"/>
                <w:szCs w:val="16"/>
              </w:rPr>
              <w:t>1.500,</w:t>
            </w:r>
          </w:p>
        </w:tc>
        <w:tc>
          <w:tcPr>
            <w:tcW w:w="992" w:type="dxa"/>
            <w:noWrap/>
            <w:vAlign w:val="bottom"/>
            <w:hideMark/>
          </w:tcPr>
          <w:p w14:paraId="70B95FCD" w14:textId="3D2994DB" w:rsidR="005B0D94" w:rsidRPr="00CA7385" w:rsidRDefault="005B0D94" w:rsidP="005B0D94">
            <w:pPr>
              <w:jc w:val="right"/>
              <w:rPr>
                <w:rFonts w:ascii="Arial" w:hAnsi="Arial" w:cs="Arial"/>
                <w:sz w:val="16"/>
                <w:szCs w:val="16"/>
              </w:rPr>
            </w:pPr>
            <w:r w:rsidRPr="00CA7385">
              <w:rPr>
                <w:rFonts w:ascii="Arial" w:hAnsi="Arial" w:cs="Arial"/>
                <w:sz w:val="16"/>
                <w:szCs w:val="16"/>
              </w:rPr>
              <w:t>153,63</w:t>
            </w:r>
          </w:p>
        </w:tc>
        <w:tc>
          <w:tcPr>
            <w:tcW w:w="941" w:type="dxa"/>
            <w:noWrap/>
            <w:vAlign w:val="bottom"/>
            <w:hideMark/>
          </w:tcPr>
          <w:p w14:paraId="129D3383" w14:textId="67EFB75A" w:rsidR="005B0D94" w:rsidRPr="00CA7385" w:rsidRDefault="005B0D94" w:rsidP="005B0D94">
            <w:pPr>
              <w:jc w:val="right"/>
              <w:rPr>
                <w:rFonts w:ascii="Arial" w:hAnsi="Arial" w:cs="Arial"/>
                <w:sz w:val="16"/>
                <w:szCs w:val="16"/>
              </w:rPr>
            </w:pPr>
            <w:r w:rsidRPr="00CA7385">
              <w:rPr>
                <w:rFonts w:ascii="Arial" w:hAnsi="Arial" w:cs="Arial"/>
                <w:sz w:val="16"/>
                <w:szCs w:val="16"/>
              </w:rPr>
              <w:t>230.445,00</w:t>
            </w:r>
          </w:p>
        </w:tc>
      </w:tr>
      <w:tr w:rsidR="00CA7385" w:rsidRPr="00CA7385" w14:paraId="6A704F19" w14:textId="77777777" w:rsidTr="00511C9D">
        <w:trPr>
          <w:trHeight w:val="20"/>
        </w:trPr>
        <w:tc>
          <w:tcPr>
            <w:tcW w:w="567" w:type="dxa"/>
            <w:noWrap/>
            <w:vAlign w:val="bottom"/>
            <w:hideMark/>
          </w:tcPr>
          <w:p w14:paraId="7B74CA5D" w14:textId="7D1E2B8A" w:rsidR="005B0D94" w:rsidRPr="00CA7385" w:rsidRDefault="005B0D94" w:rsidP="005B0D94">
            <w:pPr>
              <w:jc w:val="center"/>
              <w:rPr>
                <w:rFonts w:ascii="Arial" w:hAnsi="Arial" w:cs="Arial"/>
                <w:sz w:val="16"/>
                <w:szCs w:val="16"/>
              </w:rPr>
            </w:pPr>
            <w:r w:rsidRPr="00CA7385">
              <w:rPr>
                <w:rFonts w:ascii="Arial" w:hAnsi="Arial" w:cs="Arial"/>
                <w:sz w:val="16"/>
                <w:szCs w:val="16"/>
              </w:rPr>
              <w:t>14</w:t>
            </w:r>
          </w:p>
        </w:tc>
        <w:tc>
          <w:tcPr>
            <w:tcW w:w="1134" w:type="dxa"/>
            <w:noWrap/>
            <w:vAlign w:val="bottom"/>
            <w:hideMark/>
          </w:tcPr>
          <w:p w14:paraId="4A843BA9" w14:textId="0B934545" w:rsidR="005B0D94" w:rsidRPr="00CA7385" w:rsidRDefault="005B0D94" w:rsidP="005B0D94">
            <w:pPr>
              <w:jc w:val="center"/>
              <w:rPr>
                <w:rFonts w:ascii="Arial" w:hAnsi="Arial" w:cs="Arial"/>
                <w:sz w:val="16"/>
                <w:szCs w:val="16"/>
              </w:rPr>
            </w:pPr>
            <w:r w:rsidRPr="00CA7385">
              <w:rPr>
                <w:rFonts w:ascii="Arial" w:hAnsi="Arial" w:cs="Arial"/>
                <w:sz w:val="16"/>
                <w:szCs w:val="16"/>
              </w:rPr>
              <w:t>001.003.175</w:t>
            </w:r>
          </w:p>
        </w:tc>
        <w:tc>
          <w:tcPr>
            <w:tcW w:w="3686" w:type="dxa"/>
            <w:noWrap/>
            <w:vAlign w:val="bottom"/>
            <w:hideMark/>
          </w:tcPr>
          <w:p w14:paraId="4DF18F32" w14:textId="34D03975" w:rsidR="005B0D94" w:rsidRPr="00CA7385" w:rsidRDefault="005B0D94" w:rsidP="005B0D94">
            <w:pPr>
              <w:jc w:val="both"/>
              <w:rPr>
                <w:rFonts w:ascii="Arial" w:hAnsi="Arial" w:cs="Arial"/>
                <w:sz w:val="16"/>
                <w:szCs w:val="16"/>
              </w:rPr>
            </w:pPr>
            <w:r w:rsidRPr="00CA7385">
              <w:rPr>
                <w:rFonts w:ascii="Arial" w:hAnsi="Arial" w:cs="Arial"/>
                <w:sz w:val="16"/>
                <w:szCs w:val="16"/>
              </w:rPr>
              <w:t>COPO DESCARTAVEL PARA CAFE 50 ML: COPO DESCARTAVEL, NA COR BRANCA OU TRANSPARENTE, CAPACIDADE NOMINAL DE 50 ML, CONFECCIONADO EM MATERIAL PLASTICO APROPRIADO PARA CONTATO COM ALIMENTOS E BEBIDAS, RESISTENTE AO USO, SEM REBARBAS OU DEFORMAI;:OES, DEVENDO ATENDER AS NORMAS TECNICAS E SANITARIAS VIGENTES APLICAVEIS. EMBALAGEM DE FORNECIMENTO: CAIXA CONTENDO 5.000 UNIDADES, ACONDICIONADAS EM PACOTES QUE GARANTAM A HIGIENE E INTEGRIDADE DO PRODUTO. MARCAS DE REFERENCIA: COPOBRAS, ALTACOPPO, COPOMAIS OU EQUIVALENTE DE QUALIDADE IGUAL OU SUPERIOR.</w:t>
            </w:r>
          </w:p>
        </w:tc>
        <w:tc>
          <w:tcPr>
            <w:tcW w:w="992" w:type="dxa"/>
            <w:noWrap/>
            <w:vAlign w:val="bottom"/>
            <w:hideMark/>
          </w:tcPr>
          <w:p w14:paraId="31C88B02" w14:textId="2F4747E5"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7589A57D" w14:textId="2F202EAE"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3C9E9D7A" w14:textId="516A749D" w:rsidR="005B0D94" w:rsidRPr="00CA7385" w:rsidRDefault="005B0D94" w:rsidP="005B0D94">
            <w:pPr>
              <w:jc w:val="right"/>
              <w:rPr>
                <w:rFonts w:ascii="Arial" w:hAnsi="Arial" w:cs="Arial"/>
                <w:sz w:val="16"/>
                <w:szCs w:val="16"/>
              </w:rPr>
            </w:pPr>
            <w:r w:rsidRPr="00CA7385">
              <w:rPr>
                <w:rFonts w:ascii="Arial" w:hAnsi="Arial" w:cs="Arial"/>
                <w:sz w:val="16"/>
                <w:szCs w:val="16"/>
              </w:rPr>
              <w:t>163,77</w:t>
            </w:r>
          </w:p>
        </w:tc>
        <w:tc>
          <w:tcPr>
            <w:tcW w:w="941" w:type="dxa"/>
            <w:noWrap/>
            <w:vAlign w:val="bottom"/>
            <w:hideMark/>
          </w:tcPr>
          <w:p w14:paraId="2C0C2EE8" w14:textId="6D7F86C7" w:rsidR="005B0D94" w:rsidRPr="00CA7385" w:rsidRDefault="005B0D94" w:rsidP="005B0D94">
            <w:pPr>
              <w:jc w:val="right"/>
              <w:rPr>
                <w:rFonts w:ascii="Arial" w:hAnsi="Arial" w:cs="Arial"/>
                <w:sz w:val="16"/>
                <w:szCs w:val="16"/>
              </w:rPr>
            </w:pPr>
            <w:r w:rsidRPr="00CA7385">
              <w:rPr>
                <w:rFonts w:ascii="Arial" w:hAnsi="Arial" w:cs="Arial"/>
                <w:sz w:val="16"/>
                <w:szCs w:val="16"/>
              </w:rPr>
              <w:t>73.696,50</w:t>
            </w:r>
          </w:p>
        </w:tc>
      </w:tr>
      <w:tr w:rsidR="00CA7385" w:rsidRPr="00CA7385" w14:paraId="0B6E1C7A" w14:textId="77777777" w:rsidTr="00511C9D">
        <w:trPr>
          <w:trHeight w:val="20"/>
        </w:trPr>
        <w:tc>
          <w:tcPr>
            <w:tcW w:w="567" w:type="dxa"/>
            <w:noWrap/>
            <w:vAlign w:val="bottom"/>
            <w:hideMark/>
          </w:tcPr>
          <w:p w14:paraId="71976398" w14:textId="6A0B865F" w:rsidR="005B0D94" w:rsidRPr="00CA7385" w:rsidRDefault="005B0D94" w:rsidP="005B0D94">
            <w:pPr>
              <w:jc w:val="center"/>
              <w:rPr>
                <w:rFonts w:ascii="Arial" w:hAnsi="Arial" w:cs="Arial"/>
                <w:sz w:val="16"/>
                <w:szCs w:val="16"/>
              </w:rPr>
            </w:pPr>
            <w:r w:rsidRPr="00CA7385">
              <w:rPr>
                <w:rFonts w:ascii="Arial" w:hAnsi="Arial" w:cs="Arial"/>
                <w:sz w:val="16"/>
                <w:szCs w:val="16"/>
              </w:rPr>
              <w:t>15</w:t>
            </w:r>
          </w:p>
        </w:tc>
        <w:tc>
          <w:tcPr>
            <w:tcW w:w="1134" w:type="dxa"/>
            <w:noWrap/>
            <w:vAlign w:val="bottom"/>
            <w:hideMark/>
          </w:tcPr>
          <w:p w14:paraId="57D4C58A" w14:textId="38E49A38" w:rsidR="005B0D94" w:rsidRPr="00CA7385" w:rsidRDefault="005B0D94" w:rsidP="005B0D94">
            <w:pPr>
              <w:jc w:val="center"/>
              <w:rPr>
                <w:rFonts w:ascii="Arial" w:hAnsi="Arial" w:cs="Arial"/>
                <w:sz w:val="16"/>
                <w:szCs w:val="16"/>
              </w:rPr>
            </w:pPr>
            <w:r w:rsidRPr="00CA7385">
              <w:rPr>
                <w:rFonts w:ascii="Arial" w:hAnsi="Arial" w:cs="Arial"/>
                <w:sz w:val="16"/>
                <w:szCs w:val="16"/>
              </w:rPr>
              <w:t>001.003.176</w:t>
            </w:r>
          </w:p>
        </w:tc>
        <w:tc>
          <w:tcPr>
            <w:tcW w:w="3686" w:type="dxa"/>
            <w:noWrap/>
            <w:vAlign w:val="bottom"/>
            <w:hideMark/>
          </w:tcPr>
          <w:p w14:paraId="18AB1AC6" w14:textId="7F49CCD4" w:rsidR="005B0D94" w:rsidRPr="00CA7385" w:rsidRDefault="005B0D94" w:rsidP="005B0D94">
            <w:pPr>
              <w:jc w:val="both"/>
              <w:rPr>
                <w:rFonts w:ascii="Arial" w:hAnsi="Arial" w:cs="Arial"/>
                <w:sz w:val="16"/>
                <w:szCs w:val="16"/>
              </w:rPr>
            </w:pPr>
            <w:r w:rsidRPr="00CA7385">
              <w:rPr>
                <w:rFonts w:ascii="Arial" w:hAnsi="Arial" w:cs="Arial"/>
                <w:sz w:val="16"/>
                <w:szCs w:val="16"/>
              </w:rPr>
              <w:t>COPO DESCARTAVEL REFORCADO - 500 ML: COPO DESCARTAVEL COM CAPACIDADE NOMINAL DE 500 ML, CONFECCIONADO EM POLIESTIRENO (PS), POLIPROPILENO (PP) OU MATERIAL DE DESEMPENHO EQUIVALENTE, ATOXICO E PROPRIO PARA CONTATO COM ALIMENTOS E BEBIDAS, TRANSPARENTE. DEVERA APRESENTAR ESTRUTURA REFORCADA, COM MASSA MFNIMA DE 6,0 G POR UNIDADE, ELEVADA RIGIDEZ E RESISTENCIA MECANICA, SENDO ADEQUADO AO ACONDICIONAMENTO DE BEBIDAS QUENTES E FRIAS, SEM APRESENTAR DEFORMACOES EXCESSIVAS, RACHADURAS, VAZAMENTOS, FUROS OU QUEBRA DURANTE O USO NORMAL. 0 PRODUTO DEVERA POSSUIR ACABAMENTO UNIFORME, BORDAS REGULARES, SEM REBARBAS OU ARESTAS CORTANTES, SER HOMOGENEO E ISENTO DE SUJIDADES, MANCHAS, BOLHAS, TRINCAS OU OUTROS DEFEITOS DE FABRICACAO. DEVERA ATENDER AS NORMAS TECNICAS E SANITARIAS APLICAVEIS PARA MATERIAIS DESTINADOS AO CONTATO COM ALIMENTOS, APRESENTANDO IDENTIFICACAO DO FABRICANTE, CAPACIDADE NOMINAL E SFMBOLO DE IDENTIFICACAO DO MATERIAL PARA RECICLAGEM, QUANDO APLICAVEL. ACONDICIONADO EM PACOTES CONTENDO 50 UNIDADES, DEVIDAMENTE LACRADOS E IDENTIFICADOS, PODENDO SER REEMBALADOS EM CAIXAS DE PAPELAO. FABRICANTE E MARCA DEVERAO SER INFORMADOS NA PROPOSTA. MARCAS DE REFERENCIA: COPOBRAS, ALTACOPPO, COPAZA, TOTALPLAST OU EQUIVALENTE/SIMILAR OU DE QUALIDADE SUPERIOR.</w:t>
            </w:r>
          </w:p>
        </w:tc>
        <w:tc>
          <w:tcPr>
            <w:tcW w:w="992" w:type="dxa"/>
            <w:noWrap/>
            <w:vAlign w:val="bottom"/>
            <w:hideMark/>
          </w:tcPr>
          <w:p w14:paraId="5AFBEAC1" w14:textId="408B6E6F"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0D69C568" w14:textId="069E12E3" w:rsidR="005B0D94" w:rsidRPr="00CA7385" w:rsidRDefault="005B0D94" w:rsidP="005B0D94">
            <w:pPr>
              <w:jc w:val="center"/>
              <w:rPr>
                <w:rFonts w:ascii="Arial" w:hAnsi="Arial" w:cs="Arial"/>
                <w:sz w:val="16"/>
                <w:szCs w:val="16"/>
              </w:rPr>
            </w:pPr>
            <w:r w:rsidRPr="00CA7385">
              <w:rPr>
                <w:rFonts w:ascii="Arial" w:hAnsi="Arial" w:cs="Arial"/>
                <w:sz w:val="16"/>
                <w:szCs w:val="16"/>
              </w:rPr>
              <w:t>900,</w:t>
            </w:r>
          </w:p>
        </w:tc>
        <w:tc>
          <w:tcPr>
            <w:tcW w:w="992" w:type="dxa"/>
            <w:noWrap/>
            <w:vAlign w:val="bottom"/>
            <w:hideMark/>
          </w:tcPr>
          <w:p w14:paraId="2DC6F1B6" w14:textId="3FAAD5D9" w:rsidR="005B0D94" w:rsidRPr="00CA7385" w:rsidRDefault="005B0D94" w:rsidP="005B0D94">
            <w:pPr>
              <w:jc w:val="right"/>
              <w:rPr>
                <w:rFonts w:ascii="Arial" w:hAnsi="Arial" w:cs="Arial"/>
                <w:sz w:val="16"/>
                <w:szCs w:val="16"/>
              </w:rPr>
            </w:pPr>
            <w:r w:rsidRPr="00CA7385">
              <w:rPr>
                <w:rFonts w:ascii="Arial" w:hAnsi="Arial" w:cs="Arial"/>
                <w:sz w:val="16"/>
                <w:szCs w:val="16"/>
              </w:rPr>
              <w:t>20,48</w:t>
            </w:r>
          </w:p>
        </w:tc>
        <w:tc>
          <w:tcPr>
            <w:tcW w:w="941" w:type="dxa"/>
            <w:noWrap/>
            <w:vAlign w:val="bottom"/>
            <w:hideMark/>
          </w:tcPr>
          <w:p w14:paraId="44339F2B" w14:textId="404DE042" w:rsidR="005B0D94" w:rsidRPr="00CA7385" w:rsidRDefault="005B0D94" w:rsidP="005B0D94">
            <w:pPr>
              <w:jc w:val="right"/>
              <w:rPr>
                <w:rFonts w:ascii="Arial" w:hAnsi="Arial" w:cs="Arial"/>
                <w:sz w:val="16"/>
                <w:szCs w:val="16"/>
              </w:rPr>
            </w:pPr>
            <w:r w:rsidRPr="00CA7385">
              <w:rPr>
                <w:rFonts w:ascii="Arial" w:hAnsi="Arial" w:cs="Arial"/>
                <w:sz w:val="16"/>
                <w:szCs w:val="16"/>
              </w:rPr>
              <w:t>18.432,00</w:t>
            </w:r>
          </w:p>
        </w:tc>
      </w:tr>
      <w:tr w:rsidR="00CA7385" w:rsidRPr="00CA7385" w14:paraId="0A91D133" w14:textId="77777777" w:rsidTr="00511C9D">
        <w:trPr>
          <w:trHeight w:val="20"/>
        </w:trPr>
        <w:tc>
          <w:tcPr>
            <w:tcW w:w="567" w:type="dxa"/>
            <w:noWrap/>
            <w:vAlign w:val="bottom"/>
            <w:hideMark/>
          </w:tcPr>
          <w:p w14:paraId="1A471E5C" w14:textId="6BF68422" w:rsidR="005B0D94" w:rsidRPr="00CA7385" w:rsidRDefault="005B0D94" w:rsidP="005B0D94">
            <w:pPr>
              <w:jc w:val="center"/>
              <w:rPr>
                <w:rFonts w:ascii="Arial" w:hAnsi="Arial" w:cs="Arial"/>
                <w:sz w:val="16"/>
                <w:szCs w:val="16"/>
              </w:rPr>
            </w:pPr>
            <w:r w:rsidRPr="00CA7385">
              <w:rPr>
                <w:rFonts w:ascii="Arial" w:hAnsi="Arial" w:cs="Arial"/>
                <w:sz w:val="16"/>
                <w:szCs w:val="16"/>
              </w:rPr>
              <w:t>16</w:t>
            </w:r>
          </w:p>
        </w:tc>
        <w:tc>
          <w:tcPr>
            <w:tcW w:w="1134" w:type="dxa"/>
            <w:noWrap/>
            <w:vAlign w:val="bottom"/>
            <w:hideMark/>
          </w:tcPr>
          <w:p w14:paraId="35645F14" w14:textId="5DA013DA" w:rsidR="005B0D94" w:rsidRPr="00CA7385" w:rsidRDefault="005B0D94" w:rsidP="005B0D94">
            <w:pPr>
              <w:jc w:val="center"/>
              <w:rPr>
                <w:rFonts w:ascii="Arial" w:hAnsi="Arial" w:cs="Arial"/>
                <w:sz w:val="16"/>
                <w:szCs w:val="16"/>
              </w:rPr>
            </w:pPr>
            <w:r w:rsidRPr="00CA7385">
              <w:rPr>
                <w:rFonts w:ascii="Arial" w:hAnsi="Arial" w:cs="Arial"/>
                <w:sz w:val="16"/>
                <w:szCs w:val="16"/>
              </w:rPr>
              <w:t>001.003.177</w:t>
            </w:r>
          </w:p>
        </w:tc>
        <w:tc>
          <w:tcPr>
            <w:tcW w:w="3686" w:type="dxa"/>
            <w:noWrap/>
            <w:vAlign w:val="bottom"/>
            <w:hideMark/>
          </w:tcPr>
          <w:p w14:paraId="66A049D2" w14:textId="3756D88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CREME DENTAL INFANTIL: CREME DENTAL DE USO INFANTIL, INDICADO PARA HIGIENE BUCAL DIARIA DE CRIANCAS, COM FORMULACAO ADEQUADA AO PUBLICO INFANTIL, CONTENDO FLUOR EM CONCENTRACAO DE 1.000 A 1.500 PPM (MG/KG), CONFORME REGULAMENTACAO SANITARIA VIGENTE, SABOR SUAVE E </w:t>
            </w:r>
            <w:r w:rsidRPr="00CA7385">
              <w:rPr>
                <w:rFonts w:ascii="Arial" w:hAnsi="Arial" w:cs="Arial"/>
                <w:sz w:val="16"/>
                <w:szCs w:val="16"/>
              </w:rPr>
              <w:lastRenderedPageBreak/>
              <w:t>AGRADAVEL, BAIXA ABRASIVIDADE E ADEQUADA PROTECAO CONTRA CARIES. DEVERA POSSUIR FORMULACAO DERMATOLOGICAMENTE E/OU CLINICAMENTE TESTADA, QUANDO APLICAVEL, SER REGULARIZADO JUNTO A ANVISA E ATENDER AS NORMAS TECNICAS E SANITARIAS VIGENTES. ACONDICIONADO EM BISNAGA CONTENDO NO MFNIMO 50 G, COM TAMPA DE VEDACAO SEGURA, EMBALAGEM LACRADA E IDENTIFICACAO DO FABRICANTE, COMPOSICAO, MODO DE USO, LOTE, DATA DE FABRICACAO, PRAZO DE VALIDADE E DEMAIS INFORMACOES OBRIGATORIAS. FABRICANTE E MARCA DEVERAO SER INFORMADOS NA PROPOSTA. MARCAS DE REFERENCIA: COLGATE, ORAL-B, TANDY, CONDOR OU EQUIVALENTE/SIMILAR OU DE QUALIDADE SUPERIOR.</w:t>
            </w:r>
          </w:p>
        </w:tc>
        <w:tc>
          <w:tcPr>
            <w:tcW w:w="992" w:type="dxa"/>
            <w:noWrap/>
            <w:vAlign w:val="bottom"/>
            <w:hideMark/>
          </w:tcPr>
          <w:p w14:paraId="71C4DFC0" w14:textId="24437C7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8C8AEA7" w14:textId="6982ACAD" w:rsidR="005B0D94" w:rsidRPr="00CA7385" w:rsidRDefault="005B0D94" w:rsidP="005B0D94">
            <w:pPr>
              <w:jc w:val="center"/>
              <w:rPr>
                <w:rFonts w:ascii="Arial" w:hAnsi="Arial" w:cs="Arial"/>
                <w:sz w:val="16"/>
                <w:szCs w:val="16"/>
              </w:rPr>
            </w:pPr>
            <w:r w:rsidRPr="00CA7385">
              <w:rPr>
                <w:rFonts w:ascii="Arial" w:hAnsi="Arial" w:cs="Arial"/>
                <w:sz w:val="16"/>
                <w:szCs w:val="16"/>
              </w:rPr>
              <w:t>1.500,</w:t>
            </w:r>
          </w:p>
        </w:tc>
        <w:tc>
          <w:tcPr>
            <w:tcW w:w="992" w:type="dxa"/>
            <w:noWrap/>
            <w:vAlign w:val="bottom"/>
            <w:hideMark/>
          </w:tcPr>
          <w:p w14:paraId="35E117B5" w14:textId="6382EE91" w:rsidR="005B0D94" w:rsidRPr="00CA7385" w:rsidRDefault="005B0D94" w:rsidP="005B0D94">
            <w:pPr>
              <w:jc w:val="right"/>
              <w:rPr>
                <w:rFonts w:ascii="Arial" w:hAnsi="Arial" w:cs="Arial"/>
                <w:sz w:val="16"/>
                <w:szCs w:val="16"/>
              </w:rPr>
            </w:pPr>
            <w:r w:rsidRPr="00CA7385">
              <w:rPr>
                <w:rFonts w:ascii="Arial" w:hAnsi="Arial" w:cs="Arial"/>
                <w:sz w:val="16"/>
                <w:szCs w:val="16"/>
              </w:rPr>
              <w:t>10,23</w:t>
            </w:r>
          </w:p>
        </w:tc>
        <w:tc>
          <w:tcPr>
            <w:tcW w:w="941" w:type="dxa"/>
            <w:noWrap/>
            <w:vAlign w:val="bottom"/>
            <w:hideMark/>
          </w:tcPr>
          <w:p w14:paraId="175748D5" w14:textId="77CEE8BE" w:rsidR="005B0D94" w:rsidRPr="00CA7385" w:rsidRDefault="005B0D94" w:rsidP="005B0D94">
            <w:pPr>
              <w:jc w:val="right"/>
              <w:rPr>
                <w:rFonts w:ascii="Arial" w:hAnsi="Arial" w:cs="Arial"/>
                <w:sz w:val="16"/>
                <w:szCs w:val="16"/>
              </w:rPr>
            </w:pPr>
            <w:r w:rsidRPr="00CA7385">
              <w:rPr>
                <w:rFonts w:ascii="Arial" w:hAnsi="Arial" w:cs="Arial"/>
                <w:sz w:val="16"/>
                <w:szCs w:val="16"/>
              </w:rPr>
              <w:t>15.345,00</w:t>
            </w:r>
          </w:p>
        </w:tc>
      </w:tr>
      <w:tr w:rsidR="00CA7385" w:rsidRPr="00CA7385" w14:paraId="1ACA191C" w14:textId="77777777" w:rsidTr="00511C9D">
        <w:trPr>
          <w:trHeight w:val="20"/>
        </w:trPr>
        <w:tc>
          <w:tcPr>
            <w:tcW w:w="567" w:type="dxa"/>
            <w:noWrap/>
            <w:vAlign w:val="bottom"/>
            <w:hideMark/>
          </w:tcPr>
          <w:p w14:paraId="17133F63" w14:textId="07D94DDC" w:rsidR="005B0D94" w:rsidRPr="00CA7385" w:rsidRDefault="005B0D94" w:rsidP="005B0D94">
            <w:pPr>
              <w:jc w:val="center"/>
              <w:rPr>
                <w:rFonts w:ascii="Arial" w:hAnsi="Arial" w:cs="Arial"/>
                <w:sz w:val="16"/>
                <w:szCs w:val="16"/>
              </w:rPr>
            </w:pPr>
            <w:r w:rsidRPr="00CA7385">
              <w:rPr>
                <w:rFonts w:ascii="Arial" w:hAnsi="Arial" w:cs="Arial"/>
                <w:sz w:val="16"/>
                <w:szCs w:val="16"/>
              </w:rPr>
              <w:t>17</w:t>
            </w:r>
          </w:p>
        </w:tc>
        <w:tc>
          <w:tcPr>
            <w:tcW w:w="1134" w:type="dxa"/>
            <w:noWrap/>
            <w:vAlign w:val="bottom"/>
            <w:hideMark/>
          </w:tcPr>
          <w:p w14:paraId="587372BC" w14:textId="4EEA3370" w:rsidR="005B0D94" w:rsidRPr="00CA7385" w:rsidRDefault="005B0D94" w:rsidP="005B0D94">
            <w:pPr>
              <w:jc w:val="center"/>
              <w:rPr>
                <w:rFonts w:ascii="Arial" w:hAnsi="Arial" w:cs="Arial"/>
                <w:sz w:val="16"/>
                <w:szCs w:val="16"/>
              </w:rPr>
            </w:pPr>
            <w:r w:rsidRPr="00CA7385">
              <w:rPr>
                <w:rFonts w:ascii="Arial" w:hAnsi="Arial" w:cs="Arial"/>
                <w:sz w:val="16"/>
                <w:szCs w:val="16"/>
              </w:rPr>
              <w:t>001.003.178</w:t>
            </w:r>
          </w:p>
        </w:tc>
        <w:tc>
          <w:tcPr>
            <w:tcW w:w="3686" w:type="dxa"/>
            <w:noWrap/>
            <w:vAlign w:val="bottom"/>
            <w:hideMark/>
          </w:tcPr>
          <w:p w14:paraId="600571DC" w14:textId="05496DFC" w:rsidR="005B0D94" w:rsidRPr="00CA7385" w:rsidRDefault="005B0D94" w:rsidP="005B0D94">
            <w:pPr>
              <w:jc w:val="both"/>
              <w:rPr>
                <w:rFonts w:ascii="Arial" w:hAnsi="Arial" w:cs="Arial"/>
                <w:sz w:val="16"/>
                <w:szCs w:val="16"/>
              </w:rPr>
            </w:pPr>
            <w:r w:rsidRPr="00CA7385">
              <w:rPr>
                <w:rFonts w:ascii="Arial" w:hAnsi="Arial" w:cs="Arial"/>
                <w:sz w:val="16"/>
                <w:szCs w:val="16"/>
              </w:rPr>
              <w:t>CREME PARA PENTEAR INFANTIL- 300 ML: CREME PARA PENTEAR DE USO INFANTIL, SEM ENXAGUE, DESTINADO A FACILITAR O DESEMBARACO, REDUZIR O FRIZZ E PROPORCIONAR MACIEZ E PENTEABILIDADE AOS CABELOS. DEVERA POSSUIR FORMULACAO SUAVE, DERMATOLOGICAMENTE TESTADA, HIPOALERGENICA, COM PH FISIOLOGICO, ADEQUADA AO USO FREQUENTE EM CRIANCAS, SEM AGREDIR OS FIOS OU O COURO CABELUDO. PRODUTO DE FACIL APLICACAO, SEM DEIXAR RESIDUOS EXCESSIVOS OU ASPECTO OLEOSO, COM FRAGRANCIA SUAVE E REGULARIZADO JUNTO A ANVISA, CONFORME LEGISLACAO VIGENTE. ACONDICIONADO EM FRASCO CONTENDO APROXIMADAMENTE 300 ML, COM TAMPA DE VEDACAO SEGURA, LACRE DE INVIOLABILIDADE, IDENTIFICACAO DO FABRICANTE, COMPOSICAO, MODO DE USO, LOTE, DATA DE FABRICACAO, PRAZO DE VALIDADE E DEMAIS INFORMACOES OBRIGATORIAS. FABRICANTE E MARCA DEVERAO SER INFORMADOS NA PROPOSTA. MARCAS DE REFERENCIA: JOHNSON'S BABY, BABY DOVE, TRA LA LA KIDS, GRANADO BEBE OU EQUIVALENTE/SIMILAR OU DE QUALIDADE SUPERIOR.</w:t>
            </w:r>
          </w:p>
        </w:tc>
        <w:tc>
          <w:tcPr>
            <w:tcW w:w="992" w:type="dxa"/>
            <w:noWrap/>
            <w:vAlign w:val="bottom"/>
            <w:hideMark/>
          </w:tcPr>
          <w:p w14:paraId="7F53F2D6" w14:textId="2B90CC4F"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5297F8F2" w14:textId="6766D6C6"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2B3649D6" w14:textId="14B3ED94" w:rsidR="005B0D94" w:rsidRPr="00CA7385" w:rsidRDefault="005B0D94" w:rsidP="005B0D94">
            <w:pPr>
              <w:jc w:val="right"/>
              <w:rPr>
                <w:rFonts w:ascii="Arial" w:hAnsi="Arial" w:cs="Arial"/>
                <w:sz w:val="16"/>
                <w:szCs w:val="16"/>
              </w:rPr>
            </w:pPr>
            <w:r w:rsidRPr="00CA7385">
              <w:rPr>
                <w:rFonts w:ascii="Arial" w:hAnsi="Arial" w:cs="Arial"/>
                <w:sz w:val="16"/>
                <w:szCs w:val="16"/>
              </w:rPr>
              <w:t>13,79</w:t>
            </w:r>
          </w:p>
        </w:tc>
        <w:tc>
          <w:tcPr>
            <w:tcW w:w="941" w:type="dxa"/>
            <w:noWrap/>
            <w:vAlign w:val="bottom"/>
            <w:hideMark/>
          </w:tcPr>
          <w:p w14:paraId="5CBB5C20" w14:textId="1003DB93" w:rsidR="005B0D94" w:rsidRPr="00CA7385" w:rsidRDefault="005B0D94" w:rsidP="005B0D94">
            <w:pPr>
              <w:jc w:val="right"/>
              <w:rPr>
                <w:rFonts w:ascii="Arial" w:hAnsi="Arial" w:cs="Arial"/>
                <w:sz w:val="16"/>
                <w:szCs w:val="16"/>
              </w:rPr>
            </w:pPr>
            <w:r w:rsidRPr="00CA7385">
              <w:rPr>
                <w:rFonts w:ascii="Arial" w:hAnsi="Arial" w:cs="Arial"/>
                <w:sz w:val="16"/>
                <w:szCs w:val="16"/>
              </w:rPr>
              <w:t>6.205,50</w:t>
            </w:r>
          </w:p>
        </w:tc>
      </w:tr>
      <w:tr w:rsidR="00CA7385" w:rsidRPr="00CA7385" w14:paraId="33470570" w14:textId="77777777" w:rsidTr="00511C9D">
        <w:trPr>
          <w:trHeight w:val="20"/>
        </w:trPr>
        <w:tc>
          <w:tcPr>
            <w:tcW w:w="567" w:type="dxa"/>
            <w:noWrap/>
            <w:vAlign w:val="bottom"/>
            <w:hideMark/>
          </w:tcPr>
          <w:p w14:paraId="563206B6" w14:textId="721AAC02" w:rsidR="005B0D94" w:rsidRPr="00CA7385" w:rsidRDefault="005B0D94" w:rsidP="005B0D94">
            <w:pPr>
              <w:jc w:val="center"/>
              <w:rPr>
                <w:rFonts w:ascii="Arial" w:hAnsi="Arial" w:cs="Arial"/>
                <w:sz w:val="16"/>
                <w:szCs w:val="16"/>
              </w:rPr>
            </w:pPr>
            <w:r w:rsidRPr="00CA7385">
              <w:rPr>
                <w:rFonts w:ascii="Arial" w:hAnsi="Arial" w:cs="Arial"/>
                <w:sz w:val="16"/>
                <w:szCs w:val="16"/>
              </w:rPr>
              <w:t>18</w:t>
            </w:r>
          </w:p>
        </w:tc>
        <w:tc>
          <w:tcPr>
            <w:tcW w:w="1134" w:type="dxa"/>
            <w:noWrap/>
            <w:vAlign w:val="bottom"/>
            <w:hideMark/>
          </w:tcPr>
          <w:p w14:paraId="58384F27" w14:textId="00DBCB02" w:rsidR="005B0D94" w:rsidRPr="00CA7385" w:rsidRDefault="005B0D94" w:rsidP="005B0D94">
            <w:pPr>
              <w:jc w:val="center"/>
              <w:rPr>
                <w:rFonts w:ascii="Arial" w:hAnsi="Arial" w:cs="Arial"/>
                <w:sz w:val="16"/>
                <w:szCs w:val="16"/>
              </w:rPr>
            </w:pPr>
            <w:r w:rsidRPr="00CA7385">
              <w:rPr>
                <w:rFonts w:ascii="Arial" w:hAnsi="Arial" w:cs="Arial"/>
                <w:sz w:val="16"/>
                <w:szCs w:val="16"/>
              </w:rPr>
              <w:t>001.003.179</w:t>
            </w:r>
          </w:p>
        </w:tc>
        <w:tc>
          <w:tcPr>
            <w:tcW w:w="3686" w:type="dxa"/>
            <w:noWrap/>
            <w:vAlign w:val="bottom"/>
            <w:hideMark/>
          </w:tcPr>
          <w:p w14:paraId="03417F9C" w14:textId="2902DBE6"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DESINFETANTE BACTERICIDA- 5 LITROS: DESINFETANTE LIQUIDO COM ACAO BACTERICIDA COMPROVADA, DESTINADO A LIMPEZA E DESINFECCAO DE PISOS, PAREDES, BANHEIROS, SANITARIOS E DEMAIS SUPERFFCIES LAVAVEIS COMPATIVEIS, PROMOVENDO LIMPEZA, DESINFECCAO E CONTROLE DE ODORES. DEVERA POSSUIR PRINCIPIO ATIVO AUTORIZADO PELA ANVISA, APRESENTAR FORMULACAO HOMOGENEA, ESTAVEL, LIVRE DE SEPARACAO DE FASES OU PARTFCULAS ESTRANHAS, PH COMPATIVEL COM A FINALIDADE DE USO E FRAGRANCIA AGRADAVEL, QUANDO APLICAVEL. PRODUTO REGULARIZADO JUNTO A ANVISA, EM CONFORMIDADE COM A LEGISLACAO VIGENTE APLICAVEL AOS SANEANTES DESINFETANTES. ACONDICIONADO EM GALAO PLASTICO RESISTENTE CONTENDO 5 LITROS, COM TAMPA, LACRE DE SEGURANCA E VEDACAO CONTRA VAZAMENTOS, </w:t>
            </w:r>
            <w:r w:rsidRPr="00CA7385">
              <w:rPr>
                <w:rFonts w:ascii="Arial" w:hAnsi="Arial" w:cs="Arial"/>
                <w:sz w:val="16"/>
                <w:szCs w:val="16"/>
              </w:rPr>
              <w:lastRenderedPageBreak/>
              <w:t>CONTENDO IDENTIFICACAO DO FABRICANTE, COMPOSICAO, PRINCFPIO ATIVO E SUA CONCENTRACAO, MODO DE USO, LOTE, DATA DE FABRICACAO, VALIDADE, PRECAUCOES, NUMERO DA  REGULARIZACAO SANITARIA E DEMAIS INFORMACOES EXIGIDAS PELA LEGISLACAO. FABRICANTE E MARCA DEVERAO SER INFORMADOS NA PROPOSTA. MARCAS DEVERAO SER INFORMADOS NA PROPOSTA. MARCAS DE REFERENCIA: START, AUDAX, SPARTAN, BECKER OU EQUIVALENTE/SIMILAR OU DE QUALIDADE SUPERIOR.</w:t>
            </w:r>
          </w:p>
        </w:tc>
        <w:tc>
          <w:tcPr>
            <w:tcW w:w="992" w:type="dxa"/>
            <w:noWrap/>
            <w:vAlign w:val="bottom"/>
            <w:hideMark/>
          </w:tcPr>
          <w:p w14:paraId="7DE22CA1" w14:textId="3209395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68D7139E" w14:textId="7A1FEB94"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E1885C4" w14:textId="778F1F57" w:rsidR="005B0D94" w:rsidRPr="00CA7385" w:rsidRDefault="005B0D94" w:rsidP="005B0D94">
            <w:pPr>
              <w:jc w:val="right"/>
              <w:rPr>
                <w:rFonts w:ascii="Arial" w:hAnsi="Arial" w:cs="Arial"/>
                <w:sz w:val="16"/>
                <w:szCs w:val="16"/>
              </w:rPr>
            </w:pPr>
            <w:r w:rsidRPr="00CA7385">
              <w:rPr>
                <w:rFonts w:ascii="Arial" w:hAnsi="Arial" w:cs="Arial"/>
                <w:sz w:val="16"/>
                <w:szCs w:val="16"/>
              </w:rPr>
              <w:t>27,54</w:t>
            </w:r>
          </w:p>
        </w:tc>
        <w:tc>
          <w:tcPr>
            <w:tcW w:w="941" w:type="dxa"/>
            <w:noWrap/>
            <w:vAlign w:val="bottom"/>
            <w:hideMark/>
          </w:tcPr>
          <w:p w14:paraId="2DD0833A" w14:textId="77C6FA92" w:rsidR="005B0D94" w:rsidRPr="00CA7385" w:rsidRDefault="005B0D94" w:rsidP="005B0D94">
            <w:pPr>
              <w:jc w:val="right"/>
              <w:rPr>
                <w:rFonts w:ascii="Arial" w:hAnsi="Arial" w:cs="Arial"/>
                <w:sz w:val="16"/>
                <w:szCs w:val="16"/>
              </w:rPr>
            </w:pPr>
            <w:r w:rsidRPr="00CA7385">
              <w:rPr>
                <w:rFonts w:ascii="Arial" w:hAnsi="Arial" w:cs="Arial"/>
                <w:sz w:val="16"/>
                <w:szCs w:val="16"/>
              </w:rPr>
              <w:t>4.131,00</w:t>
            </w:r>
          </w:p>
        </w:tc>
      </w:tr>
      <w:tr w:rsidR="00CA7385" w:rsidRPr="00CA7385" w14:paraId="7E7BB6C9" w14:textId="77777777" w:rsidTr="00511C9D">
        <w:trPr>
          <w:trHeight w:val="20"/>
        </w:trPr>
        <w:tc>
          <w:tcPr>
            <w:tcW w:w="567" w:type="dxa"/>
            <w:noWrap/>
            <w:vAlign w:val="bottom"/>
            <w:hideMark/>
          </w:tcPr>
          <w:p w14:paraId="46A86A76" w14:textId="1BC3458C" w:rsidR="005B0D94" w:rsidRPr="00CA7385" w:rsidRDefault="005B0D94" w:rsidP="005B0D94">
            <w:pPr>
              <w:jc w:val="center"/>
              <w:rPr>
                <w:rFonts w:ascii="Arial" w:hAnsi="Arial" w:cs="Arial"/>
                <w:sz w:val="16"/>
                <w:szCs w:val="16"/>
              </w:rPr>
            </w:pPr>
            <w:r w:rsidRPr="00CA7385">
              <w:rPr>
                <w:rFonts w:ascii="Arial" w:hAnsi="Arial" w:cs="Arial"/>
                <w:sz w:val="16"/>
                <w:szCs w:val="16"/>
              </w:rPr>
              <w:t>19</w:t>
            </w:r>
          </w:p>
        </w:tc>
        <w:tc>
          <w:tcPr>
            <w:tcW w:w="1134" w:type="dxa"/>
            <w:noWrap/>
            <w:vAlign w:val="bottom"/>
            <w:hideMark/>
          </w:tcPr>
          <w:p w14:paraId="4609035D" w14:textId="6871AC25" w:rsidR="005B0D94" w:rsidRPr="00CA7385" w:rsidRDefault="005B0D94" w:rsidP="005B0D94">
            <w:pPr>
              <w:jc w:val="center"/>
              <w:rPr>
                <w:rFonts w:ascii="Arial" w:hAnsi="Arial" w:cs="Arial"/>
                <w:sz w:val="16"/>
                <w:szCs w:val="16"/>
              </w:rPr>
            </w:pPr>
            <w:r w:rsidRPr="00CA7385">
              <w:rPr>
                <w:rFonts w:ascii="Arial" w:hAnsi="Arial" w:cs="Arial"/>
                <w:sz w:val="16"/>
                <w:szCs w:val="16"/>
              </w:rPr>
              <w:t>001.003.180</w:t>
            </w:r>
          </w:p>
        </w:tc>
        <w:tc>
          <w:tcPr>
            <w:tcW w:w="3686" w:type="dxa"/>
            <w:noWrap/>
            <w:vAlign w:val="bottom"/>
            <w:hideMark/>
          </w:tcPr>
          <w:p w14:paraId="62D2E019" w14:textId="5DA53CF9" w:rsidR="005B0D94" w:rsidRPr="00CA7385" w:rsidRDefault="005B0D94" w:rsidP="005B0D94">
            <w:pPr>
              <w:jc w:val="both"/>
              <w:rPr>
                <w:rFonts w:ascii="Arial" w:hAnsi="Arial" w:cs="Arial"/>
                <w:sz w:val="16"/>
                <w:szCs w:val="16"/>
              </w:rPr>
            </w:pPr>
            <w:r w:rsidRPr="00CA7385">
              <w:rPr>
                <w:rFonts w:ascii="Arial" w:hAnsi="Arial" w:cs="Arial"/>
                <w:sz w:val="16"/>
                <w:szCs w:val="16"/>
              </w:rPr>
              <w:t>DESODORIZADOR SANITARIO: DESODORIZADOR SANITARIO EM GEL ADESIVO OU SISTEMA EQUIVALENTE, DESTINADO A HIGIENIZACAO E DESODORIZACAO DE VASOS SANITARIOS, PROPORCIONANDO ACAO LIMPADORA, FRAGRANCIA AGRADAVEL E AUXFLIO NA PREVENCAO DA FORMACAO DE INCRUSTACOES, CONFORME CARACTERFSTICAS DO PRODUTO. DEVERA APRESENTAR BOA FIXACAO AO VASO SANITARIO, LIBERACAO GRADUAL DA FRAGRANCIA E DOS AGENTES ATIVOS DURANTE O USO, SEM DESPRENDIMENTO PREMATURO OU DISSOLUCAO EXCESSIVAMENTE RAPIDA. PRODUTO REGULARIZADO JUNTO A ANVISA, EM CONFORMIDADE COM A LEGISLACAO VIGENTE APLICAVEL AOS SANEANTES. ACONDICIONADO EM EMBALAGEM INDIVIDUAL LACRADA, CONTENDO IDENTIFICACAO DO FABRICANTE, COMPOSICAO, MODO DE USO, LOTE, DATA DE FABRICACAO, VALIDADE, PRECAUCOES, NUMERO DA REGULARIZACAO SANITARIA E DEMAIS INFORMACOES EXIGIDAS PELA LEGISLACAO. FABRICANTE E MARCA DEVERAO SER INFORMADOS NA PROPOSTA. MARCAS DE REFERENCIA: PATO, HARPIC, SANY OU EQUIVALENTE/SIMILAR OU DE QUALIDADE SUPERIOR.</w:t>
            </w:r>
          </w:p>
        </w:tc>
        <w:tc>
          <w:tcPr>
            <w:tcW w:w="992" w:type="dxa"/>
            <w:noWrap/>
            <w:vAlign w:val="bottom"/>
            <w:hideMark/>
          </w:tcPr>
          <w:p w14:paraId="50B02543" w14:textId="3B4CDCF7"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0926D4F" w14:textId="5415003F"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5C782DBD" w14:textId="472D8E12" w:rsidR="005B0D94" w:rsidRPr="00CA7385" w:rsidRDefault="005B0D94" w:rsidP="005B0D94">
            <w:pPr>
              <w:jc w:val="right"/>
              <w:rPr>
                <w:rFonts w:ascii="Arial" w:hAnsi="Arial" w:cs="Arial"/>
                <w:sz w:val="16"/>
                <w:szCs w:val="16"/>
              </w:rPr>
            </w:pPr>
            <w:r w:rsidRPr="00CA7385">
              <w:rPr>
                <w:rFonts w:ascii="Arial" w:hAnsi="Arial" w:cs="Arial"/>
                <w:sz w:val="16"/>
                <w:szCs w:val="16"/>
              </w:rPr>
              <w:t>22,61</w:t>
            </w:r>
          </w:p>
        </w:tc>
        <w:tc>
          <w:tcPr>
            <w:tcW w:w="941" w:type="dxa"/>
            <w:noWrap/>
            <w:vAlign w:val="bottom"/>
            <w:hideMark/>
          </w:tcPr>
          <w:p w14:paraId="097F94CA" w14:textId="335D8958" w:rsidR="005B0D94" w:rsidRPr="00CA7385" w:rsidRDefault="005B0D94" w:rsidP="005B0D94">
            <w:pPr>
              <w:jc w:val="right"/>
              <w:rPr>
                <w:rFonts w:ascii="Arial" w:hAnsi="Arial" w:cs="Arial"/>
                <w:sz w:val="16"/>
                <w:szCs w:val="16"/>
              </w:rPr>
            </w:pPr>
            <w:r w:rsidRPr="00CA7385">
              <w:rPr>
                <w:rFonts w:ascii="Arial" w:hAnsi="Arial" w:cs="Arial"/>
                <w:sz w:val="16"/>
                <w:szCs w:val="16"/>
              </w:rPr>
              <w:t>10.174,50</w:t>
            </w:r>
          </w:p>
        </w:tc>
      </w:tr>
      <w:tr w:rsidR="00CA7385" w:rsidRPr="00CA7385" w14:paraId="14B8E6AC" w14:textId="77777777" w:rsidTr="00511C9D">
        <w:trPr>
          <w:trHeight w:val="20"/>
        </w:trPr>
        <w:tc>
          <w:tcPr>
            <w:tcW w:w="567" w:type="dxa"/>
            <w:noWrap/>
            <w:vAlign w:val="bottom"/>
            <w:hideMark/>
          </w:tcPr>
          <w:p w14:paraId="6B204011" w14:textId="6A532F75" w:rsidR="005B0D94" w:rsidRPr="00CA7385" w:rsidRDefault="005B0D94" w:rsidP="005B0D94">
            <w:pPr>
              <w:jc w:val="center"/>
              <w:rPr>
                <w:rFonts w:ascii="Arial" w:hAnsi="Arial" w:cs="Arial"/>
                <w:sz w:val="16"/>
                <w:szCs w:val="16"/>
              </w:rPr>
            </w:pPr>
            <w:r w:rsidRPr="00CA7385">
              <w:rPr>
                <w:rFonts w:ascii="Arial" w:hAnsi="Arial" w:cs="Arial"/>
                <w:sz w:val="16"/>
                <w:szCs w:val="16"/>
              </w:rPr>
              <w:t>20</w:t>
            </w:r>
          </w:p>
        </w:tc>
        <w:tc>
          <w:tcPr>
            <w:tcW w:w="1134" w:type="dxa"/>
            <w:noWrap/>
            <w:vAlign w:val="bottom"/>
            <w:hideMark/>
          </w:tcPr>
          <w:p w14:paraId="4F46C08A" w14:textId="6E7BB996" w:rsidR="005B0D94" w:rsidRPr="00CA7385" w:rsidRDefault="005B0D94" w:rsidP="005B0D94">
            <w:pPr>
              <w:jc w:val="center"/>
              <w:rPr>
                <w:rFonts w:ascii="Arial" w:hAnsi="Arial" w:cs="Arial"/>
                <w:sz w:val="16"/>
                <w:szCs w:val="16"/>
              </w:rPr>
            </w:pPr>
            <w:r w:rsidRPr="00CA7385">
              <w:rPr>
                <w:rFonts w:ascii="Arial" w:hAnsi="Arial" w:cs="Arial"/>
                <w:sz w:val="16"/>
                <w:szCs w:val="16"/>
              </w:rPr>
              <w:t>001.003.181</w:t>
            </w:r>
          </w:p>
        </w:tc>
        <w:tc>
          <w:tcPr>
            <w:tcW w:w="3686" w:type="dxa"/>
            <w:noWrap/>
            <w:vAlign w:val="bottom"/>
            <w:hideMark/>
          </w:tcPr>
          <w:p w14:paraId="68554B6B" w14:textId="0A423F11"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DETERGENTE DESENGORDURANTE PARA COZINHA- 5 L:DETERGENTE LFQUIDO DESENGORDURANTE, DE USO PROFISSIONAL, DESTINADO A LIMPEZA DE COZINHAS, FOG6ES, BANCADAS, PISOS, EQUIPAMENTOS, UTENSFLIOS E DEMAIS SUPERFFCIES COMPATFVEIS, COM ACAO EFICIENTE NA REMOCAO DE GORDURAS, OLEOS E RESFDUOS DE ALIMENTOS, BOA SOLUBILIDADE EM AGUA E FACIL ENXAGUE, SEM DEIXAR RESFDUOS. FORMULACAO COM TENSOATIVOS BIODEGRADAVEIS E SEM CARACTERFSTICAS QUE CAUSEM CORROSAO OU DANOS AS SUPERFFCIES PARA AS QUAIS FOR INDICADO. DEVERA APRESENTAR ASPECTO HOMOGENEO, SEM SEPARACAO DE FASES OU PARTFCULAS ESTRANHAS. PRODUTO REGULARIZADO PERANTE A ANVISA, DEVENDO ATENDER A LEGISLACAO SANITARIA VIGENTE APLICAVEL AOS SANEANTES. ACONDICIONADO EM GALAO PLASTICO RESISTENTE DE 5 LITROS, COM TAMPA ADEQUADA E LACRE DE SEGURANCA, CONTENDO IDENTIFICACAO DO FABRICANTE, COMPOSICAO, PRINCFPIO </w:t>
            </w:r>
            <w:r w:rsidRPr="00CA7385">
              <w:rPr>
                <w:rFonts w:ascii="Arial" w:hAnsi="Arial" w:cs="Arial"/>
                <w:sz w:val="16"/>
                <w:szCs w:val="16"/>
              </w:rPr>
              <w:lastRenderedPageBreak/>
              <w:t>ATIVO, MODO DE USO, DILUICAO, PRECAUCOES, LOTE, VALIDADE, DADOS DE REGULARIZACAO SANITARIA QUANDO APLICAVEIS E DEMAIS INFORMACOES EXIGIDAS PELA LEGISLACAO. FABRICANTE E MARCA DEVERAO SER INFORMADOS NA PROPOSTA. MARCAS DE REFERENCIA: VEJA PRO, SPARTAN, AUDAX OU EQUIVALENTE/SIMILAR OU DE QUALIDADE SUPERIOR.</w:t>
            </w:r>
          </w:p>
        </w:tc>
        <w:tc>
          <w:tcPr>
            <w:tcW w:w="992" w:type="dxa"/>
            <w:noWrap/>
            <w:vAlign w:val="bottom"/>
            <w:hideMark/>
          </w:tcPr>
          <w:p w14:paraId="175AEB5A" w14:textId="2963B8DD"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160394CB" w14:textId="2FF8187E"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226FF2F5" w14:textId="662CA880" w:rsidR="005B0D94" w:rsidRPr="00CA7385" w:rsidRDefault="005B0D94" w:rsidP="005B0D94">
            <w:pPr>
              <w:jc w:val="right"/>
              <w:rPr>
                <w:rFonts w:ascii="Arial" w:hAnsi="Arial" w:cs="Arial"/>
                <w:sz w:val="16"/>
                <w:szCs w:val="16"/>
              </w:rPr>
            </w:pPr>
            <w:r w:rsidRPr="00CA7385">
              <w:rPr>
                <w:rFonts w:ascii="Arial" w:hAnsi="Arial" w:cs="Arial"/>
                <w:sz w:val="16"/>
                <w:szCs w:val="16"/>
              </w:rPr>
              <w:t>55,25</w:t>
            </w:r>
          </w:p>
        </w:tc>
        <w:tc>
          <w:tcPr>
            <w:tcW w:w="941" w:type="dxa"/>
            <w:noWrap/>
            <w:vAlign w:val="bottom"/>
            <w:hideMark/>
          </w:tcPr>
          <w:p w14:paraId="3BC87839" w14:textId="41B3D7E1" w:rsidR="005B0D94" w:rsidRPr="00CA7385" w:rsidRDefault="005B0D94" w:rsidP="005B0D94">
            <w:pPr>
              <w:jc w:val="right"/>
              <w:rPr>
                <w:rFonts w:ascii="Arial" w:hAnsi="Arial" w:cs="Arial"/>
                <w:sz w:val="16"/>
                <w:szCs w:val="16"/>
              </w:rPr>
            </w:pPr>
            <w:r w:rsidRPr="00CA7385">
              <w:rPr>
                <w:rFonts w:ascii="Arial" w:hAnsi="Arial" w:cs="Arial"/>
                <w:sz w:val="16"/>
                <w:szCs w:val="16"/>
              </w:rPr>
              <w:t>8.287,50</w:t>
            </w:r>
          </w:p>
        </w:tc>
      </w:tr>
      <w:tr w:rsidR="00CA7385" w:rsidRPr="00CA7385" w14:paraId="2AB38A38" w14:textId="77777777" w:rsidTr="00511C9D">
        <w:trPr>
          <w:trHeight w:val="20"/>
        </w:trPr>
        <w:tc>
          <w:tcPr>
            <w:tcW w:w="567" w:type="dxa"/>
            <w:noWrap/>
            <w:vAlign w:val="bottom"/>
            <w:hideMark/>
          </w:tcPr>
          <w:p w14:paraId="1475FE4C" w14:textId="28CA83B7" w:rsidR="005B0D94" w:rsidRPr="00CA7385" w:rsidRDefault="005B0D94" w:rsidP="005B0D94">
            <w:pPr>
              <w:jc w:val="center"/>
              <w:rPr>
                <w:rFonts w:ascii="Arial" w:hAnsi="Arial" w:cs="Arial"/>
                <w:sz w:val="16"/>
                <w:szCs w:val="16"/>
              </w:rPr>
            </w:pPr>
            <w:r w:rsidRPr="00CA7385">
              <w:rPr>
                <w:rFonts w:ascii="Arial" w:hAnsi="Arial" w:cs="Arial"/>
                <w:sz w:val="16"/>
                <w:szCs w:val="16"/>
              </w:rPr>
              <w:t>21</w:t>
            </w:r>
          </w:p>
        </w:tc>
        <w:tc>
          <w:tcPr>
            <w:tcW w:w="1134" w:type="dxa"/>
            <w:noWrap/>
            <w:vAlign w:val="bottom"/>
            <w:hideMark/>
          </w:tcPr>
          <w:p w14:paraId="0DA96ABA" w14:textId="390D2D84" w:rsidR="005B0D94" w:rsidRPr="00CA7385" w:rsidRDefault="005B0D94" w:rsidP="005B0D94">
            <w:pPr>
              <w:jc w:val="center"/>
              <w:rPr>
                <w:rFonts w:ascii="Arial" w:hAnsi="Arial" w:cs="Arial"/>
                <w:sz w:val="16"/>
                <w:szCs w:val="16"/>
              </w:rPr>
            </w:pPr>
            <w:r w:rsidRPr="00CA7385">
              <w:rPr>
                <w:rFonts w:ascii="Arial" w:hAnsi="Arial" w:cs="Arial"/>
                <w:sz w:val="16"/>
                <w:szCs w:val="16"/>
              </w:rPr>
              <w:t>001.003.182</w:t>
            </w:r>
          </w:p>
        </w:tc>
        <w:tc>
          <w:tcPr>
            <w:tcW w:w="3686" w:type="dxa"/>
            <w:noWrap/>
            <w:vAlign w:val="bottom"/>
            <w:hideMark/>
          </w:tcPr>
          <w:p w14:paraId="37700F21" w14:textId="3DD0B6A0" w:rsidR="005B0D94" w:rsidRPr="00CA7385" w:rsidRDefault="005B0D94" w:rsidP="005B0D94">
            <w:pPr>
              <w:jc w:val="both"/>
              <w:rPr>
                <w:rFonts w:ascii="Arial" w:hAnsi="Arial" w:cs="Arial"/>
                <w:sz w:val="16"/>
                <w:szCs w:val="16"/>
              </w:rPr>
            </w:pPr>
            <w:r w:rsidRPr="00CA7385">
              <w:rPr>
                <w:rFonts w:ascii="Arial" w:hAnsi="Arial" w:cs="Arial"/>
                <w:sz w:val="16"/>
                <w:szCs w:val="16"/>
              </w:rPr>
              <w:t>DISPENSER DE METAL PARA PAPEL TOALHA INTERFOLHADO:DISPENSER DE USO INSTITUCIONAL, DESTINADO AO ACONDICIONAMENTO E FORNECIMENTO DE PAPEL TOALHA INTERFOLHADO, CONFECCIONADO EM ACO INOXIDAVEL AISI 430 OU AISI 304, COM ACABAMENTO ESCOVADO OU POLIDO, RESISTENTE A UMIDADE, CORROSAO, IMPACTOS E AO USO CONTFNUO. DEVERA POSSUIR SISTEMA DE ABERTURA POR CHAVE OU TRAVA DE SE GURAN&lt;;A, VISOR PARA ACOMPANHAMENTO DO NFVEL DE PAPEL, CANTOS ARREDONDADOS, BORDAS SEM REBARBAS E CAPACIDADE COMPATFVEL COM PAPEL TOALHA INTERFOLHADO DE PADRAO INSTITUCIONAL (DUAS OU TRES DOBRAS). DEVERA PERMITIR ABASTECIMENTO E RETIRADA DAS FOLHAS DE FORMA PRATICA, SEM TRAVAMENTOS OU DESPERDFCIOS.ACOMPANHAR KIT COMPLETO PARA INSTALACAO, CONTENDO PARAFUSOS, BUCHAS E DEMAIS ACESS6RIOS NECESSARIOS A FIXACAO. PRODUTO NOVO, DE FACIL HIGIENIZACAO, COM ACABAMENTO UNIFORME E ISENTO DE DEFEITOS DE FABRICACAO. FABRICANTE E MARCA DEVERAO SER INFORMADOS NA PROPOSTA. MARCAS DE REFERENCIA: PREMISSE, NOBRE, BRALIMPIA, JSN OU EQUIVALENTE/SIMILAR OU DE QUALIDADE SUPERIOR.</w:t>
            </w:r>
          </w:p>
        </w:tc>
        <w:tc>
          <w:tcPr>
            <w:tcW w:w="992" w:type="dxa"/>
            <w:noWrap/>
            <w:vAlign w:val="bottom"/>
            <w:hideMark/>
          </w:tcPr>
          <w:p w14:paraId="049841F0" w14:textId="560D9A54"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602644D0" w14:textId="3A8BF7EA"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372ADB58" w14:textId="2C5B00FC" w:rsidR="005B0D94" w:rsidRPr="00CA7385" w:rsidRDefault="005B0D94" w:rsidP="005B0D94">
            <w:pPr>
              <w:jc w:val="right"/>
              <w:rPr>
                <w:rFonts w:ascii="Arial" w:hAnsi="Arial" w:cs="Arial"/>
                <w:sz w:val="16"/>
                <w:szCs w:val="16"/>
              </w:rPr>
            </w:pPr>
            <w:r w:rsidRPr="00CA7385">
              <w:rPr>
                <w:rFonts w:ascii="Arial" w:hAnsi="Arial" w:cs="Arial"/>
                <w:sz w:val="16"/>
                <w:szCs w:val="16"/>
              </w:rPr>
              <w:t>82,92</w:t>
            </w:r>
          </w:p>
        </w:tc>
        <w:tc>
          <w:tcPr>
            <w:tcW w:w="941" w:type="dxa"/>
            <w:noWrap/>
            <w:vAlign w:val="bottom"/>
            <w:hideMark/>
          </w:tcPr>
          <w:p w14:paraId="022D9B82" w14:textId="7D5D48E4" w:rsidR="005B0D94" w:rsidRPr="00CA7385" w:rsidRDefault="005B0D94" w:rsidP="005B0D94">
            <w:pPr>
              <w:jc w:val="right"/>
              <w:rPr>
                <w:rFonts w:ascii="Arial" w:hAnsi="Arial" w:cs="Arial"/>
                <w:sz w:val="16"/>
                <w:szCs w:val="16"/>
              </w:rPr>
            </w:pPr>
            <w:r w:rsidRPr="00CA7385">
              <w:rPr>
                <w:rFonts w:ascii="Arial" w:hAnsi="Arial" w:cs="Arial"/>
                <w:sz w:val="16"/>
                <w:szCs w:val="16"/>
              </w:rPr>
              <w:t>6.219,00</w:t>
            </w:r>
          </w:p>
        </w:tc>
      </w:tr>
      <w:tr w:rsidR="00CA7385" w:rsidRPr="00CA7385" w14:paraId="4450585A" w14:textId="77777777" w:rsidTr="00511C9D">
        <w:trPr>
          <w:trHeight w:val="20"/>
        </w:trPr>
        <w:tc>
          <w:tcPr>
            <w:tcW w:w="567" w:type="dxa"/>
            <w:noWrap/>
            <w:vAlign w:val="bottom"/>
            <w:hideMark/>
          </w:tcPr>
          <w:p w14:paraId="44CA3E78" w14:textId="7E575E7A" w:rsidR="005B0D94" w:rsidRPr="00CA7385" w:rsidRDefault="005B0D94" w:rsidP="005B0D94">
            <w:pPr>
              <w:jc w:val="center"/>
              <w:rPr>
                <w:rFonts w:ascii="Arial" w:hAnsi="Arial" w:cs="Arial"/>
                <w:sz w:val="16"/>
                <w:szCs w:val="16"/>
              </w:rPr>
            </w:pPr>
            <w:r w:rsidRPr="00CA7385">
              <w:rPr>
                <w:rFonts w:ascii="Arial" w:hAnsi="Arial" w:cs="Arial"/>
                <w:sz w:val="16"/>
                <w:szCs w:val="16"/>
              </w:rPr>
              <w:t>22</w:t>
            </w:r>
          </w:p>
        </w:tc>
        <w:tc>
          <w:tcPr>
            <w:tcW w:w="1134" w:type="dxa"/>
            <w:noWrap/>
            <w:vAlign w:val="bottom"/>
            <w:hideMark/>
          </w:tcPr>
          <w:p w14:paraId="1DCB4DF3" w14:textId="6EC56114" w:rsidR="005B0D94" w:rsidRPr="00CA7385" w:rsidRDefault="005B0D94" w:rsidP="005B0D94">
            <w:pPr>
              <w:jc w:val="center"/>
              <w:rPr>
                <w:rFonts w:ascii="Arial" w:hAnsi="Arial" w:cs="Arial"/>
                <w:sz w:val="16"/>
                <w:szCs w:val="16"/>
              </w:rPr>
            </w:pPr>
            <w:r w:rsidRPr="00CA7385">
              <w:rPr>
                <w:rFonts w:ascii="Arial" w:hAnsi="Arial" w:cs="Arial"/>
                <w:sz w:val="16"/>
                <w:szCs w:val="16"/>
              </w:rPr>
              <w:t>001.003.183</w:t>
            </w:r>
          </w:p>
        </w:tc>
        <w:tc>
          <w:tcPr>
            <w:tcW w:w="3686" w:type="dxa"/>
            <w:noWrap/>
            <w:vAlign w:val="bottom"/>
            <w:hideMark/>
          </w:tcPr>
          <w:p w14:paraId="1B7A1A47" w14:textId="39086EA5"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DISPENSER PARA PAPEL TOALHA EM BOBINA 200 METROS:DISPENSER INSTITUCIONAL PARA PAPEL TOALHA EM BOBINA, COMPATIVEL COM BOBINAS DE APROXIMADAMENTE 20 CM DE LARGURA E 200 METROS DE COMPRIMENTO, COM SISTEMA DE ACIONAMENTO MANUAL PARA LIBERACAO DO PAPEL. CONFECCIONADO EM ACO, COM ESTRUTURA RESISTENTE E ACABAMENTO ADEQUADO PARA USO CONTFNUO EM AMBIENTES INSTITUCIONAIS, COMERCIAIS E PUBLICOS, RESISTENTE A CORROSAO E DE FACIL HIGIENIZACAO E MANUTENCAO. DEVERA POSSUIR TAM PA OU SISTEMA DE ABERTURA QUE PERMITA A REPOSICAO DA BOBINA DE FORMA PRATICA E SEGURA, BEM COMO VISOR OU SISTEMA EQUIVALENTE PARA VERIFICACAO DA QUANTIDADE DE PAPEL DISPONIVEL DEVERA POSSUIR MECANISMO DE CARTE EFICIENTE, PERMITINDO A RETIRADA DO PAPEL DE FORMA PRATICA E REDUZINDO DESPERDFCIOS. COMPATFVEL COM PAPEL TOALHA EM BOBINA, FOLHA SIMPLES, COM ACIONAMENTO MANUAL. 0 EQUIPAMENTO DEVERA SER PROPRIO PARA INSTALACAO EM PAREDE, ACOMPANHADO DOS ACESSORIOS NECESSARIOS A SUA FIXACAO, </w:t>
            </w:r>
            <w:r w:rsidRPr="00CA7385">
              <w:rPr>
                <w:rFonts w:ascii="Arial" w:hAnsi="Arial" w:cs="Arial"/>
                <w:sz w:val="16"/>
                <w:szCs w:val="16"/>
              </w:rPr>
              <w:lastRenderedPageBreak/>
              <w:t>QUANDO APLICAVEL. ACABAMENTO: METALICO, PREFERENCIALMENTE BRANCO, CINZA OU INOX, OU EQUIVALENTE. EMBALAGEM DE FORNECIMENTO: UNIDADE. MARCAS DE REFERENCIA: NOBRE, PREMISSE, JSN OU EQUIVALENTE DE QUALIDADE IGUAL OU SUPERIOR.</w:t>
            </w:r>
          </w:p>
        </w:tc>
        <w:tc>
          <w:tcPr>
            <w:tcW w:w="992" w:type="dxa"/>
            <w:noWrap/>
            <w:vAlign w:val="bottom"/>
            <w:hideMark/>
          </w:tcPr>
          <w:p w14:paraId="09695846" w14:textId="1CBFC31E"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96C2EE7" w14:textId="22BD3D7C"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3650139C" w14:textId="1DB1667A" w:rsidR="005B0D94" w:rsidRPr="00CA7385" w:rsidRDefault="005B0D94" w:rsidP="005B0D94">
            <w:pPr>
              <w:jc w:val="right"/>
              <w:rPr>
                <w:rFonts w:ascii="Arial" w:hAnsi="Arial" w:cs="Arial"/>
                <w:sz w:val="16"/>
                <w:szCs w:val="16"/>
              </w:rPr>
            </w:pPr>
            <w:r w:rsidRPr="00CA7385">
              <w:rPr>
                <w:rFonts w:ascii="Arial" w:hAnsi="Arial" w:cs="Arial"/>
                <w:sz w:val="16"/>
                <w:szCs w:val="16"/>
              </w:rPr>
              <w:t>163,54</w:t>
            </w:r>
          </w:p>
        </w:tc>
        <w:tc>
          <w:tcPr>
            <w:tcW w:w="941" w:type="dxa"/>
            <w:noWrap/>
            <w:vAlign w:val="bottom"/>
            <w:hideMark/>
          </w:tcPr>
          <w:p w14:paraId="390D0A49" w14:textId="755ED993" w:rsidR="005B0D94" w:rsidRPr="00CA7385" w:rsidRDefault="005B0D94" w:rsidP="005B0D94">
            <w:pPr>
              <w:jc w:val="right"/>
              <w:rPr>
                <w:rFonts w:ascii="Arial" w:hAnsi="Arial" w:cs="Arial"/>
                <w:sz w:val="16"/>
                <w:szCs w:val="16"/>
              </w:rPr>
            </w:pPr>
            <w:r w:rsidRPr="00CA7385">
              <w:rPr>
                <w:rFonts w:ascii="Arial" w:hAnsi="Arial" w:cs="Arial"/>
                <w:sz w:val="16"/>
                <w:szCs w:val="16"/>
              </w:rPr>
              <w:t>12.265,50</w:t>
            </w:r>
          </w:p>
        </w:tc>
      </w:tr>
      <w:tr w:rsidR="00CA7385" w:rsidRPr="00CA7385" w14:paraId="14D5DD93" w14:textId="77777777" w:rsidTr="00511C9D">
        <w:trPr>
          <w:trHeight w:val="20"/>
        </w:trPr>
        <w:tc>
          <w:tcPr>
            <w:tcW w:w="567" w:type="dxa"/>
            <w:noWrap/>
            <w:vAlign w:val="bottom"/>
            <w:hideMark/>
          </w:tcPr>
          <w:p w14:paraId="595A599F" w14:textId="3D5026BF" w:rsidR="005B0D94" w:rsidRPr="00CA7385" w:rsidRDefault="005B0D94" w:rsidP="005B0D94">
            <w:pPr>
              <w:jc w:val="center"/>
              <w:rPr>
                <w:rFonts w:ascii="Arial" w:hAnsi="Arial" w:cs="Arial"/>
                <w:sz w:val="16"/>
                <w:szCs w:val="16"/>
              </w:rPr>
            </w:pPr>
            <w:r w:rsidRPr="00CA7385">
              <w:rPr>
                <w:rFonts w:ascii="Arial" w:hAnsi="Arial" w:cs="Arial"/>
                <w:sz w:val="16"/>
                <w:szCs w:val="16"/>
              </w:rPr>
              <w:t>23</w:t>
            </w:r>
          </w:p>
        </w:tc>
        <w:tc>
          <w:tcPr>
            <w:tcW w:w="1134" w:type="dxa"/>
            <w:noWrap/>
            <w:vAlign w:val="bottom"/>
            <w:hideMark/>
          </w:tcPr>
          <w:p w14:paraId="7A2D1C4C" w14:textId="482A0F7F" w:rsidR="005B0D94" w:rsidRPr="00CA7385" w:rsidRDefault="005B0D94" w:rsidP="005B0D94">
            <w:pPr>
              <w:jc w:val="center"/>
              <w:rPr>
                <w:rFonts w:ascii="Arial" w:hAnsi="Arial" w:cs="Arial"/>
                <w:sz w:val="16"/>
                <w:szCs w:val="16"/>
              </w:rPr>
            </w:pPr>
            <w:r w:rsidRPr="00CA7385">
              <w:rPr>
                <w:rFonts w:ascii="Arial" w:hAnsi="Arial" w:cs="Arial"/>
                <w:sz w:val="16"/>
                <w:szCs w:val="16"/>
              </w:rPr>
              <w:t>001.003.184</w:t>
            </w:r>
          </w:p>
        </w:tc>
        <w:tc>
          <w:tcPr>
            <w:tcW w:w="3686" w:type="dxa"/>
            <w:noWrap/>
            <w:vAlign w:val="bottom"/>
            <w:hideMark/>
          </w:tcPr>
          <w:p w14:paraId="2FA39342" w14:textId="683EF3F6" w:rsidR="005B0D94" w:rsidRPr="00CA7385" w:rsidRDefault="005B0D94" w:rsidP="005B0D94">
            <w:pPr>
              <w:jc w:val="both"/>
              <w:rPr>
                <w:rFonts w:ascii="Arial" w:hAnsi="Arial" w:cs="Arial"/>
                <w:sz w:val="16"/>
                <w:szCs w:val="16"/>
              </w:rPr>
            </w:pPr>
            <w:r w:rsidRPr="00CA7385">
              <w:rPr>
                <w:rFonts w:ascii="Arial" w:hAnsi="Arial" w:cs="Arial"/>
                <w:sz w:val="16"/>
                <w:szCs w:val="16"/>
              </w:rPr>
              <w:t>DISPENSER PARA SABONETE ESPUMA: DISPENSER DE USO INSTITUCIONAL, DE QUALIDADE PREMIUM, DESTINADO AO FORNECIMENTO DE SABONETE ESPUMA, CONFECCIONADO EM PLASTICO ABS DE ALTO IMPACTO, COM PROTECAO CONTRA RAIOS UV, OU MATERIAL DE DESEMPENHO EQUIVALENTE, RESISTENTE A UMIDADE, IMPACTOS E AO USO CONTFNUO. DEVERA POSSUIR ACIONAMENTO MANUAL POR TECLA OU BOTAO FRONTAL, EQUIPADO COM VALVULA ESPUMADORA DE ALTA EFICIENCIA, PROPORCIONANDO FORMACAO UNIFORME DE ESPUMA, SEM VAZAMENTOS OU GOTEJAMENTO EXCESSIVE. DEVERA SER COMPATFVEL COM SISTEMA DE RESERVATORIO REMOVFVEL OU REFIL, COM CAPACIDADE MINIMA DE 800 ML, POSSUIR VISOR TRANSPARENTE PARA ACOMPANHAMENTO DO NFVEL DO PRODUTO, SISTEMA DE ABERTURA POR CHAVE OU TRAVA DE SEGURANCA E FECHAMENTO SEGURO. 0 EQUIPAMENTO DEVERA APRESENTAR SUPERFFCIES LISAS, CANTOS ARREDONDADOS, ACABAMENTO UNIFORME E SER DE FACIL HIGIENIZACAO. ACOMPANHAR KIT COMPLETE PARA INSTALACAO, CONTENDO PARAFUSOS  BUCHAS E DEMAIS ACESSORIOS NECESSARIES A FIXACAO. PRODUTO NOVO, ISENTO DE REBARBAS, RACHADURAS, DEFORMACOES OU DEFEITOS DE FABRICACAO. FABRICANTE E MARCA DEVERAO SER INFORMADOS NA PROPOSTA. MARCAS DE REFERENCIA: PREMISSE, JSN, NOBRE, BRALIMPIA OU EQUIVALENTE/SIMILAR OU DE QUALIDADE SUPERIOR.</w:t>
            </w:r>
          </w:p>
        </w:tc>
        <w:tc>
          <w:tcPr>
            <w:tcW w:w="992" w:type="dxa"/>
            <w:noWrap/>
            <w:vAlign w:val="bottom"/>
            <w:hideMark/>
          </w:tcPr>
          <w:p w14:paraId="2B46EE07" w14:textId="7FEABAD8"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5B265DE1" w14:textId="362B5421"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69EC6AAF" w14:textId="461EC611" w:rsidR="005B0D94" w:rsidRPr="00CA7385" w:rsidRDefault="005B0D94" w:rsidP="005B0D94">
            <w:pPr>
              <w:jc w:val="right"/>
              <w:rPr>
                <w:rFonts w:ascii="Arial" w:hAnsi="Arial" w:cs="Arial"/>
                <w:sz w:val="16"/>
                <w:szCs w:val="16"/>
              </w:rPr>
            </w:pPr>
            <w:r w:rsidRPr="00CA7385">
              <w:rPr>
                <w:rFonts w:ascii="Arial" w:hAnsi="Arial" w:cs="Arial"/>
                <w:sz w:val="16"/>
                <w:szCs w:val="16"/>
              </w:rPr>
              <w:t>57,27</w:t>
            </w:r>
          </w:p>
        </w:tc>
        <w:tc>
          <w:tcPr>
            <w:tcW w:w="941" w:type="dxa"/>
            <w:noWrap/>
            <w:vAlign w:val="bottom"/>
            <w:hideMark/>
          </w:tcPr>
          <w:p w14:paraId="2DC5B5A2" w14:textId="3904306B" w:rsidR="005B0D94" w:rsidRPr="00CA7385" w:rsidRDefault="005B0D94" w:rsidP="005B0D94">
            <w:pPr>
              <w:jc w:val="right"/>
              <w:rPr>
                <w:rFonts w:ascii="Arial" w:hAnsi="Arial" w:cs="Arial"/>
                <w:sz w:val="16"/>
                <w:szCs w:val="16"/>
              </w:rPr>
            </w:pPr>
            <w:r w:rsidRPr="00CA7385">
              <w:rPr>
                <w:rFonts w:ascii="Arial" w:hAnsi="Arial" w:cs="Arial"/>
                <w:sz w:val="16"/>
                <w:szCs w:val="16"/>
              </w:rPr>
              <w:t>4.295,25</w:t>
            </w:r>
          </w:p>
        </w:tc>
      </w:tr>
      <w:tr w:rsidR="00CA7385" w:rsidRPr="00CA7385" w14:paraId="0B683135" w14:textId="77777777" w:rsidTr="00511C9D">
        <w:trPr>
          <w:trHeight w:val="20"/>
        </w:trPr>
        <w:tc>
          <w:tcPr>
            <w:tcW w:w="567" w:type="dxa"/>
            <w:noWrap/>
            <w:vAlign w:val="bottom"/>
            <w:hideMark/>
          </w:tcPr>
          <w:p w14:paraId="6BA1FC15" w14:textId="6A47DDA6" w:rsidR="005B0D94" w:rsidRPr="00CA7385" w:rsidRDefault="005B0D94" w:rsidP="005B0D94">
            <w:pPr>
              <w:jc w:val="center"/>
              <w:rPr>
                <w:rFonts w:ascii="Arial" w:hAnsi="Arial" w:cs="Arial"/>
                <w:sz w:val="16"/>
                <w:szCs w:val="16"/>
              </w:rPr>
            </w:pPr>
            <w:r w:rsidRPr="00CA7385">
              <w:rPr>
                <w:rFonts w:ascii="Arial" w:hAnsi="Arial" w:cs="Arial"/>
                <w:sz w:val="16"/>
                <w:szCs w:val="16"/>
              </w:rPr>
              <w:t>24</w:t>
            </w:r>
          </w:p>
        </w:tc>
        <w:tc>
          <w:tcPr>
            <w:tcW w:w="1134" w:type="dxa"/>
            <w:noWrap/>
            <w:vAlign w:val="bottom"/>
            <w:hideMark/>
          </w:tcPr>
          <w:p w14:paraId="4050ADDC" w14:textId="7828CF62" w:rsidR="005B0D94" w:rsidRPr="00CA7385" w:rsidRDefault="005B0D94" w:rsidP="005B0D94">
            <w:pPr>
              <w:jc w:val="center"/>
              <w:rPr>
                <w:rFonts w:ascii="Arial" w:hAnsi="Arial" w:cs="Arial"/>
                <w:sz w:val="16"/>
                <w:szCs w:val="16"/>
              </w:rPr>
            </w:pPr>
            <w:r w:rsidRPr="00CA7385">
              <w:rPr>
                <w:rFonts w:ascii="Arial" w:hAnsi="Arial" w:cs="Arial"/>
                <w:sz w:val="16"/>
                <w:szCs w:val="16"/>
              </w:rPr>
              <w:t>001.003.185</w:t>
            </w:r>
          </w:p>
        </w:tc>
        <w:tc>
          <w:tcPr>
            <w:tcW w:w="3686" w:type="dxa"/>
            <w:noWrap/>
            <w:vAlign w:val="bottom"/>
            <w:hideMark/>
          </w:tcPr>
          <w:p w14:paraId="722AB10D" w14:textId="62C8C97A"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DISPENSER PARA SABONETE LIQUIDO: DISPENSER DE USO INSTITUCIONAL, DE QUALIDADE PREMIUM, DESTINADO AO FORNECIMENTO DE SABONETE LFQUIDO, CONFECCIONADO EM PLASTICO ABS DE ALTO IMPACTO, COM PROTECAO CONTRA RAIOS UV, OU MATERIAL DE DESEMPENHO EQUIVALENTE, RESISTENTE A UMIDADE, IMPACTOS E AO USO CONTFNUO. DEVERA POSSUIR ACIONAMENTO MANUAL POR TECLA OU BOTAO FRONTAL, COM MECANISMO DOSADOR DE ALTA DURABILIDADE, PROPORCIONANDO LIBERACAO UNIFORME DO PRODUTO, SEM VAZAMENTOS OU GOTEJAMENTO EXCESSIVE. EQUIPADO COM RESERVATORIO REMOVFVEL OU SISTEMA PARA REFIL, COM CAPACIDADE MFNIMA DE 800 ML, VISOR TRANSPARENTE PARA ACOMPANHAMENTO DO NFVEL DO PRODUTO, SISTEMA DE ABERTURA POR CHAVE OU TRAVA DE SEGURANCA E FECHAMENTO SEGURO. DEVERA POSSUIR SUPERFFCIES LISAS, CANTOS ARREDONDADOS, ACABAMENTO UNIFORME, DE FACIL HIGIENIZACAO, </w:t>
            </w:r>
            <w:r w:rsidRPr="00CA7385">
              <w:rPr>
                <w:rFonts w:ascii="Arial" w:hAnsi="Arial" w:cs="Arial"/>
                <w:sz w:val="16"/>
                <w:szCs w:val="16"/>
              </w:rPr>
              <w:lastRenderedPageBreak/>
              <w:t>ACOMPANHANDO KIT COMPLETE PARA INSTALACAO, CONTENDO PARAFUSOS, BUCHAS E DEMAIS ACESSORIOS NECESSARIES A FIXACAO. PRODUTO NOVO, ISENTO DE REBARBAS, RACHADURAS, DEFORMACOES OU DEFEITOS DE FABRICACAO. FABRICANTE E MARCA DEVERAO SER INFORMADOS NA PROPOSTA. MARCAS DE REFERENCIA: PREMISSE, JSN, NOBRE, BRALIMPIA OU EQUIVALENTE/SIMILAR OU DE QUALIDADE SUPERIOR.</w:t>
            </w:r>
          </w:p>
        </w:tc>
        <w:tc>
          <w:tcPr>
            <w:tcW w:w="992" w:type="dxa"/>
            <w:noWrap/>
            <w:vAlign w:val="bottom"/>
            <w:hideMark/>
          </w:tcPr>
          <w:p w14:paraId="5EFE55F1" w14:textId="5C7E07C2"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E33FA42" w14:textId="154F120A"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0B148B8C" w14:textId="179D2525" w:rsidR="005B0D94" w:rsidRPr="00CA7385" w:rsidRDefault="005B0D94" w:rsidP="005B0D94">
            <w:pPr>
              <w:jc w:val="right"/>
              <w:rPr>
                <w:rFonts w:ascii="Arial" w:hAnsi="Arial" w:cs="Arial"/>
                <w:sz w:val="16"/>
                <w:szCs w:val="16"/>
              </w:rPr>
            </w:pPr>
            <w:r w:rsidRPr="00CA7385">
              <w:rPr>
                <w:rFonts w:ascii="Arial" w:hAnsi="Arial" w:cs="Arial"/>
                <w:sz w:val="16"/>
                <w:szCs w:val="16"/>
              </w:rPr>
              <w:t>75,28</w:t>
            </w:r>
          </w:p>
        </w:tc>
        <w:tc>
          <w:tcPr>
            <w:tcW w:w="941" w:type="dxa"/>
            <w:noWrap/>
            <w:vAlign w:val="bottom"/>
            <w:hideMark/>
          </w:tcPr>
          <w:p w14:paraId="2E3A3DF8" w14:textId="4FC5FB65" w:rsidR="005B0D94" w:rsidRPr="00CA7385" w:rsidRDefault="005B0D94" w:rsidP="005B0D94">
            <w:pPr>
              <w:jc w:val="right"/>
              <w:rPr>
                <w:rFonts w:ascii="Arial" w:hAnsi="Arial" w:cs="Arial"/>
                <w:sz w:val="16"/>
                <w:szCs w:val="16"/>
              </w:rPr>
            </w:pPr>
            <w:r w:rsidRPr="00CA7385">
              <w:rPr>
                <w:rFonts w:ascii="Arial" w:hAnsi="Arial" w:cs="Arial"/>
                <w:sz w:val="16"/>
                <w:szCs w:val="16"/>
              </w:rPr>
              <w:t>5.646,00</w:t>
            </w:r>
          </w:p>
        </w:tc>
      </w:tr>
      <w:tr w:rsidR="00CA7385" w:rsidRPr="00CA7385" w14:paraId="3E26CEC0" w14:textId="77777777" w:rsidTr="00511C9D">
        <w:trPr>
          <w:trHeight w:val="20"/>
        </w:trPr>
        <w:tc>
          <w:tcPr>
            <w:tcW w:w="567" w:type="dxa"/>
            <w:noWrap/>
            <w:vAlign w:val="bottom"/>
            <w:hideMark/>
          </w:tcPr>
          <w:p w14:paraId="37347720" w14:textId="300CEB35"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1134" w:type="dxa"/>
            <w:noWrap/>
            <w:vAlign w:val="bottom"/>
            <w:hideMark/>
          </w:tcPr>
          <w:p w14:paraId="72CADB4B" w14:textId="2007B088" w:rsidR="005B0D94" w:rsidRPr="00CA7385" w:rsidRDefault="005B0D94" w:rsidP="005B0D94">
            <w:pPr>
              <w:jc w:val="center"/>
              <w:rPr>
                <w:rFonts w:ascii="Arial" w:hAnsi="Arial" w:cs="Arial"/>
                <w:sz w:val="16"/>
                <w:szCs w:val="16"/>
              </w:rPr>
            </w:pPr>
            <w:r w:rsidRPr="00CA7385">
              <w:rPr>
                <w:rFonts w:ascii="Arial" w:hAnsi="Arial" w:cs="Arial"/>
                <w:sz w:val="16"/>
                <w:szCs w:val="16"/>
              </w:rPr>
              <w:t>001.003.186</w:t>
            </w:r>
          </w:p>
        </w:tc>
        <w:tc>
          <w:tcPr>
            <w:tcW w:w="3686" w:type="dxa"/>
            <w:noWrap/>
            <w:vAlign w:val="bottom"/>
            <w:hideMark/>
          </w:tcPr>
          <w:p w14:paraId="6B4BAFD3" w14:textId="39954006" w:rsidR="005B0D94" w:rsidRPr="00CA7385" w:rsidRDefault="005B0D94" w:rsidP="005B0D94">
            <w:pPr>
              <w:jc w:val="both"/>
              <w:rPr>
                <w:rFonts w:ascii="Arial" w:hAnsi="Arial" w:cs="Arial"/>
                <w:sz w:val="16"/>
                <w:szCs w:val="16"/>
              </w:rPr>
            </w:pPr>
            <w:r w:rsidRPr="00CA7385">
              <w:rPr>
                <w:rFonts w:ascii="Arial" w:hAnsi="Arial" w:cs="Arial"/>
                <w:sz w:val="16"/>
                <w:szCs w:val="16"/>
              </w:rPr>
              <w:t>ESCOVA DE DENTE INFANTIL: ESCOVA DENTAL DE USO INFANTIL, INDICADA PARA HIGIENE BUCAL DE CRIANCAS, COM CABECA COMPACTA, CERDAS MACIAS, DE PONTAS ARREDONDADAS E POLIDAS, DISTRIBUIDAS UNIFORMEMENTE, PROPORCIONANDO LIMPEZA EFICIENTE SEM AGREDIR DENTES E GENGIVAS. CABO ANATOMICO, ANTIDERRAPANTE E DE FACIL MANUSEIO, CONFECCIONADO EM MATERIAL PLASTICO ATOXICO E RESISTENTE. PRODUTO ISENTO DE REBARBAS, ARESTAS CORTANTES OU DEFEITOS DE FABRICACAO. DEVERA SER REGULARIZADO JUNTO A ANVISA, QUANDO EXIGIVEL, E ATENDER AS NORMAS TECNICAS APLICAVEIS. EMBALAGEM INDIVIDUAL LACRADA, CONTENDO IDENTIFICACAO DO FABRICANTE, MODELO, LOTE, DATA DE FABRICACAO, PRAZO DE VALIDADE (QUANDO APLICAVEL) E DEMAIS INFORMACOES OBRIGATORIAS. FABRICANTE E MARCA DEVERAO SER INFORMADOS NA PROPOSTA. MARCAS DE REFERENCIA: ORAL-B, COLGATE, JOHNSON'S, CONDOR OU EQUIVALENTE/SIMILAR OU DE QUALIDADE SUPERIOR.</w:t>
            </w:r>
          </w:p>
        </w:tc>
        <w:tc>
          <w:tcPr>
            <w:tcW w:w="992" w:type="dxa"/>
            <w:noWrap/>
            <w:vAlign w:val="bottom"/>
            <w:hideMark/>
          </w:tcPr>
          <w:p w14:paraId="4606D7E1" w14:textId="1F9F95A1"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0F94AE27" w14:textId="41A41D36" w:rsidR="005B0D94" w:rsidRPr="00CA7385" w:rsidRDefault="005B0D94" w:rsidP="005B0D94">
            <w:pPr>
              <w:jc w:val="center"/>
              <w:rPr>
                <w:rFonts w:ascii="Arial" w:hAnsi="Arial" w:cs="Arial"/>
                <w:sz w:val="16"/>
                <w:szCs w:val="16"/>
              </w:rPr>
            </w:pPr>
            <w:r w:rsidRPr="00CA7385">
              <w:rPr>
                <w:rFonts w:ascii="Arial" w:hAnsi="Arial" w:cs="Arial"/>
                <w:sz w:val="16"/>
                <w:szCs w:val="16"/>
              </w:rPr>
              <w:t>2.250,</w:t>
            </w:r>
          </w:p>
        </w:tc>
        <w:tc>
          <w:tcPr>
            <w:tcW w:w="992" w:type="dxa"/>
            <w:noWrap/>
            <w:vAlign w:val="bottom"/>
            <w:hideMark/>
          </w:tcPr>
          <w:p w14:paraId="55E9D8B8" w14:textId="614B48A0" w:rsidR="005B0D94" w:rsidRPr="00CA7385" w:rsidRDefault="005B0D94" w:rsidP="005B0D94">
            <w:pPr>
              <w:jc w:val="right"/>
              <w:rPr>
                <w:rFonts w:ascii="Arial" w:hAnsi="Arial" w:cs="Arial"/>
                <w:sz w:val="16"/>
                <w:szCs w:val="16"/>
              </w:rPr>
            </w:pPr>
            <w:r w:rsidRPr="00CA7385">
              <w:rPr>
                <w:rFonts w:ascii="Arial" w:hAnsi="Arial" w:cs="Arial"/>
                <w:sz w:val="16"/>
                <w:szCs w:val="16"/>
              </w:rPr>
              <w:t>7,82</w:t>
            </w:r>
          </w:p>
        </w:tc>
        <w:tc>
          <w:tcPr>
            <w:tcW w:w="941" w:type="dxa"/>
            <w:noWrap/>
            <w:vAlign w:val="bottom"/>
            <w:hideMark/>
          </w:tcPr>
          <w:p w14:paraId="072C00C9" w14:textId="22BA1B47" w:rsidR="005B0D94" w:rsidRPr="00CA7385" w:rsidRDefault="005B0D94" w:rsidP="005B0D94">
            <w:pPr>
              <w:jc w:val="right"/>
              <w:rPr>
                <w:rFonts w:ascii="Arial" w:hAnsi="Arial" w:cs="Arial"/>
                <w:sz w:val="16"/>
                <w:szCs w:val="16"/>
              </w:rPr>
            </w:pPr>
            <w:r w:rsidRPr="00CA7385">
              <w:rPr>
                <w:rFonts w:ascii="Arial" w:hAnsi="Arial" w:cs="Arial"/>
                <w:sz w:val="16"/>
                <w:szCs w:val="16"/>
              </w:rPr>
              <w:t>17.595,00</w:t>
            </w:r>
          </w:p>
        </w:tc>
      </w:tr>
      <w:tr w:rsidR="00CA7385" w:rsidRPr="00CA7385" w14:paraId="3FEA5512" w14:textId="77777777" w:rsidTr="00511C9D">
        <w:trPr>
          <w:trHeight w:val="20"/>
        </w:trPr>
        <w:tc>
          <w:tcPr>
            <w:tcW w:w="567" w:type="dxa"/>
            <w:noWrap/>
            <w:vAlign w:val="bottom"/>
            <w:hideMark/>
          </w:tcPr>
          <w:p w14:paraId="71D66A46" w14:textId="3D4CBFE8" w:rsidR="005B0D94" w:rsidRPr="00CA7385" w:rsidRDefault="005B0D94" w:rsidP="005B0D94">
            <w:pPr>
              <w:jc w:val="center"/>
              <w:rPr>
                <w:rFonts w:ascii="Arial" w:hAnsi="Arial" w:cs="Arial"/>
                <w:sz w:val="16"/>
                <w:szCs w:val="16"/>
              </w:rPr>
            </w:pPr>
            <w:r w:rsidRPr="00CA7385">
              <w:rPr>
                <w:rFonts w:ascii="Arial" w:hAnsi="Arial" w:cs="Arial"/>
                <w:sz w:val="16"/>
                <w:szCs w:val="16"/>
              </w:rPr>
              <w:t>26</w:t>
            </w:r>
          </w:p>
        </w:tc>
        <w:tc>
          <w:tcPr>
            <w:tcW w:w="1134" w:type="dxa"/>
            <w:noWrap/>
            <w:vAlign w:val="bottom"/>
            <w:hideMark/>
          </w:tcPr>
          <w:p w14:paraId="49B7E70E" w14:textId="54E0B8EB" w:rsidR="005B0D94" w:rsidRPr="00CA7385" w:rsidRDefault="005B0D94" w:rsidP="005B0D94">
            <w:pPr>
              <w:jc w:val="center"/>
              <w:rPr>
                <w:rFonts w:ascii="Arial" w:hAnsi="Arial" w:cs="Arial"/>
                <w:sz w:val="16"/>
                <w:szCs w:val="16"/>
              </w:rPr>
            </w:pPr>
            <w:r w:rsidRPr="00CA7385">
              <w:rPr>
                <w:rFonts w:ascii="Arial" w:hAnsi="Arial" w:cs="Arial"/>
                <w:sz w:val="16"/>
                <w:szCs w:val="16"/>
              </w:rPr>
              <w:t>001.003.187</w:t>
            </w:r>
          </w:p>
        </w:tc>
        <w:tc>
          <w:tcPr>
            <w:tcW w:w="3686" w:type="dxa"/>
            <w:noWrap/>
            <w:vAlign w:val="bottom"/>
            <w:hideMark/>
          </w:tcPr>
          <w:p w14:paraId="2F27E605" w14:textId="340A6285"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ESCOVA PARA LIMPEZA DE PISOS: ESCOVA DE USO PROFISSIONAL, DESTINADA A LIMPEZA DE PISOS LISOS, RUSTICOS E DEMAIS SUPERFFCIES LAVAVEIS COMPATRVEIS, INDICADA PARA REMOCAO DE SUJEIRAS IMPREGNADAS E INCRUSTACOES LEVES. DEVERA POSSUIR BASE CONFECCIONADA EM POLIPROPILENO (PP) DE ALTA RESISTENCIA OU MADEIRA TRATADA, COM COMPRIMENTO APROXIMADO DE 30 CM, ADMITINDO-SE VARIACAO DE ATE 10%, CONTENDO CERDAS SINTETICAS EM NYLON, POLIPROPILENO (PP) OU PET, DE ELEVADA RIGIDEZ, RESISTENCIA A ABRASAO E AOS PRODUTOS DE LIMPEZA, FIRMEMENTE FIXADAS A BASE, SEM DESPRENDIMENTO PREMATURO. AS CERDAS DEVERAO POSSUIR COMPRIMENTO M1NIMO DE 4 CM, DISTRIBU1DAS UNIFORMEMENTE EM ALTA DENSIDADE, PROPORCIONANDO LIMPEZA EFICIENTE E PERMITINDO A APLICACAO DE PRESSAO DURANTE O USO. CABO CONFECCIONADO EM MADEIRA DE REFLORESTAMENTO, ACO GALVANIZADO OU ACO REVESTIDO EM MATERIAL PLASTICO, COM COMPRIMENTO M1NIMO DE 120 CM, FIRMEMENTE FIXADO A BASE POR SISTEMA DE ROSQUEAMENTO OU SUPORTE REFORCADO, ISENTO DE FOLGAS, RACHADURAS, FARPAS OU DEFORMACOES. PRODUTO NOVO, RESISTENTE AO USO CONTRNUO, DE FACIL HIGIENIZACAO E COM </w:t>
            </w:r>
            <w:r w:rsidRPr="00CA7385">
              <w:rPr>
                <w:rFonts w:ascii="Arial" w:hAnsi="Arial" w:cs="Arial"/>
                <w:sz w:val="16"/>
                <w:szCs w:val="16"/>
              </w:rPr>
              <w:lastRenderedPageBreak/>
              <w:t>ACABAMENTO UNIFORME. FABRICANTE E MARCA DEVERAO SER INFORMADOS NA PROPOSTA. MARCAS DE REFERENCIA: BETTANIN, CONDOR, BRALIMPIA OU EQUIVALENTE/SIMILAR OU DE QUALIDADE SUPERIOR.</w:t>
            </w:r>
          </w:p>
        </w:tc>
        <w:tc>
          <w:tcPr>
            <w:tcW w:w="992" w:type="dxa"/>
            <w:noWrap/>
            <w:vAlign w:val="bottom"/>
            <w:hideMark/>
          </w:tcPr>
          <w:p w14:paraId="05817127" w14:textId="78CD62F5"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1DE8F21" w14:textId="75C1F1CF"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225B409" w14:textId="742E20A1" w:rsidR="005B0D94" w:rsidRPr="00CA7385" w:rsidRDefault="005B0D94" w:rsidP="005B0D94">
            <w:pPr>
              <w:jc w:val="right"/>
              <w:rPr>
                <w:rFonts w:ascii="Arial" w:hAnsi="Arial" w:cs="Arial"/>
                <w:sz w:val="16"/>
                <w:szCs w:val="16"/>
              </w:rPr>
            </w:pPr>
            <w:r w:rsidRPr="00CA7385">
              <w:rPr>
                <w:rFonts w:ascii="Arial" w:hAnsi="Arial" w:cs="Arial"/>
                <w:sz w:val="16"/>
                <w:szCs w:val="16"/>
              </w:rPr>
              <w:t>20,24</w:t>
            </w:r>
          </w:p>
        </w:tc>
        <w:tc>
          <w:tcPr>
            <w:tcW w:w="941" w:type="dxa"/>
            <w:noWrap/>
            <w:vAlign w:val="bottom"/>
            <w:hideMark/>
          </w:tcPr>
          <w:p w14:paraId="5B78AF4F" w14:textId="203DF7D8" w:rsidR="005B0D94" w:rsidRPr="00CA7385" w:rsidRDefault="005B0D94" w:rsidP="005B0D94">
            <w:pPr>
              <w:jc w:val="right"/>
              <w:rPr>
                <w:rFonts w:ascii="Arial" w:hAnsi="Arial" w:cs="Arial"/>
                <w:sz w:val="16"/>
                <w:szCs w:val="16"/>
              </w:rPr>
            </w:pPr>
            <w:r w:rsidRPr="00CA7385">
              <w:rPr>
                <w:rFonts w:ascii="Arial" w:hAnsi="Arial" w:cs="Arial"/>
                <w:sz w:val="16"/>
                <w:szCs w:val="16"/>
              </w:rPr>
              <w:t>3.036,00</w:t>
            </w:r>
          </w:p>
        </w:tc>
      </w:tr>
      <w:tr w:rsidR="00CA7385" w:rsidRPr="00CA7385" w14:paraId="0AF2264F" w14:textId="77777777" w:rsidTr="00511C9D">
        <w:trPr>
          <w:trHeight w:val="20"/>
        </w:trPr>
        <w:tc>
          <w:tcPr>
            <w:tcW w:w="567" w:type="dxa"/>
            <w:noWrap/>
            <w:vAlign w:val="bottom"/>
            <w:hideMark/>
          </w:tcPr>
          <w:p w14:paraId="1BCE788C" w14:textId="09289743" w:rsidR="005B0D94" w:rsidRPr="00CA7385" w:rsidRDefault="005B0D94" w:rsidP="005B0D94">
            <w:pPr>
              <w:jc w:val="center"/>
              <w:rPr>
                <w:rFonts w:ascii="Arial" w:hAnsi="Arial" w:cs="Arial"/>
                <w:sz w:val="16"/>
                <w:szCs w:val="16"/>
              </w:rPr>
            </w:pPr>
            <w:r w:rsidRPr="00CA7385">
              <w:rPr>
                <w:rFonts w:ascii="Arial" w:hAnsi="Arial" w:cs="Arial"/>
                <w:sz w:val="16"/>
                <w:szCs w:val="16"/>
              </w:rPr>
              <w:t>27</w:t>
            </w:r>
          </w:p>
        </w:tc>
        <w:tc>
          <w:tcPr>
            <w:tcW w:w="1134" w:type="dxa"/>
            <w:noWrap/>
            <w:vAlign w:val="bottom"/>
            <w:hideMark/>
          </w:tcPr>
          <w:p w14:paraId="5AF340A4" w14:textId="26F297C7" w:rsidR="005B0D94" w:rsidRPr="00CA7385" w:rsidRDefault="005B0D94" w:rsidP="005B0D94">
            <w:pPr>
              <w:jc w:val="center"/>
              <w:rPr>
                <w:rFonts w:ascii="Arial" w:hAnsi="Arial" w:cs="Arial"/>
                <w:sz w:val="16"/>
                <w:szCs w:val="16"/>
              </w:rPr>
            </w:pPr>
            <w:r w:rsidRPr="00CA7385">
              <w:rPr>
                <w:rFonts w:ascii="Arial" w:hAnsi="Arial" w:cs="Arial"/>
                <w:sz w:val="16"/>
                <w:szCs w:val="16"/>
              </w:rPr>
              <w:t>001.003.188</w:t>
            </w:r>
          </w:p>
        </w:tc>
        <w:tc>
          <w:tcPr>
            <w:tcW w:w="3686" w:type="dxa"/>
            <w:noWrap/>
            <w:vAlign w:val="bottom"/>
            <w:hideMark/>
          </w:tcPr>
          <w:p w14:paraId="4103ACBE" w14:textId="4C41705D" w:rsidR="005B0D94" w:rsidRPr="00CA7385" w:rsidRDefault="005B0D94" w:rsidP="005B0D94">
            <w:pPr>
              <w:jc w:val="both"/>
              <w:rPr>
                <w:rFonts w:ascii="Arial" w:hAnsi="Arial" w:cs="Arial"/>
                <w:sz w:val="16"/>
                <w:szCs w:val="16"/>
              </w:rPr>
            </w:pPr>
            <w:r w:rsidRPr="00CA7385">
              <w:rPr>
                <w:rFonts w:ascii="Arial" w:hAnsi="Arial" w:cs="Arial"/>
                <w:sz w:val="16"/>
                <w:szCs w:val="16"/>
              </w:rPr>
              <w:t>ESPANADOR: ESPANADOR DE USO PROFISSIONAL, DESTINADO A REMOCAO DE POEIRA EM MOVEIS, EQUIPAMENTOS, PRATELEIRAS, LUMINARIAS E DEMAIS SUPERFFCIES DELICADAS. CONFECCIONADO COM PENAS NATURAIS SELECIONADAS OU FIBRAS SINTETICAS ELETROSTATICAS DE DESEMPENHO EQUIVALENTE OU SUPERIOR, FIRMEMENTE FIXADAS AO CABO, PROPORCIONANDO ELEVADA RETENCAO DE POEIRA SEM DANIFICAR AS SUPERFFCIES. DEVERA POSSUIR COMPRIMENTO TOTAL MFNIMO DE 45 CM, CABO CONFECCIONADO EM POLIPROPILENO DE ALTA RESISTENCIA, MADEIRA ENVERNIZADA OU MATERIAL DE RESISTENCIA EQUIVALENTE, COM EMPUNHADURA CONFORTAVEL, ACABAMENTO UNIFORME E FIXACAO FIRME DAS PENAS OU FIBRAS, SEM DESPRENDIMENTO PREMATURO. PRODUTO NOVO, RESISTENTE AO USO CONTFNUO, ISENTO DE REBARBAS, RACHADURAS, DEFORMACOES OU FALHAS DE FABRICACAO. FABRICANTE E MARCA DEVERAO SER INFORMADOS NA PROPOSTA. MARCAS DE REFERENCIA: BETTANIN, CONDOR, FLASH LIMP OU EQUIVALENTE/SIMILAR OU DE QUALIDADE SUPERIOR.</w:t>
            </w:r>
          </w:p>
        </w:tc>
        <w:tc>
          <w:tcPr>
            <w:tcW w:w="992" w:type="dxa"/>
            <w:noWrap/>
            <w:vAlign w:val="bottom"/>
            <w:hideMark/>
          </w:tcPr>
          <w:p w14:paraId="321AFBDF" w14:textId="2BA46DDC"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503D64DD" w14:textId="4278F73F"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5E535DBB" w14:textId="0905A895" w:rsidR="005B0D94" w:rsidRPr="00CA7385" w:rsidRDefault="005B0D94" w:rsidP="005B0D94">
            <w:pPr>
              <w:jc w:val="right"/>
              <w:rPr>
                <w:rFonts w:ascii="Arial" w:hAnsi="Arial" w:cs="Arial"/>
                <w:sz w:val="16"/>
                <w:szCs w:val="16"/>
              </w:rPr>
            </w:pPr>
            <w:r w:rsidRPr="00CA7385">
              <w:rPr>
                <w:rFonts w:ascii="Arial" w:hAnsi="Arial" w:cs="Arial"/>
                <w:sz w:val="16"/>
                <w:szCs w:val="16"/>
              </w:rPr>
              <w:t>42,18</w:t>
            </w:r>
          </w:p>
        </w:tc>
        <w:tc>
          <w:tcPr>
            <w:tcW w:w="941" w:type="dxa"/>
            <w:noWrap/>
            <w:vAlign w:val="bottom"/>
            <w:hideMark/>
          </w:tcPr>
          <w:p w14:paraId="3F3FBAE8" w14:textId="45D34E4C" w:rsidR="005B0D94" w:rsidRPr="00CA7385" w:rsidRDefault="005B0D94" w:rsidP="005B0D94">
            <w:pPr>
              <w:jc w:val="right"/>
              <w:rPr>
                <w:rFonts w:ascii="Arial" w:hAnsi="Arial" w:cs="Arial"/>
                <w:sz w:val="16"/>
                <w:szCs w:val="16"/>
              </w:rPr>
            </w:pPr>
            <w:r w:rsidRPr="00CA7385">
              <w:rPr>
                <w:rFonts w:ascii="Arial" w:hAnsi="Arial" w:cs="Arial"/>
                <w:sz w:val="16"/>
                <w:szCs w:val="16"/>
              </w:rPr>
              <w:t>3.163,50</w:t>
            </w:r>
          </w:p>
        </w:tc>
      </w:tr>
      <w:tr w:rsidR="00CA7385" w:rsidRPr="00CA7385" w14:paraId="090D998A" w14:textId="77777777" w:rsidTr="00511C9D">
        <w:trPr>
          <w:trHeight w:val="20"/>
        </w:trPr>
        <w:tc>
          <w:tcPr>
            <w:tcW w:w="567" w:type="dxa"/>
            <w:noWrap/>
            <w:vAlign w:val="bottom"/>
            <w:hideMark/>
          </w:tcPr>
          <w:p w14:paraId="06B457E1" w14:textId="12390BCA" w:rsidR="005B0D94" w:rsidRPr="00CA7385" w:rsidRDefault="005B0D94" w:rsidP="005B0D94">
            <w:pPr>
              <w:jc w:val="center"/>
              <w:rPr>
                <w:rFonts w:ascii="Arial" w:hAnsi="Arial" w:cs="Arial"/>
                <w:sz w:val="16"/>
                <w:szCs w:val="16"/>
              </w:rPr>
            </w:pPr>
            <w:r w:rsidRPr="00CA7385">
              <w:rPr>
                <w:rFonts w:ascii="Arial" w:hAnsi="Arial" w:cs="Arial"/>
                <w:sz w:val="16"/>
                <w:szCs w:val="16"/>
              </w:rPr>
              <w:t>28</w:t>
            </w:r>
          </w:p>
        </w:tc>
        <w:tc>
          <w:tcPr>
            <w:tcW w:w="1134" w:type="dxa"/>
            <w:noWrap/>
            <w:vAlign w:val="bottom"/>
            <w:hideMark/>
          </w:tcPr>
          <w:p w14:paraId="4F9C0889" w14:textId="7A4EF26E" w:rsidR="005B0D94" w:rsidRPr="00CA7385" w:rsidRDefault="005B0D94" w:rsidP="005B0D94">
            <w:pPr>
              <w:jc w:val="center"/>
              <w:rPr>
                <w:rFonts w:ascii="Arial" w:hAnsi="Arial" w:cs="Arial"/>
                <w:sz w:val="16"/>
                <w:szCs w:val="16"/>
              </w:rPr>
            </w:pPr>
            <w:r w:rsidRPr="00CA7385">
              <w:rPr>
                <w:rFonts w:ascii="Arial" w:hAnsi="Arial" w:cs="Arial"/>
                <w:sz w:val="16"/>
                <w:szCs w:val="16"/>
              </w:rPr>
              <w:t>001.003.189</w:t>
            </w:r>
          </w:p>
        </w:tc>
        <w:tc>
          <w:tcPr>
            <w:tcW w:w="3686" w:type="dxa"/>
            <w:noWrap/>
            <w:vAlign w:val="bottom"/>
            <w:hideMark/>
          </w:tcPr>
          <w:p w14:paraId="300059A5" w14:textId="191ECE6C" w:rsidR="005B0D94" w:rsidRPr="00CA7385" w:rsidRDefault="005B0D94" w:rsidP="005B0D94">
            <w:pPr>
              <w:jc w:val="both"/>
              <w:rPr>
                <w:rFonts w:ascii="Arial" w:hAnsi="Arial" w:cs="Arial"/>
                <w:sz w:val="16"/>
                <w:szCs w:val="16"/>
              </w:rPr>
            </w:pPr>
            <w:r w:rsidRPr="00CA7385">
              <w:rPr>
                <w:rFonts w:ascii="Arial" w:hAnsi="Arial" w:cs="Arial"/>
                <w:sz w:val="16"/>
                <w:szCs w:val="16"/>
              </w:rPr>
              <w:t>ESPONJA DE ACO: ESPONJA DE LA DE ACO PARA LIMPEZA PESADA DE UTENSILIOS DOMESTICOS E SUPERFFCIES COMPATIVEIS, CONFECCIONADA EM FIOS DE ACO DE ALTA QUALIDADE, COM TEXTURA UNIFORME, RESISTENTE E DE FACIL MANUSEIO, SEM DESPRENDIMENTO EXCESSIVO DE FIOS DURANTE O USO. PRODUTO ACONDICIONADO EM EMBALAGEM QUE PRESERVE SUA INTEGRIDADE E HIGIENE. EMBALAGEM DE FORNECIMENTO: PACOTE COM 8 UNIDADES. MARCAS DE REFERENCIA: BOMBRIL, ASSOLAN, Q'LUSTRO OU EQUIVALENTE DE QUALIDADE IGUAL OU SUPERIOR.</w:t>
            </w:r>
          </w:p>
        </w:tc>
        <w:tc>
          <w:tcPr>
            <w:tcW w:w="992" w:type="dxa"/>
            <w:noWrap/>
            <w:vAlign w:val="bottom"/>
            <w:hideMark/>
          </w:tcPr>
          <w:p w14:paraId="62A708F5" w14:textId="68720489"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3D0F970A" w14:textId="18D548CC" w:rsidR="005B0D94" w:rsidRPr="00CA7385" w:rsidRDefault="005B0D94" w:rsidP="005B0D94">
            <w:pPr>
              <w:jc w:val="center"/>
              <w:rPr>
                <w:rFonts w:ascii="Arial" w:hAnsi="Arial" w:cs="Arial"/>
                <w:sz w:val="16"/>
                <w:szCs w:val="16"/>
              </w:rPr>
            </w:pPr>
            <w:r w:rsidRPr="00CA7385">
              <w:rPr>
                <w:rFonts w:ascii="Arial" w:hAnsi="Arial" w:cs="Arial"/>
                <w:sz w:val="16"/>
                <w:szCs w:val="16"/>
              </w:rPr>
              <w:t>1.800,</w:t>
            </w:r>
          </w:p>
        </w:tc>
        <w:tc>
          <w:tcPr>
            <w:tcW w:w="992" w:type="dxa"/>
            <w:noWrap/>
            <w:vAlign w:val="bottom"/>
            <w:hideMark/>
          </w:tcPr>
          <w:p w14:paraId="1A223406" w14:textId="17713A3B" w:rsidR="005B0D94" w:rsidRPr="00CA7385" w:rsidRDefault="005B0D94" w:rsidP="005B0D94">
            <w:pPr>
              <w:jc w:val="right"/>
              <w:rPr>
                <w:rFonts w:ascii="Arial" w:hAnsi="Arial" w:cs="Arial"/>
                <w:sz w:val="16"/>
                <w:szCs w:val="16"/>
              </w:rPr>
            </w:pPr>
            <w:r w:rsidRPr="00CA7385">
              <w:rPr>
                <w:rFonts w:ascii="Arial" w:hAnsi="Arial" w:cs="Arial"/>
                <w:sz w:val="16"/>
                <w:szCs w:val="16"/>
              </w:rPr>
              <w:t>4,69</w:t>
            </w:r>
          </w:p>
        </w:tc>
        <w:tc>
          <w:tcPr>
            <w:tcW w:w="941" w:type="dxa"/>
            <w:noWrap/>
            <w:vAlign w:val="bottom"/>
            <w:hideMark/>
          </w:tcPr>
          <w:p w14:paraId="2D329868" w14:textId="6C1492D9" w:rsidR="005B0D94" w:rsidRPr="00CA7385" w:rsidRDefault="005B0D94" w:rsidP="005B0D94">
            <w:pPr>
              <w:jc w:val="right"/>
              <w:rPr>
                <w:rFonts w:ascii="Arial" w:hAnsi="Arial" w:cs="Arial"/>
                <w:sz w:val="16"/>
                <w:szCs w:val="16"/>
              </w:rPr>
            </w:pPr>
            <w:r w:rsidRPr="00CA7385">
              <w:rPr>
                <w:rFonts w:ascii="Arial" w:hAnsi="Arial" w:cs="Arial"/>
                <w:sz w:val="16"/>
                <w:szCs w:val="16"/>
              </w:rPr>
              <w:t>8.442,00</w:t>
            </w:r>
          </w:p>
        </w:tc>
      </w:tr>
      <w:tr w:rsidR="00CA7385" w:rsidRPr="00CA7385" w14:paraId="31FA6C03" w14:textId="77777777" w:rsidTr="00511C9D">
        <w:trPr>
          <w:trHeight w:val="20"/>
        </w:trPr>
        <w:tc>
          <w:tcPr>
            <w:tcW w:w="567" w:type="dxa"/>
            <w:noWrap/>
            <w:vAlign w:val="bottom"/>
            <w:hideMark/>
          </w:tcPr>
          <w:p w14:paraId="69C7E8BF" w14:textId="316C55E3" w:rsidR="005B0D94" w:rsidRPr="00CA7385" w:rsidRDefault="005B0D94" w:rsidP="005B0D94">
            <w:pPr>
              <w:jc w:val="center"/>
              <w:rPr>
                <w:rFonts w:ascii="Arial" w:hAnsi="Arial" w:cs="Arial"/>
                <w:sz w:val="16"/>
                <w:szCs w:val="16"/>
              </w:rPr>
            </w:pPr>
            <w:r w:rsidRPr="00CA7385">
              <w:rPr>
                <w:rFonts w:ascii="Arial" w:hAnsi="Arial" w:cs="Arial"/>
                <w:sz w:val="16"/>
                <w:szCs w:val="16"/>
              </w:rPr>
              <w:t>29</w:t>
            </w:r>
          </w:p>
        </w:tc>
        <w:tc>
          <w:tcPr>
            <w:tcW w:w="1134" w:type="dxa"/>
            <w:noWrap/>
            <w:vAlign w:val="bottom"/>
            <w:hideMark/>
          </w:tcPr>
          <w:p w14:paraId="3538C845" w14:textId="217600F2" w:rsidR="005B0D94" w:rsidRPr="00CA7385" w:rsidRDefault="005B0D94" w:rsidP="005B0D94">
            <w:pPr>
              <w:jc w:val="center"/>
              <w:rPr>
                <w:rFonts w:ascii="Arial" w:hAnsi="Arial" w:cs="Arial"/>
                <w:sz w:val="16"/>
                <w:szCs w:val="16"/>
              </w:rPr>
            </w:pPr>
            <w:r w:rsidRPr="00CA7385">
              <w:rPr>
                <w:rFonts w:ascii="Arial" w:hAnsi="Arial" w:cs="Arial"/>
                <w:sz w:val="16"/>
                <w:szCs w:val="16"/>
              </w:rPr>
              <w:t>001.003.190</w:t>
            </w:r>
          </w:p>
        </w:tc>
        <w:tc>
          <w:tcPr>
            <w:tcW w:w="3686" w:type="dxa"/>
            <w:noWrap/>
            <w:vAlign w:val="bottom"/>
            <w:hideMark/>
          </w:tcPr>
          <w:p w14:paraId="5E67D396" w14:textId="42CDF4C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FACA DESCARTAVEL REFORCADA: FACA DESCARTAVEL PARA CONTATO COM ALIMENTOS, CONFECCIONADA EM POLIESTIRENO (PS), POLIPROPILENO (PP) OU MATERIAL DE DESEMPENHO EQUIVALENTE, ATOXICO E PROPRIO PARA USO ALIMENTICIO, NA COR BRANCA OU TRANSPARENTE, DE USO UNICO, COM COMPRIMENTO APROXIMADO DE 16 A 18 CM. DEVERA APRESENTAR ESTRUTURA REFORCADA, ELEVADA RESISTENCIA MECANICA E RIGIDEZ, SENDO ADEQUADA AO CORTE DE ALIMENTOS QUENTES E FRIOS, SEM APRESENTAR FLEXAO EXCESSIVA, QUEBRA, DEFORMACAO OU DESPRENDIMENTO DE PARTES DURANTE O USO NORMAL. A LAMINA DEVERA POSSUIR SERRILHA OU FORMATO APROPRIADO PARA CORTE, COM ACABAMENTO UNIFORME, SEM </w:t>
            </w:r>
            <w:r w:rsidRPr="00CA7385">
              <w:rPr>
                <w:rFonts w:ascii="Arial" w:hAnsi="Arial" w:cs="Arial"/>
                <w:sz w:val="16"/>
                <w:szCs w:val="16"/>
              </w:rPr>
              <w:lastRenderedPageBreak/>
              <w:t>REBARBAS, PONTAS CORTANTES IRREGULARES, RACHADURAS, TRINCAS OU QUAISQUER DEFEITOS DE FABRICACAO, ATENDENDO AS NORMAS TECNICAS E SANITARIAS APLICAVEIS PARA MATERIAIS DESTINADOS AO CONTATO COM ALIMENTOS. ACONDICIONADA EM EMBALAGEM LACRADA CONTENDO NO MFNIMO 50 UNIDADES, IDENTIFICADA COM FABRICANTE, COMPOSICAO DO MATERIAL, QUANTIDADE, LOTE E DEMAIS INFORMACOES EXIGIDAS PELA LEGISLACAO VIGENTE. FABRICANTE E MARCA DEVERAO SER INFORMADOS NA PROPOSTA. MARCAS DE REFERENCIA: COPOBRAS, STRAWPLAST, PLASTILANIA, ALTACOPPO OU EQUIVALENTE/SIMILAR OU DE QUALIDADE SUPERIOR.</w:t>
            </w:r>
          </w:p>
        </w:tc>
        <w:tc>
          <w:tcPr>
            <w:tcW w:w="992" w:type="dxa"/>
            <w:noWrap/>
            <w:vAlign w:val="bottom"/>
            <w:hideMark/>
          </w:tcPr>
          <w:p w14:paraId="6811C4CA" w14:textId="5D8E0787"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0CB779BD" w14:textId="6B770921"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75C600E7" w14:textId="102ACC62" w:rsidR="005B0D94" w:rsidRPr="00CA7385" w:rsidRDefault="005B0D94" w:rsidP="005B0D94">
            <w:pPr>
              <w:jc w:val="right"/>
              <w:rPr>
                <w:rFonts w:ascii="Arial" w:hAnsi="Arial" w:cs="Arial"/>
                <w:sz w:val="16"/>
                <w:szCs w:val="16"/>
              </w:rPr>
            </w:pPr>
            <w:r w:rsidRPr="00CA7385">
              <w:rPr>
                <w:rFonts w:ascii="Arial" w:hAnsi="Arial" w:cs="Arial"/>
                <w:sz w:val="16"/>
                <w:szCs w:val="16"/>
              </w:rPr>
              <w:t>10,91</w:t>
            </w:r>
          </w:p>
        </w:tc>
        <w:tc>
          <w:tcPr>
            <w:tcW w:w="941" w:type="dxa"/>
            <w:noWrap/>
            <w:vAlign w:val="bottom"/>
            <w:hideMark/>
          </w:tcPr>
          <w:p w14:paraId="481D956E" w14:textId="04638300" w:rsidR="005B0D94" w:rsidRPr="00CA7385" w:rsidRDefault="005B0D94" w:rsidP="005B0D94">
            <w:pPr>
              <w:jc w:val="right"/>
              <w:rPr>
                <w:rFonts w:ascii="Arial" w:hAnsi="Arial" w:cs="Arial"/>
                <w:sz w:val="16"/>
                <w:szCs w:val="16"/>
              </w:rPr>
            </w:pPr>
            <w:r w:rsidRPr="00CA7385">
              <w:rPr>
                <w:rFonts w:ascii="Arial" w:hAnsi="Arial" w:cs="Arial"/>
                <w:sz w:val="16"/>
                <w:szCs w:val="16"/>
              </w:rPr>
              <w:t>3.273,00</w:t>
            </w:r>
          </w:p>
        </w:tc>
      </w:tr>
      <w:tr w:rsidR="00CA7385" w:rsidRPr="00CA7385" w14:paraId="78411AAB" w14:textId="77777777" w:rsidTr="00511C9D">
        <w:trPr>
          <w:trHeight w:val="20"/>
        </w:trPr>
        <w:tc>
          <w:tcPr>
            <w:tcW w:w="567" w:type="dxa"/>
            <w:noWrap/>
            <w:vAlign w:val="bottom"/>
            <w:hideMark/>
          </w:tcPr>
          <w:p w14:paraId="6F0E7AC4" w14:textId="77AB618D" w:rsidR="005B0D94" w:rsidRPr="00CA7385" w:rsidRDefault="005B0D94" w:rsidP="005B0D94">
            <w:pPr>
              <w:jc w:val="center"/>
              <w:rPr>
                <w:rFonts w:ascii="Arial" w:hAnsi="Arial" w:cs="Arial"/>
                <w:sz w:val="16"/>
                <w:szCs w:val="16"/>
              </w:rPr>
            </w:pPr>
            <w:r w:rsidRPr="00CA7385">
              <w:rPr>
                <w:rFonts w:ascii="Arial" w:hAnsi="Arial" w:cs="Arial"/>
                <w:sz w:val="16"/>
                <w:szCs w:val="16"/>
              </w:rPr>
              <w:t>30</w:t>
            </w:r>
          </w:p>
        </w:tc>
        <w:tc>
          <w:tcPr>
            <w:tcW w:w="1134" w:type="dxa"/>
            <w:noWrap/>
            <w:vAlign w:val="bottom"/>
            <w:hideMark/>
          </w:tcPr>
          <w:p w14:paraId="19889C94" w14:textId="60566735" w:rsidR="005B0D94" w:rsidRPr="00CA7385" w:rsidRDefault="005B0D94" w:rsidP="005B0D94">
            <w:pPr>
              <w:jc w:val="center"/>
              <w:rPr>
                <w:rFonts w:ascii="Arial" w:hAnsi="Arial" w:cs="Arial"/>
                <w:sz w:val="16"/>
                <w:szCs w:val="16"/>
              </w:rPr>
            </w:pPr>
            <w:r w:rsidRPr="00CA7385">
              <w:rPr>
                <w:rFonts w:ascii="Arial" w:hAnsi="Arial" w:cs="Arial"/>
                <w:sz w:val="16"/>
                <w:szCs w:val="16"/>
              </w:rPr>
              <w:t>001.003.191</w:t>
            </w:r>
          </w:p>
        </w:tc>
        <w:tc>
          <w:tcPr>
            <w:tcW w:w="3686" w:type="dxa"/>
            <w:noWrap/>
            <w:vAlign w:val="bottom"/>
            <w:hideMark/>
          </w:tcPr>
          <w:p w14:paraId="28EB987B" w14:textId="374F8716" w:rsidR="005B0D94" w:rsidRPr="00CA7385" w:rsidRDefault="005B0D94" w:rsidP="005B0D94">
            <w:pPr>
              <w:jc w:val="both"/>
              <w:rPr>
                <w:rFonts w:ascii="Arial" w:hAnsi="Arial" w:cs="Arial"/>
                <w:sz w:val="16"/>
                <w:szCs w:val="16"/>
              </w:rPr>
            </w:pPr>
            <w:r w:rsidRPr="00CA7385">
              <w:rPr>
                <w:rFonts w:ascii="Arial" w:hAnsi="Arial" w:cs="Arial"/>
                <w:sz w:val="16"/>
                <w:szCs w:val="16"/>
              </w:rPr>
              <w:t>FILTRO DE PAPEL PARA CAFE/CHA NQ 102: FILTRO DESCARTAVEL DE PAPEL PARA PREPARE DE CAFE OU CHA, TAMANHO MEDIO, NQ 102, CONFECCIONADO EM PAPEL PROPRIO PARA FILTRACAO DE BEBIDAS, RESISTENTE A PASSAGEM DE AGUA E ADEQUADO PARA USO EM CAFETEIRAS E SUPORTES COMPATIVEIS. PRODUTO DE BOA QUALIDADE, SEM ODOR OU SABOR QUE ALTERE A BEBIDA, ACONDICIONADO DE FORMA A PRESERVAR SUA HIGIENE E INTEGRIDADE. EMBALAGEM DE FORNECIMENTO: CAIXA OU PACOTE CONTENDO 30 UNIDADES. MARCAS DE REFERENCIA: MELITTA, 3 CORACOES, BRIGITTA OU EQUIVALENTE DE QUALIDADE IGUAL OU SUPERIOR.</w:t>
            </w:r>
          </w:p>
        </w:tc>
        <w:tc>
          <w:tcPr>
            <w:tcW w:w="992" w:type="dxa"/>
            <w:noWrap/>
            <w:vAlign w:val="bottom"/>
            <w:hideMark/>
          </w:tcPr>
          <w:p w14:paraId="12914428" w14:textId="2F799186"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69F06C4C" w14:textId="0AC94A16"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4777A189" w14:textId="18E2F0DD" w:rsidR="005B0D94" w:rsidRPr="00CA7385" w:rsidRDefault="005B0D94" w:rsidP="005B0D94">
            <w:pPr>
              <w:jc w:val="right"/>
              <w:rPr>
                <w:rFonts w:ascii="Arial" w:hAnsi="Arial" w:cs="Arial"/>
                <w:sz w:val="16"/>
                <w:szCs w:val="16"/>
              </w:rPr>
            </w:pPr>
            <w:r w:rsidRPr="00CA7385">
              <w:rPr>
                <w:rFonts w:ascii="Arial" w:hAnsi="Arial" w:cs="Arial"/>
                <w:sz w:val="16"/>
                <w:szCs w:val="16"/>
              </w:rPr>
              <w:t>4,83</w:t>
            </w:r>
          </w:p>
        </w:tc>
        <w:tc>
          <w:tcPr>
            <w:tcW w:w="941" w:type="dxa"/>
            <w:noWrap/>
            <w:vAlign w:val="bottom"/>
            <w:hideMark/>
          </w:tcPr>
          <w:p w14:paraId="537CDD42" w14:textId="6FE2689A" w:rsidR="005B0D94" w:rsidRPr="00CA7385" w:rsidRDefault="005B0D94" w:rsidP="005B0D94">
            <w:pPr>
              <w:jc w:val="right"/>
              <w:rPr>
                <w:rFonts w:ascii="Arial" w:hAnsi="Arial" w:cs="Arial"/>
                <w:sz w:val="16"/>
                <w:szCs w:val="16"/>
              </w:rPr>
            </w:pPr>
            <w:r w:rsidRPr="00CA7385">
              <w:rPr>
                <w:rFonts w:ascii="Arial" w:hAnsi="Arial" w:cs="Arial"/>
                <w:sz w:val="16"/>
                <w:szCs w:val="16"/>
              </w:rPr>
              <w:t>724,50</w:t>
            </w:r>
          </w:p>
        </w:tc>
      </w:tr>
      <w:tr w:rsidR="00CA7385" w:rsidRPr="00CA7385" w14:paraId="5750D7C9" w14:textId="77777777" w:rsidTr="00511C9D">
        <w:trPr>
          <w:trHeight w:val="20"/>
        </w:trPr>
        <w:tc>
          <w:tcPr>
            <w:tcW w:w="567" w:type="dxa"/>
            <w:noWrap/>
            <w:vAlign w:val="bottom"/>
            <w:hideMark/>
          </w:tcPr>
          <w:p w14:paraId="74A90F53" w14:textId="65C07CDE" w:rsidR="005B0D94" w:rsidRPr="00CA7385" w:rsidRDefault="005B0D94" w:rsidP="005B0D94">
            <w:pPr>
              <w:jc w:val="center"/>
              <w:rPr>
                <w:rFonts w:ascii="Arial" w:hAnsi="Arial" w:cs="Arial"/>
                <w:sz w:val="16"/>
                <w:szCs w:val="16"/>
              </w:rPr>
            </w:pPr>
            <w:r w:rsidRPr="00CA7385">
              <w:rPr>
                <w:rFonts w:ascii="Arial" w:hAnsi="Arial" w:cs="Arial"/>
                <w:sz w:val="16"/>
                <w:szCs w:val="16"/>
              </w:rPr>
              <w:t>31</w:t>
            </w:r>
          </w:p>
        </w:tc>
        <w:tc>
          <w:tcPr>
            <w:tcW w:w="1134" w:type="dxa"/>
            <w:noWrap/>
            <w:vAlign w:val="bottom"/>
            <w:hideMark/>
          </w:tcPr>
          <w:p w14:paraId="14BDD113" w14:textId="5AFE412C" w:rsidR="005B0D94" w:rsidRPr="00CA7385" w:rsidRDefault="005B0D94" w:rsidP="005B0D94">
            <w:pPr>
              <w:jc w:val="center"/>
              <w:rPr>
                <w:rFonts w:ascii="Arial" w:hAnsi="Arial" w:cs="Arial"/>
                <w:sz w:val="16"/>
                <w:szCs w:val="16"/>
              </w:rPr>
            </w:pPr>
            <w:r w:rsidRPr="00CA7385">
              <w:rPr>
                <w:rFonts w:ascii="Arial" w:hAnsi="Arial" w:cs="Arial"/>
                <w:sz w:val="16"/>
                <w:szCs w:val="16"/>
              </w:rPr>
              <w:t>001.003.192</w:t>
            </w:r>
          </w:p>
        </w:tc>
        <w:tc>
          <w:tcPr>
            <w:tcW w:w="3686" w:type="dxa"/>
            <w:noWrap/>
            <w:vAlign w:val="bottom"/>
            <w:hideMark/>
          </w:tcPr>
          <w:p w14:paraId="510A8B5C" w14:textId="68AC470F"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GARFO DESCARTAVEL REFOR&lt;;ADO: GARFO DESCARTAVEL PARA CONTATO COM ALIMENTOS, CONFECCIONADO EM POLIESTIRENO (PS), POLIPROPILENO (PP) OU MATERIAL DE DESEMPENHO EQUIVALENTE, ATOXICO E PROPRIO PARA USO ALIMENTICIO, NA COR BRANCA OU TRANSPARENTE, DE USO UNICO, COM COMPRIMENTO APROXIMADO DE 16 A 18 CM. DEVERA APRESENTAR ESTRUTURA REFORCADA, ELEVADA RESISTENCIA MECANICA E RIGIDEZ, SENDO ADEQUADO AO CONSUMO DE ALIMENTOS QUENTES E FRIOS, SEM APRESENTAR FLEXAO EXCESSIVA, QUEBRA, DEFORMACAO OU DESPRENDIMENTO DE PARTES DURANTE O USO NORMAL. OS DENTES DEVERAO POSSUIR ACABAMENTO UNIFORME E RESISTENCIA SUFICIENTE PARA PERFURACAO DE ALIMENTOS SEM DEFORMACOES. 0 PRODUTO DEVERA SER ISENTO DE REBARBAS, PONTAS CORTANTES, RACHADURAS, TRINCAS OU QUAISQUER DEFEITOS DE FABRICACAO, ATENDENDO AS NORMAS TECNICAS E SANITARIAS APLICAVEIS PARA MATERIAIS DESTINADOS AO CONTATO COM ALIMENTOS. ACONDICIONADO EM EMBALAGEM LACRADA CONTENDO NO MFNIMO 50 UNIDADES, IDENTIFICADA COM FABRICANTE, COMPOSICAO DO MATERIAL, QUANTIDADE, LOTE E DEMAIS DEMAIS INFORMACOES EXIGIDAS PELA LEGISLACAO VIGENTE. FABRICANTE E MARCA DEVERAO SER INFORMADOS NA PROPOSTA. MARCAS DE REFERENCIA: COPOBRAS, STRAWPLAST, </w:t>
            </w:r>
            <w:r w:rsidRPr="00CA7385">
              <w:rPr>
                <w:rFonts w:ascii="Arial" w:hAnsi="Arial" w:cs="Arial"/>
                <w:sz w:val="16"/>
                <w:szCs w:val="16"/>
              </w:rPr>
              <w:lastRenderedPageBreak/>
              <w:t>PLASTILANIA, ALTACOPPO OU EQUIVALENTE/SIMILAR OU DE QUALIDADE SUPERIOR.</w:t>
            </w:r>
          </w:p>
        </w:tc>
        <w:tc>
          <w:tcPr>
            <w:tcW w:w="992" w:type="dxa"/>
            <w:noWrap/>
            <w:vAlign w:val="bottom"/>
            <w:hideMark/>
          </w:tcPr>
          <w:p w14:paraId="090CBCCC" w14:textId="0A65499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48B39329" w14:textId="31E2F0F0"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2C215673" w14:textId="7E205E63" w:rsidR="005B0D94" w:rsidRPr="00CA7385" w:rsidRDefault="005B0D94" w:rsidP="005B0D94">
            <w:pPr>
              <w:jc w:val="right"/>
              <w:rPr>
                <w:rFonts w:ascii="Arial" w:hAnsi="Arial" w:cs="Arial"/>
                <w:sz w:val="16"/>
                <w:szCs w:val="16"/>
              </w:rPr>
            </w:pPr>
            <w:r w:rsidRPr="00CA7385">
              <w:rPr>
                <w:rFonts w:ascii="Arial" w:hAnsi="Arial" w:cs="Arial"/>
                <w:sz w:val="16"/>
                <w:szCs w:val="16"/>
              </w:rPr>
              <w:t>17,85</w:t>
            </w:r>
          </w:p>
        </w:tc>
        <w:tc>
          <w:tcPr>
            <w:tcW w:w="941" w:type="dxa"/>
            <w:noWrap/>
            <w:vAlign w:val="bottom"/>
            <w:hideMark/>
          </w:tcPr>
          <w:p w14:paraId="15FE495B" w14:textId="25F481A9" w:rsidR="005B0D94" w:rsidRPr="00CA7385" w:rsidRDefault="005B0D94" w:rsidP="005B0D94">
            <w:pPr>
              <w:jc w:val="right"/>
              <w:rPr>
                <w:rFonts w:ascii="Arial" w:hAnsi="Arial" w:cs="Arial"/>
                <w:sz w:val="16"/>
                <w:szCs w:val="16"/>
              </w:rPr>
            </w:pPr>
            <w:r w:rsidRPr="00CA7385">
              <w:rPr>
                <w:rFonts w:ascii="Arial" w:hAnsi="Arial" w:cs="Arial"/>
                <w:sz w:val="16"/>
                <w:szCs w:val="16"/>
              </w:rPr>
              <w:t>5.355,00</w:t>
            </w:r>
          </w:p>
        </w:tc>
      </w:tr>
      <w:tr w:rsidR="00CA7385" w:rsidRPr="00CA7385" w14:paraId="6F48C651" w14:textId="77777777" w:rsidTr="00511C9D">
        <w:trPr>
          <w:trHeight w:val="20"/>
        </w:trPr>
        <w:tc>
          <w:tcPr>
            <w:tcW w:w="567" w:type="dxa"/>
            <w:noWrap/>
            <w:vAlign w:val="bottom"/>
            <w:hideMark/>
          </w:tcPr>
          <w:p w14:paraId="53732EE8" w14:textId="30995FD3" w:rsidR="005B0D94" w:rsidRPr="00CA7385" w:rsidRDefault="005B0D94" w:rsidP="005B0D94">
            <w:pPr>
              <w:jc w:val="center"/>
              <w:rPr>
                <w:rFonts w:ascii="Arial" w:hAnsi="Arial" w:cs="Arial"/>
                <w:sz w:val="16"/>
                <w:szCs w:val="16"/>
              </w:rPr>
            </w:pPr>
            <w:r w:rsidRPr="00CA7385">
              <w:rPr>
                <w:rFonts w:ascii="Arial" w:hAnsi="Arial" w:cs="Arial"/>
                <w:sz w:val="16"/>
                <w:szCs w:val="16"/>
              </w:rPr>
              <w:t>32</w:t>
            </w:r>
          </w:p>
        </w:tc>
        <w:tc>
          <w:tcPr>
            <w:tcW w:w="1134" w:type="dxa"/>
            <w:noWrap/>
            <w:vAlign w:val="bottom"/>
            <w:hideMark/>
          </w:tcPr>
          <w:p w14:paraId="04DB61E9" w14:textId="58248844" w:rsidR="005B0D94" w:rsidRPr="00CA7385" w:rsidRDefault="005B0D94" w:rsidP="005B0D94">
            <w:pPr>
              <w:jc w:val="center"/>
              <w:rPr>
                <w:rFonts w:ascii="Arial" w:hAnsi="Arial" w:cs="Arial"/>
                <w:sz w:val="16"/>
                <w:szCs w:val="16"/>
              </w:rPr>
            </w:pPr>
            <w:r w:rsidRPr="00CA7385">
              <w:rPr>
                <w:rFonts w:ascii="Arial" w:hAnsi="Arial" w:cs="Arial"/>
                <w:sz w:val="16"/>
                <w:szCs w:val="16"/>
              </w:rPr>
              <w:t>001.003.193</w:t>
            </w:r>
          </w:p>
        </w:tc>
        <w:tc>
          <w:tcPr>
            <w:tcW w:w="3686" w:type="dxa"/>
            <w:noWrap/>
            <w:vAlign w:val="bottom"/>
            <w:hideMark/>
          </w:tcPr>
          <w:p w14:paraId="6F47E323" w14:textId="0C12C381" w:rsidR="005B0D94" w:rsidRPr="00CA7385" w:rsidRDefault="005B0D94" w:rsidP="005B0D94">
            <w:pPr>
              <w:jc w:val="both"/>
              <w:rPr>
                <w:rFonts w:ascii="Arial" w:hAnsi="Arial" w:cs="Arial"/>
                <w:sz w:val="16"/>
                <w:szCs w:val="16"/>
              </w:rPr>
            </w:pPr>
            <w:r w:rsidRPr="00CA7385">
              <w:rPr>
                <w:rFonts w:ascii="Arial" w:hAnsi="Arial" w:cs="Arial"/>
                <w:sz w:val="16"/>
                <w:szCs w:val="16"/>
              </w:rPr>
              <w:t>GORRO DESCARTAVEL: GORRO/TOUCA DESCARTAVEL, CONFECCIONADO EM TNT, NA COR BRANCA, COM ACABAMENTO EM ELASTICO EM TODA A VOLTA, FORMATO SANFONADO OU EQUIVALENTE, LEVE, RESISTENTE E CONFORTAVEL, PROPORCIONANDO ADEQUADA COBERTURA E PROTECAO DOS CABELOS. USO UNICO, NAO ESTERIL, DESTINADO A ATIVIDADES DE LIMPEZA, ALIMENTACAO, SAUDE E DEMAIS SERVICOS QUE EXIJAM PROTECAO HIGIENICA. PRODUTO ACONDICIONADO DE FORMA A PRESERVAR SUA HIGIENE E INTEGRIDADE. EMBALAGEM DE FORNECIMENTO: PACOTE COM 100 UNIDADES. MARCAS DE REFERENCIA: DESCARPACK, MEDIX, VABENE OU EQUIVALENTE DE QUALIDADE IGUAL OU SUPERIOR.</w:t>
            </w:r>
          </w:p>
        </w:tc>
        <w:tc>
          <w:tcPr>
            <w:tcW w:w="992" w:type="dxa"/>
            <w:noWrap/>
            <w:vAlign w:val="bottom"/>
            <w:hideMark/>
          </w:tcPr>
          <w:p w14:paraId="7094BD96" w14:textId="07402E0F"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153A20C6" w14:textId="0D6E5791" w:rsidR="005B0D94" w:rsidRPr="00CA7385" w:rsidRDefault="005B0D94" w:rsidP="005B0D94">
            <w:pPr>
              <w:jc w:val="center"/>
              <w:rPr>
                <w:rFonts w:ascii="Arial" w:hAnsi="Arial" w:cs="Arial"/>
                <w:sz w:val="16"/>
                <w:szCs w:val="16"/>
              </w:rPr>
            </w:pPr>
            <w:r w:rsidRPr="00CA7385">
              <w:rPr>
                <w:rFonts w:ascii="Arial" w:hAnsi="Arial" w:cs="Arial"/>
                <w:sz w:val="16"/>
                <w:szCs w:val="16"/>
              </w:rPr>
              <w:t>1.125,</w:t>
            </w:r>
          </w:p>
        </w:tc>
        <w:tc>
          <w:tcPr>
            <w:tcW w:w="992" w:type="dxa"/>
            <w:noWrap/>
            <w:vAlign w:val="bottom"/>
            <w:hideMark/>
          </w:tcPr>
          <w:p w14:paraId="72081A60" w14:textId="7CCEB9F5" w:rsidR="005B0D94" w:rsidRPr="00CA7385" w:rsidRDefault="005B0D94" w:rsidP="005B0D94">
            <w:pPr>
              <w:jc w:val="right"/>
              <w:rPr>
                <w:rFonts w:ascii="Arial" w:hAnsi="Arial" w:cs="Arial"/>
                <w:sz w:val="16"/>
                <w:szCs w:val="16"/>
              </w:rPr>
            </w:pPr>
            <w:r w:rsidRPr="00CA7385">
              <w:rPr>
                <w:rFonts w:ascii="Arial" w:hAnsi="Arial" w:cs="Arial"/>
                <w:sz w:val="16"/>
                <w:szCs w:val="16"/>
              </w:rPr>
              <w:t>18,34</w:t>
            </w:r>
          </w:p>
        </w:tc>
        <w:tc>
          <w:tcPr>
            <w:tcW w:w="941" w:type="dxa"/>
            <w:noWrap/>
            <w:vAlign w:val="bottom"/>
            <w:hideMark/>
          </w:tcPr>
          <w:p w14:paraId="3BE8DBE5" w14:textId="027FF001" w:rsidR="005B0D94" w:rsidRPr="00CA7385" w:rsidRDefault="005B0D94" w:rsidP="005B0D94">
            <w:pPr>
              <w:jc w:val="right"/>
              <w:rPr>
                <w:rFonts w:ascii="Arial" w:hAnsi="Arial" w:cs="Arial"/>
                <w:sz w:val="16"/>
                <w:szCs w:val="16"/>
              </w:rPr>
            </w:pPr>
            <w:r w:rsidRPr="00CA7385">
              <w:rPr>
                <w:rFonts w:ascii="Arial" w:hAnsi="Arial" w:cs="Arial"/>
                <w:sz w:val="16"/>
                <w:szCs w:val="16"/>
              </w:rPr>
              <w:t>20.632,50</w:t>
            </w:r>
          </w:p>
        </w:tc>
      </w:tr>
      <w:tr w:rsidR="00CA7385" w:rsidRPr="00CA7385" w14:paraId="06FDC93F" w14:textId="77777777" w:rsidTr="00511C9D">
        <w:trPr>
          <w:trHeight w:val="20"/>
        </w:trPr>
        <w:tc>
          <w:tcPr>
            <w:tcW w:w="567" w:type="dxa"/>
            <w:noWrap/>
            <w:vAlign w:val="bottom"/>
            <w:hideMark/>
          </w:tcPr>
          <w:p w14:paraId="55ED015E" w14:textId="5005020C" w:rsidR="005B0D94" w:rsidRPr="00CA7385" w:rsidRDefault="005B0D94" w:rsidP="005B0D94">
            <w:pPr>
              <w:jc w:val="center"/>
              <w:rPr>
                <w:rFonts w:ascii="Arial" w:hAnsi="Arial" w:cs="Arial"/>
                <w:sz w:val="16"/>
                <w:szCs w:val="16"/>
              </w:rPr>
            </w:pPr>
            <w:r w:rsidRPr="00CA7385">
              <w:rPr>
                <w:rFonts w:ascii="Arial" w:hAnsi="Arial" w:cs="Arial"/>
                <w:sz w:val="16"/>
                <w:szCs w:val="16"/>
              </w:rPr>
              <w:t>33</w:t>
            </w:r>
          </w:p>
        </w:tc>
        <w:tc>
          <w:tcPr>
            <w:tcW w:w="1134" w:type="dxa"/>
            <w:noWrap/>
            <w:vAlign w:val="bottom"/>
            <w:hideMark/>
          </w:tcPr>
          <w:p w14:paraId="005A5B61" w14:textId="23DCF56B" w:rsidR="005B0D94" w:rsidRPr="00CA7385" w:rsidRDefault="005B0D94" w:rsidP="005B0D94">
            <w:pPr>
              <w:jc w:val="center"/>
              <w:rPr>
                <w:rFonts w:ascii="Arial" w:hAnsi="Arial" w:cs="Arial"/>
                <w:sz w:val="16"/>
                <w:szCs w:val="16"/>
              </w:rPr>
            </w:pPr>
            <w:r w:rsidRPr="00CA7385">
              <w:rPr>
                <w:rFonts w:ascii="Arial" w:hAnsi="Arial" w:cs="Arial"/>
                <w:sz w:val="16"/>
                <w:szCs w:val="16"/>
              </w:rPr>
              <w:t>001.003.194</w:t>
            </w:r>
          </w:p>
        </w:tc>
        <w:tc>
          <w:tcPr>
            <w:tcW w:w="3686" w:type="dxa"/>
            <w:noWrap/>
            <w:vAlign w:val="bottom"/>
            <w:hideMark/>
          </w:tcPr>
          <w:p w14:paraId="25703EC1" w14:textId="3B1687A7" w:rsidR="005B0D94" w:rsidRPr="00CA7385" w:rsidRDefault="005B0D94" w:rsidP="005B0D94">
            <w:pPr>
              <w:jc w:val="both"/>
              <w:rPr>
                <w:rFonts w:ascii="Arial" w:hAnsi="Arial" w:cs="Arial"/>
                <w:sz w:val="16"/>
                <w:szCs w:val="16"/>
              </w:rPr>
            </w:pPr>
            <w:r w:rsidRPr="00CA7385">
              <w:rPr>
                <w:rFonts w:ascii="Arial" w:hAnsi="Arial" w:cs="Arial"/>
                <w:sz w:val="16"/>
                <w:szCs w:val="16"/>
              </w:rPr>
              <w:t>IMPERMEABILIZANTE PARA PISOS - 5 LITROS: LMPERMEABILIZANTE LIQUIDO DESTINADO A PROTECAO, CONSERVACAO E IMPERMEABILIZACAO DE PISOS LAVAVEIS COMPATIVEIS, FORMANDO PELICULA UNIFORME, TRANSPARENTE, ADERENTE E DE ALTA RESISTENCIA AO TRAFEGO DE PESSOAS, A LAVAGEM E AO DESGASTE POR ABRASAO, PROPORCIONANDO PROTECAO DA SUPERFICIE, FACILIDADE DE LIMPEZA E CONSERVACAO DO ACABAMENTO. DEVERA APRESENTAR EXCELENTE ESPALHABILIDADE, SECAGEM RAPIDA, BOA ADERENCIA AO SUBSTRATO, NAO APRESENTAR DESCASCAMENTO, FISSURAS OU AMARELAMENTO PREMATURO APOS A APLICACAO CONFORME AS INSTRUCOES DE USO. FORMULACAO HOMOGENEA, ESTAVEL, LIVRE DE SEPARACAO DE FASES OU PARTFCULAS ESTRANHAS. PRODUTO REGULARIZADO JUNTO A ANVISA EM CONFORMIDADE COM A LEGISLACAO VIGENTE. ACONDICIONADO EM GALAO PLASTICO RESISTENTE CONTENDO 5 LITROS, COM TAMPA, LACRE DE SEGURANCA E VEDACAO CONTRA VAZAMENTOS, CONTENDO IDENTIFICACAO DO FABRICANTE, COMPOSICAO, MODO DE APLICACAO, NUMERO DE DEMAOS RECOMENDADAS, TEMPO DE SECAGEM, RENDIMENTO POR METRO QUADRADO, LOTE, DATA DE FABRICACAO, VALIDADE, PRECAUCOES E  DEMAIS INFORMACOES EXIGIDAS PELA LEGISLACAO. FABRICANTE E MARCA DEVERAO SER INFORMADOS NA PROPOSTA. MARCAS DE REFERENCIA: SPARTAN, DIVERSEY, START, BECKER OU EQUIVALENTE/SIMILAR OU DE QUALIDADE SUPERIOR.</w:t>
            </w:r>
          </w:p>
        </w:tc>
        <w:tc>
          <w:tcPr>
            <w:tcW w:w="992" w:type="dxa"/>
            <w:noWrap/>
            <w:vAlign w:val="bottom"/>
            <w:hideMark/>
          </w:tcPr>
          <w:p w14:paraId="2DD999DC" w14:textId="56276FC7"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0FF06245" w14:textId="6339FF0E"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3F6A046" w14:textId="248F9D2A" w:rsidR="005B0D94" w:rsidRPr="00CA7385" w:rsidRDefault="005B0D94" w:rsidP="005B0D94">
            <w:pPr>
              <w:jc w:val="right"/>
              <w:rPr>
                <w:rFonts w:ascii="Arial" w:hAnsi="Arial" w:cs="Arial"/>
                <w:sz w:val="16"/>
                <w:szCs w:val="16"/>
              </w:rPr>
            </w:pPr>
            <w:r w:rsidRPr="00CA7385">
              <w:rPr>
                <w:rFonts w:ascii="Arial" w:hAnsi="Arial" w:cs="Arial"/>
                <w:sz w:val="16"/>
                <w:szCs w:val="16"/>
              </w:rPr>
              <w:t>140,49</w:t>
            </w:r>
          </w:p>
        </w:tc>
        <w:tc>
          <w:tcPr>
            <w:tcW w:w="941" w:type="dxa"/>
            <w:noWrap/>
            <w:vAlign w:val="bottom"/>
            <w:hideMark/>
          </w:tcPr>
          <w:p w14:paraId="776F6189" w14:textId="25905961" w:rsidR="005B0D94" w:rsidRPr="00CA7385" w:rsidRDefault="005B0D94" w:rsidP="005B0D94">
            <w:pPr>
              <w:jc w:val="right"/>
              <w:rPr>
                <w:rFonts w:ascii="Arial" w:hAnsi="Arial" w:cs="Arial"/>
                <w:sz w:val="16"/>
                <w:szCs w:val="16"/>
              </w:rPr>
            </w:pPr>
            <w:r w:rsidRPr="00CA7385">
              <w:rPr>
                <w:rFonts w:ascii="Arial" w:hAnsi="Arial" w:cs="Arial"/>
                <w:sz w:val="16"/>
                <w:szCs w:val="16"/>
              </w:rPr>
              <w:t>21.073,50</w:t>
            </w:r>
          </w:p>
        </w:tc>
      </w:tr>
      <w:tr w:rsidR="00CA7385" w:rsidRPr="00CA7385" w14:paraId="3FEBB523" w14:textId="77777777" w:rsidTr="00511C9D">
        <w:trPr>
          <w:trHeight w:val="20"/>
        </w:trPr>
        <w:tc>
          <w:tcPr>
            <w:tcW w:w="567" w:type="dxa"/>
            <w:noWrap/>
            <w:vAlign w:val="bottom"/>
            <w:hideMark/>
          </w:tcPr>
          <w:p w14:paraId="511E2EC2" w14:textId="78A08CE3" w:rsidR="005B0D94" w:rsidRPr="00CA7385" w:rsidRDefault="005B0D94" w:rsidP="005B0D94">
            <w:pPr>
              <w:jc w:val="center"/>
              <w:rPr>
                <w:rFonts w:ascii="Arial" w:hAnsi="Arial" w:cs="Arial"/>
                <w:sz w:val="16"/>
                <w:szCs w:val="16"/>
              </w:rPr>
            </w:pPr>
            <w:r w:rsidRPr="00CA7385">
              <w:rPr>
                <w:rFonts w:ascii="Arial" w:hAnsi="Arial" w:cs="Arial"/>
                <w:sz w:val="16"/>
                <w:szCs w:val="16"/>
              </w:rPr>
              <w:t>34</w:t>
            </w:r>
          </w:p>
        </w:tc>
        <w:tc>
          <w:tcPr>
            <w:tcW w:w="1134" w:type="dxa"/>
            <w:noWrap/>
            <w:vAlign w:val="bottom"/>
            <w:hideMark/>
          </w:tcPr>
          <w:p w14:paraId="0DF49D26" w14:textId="26625BB3" w:rsidR="005B0D94" w:rsidRPr="00CA7385" w:rsidRDefault="005B0D94" w:rsidP="005B0D94">
            <w:pPr>
              <w:jc w:val="center"/>
              <w:rPr>
                <w:rFonts w:ascii="Arial" w:hAnsi="Arial" w:cs="Arial"/>
                <w:sz w:val="16"/>
                <w:szCs w:val="16"/>
              </w:rPr>
            </w:pPr>
            <w:r w:rsidRPr="00CA7385">
              <w:rPr>
                <w:rFonts w:ascii="Arial" w:hAnsi="Arial" w:cs="Arial"/>
                <w:sz w:val="16"/>
                <w:szCs w:val="16"/>
              </w:rPr>
              <w:t>001.003.195</w:t>
            </w:r>
          </w:p>
        </w:tc>
        <w:tc>
          <w:tcPr>
            <w:tcW w:w="3686" w:type="dxa"/>
            <w:noWrap/>
            <w:vAlign w:val="bottom"/>
            <w:hideMark/>
          </w:tcPr>
          <w:p w14:paraId="7C3D7805" w14:textId="624CC41C"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 LIMO - 5 LITROS: PRODUTO LIQUIDO CONCENTRADO DESTINADO A REMOCAO DE LIMO, ALGAS, FUNGOS, MANCHAS ORGANICAS E SUJEIRAS IMPREGNADAS EM SUPERFICIES LAVAVEIS COMPATIVEIS, COMO PISOS, PAREDES, CALCADAS, AZULEJOS, AREAS EXTERNAS, BANHEIROS E DEMAIS LOCAIS SUJEITOS A UMIDADE. DEVERA APRESENTAR ELEVADA </w:t>
            </w:r>
            <w:r w:rsidRPr="00CA7385">
              <w:rPr>
                <w:rFonts w:ascii="Arial" w:hAnsi="Arial" w:cs="Arial"/>
                <w:sz w:val="16"/>
                <w:szCs w:val="16"/>
              </w:rPr>
              <w:lastRenderedPageBreak/>
              <w:t>CAPACIDADE DE LIMPEZA, PERMITIR DILUICAO CONFORME ORIENTACAO DO FABRICANTE E POSSUIR ACAO COMPATFVEL COM A FINALIDADE INDICADA, SEM CAUSAR DANOS AS SUPERFICIES QUANDO UTILIZADO CORRETAMENTE. PRODUTO ACONDICIONADO EM GALAO CONTENDO 5 LITROS, COM TAMPA DE VEDACAO SEGURA E LACRE DE INVIOLABILIDADE. A EMBALAGEM DEVERA CONTER IDENTIFICACAO DO FABRICANTE, COMPOSICAO, MODO DE USO, DILUICAO RECOMENDADA, LOTE, DATA DE FABRICACAO, PRAZO DE VALIDADE, ORIENTACOES DE ARMAZENAMENTO, INFORMACOES DE SEGURANCA E DEMAIS INFORMACOES EXIGIDAS PELA LEGISLACAO VIGENTE. PRODUTO REGULARIZADO JUNTO A ANVISA, QUANDO EXIGIVEL. FABRICANTE E MARCA DEVERAO SER INFORMADOS NA PROPOSTA. MARCAS DE REFERENCIA: VEJA, START, SPARTAN, AUDAX OU EQUIVALENTE/SIMILAR OU DE QUALIDADE SUPERIOR.</w:t>
            </w:r>
          </w:p>
        </w:tc>
        <w:tc>
          <w:tcPr>
            <w:tcW w:w="992" w:type="dxa"/>
            <w:noWrap/>
            <w:vAlign w:val="bottom"/>
            <w:hideMark/>
          </w:tcPr>
          <w:p w14:paraId="6BF51130" w14:textId="13BD8E3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33A15D5E" w14:textId="4CB2093A"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5087AD99" w14:textId="0351B64E" w:rsidR="005B0D94" w:rsidRPr="00CA7385" w:rsidRDefault="005B0D94" w:rsidP="005B0D94">
            <w:pPr>
              <w:jc w:val="right"/>
              <w:rPr>
                <w:rFonts w:ascii="Arial" w:hAnsi="Arial" w:cs="Arial"/>
                <w:sz w:val="16"/>
                <w:szCs w:val="16"/>
              </w:rPr>
            </w:pPr>
            <w:r w:rsidRPr="00CA7385">
              <w:rPr>
                <w:rFonts w:ascii="Arial" w:hAnsi="Arial" w:cs="Arial"/>
                <w:sz w:val="16"/>
                <w:szCs w:val="16"/>
              </w:rPr>
              <w:t>45,42</w:t>
            </w:r>
          </w:p>
        </w:tc>
        <w:tc>
          <w:tcPr>
            <w:tcW w:w="941" w:type="dxa"/>
            <w:noWrap/>
            <w:vAlign w:val="bottom"/>
            <w:hideMark/>
          </w:tcPr>
          <w:p w14:paraId="001BA73E" w14:textId="49096834" w:rsidR="005B0D94" w:rsidRPr="00CA7385" w:rsidRDefault="005B0D94" w:rsidP="005B0D94">
            <w:pPr>
              <w:jc w:val="right"/>
              <w:rPr>
                <w:rFonts w:ascii="Arial" w:hAnsi="Arial" w:cs="Arial"/>
                <w:sz w:val="16"/>
                <w:szCs w:val="16"/>
              </w:rPr>
            </w:pPr>
            <w:r w:rsidRPr="00CA7385">
              <w:rPr>
                <w:rFonts w:ascii="Arial" w:hAnsi="Arial" w:cs="Arial"/>
                <w:sz w:val="16"/>
                <w:szCs w:val="16"/>
              </w:rPr>
              <w:t>6.813,00</w:t>
            </w:r>
          </w:p>
        </w:tc>
      </w:tr>
      <w:tr w:rsidR="00CA7385" w:rsidRPr="00CA7385" w14:paraId="5060EFED" w14:textId="77777777" w:rsidTr="00511C9D">
        <w:trPr>
          <w:trHeight w:val="20"/>
        </w:trPr>
        <w:tc>
          <w:tcPr>
            <w:tcW w:w="567" w:type="dxa"/>
            <w:noWrap/>
            <w:vAlign w:val="bottom"/>
            <w:hideMark/>
          </w:tcPr>
          <w:p w14:paraId="5090E1B9" w14:textId="6544C6EE" w:rsidR="005B0D94" w:rsidRPr="00CA7385" w:rsidRDefault="005B0D94" w:rsidP="005B0D94">
            <w:pPr>
              <w:jc w:val="center"/>
              <w:rPr>
                <w:rFonts w:ascii="Arial" w:hAnsi="Arial" w:cs="Arial"/>
                <w:sz w:val="16"/>
                <w:szCs w:val="16"/>
              </w:rPr>
            </w:pPr>
            <w:r w:rsidRPr="00CA7385">
              <w:rPr>
                <w:rFonts w:ascii="Arial" w:hAnsi="Arial" w:cs="Arial"/>
                <w:sz w:val="16"/>
                <w:szCs w:val="16"/>
              </w:rPr>
              <w:t>35</w:t>
            </w:r>
          </w:p>
        </w:tc>
        <w:tc>
          <w:tcPr>
            <w:tcW w:w="1134" w:type="dxa"/>
            <w:noWrap/>
            <w:vAlign w:val="bottom"/>
            <w:hideMark/>
          </w:tcPr>
          <w:p w14:paraId="61304E8C" w14:textId="35242720" w:rsidR="005B0D94" w:rsidRPr="00CA7385" w:rsidRDefault="005B0D94" w:rsidP="005B0D94">
            <w:pPr>
              <w:jc w:val="center"/>
              <w:rPr>
                <w:rFonts w:ascii="Arial" w:hAnsi="Arial" w:cs="Arial"/>
                <w:sz w:val="16"/>
                <w:szCs w:val="16"/>
              </w:rPr>
            </w:pPr>
            <w:r w:rsidRPr="00CA7385">
              <w:rPr>
                <w:rFonts w:ascii="Arial" w:hAnsi="Arial" w:cs="Arial"/>
                <w:sz w:val="16"/>
                <w:szCs w:val="16"/>
              </w:rPr>
              <w:t>001.003.196</w:t>
            </w:r>
          </w:p>
        </w:tc>
        <w:tc>
          <w:tcPr>
            <w:tcW w:w="3686" w:type="dxa"/>
            <w:noWrap/>
            <w:vAlign w:val="bottom"/>
            <w:hideMark/>
          </w:tcPr>
          <w:p w14:paraId="1542309F" w14:textId="0524E37F" w:rsidR="005B0D94" w:rsidRPr="00CA7385" w:rsidRDefault="005B0D94" w:rsidP="005B0D94">
            <w:pPr>
              <w:jc w:val="both"/>
              <w:rPr>
                <w:rFonts w:ascii="Arial" w:hAnsi="Arial" w:cs="Arial"/>
                <w:sz w:val="16"/>
                <w:szCs w:val="16"/>
              </w:rPr>
            </w:pPr>
            <w:r w:rsidRPr="00CA7385">
              <w:rPr>
                <w:rFonts w:ascii="Arial" w:hAnsi="Arial" w:cs="Arial"/>
                <w:sz w:val="16"/>
                <w:szCs w:val="16"/>
              </w:rPr>
              <w:t>LIMPADOR DE VIDROS- 500 ML COM PULVERIZADOR: LIMPADOR LIQUIDO DE USO DOMESTICO/INSTITUCIONAL, DESTINADO A LIMPEZA DE VIDROS, ESPELHOS E SUPERFICIES VITRIFICADAS, COM ACAO EFICIENTE NA REMOCAO DE POEIRA, GORDURA, MARCAS DE DEDOS E DEMAIS SUJIDADES, PROPORCIONANDO SECAGEM RAPIDA E ACABAMENTO UNIFORME, SEM MANCHAS, EMBACAMENTO OU FORMACAO EXCESSIVA DE RESIDUOS. FORMULACAO COM TENSOATIVOS E AGENTES DE LIMPEZA, APRESENTANDO ASPECTO HOMOGENEO, SEM SEPARACAO DE FASES OU PARTICULAS ESTRANHAS E PH COMPATFVEL. PRODUTO REGULARIZADO PERANTE A ANVISA, ATENDENDO A LEGISLACAO SANITARIA VIGENTE APLICAVEL AOS SANEANTES. ACONDICIONADO EM FRASCO PLASTICO RESISTENTE DE 500 ML, COM PULVERIZADOR GATILHO, VEDACAO ADEQUADA E SISTEMA QUE EVITE VAZAMENTOS, CONTENDO IDENTIFICACAO DO FABRICANTE, COMPOSICAO, MODO DE USO, PRECAUCOES, LATE, VALIDADE, DADOS DE REGULARIZACAO SANITARIA E DEMAIS INFORMACOES EXIGIDAS PELA LEGISLACAO. FABRICANTE E MARCA DEVERAO SER INFORMADOS NA PROPOSTA. MARCAS DE REFERENCIA: VEJA, CIF, AUDAX OU EQUIVALENTE/ SIMILAR OU DE QUALIDADE SUPERIOR.</w:t>
            </w:r>
          </w:p>
        </w:tc>
        <w:tc>
          <w:tcPr>
            <w:tcW w:w="992" w:type="dxa"/>
            <w:noWrap/>
            <w:vAlign w:val="bottom"/>
            <w:hideMark/>
          </w:tcPr>
          <w:p w14:paraId="4295E7C8" w14:textId="4F5EF2AC"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0BE9A91E" w14:textId="2A34798D"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1E09A5FD" w14:textId="29652528" w:rsidR="005B0D94" w:rsidRPr="00CA7385" w:rsidRDefault="005B0D94" w:rsidP="005B0D94">
            <w:pPr>
              <w:jc w:val="right"/>
              <w:rPr>
                <w:rFonts w:ascii="Arial" w:hAnsi="Arial" w:cs="Arial"/>
                <w:sz w:val="16"/>
                <w:szCs w:val="16"/>
              </w:rPr>
            </w:pPr>
            <w:r w:rsidRPr="00CA7385">
              <w:rPr>
                <w:rFonts w:ascii="Arial" w:hAnsi="Arial" w:cs="Arial"/>
                <w:sz w:val="16"/>
                <w:szCs w:val="16"/>
              </w:rPr>
              <w:t>29,25</w:t>
            </w:r>
          </w:p>
        </w:tc>
        <w:tc>
          <w:tcPr>
            <w:tcW w:w="941" w:type="dxa"/>
            <w:noWrap/>
            <w:vAlign w:val="bottom"/>
            <w:hideMark/>
          </w:tcPr>
          <w:p w14:paraId="73319653" w14:textId="050F0F91" w:rsidR="005B0D94" w:rsidRPr="00CA7385" w:rsidRDefault="005B0D94" w:rsidP="005B0D94">
            <w:pPr>
              <w:jc w:val="right"/>
              <w:rPr>
                <w:rFonts w:ascii="Arial" w:hAnsi="Arial" w:cs="Arial"/>
                <w:sz w:val="16"/>
                <w:szCs w:val="16"/>
              </w:rPr>
            </w:pPr>
            <w:r w:rsidRPr="00CA7385">
              <w:rPr>
                <w:rFonts w:ascii="Arial" w:hAnsi="Arial" w:cs="Arial"/>
                <w:sz w:val="16"/>
                <w:szCs w:val="16"/>
              </w:rPr>
              <w:t>8.775,00</w:t>
            </w:r>
          </w:p>
        </w:tc>
      </w:tr>
      <w:tr w:rsidR="00CA7385" w:rsidRPr="00CA7385" w14:paraId="31298518" w14:textId="77777777" w:rsidTr="00511C9D">
        <w:trPr>
          <w:trHeight w:val="20"/>
        </w:trPr>
        <w:tc>
          <w:tcPr>
            <w:tcW w:w="567" w:type="dxa"/>
            <w:noWrap/>
            <w:vAlign w:val="bottom"/>
            <w:hideMark/>
          </w:tcPr>
          <w:p w14:paraId="31E14804" w14:textId="5AB1A822" w:rsidR="005B0D94" w:rsidRPr="00CA7385" w:rsidRDefault="005B0D94" w:rsidP="005B0D94">
            <w:pPr>
              <w:jc w:val="center"/>
              <w:rPr>
                <w:rFonts w:ascii="Arial" w:hAnsi="Arial" w:cs="Arial"/>
                <w:sz w:val="16"/>
                <w:szCs w:val="16"/>
              </w:rPr>
            </w:pPr>
            <w:r w:rsidRPr="00CA7385">
              <w:rPr>
                <w:rFonts w:ascii="Arial" w:hAnsi="Arial" w:cs="Arial"/>
                <w:sz w:val="16"/>
                <w:szCs w:val="16"/>
              </w:rPr>
              <w:t>36</w:t>
            </w:r>
          </w:p>
        </w:tc>
        <w:tc>
          <w:tcPr>
            <w:tcW w:w="1134" w:type="dxa"/>
            <w:noWrap/>
            <w:vAlign w:val="bottom"/>
            <w:hideMark/>
          </w:tcPr>
          <w:p w14:paraId="2A949107" w14:textId="5165F755" w:rsidR="005B0D94" w:rsidRPr="00CA7385" w:rsidRDefault="005B0D94" w:rsidP="005B0D94">
            <w:pPr>
              <w:jc w:val="center"/>
              <w:rPr>
                <w:rFonts w:ascii="Arial" w:hAnsi="Arial" w:cs="Arial"/>
                <w:sz w:val="16"/>
                <w:szCs w:val="16"/>
              </w:rPr>
            </w:pPr>
            <w:r w:rsidRPr="00CA7385">
              <w:rPr>
                <w:rFonts w:ascii="Arial" w:hAnsi="Arial" w:cs="Arial"/>
                <w:sz w:val="16"/>
                <w:szCs w:val="16"/>
              </w:rPr>
              <w:t>001.003.197</w:t>
            </w:r>
          </w:p>
        </w:tc>
        <w:tc>
          <w:tcPr>
            <w:tcW w:w="3686" w:type="dxa"/>
            <w:noWrap/>
            <w:vAlign w:val="bottom"/>
            <w:hideMark/>
          </w:tcPr>
          <w:p w14:paraId="208C8FA3" w14:textId="2A7E3F6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LIMPADOR INSTANTANEO TIPO MULTIUSO 500 ML: LIMPADOR DE USO GERAL, TIPO MULTIUSO, INDICADO PARA LIMPEZA DE SUPERFFCIES LAVAVEIS, REMOVENDO SUJEIRAS, GORDURAS E MANCHAS. FORMULACAO ADEQUADA PARA USO DOMESTICO E INSTITUCIONAL, COM ACAO EFICIENTE NA LIMPEZA, SEM DEIXAR RESIDUOS EXCESSIVOS. PRODUTO ACONDICIONADO EM FRASCO PLASTICO RESISTENTE, COM TAMPA OU SISTEMA DE FECHAMENTO ADEQUADO, CONTENDO 500 ML, COM ROTULO CONTENDO INFORMACOES DO FABRICANTE, COMPOSICAO, MODO DE USO, </w:t>
            </w:r>
            <w:r w:rsidRPr="00CA7385">
              <w:rPr>
                <w:rFonts w:ascii="Arial" w:hAnsi="Arial" w:cs="Arial"/>
                <w:sz w:val="16"/>
                <w:szCs w:val="16"/>
              </w:rPr>
              <w:lastRenderedPageBreak/>
              <w:t>PRECAUCOES, LATE, DATA DE FABRICACAO E VALIDADE. EMBALAGEM DE FORNECIMENTO: CAIXA CONTENDO 12 FRASCOS DE 500 ML. PRODUTO REGULARIZADO PERANTE OS ORGAOS COMPETENTES, QUANDO APLICAVEL. MARCAS DE REFERENCIA: VEJA, YPE, CIF OU EQUIVALENTE DE QUALIDADE IGUAL OU SUPERIOR.</w:t>
            </w:r>
          </w:p>
        </w:tc>
        <w:tc>
          <w:tcPr>
            <w:tcW w:w="992" w:type="dxa"/>
            <w:noWrap/>
            <w:vAlign w:val="bottom"/>
            <w:hideMark/>
          </w:tcPr>
          <w:p w14:paraId="0360F04A" w14:textId="39B8F2F1"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CAIXA</w:t>
            </w:r>
          </w:p>
        </w:tc>
        <w:tc>
          <w:tcPr>
            <w:tcW w:w="851" w:type="dxa"/>
            <w:noWrap/>
            <w:vAlign w:val="bottom"/>
            <w:hideMark/>
          </w:tcPr>
          <w:p w14:paraId="38EF0260" w14:textId="2BCB86DD"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443AFF42" w14:textId="69B9C90A" w:rsidR="005B0D94" w:rsidRPr="00CA7385" w:rsidRDefault="005B0D94" w:rsidP="005B0D94">
            <w:pPr>
              <w:jc w:val="right"/>
              <w:rPr>
                <w:rFonts w:ascii="Arial" w:hAnsi="Arial" w:cs="Arial"/>
                <w:sz w:val="16"/>
                <w:szCs w:val="16"/>
              </w:rPr>
            </w:pPr>
            <w:r w:rsidRPr="00CA7385">
              <w:rPr>
                <w:rFonts w:ascii="Arial" w:hAnsi="Arial" w:cs="Arial"/>
                <w:sz w:val="16"/>
                <w:szCs w:val="16"/>
              </w:rPr>
              <w:t>65,43</w:t>
            </w:r>
          </w:p>
        </w:tc>
        <w:tc>
          <w:tcPr>
            <w:tcW w:w="941" w:type="dxa"/>
            <w:noWrap/>
            <w:vAlign w:val="bottom"/>
            <w:hideMark/>
          </w:tcPr>
          <w:p w14:paraId="265F4D69" w14:textId="37CE6B97" w:rsidR="005B0D94" w:rsidRPr="00CA7385" w:rsidRDefault="005B0D94" w:rsidP="005B0D94">
            <w:pPr>
              <w:jc w:val="right"/>
              <w:rPr>
                <w:rFonts w:ascii="Arial" w:hAnsi="Arial" w:cs="Arial"/>
                <w:sz w:val="16"/>
                <w:szCs w:val="16"/>
              </w:rPr>
            </w:pPr>
            <w:r w:rsidRPr="00CA7385">
              <w:rPr>
                <w:rFonts w:ascii="Arial" w:hAnsi="Arial" w:cs="Arial"/>
                <w:sz w:val="16"/>
                <w:szCs w:val="16"/>
              </w:rPr>
              <w:t>19.629,00</w:t>
            </w:r>
          </w:p>
        </w:tc>
      </w:tr>
      <w:tr w:rsidR="00CA7385" w:rsidRPr="00CA7385" w14:paraId="5CCD56F8" w14:textId="77777777" w:rsidTr="00511C9D">
        <w:trPr>
          <w:trHeight w:val="20"/>
        </w:trPr>
        <w:tc>
          <w:tcPr>
            <w:tcW w:w="567" w:type="dxa"/>
            <w:noWrap/>
            <w:vAlign w:val="bottom"/>
            <w:hideMark/>
          </w:tcPr>
          <w:p w14:paraId="20E3BC4B" w14:textId="44C22426" w:rsidR="005B0D94" w:rsidRPr="00CA7385" w:rsidRDefault="005B0D94" w:rsidP="005B0D94">
            <w:pPr>
              <w:jc w:val="center"/>
              <w:rPr>
                <w:rFonts w:ascii="Arial" w:hAnsi="Arial" w:cs="Arial"/>
                <w:sz w:val="16"/>
                <w:szCs w:val="16"/>
              </w:rPr>
            </w:pPr>
            <w:r w:rsidRPr="00CA7385">
              <w:rPr>
                <w:rFonts w:ascii="Arial" w:hAnsi="Arial" w:cs="Arial"/>
                <w:sz w:val="16"/>
                <w:szCs w:val="16"/>
              </w:rPr>
              <w:t>37</w:t>
            </w:r>
          </w:p>
        </w:tc>
        <w:tc>
          <w:tcPr>
            <w:tcW w:w="1134" w:type="dxa"/>
            <w:noWrap/>
            <w:vAlign w:val="bottom"/>
            <w:hideMark/>
          </w:tcPr>
          <w:p w14:paraId="5BBB432A" w14:textId="5E4151B7" w:rsidR="005B0D94" w:rsidRPr="00CA7385" w:rsidRDefault="005B0D94" w:rsidP="005B0D94">
            <w:pPr>
              <w:jc w:val="center"/>
              <w:rPr>
                <w:rFonts w:ascii="Arial" w:hAnsi="Arial" w:cs="Arial"/>
                <w:sz w:val="16"/>
                <w:szCs w:val="16"/>
              </w:rPr>
            </w:pPr>
            <w:r w:rsidRPr="00CA7385">
              <w:rPr>
                <w:rFonts w:ascii="Arial" w:hAnsi="Arial" w:cs="Arial"/>
                <w:sz w:val="16"/>
                <w:szCs w:val="16"/>
              </w:rPr>
              <w:t>001.003.198</w:t>
            </w:r>
          </w:p>
        </w:tc>
        <w:tc>
          <w:tcPr>
            <w:tcW w:w="3686" w:type="dxa"/>
            <w:noWrap/>
            <w:vAlign w:val="bottom"/>
            <w:hideMark/>
          </w:tcPr>
          <w:p w14:paraId="3A0C8BC2" w14:textId="1F92F124" w:rsidR="005B0D94" w:rsidRPr="00CA7385" w:rsidRDefault="005B0D94" w:rsidP="005B0D94">
            <w:pPr>
              <w:jc w:val="both"/>
              <w:rPr>
                <w:rFonts w:ascii="Arial" w:hAnsi="Arial" w:cs="Arial"/>
                <w:sz w:val="16"/>
                <w:szCs w:val="16"/>
              </w:rPr>
            </w:pPr>
            <w:r w:rsidRPr="00CA7385">
              <w:rPr>
                <w:rFonts w:ascii="Arial" w:hAnsi="Arial" w:cs="Arial"/>
                <w:sz w:val="16"/>
                <w:szCs w:val="16"/>
              </w:rPr>
              <w:t>LIMPADOR PERFUMADO 2 LITROS: LIMPADOR LIQUIDO PERFUMADO PARA LIMPEZA GERAL DE PISOS, AZULEJOS, SUPERFICIES LAVAVEIS E DEMAIS AMBIENTES, COM ACAO DE LIMPEZA E FRAGRANCIA AGRADAVEL E DURADOURA. PRODUTO COM FORMULACAO ADEQUADA PARA USO DOMESTICO E INSTITUCIONAL, SEM DEIXAR RESIDUOS EXCESSIVOS.ACONDICIONADO EM GALAO PLASTICO RESISTENTE, COM TAMPA DE FECHAMENTO SEGURO, CONTENDO 2 LITROS, COM ROTULO CONTENDO INFORMACOES DO FABRICANTE, COMPOSICAO, MODO DE USO, PRECAUCOES, LOTE, DATA DE FABRICACAO E VALIDADE. EMBALAGEM DE FORNECIMENTO: CAIXA CONTENDO 6 GALOES DE 2 LITROS. PRODUTO REGULARIZADO PERANTE OS ORGAOS COMPETENTES, QUANDO APLICAVEL. MARCAS DE REFERENCIA: VEJA, YPE, PINHO SOL OU EQUIVALENTE DE QUALIDADE IGUAL OU SUPERIOR.</w:t>
            </w:r>
          </w:p>
        </w:tc>
        <w:tc>
          <w:tcPr>
            <w:tcW w:w="992" w:type="dxa"/>
            <w:noWrap/>
            <w:vAlign w:val="bottom"/>
            <w:hideMark/>
          </w:tcPr>
          <w:p w14:paraId="3C63E4A7" w14:textId="3568CC12"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5F47AA77" w14:textId="3D820489"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5B63823A" w14:textId="2E3AD8C7" w:rsidR="005B0D94" w:rsidRPr="00CA7385" w:rsidRDefault="005B0D94" w:rsidP="005B0D94">
            <w:pPr>
              <w:jc w:val="right"/>
              <w:rPr>
                <w:rFonts w:ascii="Arial" w:hAnsi="Arial" w:cs="Arial"/>
                <w:sz w:val="16"/>
                <w:szCs w:val="16"/>
              </w:rPr>
            </w:pPr>
            <w:r w:rsidRPr="00CA7385">
              <w:rPr>
                <w:rFonts w:ascii="Arial" w:hAnsi="Arial" w:cs="Arial"/>
                <w:sz w:val="16"/>
                <w:szCs w:val="16"/>
              </w:rPr>
              <w:t>52,02</w:t>
            </w:r>
          </w:p>
        </w:tc>
        <w:tc>
          <w:tcPr>
            <w:tcW w:w="941" w:type="dxa"/>
            <w:noWrap/>
            <w:vAlign w:val="bottom"/>
            <w:hideMark/>
          </w:tcPr>
          <w:p w14:paraId="1387D399" w14:textId="31E61F22" w:rsidR="005B0D94" w:rsidRPr="00CA7385" w:rsidRDefault="005B0D94" w:rsidP="005B0D94">
            <w:pPr>
              <w:jc w:val="right"/>
              <w:rPr>
                <w:rFonts w:ascii="Arial" w:hAnsi="Arial" w:cs="Arial"/>
                <w:sz w:val="16"/>
                <w:szCs w:val="16"/>
              </w:rPr>
            </w:pPr>
            <w:r w:rsidRPr="00CA7385">
              <w:rPr>
                <w:rFonts w:ascii="Arial" w:hAnsi="Arial" w:cs="Arial"/>
                <w:sz w:val="16"/>
                <w:szCs w:val="16"/>
              </w:rPr>
              <w:t>23.409,00</w:t>
            </w:r>
          </w:p>
        </w:tc>
      </w:tr>
      <w:tr w:rsidR="00CA7385" w:rsidRPr="00CA7385" w14:paraId="3BE45E9B" w14:textId="77777777" w:rsidTr="00511C9D">
        <w:trPr>
          <w:trHeight w:val="20"/>
        </w:trPr>
        <w:tc>
          <w:tcPr>
            <w:tcW w:w="567" w:type="dxa"/>
            <w:noWrap/>
            <w:vAlign w:val="bottom"/>
            <w:hideMark/>
          </w:tcPr>
          <w:p w14:paraId="4C8E3F63" w14:textId="4B254C5B" w:rsidR="005B0D94" w:rsidRPr="00CA7385" w:rsidRDefault="005B0D94" w:rsidP="005B0D94">
            <w:pPr>
              <w:jc w:val="center"/>
              <w:rPr>
                <w:rFonts w:ascii="Arial" w:hAnsi="Arial" w:cs="Arial"/>
                <w:sz w:val="16"/>
                <w:szCs w:val="16"/>
              </w:rPr>
            </w:pPr>
            <w:r w:rsidRPr="00CA7385">
              <w:rPr>
                <w:rFonts w:ascii="Arial" w:hAnsi="Arial" w:cs="Arial"/>
                <w:sz w:val="16"/>
                <w:szCs w:val="16"/>
              </w:rPr>
              <w:t>38</w:t>
            </w:r>
          </w:p>
        </w:tc>
        <w:tc>
          <w:tcPr>
            <w:tcW w:w="1134" w:type="dxa"/>
            <w:noWrap/>
            <w:vAlign w:val="bottom"/>
            <w:hideMark/>
          </w:tcPr>
          <w:p w14:paraId="082283E6" w14:textId="205E786F" w:rsidR="005B0D94" w:rsidRPr="00CA7385" w:rsidRDefault="005B0D94" w:rsidP="005B0D94">
            <w:pPr>
              <w:jc w:val="center"/>
              <w:rPr>
                <w:rFonts w:ascii="Arial" w:hAnsi="Arial" w:cs="Arial"/>
                <w:sz w:val="16"/>
                <w:szCs w:val="16"/>
              </w:rPr>
            </w:pPr>
            <w:r w:rsidRPr="00CA7385">
              <w:rPr>
                <w:rFonts w:ascii="Arial" w:hAnsi="Arial" w:cs="Arial"/>
                <w:sz w:val="16"/>
                <w:szCs w:val="16"/>
              </w:rPr>
              <w:t>001.003.199</w:t>
            </w:r>
          </w:p>
        </w:tc>
        <w:tc>
          <w:tcPr>
            <w:tcW w:w="3686" w:type="dxa"/>
            <w:noWrap/>
            <w:vAlign w:val="bottom"/>
            <w:hideMark/>
          </w:tcPr>
          <w:p w14:paraId="2F2AB43F" w14:textId="5D6393D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LIMPA-PEDRAS - 5 LITROS: LIMPADOR LIQUIDO CONCENTRADO DESTINADO A LIMPEZA DE PEDRAS, PISOS RUSTICOS, CALCADAS, PISOS CIMENTICIOS, REVESTIMENTOS EXTERNOS E DEMAIS SUPERFICIES COMPATFVEIS, COM ELEVADA CAPADDADE DE REMOCAO DE SUJEIRAS IMPREGNADAS, RESIDUOS MINERAIS, EFLORESCENDAS, INCRUSTACOES E MANCHAS PROVENIENTES DE INTEMPERIES. DEVERA PERMITIR DILUICAO CONFORME ORIENTACAO DO FABRICANTE, APRESENTANDO FORMULACAO HOMOGENEA, ESTAVEL, LIVRE DE SEPARACAO DE FASES OU PARTICULAS ESTRANHAS, COM ACAO EFIDENTE E FADL ENXAGUE, SEM COMPROMETER A INTEGRIDADE DAS SUPERFICIES PARA AS QUAIS FOR INDICADO QUANDO UTILIZADO CONFORME AS INSTRUCES DE USO. 0 ROTULO DEVERA CONTER INDICACAO DAS SUPERFIDES COMPATIVEIS E INCOMPATIVEIS, MODO DE APLICACAO, DILUICAO, RENDIMENTO, TEMPO DE ACAO, PRECAUCOES DE USO E EQUIPAMENTOS DE PROTECAO INDIVIDUAL RECOMENDADOS.PRODUTO REGULARIZADO JUNTA A ANVISA, QUANDO APLICAVEL, EM  CONFORMIDADE COM A LEGISLACAO SANITARIA VIGENTE. ACONDIDONADO EM GALAO PLASTICO RESISTENTE CONTENDO 5 LITROS, COM TAMPA, LACRE DE SEGURANCA E VEDACAO CONTRA VAZAMENTOS, CONTENDO IDENTIFICACAO DO FABRICANTE, COMPOSICAO, LOTE, DATA DE FABRICACAO, VALIDADE E DEMAIS INFORMACOES EXIGIDAS PELA LEGISLACAO. FABRICANTE E MARCA DEVERAO SER </w:t>
            </w:r>
            <w:r w:rsidRPr="00CA7385">
              <w:rPr>
                <w:rFonts w:ascii="Arial" w:hAnsi="Arial" w:cs="Arial"/>
                <w:sz w:val="16"/>
                <w:szCs w:val="16"/>
              </w:rPr>
              <w:lastRenderedPageBreak/>
              <w:t>INFORMADOS NA PROPOSTA. MARCAS DE REFERENDA: SPARTAN, START, AUDAX, BECKER OU EQUIVALENTE/SIMILAR OU DE QUALIDADE SUPERIOR.</w:t>
            </w:r>
          </w:p>
        </w:tc>
        <w:tc>
          <w:tcPr>
            <w:tcW w:w="992" w:type="dxa"/>
            <w:noWrap/>
            <w:vAlign w:val="bottom"/>
            <w:hideMark/>
          </w:tcPr>
          <w:p w14:paraId="1902B147" w14:textId="137CE81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1757A073" w14:textId="0FFFBB34"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17B32356" w14:textId="5D6D0894" w:rsidR="005B0D94" w:rsidRPr="00CA7385" w:rsidRDefault="005B0D94" w:rsidP="005B0D94">
            <w:pPr>
              <w:jc w:val="right"/>
              <w:rPr>
                <w:rFonts w:ascii="Arial" w:hAnsi="Arial" w:cs="Arial"/>
                <w:sz w:val="16"/>
                <w:szCs w:val="16"/>
              </w:rPr>
            </w:pPr>
            <w:r w:rsidRPr="00CA7385">
              <w:rPr>
                <w:rFonts w:ascii="Arial" w:hAnsi="Arial" w:cs="Arial"/>
                <w:sz w:val="16"/>
                <w:szCs w:val="16"/>
              </w:rPr>
              <w:t>64,26</w:t>
            </w:r>
          </w:p>
        </w:tc>
        <w:tc>
          <w:tcPr>
            <w:tcW w:w="941" w:type="dxa"/>
            <w:noWrap/>
            <w:vAlign w:val="bottom"/>
            <w:hideMark/>
          </w:tcPr>
          <w:p w14:paraId="4E5F5FA0" w14:textId="7DE90244" w:rsidR="005B0D94" w:rsidRPr="00CA7385" w:rsidRDefault="005B0D94" w:rsidP="005B0D94">
            <w:pPr>
              <w:jc w:val="right"/>
              <w:rPr>
                <w:rFonts w:ascii="Arial" w:hAnsi="Arial" w:cs="Arial"/>
                <w:sz w:val="16"/>
                <w:szCs w:val="16"/>
              </w:rPr>
            </w:pPr>
            <w:r w:rsidRPr="00CA7385">
              <w:rPr>
                <w:rFonts w:ascii="Arial" w:hAnsi="Arial" w:cs="Arial"/>
                <w:sz w:val="16"/>
                <w:szCs w:val="16"/>
              </w:rPr>
              <w:t>4.819,50</w:t>
            </w:r>
          </w:p>
        </w:tc>
      </w:tr>
      <w:tr w:rsidR="00CA7385" w:rsidRPr="00CA7385" w14:paraId="4550C324" w14:textId="77777777" w:rsidTr="00511C9D">
        <w:trPr>
          <w:trHeight w:val="20"/>
        </w:trPr>
        <w:tc>
          <w:tcPr>
            <w:tcW w:w="567" w:type="dxa"/>
            <w:noWrap/>
            <w:vAlign w:val="bottom"/>
            <w:hideMark/>
          </w:tcPr>
          <w:p w14:paraId="430E4636" w14:textId="44F78EB7" w:rsidR="005B0D94" w:rsidRPr="00CA7385" w:rsidRDefault="005B0D94" w:rsidP="005B0D94">
            <w:pPr>
              <w:jc w:val="center"/>
              <w:rPr>
                <w:rFonts w:ascii="Arial" w:hAnsi="Arial" w:cs="Arial"/>
                <w:sz w:val="16"/>
                <w:szCs w:val="16"/>
              </w:rPr>
            </w:pPr>
            <w:r w:rsidRPr="00CA7385">
              <w:rPr>
                <w:rFonts w:ascii="Arial" w:hAnsi="Arial" w:cs="Arial"/>
                <w:sz w:val="16"/>
                <w:szCs w:val="16"/>
              </w:rPr>
              <w:t>39</w:t>
            </w:r>
          </w:p>
        </w:tc>
        <w:tc>
          <w:tcPr>
            <w:tcW w:w="1134" w:type="dxa"/>
            <w:noWrap/>
            <w:vAlign w:val="bottom"/>
            <w:hideMark/>
          </w:tcPr>
          <w:p w14:paraId="15A860A8" w14:textId="51D6EA7E" w:rsidR="005B0D94" w:rsidRPr="00CA7385" w:rsidRDefault="005B0D94" w:rsidP="005B0D94">
            <w:pPr>
              <w:jc w:val="center"/>
              <w:rPr>
                <w:rFonts w:ascii="Arial" w:hAnsi="Arial" w:cs="Arial"/>
                <w:sz w:val="16"/>
                <w:szCs w:val="16"/>
              </w:rPr>
            </w:pPr>
            <w:r w:rsidRPr="00CA7385">
              <w:rPr>
                <w:rFonts w:ascii="Arial" w:hAnsi="Arial" w:cs="Arial"/>
                <w:sz w:val="16"/>
                <w:szCs w:val="16"/>
              </w:rPr>
              <w:t>001.003.200</w:t>
            </w:r>
          </w:p>
        </w:tc>
        <w:tc>
          <w:tcPr>
            <w:tcW w:w="3686" w:type="dxa"/>
            <w:noWrap/>
            <w:vAlign w:val="bottom"/>
            <w:hideMark/>
          </w:tcPr>
          <w:p w14:paraId="7790DB1A" w14:textId="55358335" w:rsidR="005B0D94" w:rsidRPr="00CA7385" w:rsidRDefault="005B0D94" w:rsidP="005B0D94">
            <w:pPr>
              <w:jc w:val="both"/>
              <w:rPr>
                <w:rFonts w:ascii="Arial" w:hAnsi="Arial" w:cs="Arial"/>
                <w:sz w:val="16"/>
                <w:szCs w:val="16"/>
              </w:rPr>
            </w:pPr>
            <w:r w:rsidRPr="00CA7385">
              <w:rPr>
                <w:rFonts w:ascii="Arial" w:hAnsi="Arial" w:cs="Arial"/>
                <w:sz w:val="16"/>
                <w:szCs w:val="16"/>
              </w:rPr>
              <w:t>LUSTRA MOVEIS 500 ML: PRODUTO DESTINADO A LIMPEZA, CONSERVACAO E LUSTRO DE MOVEIS E SUPERFFCIES DE MADEIRA, MDF, LAMINADOS E MATERIAIS SIMILARES, PROPORCIONANDO BRILHO E PROTECAO, COM FRAGRANDA AGRADAVEL. FORMULACAO ADEQUADA PARA USO DOMESTICO E INSTITUCIONAL, SEM DEIXAR EXCESSO DE RESIDUOS OU ASPECTO ENGORDURADO. ACONDICIONADO EM FRASCO PLASTICO RESISTENTE, CONTENDO 500 ML, COM TAMPA OU SISTEMA DE FECHAMENTO SEGURO E ROTULO CONTENDO INFORMACOES DO FABRICANTE, COMPOSICAO, MODO DE USO, PRECAUCOES, LOTE, DATA DE FABRICACAO E VALIDADE. EMBALAGEM DE FORNECIMENTO: CAIXA CONTENDO 12 FRASCOS DE 500 ML. PRODUTO REGULARIZADO PERANTE OS ORGAOS COMPETENTES, QUANDO APLICAVEL. MARCAS DE REFERENDA: POLIFLOR, BRAVO, YPE OU EQUIVALENTE DE QUALIDADE IGUAL OU SUPERIOR.</w:t>
            </w:r>
          </w:p>
        </w:tc>
        <w:tc>
          <w:tcPr>
            <w:tcW w:w="992" w:type="dxa"/>
            <w:noWrap/>
            <w:vAlign w:val="bottom"/>
            <w:hideMark/>
          </w:tcPr>
          <w:p w14:paraId="2B3E8435" w14:textId="2D2A8803"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1862A5FF" w14:textId="3D142BE5"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B86D8B8" w14:textId="66C3221F" w:rsidR="005B0D94" w:rsidRPr="00CA7385" w:rsidRDefault="005B0D94" w:rsidP="005B0D94">
            <w:pPr>
              <w:jc w:val="right"/>
              <w:rPr>
                <w:rFonts w:ascii="Arial" w:hAnsi="Arial" w:cs="Arial"/>
                <w:sz w:val="16"/>
                <w:szCs w:val="16"/>
              </w:rPr>
            </w:pPr>
            <w:r w:rsidRPr="00CA7385">
              <w:rPr>
                <w:rFonts w:ascii="Arial" w:hAnsi="Arial" w:cs="Arial"/>
                <w:sz w:val="16"/>
                <w:szCs w:val="16"/>
              </w:rPr>
              <w:t>16,19</w:t>
            </w:r>
          </w:p>
        </w:tc>
        <w:tc>
          <w:tcPr>
            <w:tcW w:w="941" w:type="dxa"/>
            <w:noWrap/>
            <w:vAlign w:val="bottom"/>
            <w:hideMark/>
          </w:tcPr>
          <w:p w14:paraId="1F34BD59" w14:textId="2B94B292" w:rsidR="005B0D94" w:rsidRPr="00CA7385" w:rsidRDefault="005B0D94" w:rsidP="005B0D94">
            <w:pPr>
              <w:jc w:val="right"/>
              <w:rPr>
                <w:rFonts w:ascii="Arial" w:hAnsi="Arial" w:cs="Arial"/>
                <w:sz w:val="16"/>
                <w:szCs w:val="16"/>
              </w:rPr>
            </w:pPr>
            <w:r w:rsidRPr="00CA7385">
              <w:rPr>
                <w:rFonts w:ascii="Arial" w:hAnsi="Arial" w:cs="Arial"/>
                <w:sz w:val="16"/>
                <w:szCs w:val="16"/>
              </w:rPr>
              <w:t>2.428,50</w:t>
            </w:r>
          </w:p>
        </w:tc>
      </w:tr>
      <w:tr w:rsidR="00CA7385" w:rsidRPr="00CA7385" w14:paraId="5B01AB63" w14:textId="77777777" w:rsidTr="00511C9D">
        <w:trPr>
          <w:trHeight w:val="20"/>
        </w:trPr>
        <w:tc>
          <w:tcPr>
            <w:tcW w:w="567" w:type="dxa"/>
            <w:noWrap/>
            <w:vAlign w:val="bottom"/>
            <w:hideMark/>
          </w:tcPr>
          <w:p w14:paraId="465B24AE" w14:textId="66E33356" w:rsidR="005B0D94" w:rsidRPr="00CA7385" w:rsidRDefault="005B0D94" w:rsidP="005B0D94">
            <w:pPr>
              <w:jc w:val="center"/>
              <w:rPr>
                <w:rFonts w:ascii="Arial" w:hAnsi="Arial" w:cs="Arial"/>
                <w:sz w:val="16"/>
                <w:szCs w:val="16"/>
              </w:rPr>
            </w:pPr>
            <w:r w:rsidRPr="00CA7385">
              <w:rPr>
                <w:rFonts w:ascii="Arial" w:hAnsi="Arial" w:cs="Arial"/>
                <w:sz w:val="16"/>
                <w:szCs w:val="16"/>
              </w:rPr>
              <w:t>40</w:t>
            </w:r>
          </w:p>
        </w:tc>
        <w:tc>
          <w:tcPr>
            <w:tcW w:w="1134" w:type="dxa"/>
            <w:noWrap/>
            <w:vAlign w:val="bottom"/>
            <w:hideMark/>
          </w:tcPr>
          <w:p w14:paraId="319AF091" w14:textId="5C026E71" w:rsidR="005B0D94" w:rsidRPr="00CA7385" w:rsidRDefault="005B0D94" w:rsidP="005B0D94">
            <w:pPr>
              <w:jc w:val="center"/>
              <w:rPr>
                <w:rFonts w:ascii="Arial" w:hAnsi="Arial" w:cs="Arial"/>
                <w:sz w:val="16"/>
                <w:szCs w:val="16"/>
              </w:rPr>
            </w:pPr>
            <w:r w:rsidRPr="00CA7385">
              <w:rPr>
                <w:rFonts w:ascii="Arial" w:hAnsi="Arial" w:cs="Arial"/>
                <w:sz w:val="16"/>
                <w:szCs w:val="16"/>
              </w:rPr>
              <w:t>001.003.201</w:t>
            </w:r>
          </w:p>
        </w:tc>
        <w:tc>
          <w:tcPr>
            <w:tcW w:w="3686" w:type="dxa"/>
            <w:noWrap/>
            <w:vAlign w:val="bottom"/>
            <w:hideMark/>
          </w:tcPr>
          <w:p w14:paraId="200BBDD9" w14:textId="5C87C0DF" w:rsidR="005B0D94" w:rsidRPr="00CA7385" w:rsidRDefault="005B0D94" w:rsidP="005B0D94">
            <w:pPr>
              <w:jc w:val="both"/>
              <w:rPr>
                <w:rFonts w:ascii="Arial" w:hAnsi="Arial" w:cs="Arial"/>
                <w:sz w:val="16"/>
                <w:szCs w:val="16"/>
              </w:rPr>
            </w:pPr>
            <w:r w:rsidRPr="00CA7385">
              <w:rPr>
                <w:rFonts w:ascii="Arial" w:hAnsi="Arial" w:cs="Arial"/>
                <w:sz w:val="16"/>
                <w:szCs w:val="16"/>
              </w:rPr>
              <w:t>MEXEDOR DESCART.A.VEL DE MADEIRA PARA BEBIDAS: MEXEDOR DESCARTAVEL CONFECCIONADO EM MADEIRA NATURAL, LISA, RESISTENTE, ATOXICA E PROPRIA PARA CANTATA COM ALIMENTOS E BEBIDAS, DESTINADO AO PREPARO E MISTURA DE CAFES, CHAS, DRINKS E DEMAIS BEBIDAS. DEVERA POSSUIR SUPERFFCIE UNIFORME, SEM FARPAS, RACHADURAS, REBARBAS, MOFO, MANCHAS OU QUAISQUER DEFEITOS QUE COMPROMETAM SUA UTILIZACAO. DIMENSOES APROXIMADAS DE 140 MM DE COMPRIMENTO, 5 A 6 MM DE LARGURA E ESPESSURA MINIMA DE 1,5 MM, PROPORCIONANDO RESISTENCIA AO USO SEM QUEBRA OU LASCAMENTO. PRODUTO DE USO UNICO, ACONDICIONADO EM EMBALAGEM LACRADA CONTENDO NO MFNIMO 500 UNIDADES, IDENTIFICADA COM FABRICANTE, QUANTIDADE, LATE E DEMAIS INFORMACOES EXIGIDAS PELA LEGISLACAO VIGENTE. FABRICANTE E MARCA DEVERAO SER INFORMADOS NA PROPOSTA. MARCAS DE REFERENDA: THEOTO, STRAWPLAST, BOMPACK, TALGE OU EQUIVALENTE/SIMILAR OU DE QUALIDADE SUPERIOR.</w:t>
            </w:r>
          </w:p>
        </w:tc>
        <w:tc>
          <w:tcPr>
            <w:tcW w:w="992" w:type="dxa"/>
            <w:noWrap/>
            <w:vAlign w:val="bottom"/>
            <w:hideMark/>
          </w:tcPr>
          <w:p w14:paraId="0B287C40" w14:textId="794D06A6"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2B335022" w14:textId="292D63E1"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A95FA9F" w14:textId="14BE3070" w:rsidR="005B0D94" w:rsidRPr="00CA7385" w:rsidRDefault="005B0D94" w:rsidP="005B0D94">
            <w:pPr>
              <w:jc w:val="right"/>
              <w:rPr>
                <w:rFonts w:ascii="Arial" w:hAnsi="Arial" w:cs="Arial"/>
                <w:sz w:val="16"/>
                <w:szCs w:val="16"/>
              </w:rPr>
            </w:pPr>
            <w:r w:rsidRPr="00CA7385">
              <w:rPr>
                <w:rFonts w:ascii="Arial" w:hAnsi="Arial" w:cs="Arial"/>
                <w:sz w:val="16"/>
                <w:szCs w:val="16"/>
              </w:rPr>
              <w:t>11,16</w:t>
            </w:r>
          </w:p>
        </w:tc>
        <w:tc>
          <w:tcPr>
            <w:tcW w:w="941" w:type="dxa"/>
            <w:noWrap/>
            <w:vAlign w:val="bottom"/>
            <w:hideMark/>
          </w:tcPr>
          <w:p w14:paraId="16BC908A" w14:textId="58313636" w:rsidR="005B0D94" w:rsidRPr="00CA7385" w:rsidRDefault="005B0D94" w:rsidP="005B0D94">
            <w:pPr>
              <w:jc w:val="right"/>
              <w:rPr>
                <w:rFonts w:ascii="Arial" w:hAnsi="Arial" w:cs="Arial"/>
                <w:sz w:val="16"/>
                <w:szCs w:val="16"/>
              </w:rPr>
            </w:pPr>
            <w:r w:rsidRPr="00CA7385">
              <w:rPr>
                <w:rFonts w:ascii="Arial" w:hAnsi="Arial" w:cs="Arial"/>
                <w:sz w:val="16"/>
                <w:szCs w:val="16"/>
              </w:rPr>
              <w:t>1.674,00</w:t>
            </w:r>
          </w:p>
        </w:tc>
      </w:tr>
      <w:tr w:rsidR="00CA7385" w:rsidRPr="00CA7385" w14:paraId="11D76264" w14:textId="77777777" w:rsidTr="00511C9D">
        <w:trPr>
          <w:trHeight w:val="20"/>
        </w:trPr>
        <w:tc>
          <w:tcPr>
            <w:tcW w:w="567" w:type="dxa"/>
            <w:noWrap/>
            <w:vAlign w:val="bottom"/>
            <w:hideMark/>
          </w:tcPr>
          <w:p w14:paraId="6A18EA13" w14:textId="6F373CAD" w:rsidR="005B0D94" w:rsidRPr="00CA7385" w:rsidRDefault="005B0D94" w:rsidP="005B0D94">
            <w:pPr>
              <w:jc w:val="center"/>
              <w:rPr>
                <w:rFonts w:ascii="Arial" w:hAnsi="Arial" w:cs="Arial"/>
                <w:sz w:val="16"/>
                <w:szCs w:val="16"/>
              </w:rPr>
            </w:pPr>
            <w:r w:rsidRPr="00CA7385">
              <w:rPr>
                <w:rFonts w:ascii="Arial" w:hAnsi="Arial" w:cs="Arial"/>
                <w:sz w:val="16"/>
                <w:szCs w:val="16"/>
              </w:rPr>
              <w:t>41</w:t>
            </w:r>
          </w:p>
        </w:tc>
        <w:tc>
          <w:tcPr>
            <w:tcW w:w="1134" w:type="dxa"/>
            <w:noWrap/>
            <w:vAlign w:val="bottom"/>
            <w:hideMark/>
          </w:tcPr>
          <w:p w14:paraId="58D8D76F" w14:textId="1B5BCCDF" w:rsidR="005B0D94" w:rsidRPr="00CA7385" w:rsidRDefault="005B0D94" w:rsidP="005B0D94">
            <w:pPr>
              <w:jc w:val="center"/>
              <w:rPr>
                <w:rFonts w:ascii="Arial" w:hAnsi="Arial" w:cs="Arial"/>
                <w:sz w:val="16"/>
                <w:szCs w:val="16"/>
              </w:rPr>
            </w:pPr>
            <w:r w:rsidRPr="00CA7385">
              <w:rPr>
                <w:rFonts w:ascii="Arial" w:hAnsi="Arial" w:cs="Arial"/>
                <w:sz w:val="16"/>
                <w:szCs w:val="16"/>
              </w:rPr>
              <w:t>001.003.202</w:t>
            </w:r>
          </w:p>
        </w:tc>
        <w:tc>
          <w:tcPr>
            <w:tcW w:w="3686" w:type="dxa"/>
            <w:noWrap/>
            <w:vAlign w:val="bottom"/>
            <w:hideMark/>
          </w:tcPr>
          <w:p w14:paraId="11CD92D2" w14:textId="68B2D6A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MOP SPRAY: MOP SPRAY DE USO PROFISSIONAL, DESTINADO A LIMPEZA E MANUTENCAO DE PISOS LAVAVEIS COMPATIVEIS, COMPOSTO POR CABO, RESERVATORIO INTEGRADO PARA SOLUCAO DE LIMPEZA, SISTEMA DE PULVERIZACAO POR GATILHO, BASE ARTICULADA E REFIL SUBSTITUFVEL. 0 RESERVATORIO DEVERA POSSUIR CAPADDADE MINIMA DE 500 ML, CONFECCIONADO EM MATERIAL PLASTICO RESISTENTE A PRODUTOS SANEANTES, COM VEDACAO EFIDENTE CONTRA VAZAMENTOS. 0 SISTEMA DE PULVERIZACAO DEVERA PROPORCIONAR JATO UNIFORME E ADONAMENTO SUAVE. A BASE DEVERA SER ARTICULADA, COM LARGURA MFNIMA DE 38 </w:t>
            </w:r>
            <w:r w:rsidRPr="00CA7385">
              <w:rPr>
                <w:rFonts w:ascii="Arial" w:hAnsi="Arial" w:cs="Arial"/>
                <w:sz w:val="16"/>
                <w:szCs w:val="16"/>
              </w:rPr>
              <w:lastRenderedPageBreak/>
              <w:t>CM, PERMITINDO LIMPEZA EM AREAS DE DIFFCIL ACESSO. 0 REFIL DEVERA SER CONFECCIONADO EM MICROFIBRA DE ALTA ABSORCAO, LAVAVEL E REUTILIZAVEL, FIRMEMENTE FIXADO A BASE POR SISTEMA DE ENCAIXE OU VELCRO DE ALTA RESISTENDA. CABO CONFECCIONADO EM ALUMINIO, ACO REVESTIDO OU MATERIAL DE RESISTENDA EQUIVALENTE, COM COMPRIMENTO MINIMO DE 120 CM, PROPORCIONANDO ERGONOMIA E RESISTENCIA AO USO CONTINUO. PRODUTO NOVO, RESISTENTE A UMIDADE E AOS PRODUTOS DE LIMPEZA, COM ACABAMENTO UNIFORME, ISENTO DE REBARBAS, FOLGAS OU DEFEITOS DE FABRICACAO. FABRICANTE E MARCA DEVERAO SER INFORMADOS NA PROPOSTA. MARCAS DE REFERENDA: FLASH LIMP, BETTANIN, BRALIMPIA, PERFECT PRO OU EQUIVALENTE/SIMILAR OU DE QUALIDADE SUPERIOR.</w:t>
            </w:r>
          </w:p>
        </w:tc>
        <w:tc>
          <w:tcPr>
            <w:tcW w:w="992" w:type="dxa"/>
            <w:noWrap/>
            <w:vAlign w:val="bottom"/>
            <w:hideMark/>
          </w:tcPr>
          <w:p w14:paraId="373C4131" w14:textId="7EA1865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CJTO</w:t>
            </w:r>
          </w:p>
        </w:tc>
        <w:tc>
          <w:tcPr>
            <w:tcW w:w="851" w:type="dxa"/>
            <w:noWrap/>
            <w:vAlign w:val="bottom"/>
            <w:hideMark/>
          </w:tcPr>
          <w:p w14:paraId="1D9DD3AA" w14:textId="067B47F6"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4ACDD296" w14:textId="6B4B590F" w:rsidR="005B0D94" w:rsidRPr="00CA7385" w:rsidRDefault="005B0D94" w:rsidP="005B0D94">
            <w:pPr>
              <w:jc w:val="right"/>
              <w:rPr>
                <w:rFonts w:ascii="Arial" w:hAnsi="Arial" w:cs="Arial"/>
                <w:sz w:val="16"/>
                <w:szCs w:val="16"/>
              </w:rPr>
            </w:pPr>
            <w:r w:rsidRPr="00CA7385">
              <w:rPr>
                <w:rFonts w:ascii="Arial" w:hAnsi="Arial" w:cs="Arial"/>
                <w:sz w:val="16"/>
                <w:szCs w:val="16"/>
              </w:rPr>
              <w:t>114,95</w:t>
            </w:r>
          </w:p>
        </w:tc>
        <w:tc>
          <w:tcPr>
            <w:tcW w:w="941" w:type="dxa"/>
            <w:noWrap/>
            <w:vAlign w:val="bottom"/>
            <w:hideMark/>
          </w:tcPr>
          <w:p w14:paraId="55149650" w14:textId="788E8059" w:rsidR="005B0D94" w:rsidRPr="00CA7385" w:rsidRDefault="005B0D94" w:rsidP="005B0D94">
            <w:pPr>
              <w:jc w:val="right"/>
              <w:rPr>
                <w:rFonts w:ascii="Arial" w:hAnsi="Arial" w:cs="Arial"/>
                <w:sz w:val="16"/>
                <w:szCs w:val="16"/>
              </w:rPr>
            </w:pPr>
            <w:r w:rsidRPr="00CA7385">
              <w:rPr>
                <w:rFonts w:ascii="Arial" w:hAnsi="Arial" w:cs="Arial"/>
                <w:sz w:val="16"/>
                <w:szCs w:val="16"/>
              </w:rPr>
              <w:t>8.621,25</w:t>
            </w:r>
          </w:p>
        </w:tc>
      </w:tr>
      <w:tr w:rsidR="00CA7385" w:rsidRPr="00CA7385" w14:paraId="3764B71E" w14:textId="77777777" w:rsidTr="00511C9D">
        <w:trPr>
          <w:trHeight w:val="20"/>
        </w:trPr>
        <w:tc>
          <w:tcPr>
            <w:tcW w:w="567" w:type="dxa"/>
            <w:noWrap/>
            <w:vAlign w:val="bottom"/>
            <w:hideMark/>
          </w:tcPr>
          <w:p w14:paraId="0EE65C51" w14:textId="34EDE4BA" w:rsidR="005B0D94" w:rsidRPr="00CA7385" w:rsidRDefault="005B0D94" w:rsidP="005B0D94">
            <w:pPr>
              <w:jc w:val="center"/>
              <w:rPr>
                <w:rFonts w:ascii="Arial" w:hAnsi="Arial" w:cs="Arial"/>
                <w:sz w:val="16"/>
                <w:szCs w:val="16"/>
              </w:rPr>
            </w:pPr>
            <w:r w:rsidRPr="00CA7385">
              <w:rPr>
                <w:rFonts w:ascii="Arial" w:hAnsi="Arial" w:cs="Arial"/>
                <w:sz w:val="16"/>
                <w:szCs w:val="16"/>
              </w:rPr>
              <w:t>42</w:t>
            </w:r>
          </w:p>
        </w:tc>
        <w:tc>
          <w:tcPr>
            <w:tcW w:w="1134" w:type="dxa"/>
            <w:noWrap/>
            <w:vAlign w:val="bottom"/>
            <w:hideMark/>
          </w:tcPr>
          <w:p w14:paraId="36703591" w14:textId="4F90F14B" w:rsidR="005B0D94" w:rsidRPr="00CA7385" w:rsidRDefault="005B0D94" w:rsidP="005B0D94">
            <w:pPr>
              <w:jc w:val="center"/>
              <w:rPr>
                <w:rFonts w:ascii="Arial" w:hAnsi="Arial" w:cs="Arial"/>
                <w:sz w:val="16"/>
                <w:szCs w:val="16"/>
              </w:rPr>
            </w:pPr>
            <w:r w:rsidRPr="00CA7385">
              <w:rPr>
                <w:rFonts w:ascii="Arial" w:hAnsi="Arial" w:cs="Arial"/>
                <w:sz w:val="16"/>
                <w:szCs w:val="16"/>
              </w:rPr>
              <w:t>001.003.203</w:t>
            </w:r>
          </w:p>
        </w:tc>
        <w:tc>
          <w:tcPr>
            <w:tcW w:w="3686" w:type="dxa"/>
            <w:noWrap/>
            <w:vAlign w:val="bottom"/>
            <w:hideMark/>
          </w:tcPr>
          <w:p w14:paraId="09C3C09D" w14:textId="2BCCC5EB" w:rsidR="005B0D94" w:rsidRPr="00CA7385" w:rsidRDefault="005B0D94" w:rsidP="005B0D94">
            <w:pPr>
              <w:jc w:val="both"/>
              <w:rPr>
                <w:rFonts w:ascii="Arial" w:hAnsi="Arial" w:cs="Arial"/>
                <w:sz w:val="16"/>
                <w:szCs w:val="16"/>
              </w:rPr>
            </w:pPr>
            <w:r w:rsidRPr="00CA7385">
              <w:rPr>
                <w:rFonts w:ascii="Arial" w:hAnsi="Arial" w:cs="Arial"/>
                <w:sz w:val="16"/>
                <w:szCs w:val="16"/>
              </w:rPr>
              <w:t>MOP UMIDO PROFISSIONAL: MOP UMIDO DE USO PROFISSIONAL, DESTINADO A LAVAGEM, CONSERVACAO E MANUTENCAO DE PISOS LAVAVEIS COMPATIVEIS. DEVERA SER COMPOSTO POR CABO, ARMACAO, SUPORTE TIPO GARRA OU SISTEMA EQUIVALENTE E REFIL SUBSTITUFVEL, PERMITINDO A TROCA DO REFIL SEM A NECESSIDADE DE SUBSTITUICAO DO CONJUNTO. CABO CONFECCIONADO EM ALUMINIO ANODIZADO, ACO INOXIDAVEL, ACO GALVANIZADO OU MATERIAL DE RESISTENDA EQUIVALENTE, COM COMPRIMENTO MINIMO DE 140 CM, DOTADO DE EMPUNHADURA ERGONOMICA E SISTEMA DE FIXACAO FIRME. 0 REFIL DEVERA SER CONFECCIONADO EM ALGODAO DE ALTA ABSORCAO, MICROFIBRA OU MISTURA DE FIBRAS DE DESEMPENHO EQUIVALENTE OU SUPERIOR, COM PESO MINIMO DE 320 G, ELEVADA CAPACIDADE DE ABSORCAO, RESISTENCIA AO DESGASTE, BAIXO DESPRENDIMENTO DE FIAPOS E COMPATIBILIDADE COM O SUPORTE FORNECIDO. 0 CONJUNTO DEVERA APRESENTAR RESISTENDA AO USO CONTFNUO, AOS PRODUTOS SANEANTES EA UMIDADE, PERMITINDO FACIL HIGIENIZACAO E SUBSTITUICAO DO REFIL. PRODUTO NOVO, COM ACABAMENTO UNIFORME, ISENTO DE REBARBAS, DEFORMACOE OU DEFEITOS DE FABRICACAO. FABRICANTE E MARCA DEVERAO SER INFORMADOS NA PROPOSTA. MARCAS DE REFERENDA: BRALIMPIA, BETTANIN, PERFECT PRO, RUBBERMAID OU EQUIVALENTE/SIMILAR OU DE QUALIDADE SUPERIOR.</w:t>
            </w:r>
          </w:p>
        </w:tc>
        <w:tc>
          <w:tcPr>
            <w:tcW w:w="992" w:type="dxa"/>
            <w:noWrap/>
            <w:vAlign w:val="bottom"/>
            <w:hideMark/>
          </w:tcPr>
          <w:p w14:paraId="47F83E05" w14:textId="294BCEAC" w:rsidR="005B0D94" w:rsidRPr="00CA7385" w:rsidRDefault="005B0D94" w:rsidP="005B0D94">
            <w:pPr>
              <w:jc w:val="center"/>
              <w:rPr>
                <w:rFonts w:ascii="Arial" w:hAnsi="Arial" w:cs="Arial"/>
                <w:sz w:val="16"/>
                <w:szCs w:val="16"/>
              </w:rPr>
            </w:pPr>
            <w:r w:rsidRPr="00CA7385">
              <w:rPr>
                <w:rFonts w:ascii="Arial" w:hAnsi="Arial" w:cs="Arial"/>
                <w:sz w:val="16"/>
                <w:szCs w:val="16"/>
              </w:rPr>
              <w:t>CJTO</w:t>
            </w:r>
          </w:p>
        </w:tc>
        <w:tc>
          <w:tcPr>
            <w:tcW w:w="851" w:type="dxa"/>
            <w:noWrap/>
            <w:vAlign w:val="bottom"/>
            <w:hideMark/>
          </w:tcPr>
          <w:p w14:paraId="19701E9C" w14:textId="464604D0"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7D530383" w14:textId="5B1BC93B" w:rsidR="005B0D94" w:rsidRPr="00CA7385" w:rsidRDefault="005B0D94" w:rsidP="005B0D94">
            <w:pPr>
              <w:jc w:val="right"/>
              <w:rPr>
                <w:rFonts w:ascii="Arial" w:hAnsi="Arial" w:cs="Arial"/>
                <w:sz w:val="16"/>
                <w:szCs w:val="16"/>
              </w:rPr>
            </w:pPr>
            <w:r w:rsidRPr="00CA7385">
              <w:rPr>
                <w:rFonts w:ascii="Arial" w:hAnsi="Arial" w:cs="Arial"/>
                <w:sz w:val="16"/>
                <w:szCs w:val="16"/>
              </w:rPr>
              <w:t>119,53</w:t>
            </w:r>
          </w:p>
        </w:tc>
        <w:tc>
          <w:tcPr>
            <w:tcW w:w="941" w:type="dxa"/>
            <w:noWrap/>
            <w:vAlign w:val="bottom"/>
            <w:hideMark/>
          </w:tcPr>
          <w:p w14:paraId="74BAA54F" w14:textId="2CCDB49B" w:rsidR="005B0D94" w:rsidRPr="00CA7385" w:rsidRDefault="005B0D94" w:rsidP="005B0D94">
            <w:pPr>
              <w:jc w:val="right"/>
              <w:rPr>
                <w:rFonts w:ascii="Arial" w:hAnsi="Arial" w:cs="Arial"/>
                <w:sz w:val="16"/>
                <w:szCs w:val="16"/>
              </w:rPr>
            </w:pPr>
            <w:r w:rsidRPr="00CA7385">
              <w:rPr>
                <w:rFonts w:ascii="Arial" w:hAnsi="Arial" w:cs="Arial"/>
                <w:sz w:val="16"/>
                <w:szCs w:val="16"/>
              </w:rPr>
              <w:t>8.964,75</w:t>
            </w:r>
          </w:p>
        </w:tc>
      </w:tr>
      <w:tr w:rsidR="00CA7385" w:rsidRPr="00CA7385" w14:paraId="3C3EF3A5" w14:textId="77777777" w:rsidTr="00511C9D">
        <w:trPr>
          <w:trHeight w:val="20"/>
        </w:trPr>
        <w:tc>
          <w:tcPr>
            <w:tcW w:w="567" w:type="dxa"/>
            <w:noWrap/>
            <w:vAlign w:val="bottom"/>
            <w:hideMark/>
          </w:tcPr>
          <w:p w14:paraId="2DD1D7A3" w14:textId="250E4F35" w:rsidR="005B0D94" w:rsidRPr="00CA7385" w:rsidRDefault="005B0D94" w:rsidP="005B0D94">
            <w:pPr>
              <w:jc w:val="center"/>
              <w:rPr>
                <w:rFonts w:ascii="Arial" w:hAnsi="Arial" w:cs="Arial"/>
                <w:sz w:val="16"/>
                <w:szCs w:val="16"/>
              </w:rPr>
            </w:pPr>
            <w:r w:rsidRPr="00CA7385">
              <w:rPr>
                <w:rFonts w:ascii="Arial" w:hAnsi="Arial" w:cs="Arial"/>
                <w:sz w:val="16"/>
                <w:szCs w:val="16"/>
              </w:rPr>
              <w:t>43</w:t>
            </w:r>
          </w:p>
        </w:tc>
        <w:tc>
          <w:tcPr>
            <w:tcW w:w="1134" w:type="dxa"/>
            <w:noWrap/>
            <w:vAlign w:val="bottom"/>
            <w:hideMark/>
          </w:tcPr>
          <w:p w14:paraId="664A449B" w14:textId="210FF33D" w:rsidR="005B0D94" w:rsidRPr="00CA7385" w:rsidRDefault="005B0D94" w:rsidP="005B0D94">
            <w:pPr>
              <w:jc w:val="center"/>
              <w:rPr>
                <w:rFonts w:ascii="Arial" w:hAnsi="Arial" w:cs="Arial"/>
                <w:sz w:val="16"/>
                <w:szCs w:val="16"/>
              </w:rPr>
            </w:pPr>
            <w:r w:rsidRPr="00CA7385">
              <w:rPr>
                <w:rFonts w:ascii="Arial" w:hAnsi="Arial" w:cs="Arial"/>
                <w:sz w:val="16"/>
                <w:szCs w:val="16"/>
              </w:rPr>
              <w:t>001.003.204</w:t>
            </w:r>
          </w:p>
        </w:tc>
        <w:tc>
          <w:tcPr>
            <w:tcW w:w="3686" w:type="dxa"/>
            <w:noWrap/>
            <w:vAlign w:val="bottom"/>
            <w:hideMark/>
          </w:tcPr>
          <w:p w14:paraId="4A36D795" w14:textId="4FA819BF"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PANO DE MICROFIBRA: PANO DE MICROFIBRA DE USO PROFISSIONAL, DESTINADO A LIMPEZA DE MOVEIS, EQUIPAMENTOS, VIDROS, ESPELHOS, SUPERFFCIES LISAS E DEMAIS SUPERFFCIES COMPATFVEIS, PROPORCIONANDO ELEVADA CAPACIDADE DE ABSORCAO, RETENCAO DE POEIRA E REMOCAO DE SUJEIRAS, SEM RISCAR AS SUPERFFCIES QUANDO UTILIZADO CONFORME ORIENTACAO DO FABRICANTE. DEVERA SER CONFECCIONADO EM </w:t>
            </w:r>
            <w:r w:rsidRPr="00CA7385">
              <w:rPr>
                <w:rFonts w:ascii="Arial" w:hAnsi="Arial" w:cs="Arial"/>
                <w:sz w:val="16"/>
                <w:szCs w:val="16"/>
              </w:rPr>
              <w:lastRenderedPageBreak/>
              <w:t>MICROFIBRA COMPOSTA POR POLIESTER E POLIAMIDA OU MATERIAL DE DESEMPENHO EQUIVALENTE, COM GRAMATURA MFNIMA DE 250 G/M2, BAIXA LIBERACAO DE FIAPOS, ALTA RESISTENCIA AO USO CONTINUO E A SUCESSIVAS LAVAGENS. DIMENSOES MFNIMAS DE 30 X 30 CM, COM BORDAS REFORCADAS E ACABAMENTO UNIFORME, ISENTO DE RASGOS, FALHAS DE TECELAGEM OU DEFEITOS DE FABRICACAO. FABRICANTE E MARCA DEVERAO SER INFORMADOS NA PROPOSTA. MARCAS DE REFERENCIA: FLASH LIMP, BETTANIN, PERFECT PRO, BRALIMPIA OU EQUIVALENTE/SIMILAR OU DE QUALIDADE SUPERIOR.</w:t>
            </w:r>
          </w:p>
        </w:tc>
        <w:tc>
          <w:tcPr>
            <w:tcW w:w="992" w:type="dxa"/>
            <w:noWrap/>
            <w:vAlign w:val="bottom"/>
            <w:hideMark/>
          </w:tcPr>
          <w:p w14:paraId="5B9EF62F" w14:textId="70F131AF"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7C575E1C" w14:textId="15D1F00C" w:rsidR="005B0D94" w:rsidRPr="00CA7385" w:rsidRDefault="005B0D94" w:rsidP="005B0D94">
            <w:pPr>
              <w:jc w:val="center"/>
              <w:rPr>
                <w:rFonts w:ascii="Arial" w:hAnsi="Arial" w:cs="Arial"/>
                <w:sz w:val="16"/>
                <w:szCs w:val="16"/>
              </w:rPr>
            </w:pPr>
            <w:r w:rsidRPr="00CA7385">
              <w:rPr>
                <w:rFonts w:ascii="Arial" w:hAnsi="Arial" w:cs="Arial"/>
                <w:sz w:val="16"/>
                <w:szCs w:val="16"/>
              </w:rPr>
              <w:t>600,</w:t>
            </w:r>
          </w:p>
        </w:tc>
        <w:tc>
          <w:tcPr>
            <w:tcW w:w="992" w:type="dxa"/>
            <w:noWrap/>
            <w:vAlign w:val="bottom"/>
            <w:hideMark/>
          </w:tcPr>
          <w:p w14:paraId="3EC24DBC" w14:textId="46DA7035" w:rsidR="005B0D94" w:rsidRPr="00CA7385" w:rsidRDefault="005B0D94" w:rsidP="005B0D94">
            <w:pPr>
              <w:jc w:val="right"/>
              <w:rPr>
                <w:rFonts w:ascii="Arial" w:hAnsi="Arial" w:cs="Arial"/>
                <w:sz w:val="16"/>
                <w:szCs w:val="16"/>
              </w:rPr>
            </w:pPr>
            <w:r w:rsidRPr="00CA7385">
              <w:rPr>
                <w:rFonts w:ascii="Arial" w:hAnsi="Arial" w:cs="Arial"/>
                <w:sz w:val="16"/>
                <w:szCs w:val="16"/>
              </w:rPr>
              <w:t>12,29</w:t>
            </w:r>
          </w:p>
        </w:tc>
        <w:tc>
          <w:tcPr>
            <w:tcW w:w="941" w:type="dxa"/>
            <w:noWrap/>
            <w:vAlign w:val="bottom"/>
            <w:hideMark/>
          </w:tcPr>
          <w:p w14:paraId="3F2CFEFD" w14:textId="7CFAE482" w:rsidR="005B0D94" w:rsidRPr="00CA7385" w:rsidRDefault="005B0D94" w:rsidP="005B0D94">
            <w:pPr>
              <w:jc w:val="right"/>
              <w:rPr>
                <w:rFonts w:ascii="Arial" w:hAnsi="Arial" w:cs="Arial"/>
                <w:sz w:val="16"/>
                <w:szCs w:val="16"/>
              </w:rPr>
            </w:pPr>
            <w:r w:rsidRPr="00CA7385">
              <w:rPr>
                <w:rFonts w:ascii="Arial" w:hAnsi="Arial" w:cs="Arial"/>
                <w:sz w:val="16"/>
                <w:szCs w:val="16"/>
              </w:rPr>
              <w:t>7.374,00</w:t>
            </w:r>
          </w:p>
        </w:tc>
      </w:tr>
      <w:tr w:rsidR="00CA7385" w:rsidRPr="00CA7385" w14:paraId="2FA78E2F" w14:textId="77777777" w:rsidTr="00511C9D">
        <w:trPr>
          <w:trHeight w:val="20"/>
        </w:trPr>
        <w:tc>
          <w:tcPr>
            <w:tcW w:w="567" w:type="dxa"/>
            <w:noWrap/>
            <w:vAlign w:val="bottom"/>
            <w:hideMark/>
          </w:tcPr>
          <w:p w14:paraId="5615E292" w14:textId="40CA71B5" w:rsidR="005B0D94" w:rsidRPr="00CA7385" w:rsidRDefault="005B0D94" w:rsidP="005B0D94">
            <w:pPr>
              <w:jc w:val="center"/>
              <w:rPr>
                <w:rFonts w:ascii="Arial" w:hAnsi="Arial" w:cs="Arial"/>
                <w:sz w:val="16"/>
                <w:szCs w:val="16"/>
              </w:rPr>
            </w:pPr>
            <w:r w:rsidRPr="00CA7385">
              <w:rPr>
                <w:rFonts w:ascii="Arial" w:hAnsi="Arial" w:cs="Arial"/>
                <w:sz w:val="16"/>
                <w:szCs w:val="16"/>
              </w:rPr>
              <w:t>44</w:t>
            </w:r>
          </w:p>
        </w:tc>
        <w:tc>
          <w:tcPr>
            <w:tcW w:w="1134" w:type="dxa"/>
            <w:noWrap/>
            <w:vAlign w:val="bottom"/>
            <w:hideMark/>
          </w:tcPr>
          <w:p w14:paraId="20A1EEE1" w14:textId="09527A2A" w:rsidR="005B0D94" w:rsidRPr="00CA7385" w:rsidRDefault="005B0D94" w:rsidP="005B0D94">
            <w:pPr>
              <w:jc w:val="center"/>
              <w:rPr>
                <w:rFonts w:ascii="Arial" w:hAnsi="Arial" w:cs="Arial"/>
                <w:sz w:val="16"/>
                <w:szCs w:val="16"/>
              </w:rPr>
            </w:pPr>
            <w:r w:rsidRPr="00CA7385">
              <w:rPr>
                <w:rFonts w:ascii="Arial" w:hAnsi="Arial" w:cs="Arial"/>
                <w:sz w:val="16"/>
                <w:szCs w:val="16"/>
              </w:rPr>
              <w:t>001.003.205</w:t>
            </w:r>
          </w:p>
        </w:tc>
        <w:tc>
          <w:tcPr>
            <w:tcW w:w="3686" w:type="dxa"/>
            <w:noWrap/>
            <w:vAlign w:val="bottom"/>
            <w:hideMark/>
          </w:tcPr>
          <w:p w14:paraId="7F560088" w14:textId="1253CE44" w:rsidR="005B0D94" w:rsidRPr="00CA7385" w:rsidRDefault="005B0D94" w:rsidP="005B0D94">
            <w:pPr>
              <w:jc w:val="both"/>
              <w:rPr>
                <w:rFonts w:ascii="Arial" w:hAnsi="Arial" w:cs="Arial"/>
                <w:sz w:val="16"/>
                <w:szCs w:val="16"/>
              </w:rPr>
            </w:pPr>
            <w:r w:rsidRPr="00CA7385">
              <w:rPr>
                <w:rFonts w:ascii="Arial" w:hAnsi="Arial" w:cs="Arial"/>
                <w:sz w:val="16"/>
                <w:szCs w:val="16"/>
              </w:rPr>
              <w:t>PAPEL ALUMFNIO 30 CM: PAPEL ALUMINIO PARA USO DOMESTICO E INSTITUCIONAL, CONFECCIONADO EM FOLHA DE ALUMINIO ADEQUADA PARA ACONDICIONAMENTO, PROTECAO E PREPARO DE ALIMENTOS, COM LARGURA APROXIMADA DE 30 CM, RESISTENTE AO MANUSEIO E SEM APRESENTAR RASGOS OU PERFURACOES. PRODUTO ACONDICIONADO EM ROLO, COM EMBALAGEM QUE PROTEJA O MATERIAL CONTRA UMIDADE, SUJEIRA E DANOS DURANTE O ARMAZENAMENTO. EMBALAGEM DE FORNECIMENTO: ROLO COM APROXIMADAMENTE 7,5 METROS. MARCAS DE REFERENCIA: WYDA, BOMPACK, LIFE OU EQUIVALENTE DE QUALIDADE IGUAL OU SUPERIOR.</w:t>
            </w:r>
          </w:p>
        </w:tc>
        <w:tc>
          <w:tcPr>
            <w:tcW w:w="992" w:type="dxa"/>
            <w:noWrap/>
            <w:vAlign w:val="bottom"/>
            <w:hideMark/>
          </w:tcPr>
          <w:p w14:paraId="6189E25A" w14:textId="4F894C94" w:rsidR="005B0D94" w:rsidRPr="00CA7385" w:rsidRDefault="005B0D94" w:rsidP="005B0D94">
            <w:pPr>
              <w:jc w:val="center"/>
              <w:rPr>
                <w:rFonts w:ascii="Arial" w:hAnsi="Arial" w:cs="Arial"/>
                <w:sz w:val="16"/>
                <w:szCs w:val="16"/>
              </w:rPr>
            </w:pPr>
            <w:r w:rsidRPr="00CA7385">
              <w:rPr>
                <w:rFonts w:ascii="Arial" w:hAnsi="Arial" w:cs="Arial"/>
                <w:sz w:val="16"/>
                <w:szCs w:val="16"/>
              </w:rPr>
              <w:t>ROLO</w:t>
            </w:r>
          </w:p>
        </w:tc>
        <w:tc>
          <w:tcPr>
            <w:tcW w:w="851" w:type="dxa"/>
            <w:noWrap/>
            <w:vAlign w:val="bottom"/>
            <w:hideMark/>
          </w:tcPr>
          <w:p w14:paraId="01BD8E6F" w14:textId="2D322A18"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600DF5D7" w14:textId="3BD44A7A" w:rsidR="005B0D94" w:rsidRPr="00CA7385" w:rsidRDefault="005B0D94" w:rsidP="005B0D94">
            <w:pPr>
              <w:jc w:val="right"/>
              <w:rPr>
                <w:rFonts w:ascii="Arial" w:hAnsi="Arial" w:cs="Arial"/>
                <w:sz w:val="16"/>
                <w:szCs w:val="16"/>
              </w:rPr>
            </w:pPr>
            <w:r w:rsidRPr="00CA7385">
              <w:rPr>
                <w:rFonts w:ascii="Arial" w:hAnsi="Arial" w:cs="Arial"/>
                <w:sz w:val="16"/>
                <w:szCs w:val="16"/>
              </w:rPr>
              <w:t>6,36</w:t>
            </w:r>
          </w:p>
        </w:tc>
        <w:tc>
          <w:tcPr>
            <w:tcW w:w="941" w:type="dxa"/>
            <w:noWrap/>
            <w:vAlign w:val="bottom"/>
            <w:hideMark/>
          </w:tcPr>
          <w:p w14:paraId="129D17D2" w14:textId="7CECBF84" w:rsidR="005B0D94" w:rsidRPr="00CA7385" w:rsidRDefault="005B0D94" w:rsidP="005B0D94">
            <w:pPr>
              <w:jc w:val="right"/>
              <w:rPr>
                <w:rFonts w:ascii="Arial" w:hAnsi="Arial" w:cs="Arial"/>
                <w:sz w:val="16"/>
                <w:szCs w:val="16"/>
              </w:rPr>
            </w:pPr>
            <w:r w:rsidRPr="00CA7385">
              <w:rPr>
                <w:rFonts w:ascii="Arial" w:hAnsi="Arial" w:cs="Arial"/>
                <w:sz w:val="16"/>
                <w:szCs w:val="16"/>
              </w:rPr>
              <w:t>1.908,00</w:t>
            </w:r>
          </w:p>
        </w:tc>
      </w:tr>
      <w:tr w:rsidR="00CA7385" w:rsidRPr="00CA7385" w14:paraId="12C1D85B" w14:textId="77777777" w:rsidTr="00511C9D">
        <w:trPr>
          <w:trHeight w:val="20"/>
        </w:trPr>
        <w:tc>
          <w:tcPr>
            <w:tcW w:w="567" w:type="dxa"/>
            <w:noWrap/>
            <w:vAlign w:val="bottom"/>
            <w:hideMark/>
          </w:tcPr>
          <w:p w14:paraId="4A067212" w14:textId="300F97A1" w:rsidR="005B0D94" w:rsidRPr="00CA7385" w:rsidRDefault="005B0D94" w:rsidP="005B0D94">
            <w:pPr>
              <w:jc w:val="center"/>
              <w:rPr>
                <w:rFonts w:ascii="Arial" w:hAnsi="Arial" w:cs="Arial"/>
                <w:sz w:val="16"/>
                <w:szCs w:val="16"/>
              </w:rPr>
            </w:pPr>
            <w:r w:rsidRPr="00CA7385">
              <w:rPr>
                <w:rFonts w:ascii="Arial" w:hAnsi="Arial" w:cs="Arial"/>
                <w:sz w:val="16"/>
                <w:szCs w:val="16"/>
              </w:rPr>
              <w:t>45</w:t>
            </w:r>
          </w:p>
        </w:tc>
        <w:tc>
          <w:tcPr>
            <w:tcW w:w="1134" w:type="dxa"/>
            <w:noWrap/>
            <w:vAlign w:val="bottom"/>
            <w:hideMark/>
          </w:tcPr>
          <w:p w14:paraId="745303F0" w14:textId="5A8DFE02" w:rsidR="005B0D94" w:rsidRPr="00CA7385" w:rsidRDefault="005B0D94" w:rsidP="005B0D94">
            <w:pPr>
              <w:jc w:val="center"/>
              <w:rPr>
                <w:rFonts w:ascii="Arial" w:hAnsi="Arial" w:cs="Arial"/>
                <w:sz w:val="16"/>
                <w:szCs w:val="16"/>
              </w:rPr>
            </w:pPr>
            <w:r w:rsidRPr="00CA7385">
              <w:rPr>
                <w:rFonts w:ascii="Arial" w:hAnsi="Arial" w:cs="Arial"/>
                <w:sz w:val="16"/>
                <w:szCs w:val="16"/>
              </w:rPr>
              <w:t>001.003.206</w:t>
            </w:r>
          </w:p>
        </w:tc>
        <w:tc>
          <w:tcPr>
            <w:tcW w:w="3686" w:type="dxa"/>
            <w:noWrap/>
            <w:vAlign w:val="bottom"/>
            <w:hideMark/>
          </w:tcPr>
          <w:p w14:paraId="2FCB0181" w14:textId="1C41406A" w:rsidR="005B0D94" w:rsidRPr="00CA7385" w:rsidRDefault="005B0D94" w:rsidP="005B0D94">
            <w:pPr>
              <w:jc w:val="both"/>
              <w:rPr>
                <w:rFonts w:ascii="Arial" w:hAnsi="Arial" w:cs="Arial"/>
                <w:sz w:val="16"/>
                <w:szCs w:val="16"/>
              </w:rPr>
            </w:pPr>
            <w:r w:rsidRPr="00CA7385">
              <w:rPr>
                <w:rFonts w:ascii="Arial" w:hAnsi="Arial" w:cs="Arial"/>
                <w:sz w:val="16"/>
                <w:szCs w:val="16"/>
              </w:rPr>
              <w:t>PAPEL HIGIENICO FOLHA DUPLA- 30 METROS: PAPEL HIGIENICO EM ROLO, FOLHA DUPLA, COR BRANCA, PICOTADO, MACIO, RESISTENTE E DE BOA ABSORCAO, PRODUZIDO COM FIBRAS DE CELULOSE, SEM UTILIZACAO DE MATERIAL RECICLADO, COM GRAMATURA MFNIMA DE 18 G/M2 POR FOLHA, COMPRIMENTO NOMINAL DE 30 METROS E LARGURA APROXIMADA DE 10 CM, ADMITINDO-SE VARIACAO DIMENSIONAL COMPATIVEL COM O PROCESSO DE FABRICACAO. AS FOLHAS DEVERAO SER UNIFORMES, BEM ADERIDAS E SEM FUROS, RASGOS, SUJIDADES, ODOR DESAGRADAVEL OU DESPRENDIMENTO EXCESSIVO. PRODUTO NOVO, DE PRIMEIRO USO, PROPRIO PARA HIGIENE PESSOAL E EM CONDICOES ADEQUADAS DE CONSERVACAO. ACONDICIONADO EM FARDO PLASTICO RESISTENTE CONTENDO 64 ROLOS, PROTEGIDO CONTRA UMIDADE, POEIRA E CONTAMINACAO, COM IDENTIFICACAO DO FABRICANTE, QUANTIDADE, DIMENSOES, LOTE E DEMAIS INFORMACOES APLICAVEIS. FABRICANTE E MARCA DEVERAO SER INFORMADOS NA PROPOSTA. MARCAS DE REFERENCIA: PERSONAL, NEVE, MILI OUEQUIVALENTE/SIMILAR OU DE QUALIDADE SUPERIOR.</w:t>
            </w:r>
          </w:p>
        </w:tc>
        <w:tc>
          <w:tcPr>
            <w:tcW w:w="992" w:type="dxa"/>
            <w:noWrap/>
            <w:vAlign w:val="bottom"/>
            <w:hideMark/>
          </w:tcPr>
          <w:p w14:paraId="5F326811" w14:textId="4F8F8650" w:rsidR="005B0D94" w:rsidRPr="00CA7385" w:rsidRDefault="005B0D94" w:rsidP="005B0D94">
            <w:pPr>
              <w:jc w:val="center"/>
              <w:rPr>
                <w:rFonts w:ascii="Arial" w:hAnsi="Arial" w:cs="Arial"/>
                <w:sz w:val="16"/>
                <w:szCs w:val="16"/>
              </w:rPr>
            </w:pPr>
            <w:r w:rsidRPr="00CA7385">
              <w:rPr>
                <w:rFonts w:ascii="Arial" w:hAnsi="Arial" w:cs="Arial"/>
                <w:sz w:val="16"/>
                <w:szCs w:val="16"/>
              </w:rPr>
              <w:t>FARDO</w:t>
            </w:r>
          </w:p>
        </w:tc>
        <w:tc>
          <w:tcPr>
            <w:tcW w:w="851" w:type="dxa"/>
            <w:noWrap/>
            <w:vAlign w:val="bottom"/>
            <w:hideMark/>
          </w:tcPr>
          <w:p w14:paraId="2BCF2A92" w14:textId="094CD277" w:rsidR="005B0D94" w:rsidRPr="00CA7385" w:rsidRDefault="005B0D94" w:rsidP="005B0D94">
            <w:pPr>
              <w:jc w:val="center"/>
              <w:rPr>
                <w:rFonts w:ascii="Arial" w:hAnsi="Arial" w:cs="Arial"/>
                <w:sz w:val="16"/>
                <w:szCs w:val="16"/>
              </w:rPr>
            </w:pPr>
            <w:r w:rsidRPr="00CA7385">
              <w:rPr>
                <w:rFonts w:ascii="Arial" w:hAnsi="Arial" w:cs="Arial"/>
                <w:sz w:val="16"/>
                <w:szCs w:val="16"/>
              </w:rPr>
              <w:t>3.000,</w:t>
            </w:r>
          </w:p>
        </w:tc>
        <w:tc>
          <w:tcPr>
            <w:tcW w:w="992" w:type="dxa"/>
            <w:noWrap/>
            <w:vAlign w:val="bottom"/>
            <w:hideMark/>
          </w:tcPr>
          <w:p w14:paraId="45A0E713" w14:textId="31C144CB" w:rsidR="005B0D94" w:rsidRPr="00CA7385" w:rsidRDefault="005B0D94" w:rsidP="005B0D94">
            <w:pPr>
              <w:jc w:val="right"/>
              <w:rPr>
                <w:rFonts w:ascii="Arial" w:hAnsi="Arial" w:cs="Arial"/>
                <w:sz w:val="16"/>
                <w:szCs w:val="16"/>
              </w:rPr>
            </w:pPr>
            <w:r w:rsidRPr="00CA7385">
              <w:rPr>
                <w:rFonts w:ascii="Arial" w:hAnsi="Arial" w:cs="Arial"/>
                <w:sz w:val="16"/>
                <w:szCs w:val="16"/>
              </w:rPr>
              <w:t>93,64</w:t>
            </w:r>
          </w:p>
        </w:tc>
        <w:tc>
          <w:tcPr>
            <w:tcW w:w="941" w:type="dxa"/>
            <w:noWrap/>
            <w:vAlign w:val="bottom"/>
            <w:hideMark/>
          </w:tcPr>
          <w:p w14:paraId="48CD9B0B" w14:textId="6322949E" w:rsidR="005B0D94" w:rsidRPr="00CA7385" w:rsidRDefault="005B0D94" w:rsidP="005B0D94">
            <w:pPr>
              <w:jc w:val="right"/>
              <w:rPr>
                <w:rFonts w:ascii="Arial" w:hAnsi="Arial" w:cs="Arial"/>
                <w:sz w:val="16"/>
                <w:szCs w:val="16"/>
              </w:rPr>
            </w:pPr>
            <w:r w:rsidRPr="00CA7385">
              <w:rPr>
                <w:rFonts w:ascii="Arial" w:hAnsi="Arial" w:cs="Arial"/>
                <w:sz w:val="16"/>
                <w:szCs w:val="16"/>
              </w:rPr>
              <w:t>280.920,00</w:t>
            </w:r>
          </w:p>
        </w:tc>
      </w:tr>
      <w:tr w:rsidR="00CA7385" w:rsidRPr="00CA7385" w14:paraId="5D4BD38B" w14:textId="77777777" w:rsidTr="00511C9D">
        <w:trPr>
          <w:trHeight w:val="20"/>
        </w:trPr>
        <w:tc>
          <w:tcPr>
            <w:tcW w:w="567" w:type="dxa"/>
            <w:noWrap/>
            <w:vAlign w:val="bottom"/>
            <w:hideMark/>
          </w:tcPr>
          <w:p w14:paraId="3195C8FE" w14:textId="3013AF33" w:rsidR="005B0D94" w:rsidRPr="00CA7385" w:rsidRDefault="005B0D94" w:rsidP="005B0D94">
            <w:pPr>
              <w:jc w:val="center"/>
              <w:rPr>
                <w:rFonts w:ascii="Arial" w:hAnsi="Arial" w:cs="Arial"/>
                <w:sz w:val="16"/>
                <w:szCs w:val="16"/>
              </w:rPr>
            </w:pPr>
            <w:r w:rsidRPr="00CA7385">
              <w:rPr>
                <w:rFonts w:ascii="Arial" w:hAnsi="Arial" w:cs="Arial"/>
                <w:sz w:val="16"/>
                <w:szCs w:val="16"/>
              </w:rPr>
              <w:t>46</w:t>
            </w:r>
          </w:p>
        </w:tc>
        <w:tc>
          <w:tcPr>
            <w:tcW w:w="1134" w:type="dxa"/>
            <w:noWrap/>
            <w:vAlign w:val="bottom"/>
            <w:hideMark/>
          </w:tcPr>
          <w:p w14:paraId="5A4C7903" w14:textId="535886CC" w:rsidR="005B0D94" w:rsidRPr="00CA7385" w:rsidRDefault="005B0D94" w:rsidP="005B0D94">
            <w:pPr>
              <w:jc w:val="center"/>
              <w:rPr>
                <w:rFonts w:ascii="Arial" w:hAnsi="Arial" w:cs="Arial"/>
                <w:sz w:val="16"/>
                <w:szCs w:val="16"/>
              </w:rPr>
            </w:pPr>
            <w:r w:rsidRPr="00CA7385">
              <w:rPr>
                <w:rFonts w:ascii="Arial" w:hAnsi="Arial" w:cs="Arial"/>
                <w:sz w:val="16"/>
                <w:szCs w:val="16"/>
              </w:rPr>
              <w:t>001.003.207</w:t>
            </w:r>
          </w:p>
        </w:tc>
        <w:tc>
          <w:tcPr>
            <w:tcW w:w="3686" w:type="dxa"/>
            <w:noWrap/>
            <w:vAlign w:val="bottom"/>
            <w:hideMark/>
          </w:tcPr>
          <w:p w14:paraId="42CB3F88" w14:textId="1B445550"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PAPEL TOALHA EM BOBINA- 200 METROS: PAPEL TOALHA EM BOBINA, FOLHA SIMPLES, COR BRANCA, FABRICADO COM 100% DE FIBRAS CELULOSICAS VIRGENS, PROPRIO PARA SECAGEM DAS MAOS, COM BOA ABSORCAO, MACIEZ E RESISTENCIA A UMIDO, SEM ESFARELAMENTO OU LIBERACAO EXCESSIVA DE RESIDUOS. </w:t>
            </w:r>
            <w:r w:rsidRPr="00CA7385">
              <w:rPr>
                <w:rFonts w:ascii="Arial" w:hAnsi="Arial" w:cs="Arial"/>
                <w:sz w:val="16"/>
                <w:szCs w:val="16"/>
              </w:rPr>
              <w:lastRenderedPageBreak/>
              <w:t>DEVERA APRESENTAR GRAMATURA MINIMA DE 24 G/M2, DIMENSOES DE APROXIMADAMENTE 20 CM DE LARGURA X 200 METROS DE COMPRIMENTO, ADMITINDO-SE VARIACAO DE ATE 5%, COM FOLHAS UNIFORMES, SEM FUROS, RASGOS, MANCHAS, SUJIDADES OU ODOR DESAGRADAVEL, ADEQUADO PARA DISPENSADORES INSTITUCIONAIS DE BOBINA. ACONDICIONADO EM FARDO OU CAIXA CONTENDO 6 BOBINAS, COM EMBALAGEM RESISTENTE E PROTEGIDA CONTRA UMIDADE, POEIRA E CONTAMINACAO, CONTENDO IDENTIFICACAO DO FABRICANTE, MARCA, QUANTIDADE, DIMENSOES, LOTE E DEMAIS INFORMACOES APLICAVEIS. FABRICANTE E MARCA DEVERAO SER INFORMADOS NA PROPOSTA. MARCAS DE REFERENCIA: ALVEFLOR, MILI, SOFTYS OU EQUIVALENTE/SIMILAR OU DE QUALIDADE SUPERIOR.</w:t>
            </w:r>
          </w:p>
        </w:tc>
        <w:tc>
          <w:tcPr>
            <w:tcW w:w="992" w:type="dxa"/>
            <w:noWrap/>
            <w:vAlign w:val="bottom"/>
            <w:hideMark/>
          </w:tcPr>
          <w:p w14:paraId="64DCCA3D" w14:textId="683BB7C7"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05476EC4" w14:textId="4A87566E"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2070F832" w14:textId="682C3167" w:rsidR="005B0D94" w:rsidRPr="00CA7385" w:rsidRDefault="005B0D94" w:rsidP="005B0D94">
            <w:pPr>
              <w:jc w:val="right"/>
              <w:rPr>
                <w:rFonts w:ascii="Arial" w:hAnsi="Arial" w:cs="Arial"/>
                <w:sz w:val="16"/>
                <w:szCs w:val="16"/>
              </w:rPr>
            </w:pPr>
            <w:r w:rsidRPr="00CA7385">
              <w:rPr>
                <w:rFonts w:ascii="Arial" w:hAnsi="Arial" w:cs="Arial"/>
                <w:sz w:val="16"/>
                <w:szCs w:val="16"/>
              </w:rPr>
              <w:t>114,25</w:t>
            </w:r>
          </w:p>
        </w:tc>
        <w:tc>
          <w:tcPr>
            <w:tcW w:w="941" w:type="dxa"/>
            <w:noWrap/>
            <w:vAlign w:val="bottom"/>
            <w:hideMark/>
          </w:tcPr>
          <w:p w14:paraId="28EE6956" w14:textId="223DA633" w:rsidR="005B0D94" w:rsidRPr="00CA7385" w:rsidRDefault="005B0D94" w:rsidP="005B0D94">
            <w:pPr>
              <w:jc w:val="right"/>
              <w:rPr>
                <w:rFonts w:ascii="Arial" w:hAnsi="Arial" w:cs="Arial"/>
                <w:sz w:val="16"/>
                <w:szCs w:val="16"/>
              </w:rPr>
            </w:pPr>
            <w:r w:rsidRPr="00CA7385">
              <w:rPr>
                <w:rFonts w:ascii="Arial" w:hAnsi="Arial" w:cs="Arial"/>
                <w:sz w:val="16"/>
                <w:szCs w:val="16"/>
              </w:rPr>
              <w:t>34.275,00</w:t>
            </w:r>
          </w:p>
        </w:tc>
      </w:tr>
      <w:tr w:rsidR="00CA7385" w:rsidRPr="00CA7385" w14:paraId="117E3CC7" w14:textId="77777777" w:rsidTr="00511C9D">
        <w:trPr>
          <w:trHeight w:val="20"/>
        </w:trPr>
        <w:tc>
          <w:tcPr>
            <w:tcW w:w="567" w:type="dxa"/>
            <w:noWrap/>
            <w:vAlign w:val="bottom"/>
            <w:hideMark/>
          </w:tcPr>
          <w:p w14:paraId="40FF6A64" w14:textId="3B27E6FB" w:rsidR="005B0D94" w:rsidRPr="00CA7385" w:rsidRDefault="005B0D94" w:rsidP="005B0D94">
            <w:pPr>
              <w:jc w:val="center"/>
              <w:rPr>
                <w:rFonts w:ascii="Arial" w:hAnsi="Arial" w:cs="Arial"/>
                <w:sz w:val="16"/>
                <w:szCs w:val="16"/>
              </w:rPr>
            </w:pPr>
            <w:r w:rsidRPr="00CA7385">
              <w:rPr>
                <w:rFonts w:ascii="Arial" w:hAnsi="Arial" w:cs="Arial"/>
                <w:sz w:val="16"/>
                <w:szCs w:val="16"/>
              </w:rPr>
              <w:t>47</w:t>
            </w:r>
          </w:p>
        </w:tc>
        <w:tc>
          <w:tcPr>
            <w:tcW w:w="1134" w:type="dxa"/>
            <w:noWrap/>
            <w:vAlign w:val="bottom"/>
            <w:hideMark/>
          </w:tcPr>
          <w:p w14:paraId="21A15193" w14:textId="7A5132CE" w:rsidR="005B0D94" w:rsidRPr="00CA7385" w:rsidRDefault="005B0D94" w:rsidP="005B0D94">
            <w:pPr>
              <w:jc w:val="center"/>
              <w:rPr>
                <w:rFonts w:ascii="Arial" w:hAnsi="Arial" w:cs="Arial"/>
                <w:sz w:val="16"/>
                <w:szCs w:val="16"/>
              </w:rPr>
            </w:pPr>
            <w:r w:rsidRPr="00CA7385">
              <w:rPr>
                <w:rFonts w:ascii="Arial" w:hAnsi="Arial" w:cs="Arial"/>
                <w:sz w:val="16"/>
                <w:szCs w:val="16"/>
              </w:rPr>
              <w:t>001.003.208</w:t>
            </w:r>
          </w:p>
        </w:tc>
        <w:tc>
          <w:tcPr>
            <w:tcW w:w="3686" w:type="dxa"/>
            <w:noWrap/>
            <w:vAlign w:val="bottom"/>
            <w:hideMark/>
          </w:tcPr>
          <w:p w14:paraId="44C346AC" w14:textId="76FFEAA9" w:rsidR="005B0D94" w:rsidRPr="00CA7385" w:rsidRDefault="005B0D94" w:rsidP="005B0D94">
            <w:pPr>
              <w:jc w:val="both"/>
              <w:rPr>
                <w:rFonts w:ascii="Arial" w:hAnsi="Arial" w:cs="Arial"/>
                <w:sz w:val="16"/>
                <w:szCs w:val="16"/>
              </w:rPr>
            </w:pPr>
            <w:r w:rsidRPr="00CA7385">
              <w:rPr>
                <w:rFonts w:ascii="Arial" w:hAnsi="Arial" w:cs="Arial"/>
                <w:sz w:val="16"/>
                <w:szCs w:val="16"/>
              </w:rPr>
              <w:t>PAPEL TOALHA INTERFOLHADO - FOLHA DUPLA: PAPEL TOALHA INTERFOLHADO INSTITUCIONAL, FOLHA DUPLA, 02 DOBRAS, COR BRANCA, FABRICADO COM 100% DE FIBRAS CELULOSICAS VIRGENS, GOFRADO OU LISO, PROPRIO PARA SECAGEM DAS MAOS, COM BOA MACIEZ, ABSORCAO E RESISTENCIA QUANDO UMIDO, SEM ESFARELAMENTO OU LIBERACAO EXCESSIVA DE RESFDUOS. DEVERA POSSUIR GRAMATURA MFNIMA DE 28 G/M2, DIMENSOES APROXIMADAS DE 23 X 21 CM, ADMITINDO-SE VARIAC,:AO DE ATE 5%, E ATENDER AOS REQUISITES APLICAVEIS DAS ABNT NBR 15464 E ABNT NBR 15134, OU NORMAS QUE AS SUBSTITUAM.DEVERA APRESENTAR FOLHAS UNIFORMES, BEM ADERIDAS, SEM FUROS, RASGOS, MANCHAS, SUJIDADES OU ODOR DESAGRADAVEL, COM CAPACIDADE DE ABSORCAO DE AGUA MFNIMA DE 5 G/G E TEMPO DE ABSORCAO MAXIMO DE 6 SEGUNDOS, ALEM DE RESISTENCIA ADEQUADA AO USO UMIDO. COMPATIVEL COM DISPENSADORES INSTITUCIONAIS. ACONDICIONADO EM PACOTES CONTENDO NO MFNIMO 1.000 FOL HAS, PROTEGIDOS CONTRA UMIDADE E CONTAMINACAO, COM IDENTIFICACAO DO FABRICANTE, MARCA, QUANTIDADE, DIMENSOES, LOTE E DEMAIS INFORMACOES APLICAVEIS. FABRICANTE E MARCA DEVERAO SER INFORMADOS NA PROPOSTA. MARCAS DE REFERENCIA: MILI, SOFTYS, MELHORAMENTOS OU EQUIVALENTE/SIMILAR OU DE QUALIDADE SUPERIOR.</w:t>
            </w:r>
          </w:p>
        </w:tc>
        <w:tc>
          <w:tcPr>
            <w:tcW w:w="992" w:type="dxa"/>
            <w:noWrap/>
            <w:vAlign w:val="bottom"/>
            <w:hideMark/>
          </w:tcPr>
          <w:p w14:paraId="186AFA99" w14:textId="1A6F1EA6"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5B1C8E55" w14:textId="395DCFF0" w:rsidR="005B0D94" w:rsidRPr="00CA7385" w:rsidRDefault="005B0D94" w:rsidP="005B0D94">
            <w:pPr>
              <w:jc w:val="center"/>
              <w:rPr>
                <w:rFonts w:ascii="Arial" w:hAnsi="Arial" w:cs="Arial"/>
                <w:sz w:val="16"/>
                <w:szCs w:val="16"/>
              </w:rPr>
            </w:pPr>
            <w:r w:rsidRPr="00CA7385">
              <w:rPr>
                <w:rFonts w:ascii="Arial" w:hAnsi="Arial" w:cs="Arial"/>
                <w:sz w:val="16"/>
                <w:szCs w:val="16"/>
              </w:rPr>
              <w:t>1.500,</w:t>
            </w:r>
          </w:p>
        </w:tc>
        <w:tc>
          <w:tcPr>
            <w:tcW w:w="992" w:type="dxa"/>
            <w:noWrap/>
            <w:vAlign w:val="bottom"/>
            <w:hideMark/>
          </w:tcPr>
          <w:p w14:paraId="718D290B" w14:textId="797824A2" w:rsidR="005B0D94" w:rsidRPr="00CA7385" w:rsidRDefault="005B0D94" w:rsidP="005B0D94">
            <w:pPr>
              <w:jc w:val="right"/>
              <w:rPr>
                <w:rFonts w:ascii="Arial" w:hAnsi="Arial" w:cs="Arial"/>
                <w:sz w:val="16"/>
                <w:szCs w:val="16"/>
              </w:rPr>
            </w:pPr>
            <w:r w:rsidRPr="00CA7385">
              <w:rPr>
                <w:rFonts w:ascii="Arial" w:hAnsi="Arial" w:cs="Arial"/>
                <w:sz w:val="16"/>
                <w:szCs w:val="16"/>
              </w:rPr>
              <w:t>20,37</w:t>
            </w:r>
          </w:p>
        </w:tc>
        <w:tc>
          <w:tcPr>
            <w:tcW w:w="941" w:type="dxa"/>
            <w:noWrap/>
            <w:vAlign w:val="bottom"/>
            <w:hideMark/>
          </w:tcPr>
          <w:p w14:paraId="4F6C86DA" w14:textId="6C5FAD2D" w:rsidR="005B0D94" w:rsidRPr="00CA7385" w:rsidRDefault="005B0D94" w:rsidP="005B0D94">
            <w:pPr>
              <w:jc w:val="right"/>
              <w:rPr>
                <w:rFonts w:ascii="Arial" w:hAnsi="Arial" w:cs="Arial"/>
                <w:sz w:val="16"/>
                <w:szCs w:val="16"/>
              </w:rPr>
            </w:pPr>
            <w:r w:rsidRPr="00CA7385">
              <w:rPr>
                <w:rFonts w:ascii="Arial" w:hAnsi="Arial" w:cs="Arial"/>
                <w:sz w:val="16"/>
                <w:szCs w:val="16"/>
              </w:rPr>
              <w:t>30.555,00</w:t>
            </w:r>
          </w:p>
        </w:tc>
      </w:tr>
      <w:tr w:rsidR="00CA7385" w:rsidRPr="00CA7385" w14:paraId="49C87EB5" w14:textId="77777777" w:rsidTr="00511C9D">
        <w:trPr>
          <w:trHeight w:val="20"/>
        </w:trPr>
        <w:tc>
          <w:tcPr>
            <w:tcW w:w="567" w:type="dxa"/>
            <w:noWrap/>
            <w:vAlign w:val="bottom"/>
            <w:hideMark/>
          </w:tcPr>
          <w:p w14:paraId="32EE6121" w14:textId="28A81898" w:rsidR="005B0D94" w:rsidRPr="00CA7385" w:rsidRDefault="005B0D94" w:rsidP="005B0D94">
            <w:pPr>
              <w:jc w:val="center"/>
              <w:rPr>
                <w:rFonts w:ascii="Arial" w:hAnsi="Arial" w:cs="Arial"/>
                <w:sz w:val="16"/>
                <w:szCs w:val="16"/>
              </w:rPr>
            </w:pPr>
            <w:r w:rsidRPr="00CA7385">
              <w:rPr>
                <w:rFonts w:ascii="Arial" w:hAnsi="Arial" w:cs="Arial"/>
                <w:sz w:val="16"/>
                <w:szCs w:val="16"/>
              </w:rPr>
              <w:t>48</w:t>
            </w:r>
          </w:p>
        </w:tc>
        <w:tc>
          <w:tcPr>
            <w:tcW w:w="1134" w:type="dxa"/>
            <w:noWrap/>
            <w:vAlign w:val="bottom"/>
            <w:hideMark/>
          </w:tcPr>
          <w:p w14:paraId="7E1109B9" w14:textId="2CD61A6D" w:rsidR="005B0D94" w:rsidRPr="00CA7385" w:rsidRDefault="005B0D94" w:rsidP="005B0D94">
            <w:pPr>
              <w:jc w:val="center"/>
              <w:rPr>
                <w:rFonts w:ascii="Arial" w:hAnsi="Arial" w:cs="Arial"/>
                <w:sz w:val="16"/>
                <w:szCs w:val="16"/>
              </w:rPr>
            </w:pPr>
            <w:r w:rsidRPr="00CA7385">
              <w:rPr>
                <w:rFonts w:ascii="Arial" w:hAnsi="Arial" w:cs="Arial"/>
                <w:sz w:val="16"/>
                <w:szCs w:val="16"/>
              </w:rPr>
              <w:t>001.003.209</w:t>
            </w:r>
          </w:p>
        </w:tc>
        <w:tc>
          <w:tcPr>
            <w:tcW w:w="3686" w:type="dxa"/>
            <w:noWrap/>
            <w:vAlign w:val="bottom"/>
            <w:hideMark/>
          </w:tcPr>
          <w:p w14:paraId="6EAEFD22" w14:textId="12590A5C"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PRATO DESCARTAVEL 15 CM: PRATO DESCARTAVEL PARA CONTATO COM ALIMENTOS, CONFECCIONADO EM POLIESTIRENO (PS), POLIPROPILENO (PP) OU MATERIAL DE DESEMPENHO EQUIVALENTE, ATOXICO E PROPRIO PARA USO ALIMENTICIO, NA COR BRANCA OU TRANSPARENTE, FORMATO CIRCULAR, COM DIAMETRO APROXIMADO DE 15 CM. DEVERA APRESENTAR RESISTENCIA COMPATIVEL COM O ACONDICIONAMENTO E CONSUMO DE FATIAS DE BOLO, SALGADOS E ALIMENTOS </w:t>
            </w:r>
            <w:r w:rsidRPr="00CA7385">
              <w:rPr>
                <w:rFonts w:ascii="Arial" w:hAnsi="Arial" w:cs="Arial"/>
                <w:sz w:val="16"/>
                <w:szCs w:val="16"/>
              </w:rPr>
              <w:lastRenderedPageBreak/>
              <w:t>SIMILARES, SEM DEFORMACOES, RACHADURAS, REBARBAS, FUROS OU DESPRENDIMENTO DE PARTES DURANTE O USO NORMAL. 0 PRODUTO DEVERA POSSUIR ACABAMENTO LISO E UNIFORME, SER ISENTO DE ODOR, IMPUREZAS OU DEFEITOS DE FABRICACAO E ATENDER AS NORMAS TECNICAS E SANITARIAS APLICAVEIS PARA MATERIAIS DESTINADOS AO CONTATO COM ALIMENTOS, INCLUSIVE ABNT NBR 14865, QUANDO APLICAVEL. ACONDICIONADO EM EMBALAGEM LACRADA CONTENDO NO MFNIMO 10 UNIDADES, IDENTIFICADA COM FABRICANTE, COMPOSICAO DO MATERIAL, QUANTIDADE, LOTE E DEMAIS INFORMACOES EXIGIDAS PELA LEGISLACAO VIGENTE.FABRICANTE E MARCA DEVERAO SER INFORMADOS NA PROPOSTA. MARCAS DE REFERENCIA: COPOBRAS, ALTACOPPO, PLASTILANIA, STRAWPLAST OU EQUIVALENTE/SIMILAR OU DE QUALIDADE SUPERIOR.</w:t>
            </w:r>
          </w:p>
        </w:tc>
        <w:tc>
          <w:tcPr>
            <w:tcW w:w="992" w:type="dxa"/>
            <w:noWrap/>
            <w:vAlign w:val="bottom"/>
            <w:hideMark/>
          </w:tcPr>
          <w:p w14:paraId="79BD89FD" w14:textId="7C7B6F7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77639BDA" w14:textId="4FF5E5C3"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435EFE98" w14:textId="653A5C03" w:rsidR="005B0D94" w:rsidRPr="00CA7385" w:rsidRDefault="005B0D94" w:rsidP="005B0D94">
            <w:pPr>
              <w:jc w:val="right"/>
              <w:rPr>
                <w:rFonts w:ascii="Arial" w:hAnsi="Arial" w:cs="Arial"/>
                <w:sz w:val="16"/>
                <w:szCs w:val="16"/>
              </w:rPr>
            </w:pPr>
            <w:r w:rsidRPr="00CA7385">
              <w:rPr>
                <w:rFonts w:ascii="Arial" w:hAnsi="Arial" w:cs="Arial"/>
                <w:sz w:val="16"/>
                <w:szCs w:val="16"/>
              </w:rPr>
              <w:t>3,87</w:t>
            </w:r>
          </w:p>
        </w:tc>
        <w:tc>
          <w:tcPr>
            <w:tcW w:w="941" w:type="dxa"/>
            <w:noWrap/>
            <w:vAlign w:val="bottom"/>
            <w:hideMark/>
          </w:tcPr>
          <w:p w14:paraId="2E59E590" w14:textId="1D982DCC" w:rsidR="005B0D94" w:rsidRPr="00CA7385" w:rsidRDefault="005B0D94" w:rsidP="005B0D94">
            <w:pPr>
              <w:jc w:val="right"/>
              <w:rPr>
                <w:rFonts w:ascii="Arial" w:hAnsi="Arial" w:cs="Arial"/>
                <w:sz w:val="16"/>
                <w:szCs w:val="16"/>
              </w:rPr>
            </w:pPr>
            <w:r w:rsidRPr="00CA7385">
              <w:rPr>
                <w:rFonts w:ascii="Arial" w:hAnsi="Arial" w:cs="Arial"/>
                <w:sz w:val="16"/>
                <w:szCs w:val="16"/>
              </w:rPr>
              <w:t>2.902,50</w:t>
            </w:r>
          </w:p>
        </w:tc>
      </w:tr>
      <w:tr w:rsidR="00CA7385" w:rsidRPr="00CA7385" w14:paraId="204F178D" w14:textId="77777777" w:rsidTr="00511C9D">
        <w:trPr>
          <w:trHeight w:val="20"/>
        </w:trPr>
        <w:tc>
          <w:tcPr>
            <w:tcW w:w="567" w:type="dxa"/>
            <w:noWrap/>
            <w:vAlign w:val="bottom"/>
            <w:hideMark/>
          </w:tcPr>
          <w:p w14:paraId="2BB1C4D7" w14:textId="12F82230" w:rsidR="005B0D94" w:rsidRPr="00CA7385" w:rsidRDefault="005B0D94" w:rsidP="005B0D94">
            <w:pPr>
              <w:jc w:val="center"/>
              <w:rPr>
                <w:rFonts w:ascii="Arial" w:hAnsi="Arial" w:cs="Arial"/>
                <w:sz w:val="16"/>
                <w:szCs w:val="16"/>
              </w:rPr>
            </w:pPr>
            <w:r w:rsidRPr="00CA7385">
              <w:rPr>
                <w:rFonts w:ascii="Arial" w:hAnsi="Arial" w:cs="Arial"/>
                <w:sz w:val="16"/>
                <w:szCs w:val="16"/>
              </w:rPr>
              <w:t>49</w:t>
            </w:r>
          </w:p>
        </w:tc>
        <w:tc>
          <w:tcPr>
            <w:tcW w:w="1134" w:type="dxa"/>
            <w:noWrap/>
            <w:vAlign w:val="bottom"/>
            <w:hideMark/>
          </w:tcPr>
          <w:p w14:paraId="5DD932D6" w14:textId="59F79FA0" w:rsidR="005B0D94" w:rsidRPr="00CA7385" w:rsidRDefault="005B0D94" w:rsidP="005B0D94">
            <w:pPr>
              <w:jc w:val="center"/>
              <w:rPr>
                <w:rFonts w:ascii="Arial" w:hAnsi="Arial" w:cs="Arial"/>
                <w:sz w:val="16"/>
                <w:szCs w:val="16"/>
              </w:rPr>
            </w:pPr>
            <w:r w:rsidRPr="00CA7385">
              <w:rPr>
                <w:rFonts w:ascii="Arial" w:hAnsi="Arial" w:cs="Arial"/>
                <w:sz w:val="16"/>
                <w:szCs w:val="16"/>
              </w:rPr>
              <w:t>001.003.210</w:t>
            </w:r>
          </w:p>
        </w:tc>
        <w:tc>
          <w:tcPr>
            <w:tcW w:w="3686" w:type="dxa"/>
            <w:noWrap/>
            <w:vAlign w:val="bottom"/>
            <w:hideMark/>
          </w:tcPr>
          <w:p w14:paraId="70802790" w14:textId="48166003" w:rsidR="005B0D94" w:rsidRPr="00CA7385" w:rsidRDefault="005B0D94" w:rsidP="005B0D94">
            <w:pPr>
              <w:jc w:val="both"/>
              <w:rPr>
                <w:rFonts w:ascii="Arial" w:hAnsi="Arial" w:cs="Arial"/>
                <w:sz w:val="16"/>
                <w:szCs w:val="16"/>
              </w:rPr>
            </w:pPr>
            <w:r w:rsidRPr="00CA7385">
              <w:rPr>
                <w:rFonts w:ascii="Arial" w:hAnsi="Arial" w:cs="Arial"/>
                <w:sz w:val="16"/>
                <w:szCs w:val="16"/>
              </w:rPr>
              <w:t>PRATO DESCARTAVEL 21 CM: PRATO DESCARTAVEL PARA CONTATO COM ALIMENTOS, CONFECCIONADO EM POLIESTIRENO (PS), POLIPROPILENO (PP) OU MATERIAL DE DESEMPENHO EQUIVALENTE, ATOXICO E PROPRIO PARA USO ALIMENTICIO, NA COR BRANCA OU TRANSPARENTE, FORMATO CIRCULAR, COM DIAMETRO APROXIMADO DE 21 CM. DEVERA APRESENTAR ELEVADA RESISTENCIA MECANICA E RIGIDEZ, SENDO ADEQUADO AO ACONDICIONAMENTO E CONSUMO DE REFEICOES QUENTES E FRIAS, INCLUSIVE ALIMENTOS SOLIDOS, LIQUIDOS E PREPARACOES COM MOLHOS, SEM DEFORMACOES EXCESSIVAS, RACHADURAS, REBARBAS, FUROS OU DESPRENDIMENTO DE PARTES DURANTE O USO NORMAL. 0 PRODUTO DEVERA POSSUIR ACABAMENTO LISO E UNIFORME, SER ISENTO DE ODOR, IMPUREZAS OU DEFEITOS DE FABRICACAO E ATENDER AS NORMAS TECNICAS E SANITARIAS APLICAVEIS PARA MATERIAIS DESTINADOS AO CONTATO COM ALIMENTOS, INCLUSIVE ABNT NBR 14865, QUANDO APLICAVEL. ACONDICIONADO EM EMBALAGEM LACRADA CONTENDO NO MFNIMO 10 UNIDADES, IDENTIFICADA COM FABRICANTE, COMPOSICAO DO MATERIAL, QUANTIDADE, LOTE E DEMAIS INFORMACOES EXIGIDAS PELA LEGISLACAO VIGENTE. FABRICANTE E MARCA DEVERAO SER INFORMADOS NA PROPOSTA. MARCAS DE REFERENCIA: COPOBRAS, ALTACOPPO, PLASTILANIA, STRAWPLAST OU EQUIVALENTE/SIMILAR OU DE QUALIDADE SUPERIOR.</w:t>
            </w:r>
          </w:p>
        </w:tc>
        <w:tc>
          <w:tcPr>
            <w:tcW w:w="992" w:type="dxa"/>
            <w:noWrap/>
            <w:vAlign w:val="bottom"/>
            <w:hideMark/>
          </w:tcPr>
          <w:p w14:paraId="1F82C5C6" w14:textId="24EFACF5"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6E9FFFD" w14:textId="19999B9B" w:rsidR="005B0D94" w:rsidRPr="00CA7385" w:rsidRDefault="005B0D94" w:rsidP="005B0D94">
            <w:pPr>
              <w:jc w:val="center"/>
              <w:rPr>
                <w:rFonts w:ascii="Arial" w:hAnsi="Arial" w:cs="Arial"/>
                <w:sz w:val="16"/>
                <w:szCs w:val="16"/>
              </w:rPr>
            </w:pPr>
            <w:r w:rsidRPr="00CA7385">
              <w:rPr>
                <w:rFonts w:ascii="Arial" w:hAnsi="Arial" w:cs="Arial"/>
                <w:sz w:val="16"/>
                <w:szCs w:val="16"/>
              </w:rPr>
              <w:t>600,</w:t>
            </w:r>
          </w:p>
        </w:tc>
        <w:tc>
          <w:tcPr>
            <w:tcW w:w="992" w:type="dxa"/>
            <w:noWrap/>
            <w:vAlign w:val="bottom"/>
            <w:hideMark/>
          </w:tcPr>
          <w:p w14:paraId="0A0E7C8F" w14:textId="74CE4167" w:rsidR="005B0D94" w:rsidRPr="00CA7385" w:rsidRDefault="005B0D94" w:rsidP="005B0D94">
            <w:pPr>
              <w:jc w:val="right"/>
              <w:rPr>
                <w:rFonts w:ascii="Arial" w:hAnsi="Arial" w:cs="Arial"/>
                <w:sz w:val="16"/>
                <w:szCs w:val="16"/>
              </w:rPr>
            </w:pPr>
            <w:r w:rsidRPr="00CA7385">
              <w:rPr>
                <w:rFonts w:ascii="Arial" w:hAnsi="Arial" w:cs="Arial"/>
                <w:sz w:val="16"/>
                <w:szCs w:val="16"/>
              </w:rPr>
              <w:t>6,07</w:t>
            </w:r>
          </w:p>
        </w:tc>
        <w:tc>
          <w:tcPr>
            <w:tcW w:w="941" w:type="dxa"/>
            <w:noWrap/>
            <w:vAlign w:val="bottom"/>
            <w:hideMark/>
          </w:tcPr>
          <w:p w14:paraId="68CD1FF0" w14:textId="23FB8E50" w:rsidR="005B0D94" w:rsidRPr="00CA7385" w:rsidRDefault="005B0D94" w:rsidP="005B0D94">
            <w:pPr>
              <w:jc w:val="right"/>
              <w:rPr>
                <w:rFonts w:ascii="Arial" w:hAnsi="Arial" w:cs="Arial"/>
                <w:sz w:val="16"/>
                <w:szCs w:val="16"/>
              </w:rPr>
            </w:pPr>
            <w:r w:rsidRPr="00CA7385">
              <w:rPr>
                <w:rFonts w:ascii="Arial" w:hAnsi="Arial" w:cs="Arial"/>
                <w:sz w:val="16"/>
                <w:szCs w:val="16"/>
              </w:rPr>
              <w:t>3.642,00</w:t>
            </w:r>
          </w:p>
        </w:tc>
      </w:tr>
      <w:tr w:rsidR="00CA7385" w:rsidRPr="00CA7385" w14:paraId="6E86CE70" w14:textId="77777777" w:rsidTr="00511C9D">
        <w:trPr>
          <w:trHeight w:val="20"/>
        </w:trPr>
        <w:tc>
          <w:tcPr>
            <w:tcW w:w="567" w:type="dxa"/>
            <w:noWrap/>
            <w:vAlign w:val="bottom"/>
            <w:hideMark/>
          </w:tcPr>
          <w:p w14:paraId="15473C24" w14:textId="0915FC59"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1134" w:type="dxa"/>
            <w:noWrap/>
            <w:vAlign w:val="bottom"/>
            <w:hideMark/>
          </w:tcPr>
          <w:p w14:paraId="68DAE23B" w14:textId="3511B7AB" w:rsidR="005B0D94" w:rsidRPr="00CA7385" w:rsidRDefault="005B0D94" w:rsidP="005B0D94">
            <w:pPr>
              <w:jc w:val="center"/>
              <w:rPr>
                <w:rFonts w:ascii="Arial" w:hAnsi="Arial" w:cs="Arial"/>
                <w:sz w:val="16"/>
                <w:szCs w:val="16"/>
              </w:rPr>
            </w:pPr>
            <w:r w:rsidRPr="00CA7385">
              <w:rPr>
                <w:rFonts w:ascii="Arial" w:hAnsi="Arial" w:cs="Arial"/>
                <w:sz w:val="16"/>
                <w:szCs w:val="16"/>
              </w:rPr>
              <w:t>001.003.211</w:t>
            </w:r>
          </w:p>
        </w:tc>
        <w:tc>
          <w:tcPr>
            <w:tcW w:w="3686" w:type="dxa"/>
            <w:noWrap/>
            <w:vAlign w:val="bottom"/>
            <w:hideMark/>
          </w:tcPr>
          <w:p w14:paraId="3025D145" w14:textId="3BFB1F24"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PULVERIZADOR MANUAL- 500 ML: PULVERIZADOR MANUAL DE USO PROFISSIONAL, DESTINADO A APLICACAO DE PRODUTOS DE LIMPEZA COMPATIVEIS. DEVERA POSSUIR RESERVATORIO CONFECCIONADO EM POLIETILENO (PEAD), POLIPROPILENO (PP) OU MATERIAL DE RESISTENCIA EQUIVALENTE, COM CAPACIDADE NOMINAL MFNIMA DE 500 ML, GRADUADO, RESISTENTE A IMPACTOS E AOS PRODUTOS SANEANTES DE USO COMUM. </w:t>
            </w:r>
            <w:r w:rsidRPr="00CA7385">
              <w:rPr>
                <w:rFonts w:ascii="Arial" w:hAnsi="Arial" w:cs="Arial"/>
                <w:sz w:val="16"/>
                <w:szCs w:val="16"/>
              </w:rPr>
              <w:lastRenderedPageBreak/>
              <w:t>EQUIPADO COM GATILHO ERGONOMICO DE ACIONAMENTO MANUAL, BICO PULVERIZADOR COM REGULAGEM DO JATO (NEVOA E JATO DIRECIONADO) E SISTEMA DE VEDACAO EFICIENTE, QUE IMPECA VAZAMENTOS DURANTE O USO. 0 CONJUNTO DEVERA POSSUIR TUBO PESCADOR, TAMPA ROSQUEAVEL E COMPONENTES RESISTENTES AO USO CONTINUO, PERMITINDO APLICACAO UNIFORME DA SOLUCAO. PRODUTO NOVO, COM ACABAMENTO UNIFORME, ISENTO DE REBARBAS, RACHADURAS, DEFORMACOES OU DEFEITOS DE FABRICACAO. FABRICANTE E MARCA DEVERAO SER INFORMADOS NA PROPOSTA. MARCAS DE REFERENCIA: NOBRE, GUARANY, BETTANIN, BRALIMPIA OU EQUIVALENTE/SIMILAR OU DE QUALIDADE SUPERIOR.</w:t>
            </w:r>
          </w:p>
        </w:tc>
        <w:tc>
          <w:tcPr>
            <w:tcW w:w="992" w:type="dxa"/>
            <w:noWrap/>
            <w:vAlign w:val="bottom"/>
            <w:hideMark/>
          </w:tcPr>
          <w:p w14:paraId="07CEEC17" w14:textId="42E53F22"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843F431" w14:textId="600995DA"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51FBBA5D" w14:textId="646BDB74" w:rsidR="005B0D94" w:rsidRPr="00CA7385" w:rsidRDefault="005B0D94" w:rsidP="005B0D94">
            <w:pPr>
              <w:jc w:val="right"/>
              <w:rPr>
                <w:rFonts w:ascii="Arial" w:hAnsi="Arial" w:cs="Arial"/>
                <w:sz w:val="16"/>
                <w:szCs w:val="16"/>
              </w:rPr>
            </w:pPr>
            <w:r w:rsidRPr="00CA7385">
              <w:rPr>
                <w:rFonts w:ascii="Arial" w:hAnsi="Arial" w:cs="Arial"/>
                <w:sz w:val="16"/>
                <w:szCs w:val="16"/>
              </w:rPr>
              <w:t>18,60</w:t>
            </w:r>
          </w:p>
        </w:tc>
        <w:tc>
          <w:tcPr>
            <w:tcW w:w="941" w:type="dxa"/>
            <w:noWrap/>
            <w:vAlign w:val="bottom"/>
            <w:hideMark/>
          </w:tcPr>
          <w:p w14:paraId="41297553" w14:textId="532DAFBF" w:rsidR="005B0D94" w:rsidRPr="00CA7385" w:rsidRDefault="005B0D94" w:rsidP="005B0D94">
            <w:pPr>
              <w:jc w:val="right"/>
              <w:rPr>
                <w:rFonts w:ascii="Arial" w:hAnsi="Arial" w:cs="Arial"/>
                <w:sz w:val="16"/>
                <w:szCs w:val="16"/>
              </w:rPr>
            </w:pPr>
            <w:r w:rsidRPr="00CA7385">
              <w:rPr>
                <w:rFonts w:ascii="Arial" w:hAnsi="Arial" w:cs="Arial"/>
                <w:sz w:val="16"/>
                <w:szCs w:val="16"/>
              </w:rPr>
              <w:t>2.790,00</w:t>
            </w:r>
          </w:p>
        </w:tc>
      </w:tr>
      <w:tr w:rsidR="00CA7385" w:rsidRPr="00CA7385" w14:paraId="2564C050" w14:textId="77777777" w:rsidTr="00511C9D">
        <w:trPr>
          <w:trHeight w:val="20"/>
        </w:trPr>
        <w:tc>
          <w:tcPr>
            <w:tcW w:w="567" w:type="dxa"/>
            <w:noWrap/>
            <w:vAlign w:val="bottom"/>
            <w:hideMark/>
          </w:tcPr>
          <w:p w14:paraId="44AA7DFF" w14:textId="3DFC7E69" w:rsidR="005B0D94" w:rsidRPr="00CA7385" w:rsidRDefault="005B0D94" w:rsidP="005B0D94">
            <w:pPr>
              <w:jc w:val="center"/>
              <w:rPr>
                <w:rFonts w:ascii="Arial" w:hAnsi="Arial" w:cs="Arial"/>
                <w:sz w:val="16"/>
                <w:szCs w:val="16"/>
              </w:rPr>
            </w:pPr>
            <w:r w:rsidRPr="00CA7385">
              <w:rPr>
                <w:rFonts w:ascii="Arial" w:hAnsi="Arial" w:cs="Arial"/>
                <w:sz w:val="16"/>
                <w:szCs w:val="16"/>
              </w:rPr>
              <w:t>51</w:t>
            </w:r>
          </w:p>
        </w:tc>
        <w:tc>
          <w:tcPr>
            <w:tcW w:w="1134" w:type="dxa"/>
            <w:noWrap/>
            <w:vAlign w:val="bottom"/>
            <w:hideMark/>
          </w:tcPr>
          <w:p w14:paraId="5BB07B46" w14:textId="49BB1B6D" w:rsidR="005B0D94" w:rsidRPr="00CA7385" w:rsidRDefault="005B0D94" w:rsidP="005B0D94">
            <w:pPr>
              <w:jc w:val="center"/>
              <w:rPr>
                <w:rFonts w:ascii="Arial" w:hAnsi="Arial" w:cs="Arial"/>
                <w:sz w:val="16"/>
                <w:szCs w:val="16"/>
              </w:rPr>
            </w:pPr>
            <w:r w:rsidRPr="00CA7385">
              <w:rPr>
                <w:rFonts w:ascii="Arial" w:hAnsi="Arial" w:cs="Arial"/>
                <w:sz w:val="16"/>
                <w:szCs w:val="16"/>
              </w:rPr>
              <w:t>001.003.212</w:t>
            </w:r>
          </w:p>
        </w:tc>
        <w:tc>
          <w:tcPr>
            <w:tcW w:w="3686" w:type="dxa"/>
            <w:noWrap/>
            <w:vAlign w:val="bottom"/>
            <w:hideMark/>
          </w:tcPr>
          <w:p w14:paraId="1C760BE4" w14:textId="6424E65D" w:rsidR="005B0D94" w:rsidRPr="00CA7385" w:rsidRDefault="005B0D94" w:rsidP="005B0D94">
            <w:pPr>
              <w:jc w:val="both"/>
              <w:rPr>
                <w:rFonts w:ascii="Arial" w:hAnsi="Arial" w:cs="Arial"/>
                <w:sz w:val="16"/>
                <w:szCs w:val="16"/>
              </w:rPr>
            </w:pPr>
            <w:r w:rsidRPr="00CA7385">
              <w:rPr>
                <w:rFonts w:ascii="Arial" w:hAnsi="Arial" w:cs="Arial"/>
                <w:sz w:val="16"/>
                <w:szCs w:val="16"/>
              </w:rPr>
              <w:t>QUEROSENE PERFUMADO-1 LITRO: QUEROSENE DESODORIZADO/PERFUMADO, DESTINADO A REMOCAO DE GRAXAS, GORDURAS, CERAS, PICHE, RESIDUOS OLEOSOS E SUJEIRAS IMPREGNADAS EM SUPERFICIES COMPATFVEIS, CONFORME ORIENTACAO DO FABRICANTE. DEVERA APRESENTAR ODOR SUAVIZADO, ELEVADO PODER DE LIMPEZA, BOA CAPACIDADE DE EVAPORACAO E NAO DEIXAR RESFDUOS EXCESSIVOS APOS A APLICACAO. PRODUTO ACONDICIONADO EM FRASCO CONTENDO 1 LITRO, COM TAMPA DE VEDACAO SEGURA E LACRE DE INVIOLABILIDADE. A EMBALAGEM DEVERA CONTER IDENTIFICACAO DO FABRICANTE, COMPOSICAO, LOTE, DATA DE FABRICACAO, PRAZO DE VALIDADE (QUANDO APLICAVEL), INSTRUCOES DE USO, INFORMACOES DE SEGURANCA, PICTOGRAMAS DE RISCO E DEMAIS INFORMACOES EXIGIDAS PELA LEGISLACAO VIGENTE. FABRICANTE E MARCA DEVERAO SER INFORMADOS NA PROPOSTA. MARCAS DE REFERENCIA: KING, START, AUDAX, BECKER OU EQUIVALENTE/SIMILAR OU DE QUALIDADE SUPERIOR.</w:t>
            </w:r>
          </w:p>
        </w:tc>
        <w:tc>
          <w:tcPr>
            <w:tcW w:w="992" w:type="dxa"/>
            <w:noWrap/>
            <w:vAlign w:val="bottom"/>
            <w:hideMark/>
          </w:tcPr>
          <w:p w14:paraId="263C6FDA" w14:textId="69482698" w:rsidR="005B0D94" w:rsidRPr="00CA7385" w:rsidRDefault="005B0D94" w:rsidP="005B0D94">
            <w:pPr>
              <w:jc w:val="center"/>
              <w:rPr>
                <w:rFonts w:ascii="Arial" w:hAnsi="Arial" w:cs="Arial"/>
                <w:sz w:val="16"/>
                <w:szCs w:val="16"/>
              </w:rPr>
            </w:pPr>
            <w:r w:rsidRPr="00CA7385">
              <w:rPr>
                <w:rFonts w:ascii="Arial" w:hAnsi="Arial" w:cs="Arial"/>
                <w:sz w:val="16"/>
                <w:szCs w:val="16"/>
              </w:rPr>
              <w:t>LTR</w:t>
            </w:r>
          </w:p>
        </w:tc>
        <w:tc>
          <w:tcPr>
            <w:tcW w:w="851" w:type="dxa"/>
            <w:noWrap/>
            <w:vAlign w:val="bottom"/>
            <w:hideMark/>
          </w:tcPr>
          <w:p w14:paraId="779BC227" w14:textId="09FED417"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2D7448B5" w14:textId="7B37F808" w:rsidR="005B0D94" w:rsidRPr="00CA7385" w:rsidRDefault="005B0D94" w:rsidP="005B0D94">
            <w:pPr>
              <w:jc w:val="right"/>
              <w:rPr>
                <w:rFonts w:ascii="Arial" w:hAnsi="Arial" w:cs="Arial"/>
                <w:sz w:val="16"/>
                <w:szCs w:val="16"/>
              </w:rPr>
            </w:pPr>
            <w:r w:rsidRPr="00CA7385">
              <w:rPr>
                <w:rFonts w:ascii="Arial" w:hAnsi="Arial" w:cs="Arial"/>
                <w:sz w:val="16"/>
                <w:szCs w:val="16"/>
              </w:rPr>
              <w:t>28,33</w:t>
            </w:r>
          </w:p>
        </w:tc>
        <w:tc>
          <w:tcPr>
            <w:tcW w:w="941" w:type="dxa"/>
            <w:noWrap/>
            <w:vAlign w:val="bottom"/>
            <w:hideMark/>
          </w:tcPr>
          <w:p w14:paraId="61160904" w14:textId="2545325E" w:rsidR="005B0D94" w:rsidRPr="00CA7385" w:rsidRDefault="005B0D94" w:rsidP="005B0D94">
            <w:pPr>
              <w:jc w:val="right"/>
              <w:rPr>
                <w:rFonts w:ascii="Arial" w:hAnsi="Arial" w:cs="Arial"/>
                <w:sz w:val="16"/>
                <w:szCs w:val="16"/>
              </w:rPr>
            </w:pPr>
            <w:r w:rsidRPr="00CA7385">
              <w:rPr>
                <w:rFonts w:ascii="Arial" w:hAnsi="Arial" w:cs="Arial"/>
                <w:sz w:val="16"/>
                <w:szCs w:val="16"/>
              </w:rPr>
              <w:t>8.499,00</w:t>
            </w:r>
          </w:p>
        </w:tc>
      </w:tr>
      <w:tr w:rsidR="00CA7385" w:rsidRPr="00CA7385" w14:paraId="1110502B" w14:textId="77777777" w:rsidTr="00511C9D">
        <w:trPr>
          <w:trHeight w:val="20"/>
        </w:trPr>
        <w:tc>
          <w:tcPr>
            <w:tcW w:w="567" w:type="dxa"/>
            <w:noWrap/>
            <w:vAlign w:val="bottom"/>
            <w:hideMark/>
          </w:tcPr>
          <w:p w14:paraId="25327915" w14:textId="175E16FF" w:rsidR="005B0D94" w:rsidRPr="00CA7385" w:rsidRDefault="005B0D94" w:rsidP="005B0D94">
            <w:pPr>
              <w:jc w:val="center"/>
              <w:rPr>
                <w:rFonts w:ascii="Arial" w:hAnsi="Arial" w:cs="Arial"/>
                <w:sz w:val="16"/>
                <w:szCs w:val="16"/>
              </w:rPr>
            </w:pPr>
            <w:r w:rsidRPr="00CA7385">
              <w:rPr>
                <w:rFonts w:ascii="Arial" w:hAnsi="Arial" w:cs="Arial"/>
                <w:sz w:val="16"/>
                <w:szCs w:val="16"/>
              </w:rPr>
              <w:t>52</w:t>
            </w:r>
          </w:p>
        </w:tc>
        <w:tc>
          <w:tcPr>
            <w:tcW w:w="1134" w:type="dxa"/>
            <w:noWrap/>
            <w:vAlign w:val="bottom"/>
            <w:hideMark/>
          </w:tcPr>
          <w:p w14:paraId="1C5BE110" w14:textId="43CB5952" w:rsidR="005B0D94" w:rsidRPr="00CA7385" w:rsidRDefault="005B0D94" w:rsidP="005B0D94">
            <w:pPr>
              <w:jc w:val="center"/>
              <w:rPr>
                <w:rFonts w:ascii="Arial" w:hAnsi="Arial" w:cs="Arial"/>
                <w:sz w:val="16"/>
                <w:szCs w:val="16"/>
              </w:rPr>
            </w:pPr>
            <w:r w:rsidRPr="00CA7385">
              <w:rPr>
                <w:rFonts w:ascii="Arial" w:hAnsi="Arial" w:cs="Arial"/>
                <w:sz w:val="16"/>
                <w:szCs w:val="16"/>
              </w:rPr>
              <w:t>001.003.213</w:t>
            </w:r>
          </w:p>
        </w:tc>
        <w:tc>
          <w:tcPr>
            <w:tcW w:w="3686" w:type="dxa"/>
            <w:noWrap/>
            <w:vAlign w:val="bottom"/>
            <w:hideMark/>
          </w:tcPr>
          <w:p w14:paraId="0BD5F2C4" w14:textId="75BFCB0A"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REFIL PARA MOP SPRAY: REFIL PARA MOP SPRAY DE USO PROFISSIONAL, CONFECCIONADO EM MICROFIBRA DE ALTA ABSORCAO OU MATERIAL DE DESEMPENHO EQUIVALENTE OU SUPERIOR, DESTINADO A LIMPEZA E MANUTENCAO DE PISOS LAVAVEIS COMPATIVEIS. DEVERA APRESENTAR GRAMATURA MINIMA DE 300 G/M2, ELEVADA CAPACIDADE DE ABSORCAO, EFICIENTE RETENCAO DE PARTICULAS E POEIRA, BAIXO DESPRENDIMENTO DE FIAPOS E RESISTENCIA AO USO CONTINUO E A SUCESSIVAS LAVAGENS, SEM PERDA SIGNIFICATIVA DE DESEMPENHO. 0 SISTEMA DE FIXACAO DEVERA SER COMPATIVEL COM O MOP SPRAY CORRESPONDENTE, POR MEIO DE VELCRO, ENCAIXE OU SISTEMA EQUIVALENTE, PROPORCIONANDO  SUBSTITUICAO RAPIDA E FIXACAO FIRME DURANTE A UTILIZACAO. PRODUTO NOVO, COM ACABAMENTO UNIFORME, COSTURAS REFORCADAS, ISENTO DE RASGOS, DEFORMACOES OU DEFEITOS DE FABRICACAO. FABRICANTE E MARCA DEVERAO SER INFORMADOS NA PROPOSTA. </w:t>
            </w:r>
            <w:r w:rsidRPr="00CA7385">
              <w:rPr>
                <w:rFonts w:ascii="Arial" w:hAnsi="Arial" w:cs="Arial"/>
                <w:sz w:val="16"/>
                <w:szCs w:val="16"/>
              </w:rPr>
              <w:lastRenderedPageBreak/>
              <w:t>MARCAS DE REFERENCIA: FLASH LIMP, BETTANIN, BRALIMPIA, PERFECT PRO OU EQUIVALENTE/SIMILAR OU DE QUALIDADE SUPERIOR.</w:t>
            </w:r>
          </w:p>
        </w:tc>
        <w:tc>
          <w:tcPr>
            <w:tcW w:w="992" w:type="dxa"/>
            <w:noWrap/>
            <w:vAlign w:val="bottom"/>
            <w:hideMark/>
          </w:tcPr>
          <w:p w14:paraId="03A99D6E" w14:textId="1434125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D094819" w14:textId="1F0C0F99"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081FB755" w14:textId="3D2E8A0E" w:rsidR="005B0D94" w:rsidRPr="00CA7385" w:rsidRDefault="005B0D94" w:rsidP="005B0D94">
            <w:pPr>
              <w:jc w:val="right"/>
              <w:rPr>
                <w:rFonts w:ascii="Arial" w:hAnsi="Arial" w:cs="Arial"/>
                <w:sz w:val="16"/>
                <w:szCs w:val="16"/>
              </w:rPr>
            </w:pPr>
            <w:r w:rsidRPr="00CA7385">
              <w:rPr>
                <w:rFonts w:ascii="Arial" w:hAnsi="Arial" w:cs="Arial"/>
                <w:sz w:val="16"/>
                <w:szCs w:val="16"/>
              </w:rPr>
              <w:t>26,13</w:t>
            </w:r>
          </w:p>
        </w:tc>
        <w:tc>
          <w:tcPr>
            <w:tcW w:w="941" w:type="dxa"/>
            <w:noWrap/>
            <w:vAlign w:val="bottom"/>
            <w:hideMark/>
          </w:tcPr>
          <w:p w14:paraId="43C8FFF6" w14:textId="0435AB6B" w:rsidR="005B0D94" w:rsidRPr="00CA7385" w:rsidRDefault="005B0D94" w:rsidP="005B0D94">
            <w:pPr>
              <w:jc w:val="right"/>
              <w:rPr>
                <w:rFonts w:ascii="Arial" w:hAnsi="Arial" w:cs="Arial"/>
                <w:sz w:val="16"/>
                <w:szCs w:val="16"/>
              </w:rPr>
            </w:pPr>
            <w:r w:rsidRPr="00CA7385">
              <w:rPr>
                <w:rFonts w:ascii="Arial" w:hAnsi="Arial" w:cs="Arial"/>
                <w:sz w:val="16"/>
                <w:szCs w:val="16"/>
              </w:rPr>
              <w:t>1.959,75</w:t>
            </w:r>
          </w:p>
        </w:tc>
      </w:tr>
      <w:tr w:rsidR="00CA7385" w:rsidRPr="00CA7385" w14:paraId="597056A9" w14:textId="77777777" w:rsidTr="00511C9D">
        <w:trPr>
          <w:trHeight w:val="20"/>
        </w:trPr>
        <w:tc>
          <w:tcPr>
            <w:tcW w:w="567" w:type="dxa"/>
            <w:noWrap/>
            <w:vAlign w:val="bottom"/>
            <w:hideMark/>
          </w:tcPr>
          <w:p w14:paraId="39E04642" w14:textId="3B3392BD" w:rsidR="005B0D94" w:rsidRPr="00CA7385" w:rsidRDefault="005B0D94" w:rsidP="005B0D94">
            <w:pPr>
              <w:jc w:val="center"/>
              <w:rPr>
                <w:rFonts w:ascii="Arial" w:hAnsi="Arial" w:cs="Arial"/>
                <w:sz w:val="16"/>
                <w:szCs w:val="16"/>
              </w:rPr>
            </w:pPr>
            <w:r w:rsidRPr="00CA7385">
              <w:rPr>
                <w:rFonts w:ascii="Arial" w:hAnsi="Arial" w:cs="Arial"/>
                <w:sz w:val="16"/>
                <w:szCs w:val="16"/>
              </w:rPr>
              <w:t>53</w:t>
            </w:r>
          </w:p>
        </w:tc>
        <w:tc>
          <w:tcPr>
            <w:tcW w:w="1134" w:type="dxa"/>
            <w:noWrap/>
            <w:vAlign w:val="bottom"/>
            <w:hideMark/>
          </w:tcPr>
          <w:p w14:paraId="6BF41423" w14:textId="0EB16308" w:rsidR="005B0D94" w:rsidRPr="00CA7385" w:rsidRDefault="005B0D94" w:rsidP="005B0D94">
            <w:pPr>
              <w:jc w:val="center"/>
              <w:rPr>
                <w:rFonts w:ascii="Arial" w:hAnsi="Arial" w:cs="Arial"/>
                <w:sz w:val="16"/>
                <w:szCs w:val="16"/>
              </w:rPr>
            </w:pPr>
            <w:r w:rsidRPr="00CA7385">
              <w:rPr>
                <w:rFonts w:ascii="Arial" w:hAnsi="Arial" w:cs="Arial"/>
                <w:sz w:val="16"/>
                <w:szCs w:val="16"/>
              </w:rPr>
              <w:t>001.003.215</w:t>
            </w:r>
          </w:p>
        </w:tc>
        <w:tc>
          <w:tcPr>
            <w:tcW w:w="3686" w:type="dxa"/>
            <w:noWrap/>
            <w:vAlign w:val="bottom"/>
            <w:hideMark/>
          </w:tcPr>
          <w:p w14:paraId="0DB56B78" w14:textId="2D2F4DD6" w:rsidR="005B0D94" w:rsidRPr="00CA7385" w:rsidRDefault="005B0D94" w:rsidP="005B0D94">
            <w:pPr>
              <w:jc w:val="both"/>
              <w:rPr>
                <w:rFonts w:ascii="Arial" w:hAnsi="Arial" w:cs="Arial"/>
                <w:sz w:val="16"/>
                <w:szCs w:val="16"/>
              </w:rPr>
            </w:pPr>
            <w:r w:rsidRPr="00CA7385">
              <w:rPr>
                <w:rFonts w:ascii="Arial" w:hAnsi="Arial" w:cs="Arial"/>
                <w:sz w:val="16"/>
                <w:szCs w:val="16"/>
              </w:rPr>
              <w:t>REFIL PARA MOP UMIDO: REFIL PARA MOP UMIDO DE USO PROFISSIONAL, CONFECCIONADO EM ALGODAO DE ALTA ABSORCAO, MICROFIBRA OU MISTURA DE FIBRAS DE DESEMPENHO EQUIVALENTE OU SUPERIOR, DESTINADO A LIMPEZA E MANUTENCAO DE PISOS LAVAVEIS COMPATIVEIS. DEVERA POSSUIR PESO MINIMO DE 320 G, ELEVADA CAPACIDADE DE ABSORCAO, RESISTENCIA AO DESGASTE, A LAVAGEM E AO USO CONTINUO, COM BAIXO DESPRENDIMENTO DE FIAPOS. 0 SISTEMA DE FIXACAO DEVERA SER COMPATIVEL COM O SUPORTE UNIVERSAL. PRODUTO NOVA, COM ACABAMENTO UNIFORME, COSTURAS REFORCADAS, ISENTO DE RASGOS, DEFORMACOES OU FALHAS DE FABRICACAO. FABRICANTE E MARCA DEVERAO SER INFORMADOS NA PROPOSTA. MARCAS DE REFERENCIA: BRALIMPIA, BETTANIN, PERFECT PRO, RUBBERMAID OU EQUIVALENTE/SIMILAR OU DE QUALIDADE SUPERIOR.</w:t>
            </w:r>
          </w:p>
        </w:tc>
        <w:tc>
          <w:tcPr>
            <w:tcW w:w="992" w:type="dxa"/>
            <w:noWrap/>
            <w:vAlign w:val="bottom"/>
            <w:hideMark/>
          </w:tcPr>
          <w:p w14:paraId="0B431E5A" w14:textId="7AFD4035"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8F02682" w14:textId="55F90E4A"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20020B77" w14:textId="51C45FBB" w:rsidR="005B0D94" w:rsidRPr="00CA7385" w:rsidRDefault="005B0D94" w:rsidP="005B0D94">
            <w:pPr>
              <w:jc w:val="right"/>
              <w:rPr>
                <w:rFonts w:ascii="Arial" w:hAnsi="Arial" w:cs="Arial"/>
                <w:sz w:val="16"/>
                <w:szCs w:val="16"/>
              </w:rPr>
            </w:pPr>
            <w:r w:rsidRPr="00CA7385">
              <w:rPr>
                <w:rFonts w:ascii="Arial" w:hAnsi="Arial" w:cs="Arial"/>
                <w:sz w:val="16"/>
                <w:szCs w:val="16"/>
              </w:rPr>
              <w:t>29,29</w:t>
            </w:r>
          </w:p>
        </w:tc>
        <w:tc>
          <w:tcPr>
            <w:tcW w:w="941" w:type="dxa"/>
            <w:noWrap/>
            <w:vAlign w:val="bottom"/>
            <w:hideMark/>
          </w:tcPr>
          <w:p w14:paraId="097E9D97" w14:textId="1C5A4A78" w:rsidR="005B0D94" w:rsidRPr="00CA7385" w:rsidRDefault="005B0D94" w:rsidP="005B0D94">
            <w:pPr>
              <w:jc w:val="right"/>
              <w:rPr>
                <w:rFonts w:ascii="Arial" w:hAnsi="Arial" w:cs="Arial"/>
                <w:sz w:val="16"/>
                <w:szCs w:val="16"/>
              </w:rPr>
            </w:pPr>
            <w:r w:rsidRPr="00CA7385">
              <w:rPr>
                <w:rFonts w:ascii="Arial" w:hAnsi="Arial" w:cs="Arial"/>
                <w:sz w:val="16"/>
                <w:szCs w:val="16"/>
              </w:rPr>
              <w:t>2.196,75</w:t>
            </w:r>
          </w:p>
        </w:tc>
      </w:tr>
      <w:tr w:rsidR="00CA7385" w:rsidRPr="00CA7385" w14:paraId="51C98BC6" w14:textId="77777777" w:rsidTr="00511C9D">
        <w:trPr>
          <w:trHeight w:val="20"/>
        </w:trPr>
        <w:tc>
          <w:tcPr>
            <w:tcW w:w="567" w:type="dxa"/>
            <w:noWrap/>
            <w:vAlign w:val="bottom"/>
            <w:hideMark/>
          </w:tcPr>
          <w:p w14:paraId="45B98310" w14:textId="2795101B" w:rsidR="005B0D94" w:rsidRPr="00CA7385" w:rsidRDefault="005B0D94" w:rsidP="005B0D94">
            <w:pPr>
              <w:jc w:val="center"/>
              <w:rPr>
                <w:rFonts w:ascii="Arial" w:hAnsi="Arial" w:cs="Arial"/>
                <w:sz w:val="16"/>
                <w:szCs w:val="16"/>
              </w:rPr>
            </w:pPr>
            <w:r w:rsidRPr="00CA7385">
              <w:rPr>
                <w:rFonts w:ascii="Arial" w:hAnsi="Arial" w:cs="Arial"/>
                <w:sz w:val="16"/>
                <w:szCs w:val="16"/>
              </w:rPr>
              <w:t>54</w:t>
            </w:r>
          </w:p>
        </w:tc>
        <w:tc>
          <w:tcPr>
            <w:tcW w:w="1134" w:type="dxa"/>
            <w:noWrap/>
            <w:vAlign w:val="bottom"/>
            <w:hideMark/>
          </w:tcPr>
          <w:p w14:paraId="78E5C557" w14:textId="002F54DD" w:rsidR="005B0D94" w:rsidRPr="00CA7385" w:rsidRDefault="005B0D94" w:rsidP="005B0D94">
            <w:pPr>
              <w:jc w:val="center"/>
              <w:rPr>
                <w:rFonts w:ascii="Arial" w:hAnsi="Arial" w:cs="Arial"/>
                <w:sz w:val="16"/>
                <w:szCs w:val="16"/>
              </w:rPr>
            </w:pPr>
            <w:r w:rsidRPr="00CA7385">
              <w:rPr>
                <w:rFonts w:ascii="Arial" w:hAnsi="Arial" w:cs="Arial"/>
                <w:sz w:val="16"/>
                <w:szCs w:val="16"/>
              </w:rPr>
              <w:t>001.003.216</w:t>
            </w:r>
          </w:p>
        </w:tc>
        <w:tc>
          <w:tcPr>
            <w:tcW w:w="3686" w:type="dxa"/>
            <w:noWrap/>
            <w:vAlign w:val="bottom"/>
            <w:hideMark/>
          </w:tcPr>
          <w:p w14:paraId="21D09437" w14:textId="748300D8" w:rsidR="005B0D94" w:rsidRPr="00CA7385" w:rsidRDefault="005B0D94" w:rsidP="005B0D94">
            <w:pPr>
              <w:jc w:val="both"/>
              <w:rPr>
                <w:rFonts w:ascii="Arial" w:hAnsi="Arial" w:cs="Arial"/>
                <w:sz w:val="16"/>
                <w:szCs w:val="16"/>
              </w:rPr>
            </w:pPr>
            <w:r w:rsidRPr="00CA7385">
              <w:rPr>
                <w:rFonts w:ascii="Arial" w:hAnsi="Arial" w:cs="Arial"/>
                <w:sz w:val="16"/>
                <w:szCs w:val="16"/>
              </w:rPr>
              <w:t>REMOVEDOR DE CERA - 5 LITROS: REMOVEDOR LIQUIDO CONCENTRADO DESTINADO A REMOCAO DE CERAS ACRILICAS, IMPERMEABILIZANTES, SELADORES E PELICULAS PROTETORAS ACUMULADAS EM PISOS LAVAVEIS COMPATIVEIS, PROPORCIONANDO ELEVADA EFICIENCIA NA REMOCAO SEM DANIFICAR O SUBSTRATA QUANDO UTILIZADO CONFORME ORIENTACAO DO FABRICANTE. DEVERA PERMITIR DILUICAO EM AGUA, COM INDICACAO DAS PROPORCOES DE USO, RENDIMENTO E TEMPO DE ACAO NO ROTULO OU FICHA TECNICA, APRESENTANDO FORMULACAO HOMOGENEA, ESTAVEL, LIVRE DE SEPARACAO DE FASES OU PARTICULAS ESTRANHAS, BOA ESPALHABILIDADE E FACIL REMOCAO DOS RESIDUOS APOS A LIMPEZA. PRODUTO REGULARIZADO JUNTA A ANVISA EM CONFORMIDADE COM A LEGISLACAO SANITARIA VIGENTE. ACONDICIONADO EM GALAO PLASTICO RESISTENTE CONTENDO 5 LITROS, COM TAMPA, LACRE DE SEGURANCA E VEDACAO CONTRA VAZAMENTOS, CONTENDO IDENTIFICACAO DO FABRICANTE, COMPOSICAO, MODO DE USO, DILUICAO, RENDIMENTO, TEMPO DE ACAO RECOMENDADO, LOTE, DATA DE FABRICACAO, VALIDADE, PRECAUCOES E DEMAIS INFORMACOES EXIGIDAS PELA LEGISLACAO. FABRICANTE E MARCA DEVERAO SER INFORMADOS NA PROPOSTA. MARCAS DE REFERENCIA: SPARTAN, DIVERSEY, START, BECKER OU EQUIVALENTE/SIMILAR OU DE QUALIDADE SUPERIOR.</w:t>
            </w:r>
          </w:p>
        </w:tc>
        <w:tc>
          <w:tcPr>
            <w:tcW w:w="992" w:type="dxa"/>
            <w:noWrap/>
            <w:vAlign w:val="bottom"/>
            <w:hideMark/>
          </w:tcPr>
          <w:p w14:paraId="082865E6" w14:textId="645A6D4E"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10D9D1B2" w14:textId="7981D50A"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0F4E426E" w14:textId="42D27F9C" w:rsidR="005B0D94" w:rsidRPr="00CA7385" w:rsidRDefault="005B0D94" w:rsidP="005B0D94">
            <w:pPr>
              <w:jc w:val="right"/>
              <w:rPr>
                <w:rFonts w:ascii="Arial" w:hAnsi="Arial" w:cs="Arial"/>
                <w:sz w:val="16"/>
                <w:szCs w:val="16"/>
              </w:rPr>
            </w:pPr>
            <w:r w:rsidRPr="00CA7385">
              <w:rPr>
                <w:rFonts w:ascii="Arial" w:hAnsi="Arial" w:cs="Arial"/>
                <w:sz w:val="16"/>
                <w:szCs w:val="16"/>
              </w:rPr>
              <w:t>117,15</w:t>
            </w:r>
          </w:p>
        </w:tc>
        <w:tc>
          <w:tcPr>
            <w:tcW w:w="941" w:type="dxa"/>
            <w:noWrap/>
            <w:vAlign w:val="bottom"/>
            <w:hideMark/>
          </w:tcPr>
          <w:p w14:paraId="4857223E" w14:textId="77A09FC0" w:rsidR="005B0D94" w:rsidRPr="00CA7385" w:rsidRDefault="005B0D94" w:rsidP="005B0D94">
            <w:pPr>
              <w:jc w:val="right"/>
              <w:rPr>
                <w:rFonts w:ascii="Arial" w:hAnsi="Arial" w:cs="Arial"/>
                <w:sz w:val="16"/>
                <w:szCs w:val="16"/>
              </w:rPr>
            </w:pPr>
            <w:r w:rsidRPr="00CA7385">
              <w:rPr>
                <w:rFonts w:ascii="Arial" w:hAnsi="Arial" w:cs="Arial"/>
                <w:sz w:val="16"/>
                <w:szCs w:val="16"/>
              </w:rPr>
              <w:t>17.572,50</w:t>
            </w:r>
          </w:p>
        </w:tc>
      </w:tr>
      <w:tr w:rsidR="00CA7385" w:rsidRPr="00CA7385" w14:paraId="2ED97F78" w14:textId="77777777" w:rsidTr="00511C9D">
        <w:trPr>
          <w:trHeight w:val="20"/>
        </w:trPr>
        <w:tc>
          <w:tcPr>
            <w:tcW w:w="567" w:type="dxa"/>
            <w:noWrap/>
            <w:vAlign w:val="bottom"/>
            <w:hideMark/>
          </w:tcPr>
          <w:p w14:paraId="3C04104F" w14:textId="4F77F1D5" w:rsidR="005B0D94" w:rsidRPr="00CA7385" w:rsidRDefault="005B0D94" w:rsidP="005B0D94">
            <w:pPr>
              <w:jc w:val="center"/>
              <w:rPr>
                <w:rFonts w:ascii="Arial" w:hAnsi="Arial" w:cs="Arial"/>
                <w:sz w:val="16"/>
                <w:szCs w:val="16"/>
              </w:rPr>
            </w:pPr>
            <w:r w:rsidRPr="00CA7385">
              <w:rPr>
                <w:rFonts w:ascii="Arial" w:hAnsi="Arial" w:cs="Arial"/>
                <w:sz w:val="16"/>
                <w:szCs w:val="16"/>
              </w:rPr>
              <w:t>55</w:t>
            </w:r>
          </w:p>
        </w:tc>
        <w:tc>
          <w:tcPr>
            <w:tcW w:w="1134" w:type="dxa"/>
            <w:noWrap/>
            <w:vAlign w:val="bottom"/>
            <w:hideMark/>
          </w:tcPr>
          <w:p w14:paraId="02F27753" w14:textId="636A8096" w:rsidR="005B0D94" w:rsidRPr="00CA7385" w:rsidRDefault="005B0D94" w:rsidP="005B0D94">
            <w:pPr>
              <w:jc w:val="center"/>
              <w:rPr>
                <w:rFonts w:ascii="Arial" w:hAnsi="Arial" w:cs="Arial"/>
                <w:sz w:val="16"/>
                <w:szCs w:val="16"/>
              </w:rPr>
            </w:pPr>
            <w:r w:rsidRPr="00CA7385">
              <w:rPr>
                <w:rFonts w:ascii="Arial" w:hAnsi="Arial" w:cs="Arial"/>
                <w:sz w:val="16"/>
                <w:szCs w:val="16"/>
              </w:rPr>
              <w:t>001.003.217</w:t>
            </w:r>
          </w:p>
        </w:tc>
        <w:tc>
          <w:tcPr>
            <w:tcW w:w="3686" w:type="dxa"/>
            <w:noWrap/>
            <w:vAlign w:val="bottom"/>
            <w:hideMark/>
          </w:tcPr>
          <w:p w14:paraId="2AD86FB7" w14:textId="48E02270"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REMOVEDOR DE SUJEIRAS PESADAS - 5 L: LIMPADOR LIQUIDO CONCENTRADO, DE USO PROFISSIONAL, DESTINADO A LIMPEZA PESADA E REMOCAO DE SUJEIRAS IMPREGNADAS, GORDURAS, RESIDUOS OLEOSOS E INCRUSTACOES EM PISOS E </w:t>
            </w:r>
            <w:r w:rsidRPr="00CA7385">
              <w:rPr>
                <w:rFonts w:ascii="Arial" w:hAnsi="Arial" w:cs="Arial"/>
                <w:sz w:val="16"/>
                <w:szCs w:val="16"/>
              </w:rPr>
              <w:lastRenderedPageBreak/>
              <w:t>SUPERFFCIES LAVAVEIS, COM ELEVADA CAPACIDADE DE LIMPEZA E DESENGORDURAMENTO. DEVERA PERMITIR DILUICAO EM AGUA CONFORME ORIENTACAO DO FABRICANTE, COM INDICACAO CLARA DAS PROPORCOES DE DILUICAO, APLICACOES E RENDIMENTO NO ROTULO OU FICHA TECNICA. FORMULACAO ADEQUADA COM TENSOATIVOS E AGENTES DE LIMPEZA COMPATIVEIS COM O USO PROPOSTO, APRESENTANDO ASPECTO HOMOGENEO, SEM SEPARACAO DE FASES OU PARTICULAS ESTRANHAS, SEM CAUSAR DANOS AS SUPERFFCIES PARA AS QUAIS FOR INDICADO, QUANDO UTILIZADO CONFORME ORIENTACAO DO FABRICANTE. PRODUTO REGULARIZADO PERANTE A ANVISA, ATENDENDO A LEGISLACAO SANITARIA VIGENTE APLICAVEL AOS SANEANTES. ACONDICIONADO EM GALAO PLASTICO RESISTENTE DE 5 LITROS, COM TAMPA E LACRE DE SEGURANCA, CONTENDO IDENTIFICACAO DO FABRICANTE, COMPOSICAO, MODO DE USO, DILUICAO, RENDIMENTO, PRECAUCOES, LOTE, VALIDADE, DADOS DE REGULARIZACAO SANITARIA QUANDO APLICAVEIS E DEMAIS INFORMACOES LEGALMENTE EXIGIDAS. FABRICANTE E MARCA DEVERAO SER INFORMADOS NA PROPOSTA. MARCAS DE REFERENCIA: SPARTAN, DIVERSEY, AUDAX OU EQUIVALENTE/SIMILAR OU DE QUALIDADE SUPERIOR.</w:t>
            </w:r>
          </w:p>
        </w:tc>
        <w:tc>
          <w:tcPr>
            <w:tcW w:w="992" w:type="dxa"/>
            <w:noWrap/>
            <w:vAlign w:val="bottom"/>
            <w:hideMark/>
          </w:tcPr>
          <w:p w14:paraId="2D691C5C" w14:textId="67E6512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3471C346" w14:textId="4B526BEA"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0B5D23B5" w14:textId="69EC7CAA" w:rsidR="005B0D94" w:rsidRPr="00CA7385" w:rsidRDefault="005B0D94" w:rsidP="005B0D94">
            <w:pPr>
              <w:jc w:val="right"/>
              <w:rPr>
                <w:rFonts w:ascii="Arial" w:hAnsi="Arial" w:cs="Arial"/>
                <w:sz w:val="16"/>
                <w:szCs w:val="16"/>
              </w:rPr>
            </w:pPr>
            <w:r w:rsidRPr="00CA7385">
              <w:rPr>
                <w:rFonts w:ascii="Arial" w:hAnsi="Arial" w:cs="Arial"/>
                <w:sz w:val="16"/>
                <w:szCs w:val="16"/>
              </w:rPr>
              <w:t>56,87</w:t>
            </w:r>
          </w:p>
        </w:tc>
        <w:tc>
          <w:tcPr>
            <w:tcW w:w="941" w:type="dxa"/>
            <w:noWrap/>
            <w:vAlign w:val="bottom"/>
            <w:hideMark/>
          </w:tcPr>
          <w:p w14:paraId="0F2F90FA" w14:textId="7418E303" w:rsidR="005B0D94" w:rsidRPr="00CA7385" w:rsidRDefault="005B0D94" w:rsidP="005B0D94">
            <w:pPr>
              <w:jc w:val="right"/>
              <w:rPr>
                <w:rFonts w:ascii="Arial" w:hAnsi="Arial" w:cs="Arial"/>
                <w:sz w:val="16"/>
                <w:szCs w:val="16"/>
              </w:rPr>
            </w:pPr>
            <w:r w:rsidRPr="00CA7385">
              <w:rPr>
                <w:rFonts w:ascii="Arial" w:hAnsi="Arial" w:cs="Arial"/>
                <w:sz w:val="16"/>
                <w:szCs w:val="16"/>
              </w:rPr>
              <w:t>8.530,50</w:t>
            </w:r>
          </w:p>
        </w:tc>
      </w:tr>
      <w:tr w:rsidR="00CA7385" w:rsidRPr="00CA7385" w14:paraId="3F6E4897" w14:textId="77777777" w:rsidTr="00511C9D">
        <w:trPr>
          <w:trHeight w:val="20"/>
        </w:trPr>
        <w:tc>
          <w:tcPr>
            <w:tcW w:w="567" w:type="dxa"/>
            <w:noWrap/>
            <w:vAlign w:val="bottom"/>
            <w:hideMark/>
          </w:tcPr>
          <w:p w14:paraId="68FBDE5B" w14:textId="4F11D4E4" w:rsidR="005B0D94" w:rsidRPr="00CA7385" w:rsidRDefault="005B0D94" w:rsidP="005B0D94">
            <w:pPr>
              <w:jc w:val="center"/>
              <w:rPr>
                <w:rFonts w:ascii="Arial" w:hAnsi="Arial" w:cs="Arial"/>
                <w:sz w:val="16"/>
                <w:szCs w:val="16"/>
              </w:rPr>
            </w:pPr>
            <w:r w:rsidRPr="00CA7385">
              <w:rPr>
                <w:rFonts w:ascii="Arial" w:hAnsi="Arial" w:cs="Arial"/>
                <w:sz w:val="16"/>
                <w:szCs w:val="16"/>
              </w:rPr>
              <w:t>56</w:t>
            </w:r>
          </w:p>
        </w:tc>
        <w:tc>
          <w:tcPr>
            <w:tcW w:w="1134" w:type="dxa"/>
            <w:noWrap/>
            <w:vAlign w:val="bottom"/>
            <w:hideMark/>
          </w:tcPr>
          <w:p w14:paraId="218E3901" w14:textId="60F7528D" w:rsidR="005B0D94" w:rsidRPr="00CA7385" w:rsidRDefault="005B0D94" w:rsidP="005B0D94">
            <w:pPr>
              <w:jc w:val="center"/>
              <w:rPr>
                <w:rFonts w:ascii="Arial" w:hAnsi="Arial" w:cs="Arial"/>
                <w:sz w:val="16"/>
                <w:szCs w:val="16"/>
              </w:rPr>
            </w:pPr>
            <w:r w:rsidRPr="00CA7385">
              <w:rPr>
                <w:rFonts w:ascii="Arial" w:hAnsi="Arial" w:cs="Arial"/>
                <w:sz w:val="16"/>
                <w:szCs w:val="16"/>
              </w:rPr>
              <w:t>001.003.218</w:t>
            </w:r>
          </w:p>
        </w:tc>
        <w:tc>
          <w:tcPr>
            <w:tcW w:w="3686" w:type="dxa"/>
            <w:noWrap/>
            <w:vAlign w:val="bottom"/>
            <w:hideMark/>
          </w:tcPr>
          <w:p w14:paraId="682D9D13" w14:textId="4E322CA4" w:rsidR="005B0D94" w:rsidRPr="00CA7385" w:rsidRDefault="005B0D94" w:rsidP="005B0D94">
            <w:pPr>
              <w:jc w:val="both"/>
              <w:rPr>
                <w:rFonts w:ascii="Arial" w:hAnsi="Arial" w:cs="Arial"/>
                <w:sz w:val="16"/>
                <w:szCs w:val="16"/>
              </w:rPr>
            </w:pPr>
            <w:r w:rsidRPr="00CA7385">
              <w:rPr>
                <w:rFonts w:ascii="Arial" w:hAnsi="Arial" w:cs="Arial"/>
                <w:sz w:val="16"/>
                <w:szCs w:val="16"/>
              </w:rPr>
              <w:t>RODO LIMPA-VIDROS: RADO LIMPA-VIDROS DE USO PROFISSIONAL, DESTINADO A LIMPEZA DE VIDROS, ESPELHOS, VITRINES E DEMAIS SUPERFFCIES VITRIFICADAS. DEVERA POSSUIR BASE CONFECCIONADA EM POLIPROPILENO, ALUMINIO ANODIZADO OU MATERIAL DE RESISTENCIA EQUIVALENTE, COM LARGURA MINIMA DE 35 CM, EQUIPADA COM LAMINA DE BORRACHA NATURAL OU SINTETICA DE ALTA FLEXIBILIDADE, SUBSTITUIVEL, PROPORCIONANDO REMOCAO UNIFORME DE AGUA, POEIRA E RESIDUOS, SEM DEIXAR RISCOS, MANCHAS OU MARCAS EXCESSIVAS. CABA CONFECCIONADO EM ALUMINIO, ACO REVESTIDO OU MATERIAL DE ALTA RESISTENCIA, COM COMPRIMENTO MINIMA DE 120 CM, EMPUNHADURA ERGONOMICA E SISTEMA DE FIXACAO FIRME A BASE, SEM FOLGAS OU DESALINHAMENTOS. PRODUTO NOVA, RESISTENTE AO USO CONTINUA, DE FACIL HIGIENIZAC;AO E MANUTENCAO. FABRICANTE E MARCA DEVERAO SER INFORMADOS NA PROPOSTA. MARCAS DE REFERENCIA: BRALIMPIA, BETTANIN, CONDOR OU EQUIVALENTE/SIMILAR OU DE QUALIDADE SUPERIOR</w:t>
            </w:r>
          </w:p>
        </w:tc>
        <w:tc>
          <w:tcPr>
            <w:tcW w:w="992" w:type="dxa"/>
            <w:noWrap/>
            <w:vAlign w:val="bottom"/>
            <w:hideMark/>
          </w:tcPr>
          <w:p w14:paraId="61BA05E8" w14:textId="4A7077C8"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38818453" w14:textId="1B276E9A"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992" w:type="dxa"/>
            <w:noWrap/>
            <w:vAlign w:val="bottom"/>
            <w:hideMark/>
          </w:tcPr>
          <w:p w14:paraId="5BBE4555" w14:textId="464D6FDB" w:rsidR="005B0D94" w:rsidRPr="00CA7385" w:rsidRDefault="005B0D94" w:rsidP="005B0D94">
            <w:pPr>
              <w:jc w:val="right"/>
              <w:rPr>
                <w:rFonts w:ascii="Arial" w:hAnsi="Arial" w:cs="Arial"/>
                <w:sz w:val="16"/>
                <w:szCs w:val="16"/>
              </w:rPr>
            </w:pPr>
            <w:r w:rsidRPr="00CA7385">
              <w:rPr>
                <w:rFonts w:ascii="Arial" w:hAnsi="Arial" w:cs="Arial"/>
                <w:sz w:val="16"/>
                <w:szCs w:val="16"/>
              </w:rPr>
              <w:t>45,11</w:t>
            </w:r>
          </w:p>
        </w:tc>
        <w:tc>
          <w:tcPr>
            <w:tcW w:w="941" w:type="dxa"/>
            <w:noWrap/>
            <w:vAlign w:val="bottom"/>
            <w:hideMark/>
          </w:tcPr>
          <w:p w14:paraId="2D76BE46" w14:textId="706CE561" w:rsidR="005B0D94" w:rsidRPr="00CA7385" w:rsidRDefault="005B0D94" w:rsidP="005B0D94">
            <w:pPr>
              <w:jc w:val="right"/>
              <w:rPr>
                <w:rFonts w:ascii="Arial" w:hAnsi="Arial" w:cs="Arial"/>
                <w:sz w:val="16"/>
                <w:szCs w:val="16"/>
              </w:rPr>
            </w:pPr>
            <w:r w:rsidRPr="00CA7385">
              <w:rPr>
                <w:rFonts w:ascii="Arial" w:hAnsi="Arial" w:cs="Arial"/>
                <w:sz w:val="16"/>
                <w:szCs w:val="16"/>
              </w:rPr>
              <w:t>3.383,25</w:t>
            </w:r>
          </w:p>
        </w:tc>
      </w:tr>
      <w:tr w:rsidR="00CA7385" w:rsidRPr="00CA7385" w14:paraId="4D006E73" w14:textId="77777777" w:rsidTr="00511C9D">
        <w:trPr>
          <w:trHeight w:val="20"/>
        </w:trPr>
        <w:tc>
          <w:tcPr>
            <w:tcW w:w="567" w:type="dxa"/>
            <w:noWrap/>
            <w:vAlign w:val="bottom"/>
            <w:hideMark/>
          </w:tcPr>
          <w:p w14:paraId="04E39570" w14:textId="0F309C5F" w:rsidR="005B0D94" w:rsidRPr="00CA7385" w:rsidRDefault="005B0D94" w:rsidP="005B0D94">
            <w:pPr>
              <w:jc w:val="center"/>
              <w:rPr>
                <w:rFonts w:ascii="Arial" w:hAnsi="Arial" w:cs="Arial"/>
                <w:sz w:val="16"/>
                <w:szCs w:val="16"/>
              </w:rPr>
            </w:pPr>
            <w:r w:rsidRPr="00CA7385">
              <w:rPr>
                <w:rFonts w:ascii="Arial" w:hAnsi="Arial" w:cs="Arial"/>
                <w:sz w:val="16"/>
                <w:szCs w:val="16"/>
              </w:rPr>
              <w:t>57</w:t>
            </w:r>
          </w:p>
        </w:tc>
        <w:tc>
          <w:tcPr>
            <w:tcW w:w="1134" w:type="dxa"/>
            <w:noWrap/>
            <w:vAlign w:val="bottom"/>
            <w:hideMark/>
          </w:tcPr>
          <w:p w14:paraId="29E88F3A" w14:textId="287B62B2" w:rsidR="005B0D94" w:rsidRPr="00CA7385" w:rsidRDefault="005B0D94" w:rsidP="005B0D94">
            <w:pPr>
              <w:jc w:val="center"/>
              <w:rPr>
                <w:rFonts w:ascii="Arial" w:hAnsi="Arial" w:cs="Arial"/>
                <w:sz w:val="16"/>
                <w:szCs w:val="16"/>
              </w:rPr>
            </w:pPr>
            <w:r w:rsidRPr="00CA7385">
              <w:rPr>
                <w:rFonts w:ascii="Arial" w:hAnsi="Arial" w:cs="Arial"/>
                <w:sz w:val="16"/>
                <w:szCs w:val="16"/>
              </w:rPr>
              <w:t>001.003.219</w:t>
            </w:r>
          </w:p>
        </w:tc>
        <w:tc>
          <w:tcPr>
            <w:tcW w:w="3686" w:type="dxa"/>
            <w:noWrap/>
            <w:vAlign w:val="bottom"/>
            <w:hideMark/>
          </w:tcPr>
          <w:p w14:paraId="59CB7DFC" w14:textId="2D107EF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SABA.O EM PO - 800 G: DETERGENTE EM PO PARA LAVAGEM DE ROUPAS E TECIDOS, COM TENSOATIVO ANIONICO BIODEGRADAVEL, AGENTES DE LIMPEZA E DEMAIS COMPONENTES NECESSARIOS A ADEQUADA REMOCAO DE SUJIDADES, PODENDO CONTER COADJUVANTES, SEQUESTRANTES, ENZIMAS, BRANQUEADORES OPTICOS E </w:t>
            </w:r>
            <w:r w:rsidRPr="00CA7385">
              <w:rPr>
                <w:rFonts w:ascii="Arial" w:hAnsi="Arial" w:cs="Arial"/>
                <w:sz w:val="16"/>
                <w:szCs w:val="16"/>
              </w:rPr>
              <w:lastRenderedPageBreak/>
              <w:t>OUTROS COMPONENTES COMPATIVEIS COM A FINALIDADE, CONFORME FORMULACAO DO FABRICANTE. DEVERA APRESENTAR BOA SOLUBILIDADE EM AGUA, BAIXO NIVEL DE RESIDUOS APOS O ENXAGUE, ADEQUADA FORMACAO DE ESPUMA E EFICIENTE REMOCAO DE SUJEIRAS E MANCHAS, SEM COMPROMETER OS TECIDOS QUANDO UTILIZADO. PRODUTO EM PO HOMOGENEO, LIVRE DE UMIDADE, EMPEDRAMENTO EXCESSIVO OU PARTICULAS ESTRANHAS. RENDIMENTO COMPATIVEL COM A DOSAGEM INDICADA PELO FABRICANTE, DEVENDO CONSTAR NO ROTULO O MODO DE USO EA QUANTIDADE RECOMENDADA POR LAVAGEM. PRODUTO REGULARIZADO PERANTE A ANVISA E EM CONFORMIDADE COM A LEGISLACAO SANITARIA APLICAVEL AOS SANEANTES. ACONDICIONADO EM EMBALAGEM RESISTENTE CONTENDO NO MINIMO 800 G, DEVIDAMENTE FECHADA, COM IDENTIFICACAO DO FABRICANTE, COMPOSICAO, MODO DE USO, RENDIMENTO/DOSAGEM, LOTE, DATA DE FABRICACAO, VALIDADE, PRECAUCOES, DADOS DE REGULARIZACAO SANITARIA QUANDO APLICAVEIS E DEMAIS INFORMACOES LEGALMENTE EXIGIDAS. FABRICANTE E MARCA DEVERAO SER INFORMADOS NA PROPOSTA. MARCAS DE REFERENDA: OMO, BRILHANTE, TIXAN YPE OU EQUIVALENTE/SIMILAR OU DE QUALIDADE SUPERIOR.</w:t>
            </w:r>
          </w:p>
        </w:tc>
        <w:tc>
          <w:tcPr>
            <w:tcW w:w="992" w:type="dxa"/>
            <w:noWrap/>
            <w:vAlign w:val="bottom"/>
            <w:hideMark/>
          </w:tcPr>
          <w:p w14:paraId="7EACD7B4" w14:textId="5511EE4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47DC0981" w14:textId="72E69E4B" w:rsidR="005B0D94" w:rsidRPr="00CA7385" w:rsidRDefault="005B0D94" w:rsidP="005B0D94">
            <w:pPr>
              <w:jc w:val="center"/>
              <w:rPr>
                <w:rFonts w:ascii="Arial" w:hAnsi="Arial" w:cs="Arial"/>
                <w:sz w:val="16"/>
                <w:szCs w:val="16"/>
              </w:rPr>
            </w:pPr>
            <w:r w:rsidRPr="00CA7385">
              <w:rPr>
                <w:rFonts w:ascii="Arial" w:hAnsi="Arial" w:cs="Arial"/>
                <w:sz w:val="16"/>
                <w:szCs w:val="16"/>
              </w:rPr>
              <w:t>3.000,</w:t>
            </w:r>
          </w:p>
        </w:tc>
        <w:tc>
          <w:tcPr>
            <w:tcW w:w="992" w:type="dxa"/>
            <w:noWrap/>
            <w:vAlign w:val="bottom"/>
            <w:hideMark/>
          </w:tcPr>
          <w:p w14:paraId="5F65701B" w14:textId="65735E63" w:rsidR="005B0D94" w:rsidRPr="00CA7385" w:rsidRDefault="005B0D94" w:rsidP="005B0D94">
            <w:pPr>
              <w:jc w:val="right"/>
              <w:rPr>
                <w:rFonts w:ascii="Arial" w:hAnsi="Arial" w:cs="Arial"/>
                <w:sz w:val="16"/>
                <w:szCs w:val="16"/>
              </w:rPr>
            </w:pPr>
            <w:r w:rsidRPr="00CA7385">
              <w:rPr>
                <w:rFonts w:ascii="Arial" w:hAnsi="Arial" w:cs="Arial"/>
                <w:sz w:val="16"/>
                <w:szCs w:val="16"/>
              </w:rPr>
              <w:t>9,97</w:t>
            </w:r>
          </w:p>
        </w:tc>
        <w:tc>
          <w:tcPr>
            <w:tcW w:w="941" w:type="dxa"/>
            <w:noWrap/>
            <w:vAlign w:val="bottom"/>
            <w:hideMark/>
          </w:tcPr>
          <w:p w14:paraId="518A9845" w14:textId="09F20630" w:rsidR="005B0D94" w:rsidRPr="00CA7385" w:rsidRDefault="005B0D94" w:rsidP="005B0D94">
            <w:pPr>
              <w:jc w:val="right"/>
              <w:rPr>
                <w:rFonts w:ascii="Arial" w:hAnsi="Arial" w:cs="Arial"/>
                <w:sz w:val="16"/>
                <w:szCs w:val="16"/>
              </w:rPr>
            </w:pPr>
            <w:r w:rsidRPr="00CA7385">
              <w:rPr>
                <w:rFonts w:ascii="Arial" w:hAnsi="Arial" w:cs="Arial"/>
                <w:sz w:val="16"/>
                <w:szCs w:val="16"/>
              </w:rPr>
              <w:t>29.910,00</w:t>
            </w:r>
          </w:p>
        </w:tc>
      </w:tr>
      <w:tr w:rsidR="00CA7385" w:rsidRPr="00CA7385" w14:paraId="41C02061" w14:textId="77777777" w:rsidTr="00511C9D">
        <w:trPr>
          <w:trHeight w:val="20"/>
        </w:trPr>
        <w:tc>
          <w:tcPr>
            <w:tcW w:w="567" w:type="dxa"/>
            <w:noWrap/>
            <w:vAlign w:val="bottom"/>
            <w:hideMark/>
          </w:tcPr>
          <w:p w14:paraId="249A1463" w14:textId="5CB94C8D" w:rsidR="005B0D94" w:rsidRPr="00CA7385" w:rsidRDefault="005B0D94" w:rsidP="005B0D94">
            <w:pPr>
              <w:jc w:val="center"/>
              <w:rPr>
                <w:rFonts w:ascii="Arial" w:hAnsi="Arial" w:cs="Arial"/>
                <w:sz w:val="16"/>
                <w:szCs w:val="16"/>
              </w:rPr>
            </w:pPr>
            <w:r w:rsidRPr="00CA7385">
              <w:rPr>
                <w:rFonts w:ascii="Arial" w:hAnsi="Arial" w:cs="Arial"/>
                <w:sz w:val="16"/>
                <w:szCs w:val="16"/>
              </w:rPr>
              <w:t>58</w:t>
            </w:r>
          </w:p>
        </w:tc>
        <w:tc>
          <w:tcPr>
            <w:tcW w:w="1134" w:type="dxa"/>
            <w:noWrap/>
            <w:vAlign w:val="bottom"/>
            <w:hideMark/>
          </w:tcPr>
          <w:p w14:paraId="460CCEF0" w14:textId="4F92BA5F" w:rsidR="005B0D94" w:rsidRPr="00CA7385" w:rsidRDefault="005B0D94" w:rsidP="005B0D94">
            <w:pPr>
              <w:jc w:val="center"/>
              <w:rPr>
                <w:rFonts w:ascii="Arial" w:hAnsi="Arial" w:cs="Arial"/>
                <w:sz w:val="16"/>
                <w:szCs w:val="16"/>
              </w:rPr>
            </w:pPr>
            <w:r w:rsidRPr="00CA7385">
              <w:rPr>
                <w:rFonts w:ascii="Arial" w:hAnsi="Arial" w:cs="Arial"/>
                <w:sz w:val="16"/>
                <w:szCs w:val="16"/>
              </w:rPr>
              <w:t>001.003.220</w:t>
            </w:r>
          </w:p>
        </w:tc>
        <w:tc>
          <w:tcPr>
            <w:tcW w:w="3686" w:type="dxa"/>
            <w:noWrap/>
            <w:vAlign w:val="bottom"/>
            <w:hideMark/>
          </w:tcPr>
          <w:p w14:paraId="746BB722" w14:textId="43BA0689" w:rsidR="005B0D94" w:rsidRPr="00CA7385" w:rsidRDefault="005B0D94" w:rsidP="005B0D94">
            <w:pPr>
              <w:jc w:val="both"/>
              <w:rPr>
                <w:rFonts w:ascii="Arial" w:hAnsi="Arial" w:cs="Arial"/>
                <w:sz w:val="16"/>
                <w:szCs w:val="16"/>
              </w:rPr>
            </w:pPr>
            <w:r w:rsidRPr="00CA7385">
              <w:rPr>
                <w:rFonts w:ascii="Arial" w:hAnsi="Arial" w:cs="Arial"/>
                <w:sz w:val="16"/>
                <w:szCs w:val="16"/>
              </w:rPr>
              <w:t>SABAO LIQUIDO-1 LITRO: DETERGENTE LIQUIDO PARA LAVAGEM DE ROUPAS E TECIDOS, COM TENSOATIVOS BIODEGRADAVEIS, DESTINADO A REMOCAO DE SUJEIRAS E MANCHAS, PROPORCIONANDO BOA FORMACAO DE ESPUMA, EFICIENTE ACAO DE LIMPEZA, FACIL ENXAGUE E PRESERVACAO DAS CARACTERISTICAS DOS TECIDOS QUANDO UTILIZADO CONFORME ORIENTACAO DO FABRICANTE. DEVERA APRESENTAR FORMULACAO HOMOGENEA, ESTAVEL, LIVRE DE SEPARACAO DE FASES OU PARTICULAS ESTRANHAS, COM VISCOSIDADE E RENDIMENTO ADEQUADO CONFORME DOSAGEM RECOMENDADA PELO FABRICANTE. PRODUTO REGULARIZADO PERANTE A ANVISA, ATENDENDO A LEGISLACAO SANITARIA VIGENTE APLICAVEL AOS SANEANTES. ACONDICIONADO EM FRASCO PLASTICO RESISTENTE CONTENDO 1 LITRO, COM TAMPA DE VEDACAO E LACRE DE SEGURANCA, CONTENDO IDENTIFICACAO DO FABRICANTE, COMPOSICAO, MODO DE USO, DOSAGEM RECOMENDADA, LOTE, DATA DE FABRICACAO, VALIDADE, PRECAUCOES, DADOS DE REGULARIZACAO SANITARIA QUANDO APLICAVEIS E DEMAIS INFORMACOES EXIGIDAS PELA LEGISLACAO. FABRICANTE E MARCA DEVERAO SER INFORMADOS NA PROPOSTA. MARCAS DE REFERENCIA: OMO, BRILHANTE, TIXAN YPE OU EQUIVALENTE/SIMILAR OU DE QUALIDADE SUPERIOR.</w:t>
            </w:r>
          </w:p>
        </w:tc>
        <w:tc>
          <w:tcPr>
            <w:tcW w:w="992" w:type="dxa"/>
            <w:noWrap/>
            <w:vAlign w:val="bottom"/>
            <w:hideMark/>
          </w:tcPr>
          <w:p w14:paraId="1706CAF1" w14:textId="685DCE59"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7AA43233" w14:textId="3FB226C5"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0826C6A4" w14:textId="28BC271B" w:rsidR="005B0D94" w:rsidRPr="00CA7385" w:rsidRDefault="005B0D94" w:rsidP="005B0D94">
            <w:pPr>
              <w:jc w:val="right"/>
              <w:rPr>
                <w:rFonts w:ascii="Arial" w:hAnsi="Arial" w:cs="Arial"/>
                <w:sz w:val="16"/>
                <w:szCs w:val="16"/>
              </w:rPr>
            </w:pPr>
            <w:r w:rsidRPr="00CA7385">
              <w:rPr>
                <w:rFonts w:ascii="Arial" w:hAnsi="Arial" w:cs="Arial"/>
                <w:sz w:val="16"/>
                <w:szCs w:val="16"/>
              </w:rPr>
              <w:t>15,82</w:t>
            </w:r>
          </w:p>
        </w:tc>
        <w:tc>
          <w:tcPr>
            <w:tcW w:w="941" w:type="dxa"/>
            <w:noWrap/>
            <w:vAlign w:val="bottom"/>
            <w:hideMark/>
          </w:tcPr>
          <w:p w14:paraId="529F3BA6" w14:textId="6F6AC65F" w:rsidR="005B0D94" w:rsidRPr="00CA7385" w:rsidRDefault="005B0D94" w:rsidP="005B0D94">
            <w:pPr>
              <w:jc w:val="right"/>
              <w:rPr>
                <w:rFonts w:ascii="Arial" w:hAnsi="Arial" w:cs="Arial"/>
                <w:sz w:val="16"/>
                <w:szCs w:val="16"/>
              </w:rPr>
            </w:pPr>
            <w:r w:rsidRPr="00CA7385">
              <w:rPr>
                <w:rFonts w:ascii="Arial" w:hAnsi="Arial" w:cs="Arial"/>
                <w:sz w:val="16"/>
                <w:szCs w:val="16"/>
              </w:rPr>
              <w:t>4.746,00</w:t>
            </w:r>
          </w:p>
        </w:tc>
      </w:tr>
      <w:tr w:rsidR="00CA7385" w:rsidRPr="00CA7385" w14:paraId="2DE52C66" w14:textId="77777777" w:rsidTr="00511C9D">
        <w:trPr>
          <w:trHeight w:val="20"/>
        </w:trPr>
        <w:tc>
          <w:tcPr>
            <w:tcW w:w="567" w:type="dxa"/>
            <w:noWrap/>
            <w:vAlign w:val="bottom"/>
            <w:hideMark/>
          </w:tcPr>
          <w:p w14:paraId="02A6F140" w14:textId="05E79807" w:rsidR="005B0D94" w:rsidRPr="00CA7385" w:rsidRDefault="005B0D94" w:rsidP="005B0D94">
            <w:pPr>
              <w:jc w:val="center"/>
              <w:rPr>
                <w:rFonts w:ascii="Arial" w:hAnsi="Arial" w:cs="Arial"/>
                <w:sz w:val="16"/>
                <w:szCs w:val="16"/>
              </w:rPr>
            </w:pPr>
            <w:r w:rsidRPr="00CA7385">
              <w:rPr>
                <w:rFonts w:ascii="Arial" w:hAnsi="Arial" w:cs="Arial"/>
                <w:sz w:val="16"/>
                <w:szCs w:val="16"/>
              </w:rPr>
              <w:t>59</w:t>
            </w:r>
          </w:p>
        </w:tc>
        <w:tc>
          <w:tcPr>
            <w:tcW w:w="1134" w:type="dxa"/>
            <w:noWrap/>
            <w:vAlign w:val="bottom"/>
            <w:hideMark/>
          </w:tcPr>
          <w:p w14:paraId="5981C6B7" w14:textId="7F3EADA0" w:rsidR="005B0D94" w:rsidRPr="00CA7385" w:rsidRDefault="005B0D94" w:rsidP="005B0D94">
            <w:pPr>
              <w:jc w:val="center"/>
              <w:rPr>
                <w:rFonts w:ascii="Arial" w:hAnsi="Arial" w:cs="Arial"/>
                <w:sz w:val="16"/>
                <w:szCs w:val="16"/>
              </w:rPr>
            </w:pPr>
            <w:r w:rsidRPr="00CA7385">
              <w:rPr>
                <w:rFonts w:ascii="Arial" w:hAnsi="Arial" w:cs="Arial"/>
                <w:sz w:val="16"/>
                <w:szCs w:val="16"/>
              </w:rPr>
              <w:t>001.003.221</w:t>
            </w:r>
          </w:p>
        </w:tc>
        <w:tc>
          <w:tcPr>
            <w:tcW w:w="3686" w:type="dxa"/>
            <w:noWrap/>
            <w:vAlign w:val="bottom"/>
            <w:hideMark/>
          </w:tcPr>
          <w:p w14:paraId="62B1499A" w14:textId="0883E31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SABONETE EM BARRA INFANTIL - 80 G: SABONETE EM BARRA INFANTIL, DESTINADO A HIGIENE DA PELE INFANTIL, COM PESO </w:t>
            </w:r>
            <w:r w:rsidRPr="00CA7385">
              <w:rPr>
                <w:rFonts w:ascii="Arial" w:hAnsi="Arial" w:cs="Arial"/>
                <w:sz w:val="16"/>
                <w:szCs w:val="16"/>
              </w:rPr>
              <w:lastRenderedPageBreak/>
              <w:t>LIQUIDO MINIMO DE 80 G, FORMULACAO SUAVE, PH FISIOLOGICO COMPATIVEL COM A PELE, TESTADO DERMATOLOGICAMENTE E HIPOALERGENICO, PROPORCIONANDO LIMPEZA EFICAZ SEM RESSECAMENTO EXCESSIVO QUANDO UTILIZADO CONFORME ORIENTACAO DO FABRICANTE. DEVERA POSSUIR FRAGRANCIA SUAVE, APRESENTAR ASPECTO UNIFORME, SEM  RACHADURAS, DEFORMACOES OU IMPUREZAS, SENDO ADEQUADO AO USO FREQUENTE. PRODUTO REGULARIZADO JUNTO A ANVISA, EM CONFORMIDADE COM A LEGISLACAO VIGENTE APLICAVEL AOS PRODUTOS DE HIGIENE PESSOAL E COSMETICOS. ACONDICIONADO EM EMBALAGEM INDIVIDUAL LACRADA, CONTENDO IDENTIFICACAO DO FABRICANTE, COMPOSICAO, MODO DE USO, LOTE, DATA DE FABRICACAO, VALIDADE, PESO LFQUIDO, PRECAUCOES, NUMERO DA REGULARIZACAO SANITARIA, QUANDO APLICAVEL, E DEMAIS INFORMACOES EXIGIDAS PELA LEGISLACAO. FABRICANTE E MARCA DEVERAO SER INFORMADOS NA PROPOSTA. MARCAS DE REFERENCIA: GRANADO BEBE, JOHNSON'S BABY, BABY DOVE OU EQUIVALENTE/ SIMILAR OU DE QUALIDADE SUPERIOR.</w:t>
            </w:r>
          </w:p>
        </w:tc>
        <w:tc>
          <w:tcPr>
            <w:tcW w:w="992" w:type="dxa"/>
            <w:noWrap/>
            <w:vAlign w:val="bottom"/>
            <w:hideMark/>
          </w:tcPr>
          <w:p w14:paraId="23551C81" w14:textId="4A48FA59"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3334739" w14:textId="10C8E155" w:rsidR="005B0D94" w:rsidRPr="00CA7385" w:rsidRDefault="005B0D94" w:rsidP="005B0D94">
            <w:pPr>
              <w:jc w:val="center"/>
              <w:rPr>
                <w:rFonts w:ascii="Arial" w:hAnsi="Arial" w:cs="Arial"/>
                <w:sz w:val="16"/>
                <w:szCs w:val="16"/>
              </w:rPr>
            </w:pPr>
            <w:r w:rsidRPr="00CA7385">
              <w:rPr>
                <w:rFonts w:ascii="Arial" w:hAnsi="Arial" w:cs="Arial"/>
                <w:sz w:val="16"/>
                <w:szCs w:val="16"/>
              </w:rPr>
              <w:t>900,</w:t>
            </w:r>
          </w:p>
        </w:tc>
        <w:tc>
          <w:tcPr>
            <w:tcW w:w="992" w:type="dxa"/>
            <w:noWrap/>
            <w:vAlign w:val="bottom"/>
            <w:hideMark/>
          </w:tcPr>
          <w:p w14:paraId="31401EB0" w14:textId="151E4A1D" w:rsidR="005B0D94" w:rsidRPr="00CA7385" w:rsidRDefault="005B0D94" w:rsidP="005B0D94">
            <w:pPr>
              <w:jc w:val="right"/>
              <w:rPr>
                <w:rFonts w:ascii="Arial" w:hAnsi="Arial" w:cs="Arial"/>
                <w:sz w:val="16"/>
                <w:szCs w:val="16"/>
              </w:rPr>
            </w:pPr>
            <w:r w:rsidRPr="00CA7385">
              <w:rPr>
                <w:rFonts w:ascii="Arial" w:hAnsi="Arial" w:cs="Arial"/>
                <w:sz w:val="16"/>
                <w:szCs w:val="16"/>
              </w:rPr>
              <w:t>5,03</w:t>
            </w:r>
          </w:p>
        </w:tc>
        <w:tc>
          <w:tcPr>
            <w:tcW w:w="941" w:type="dxa"/>
            <w:noWrap/>
            <w:vAlign w:val="bottom"/>
            <w:hideMark/>
          </w:tcPr>
          <w:p w14:paraId="03E61CA2" w14:textId="1F53FC0F" w:rsidR="005B0D94" w:rsidRPr="00CA7385" w:rsidRDefault="005B0D94" w:rsidP="005B0D94">
            <w:pPr>
              <w:jc w:val="right"/>
              <w:rPr>
                <w:rFonts w:ascii="Arial" w:hAnsi="Arial" w:cs="Arial"/>
                <w:sz w:val="16"/>
                <w:szCs w:val="16"/>
              </w:rPr>
            </w:pPr>
            <w:r w:rsidRPr="00CA7385">
              <w:rPr>
                <w:rFonts w:ascii="Arial" w:hAnsi="Arial" w:cs="Arial"/>
                <w:sz w:val="16"/>
                <w:szCs w:val="16"/>
              </w:rPr>
              <w:t>4.527,00</w:t>
            </w:r>
          </w:p>
        </w:tc>
      </w:tr>
      <w:tr w:rsidR="00CA7385" w:rsidRPr="00CA7385" w14:paraId="737871FA" w14:textId="77777777" w:rsidTr="00511C9D">
        <w:trPr>
          <w:trHeight w:val="20"/>
        </w:trPr>
        <w:tc>
          <w:tcPr>
            <w:tcW w:w="567" w:type="dxa"/>
            <w:noWrap/>
            <w:vAlign w:val="bottom"/>
            <w:hideMark/>
          </w:tcPr>
          <w:p w14:paraId="4BE50BB6" w14:textId="45E317A2" w:rsidR="005B0D94" w:rsidRPr="00CA7385" w:rsidRDefault="005B0D94" w:rsidP="005B0D94">
            <w:pPr>
              <w:jc w:val="center"/>
              <w:rPr>
                <w:rFonts w:ascii="Arial" w:hAnsi="Arial" w:cs="Arial"/>
                <w:sz w:val="16"/>
                <w:szCs w:val="16"/>
              </w:rPr>
            </w:pPr>
            <w:r w:rsidRPr="00CA7385">
              <w:rPr>
                <w:rFonts w:ascii="Arial" w:hAnsi="Arial" w:cs="Arial"/>
                <w:sz w:val="16"/>
                <w:szCs w:val="16"/>
              </w:rPr>
              <w:t>60</w:t>
            </w:r>
          </w:p>
        </w:tc>
        <w:tc>
          <w:tcPr>
            <w:tcW w:w="1134" w:type="dxa"/>
            <w:noWrap/>
            <w:vAlign w:val="bottom"/>
            <w:hideMark/>
          </w:tcPr>
          <w:p w14:paraId="2CFF29F9" w14:textId="281CA476" w:rsidR="005B0D94" w:rsidRPr="00CA7385" w:rsidRDefault="005B0D94" w:rsidP="005B0D94">
            <w:pPr>
              <w:jc w:val="center"/>
              <w:rPr>
                <w:rFonts w:ascii="Arial" w:hAnsi="Arial" w:cs="Arial"/>
                <w:sz w:val="16"/>
                <w:szCs w:val="16"/>
              </w:rPr>
            </w:pPr>
            <w:r w:rsidRPr="00CA7385">
              <w:rPr>
                <w:rFonts w:ascii="Arial" w:hAnsi="Arial" w:cs="Arial"/>
                <w:sz w:val="16"/>
                <w:szCs w:val="16"/>
              </w:rPr>
              <w:t>001.003.222</w:t>
            </w:r>
          </w:p>
        </w:tc>
        <w:tc>
          <w:tcPr>
            <w:tcW w:w="3686" w:type="dxa"/>
            <w:noWrap/>
            <w:vAlign w:val="bottom"/>
            <w:hideMark/>
          </w:tcPr>
          <w:p w14:paraId="53F9FBAA" w14:textId="66CC5449" w:rsidR="005B0D94" w:rsidRPr="00CA7385" w:rsidRDefault="005B0D94" w:rsidP="005B0D94">
            <w:pPr>
              <w:jc w:val="both"/>
              <w:rPr>
                <w:rFonts w:ascii="Arial" w:hAnsi="Arial" w:cs="Arial"/>
                <w:sz w:val="16"/>
                <w:szCs w:val="16"/>
              </w:rPr>
            </w:pPr>
            <w:r w:rsidRPr="00CA7385">
              <w:rPr>
                <w:rFonts w:ascii="Arial" w:hAnsi="Arial" w:cs="Arial"/>
                <w:sz w:val="16"/>
                <w:szCs w:val="16"/>
              </w:rPr>
              <w:t>SABONETE ESPUMA- 5 LITROS: SABONETE LFQUIDO FORMADOR DE ESPUMA DESTINADO A HIGIENIZACAO FREQUENTE DAS MAOS EM AMBIENTES ADMINISTRATIVOS, UNIDADES DE SAUDE, ESCOLAS, COZINHAS INSTITUCIONAIS E DEMAIS LOCAIS COM DISPENSADORES DE ESPUMA. DEVERA APRESENTAR FORMULACAO ESPECFFICA PARA UTILIZACAO EM DISPENSADORES DE SABONETE ESPUMA, PROPORCIONANDO ESPUMA CREMOSA E ESTAVEL, EFICIENTE LIMPEZA, FACIL ENXAGUE E PH COMPATIVEL COM A PELE, SEM CAUSAR RESSECAMENTO EXCESSIVO QUANDO UTILIZADO CONFORME ORIENTACAO DO FABRICANTE. A FORMULACAO DEVERA SER HOMOGENEA, ESTAVEL, LIVRE DE SEPARACAO DE FASES OU PARTICULAS ESTRANHAS, PODENDO CONTER AGENTES HIDRATANTES. PRODUTO REGULARIZADO JUNTO A ANVISA, EM CONFORMIDADE COM A LEGISLACAO VIGENTE APLICAVEL AOS COSMETICOS OU SANEANTES, CONFORME SEU ENQUADRAMENTO REGULATORIO.ACONDICIONADO EM GALAO PLASTICO RESISTENTE CONTENDO 5 LITROS, COM TAMPA, LACRE DE SEGURANCA E VEDACAO CONTRA VAZAMENTOS, CONTENDO IDENTIFICACAO DO FABRICANTE, COMPOSICAO, MODO DE USO, LOTE, DATA DE FABRICACAO, VALIDADE, PRECAUCOES, NUMERO DA REGULARIZACAO SANITARIA E DEMAIS INFORMACOES EXIGIDAS PELA LEGISLACAO. FABRICANTE E MARCA DEVERAO SER INFORMADOS NA PROPOSTA. MARCAS DE REFERENCIA: PREMISSE, BELL PLUS, OLEAK OU EQUIVALENTE/SIMILAR OU DE QUALIDADE SUPERIOR.</w:t>
            </w:r>
          </w:p>
        </w:tc>
        <w:tc>
          <w:tcPr>
            <w:tcW w:w="992" w:type="dxa"/>
            <w:noWrap/>
            <w:vAlign w:val="bottom"/>
            <w:hideMark/>
          </w:tcPr>
          <w:p w14:paraId="6C194C31" w14:textId="38B6BF60"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218CD2F6" w14:textId="74038F2C"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3285F538" w14:textId="4273DE5C" w:rsidR="005B0D94" w:rsidRPr="00CA7385" w:rsidRDefault="005B0D94" w:rsidP="005B0D94">
            <w:pPr>
              <w:jc w:val="right"/>
              <w:rPr>
                <w:rFonts w:ascii="Arial" w:hAnsi="Arial" w:cs="Arial"/>
                <w:sz w:val="16"/>
                <w:szCs w:val="16"/>
              </w:rPr>
            </w:pPr>
            <w:r w:rsidRPr="00CA7385">
              <w:rPr>
                <w:rFonts w:ascii="Arial" w:hAnsi="Arial" w:cs="Arial"/>
                <w:sz w:val="16"/>
                <w:szCs w:val="16"/>
              </w:rPr>
              <w:t>42,45</w:t>
            </w:r>
          </w:p>
        </w:tc>
        <w:tc>
          <w:tcPr>
            <w:tcW w:w="941" w:type="dxa"/>
            <w:noWrap/>
            <w:vAlign w:val="bottom"/>
            <w:hideMark/>
          </w:tcPr>
          <w:p w14:paraId="581D349E" w14:textId="411A896B" w:rsidR="005B0D94" w:rsidRPr="00CA7385" w:rsidRDefault="005B0D94" w:rsidP="005B0D94">
            <w:pPr>
              <w:jc w:val="right"/>
              <w:rPr>
                <w:rFonts w:ascii="Arial" w:hAnsi="Arial" w:cs="Arial"/>
                <w:sz w:val="16"/>
                <w:szCs w:val="16"/>
              </w:rPr>
            </w:pPr>
            <w:r w:rsidRPr="00CA7385">
              <w:rPr>
                <w:rFonts w:ascii="Arial" w:hAnsi="Arial" w:cs="Arial"/>
                <w:sz w:val="16"/>
                <w:szCs w:val="16"/>
              </w:rPr>
              <w:t>6.367,50</w:t>
            </w:r>
          </w:p>
        </w:tc>
      </w:tr>
      <w:tr w:rsidR="00CA7385" w:rsidRPr="00CA7385" w14:paraId="35E3467F" w14:textId="77777777" w:rsidTr="00511C9D">
        <w:trPr>
          <w:trHeight w:val="20"/>
        </w:trPr>
        <w:tc>
          <w:tcPr>
            <w:tcW w:w="567" w:type="dxa"/>
            <w:noWrap/>
            <w:vAlign w:val="bottom"/>
            <w:hideMark/>
          </w:tcPr>
          <w:p w14:paraId="6EB98931" w14:textId="2A04849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61</w:t>
            </w:r>
          </w:p>
        </w:tc>
        <w:tc>
          <w:tcPr>
            <w:tcW w:w="1134" w:type="dxa"/>
            <w:noWrap/>
            <w:vAlign w:val="bottom"/>
            <w:hideMark/>
          </w:tcPr>
          <w:p w14:paraId="5ED102ED" w14:textId="187A4F52" w:rsidR="005B0D94" w:rsidRPr="00CA7385" w:rsidRDefault="005B0D94" w:rsidP="005B0D94">
            <w:pPr>
              <w:jc w:val="center"/>
              <w:rPr>
                <w:rFonts w:ascii="Arial" w:hAnsi="Arial" w:cs="Arial"/>
                <w:sz w:val="16"/>
                <w:szCs w:val="16"/>
              </w:rPr>
            </w:pPr>
            <w:r w:rsidRPr="00CA7385">
              <w:rPr>
                <w:rFonts w:ascii="Arial" w:hAnsi="Arial" w:cs="Arial"/>
                <w:sz w:val="16"/>
                <w:szCs w:val="16"/>
              </w:rPr>
              <w:t>001.003.223</w:t>
            </w:r>
          </w:p>
        </w:tc>
        <w:tc>
          <w:tcPr>
            <w:tcW w:w="3686" w:type="dxa"/>
            <w:noWrap/>
            <w:vAlign w:val="bottom"/>
            <w:hideMark/>
          </w:tcPr>
          <w:p w14:paraId="136A2E1E" w14:textId="014CDBAE" w:rsidR="005B0D94" w:rsidRPr="00CA7385" w:rsidRDefault="005B0D94" w:rsidP="005B0D94">
            <w:pPr>
              <w:jc w:val="both"/>
              <w:rPr>
                <w:rFonts w:ascii="Arial" w:hAnsi="Arial" w:cs="Arial"/>
                <w:sz w:val="16"/>
                <w:szCs w:val="16"/>
              </w:rPr>
            </w:pPr>
            <w:r w:rsidRPr="00CA7385">
              <w:rPr>
                <w:rFonts w:ascii="Arial" w:hAnsi="Arial" w:cs="Arial"/>
                <w:sz w:val="16"/>
                <w:szCs w:val="16"/>
              </w:rPr>
              <w:t>SABONETE LFQUIDO ANTISSEPTICO - 5 LITROS: SABONETE LIQUIDO ANTISSEPTICO DESTINADO A HIGIENIZACAO DAS MAOS EM UNIDADES DE SAUDE, ESCOLAS, COZINHAS INSTITUCIONAIS E DEMAIS AMBIENTES QUE DEMANDEM HIGIENE FREQUENTE, PROPORCIONANDO LIMPEZA EFICAZ E ACAO ANTISSEPTICA. DEVERA CENTER AGENTE ANTISSEPTICO AUTORIZADO PELA ANVISA, APRESENTAR FORMULACAO HOMOGENEA, ESTAVEL, PH COMPATIVEL COM A PELE, BOA FORMACAO DE ESPUMA, FACIL ENXAGUE E FRAGRANCIA SUAVE. PRODUTO REGULARIZADO JUNTO A ANVISA, EM CONFORMIDADE COM A LEGISLACAO VIGENTE APLICAVEL AOS COSMETICOS OU SANEANTES, CONFORME SEU ENQUADRAMENTO REGULATORIO.ACONDICIONADO EM GALAO PLASTICO RESISTENTE CONTENDO 5 LITRES, COM TAMPA, LACRE DE SEGURANCA E VEDACAO CONTRA VAZAMENTOS, CONTENDO IDENTIFICACAO DO FABRICANTE, COMPOSICAO, PRINCIPIO ATIVO E SUA CONCENTRACAO, MODO DE USO, LOTE, DATA DE FABRICACAO, VALIDADE, PRECAUCOES, NUMERO DA REGULARIZACAO SANITARIA E DEMAIS INFORMACOES EXIGIDAS PELA LEGISLACAO. FABRICANTE E MARCA DEVERAO SER INFORMADOS NA PROPOSTA. MARCAS DE REFERENCIA: RIOQUFMICA, PREMISSE, ASSEPTGEL, VIC PHARMA OU EQUIVALENTE/SIMILAR OU DE QUALIDADE SUPERIOR.</w:t>
            </w:r>
          </w:p>
        </w:tc>
        <w:tc>
          <w:tcPr>
            <w:tcW w:w="992" w:type="dxa"/>
            <w:noWrap/>
            <w:vAlign w:val="bottom"/>
            <w:hideMark/>
          </w:tcPr>
          <w:p w14:paraId="7547F7F2" w14:textId="63BEBA8E"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64FFEF61" w14:textId="6F4159D5"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498F4ECE" w14:textId="257164D8" w:rsidR="005B0D94" w:rsidRPr="00CA7385" w:rsidRDefault="005B0D94" w:rsidP="005B0D94">
            <w:pPr>
              <w:jc w:val="right"/>
              <w:rPr>
                <w:rFonts w:ascii="Arial" w:hAnsi="Arial" w:cs="Arial"/>
                <w:sz w:val="16"/>
                <w:szCs w:val="16"/>
              </w:rPr>
            </w:pPr>
            <w:r w:rsidRPr="00CA7385">
              <w:rPr>
                <w:rFonts w:ascii="Arial" w:hAnsi="Arial" w:cs="Arial"/>
                <w:sz w:val="16"/>
                <w:szCs w:val="16"/>
              </w:rPr>
              <w:t>57,08</w:t>
            </w:r>
          </w:p>
        </w:tc>
        <w:tc>
          <w:tcPr>
            <w:tcW w:w="941" w:type="dxa"/>
            <w:noWrap/>
            <w:vAlign w:val="bottom"/>
            <w:hideMark/>
          </w:tcPr>
          <w:p w14:paraId="19CF0443" w14:textId="65BAD205" w:rsidR="005B0D94" w:rsidRPr="00CA7385" w:rsidRDefault="005B0D94" w:rsidP="005B0D94">
            <w:pPr>
              <w:jc w:val="right"/>
              <w:rPr>
                <w:rFonts w:ascii="Arial" w:hAnsi="Arial" w:cs="Arial"/>
                <w:sz w:val="16"/>
                <w:szCs w:val="16"/>
              </w:rPr>
            </w:pPr>
            <w:r w:rsidRPr="00CA7385">
              <w:rPr>
                <w:rFonts w:ascii="Arial" w:hAnsi="Arial" w:cs="Arial"/>
                <w:sz w:val="16"/>
                <w:szCs w:val="16"/>
              </w:rPr>
              <w:t>8.562,00</w:t>
            </w:r>
          </w:p>
        </w:tc>
      </w:tr>
      <w:tr w:rsidR="00CA7385" w:rsidRPr="00CA7385" w14:paraId="14DC6B65" w14:textId="77777777" w:rsidTr="00511C9D">
        <w:trPr>
          <w:trHeight w:val="20"/>
        </w:trPr>
        <w:tc>
          <w:tcPr>
            <w:tcW w:w="567" w:type="dxa"/>
            <w:noWrap/>
            <w:vAlign w:val="bottom"/>
            <w:hideMark/>
          </w:tcPr>
          <w:p w14:paraId="6B144CE7" w14:textId="73BE1990" w:rsidR="005B0D94" w:rsidRPr="00CA7385" w:rsidRDefault="005B0D94" w:rsidP="005B0D94">
            <w:pPr>
              <w:jc w:val="center"/>
              <w:rPr>
                <w:rFonts w:ascii="Arial" w:hAnsi="Arial" w:cs="Arial"/>
                <w:sz w:val="16"/>
                <w:szCs w:val="16"/>
              </w:rPr>
            </w:pPr>
            <w:r w:rsidRPr="00CA7385">
              <w:rPr>
                <w:rFonts w:ascii="Arial" w:hAnsi="Arial" w:cs="Arial"/>
                <w:sz w:val="16"/>
                <w:szCs w:val="16"/>
              </w:rPr>
              <w:t>62</w:t>
            </w:r>
          </w:p>
        </w:tc>
        <w:tc>
          <w:tcPr>
            <w:tcW w:w="1134" w:type="dxa"/>
            <w:noWrap/>
            <w:vAlign w:val="bottom"/>
            <w:hideMark/>
          </w:tcPr>
          <w:p w14:paraId="04D720CC" w14:textId="78959C51" w:rsidR="005B0D94" w:rsidRPr="00CA7385" w:rsidRDefault="005B0D94" w:rsidP="005B0D94">
            <w:pPr>
              <w:jc w:val="center"/>
              <w:rPr>
                <w:rFonts w:ascii="Arial" w:hAnsi="Arial" w:cs="Arial"/>
                <w:sz w:val="16"/>
                <w:szCs w:val="16"/>
              </w:rPr>
            </w:pPr>
            <w:r w:rsidRPr="00CA7385">
              <w:rPr>
                <w:rFonts w:ascii="Arial" w:hAnsi="Arial" w:cs="Arial"/>
                <w:sz w:val="16"/>
                <w:szCs w:val="16"/>
              </w:rPr>
              <w:t>001.003.224</w:t>
            </w:r>
          </w:p>
        </w:tc>
        <w:tc>
          <w:tcPr>
            <w:tcW w:w="3686" w:type="dxa"/>
            <w:noWrap/>
            <w:vAlign w:val="bottom"/>
            <w:hideMark/>
          </w:tcPr>
          <w:p w14:paraId="4C11F4B8" w14:textId="31C1F311" w:rsidR="005B0D94" w:rsidRPr="00CA7385" w:rsidRDefault="005B0D94" w:rsidP="005B0D94">
            <w:pPr>
              <w:jc w:val="both"/>
              <w:rPr>
                <w:rFonts w:ascii="Arial" w:hAnsi="Arial" w:cs="Arial"/>
                <w:sz w:val="16"/>
                <w:szCs w:val="16"/>
              </w:rPr>
            </w:pPr>
            <w:r w:rsidRPr="00CA7385">
              <w:rPr>
                <w:rFonts w:ascii="Arial" w:hAnsi="Arial" w:cs="Arial"/>
                <w:sz w:val="16"/>
                <w:szCs w:val="16"/>
              </w:rPr>
              <w:t>SABONETE LIQUIDO INFANTIL - 500 ML: SABONETE LIQUIDO DE USO INFANTIL, DESTINADO A HIGIENE DIARIA DA PELE, COM FORMULACAO SUAVE, DERMATOLOGICAMENTE TESTADA, HIPOALERGENICA, COM PH FISIOLOGICO, ADEQUADA AO USO FREQUENTE EM CRIANCAS. DEVERA PROPORCIONAR LIMPEZA EFICIENTE, FACIL ENXAGUE, SEM RESSECAR OU IRRITAR A PELE, COM FRAGRANCIA SUAVE. PRODUTO REGULARIZADO JUNTO A ANVISA, CONFORME LEGISLACAO VIGENTE. ACONDICIONADO EM FRASCO CONTENDO 500 ML, COM TAMPA DE VEDACAO SEGURA, LACRE DE INVIOLABILIDADE, IDENTIFICACAO DO FABRICANTE, COMPOSICAO, MODO DE USO, LOTE, DATA DE FABRICACAO, PRAZO DE VALIDADE E DEMAIS INFORMACOES OBRIGATORIAS. FABRICANTE E MARCA DEVERAO SER INFORMADOS NA PROPOSTA. MARCAS DE REFERENCIA: JOHNSON'S BABY, BABY DOVE, GRANADO BEBE, TRA LA LA KIDS OU EQUIVALENTE/SIMILAR OU DE QUALIDADE SUPERIOR.</w:t>
            </w:r>
          </w:p>
        </w:tc>
        <w:tc>
          <w:tcPr>
            <w:tcW w:w="992" w:type="dxa"/>
            <w:noWrap/>
            <w:vAlign w:val="bottom"/>
            <w:hideMark/>
          </w:tcPr>
          <w:p w14:paraId="02DB1B91" w14:textId="475005EF"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2ABD307E" w14:textId="046959D8"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36FA08B3" w14:textId="4F096904" w:rsidR="005B0D94" w:rsidRPr="00CA7385" w:rsidRDefault="005B0D94" w:rsidP="005B0D94">
            <w:pPr>
              <w:jc w:val="right"/>
              <w:rPr>
                <w:rFonts w:ascii="Arial" w:hAnsi="Arial" w:cs="Arial"/>
                <w:sz w:val="16"/>
                <w:szCs w:val="16"/>
              </w:rPr>
            </w:pPr>
            <w:r w:rsidRPr="00CA7385">
              <w:rPr>
                <w:rFonts w:ascii="Arial" w:hAnsi="Arial" w:cs="Arial"/>
                <w:sz w:val="16"/>
                <w:szCs w:val="16"/>
              </w:rPr>
              <w:t>19,19</w:t>
            </w:r>
          </w:p>
        </w:tc>
        <w:tc>
          <w:tcPr>
            <w:tcW w:w="941" w:type="dxa"/>
            <w:noWrap/>
            <w:vAlign w:val="bottom"/>
            <w:hideMark/>
          </w:tcPr>
          <w:p w14:paraId="312C8AFA" w14:textId="48D525CF" w:rsidR="005B0D94" w:rsidRPr="00CA7385" w:rsidRDefault="005B0D94" w:rsidP="005B0D94">
            <w:pPr>
              <w:jc w:val="right"/>
              <w:rPr>
                <w:rFonts w:ascii="Arial" w:hAnsi="Arial" w:cs="Arial"/>
                <w:sz w:val="16"/>
                <w:szCs w:val="16"/>
              </w:rPr>
            </w:pPr>
            <w:r w:rsidRPr="00CA7385">
              <w:rPr>
                <w:rFonts w:ascii="Arial" w:hAnsi="Arial" w:cs="Arial"/>
                <w:sz w:val="16"/>
                <w:szCs w:val="16"/>
              </w:rPr>
              <w:t>8.635,50</w:t>
            </w:r>
          </w:p>
        </w:tc>
      </w:tr>
      <w:tr w:rsidR="00CA7385" w:rsidRPr="00CA7385" w14:paraId="38940EF4" w14:textId="77777777" w:rsidTr="00511C9D">
        <w:trPr>
          <w:trHeight w:val="20"/>
        </w:trPr>
        <w:tc>
          <w:tcPr>
            <w:tcW w:w="567" w:type="dxa"/>
            <w:noWrap/>
            <w:vAlign w:val="bottom"/>
            <w:hideMark/>
          </w:tcPr>
          <w:p w14:paraId="6710BB9C" w14:textId="269200FA" w:rsidR="005B0D94" w:rsidRPr="00CA7385" w:rsidRDefault="005B0D94" w:rsidP="005B0D94">
            <w:pPr>
              <w:jc w:val="center"/>
              <w:rPr>
                <w:rFonts w:ascii="Arial" w:hAnsi="Arial" w:cs="Arial"/>
                <w:sz w:val="16"/>
                <w:szCs w:val="16"/>
              </w:rPr>
            </w:pPr>
            <w:r w:rsidRPr="00CA7385">
              <w:rPr>
                <w:rFonts w:ascii="Arial" w:hAnsi="Arial" w:cs="Arial"/>
                <w:sz w:val="16"/>
                <w:szCs w:val="16"/>
              </w:rPr>
              <w:t>63</w:t>
            </w:r>
          </w:p>
        </w:tc>
        <w:tc>
          <w:tcPr>
            <w:tcW w:w="1134" w:type="dxa"/>
            <w:noWrap/>
            <w:vAlign w:val="bottom"/>
            <w:hideMark/>
          </w:tcPr>
          <w:p w14:paraId="07FA392D" w14:textId="01F2EE7E" w:rsidR="005B0D94" w:rsidRPr="00CA7385" w:rsidRDefault="005B0D94" w:rsidP="005B0D94">
            <w:pPr>
              <w:jc w:val="center"/>
              <w:rPr>
                <w:rFonts w:ascii="Arial" w:hAnsi="Arial" w:cs="Arial"/>
                <w:sz w:val="16"/>
                <w:szCs w:val="16"/>
              </w:rPr>
            </w:pPr>
            <w:r w:rsidRPr="00CA7385">
              <w:rPr>
                <w:rFonts w:ascii="Arial" w:hAnsi="Arial" w:cs="Arial"/>
                <w:sz w:val="16"/>
                <w:szCs w:val="16"/>
              </w:rPr>
              <w:t>001.003.225</w:t>
            </w:r>
          </w:p>
        </w:tc>
        <w:tc>
          <w:tcPr>
            <w:tcW w:w="3686" w:type="dxa"/>
            <w:noWrap/>
            <w:vAlign w:val="bottom"/>
            <w:hideMark/>
          </w:tcPr>
          <w:p w14:paraId="25701D3C" w14:textId="0677BB5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AZUL PARA COLETA SELETIVA-100 LITROS: SACO PLASTICO PARA ACONDICIONAMENTO DE RESIDUOS RECICLAVEIS, COM CAPACIDADE NOMINAL DE 100 LITROS, NA COR AZUL, CONFECCIONADO EM POLIETILENO DE ALTA DENSIDADE (PEAD), POLIETILENO DE BAIXA DENSIDADE (PEBD), POLIETILENO LINEAR (PELBD) OU MISTURA DE RESINAS VIRGENS E/OU RECICLADAS QUE ASSEGURE O </w:t>
            </w:r>
            <w:r w:rsidRPr="00CA7385">
              <w:rPr>
                <w:rFonts w:ascii="Arial" w:hAnsi="Arial" w:cs="Arial"/>
                <w:sz w:val="16"/>
                <w:szCs w:val="16"/>
              </w:rPr>
              <w:lastRenderedPageBreak/>
              <w:t>ATENDIMENTO AOS REQUISITES DE DESEMPENHO, DESTINADO AO USO INSTITUCIONAL EM PROGRAMAS DE COLETA SELETIVA. DEVERA ATENDER AOS REQUISITES DA ABNT NBR 9191 (OU NORMA TECNICA QUE A SUBSTITUA), APRESENTANDO ELEVADA RESISTENCIA ATRACAO, RASGAMENTO E PERFURACAO, SUPORTANDO RESFDUOS COMPATFVEIS COM SUA CAPACIDADE NOMINAL, COM SOLDA LATERAL OU DE FUNDO UNIFORME, SEM FUROS, RASGOS, EMENDAS DEFEITUOSAS OU VAZAMENTOS. DEVERA APRESENTAR COLORACAO AZUL UNIFORME, ACABAMENTO REGULAR E DIMENS6ES COMPATIVEIS COM A CAPACIDADE NOMINAL. ACONDICIONADO EM EMBALAGEM CONTENDO 100 UNIDADES, IDENTIFICADA COM FABRICANTE, CAPACIDADE, LOTE E DEMAIS INFORMACOES EXIGIDAS PELA LEGISLACAO. FABRICANTE E MARCA DEVERAO SER INFORMADOS NA PROPOSTA. MARCAS DE REFERENCIA: EMBALIXO, DOVER-ROLL, RAVA, EXTRUSA-PACK OU EQUIVALENTE/SIMILAR OU DE QUALIDADE SUPERIOR.</w:t>
            </w:r>
          </w:p>
        </w:tc>
        <w:tc>
          <w:tcPr>
            <w:tcW w:w="992" w:type="dxa"/>
            <w:noWrap/>
            <w:vAlign w:val="bottom"/>
            <w:hideMark/>
          </w:tcPr>
          <w:p w14:paraId="7AC4DD89" w14:textId="279B94F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6D73BBC4" w14:textId="1752D7BC"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0BF736BB" w14:textId="6B7EB420" w:rsidR="005B0D94" w:rsidRPr="00CA7385" w:rsidRDefault="005B0D94" w:rsidP="005B0D94">
            <w:pPr>
              <w:jc w:val="right"/>
              <w:rPr>
                <w:rFonts w:ascii="Arial" w:hAnsi="Arial" w:cs="Arial"/>
                <w:sz w:val="16"/>
                <w:szCs w:val="16"/>
              </w:rPr>
            </w:pPr>
            <w:r w:rsidRPr="00CA7385">
              <w:rPr>
                <w:rFonts w:ascii="Arial" w:hAnsi="Arial" w:cs="Arial"/>
                <w:sz w:val="16"/>
                <w:szCs w:val="16"/>
              </w:rPr>
              <w:t>53,63</w:t>
            </w:r>
          </w:p>
        </w:tc>
        <w:tc>
          <w:tcPr>
            <w:tcW w:w="941" w:type="dxa"/>
            <w:noWrap/>
            <w:vAlign w:val="bottom"/>
            <w:hideMark/>
          </w:tcPr>
          <w:p w14:paraId="25FB6666" w14:textId="50B1DA85" w:rsidR="005B0D94" w:rsidRPr="00CA7385" w:rsidRDefault="005B0D94" w:rsidP="005B0D94">
            <w:pPr>
              <w:jc w:val="right"/>
              <w:rPr>
                <w:rFonts w:ascii="Arial" w:hAnsi="Arial" w:cs="Arial"/>
                <w:sz w:val="16"/>
                <w:szCs w:val="16"/>
              </w:rPr>
            </w:pPr>
            <w:r w:rsidRPr="00CA7385">
              <w:rPr>
                <w:rFonts w:ascii="Arial" w:hAnsi="Arial" w:cs="Arial"/>
                <w:sz w:val="16"/>
                <w:szCs w:val="16"/>
              </w:rPr>
              <w:t>16.089,00</w:t>
            </w:r>
          </w:p>
        </w:tc>
      </w:tr>
      <w:tr w:rsidR="00CA7385" w:rsidRPr="00CA7385" w14:paraId="628E9C09" w14:textId="77777777" w:rsidTr="00511C9D">
        <w:trPr>
          <w:trHeight w:val="20"/>
        </w:trPr>
        <w:tc>
          <w:tcPr>
            <w:tcW w:w="567" w:type="dxa"/>
            <w:noWrap/>
            <w:vAlign w:val="bottom"/>
            <w:hideMark/>
          </w:tcPr>
          <w:p w14:paraId="230E6D73" w14:textId="2478143D" w:rsidR="005B0D94" w:rsidRPr="00CA7385" w:rsidRDefault="005B0D94" w:rsidP="005B0D94">
            <w:pPr>
              <w:jc w:val="center"/>
              <w:rPr>
                <w:rFonts w:ascii="Arial" w:hAnsi="Arial" w:cs="Arial"/>
                <w:sz w:val="16"/>
                <w:szCs w:val="16"/>
              </w:rPr>
            </w:pPr>
            <w:r w:rsidRPr="00CA7385">
              <w:rPr>
                <w:rFonts w:ascii="Arial" w:hAnsi="Arial" w:cs="Arial"/>
                <w:sz w:val="16"/>
                <w:szCs w:val="16"/>
              </w:rPr>
              <w:t>64</w:t>
            </w:r>
          </w:p>
        </w:tc>
        <w:tc>
          <w:tcPr>
            <w:tcW w:w="1134" w:type="dxa"/>
            <w:noWrap/>
            <w:vAlign w:val="bottom"/>
            <w:hideMark/>
          </w:tcPr>
          <w:p w14:paraId="7B89A133" w14:textId="67433447" w:rsidR="005B0D94" w:rsidRPr="00CA7385" w:rsidRDefault="005B0D94" w:rsidP="005B0D94">
            <w:pPr>
              <w:jc w:val="center"/>
              <w:rPr>
                <w:rFonts w:ascii="Arial" w:hAnsi="Arial" w:cs="Arial"/>
                <w:sz w:val="16"/>
                <w:szCs w:val="16"/>
              </w:rPr>
            </w:pPr>
            <w:r w:rsidRPr="00CA7385">
              <w:rPr>
                <w:rFonts w:ascii="Arial" w:hAnsi="Arial" w:cs="Arial"/>
                <w:sz w:val="16"/>
                <w:szCs w:val="16"/>
              </w:rPr>
              <w:t>001.003.226</w:t>
            </w:r>
          </w:p>
        </w:tc>
        <w:tc>
          <w:tcPr>
            <w:tcW w:w="3686" w:type="dxa"/>
            <w:noWrap/>
            <w:vAlign w:val="bottom"/>
            <w:hideMark/>
          </w:tcPr>
          <w:p w14:paraId="69FA2C38" w14:textId="02EAAC2B"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100 LITROS: SACO PLASTICO PARA ACONDICIONAMENTO DE RESIDUOS, COM CAPAC IDADE NOMINAL DE 100 LITROS, NA COR PRETA, CONFECCIONADO EM POLIETILENO DE ALTA DENSIDADE (PEAD), POLIETILENO DE BAIXA DENSIDADE (PEBD), POLIETILENO LINEAR (PELBD) OU MISTURA DE RESINAS VIRGENS E/OU RECICLADAS QUE ASSEGURE O ATENDIMENTO AOS REQUISITES DE DESEMPENHO, TIPO P-6, DESTINADO AO USO PROFISSIONAL/INSTITUCIONAL. DEVERA ATENDER AOS REQUISITES DA ABNT NBR 9191(OU NORMA TECNICA QUE A SUBSTITUA), APRESENTANDO CAPACIDADE NOMINAL PARA RESFDUOS DE 20 KG, ELEVADA RESISTENCIA A TRACAO, RASGAMENTO E PERFURACAO, SOLDA LATERAL OU DE FUNDO UNIFORME, SEM FUROS, RASGOS, EMENDAS DEFEITUOSAS OU VAZAMENTOS. DIMENS6ES COMPATIVEIS COM A CAPACIDADE NOMINAL, ESPESSURA ADEQUADA AO ATENDIMENTO DA CLASSIFICACAO ESPECIFICADA E ACABAMENTO UNIFORME. ACONDICIONADO EM EMBALAGEM CONTENDO 100 UNIDADES, IDENTIFICADA COM FABRICANTE, CAPACIDADE, LOTE E DEMAIS INFORMACOES EXIGIDAS PELA LEGISLACAO. FABRICANTE E MARCA DEVERAO SER INFORMADOS NA PROPOSTA. MARCAS DE REFERENCIA: EMBALIXO, DOVER-ROLL, RAVA, EXTRUSA-PACK OU EQUIVALENTE/SIMILAR OU DE QUALIDADE SUPERIOR.</w:t>
            </w:r>
          </w:p>
        </w:tc>
        <w:tc>
          <w:tcPr>
            <w:tcW w:w="992" w:type="dxa"/>
            <w:noWrap/>
            <w:vAlign w:val="bottom"/>
            <w:hideMark/>
          </w:tcPr>
          <w:p w14:paraId="5629E043" w14:textId="271C3521"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1F8D4288" w14:textId="266285D4" w:rsidR="005B0D94" w:rsidRPr="00CA7385" w:rsidRDefault="005B0D94" w:rsidP="005B0D94">
            <w:pPr>
              <w:jc w:val="center"/>
              <w:rPr>
                <w:rFonts w:ascii="Arial" w:hAnsi="Arial" w:cs="Arial"/>
                <w:sz w:val="16"/>
                <w:szCs w:val="16"/>
              </w:rPr>
            </w:pPr>
            <w:r w:rsidRPr="00CA7385">
              <w:rPr>
                <w:rFonts w:ascii="Arial" w:hAnsi="Arial" w:cs="Arial"/>
                <w:sz w:val="16"/>
                <w:szCs w:val="16"/>
              </w:rPr>
              <w:t>2.400,</w:t>
            </w:r>
          </w:p>
        </w:tc>
        <w:tc>
          <w:tcPr>
            <w:tcW w:w="992" w:type="dxa"/>
            <w:noWrap/>
            <w:vAlign w:val="bottom"/>
            <w:hideMark/>
          </w:tcPr>
          <w:p w14:paraId="093E2D3B" w14:textId="33BBCC1E" w:rsidR="005B0D94" w:rsidRPr="00CA7385" w:rsidRDefault="005B0D94" w:rsidP="005B0D94">
            <w:pPr>
              <w:jc w:val="right"/>
              <w:rPr>
                <w:rFonts w:ascii="Arial" w:hAnsi="Arial" w:cs="Arial"/>
                <w:sz w:val="16"/>
                <w:szCs w:val="16"/>
              </w:rPr>
            </w:pPr>
            <w:r w:rsidRPr="00CA7385">
              <w:rPr>
                <w:rFonts w:ascii="Arial" w:hAnsi="Arial" w:cs="Arial"/>
                <w:sz w:val="16"/>
                <w:szCs w:val="16"/>
              </w:rPr>
              <w:t>65,73</w:t>
            </w:r>
          </w:p>
        </w:tc>
        <w:tc>
          <w:tcPr>
            <w:tcW w:w="941" w:type="dxa"/>
            <w:noWrap/>
            <w:vAlign w:val="bottom"/>
            <w:hideMark/>
          </w:tcPr>
          <w:p w14:paraId="3159F166" w14:textId="7C1F421F" w:rsidR="005B0D94" w:rsidRPr="00CA7385" w:rsidRDefault="005B0D94" w:rsidP="005B0D94">
            <w:pPr>
              <w:jc w:val="right"/>
              <w:rPr>
                <w:rFonts w:ascii="Arial" w:hAnsi="Arial" w:cs="Arial"/>
                <w:sz w:val="16"/>
                <w:szCs w:val="16"/>
              </w:rPr>
            </w:pPr>
            <w:r w:rsidRPr="00CA7385">
              <w:rPr>
                <w:rFonts w:ascii="Arial" w:hAnsi="Arial" w:cs="Arial"/>
                <w:sz w:val="16"/>
                <w:szCs w:val="16"/>
              </w:rPr>
              <w:t>157.752,00</w:t>
            </w:r>
          </w:p>
        </w:tc>
      </w:tr>
      <w:tr w:rsidR="00CA7385" w:rsidRPr="00CA7385" w14:paraId="5F4A8582" w14:textId="77777777" w:rsidTr="00511C9D">
        <w:trPr>
          <w:trHeight w:val="20"/>
        </w:trPr>
        <w:tc>
          <w:tcPr>
            <w:tcW w:w="567" w:type="dxa"/>
            <w:noWrap/>
            <w:vAlign w:val="bottom"/>
            <w:hideMark/>
          </w:tcPr>
          <w:p w14:paraId="1404F823" w14:textId="54533519" w:rsidR="005B0D94" w:rsidRPr="00CA7385" w:rsidRDefault="005B0D94" w:rsidP="005B0D94">
            <w:pPr>
              <w:jc w:val="center"/>
              <w:rPr>
                <w:rFonts w:ascii="Arial" w:hAnsi="Arial" w:cs="Arial"/>
                <w:sz w:val="16"/>
                <w:szCs w:val="16"/>
              </w:rPr>
            </w:pPr>
            <w:r w:rsidRPr="00CA7385">
              <w:rPr>
                <w:rFonts w:ascii="Arial" w:hAnsi="Arial" w:cs="Arial"/>
                <w:sz w:val="16"/>
                <w:szCs w:val="16"/>
              </w:rPr>
              <w:t>65</w:t>
            </w:r>
          </w:p>
        </w:tc>
        <w:tc>
          <w:tcPr>
            <w:tcW w:w="1134" w:type="dxa"/>
            <w:noWrap/>
            <w:vAlign w:val="bottom"/>
            <w:hideMark/>
          </w:tcPr>
          <w:p w14:paraId="1DB01BA7" w14:textId="1795C961" w:rsidR="005B0D94" w:rsidRPr="00CA7385" w:rsidRDefault="005B0D94" w:rsidP="005B0D94">
            <w:pPr>
              <w:jc w:val="center"/>
              <w:rPr>
                <w:rFonts w:ascii="Arial" w:hAnsi="Arial" w:cs="Arial"/>
                <w:sz w:val="16"/>
                <w:szCs w:val="16"/>
              </w:rPr>
            </w:pPr>
            <w:r w:rsidRPr="00CA7385">
              <w:rPr>
                <w:rFonts w:ascii="Arial" w:hAnsi="Arial" w:cs="Arial"/>
                <w:sz w:val="16"/>
                <w:szCs w:val="16"/>
              </w:rPr>
              <w:t>001.003.227</w:t>
            </w:r>
          </w:p>
        </w:tc>
        <w:tc>
          <w:tcPr>
            <w:tcW w:w="3686" w:type="dxa"/>
            <w:noWrap/>
            <w:vAlign w:val="bottom"/>
            <w:hideMark/>
          </w:tcPr>
          <w:p w14:paraId="08218D58" w14:textId="47B3171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PARA LIXO 200 LITROS: SACO PLASTICO REFORCADO PARA ACONDICIONAMENTO DE RESIDUOS COMUNS, COM CAPACIDADE NOMINAL DE 200 LITROS, COR PRETA, CONFECCIONADO EM PEAD, PEBD, PELBD OU MISTURA DE RESINAS QUE ASSEGURE ELEVADA RESISTENCIA MECANICA, DESTINADO AO USO INSTITUCIONAL EA COLETA DE </w:t>
            </w:r>
            <w:r w:rsidRPr="00CA7385">
              <w:rPr>
                <w:rFonts w:ascii="Arial" w:hAnsi="Arial" w:cs="Arial"/>
                <w:sz w:val="16"/>
                <w:szCs w:val="16"/>
              </w:rPr>
              <w:lastRenderedPageBreak/>
              <w:t>RESIDUOS EM AREAS DE GRANDE CIRCULACAO. DEVERA POSSUIR DIMENSOES MINIMAS APROXIMADAS DE 90 X 120 CM, ESPESSURA MINIMA DE 0,08 MM (80 MICRAS), ELEVADA RESISTENCIA A TRACAO, RUPTURA, RASGAMENTO E PERFURACAO, COM SOLDA UNIFORME E RESISTENTE, SEM FUROS, RASGOS, FALHAS, EMENDAS DEFEITUOSAS OU VAZAMENTOS. DEVERA ATENDER AS NORMAS TECNICAS APLICAVEIS AO PREDUTO, INCLUSIVE ABNT NBR 9191, QUANDO ABRANGIDO POR SEU CAMPO DE APLICACAO, OU NORMA QUE VENHA A SUBSTITUI-LA. ACONDICIONADO EM EMBALAGEM COM 100 UNIDADES, CONTENDO IDENTIFICACAO DO FABRICANTE, CAPACIDADE, DIMENSOES, QUANTIDADE, LOTE E DEMAIS INFORMACOES APLICAVEIS.  FABRICANTE E MARCA DEVERAO SER INFORMADOS NA PREPOSTA. MARCAS DE REFERENCIA: EMBALIXO, DOVER-ROLL, RAVA, EXTRUSA-PACK OU EQUIVALENTE/SIMILAR OU DE QUALIDADE SUPERIOR.</w:t>
            </w:r>
          </w:p>
        </w:tc>
        <w:tc>
          <w:tcPr>
            <w:tcW w:w="992" w:type="dxa"/>
            <w:noWrap/>
            <w:vAlign w:val="bottom"/>
            <w:hideMark/>
          </w:tcPr>
          <w:p w14:paraId="256BB5CE" w14:textId="6A32B0A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302A5CAE" w14:textId="28D287AB"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64324591" w14:textId="5DCBB492" w:rsidR="005B0D94" w:rsidRPr="00CA7385" w:rsidRDefault="005B0D94" w:rsidP="005B0D94">
            <w:pPr>
              <w:jc w:val="right"/>
              <w:rPr>
                <w:rFonts w:ascii="Arial" w:hAnsi="Arial" w:cs="Arial"/>
                <w:sz w:val="16"/>
                <w:szCs w:val="16"/>
              </w:rPr>
            </w:pPr>
            <w:r w:rsidRPr="00CA7385">
              <w:rPr>
                <w:rFonts w:ascii="Arial" w:hAnsi="Arial" w:cs="Arial"/>
                <w:sz w:val="16"/>
                <w:szCs w:val="16"/>
              </w:rPr>
              <w:t>113,97</w:t>
            </w:r>
          </w:p>
        </w:tc>
        <w:tc>
          <w:tcPr>
            <w:tcW w:w="941" w:type="dxa"/>
            <w:noWrap/>
            <w:vAlign w:val="bottom"/>
            <w:hideMark/>
          </w:tcPr>
          <w:p w14:paraId="77A3BB04" w14:textId="73FD06BE" w:rsidR="005B0D94" w:rsidRPr="00CA7385" w:rsidRDefault="005B0D94" w:rsidP="005B0D94">
            <w:pPr>
              <w:jc w:val="right"/>
              <w:rPr>
                <w:rFonts w:ascii="Arial" w:hAnsi="Arial" w:cs="Arial"/>
                <w:sz w:val="16"/>
                <w:szCs w:val="16"/>
              </w:rPr>
            </w:pPr>
            <w:r w:rsidRPr="00CA7385">
              <w:rPr>
                <w:rFonts w:ascii="Arial" w:hAnsi="Arial" w:cs="Arial"/>
                <w:sz w:val="16"/>
                <w:szCs w:val="16"/>
              </w:rPr>
              <w:t>51.286,50</w:t>
            </w:r>
          </w:p>
        </w:tc>
      </w:tr>
      <w:tr w:rsidR="00CA7385" w:rsidRPr="00CA7385" w14:paraId="78EDD0E8" w14:textId="77777777" w:rsidTr="00511C9D">
        <w:trPr>
          <w:trHeight w:val="20"/>
        </w:trPr>
        <w:tc>
          <w:tcPr>
            <w:tcW w:w="567" w:type="dxa"/>
            <w:noWrap/>
            <w:vAlign w:val="bottom"/>
            <w:hideMark/>
          </w:tcPr>
          <w:p w14:paraId="48F0AC36" w14:textId="79037B86" w:rsidR="005B0D94" w:rsidRPr="00CA7385" w:rsidRDefault="005B0D94" w:rsidP="005B0D94">
            <w:pPr>
              <w:jc w:val="center"/>
              <w:rPr>
                <w:rFonts w:ascii="Arial" w:hAnsi="Arial" w:cs="Arial"/>
                <w:sz w:val="16"/>
                <w:szCs w:val="16"/>
              </w:rPr>
            </w:pPr>
            <w:r w:rsidRPr="00CA7385">
              <w:rPr>
                <w:rFonts w:ascii="Arial" w:hAnsi="Arial" w:cs="Arial"/>
                <w:sz w:val="16"/>
                <w:szCs w:val="16"/>
              </w:rPr>
              <w:t>66</w:t>
            </w:r>
          </w:p>
        </w:tc>
        <w:tc>
          <w:tcPr>
            <w:tcW w:w="1134" w:type="dxa"/>
            <w:noWrap/>
            <w:vAlign w:val="bottom"/>
            <w:hideMark/>
          </w:tcPr>
          <w:p w14:paraId="540B613E" w14:textId="37290422" w:rsidR="005B0D94" w:rsidRPr="00CA7385" w:rsidRDefault="005B0D94" w:rsidP="005B0D94">
            <w:pPr>
              <w:jc w:val="center"/>
              <w:rPr>
                <w:rFonts w:ascii="Arial" w:hAnsi="Arial" w:cs="Arial"/>
                <w:sz w:val="16"/>
                <w:szCs w:val="16"/>
              </w:rPr>
            </w:pPr>
            <w:r w:rsidRPr="00CA7385">
              <w:rPr>
                <w:rFonts w:ascii="Arial" w:hAnsi="Arial" w:cs="Arial"/>
                <w:sz w:val="16"/>
                <w:szCs w:val="16"/>
              </w:rPr>
              <w:t>001.003.228</w:t>
            </w:r>
          </w:p>
        </w:tc>
        <w:tc>
          <w:tcPr>
            <w:tcW w:w="3686" w:type="dxa"/>
            <w:noWrap/>
            <w:vAlign w:val="bottom"/>
            <w:hideMark/>
          </w:tcPr>
          <w:p w14:paraId="539E6841" w14:textId="672B40CA"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HOSPITALAR 100 LITROS: SACO PLASTICO PARA ACONDICIONAMENTO DE RESIDUES DE SERVICOS DE SAUDE (RSS), COM CAPACIDADE NOMINAL DE 100 LITRES, NA COR BRANCO LEITOSO, CONFECCIONADO EM POLIETILENO DE ALTA DENSIDADE (PEAD), POLIETILENO DE BAIXA DENSIDADE (PEBD), POLIETILENO LINEAR (PELBD) OU MISTURA DE RESINAS QUE ASSEGURE O ATENDIMENTO AOS REQUISITES DE DESEMPENHO, TIPO P-6, DESTINADO AO ACONDICIONAMENTO DE RESIDUOS INFECTANTES, CONFORME SUA CLASSIFICACAO. DEVERA ATENDER AOS REQUISITES DA ABNT NBR 9191(OU NORMA TECNICA QUE A SUBSTITUA), DA ABNT NBR 7500, DA RDC ANVISA NQ 222/2018 E DA RESOLUCAO CONAMA NQ 358/2005, OU NORMAS SUPERVENIENTES, APRESENTANDO ELEVADA RESISTENCIA A TRACAO, RASGAMENTO E PERFURACAO, SOLDA UNIFORME, SEM FURES, RASGOS, VAZAMENTOS OU DEFEITOS DE FABRICACAO. DEVERA CENTER,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01C1B5D7" w14:textId="14D5E299"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F699D24" w14:textId="258EEA84"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11BE7C73" w14:textId="6325BCF4" w:rsidR="005B0D94" w:rsidRPr="00CA7385" w:rsidRDefault="005B0D94" w:rsidP="005B0D94">
            <w:pPr>
              <w:jc w:val="right"/>
              <w:rPr>
                <w:rFonts w:ascii="Arial" w:hAnsi="Arial" w:cs="Arial"/>
                <w:sz w:val="16"/>
                <w:szCs w:val="16"/>
              </w:rPr>
            </w:pPr>
            <w:r w:rsidRPr="00CA7385">
              <w:rPr>
                <w:rFonts w:ascii="Arial" w:hAnsi="Arial" w:cs="Arial"/>
                <w:sz w:val="16"/>
                <w:szCs w:val="16"/>
              </w:rPr>
              <w:t>58,97</w:t>
            </w:r>
          </w:p>
        </w:tc>
        <w:tc>
          <w:tcPr>
            <w:tcW w:w="941" w:type="dxa"/>
            <w:noWrap/>
            <w:vAlign w:val="bottom"/>
            <w:hideMark/>
          </w:tcPr>
          <w:p w14:paraId="53B8F076" w14:textId="4AAE592F" w:rsidR="005B0D94" w:rsidRPr="00CA7385" w:rsidRDefault="005B0D94" w:rsidP="005B0D94">
            <w:pPr>
              <w:jc w:val="right"/>
              <w:rPr>
                <w:rFonts w:ascii="Arial" w:hAnsi="Arial" w:cs="Arial"/>
                <w:sz w:val="16"/>
                <w:szCs w:val="16"/>
              </w:rPr>
            </w:pPr>
            <w:r w:rsidRPr="00CA7385">
              <w:rPr>
                <w:rFonts w:ascii="Arial" w:hAnsi="Arial" w:cs="Arial"/>
                <w:sz w:val="16"/>
                <w:szCs w:val="16"/>
              </w:rPr>
              <w:t>17.691,00</w:t>
            </w:r>
          </w:p>
        </w:tc>
      </w:tr>
      <w:tr w:rsidR="00CA7385" w:rsidRPr="00CA7385" w14:paraId="2DC6A79D" w14:textId="77777777" w:rsidTr="00511C9D">
        <w:trPr>
          <w:trHeight w:val="20"/>
        </w:trPr>
        <w:tc>
          <w:tcPr>
            <w:tcW w:w="567" w:type="dxa"/>
            <w:noWrap/>
            <w:vAlign w:val="bottom"/>
            <w:hideMark/>
          </w:tcPr>
          <w:p w14:paraId="56743FA7" w14:textId="25146C1D" w:rsidR="005B0D94" w:rsidRPr="00CA7385" w:rsidRDefault="005B0D94" w:rsidP="005B0D94">
            <w:pPr>
              <w:jc w:val="center"/>
              <w:rPr>
                <w:rFonts w:ascii="Arial" w:hAnsi="Arial" w:cs="Arial"/>
                <w:sz w:val="16"/>
                <w:szCs w:val="16"/>
              </w:rPr>
            </w:pPr>
            <w:r w:rsidRPr="00CA7385">
              <w:rPr>
                <w:rFonts w:ascii="Arial" w:hAnsi="Arial" w:cs="Arial"/>
                <w:sz w:val="16"/>
                <w:szCs w:val="16"/>
              </w:rPr>
              <w:t>67</w:t>
            </w:r>
          </w:p>
        </w:tc>
        <w:tc>
          <w:tcPr>
            <w:tcW w:w="1134" w:type="dxa"/>
            <w:noWrap/>
            <w:vAlign w:val="bottom"/>
            <w:hideMark/>
          </w:tcPr>
          <w:p w14:paraId="44BACEBF" w14:textId="4251AD22" w:rsidR="005B0D94" w:rsidRPr="00CA7385" w:rsidRDefault="005B0D94" w:rsidP="005B0D94">
            <w:pPr>
              <w:jc w:val="center"/>
              <w:rPr>
                <w:rFonts w:ascii="Arial" w:hAnsi="Arial" w:cs="Arial"/>
                <w:sz w:val="16"/>
                <w:szCs w:val="16"/>
              </w:rPr>
            </w:pPr>
            <w:r w:rsidRPr="00CA7385">
              <w:rPr>
                <w:rFonts w:ascii="Arial" w:hAnsi="Arial" w:cs="Arial"/>
                <w:sz w:val="16"/>
                <w:szCs w:val="16"/>
              </w:rPr>
              <w:t>001.003.229</w:t>
            </w:r>
          </w:p>
        </w:tc>
        <w:tc>
          <w:tcPr>
            <w:tcW w:w="3686" w:type="dxa"/>
            <w:noWrap/>
            <w:vAlign w:val="bottom"/>
            <w:hideMark/>
          </w:tcPr>
          <w:p w14:paraId="4D9A5080" w14:textId="45112DCE"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PARA LIXO HOSPITALAR 20 LITROS: SACO PLASTICO PARA ACONDICIONAMENTO DE RESIDUOS DE SERVICOS DE SAUDE (RSS), COM CAPACIDADE NOMINAL DE 20 LITROS, NA CAR BRANCO LEITOSO, CONFECCIONADO EM POLIETILENO DE ALTA DENSIDADE (PEAD), POLIETILENO DE BAIXA DENSIDADE (PEBD), POLIETILENO LINEAR (PELBD) OU MISTURA DE RESINAS QUE </w:t>
            </w:r>
            <w:r w:rsidRPr="00CA7385">
              <w:rPr>
                <w:rFonts w:ascii="Arial" w:hAnsi="Arial" w:cs="Arial"/>
                <w:sz w:val="16"/>
                <w:szCs w:val="16"/>
              </w:rPr>
              <w:lastRenderedPageBreak/>
              <w:t>ASSEGURE O ATENDIMENTO AOS REQUISITOS DE DESEMPENHO, TIPO P-1, DESTINADO AO ACONDICIONAMENTO DE RESIDUOS INFECTANTES, CONFORME SUA CLASSIFICACAO. DEVERA ATENDER AOS REQUISITOS DA ABNT NBR 9191(OU NORMA QUE A SUBSTITUA), QUANDO APLICAVEL, E AS DISPOSICOES DA ABNT NBR 7500, DA RDC ANVISA NQ 222/2018 E DA RESOLUCAO CONAMA NQ 358/2005, OU NORMAS SUPERVENIENTES, APRESENTANDO ELEVADA RESISTENCIA A TRACAO, RASGAMENTO E PERFURACAO, SOLDA UNIFORME, SEM FUROS, RASGOS, VAZAMENTOS OU DEFEITOS DE FABRICACAO. DEVERA CANTER,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416D9B8E" w14:textId="74052065"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24F56B2F" w14:textId="60A9AD7D"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761DA052" w14:textId="67E94202" w:rsidR="005B0D94" w:rsidRPr="00CA7385" w:rsidRDefault="005B0D94" w:rsidP="005B0D94">
            <w:pPr>
              <w:jc w:val="right"/>
              <w:rPr>
                <w:rFonts w:ascii="Arial" w:hAnsi="Arial" w:cs="Arial"/>
                <w:sz w:val="16"/>
                <w:szCs w:val="16"/>
              </w:rPr>
            </w:pPr>
            <w:r w:rsidRPr="00CA7385">
              <w:rPr>
                <w:rFonts w:ascii="Arial" w:hAnsi="Arial" w:cs="Arial"/>
                <w:sz w:val="16"/>
                <w:szCs w:val="16"/>
              </w:rPr>
              <w:t>21,22</w:t>
            </w:r>
          </w:p>
        </w:tc>
        <w:tc>
          <w:tcPr>
            <w:tcW w:w="941" w:type="dxa"/>
            <w:noWrap/>
            <w:vAlign w:val="bottom"/>
            <w:hideMark/>
          </w:tcPr>
          <w:p w14:paraId="699C571B" w14:textId="6EADF25A" w:rsidR="005B0D94" w:rsidRPr="00CA7385" w:rsidRDefault="005B0D94" w:rsidP="005B0D94">
            <w:pPr>
              <w:jc w:val="right"/>
              <w:rPr>
                <w:rFonts w:ascii="Arial" w:hAnsi="Arial" w:cs="Arial"/>
                <w:sz w:val="16"/>
                <w:szCs w:val="16"/>
              </w:rPr>
            </w:pPr>
            <w:r w:rsidRPr="00CA7385">
              <w:rPr>
                <w:rFonts w:ascii="Arial" w:hAnsi="Arial" w:cs="Arial"/>
                <w:sz w:val="16"/>
                <w:szCs w:val="16"/>
              </w:rPr>
              <w:t>6.366,00</w:t>
            </w:r>
          </w:p>
        </w:tc>
      </w:tr>
      <w:tr w:rsidR="00CA7385" w:rsidRPr="00CA7385" w14:paraId="34870CF2" w14:textId="77777777" w:rsidTr="00511C9D">
        <w:trPr>
          <w:trHeight w:val="20"/>
        </w:trPr>
        <w:tc>
          <w:tcPr>
            <w:tcW w:w="567" w:type="dxa"/>
            <w:noWrap/>
            <w:vAlign w:val="bottom"/>
            <w:hideMark/>
          </w:tcPr>
          <w:p w14:paraId="3918EEBA" w14:textId="3EFDFF22" w:rsidR="005B0D94" w:rsidRPr="00CA7385" w:rsidRDefault="005B0D94" w:rsidP="005B0D94">
            <w:pPr>
              <w:jc w:val="center"/>
              <w:rPr>
                <w:rFonts w:ascii="Arial" w:hAnsi="Arial" w:cs="Arial"/>
                <w:sz w:val="16"/>
                <w:szCs w:val="16"/>
              </w:rPr>
            </w:pPr>
            <w:r w:rsidRPr="00CA7385">
              <w:rPr>
                <w:rFonts w:ascii="Arial" w:hAnsi="Arial" w:cs="Arial"/>
                <w:sz w:val="16"/>
                <w:szCs w:val="16"/>
              </w:rPr>
              <w:t>68</w:t>
            </w:r>
          </w:p>
        </w:tc>
        <w:tc>
          <w:tcPr>
            <w:tcW w:w="1134" w:type="dxa"/>
            <w:noWrap/>
            <w:vAlign w:val="bottom"/>
            <w:hideMark/>
          </w:tcPr>
          <w:p w14:paraId="0C8B345C" w14:textId="57ADD988" w:rsidR="005B0D94" w:rsidRPr="00CA7385" w:rsidRDefault="005B0D94" w:rsidP="005B0D94">
            <w:pPr>
              <w:jc w:val="center"/>
              <w:rPr>
                <w:rFonts w:ascii="Arial" w:hAnsi="Arial" w:cs="Arial"/>
                <w:sz w:val="16"/>
                <w:szCs w:val="16"/>
              </w:rPr>
            </w:pPr>
            <w:r w:rsidRPr="00CA7385">
              <w:rPr>
                <w:rFonts w:ascii="Arial" w:hAnsi="Arial" w:cs="Arial"/>
                <w:sz w:val="16"/>
                <w:szCs w:val="16"/>
              </w:rPr>
              <w:t>001.003.230</w:t>
            </w:r>
          </w:p>
        </w:tc>
        <w:tc>
          <w:tcPr>
            <w:tcW w:w="3686" w:type="dxa"/>
            <w:noWrap/>
            <w:vAlign w:val="bottom"/>
            <w:hideMark/>
          </w:tcPr>
          <w:p w14:paraId="53645848" w14:textId="5E14FF1D"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HOSPITALAR 60 LITROS: SACO PLASTICO PARA ACONDICIONAMENTO DE RESIDUOS DE SERVICOS DE SAUDE (RSS), COM CAPACIDADE NOMINAL DE 60 LITROS, NA CAR BRANCO LEITOSO, CONFECCIONADO EM POLIETILENO DE ALTA DENSIDADE (PEAD), POLIETILENO DE BAIXA DENSIDADE (PEBD), POLIETILENO LINEAR (PELBD) OU MISTURA DE RESINAS QUE ASSEGURE O ATENDIMENTO AOS REQUISITOS DE DESEMPENHO, TIPO P-4, DESTINADO AO ACONDICIONAMENTO DE RESIDUOS INFECTANTES, CONFORME SUA CLASSIFICACAO. DEVERA ATENDER AOS REQUISITOS DA ABNT NBR 9191(OU NORMA QUE A SUBSTITUA), QUANDO APLICAVEL, E AS DISPOSICOES DA ABNT NBR 7500, DA RDC ANVISA NQ 222/2018 E DA RESOLUCAO CONAMA NQ 358/2005, OU NORMAS SUPERVENIENTES, APRESENTANDO ELEVADA RESISTENCIA A TRACAO, RASGAMENTO E PERFURACAO, SOLDA UNIFORME, SEM FUROS, RASGOS, VAZAMENTOS OU DEFEITOS DE FABRICACAO. DEVERA CONTER,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2B26DE09" w14:textId="20EF6E3C"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0D20C8C7" w14:textId="5E5AA41D"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3DC3350A" w14:textId="5E327270" w:rsidR="005B0D94" w:rsidRPr="00CA7385" w:rsidRDefault="005B0D94" w:rsidP="005B0D94">
            <w:pPr>
              <w:jc w:val="right"/>
              <w:rPr>
                <w:rFonts w:ascii="Arial" w:hAnsi="Arial" w:cs="Arial"/>
                <w:sz w:val="16"/>
                <w:szCs w:val="16"/>
              </w:rPr>
            </w:pPr>
            <w:r w:rsidRPr="00CA7385">
              <w:rPr>
                <w:rFonts w:ascii="Arial" w:hAnsi="Arial" w:cs="Arial"/>
                <w:sz w:val="16"/>
                <w:szCs w:val="16"/>
              </w:rPr>
              <w:t>64,10</w:t>
            </w:r>
          </w:p>
        </w:tc>
        <w:tc>
          <w:tcPr>
            <w:tcW w:w="941" w:type="dxa"/>
            <w:noWrap/>
            <w:vAlign w:val="bottom"/>
            <w:hideMark/>
          </w:tcPr>
          <w:p w14:paraId="04D683B3" w14:textId="1CDEA6E8" w:rsidR="005B0D94" w:rsidRPr="00CA7385" w:rsidRDefault="005B0D94" w:rsidP="005B0D94">
            <w:pPr>
              <w:jc w:val="right"/>
              <w:rPr>
                <w:rFonts w:ascii="Arial" w:hAnsi="Arial" w:cs="Arial"/>
                <w:sz w:val="16"/>
                <w:szCs w:val="16"/>
              </w:rPr>
            </w:pPr>
            <w:r w:rsidRPr="00CA7385">
              <w:rPr>
                <w:rFonts w:ascii="Arial" w:hAnsi="Arial" w:cs="Arial"/>
                <w:sz w:val="16"/>
                <w:szCs w:val="16"/>
              </w:rPr>
              <w:t>19.230,00</w:t>
            </w:r>
          </w:p>
        </w:tc>
      </w:tr>
      <w:tr w:rsidR="00CA7385" w:rsidRPr="00CA7385" w14:paraId="446C5E35" w14:textId="77777777" w:rsidTr="00511C9D">
        <w:trPr>
          <w:trHeight w:val="20"/>
        </w:trPr>
        <w:tc>
          <w:tcPr>
            <w:tcW w:w="567" w:type="dxa"/>
            <w:noWrap/>
            <w:vAlign w:val="bottom"/>
            <w:hideMark/>
          </w:tcPr>
          <w:p w14:paraId="3C086C1E" w14:textId="6F395513" w:rsidR="005B0D94" w:rsidRPr="00CA7385" w:rsidRDefault="005B0D94" w:rsidP="005B0D94">
            <w:pPr>
              <w:jc w:val="center"/>
              <w:rPr>
                <w:rFonts w:ascii="Arial" w:hAnsi="Arial" w:cs="Arial"/>
                <w:sz w:val="16"/>
                <w:szCs w:val="16"/>
              </w:rPr>
            </w:pPr>
            <w:r w:rsidRPr="00CA7385">
              <w:rPr>
                <w:rFonts w:ascii="Arial" w:hAnsi="Arial" w:cs="Arial"/>
                <w:sz w:val="16"/>
                <w:szCs w:val="16"/>
              </w:rPr>
              <w:t>69</w:t>
            </w:r>
          </w:p>
        </w:tc>
        <w:tc>
          <w:tcPr>
            <w:tcW w:w="1134" w:type="dxa"/>
            <w:noWrap/>
            <w:vAlign w:val="bottom"/>
            <w:hideMark/>
          </w:tcPr>
          <w:p w14:paraId="2A288A53" w14:textId="590D5AC0" w:rsidR="005B0D94" w:rsidRPr="00CA7385" w:rsidRDefault="005B0D94" w:rsidP="005B0D94">
            <w:pPr>
              <w:jc w:val="center"/>
              <w:rPr>
                <w:rFonts w:ascii="Arial" w:hAnsi="Arial" w:cs="Arial"/>
                <w:sz w:val="16"/>
                <w:szCs w:val="16"/>
              </w:rPr>
            </w:pPr>
            <w:r w:rsidRPr="00CA7385">
              <w:rPr>
                <w:rFonts w:ascii="Arial" w:hAnsi="Arial" w:cs="Arial"/>
                <w:sz w:val="16"/>
                <w:szCs w:val="16"/>
              </w:rPr>
              <w:t>001.003.231</w:t>
            </w:r>
          </w:p>
        </w:tc>
        <w:tc>
          <w:tcPr>
            <w:tcW w:w="3686" w:type="dxa"/>
            <w:noWrap/>
            <w:vAlign w:val="bottom"/>
            <w:hideMark/>
          </w:tcPr>
          <w:p w14:paraId="704F5A4E" w14:textId="135D9DC8"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PARA LIXO PRETO 20 LITROS: SACO PLASTICO PARA ACONDICIONAMENTO DE RESIDUOS, NA CAR PRETA, CAPACIDADE </w:t>
            </w:r>
            <w:r w:rsidRPr="00CA7385">
              <w:rPr>
                <w:rFonts w:ascii="Arial" w:hAnsi="Arial" w:cs="Arial"/>
                <w:sz w:val="16"/>
                <w:szCs w:val="16"/>
              </w:rPr>
              <w:lastRenderedPageBreak/>
              <w:t>NOMINAL DE 20 LITROS, CONFECCIONADO EM MATERIAL PLASTICO RESISTENTE, COM ESPESSURA E RESISTENCIA ADEQUADAS PARA EVITAR RASGOS E VAZAMENTOS DURANTE O MANUSEIO, COM DIMENSOES COMPATIVEIS COM A CAPACIDADE ESPECIFICADA. PRODUTO PROPRIO PARA USO EM LIXEIRAS E CESTOS DE PEQUENO PORTE. DEVERA ATENDER A ABNT NBR 9191 OU NORMA TECNICA VIGENTE APLICAVEL. EMBALAGEM DE FORNECIMENTO CONTENDO NO MINIMO 100 UNIDADES, DEVIDAMENTE IDENTIFICADA COM QUANTIDADE, CAPACIDADE, DIMENSOES, FABRICANTE E DEMAIS INFORMACOES DO PRODUTO. MARCAS DE REFERENCIA: EMBALIXO, DOVER-ROLL, GUARUFILME OU EQUIVALENTE DE QUALIDADE IGUAL OU SUPERIOR.</w:t>
            </w:r>
          </w:p>
        </w:tc>
        <w:tc>
          <w:tcPr>
            <w:tcW w:w="992" w:type="dxa"/>
            <w:noWrap/>
            <w:vAlign w:val="bottom"/>
            <w:hideMark/>
          </w:tcPr>
          <w:p w14:paraId="06833F43" w14:textId="425E7837"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741E9772" w14:textId="75B36094"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54A4F3C3" w14:textId="2757F51A" w:rsidR="005B0D94" w:rsidRPr="00CA7385" w:rsidRDefault="005B0D94" w:rsidP="005B0D94">
            <w:pPr>
              <w:jc w:val="right"/>
              <w:rPr>
                <w:rFonts w:ascii="Arial" w:hAnsi="Arial" w:cs="Arial"/>
                <w:sz w:val="16"/>
                <w:szCs w:val="16"/>
              </w:rPr>
            </w:pPr>
            <w:r w:rsidRPr="00CA7385">
              <w:rPr>
                <w:rFonts w:ascii="Arial" w:hAnsi="Arial" w:cs="Arial"/>
                <w:sz w:val="16"/>
                <w:szCs w:val="16"/>
              </w:rPr>
              <w:t>18,33</w:t>
            </w:r>
          </w:p>
        </w:tc>
        <w:tc>
          <w:tcPr>
            <w:tcW w:w="941" w:type="dxa"/>
            <w:noWrap/>
            <w:vAlign w:val="bottom"/>
            <w:hideMark/>
          </w:tcPr>
          <w:p w14:paraId="572869B6" w14:textId="07F0EACE" w:rsidR="005B0D94" w:rsidRPr="00CA7385" w:rsidRDefault="005B0D94" w:rsidP="005B0D94">
            <w:pPr>
              <w:jc w:val="right"/>
              <w:rPr>
                <w:rFonts w:ascii="Arial" w:hAnsi="Arial" w:cs="Arial"/>
                <w:sz w:val="16"/>
                <w:szCs w:val="16"/>
              </w:rPr>
            </w:pPr>
            <w:r w:rsidRPr="00CA7385">
              <w:rPr>
                <w:rFonts w:ascii="Arial" w:hAnsi="Arial" w:cs="Arial"/>
                <w:sz w:val="16"/>
                <w:szCs w:val="16"/>
              </w:rPr>
              <w:t>13.747,50</w:t>
            </w:r>
          </w:p>
        </w:tc>
      </w:tr>
      <w:tr w:rsidR="00CA7385" w:rsidRPr="00CA7385" w14:paraId="4F8CA484" w14:textId="77777777" w:rsidTr="00511C9D">
        <w:trPr>
          <w:trHeight w:val="20"/>
        </w:trPr>
        <w:tc>
          <w:tcPr>
            <w:tcW w:w="567" w:type="dxa"/>
            <w:noWrap/>
            <w:vAlign w:val="bottom"/>
            <w:hideMark/>
          </w:tcPr>
          <w:p w14:paraId="0C66F119" w14:textId="1EE4A55C" w:rsidR="005B0D94" w:rsidRPr="00CA7385" w:rsidRDefault="005B0D94" w:rsidP="005B0D94">
            <w:pPr>
              <w:jc w:val="center"/>
              <w:rPr>
                <w:rFonts w:ascii="Arial" w:hAnsi="Arial" w:cs="Arial"/>
                <w:sz w:val="16"/>
                <w:szCs w:val="16"/>
              </w:rPr>
            </w:pPr>
            <w:r w:rsidRPr="00CA7385">
              <w:rPr>
                <w:rFonts w:ascii="Arial" w:hAnsi="Arial" w:cs="Arial"/>
                <w:sz w:val="16"/>
                <w:szCs w:val="16"/>
              </w:rPr>
              <w:t>70</w:t>
            </w:r>
          </w:p>
        </w:tc>
        <w:tc>
          <w:tcPr>
            <w:tcW w:w="1134" w:type="dxa"/>
            <w:noWrap/>
            <w:vAlign w:val="bottom"/>
            <w:hideMark/>
          </w:tcPr>
          <w:p w14:paraId="643BF764" w14:textId="0F2D83F8" w:rsidR="005B0D94" w:rsidRPr="00CA7385" w:rsidRDefault="005B0D94" w:rsidP="005B0D94">
            <w:pPr>
              <w:jc w:val="center"/>
              <w:rPr>
                <w:rFonts w:ascii="Arial" w:hAnsi="Arial" w:cs="Arial"/>
                <w:sz w:val="16"/>
                <w:szCs w:val="16"/>
              </w:rPr>
            </w:pPr>
            <w:r w:rsidRPr="00CA7385">
              <w:rPr>
                <w:rFonts w:ascii="Arial" w:hAnsi="Arial" w:cs="Arial"/>
                <w:sz w:val="16"/>
                <w:szCs w:val="16"/>
              </w:rPr>
              <w:t>001.003.232</w:t>
            </w:r>
          </w:p>
        </w:tc>
        <w:tc>
          <w:tcPr>
            <w:tcW w:w="3686" w:type="dxa"/>
            <w:noWrap/>
            <w:vAlign w:val="bottom"/>
            <w:hideMark/>
          </w:tcPr>
          <w:p w14:paraId="6B8E90B7" w14:textId="558F3BD5" w:rsidR="005B0D94" w:rsidRPr="00CA7385" w:rsidRDefault="005B0D94" w:rsidP="005B0D94">
            <w:pPr>
              <w:jc w:val="both"/>
              <w:rPr>
                <w:rFonts w:ascii="Arial" w:hAnsi="Arial" w:cs="Arial"/>
                <w:sz w:val="16"/>
                <w:szCs w:val="16"/>
              </w:rPr>
            </w:pPr>
            <w:r w:rsidRPr="00CA7385">
              <w:rPr>
                <w:rFonts w:ascii="Arial" w:hAnsi="Arial" w:cs="Arial"/>
                <w:sz w:val="16"/>
                <w:szCs w:val="16"/>
              </w:rPr>
              <w:t>SACO TRANSPARENTE PARA "CESTA BASICA": SACO PLASTICO TRANSPARENTE, DE USO INSTITUCIONAL, DESTINADO AO ACONDICIONAMENTO E MONTAGEM DE "CESTAS BASICAS", CONFECCIONADO EM POLIETILENO DE BAIXA DENSIDADE (PEBD), POLIETILENO LINEAR (PELBD) OU MATERIAL DE DESEMPENHO EQUIVALENTE, COM ELEVADA TRANSPARENCIA, RESISTENCIA A TRACAO, RASGAMENTO E PERFURACAO, SUPORTANDO O ACONDICIONAMENTO DE GENEROS ALIMENTICIOS EMBALADOS SEM RUPTURA DURANTE O MANUSEIO E TRANSPORTE. DEVERA POSSUIR SOLDA UNIFORME, SEM FUROS, RASGOS, EMENDAS DEFEITUOSAS OU VAZAMENTOS, ACABAMENTO REGULAR E DIMENSOES COMPATIVEIS COM A FINALIDADE, PERMITINDO O ACONDICIONAMENTO SEGURO DOS PRODUTOS. ACONDICIONADO EM EMBALAGEM CONTENDO 100 UNIDADES, CONTENDO IDENTIFICACAO DO FABRICANTE, DIMENSOES, LOTE E DEMAIS INFORMACOES EXIGIDAS PELA LEGISLACAO APLICAVEL. FABRICANTE E MARCA DEVERAO SER INFORMADOS NA PROPOSTA. MARCAS DE REFERENCIA: EXTRUSA-PACK, EMBALIXO, DOVER-ROLL, PLASTMASTER OU EQUIVALENTE/SIMILAR OU DE QUALIDADE SUPERIOR.</w:t>
            </w:r>
          </w:p>
        </w:tc>
        <w:tc>
          <w:tcPr>
            <w:tcW w:w="992" w:type="dxa"/>
            <w:noWrap/>
            <w:vAlign w:val="bottom"/>
            <w:hideMark/>
          </w:tcPr>
          <w:p w14:paraId="1A5FCB4B" w14:textId="13023E58"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6806C839" w14:textId="21C00C17" w:rsidR="005B0D94" w:rsidRPr="00CA7385" w:rsidRDefault="005B0D94" w:rsidP="005B0D94">
            <w:pPr>
              <w:jc w:val="center"/>
              <w:rPr>
                <w:rFonts w:ascii="Arial" w:hAnsi="Arial" w:cs="Arial"/>
                <w:sz w:val="16"/>
                <w:szCs w:val="16"/>
              </w:rPr>
            </w:pPr>
            <w:r w:rsidRPr="00CA7385">
              <w:rPr>
                <w:rFonts w:ascii="Arial" w:hAnsi="Arial" w:cs="Arial"/>
                <w:sz w:val="16"/>
                <w:szCs w:val="16"/>
              </w:rPr>
              <w:t>240,</w:t>
            </w:r>
          </w:p>
        </w:tc>
        <w:tc>
          <w:tcPr>
            <w:tcW w:w="992" w:type="dxa"/>
            <w:noWrap/>
            <w:vAlign w:val="bottom"/>
            <w:hideMark/>
          </w:tcPr>
          <w:p w14:paraId="673C1396" w14:textId="121C5AD4" w:rsidR="005B0D94" w:rsidRPr="00CA7385" w:rsidRDefault="005B0D94" w:rsidP="005B0D94">
            <w:pPr>
              <w:jc w:val="right"/>
              <w:rPr>
                <w:rFonts w:ascii="Arial" w:hAnsi="Arial" w:cs="Arial"/>
                <w:sz w:val="16"/>
                <w:szCs w:val="16"/>
              </w:rPr>
            </w:pPr>
            <w:r w:rsidRPr="00CA7385">
              <w:rPr>
                <w:rFonts w:ascii="Arial" w:hAnsi="Arial" w:cs="Arial"/>
                <w:sz w:val="16"/>
                <w:szCs w:val="16"/>
              </w:rPr>
              <w:t>75,17</w:t>
            </w:r>
          </w:p>
        </w:tc>
        <w:tc>
          <w:tcPr>
            <w:tcW w:w="941" w:type="dxa"/>
            <w:noWrap/>
            <w:vAlign w:val="bottom"/>
            <w:hideMark/>
          </w:tcPr>
          <w:p w14:paraId="06C85C61" w14:textId="646F4B8B" w:rsidR="005B0D94" w:rsidRPr="00CA7385" w:rsidRDefault="005B0D94" w:rsidP="005B0D94">
            <w:pPr>
              <w:jc w:val="right"/>
              <w:rPr>
                <w:rFonts w:ascii="Arial" w:hAnsi="Arial" w:cs="Arial"/>
                <w:sz w:val="16"/>
                <w:szCs w:val="16"/>
              </w:rPr>
            </w:pPr>
            <w:r w:rsidRPr="00CA7385">
              <w:rPr>
                <w:rFonts w:ascii="Arial" w:hAnsi="Arial" w:cs="Arial"/>
                <w:sz w:val="16"/>
                <w:szCs w:val="16"/>
              </w:rPr>
              <w:t>18.040,80</w:t>
            </w:r>
          </w:p>
        </w:tc>
      </w:tr>
      <w:tr w:rsidR="00CA7385" w:rsidRPr="00CA7385" w14:paraId="3A01A369" w14:textId="77777777" w:rsidTr="00511C9D">
        <w:trPr>
          <w:trHeight w:val="20"/>
        </w:trPr>
        <w:tc>
          <w:tcPr>
            <w:tcW w:w="567" w:type="dxa"/>
            <w:noWrap/>
            <w:vAlign w:val="bottom"/>
            <w:hideMark/>
          </w:tcPr>
          <w:p w14:paraId="61904D65" w14:textId="71F901C1" w:rsidR="005B0D94" w:rsidRPr="00CA7385" w:rsidRDefault="005B0D94" w:rsidP="005B0D94">
            <w:pPr>
              <w:jc w:val="center"/>
              <w:rPr>
                <w:rFonts w:ascii="Arial" w:hAnsi="Arial" w:cs="Arial"/>
                <w:sz w:val="16"/>
                <w:szCs w:val="16"/>
              </w:rPr>
            </w:pPr>
            <w:r w:rsidRPr="00CA7385">
              <w:rPr>
                <w:rFonts w:ascii="Arial" w:hAnsi="Arial" w:cs="Arial"/>
                <w:sz w:val="16"/>
                <w:szCs w:val="16"/>
              </w:rPr>
              <w:t>71</w:t>
            </w:r>
          </w:p>
        </w:tc>
        <w:tc>
          <w:tcPr>
            <w:tcW w:w="1134" w:type="dxa"/>
            <w:noWrap/>
            <w:vAlign w:val="bottom"/>
            <w:hideMark/>
          </w:tcPr>
          <w:p w14:paraId="77F5F5AD" w14:textId="42F9816A" w:rsidR="005B0D94" w:rsidRPr="00CA7385" w:rsidRDefault="005B0D94" w:rsidP="005B0D94">
            <w:pPr>
              <w:jc w:val="center"/>
              <w:rPr>
                <w:rFonts w:ascii="Arial" w:hAnsi="Arial" w:cs="Arial"/>
                <w:sz w:val="16"/>
                <w:szCs w:val="16"/>
              </w:rPr>
            </w:pPr>
            <w:r w:rsidRPr="00CA7385">
              <w:rPr>
                <w:rFonts w:ascii="Arial" w:hAnsi="Arial" w:cs="Arial"/>
                <w:sz w:val="16"/>
                <w:szCs w:val="16"/>
              </w:rPr>
              <w:t>001.003.233</w:t>
            </w:r>
          </w:p>
        </w:tc>
        <w:tc>
          <w:tcPr>
            <w:tcW w:w="3686" w:type="dxa"/>
            <w:noWrap/>
            <w:vAlign w:val="bottom"/>
            <w:hideMark/>
          </w:tcPr>
          <w:p w14:paraId="31DEF3D2" w14:textId="798CD0FA"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SANITIZANTE PARA HORTIFRUTICOLAS (SALADAS) - 5 LITROS:SANITIZANTE LIQUIDO DE USO PROFISSIONAL, DESTINADO A HIGIENIZACAO DE FRUTAS, VERDURAS, LEGUMES E DEMAIS HORTIFRUTICOLAS, ADEQUADO PARA UTILIZACAO EM COZINHAS INDUSTRIAIS, ESCOLAS, CRECHES, UNIDADES DE SAUDE E DEMAIS SERVICOS DE ALIMENTACAO. DEVERA SER INDICADO PELO FABRICANTE PARA SANITIZACAO DE ALIMENTOS, APRESENTANDO EFICACIA NA REDUCAO DA CARGA MICROBIOLOGICA QUANDO UTILIZADO CONFORME AS INSTRUCOES DE USO, SEM ALTERAR SIGNIFICATIVAMENTE AS CARACTERISTICAS SENSORIAIS DOS ALIMENTOS. PRODUTO REGULARIZADO JUNTA A ANVISA, CONFORME LEGISLACAO VIGENTE, ACONDICIONADO EM GALAO CONTENDO 5 LITROS, COM TAMPA DE VEDACAO SEGURA E !ACRE DE INVIOLABILIDADE. A EMBALAGEM </w:t>
            </w:r>
            <w:r w:rsidRPr="00CA7385">
              <w:rPr>
                <w:rFonts w:ascii="Arial" w:hAnsi="Arial" w:cs="Arial"/>
                <w:sz w:val="16"/>
                <w:szCs w:val="16"/>
              </w:rPr>
              <w:lastRenderedPageBreak/>
              <w:t>DEVERA CANTER IDENTIFICACAO DO FABRICANTE, COMPOSICAO, CONCENTRACAO DO PRINCIPIO ATIVO, MODO DE PREPARO E TEMPO DE CONTATO DA SOLUCAO, LOTE, DATA DE FABRICACAO, PRAZO DE VALIDADE, ORIENTACOES DE ARMAZENAMENTO, INFORMACOES DE SEGURANCA E DEMAIS EXIGENCIAS LEGAIS. FABRICANTE E MARCA DEVERAO SER INFORMADOS NA PROPOSTA. MARCAS DE REFERENCIA: DIVERSEY, SPARTAN, OLEAK, AUDAX OU EQUIVALENTE/SIMILAR OU DE QUALIDADE SUPERIOR.</w:t>
            </w:r>
          </w:p>
        </w:tc>
        <w:tc>
          <w:tcPr>
            <w:tcW w:w="992" w:type="dxa"/>
            <w:noWrap/>
            <w:vAlign w:val="bottom"/>
            <w:hideMark/>
          </w:tcPr>
          <w:p w14:paraId="1B7DE7AA" w14:textId="0C77822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482D2978" w14:textId="527361A2" w:rsidR="005B0D94" w:rsidRPr="00CA7385" w:rsidRDefault="005B0D94" w:rsidP="005B0D94">
            <w:pPr>
              <w:jc w:val="center"/>
              <w:rPr>
                <w:rFonts w:ascii="Arial" w:hAnsi="Arial" w:cs="Arial"/>
                <w:sz w:val="16"/>
                <w:szCs w:val="16"/>
              </w:rPr>
            </w:pPr>
            <w:r w:rsidRPr="00CA7385">
              <w:rPr>
                <w:rFonts w:ascii="Arial" w:hAnsi="Arial" w:cs="Arial"/>
                <w:sz w:val="16"/>
                <w:szCs w:val="16"/>
              </w:rPr>
              <w:t>90,</w:t>
            </w:r>
          </w:p>
        </w:tc>
        <w:tc>
          <w:tcPr>
            <w:tcW w:w="992" w:type="dxa"/>
            <w:noWrap/>
            <w:vAlign w:val="bottom"/>
            <w:hideMark/>
          </w:tcPr>
          <w:p w14:paraId="079CA9BA" w14:textId="434D8FD8" w:rsidR="005B0D94" w:rsidRPr="00CA7385" w:rsidRDefault="005B0D94" w:rsidP="005B0D94">
            <w:pPr>
              <w:jc w:val="right"/>
              <w:rPr>
                <w:rFonts w:ascii="Arial" w:hAnsi="Arial" w:cs="Arial"/>
                <w:sz w:val="16"/>
                <w:szCs w:val="16"/>
              </w:rPr>
            </w:pPr>
            <w:r w:rsidRPr="00CA7385">
              <w:rPr>
                <w:rFonts w:ascii="Arial" w:hAnsi="Arial" w:cs="Arial"/>
                <w:sz w:val="16"/>
                <w:szCs w:val="16"/>
              </w:rPr>
              <w:t>92,99</w:t>
            </w:r>
          </w:p>
        </w:tc>
        <w:tc>
          <w:tcPr>
            <w:tcW w:w="941" w:type="dxa"/>
            <w:noWrap/>
            <w:vAlign w:val="bottom"/>
            <w:hideMark/>
          </w:tcPr>
          <w:p w14:paraId="202802D7" w14:textId="7E4550BC" w:rsidR="005B0D94" w:rsidRPr="00CA7385" w:rsidRDefault="005B0D94" w:rsidP="005B0D94">
            <w:pPr>
              <w:jc w:val="right"/>
              <w:rPr>
                <w:rFonts w:ascii="Arial" w:hAnsi="Arial" w:cs="Arial"/>
                <w:sz w:val="16"/>
                <w:szCs w:val="16"/>
              </w:rPr>
            </w:pPr>
            <w:r w:rsidRPr="00CA7385">
              <w:rPr>
                <w:rFonts w:ascii="Arial" w:hAnsi="Arial" w:cs="Arial"/>
                <w:sz w:val="16"/>
                <w:szCs w:val="16"/>
              </w:rPr>
              <w:t>8.369,10</w:t>
            </w:r>
          </w:p>
        </w:tc>
      </w:tr>
      <w:tr w:rsidR="00CA7385" w:rsidRPr="00CA7385" w14:paraId="65805C83" w14:textId="77777777" w:rsidTr="00511C9D">
        <w:trPr>
          <w:trHeight w:val="20"/>
        </w:trPr>
        <w:tc>
          <w:tcPr>
            <w:tcW w:w="567" w:type="dxa"/>
            <w:noWrap/>
            <w:vAlign w:val="bottom"/>
            <w:hideMark/>
          </w:tcPr>
          <w:p w14:paraId="6BE6BA8D" w14:textId="172F9FA1" w:rsidR="005B0D94" w:rsidRPr="00CA7385" w:rsidRDefault="005B0D94" w:rsidP="005B0D94">
            <w:pPr>
              <w:jc w:val="center"/>
              <w:rPr>
                <w:rFonts w:ascii="Arial" w:hAnsi="Arial" w:cs="Arial"/>
                <w:sz w:val="16"/>
                <w:szCs w:val="16"/>
              </w:rPr>
            </w:pPr>
            <w:r w:rsidRPr="00CA7385">
              <w:rPr>
                <w:rFonts w:ascii="Arial" w:hAnsi="Arial" w:cs="Arial"/>
                <w:sz w:val="16"/>
                <w:szCs w:val="16"/>
              </w:rPr>
              <w:t>72</w:t>
            </w:r>
          </w:p>
        </w:tc>
        <w:tc>
          <w:tcPr>
            <w:tcW w:w="1134" w:type="dxa"/>
            <w:noWrap/>
            <w:vAlign w:val="bottom"/>
            <w:hideMark/>
          </w:tcPr>
          <w:p w14:paraId="0D8F9109" w14:textId="6FEFCDC4" w:rsidR="005B0D94" w:rsidRPr="00CA7385" w:rsidRDefault="005B0D94" w:rsidP="005B0D94">
            <w:pPr>
              <w:jc w:val="center"/>
              <w:rPr>
                <w:rFonts w:ascii="Arial" w:hAnsi="Arial" w:cs="Arial"/>
                <w:sz w:val="16"/>
                <w:szCs w:val="16"/>
              </w:rPr>
            </w:pPr>
            <w:r w:rsidRPr="00CA7385">
              <w:rPr>
                <w:rFonts w:ascii="Arial" w:hAnsi="Arial" w:cs="Arial"/>
                <w:sz w:val="16"/>
                <w:szCs w:val="16"/>
              </w:rPr>
              <w:t>001.003.234</w:t>
            </w:r>
          </w:p>
        </w:tc>
        <w:tc>
          <w:tcPr>
            <w:tcW w:w="3686" w:type="dxa"/>
            <w:noWrap/>
            <w:vAlign w:val="bottom"/>
            <w:hideMark/>
          </w:tcPr>
          <w:p w14:paraId="57BBC9A1" w14:textId="66919079" w:rsidR="005B0D94" w:rsidRPr="00CA7385" w:rsidRDefault="005B0D94" w:rsidP="005B0D94">
            <w:pPr>
              <w:jc w:val="both"/>
              <w:rPr>
                <w:rFonts w:ascii="Arial" w:hAnsi="Arial" w:cs="Arial"/>
                <w:sz w:val="16"/>
                <w:szCs w:val="16"/>
              </w:rPr>
            </w:pPr>
            <w:r w:rsidRPr="00CA7385">
              <w:rPr>
                <w:rFonts w:ascii="Arial" w:hAnsi="Arial" w:cs="Arial"/>
                <w:sz w:val="16"/>
                <w:szCs w:val="16"/>
              </w:rPr>
              <w:t>SANITIZANTE PARA SUPERFICIES - 5 LITROS: SANITIZANTE LIQUIDO DESTINADO A HIGIENIZACAO E SANITIZACAO DE SUPERFICIES LAVAVEIS,COMO MESAS, BANCADAS, PISOS, PAREDES, EQUIPAMENTOS E DEMAIS SUPERFICIES COMPATIVEIS, PROPORCIONANDO ACAO SANITIZANTE CONFORME A FINALIDADE INDICADA PELO FABRICANTE. DEVERA POSSUIR PRINCIPIO ATIVO AUTORIZADO PELA ANVISA, APRESENTAR FORMULACAO HOMOGENEA, ESTAVEL, LIVRE DE SEPARACAO DE FASES OU PARTICULAS ESTRANHAS, PH COMPATIVEL COM A FINALIDADE DE USO E PERMITIR UTILIZACAO PURA OU DILUIDA, CONFORME ORIENTACAO DO FABRICANTE,COM INDICACAO DAS PROPORCOES DE USO E RENDIMENTO QUANDO APLICAVEL. PRODUTO REGULARIZADO JUNTO A ANVISA, EM CONFORMIDADE COM A LEGISLACAO VIGENTE APLICAVEL AOS SANEANTES. ACONDICIONADO EM GALAO PLASTICO RESISTENTE CONTENDO 5 LITROS, COM TAMPA, LACRE DE SEGURANCA E VEDACAO CONTRA VAZAMENTOS, CONTENDO IDENTIFICACAO DO FABRICANTE, COMPOSICAO, PRINCIPIO ATIVO E SUA CONCENTRACAO, MODO DE USO, DILUICAO (QUANDO APLICAVEL), LOTE, DATA DE FABRICACAO, VALIDADE, PRECAUCOES, NUMERO DA REGULARIZACAO SANITARIA E DEMAIS INFORMACOES EXIGIDAS PELA LEGISLACAO. FABRICANTE E MARCA DEVERAO SER INFORMADOS NA PROPOSTA. MARCAS DE REFERENDA: DIVERSEY, SPARTAN, AUDAX, BECKER OU EQUIVALENTE/SIMILAR OU DE QUALIDADE SUPERIOR</w:t>
            </w:r>
          </w:p>
        </w:tc>
        <w:tc>
          <w:tcPr>
            <w:tcW w:w="992" w:type="dxa"/>
            <w:noWrap/>
            <w:vAlign w:val="bottom"/>
            <w:hideMark/>
          </w:tcPr>
          <w:p w14:paraId="732C17A8" w14:textId="02EBCD60"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7D947F50" w14:textId="4B8A5A33"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44E526DC" w14:textId="178CA9BA" w:rsidR="005B0D94" w:rsidRPr="00CA7385" w:rsidRDefault="005B0D94" w:rsidP="005B0D94">
            <w:pPr>
              <w:jc w:val="right"/>
              <w:rPr>
                <w:rFonts w:ascii="Arial" w:hAnsi="Arial" w:cs="Arial"/>
                <w:sz w:val="16"/>
                <w:szCs w:val="16"/>
              </w:rPr>
            </w:pPr>
            <w:r w:rsidRPr="00CA7385">
              <w:rPr>
                <w:rFonts w:ascii="Arial" w:hAnsi="Arial" w:cs="Arial"/>
                <w:sz w:val="16"/>
                <w:szCs w:val="16"/>
              </w:rPr>
              <w:t>131,61</w:t>
            </w:r>
          </w:p>
        </w:tc>
        <w:tc>
          <w:tcPr>
            <w:tcW w:w="941" w:type="dxa"/>
            <w:noWrap/>
            <w:vAlign w:val="bottom"/>
            <w:hideMark/>
          </w:tcPr>
          <w:p w14:paraId="26109712" w14:textId="6D6EC389" w:rsidR="005B0D94" w:rsidRPr="00CA7385" w:rsidRDefault="005B0D94" w:rsidP="005B0D94">
            <w:pPr>
              <w:jc w:val="right"/>
              <w:rPr>
                <w:rFonts w:ascii="Arial" w:hAnsi="Arial" w:cs="Arial"/>
                <w:sz w:val="16"/>
                <w:szCs w:val="16"/>
              </w:rPr>
            </w:pPr>
            <w:r w:rsidRPr="00CA7385">
              <w:rPr>
                <w:rFonts w:ascii="Arial" w:hAnsi="Arial" w:cs="Arial"/>
                <w:sz w:val="16"/>
                <w:szCs w:val="16"/>
              </w:rPr>
              <w:t>19.741,50</w:t>
            </w:r>
          </w:p>
        </w:tc>
      </w:tr>
      <w:tr w:rsidR="00CA7385" w:rsidRPr="00CA7385" w14:paraId="38DD41D1" w14:textId="77777777" w:rsidTr="00511C9D">
        <w:trPr>
          <w:trHeight w:val="20"/>
        </w:trPr>
        <w:tc>
          <w:tcPr>
            <w:tcW w:w="567" w:type="dxa"/>
            <w:noWrap/>
            <w:vAlign w:val="bottom"/>
            <w:hideMark/>
          </w:tcPr>
          <w:p w14:paraId="64F171BB" w14:textId="1D3340D5" w:rsidR="005B0D94" w:rsidRPr="00CA7385" w:rsidRDefault="005B0D94" w:rsidP="005B0D94">
            <w:pPr>
              <w:jc w:val="center"/>
              <w:rPr>
                <w:rFonts w:ascii="Arial" w:hAnsi="Arial" w:cs="Arial"/>
                <w:sz w:val="16"/>
                <w:szCs w:val="16"/>
              </w:rPr>
            </w:pPr>
            <w:r w:rsidRPr="00CA7385">
              <w:rPr>
                <w:rFonts w:ascii="Arial" w:hAnsi="Arial" w:cs="Arial"/>
                <w:sz w:val="16"/>
                <w:szCs w:val="16"/>
              </w:rPr>
              <w:t>73</w:t>
            </w:r>
          </w:p>
        </w:tc>
        <w:tc>
          <w:tcPr>
            <w:tcW w:w="1134" w:type="dxa"/>
            <w:noWrap/>
            <w:vAlign w:val="bottom"/>
            <w:hideMark/>
          </w:tcPr>
          <w:p w14:paraId="1DA510AA" w14:textId="203CC7BD" w:rsidR="005B0D94" w:rsidRPr="00CA7385" w:rsidRDefault="005B0D94" w:rsidP="005B0D94">
            <w:pPr>
              <w:jc w:val="center"/>
              <w:rPr>
                <w:rFonts w:ascii="Arial" w:hAnsi="Arial" w:cs="Arial"/>
                <w:sz w:val="16"/>
                <w:szCs w:val="16"/>
              </w:rPr>
            </w:pPr>
            <w:r w:rsidRPr="00CA7385">
              <w:rPr>
                <w:rFonts w:ascii="Arial" w:hAnsi="Arial" w:cs="Arial"/>
                <w:sz w:val="16"/>
                <w:szCs w:val="16"/>
              </w:rPr>
              <w:t>001.003.235</w:t>
            </w:r>
          </w:p>
        </w:tc>
        <w:tc>
          <w:tcPr>
            <w:tcW w:w="3686" w:type="dxa"/>
            <w:noWrap/>
            <w:vAlign w:val="bottom"/>
            <w:hideMark/>
          </w:tcPr>
          <w:p w14:paraId="607D1BA7" w14:textId="5CA1EBC4"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SAPONACEO CREMOSO - 300 G: SAPONACEO CREMOSO, DESTINADO A LIMPEZA DE SUPERFICIES ESMALTADAS, CROMADAS, ACO INOXIDAVEL, PORCELANAS, LOUCAS SANITARIAS, AZULEJOS, FORMICAS, PANELAS E DEMAIS SUPERFICIES LAVAVEIS COMPATIVEIS, COM ACAO ABRASIVA SUAVE E CONTROLADA, EFICIENTE NA REMOCAO DE SUJEIRAS, GORDURAS, INCRUSTACOES LEVES E MANCHAS, SEM DANIFICAR AS SUPERFICIES QUANDO UTILIZADO CONFORME ORIENTACAO DO FABRICANTE. DEVERA APRESENTAR CONSISTENCIA CREMOSA HOMOGENEA, LIVRE DE SEPARACAO DE FASES OU PARTICULAS ESTRANHAS, PROPORCIONANDO FACIL APLICACAO, BORN RENDIMENTO E FACIL ENXAGUE, SEM DEIXAR RESIDUOS </w:t>
            </w:r>
            <w:r w:rsidRPr="00CA7385">
              <w:rPr>
                <w:rFonts w:ascii="Arial" w:hAnsi="Arial" w:cs="Arial"/>
                <w:sz w:val="16"/>
                <w:szCs w:val="16"/>
              </w:rPr>
              <w:lastRenderedPageBreak/>
              <w:t>EXCESSIVOS. PRODUTO REGULARIZADO PERANTE A ANVISA, ATENDENDO A LEGISLACAO SANITARIA VIGENTE APLICAVEL AOS SANEANTES. ACONDICIONADO EM FRASCO PLASTICO RESISTENTE CONTENDO NO MINIMO 300 G, COM TAMPA DE VEDACAO, CONTENDO IDENTIFICACAO DO FABRICANTE, COMPOSICAO, MODO DE USO, LOTE, DATA DE FABRICACAO, VALIDADE, PRECAUCOES, DADOS DE REGULARIZACAO SANITARIA QUANDO APLICAVEIS E DEMAIS INFORMACOES EXIGIDAS PELA LEGISLACAO. FABRICANTE E MARCA DEVERAO SER INFORMADOS NA PROPOSTA. MARCAS DE REFERENCIA: CIF, SAPOLIO RADIUM, SANY MIX OU EQUIVALENTE/SIMILAR OU DE QUALIDADE SUPERIOR</w:t>
            </w:r>
          </w:p>
        </w:tc>
        <w:tc>
          <w:tcPr>
            <w:tcW w:w="992" w:type="dxa"/>
            <w:noWrap/>
            <w:vAlign w:val="bottom"/>
            <w:hideMark/>
          </w:tcPr>
          <w:p w14:paraId="5E5C9C97" w14:textId="5BF6C79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21F04019" w14:textId="06C8EAAD"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18D7C07F" w14:textId="7365D02F" w:rsidR="005B0D94" w:rsidRPr="00CA7385" w:rsidRDefault="005B0D94" w:rsidP="005B0D94">
            <w:pPr>
              <w:jc w:val="right"/>
              <w:rPr>
                <w:rFonts w:ascii="Arial" w:hAnsi="Arial" w:cs="Arial"/>
                <w:sz w:val="16"/>
                <w:szCs w:val="16"/>
              </w:rPr>
            </w:pPr>
            <w:r w:rsidRPr="00CA7385">
              <w:rPr>
                <w:rFonts w:ascii="Arial" w:hAnsi="Arial" w:cs="Arial"/>
                <w:sz w:val="16"/>
                <w:szCs w:val="16"/>
              </w:rPr>
              <w:t>9,35</w:t>
            </w:r>
          </w:p>
        </w:tc>
        <w:tc>
          <w:tcPr>
            <w:tcW w:w="941" w:type="dxa"/>
            <w:noWrap/>
            <w:vAlign w:val="bottom"/>
            <w:hideMark/>
          </w:tcPr>
          <w:p w14:paraId="28009191" w14:textId="5C99718B" w:rsidR="005B0D94" w:rsidRPr="00CA7385" w:rsidRDefault="005B0D94" w:rsidP="005B0D94">
            <w:pPr>
              <w:jc w:val="right"/>
              <w:rPr>
                <w:rFonts w:ascii="Arial" w:hAnsi="Arial" w:cs="Arial"/>
                <w:sz w:val="16"/>
                <w:szCs w:val="16"/>
              </w:rPr>
            </w:pPr>
            <w:r w:rsidRPr="00CA7385">
              <w:rPr>
                <w:rFonts w:ascii="Arial" w:hAnsi="Arial" w:cs="Arial"/>
                <w:sz w:val="16"/>
                <w:szCs w:val="16"/>
              </w:rPr>
              <w:t>4.207,50</w:t>
            </w:r>
          </w:p>
        </w:tc>
      </w:tr>
      <w:tr w:rsidR="00CA7385" w:rsidRPr="00CA7385" w14:paraId="3EC18470" w14:textId="77777777" w:rsidTr="00511C9D">
        <w:trPr>
          <w:trHeight w:val="20"/>
        </w:trPr>
        <w:tc>
          <w:tcPr>
            <w:tcW w:w="567" w:type="dxa"/>
            <w:noWrap/>
            <w:vAlign w:val="bottom"/>
            <w:hideMark/>
          </w:tcPr>
          <w:p w14:paraId="1B32B61C" w14:textId="453E1F51" w:rsidR="005B0D94" w:rsidRPr="00CA7385" w:rsidRDefault="005B0D94" w:rsidP="005B0D94">
            <w:pPr>
              <w:jc w:val="center"/>
              <w:rPr>
                <w:rFonts w:ascii="Arial" w:hAnsi="Arial" w:cs="Arial"/>
                <w:sz w:val="16"/>
                <w:szCs w:val="16"/>
              </w:rPr>
            </w:pPr>
            <w:r w:rsidRPr="00CA7385">
              <w:rPr>
                <w:rFonts w:ascii="Arial" w:hAnsi="Arial" w:cs="Arial"/>
                <w:sz w:val="16"/>
                <w:szCs w:val="16"/>
              </w:rPr>
              <w:t>74</w:t>
            </w:r>
          </w:p>
        </w:tc>
        <w:tc>
          <w:tcPr>
            <w:tcW w:w="1134" w:type="dxa"/>
            <w:noWrap/>
            <w:vAlign w:val="bottom"/>
            <w:hideMark/>
          </w:tcPr>
          <w:p w14:paraId="03811915" w14:textId="0203BDAB" w:rsidR="005B0D94" w:rsidRPr="00CA7385" w:rsidRDefault="005B0D94" w:rsidP="005B0D94">
            <w:pPr>
              <w:jc w:val="center"/>
              <w:rPr>
                <w:rFonts w:ascii="Arial" w:hAnsi="Arial" w:cs="Arial"/>
                <w:sz w:val="16"/>
                <w:szCs w:val="16"/>
              </w:rPr>
            </w:pPr>
            <w:r w:rsidRPr="00CA7385">
              <w:rPr>
                <w:rFonts w:ascii="Arial" w:hAnsi="Arial" w:cs="Arial"/>
                <w:sz w:val="16"/>
                <w:szCs w:val="16"/>
              </w:rPr>
              <w:t>001.003.236</w:t>
            </w:r>
          </w:p>
        </w:tc>
        <w:tc>
          <w:tcPr>
            <w:tcW w:w="3686" w:type="dxa"/>
            <w:noWrap/>
            <w:vAlign w:val="bottom"/>
            <w:hideMark/>
          </w:tcPr>
          <w:p w14:paraId="0AABE3FE" w14:textId="32691239" w:rsidR="005B0D94" w:rsidRPr="00CA7385" w:rsidRDefault="005B0D94" w:rsidP="005B0D94">
            <w:pPr>
              <w:jc w:val="both"/>
              <w:rPr>
                <w:rFonts w:ascii="Arial" w:hAnsi="Arial" w:cs="Arial"/>
                <w:sz w:val="16"/>
                <w:szCs w:val="16"/>
              </w:rPr>
            </w:pPr>
            <w:r w:rsidRPr="00CA7385">
              <w:rPr>
                <w:rFonts w:ascii="Arial" w:hAnsi="Arial" w:cs="Arial"/>
                <w:sz w:val="16"/>
                <w:szCs w:val="16"/>
              </w:rPr>
              <w:t>SAPONACEO EM PO - 300 G: SAPONACEO EM PO, COM ACAO ABRASIVA SUAVE E CONTROLADA, INDICADO PARA LIMPEZA DE SUPERFFCIES RESISTENTES, LOUCAS, AZULEJOS, PIAS, PANELAS, METAIS, ACO INOXIDAVEL E DEMAIS SUPERFFCIES COMPATIVEIS, PROPORCIONANDO EFICIENTE REMOCAO DE SUJEIRAS ADERIDAS, GORDURAS, INCRUSTACOES !EVES E MANCHAS, SEM DANIFICAR AS SUPERFFCIES QUANDO UTILIZADO CONFORME ORIENTACAO DO FABRICANTE. DEVERA APRESENTAR ASPECTO HOMOGENEO, LIVRE DE UMIDADE, EMPEDRAMENTO OU PARTFCULAS ESTRANHAS, PROPORCIONANDO FACIL APLICACAO E ENXAGUE, SEM DEIXAR RESIDUOS EXCESSIVOS. PRODUTO REGULARIZADO PERANTE A ANVISA,ATENDENDO A LEGISLACAO SANITARIA VIGENTE APLICAVEL AOS SANEANTES. ACONDICIONADO EM EMBALAGEM RESISTENTE CONTENDO, NO MINIMO, 300 G, DEVIDAMENTE LACRADA, COM IDENTIFICACAO DO FABRICANTE, COMPOSICAO, MODO DE USO, LOTE, DATA DE FABRICACAO, VALIDADE, PRECAUCOES, DADOS DE REGULARIZACAO SANITARIA QUANDO APLICAVEIS E DEMAIS INFORMACOES EXIGIDAS PELA LEGISLACAO. FABRICANTE E MARCA DEVERAO SER INFORMADOS NA PROPOSTA. MARCAS DE REFERENCIA: SAPOIIO RADIUM, BOMBRIL, SANY MIX OU EQUIVALENTE/SIMILAR OU DE QUALIDADE SUPERIOR.</w:t>
            </w:r>
          </w:p>
        </w:tc>
        <w:tc>
          <w:tcPr>
            <w:tcW w:w="992" w:type="dxa"/>
            <w:noWrap/>
            <w:vAlign w:val="bottom"/>
            <w:hideMark/>
          </w:tcPr>
          <w:p w14:paraId="2B9F97D6" w14:textId="331547B5"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2490AEE8" w14:textId="2DA2BC3A"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5D92BCAB" w14:textId="5E11285B" w:rsidR="005B0D94" w:rsidRPr="00CA7385" w:rsidRDefault="005B0D94" w:rsidP="005B0D94">
            <w:pPr>
              <w:jc w:val="right"/>
              <w:rPr>
                <w:rFonts w:ascii="Arial" w:hAnsi="Arial" w:cs="Arial"/>
                <w:sz w:val="16"/>
                <w:szCs w:val="16"/>
              </w:rPr>
            </w:pPr>
            <w:r w:rsidRPr="00CA7385">
              <w:rPr>
                <w:rFonts w:ascii="Arial" w:hAnsi="Arial" w:cs="Arial"/>
                <w:sz w:val="16"/>
                <w:szCs w:val="16"/>
              </w:rPr>
              <w:t>8,36</w:t>
            </w:r>
          </w:p>
        </w:tc>
        <w:tc>
          <w:tcPr>
            <w:tcW w:w="941" w:type="dxa"/>
            <w:noWrap/>
            <w:vAlign w:val="bottom"/>
            <w:hideMark/>
          </w:tcPr>
          <w:p w14:paraId="615CC369" w14:textId="4189EDF7" w:rsidR="005B0D94" w:rsidRPr="00CA7385" w:rsidRDefault="005B0D94" w:rsidP="005B0D94">
            <w:pPr>
              <w:jc w:val="right"/>
              <w:rPr>
                <w:rFonts w:ascii="Arial" w:hAnsi="Arial" w:cs="Arial"/>
                <w:sz w:val="16"/>
                <w:szCs w:val="16"/>
              </w:rPr>
            </w:pPr>
            <w:r w:rsidRPr="00CA7385">
              <w:rPr>
                <w:rFonts w:ascii="Arial" w:hAnsi="Arial" w:cs="Arial"/>
                <w:sz w:val="16"/>
                <w:szCs w:val="16"/>
              </w:rPr>
              <w:t>3.762,00</w:t>
            </w:r>
          </w:p>
        </w:tc>
      </w:tr>
      <w:tr w:rsidR="00CA7385" w:rsidRPr="00CA7385" w14:paraId="533D6F6F" w14:textId="77777777" w:rsidTr="00511C9D">
        <w:trPr>
          <w:trHeight w:val="20"/>
        </w:trPr>
        <w:tc>
          <w:tcPr>
            <w:tcW w:w="567" w:type="dxa"/>
            <w:noWrap/>
            <w:vAlign w:val="bottom"/>
            <w:hideMark/>
          </w:tcPr>
          <w:p w14:paraId="210288BE" w14:textId="011DFC06" w:rsidR="005B0D94" w:rsidRPr="00CA7385" w:rsidRDefault="005B0D94" w:rsidP="005B0D94">
            <w:pPr>
              <w:jc w:val="center"/>
              <w:rPr>
                <w:rFonts w:ascii="Arial" w:hAnsi="Arial" w:cs="Arial"/>
                <w:sz w:val="16"/>
                <w:szCs w:val="16"/>
              </w:rPr>
            </w:pPr>
            <w:r w:rsidRPr="00CA7385">
              <w:rPr>
                <w:rFonts w:ascii="Arial" w:hAnsi="Arial" w:cs="Arial"/>
                <w:sz w:val="16"/>
                <w:szCs w:val="16"/>
              </w:rPr>
              <w:t>75</w:t>
            </w:r>
          </w:p>
        </w:tc>
        <w:tc>
          <w:tcPr>
            <w:tcW w:w="1134" w:type="dxa"/>
            <w:noWrap/>
            <w:vAlign w:val="bottom"/>
            <w:hideMark/>
          </w:tcPr>
          <w:p w14:paraId="7944A282" w14:textId="7A3E3CE4" w:rsidR="005B0D94" w:rsidRPr="00CA7385" w:rsidRDefault="005B0D94" w:rsidP="005B0D94">
            <w:pPr>
              <w:jc w:val="center"/>
              <w:rPr>
                <w:rFonts w:ascii="Arial" w:hAnsi="Arial" w:cs="Arial"/>
                <w:sz w:val="16"/>
                <w:szCs w:val="16"/>
              </w:rPr>
            </w:pPr>
            <w:r w:rsidRPr="00CA7385">
              <w:rPr>
                <w:rFonts w:ascii="Arial" w:hAnsi="Arial" w:cs="Arial"/>
                <w:sz w:val="16"/>
                <w:szCs w:val="16"/>
              </w:rPr>
              <w:t>001.003.237</w:t>
            </w:r>
          </w:p>
        </w:tc>
        <w:tc>
          <w:tcPr>
            <w:tcW w:w="3686" w:type="dxa"/>
            <w:noWrap/>
            <w:vAlign w:val="bottom"/>
            <w:hideMark/>
          </w:tcPr>
          <w:p w14:paraId="591B4BFD" w14:textId="5075308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SHAMPOO INFANTIL- 500 ML: SHAMPOO DE USO INFANTIL, DESTINADO A HIGIENE DOS CABELOS E DO COURO CABELUDO, COM FORMULACAO SUAVE, DERMATOLOGICAMENTE TESTADA, HIPOALERGENICA, COM PH FISIOLOGICO E ADEQUADA AO USO FREQUENTE EM CRIANCAS. DEVERA PROPORCIONAR LIMPEZA EFICIENTE, FACIL ENXAGUE, SEM RESSECAR OS FIOS OU IRRITAR O COURO CABELUDO, COM FRAGRANCIA SUAVE. PRODUTO REGULARIZADO JUNTO A ANVISA, CONFORME LEGISLACAO VIGENTE. ACONDICIONADO EM FRASCO CONTENDO 500 ML, COM TAMPA DE VEDACAO SEGURA, LACRE DE INVIOLABILIDADE, IDENTIFICACAO DO FABRICANTE, COMPOSICAO, MODO DE USO, LOTE, DATA DE FABRICACAO, PRAZO </w:t>
            </w:r>
            <w:r w:rsidRPr="00CA7385">
              <w:rPr>
                <w:rFonts w:ascii="Arial" w:hAnsi="Arial" w:cs="Arial"/>
                <w:sz w:val="16"/>
                <w:szCs w:val="16"/>
              </w:rPr>
              <w:lastRenderedPageBreak/>
              <w:t>DE VALIDADE E DEMAIS INFORMACOES OBRIGATORIAS. FABRICANTE E MARCA DEVERAO SER INFORMADOS NA PROPOSTA. MARCAS DE REFERENCIA: JOHNSON'S BABY, BABY DOVE, GRANADO BEBE, TRA LA LA KIDS OU EQUIVALENTE/SIMILAR OU DE QUALIDADE SUPERIOR.</w:t>
            </w:r>
          </w:p>
        </w:tc>
        <w:tc>
          <w:tcPr>
            <w:tcW w:w="992" w:type="dxa"/>
            <w:noWrap/>
            <w:vAlign w:val="bottom"/>
            <w:hideMark/>
          </w:tcPr>
          <w:p w14:paraId="16C997E4" w14:textId="6AB5A3FF"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4ED4C717" w14:textId="14EAEC5A"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53E69F36" w14:textId="470A29CB" w:rsidR="005B0D94" w:rsidRPr="00CA7385" w:rsidRDefault="005B0D94" w:rsidP="005B0D94">
            <w:pPr>
              <w:jc w:val="right"/>
              <w:rPr>
                <w:rFonts w:ascii="Arial" w:hAnsi="Arial" w:cs="Arial"/>
                <w:sz w:val="16"/>
                <w:szCs w:val="16"/>
              </w:rPr>
            </w:pPr>
            <w:r w:rsidRPr="00CA7385">
              <w:rPr>
                <w:rFonts w:ascii="Arial" w:hAnsi="Arial" w:cs="Arial"/>
                <w:sz w:val="16"/>
                <w:szCs w:val="16"/>
              </w:rPr>
              <w:t>18,92</w:t>
            </w:r>
          </w:p>
        </w:tc>
        <w:tc>
          <w:tcPr>
            <w:tcW w:w="941" w:type="dxa"/>
            <w:noWrap/>
            <w:vAlign w:val="bottom"/>
            <w:hideMark/>
          </w:tcPr>
          <w:p w14:paraId="5176BCFF" w14:textId="46CB31F9" w:rsidR="005B0D94" w:rsidRPr="00CA7385" w:rsidRDefault="005B0D94" w:rsidP="005B0D94">
            <w:pPr>
              <w:jc w:val="right"/>
              <w:rPr>
                <w:rFonts w:ascii="Arial" w:hAnsi="Arial" w:cs="Arial"/>
                <w:sz w:val="16"/>
                <w:szCs w:val="16"/>
              </w:rPr>
            </w:pPr>
            <w:r w:rsidRPr="00CA7385">
              <w:rPr>
                <w:rFonts w:ascii="Arial" w:hAnsi="Arial" w:cs="Arial"/>
                <w:sz w:val="16"/>
                <w:szCs w:val="16"/>
              </w:rPr>
              <w:t>8.514,00</w:t>
            </w:r>
          </w:p>
        </w:tc>
      </w:tr>
      <w:tr w:rsidR="00CA7385" w:rsidRPr="00CA7385" w14:paraId="271D80D6" w14:textId="77777777" w:rsidTr="00511C9D">
        <w:trPr>
          <w:trHeight w:val="20"/>
        </w:trPr>
        <w:tc>
          <w:tcPr>
            <w:tcW w:w="567" w:type="dxa"/>
            <w:noWrap/>
            <w:vAlign w:val="bottom"/>
            <w:hideMark/>
          </w:tcPr>
          <w:p w14:paraId="76E8C545" w14:textId="13CB8CBC" w:rsidR="005B0D94" w:rsidRPr="00CA7385" w:rsidRDefault="005B0D94" w:rsidP="005B0D94">
            <w:pPr>
              <w:jc w:val="center"/>
              <w:rPr>
                <w:rFonts w:ascii="Arial" w:hAnsi="Arial" w:cs="Arial"/>
                <w:sz w:val="16"/>
                <w:szCs w:val="16"/>
              </w:rPr>
            </w:pPr>
            <w:r w:rsidRPr="00CA7385">
              <w:rPr>
                <w:rFonts w:ascii="Arial" w:hAnsi="Arial" w:cs="Arial"/>
                <w:sz w:val="16"/>
                <w:szCs w:val="16"/>
              </w:rPr>
              <w:t>76</w:t>
            </w:r>
          </w:p>
        </w:tc>
        <w:tc>
          <w:tcPr>
            <w:tcW w:w="1134" w:type="dxa"/>
            <w:noWrap/>
            <w:vAlign w:val="bottom"/>
            <w:hideMark/>
          </w:tcPr>
          <w:p w14:paraId="5AE4E100" w14:textId="52E24337" w:rsidR="005B0D94" w:rsidRPr="00CA7385" w:rsidRDefault="005B0D94" w:rsidP="005B0D94">
            <w:pPr>
              <w:jc w:val="center"/>
              <w:rPr>
                <w:rFonts w:ascii="Arial" w:hAnsi="Arial" w:cs="Arial"/>
                <w:sz w:val="16"/>
                <w:szCs w:val="16"/>
              </w:rPr>
            </w:pPr>
            <w:r w:rsidRPr="00CA7385">
              <w:rPr>
                <w:rFonts w:ascii="Arial" w:hAnsi="Arial" w:cs="Arial"/>
                <w:sz w:val="16"/>
                <w:szCs w:val="16"/>
              </w:rPr>
              <w:t>001.003.238</w:t>
            </w:r>
          </w:p>
        </w:tc>
        <w:tc>
          <w:tcPr>
            <w:tcW w:w="3686" w:type="dxa"/>
            <w:noWrap/>
            <w:vAlign w:val="bottom"/>
            <w:hideMark/>
          </w:tcPr>
          <w:p w14:paraId="19989D6F" w14:textId="2241EC2F" w:rsidR="005B0D94" w:rsidRPr="00CA7385" w:rsidRDefault="005B0D94" w:rsidP="005B0D94">
            <w:pPr>
              <w:jc w:val="both"/>
              <w:rPr>
                <w:rFonts w:ascii="Arial" w:hAnsi="Arial" w:cs="Arial"/>
                <w:sz w:val="16"/>
                <w:szCs w:val="16"/>
              </w:rPr>
            </w:pPr>
            <w:r w:rsidRPr="00CA7385">
              <w:rPr>
                <w:rFonts w:ascii="Arial" w:hAnsi="Arial" w:cs="Arial"/>
                <w:sz w:val="16"/>
                <w:szCs w:val="16"/>
              </w:rPr>
              <w:t>SUPORTE PARA COPO DESCARTAVEL 180 ML EM ACO: SUPORTE PARA COPOS DESCARTAVEIS COM CAPACIDADE DE 180 ML, CONFECCIONADO EM ACO INOXIDAVEL OU ACO COM ACABAMENTO RESISTENTE A CORROSAO, COM ESTRUTURA FIRME E RESISTENTE, ADEQUADO PARA USO EM AMBIENTES INSTITUCIONAIS, COZINHAS, REPARTICOES PUBLICAS E AREAS DE ATENDIMENTO. DEVERA PERMITIR A RETIRADA INDIVIDUAL DOS COPOS DE FORMA PRATICA E SEGURA, SENDO COMPATIVEL COM COPOS DESCARTAVEIS DE 180 ML. EMBALAGEM DE FORNECIMENTO: UNIDADE. MARCAS DE REFERENCIA: TRAMONTINA, BRINOX, FUTURE OU EQUIVALENTE DE QUALIDADE IGUAL OU SUPERIOR.</w:t>
            </w:r>
          </w:p>
        </w:tc>
        <w:tc>
          <w:tcPr>
            <w:tcW w:w="992" w:type="dxa"/>
            <w:noWrap/>
            <w:vAlign w:val="bottom"/>
            <w:hideMark/>
          </w:tcPr>
          <w:p w14:paraId="3B9D1D10" w14:textId="09292F3A"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570B7A5" w14:textId="4B20CC80" w:rsidR="005B0D94" w:rsidRPr="00CA7385" w:rsidRDefault="005B0D94" w:rsidP="005B0D94">
            <w:pPr>
              <w:jc w:val="center"/>
              <w:rPr>
                <w:rFonts w:ascii="Arial" w:hAnsi="Arial" w:cs="Arial"/>
                <w:sz w:val="16"/>
                <w:szCs w:val="16"/>
              </w:rPr>
            </w:pPr>
            <w:r w:rsidRPr="00CA7385">
              <w:rPr>
                <w:rFonts w:ascii="Arial" w:hAnsi="Arial" w:cs="Arial"/>
                <w:sz w:val="16"/>
                <w:szCs w:val="16"/>
              </w:rPr>
              <w:t>60,</w:t>
            </w:r>
          </w:p>
        </w:tc>
        <w:tc>
          <w:tcPr>
            <w:tcW w:w="992" w:type="dxa"/>
            <w:noWrap/>
            <w:vAlign w:val="bottom"/>
            <w:hideMark/>
          </w:tcPr>
          <w:p w14:paraId="2041FDB3" w14:textId="215F6BB7" w:rsidR="005B0D94" w:rsidRPr="00CA7385" w:rsidRDefault="005B0D94" w:rsidP="005B0D94">
            <w:pPr>
              <w:jc w:val="right"/>
              <w:rPr>
                <w:rFonts w:ascii="Arial" w:hAnsi="Arial" w:cs="Arial"/>
                <w:sz w:val="16"/>
                <w:szCs w:val="16"/>
              </w:rPr>
            </w:pPr>
            <w:r w:rsidRPr="00CA7385">
              <w:rPr>
                <w:rFonts w:ascii="Arial" w:hAnsi="Arial" w:cs="Arial"/>
                <w:sz w:val="16"/>
                <w:szCs w:val="16"/>
              </w:rPr>
              <w:t>79,60</w:t>
            </w:r>
          </w:p>
        </w:tc>
        <w:tc>
          <w:tcPr>
            <w:tcW w:w="941" w:type="dxa"/>
            <w:noWrap/>
            <w:vAlign w:val="bottom"/>
            <w:hideMark/>
          </w:tcPr>
          <w:p w14:paraId="1EAE7DD1" w14:textId="6ADB110F" w:rsidR="005B0D94" w:rsidRPr="00CA7385" w:rsidRDefault="005B0D94" w:rsidP="005B0D94">
            <w:pPr>
              <w:jc w:val="right"/>
              <w:rPr>
                <w:rFonts w:ascii="Arial" w:hAnsi="Arial" w:cs="Arial"/>
                <w:sz w:val="16"/>
                <w:szCs w:val="16"/>
              </w:rPr>
            </w:pPr>
            <w:r w:rsidRPr="00CA7385">
              <w:rPr>
                <w:rFonts w:ascii="Arial" w:hAnsi="Arial" w:cs="Arial"/>
                <w:sz w:val="16"/>
                <w:szCs w:val="16"/>
              </w:rPr>
              <w:t>4.776,00</w:t>
            </w:r>
          </w:p>
        </w:tc>
      </w:tr>
      <w:tr w:rsidR="00CA7385" w:rsidRPr="00CA7385" w14:paraId="1F344BF6" w14:textId="77777777" w:rsidTr="00511C9D">
        <w:trPr>
          <w:trHeight w:val="20"/>
        </w:trPr>
        <w:tc>
          <w:tcPr>
            <w:tcW w:w="567" w:type="dxa"/>
            <w:noWrap/>
            <w:vAlign w:val="bottom"/>
            <w:hideMark/>
          </w:tcPr>
          <w:p w14:paraId="31E45747" w14:textId="00135CF9" w:rsidR="005B0D94" w:rsidRPr="00CA7385" w:rsidRDefault="005B0D94" w:rsidP="005B0D94">
            <w:pPr>
              <w:jc w:val="center"/>
              <w:rPr>
                <w:rFonts w:ascii="Arial" w:hAnsi="Arial" w:cs="Arial"/>
                <w:sz w:val="16"/>
                <w:szCs w:val="16"/>
              </w:rPr>
            </w:pPr>
            <w:r w:rsidRPr="00CA7385">
              <w:rPr>
                <w:rFonts w:ascii="Arial" w:hAnsi="Arial" w:cs="Arial"/>
                <w:sz w:val="16"/>
                <w:szCs w:val="16"/>
              </w:rPr>
              <w:t>77</w:t>
            </w:r>
          </w:p>
        </w:tc>
        <w:tc>
          <w:tcPr>
            <w:tcW w:w="1134" w:type="dxa"/>
            <w:noWrap/>
            <w:vAlign w:val="bottom"/>
            <w:hideMark/>
          </w:tcPr>
          <w:p w14:paraId="1FF507DA" w14:textId="66CA770C" w:rsidR="005B0D94" w:rsidRPr="00CA7385" w:rsidRDefault="005B0D94" w:rsidP="005B0D94">
            <w:pPr>
              <w:jc w:val="center"/>
              <w:rPr>
                <w:rFonts w:ascii="Arial" w:hAnsi="Arial" w:cs="Arial"/>
                <w:sz w:val="16"/>
                <w:szCs w:val="16"/>
              </w:rPr>
            </w:pPr>
            <w:r w:rsidRPr="00CA7385">
              <w:rPr>
                <w:rFonts w:ascii="Arial" w:hAnsi="Arial" w:cs="Arial"/>
                <w:sz w:val="16"/>
                <w:szCs w:val="16"/>
              </w:rPr>
              <w:t>001.003.239</w:t>
            </w:r>
          </w:p>
        </w:tc>
        <w:tc>
          <w:tcPr>
            <w:tcW w:w="3686" w:type="dxa"/>
            <w:noWrap/>
            <w:vAlign w:val="bottom"/>
            <w:hideMark/>
          </w:tcPr>
          <w:p w14:paraId="163AED7F" w14:textId="3E35764B" w:rsidR="005B0D94" w:rsidRPr="00CA7385" w:rsidRDefault="005B0D94" w:rsidP="005B0D94">
            <w:pPr>
              <w:jc w:val="both"/>
              <w:rPr>
                <w:rFonts w:ascii="Arial" w:hAnsi="Arial" w:cs="Arial"/>
                <w:sz w:val="16"/>
                <w:szCs w:val="16"/>
              </w:rPr>
            </w:pPr>
            <w:r w:rsidRPr="00CA7385">
              <w:rPr>
                <w:rFonts w:ascii="Arial" w:hAnsi="Arial" w:cs="Arial"/>
                <w:sz w:val="16"/>
                <w:szCs w:val="16"/>
              </w:rPr>
              <w:t>SUPORTE PARA COPO DESCARTAVEL 5O ML EM ACO: SUPORTE PARA COPOS DESCARTAVEIS COM CAPACIDADE DE 5O ML, CONFECCIONADO EM ACO INOXIDAVEL OU ACO COM ACABAMENTO RESISTENTE A CORROSAO, COM ESTRUTURA FIRME, RESISTENTE E DE FACIL HIGIENIZACAO, ADEQUADO PARA USO EM AMBIENTES INSTITUCIONAIS, COZINHAS, REPARTICOES PUBLICAS E AREAS DE ATENDIMENTO. DEVERA PERMITIR A RETIRADA INDIVIDUAL DOS COPOS DE FORMA PRATICA E SEGURA, SENDO COMPATIVEL COM COPOS DESCARTAVEIS DE 5O ML. EMBALAGEM DE FORNECIMENTO: UNIDADE. MARCAS DE REFERENCIA: TRAMONTINA, BRINOX, FUTURE OU EQUIVALENTE DE QUALIDADE IGUAL OU SUPERIOR</w:t>
            </w:r>
          </w:p>
        </w:tc>
        <w:tc>
          <w:tcPr>
            <w:tcW w:w="992" w:type="dxa"/>
            <w:noWrap/>
            <w:vAlign w:val="bottom"/>
            <w:hideMark/>
          </w:tcPr>
          <w:p w14:paraId="73F51957" w14:textId="604C5EEC"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CDA264E" w14:textId="445794A0" w:rsidR="005B0D94" w:rsidRPr="00CA7385" w:rsidRDefault="005B0D94" w:rsidP="005B0D94">
            <w:pPr>
              <w:jc w:val="center"/>
              <w:rPr>
                <w:rFonts w:ascii="Arial" w:hAnsi="Arial" w:cs="Arial"/>
                <w:sz w:val="16"/>
                <w:szCs w:val="16"/>
              </w:rPr>
            </w:pPr>
            <w:r w:rsidRPr="00CA7385">
              <w:rPr>
                <w:rFonts w:ascii="Arial" w:hAnsi="Arial" w:cs="Arial"/>
                <w:sz w:val="16"/>
                <w:szCs w:val="16"/>
              </w:rPr>
              <w:t>60,</w:t>
            </w:r>
          </w:p>
        </w:tc>
        <w:tc>
          <w:tcPr>
            <w:tcW w:w="992" w:type="dxa"/>
            <w:noWrap/>
            <w:vAlign w:val="bottom"/>
            <w:hideMark/>
          </w:tcPr>
          <w:p w14:paraId="77FC3003" w14:textId="2AE33C4D" w:rsidR="005B0D94" w:rsidRPr="00CA7385" w:rsidRDefault="005B0D94" w:rsidP="005B0D94">
            <w:pPr>
              <w:jc w:val="right"/>
              <w:rPr>
                <w:rFonts w:ascii="Arial" w:hAnsi="Arial" w:cs="Arial"/>
                <w:sz w:val="16"/>
                <w:szCs w:val="16"/>
              </w:rPr>
            </w:pPr>
            <w:r w:rsidRPr="00CA7385">
              <w:rPr>
                <w:rFonts w:ascii="Arial" w:hAnsi="Arial" w:cs="Arial"/>
                <w:sz w:val="16"/>
                <w:szCs w:val="16"/>
              </w:rPr>
              <w:t>46,96</w:t>
            </w:r>
          </w:p>
        </w:tc>
        <w:tc>
          <w:tcPr>
            <w:tcW w:w="941" w:type="dxa"/>
            <w:noWrap/>
            <w:vAlign w:val="bottom"/>
            <w:hideMark/>
          </w:tcPr>
          <w:p w14:paraId="20CACD57" w14:textId="44B81883" w:rsidR="005B0D94" w:rsidRPr="00CA7385" w:rsidRDefault="005B0D94" w:rsidP="005B0D94">
            <w:pPr>
              <w:jc w:val="right"/>
              <w:rPr>
                <w:rFonts w:ascii="Arial" w:hAnsi="Arial" w:cs="Arial"/>
                <w:sz w:val="16"/>
                <w:szCs w:val="16"/>
              </w:rPr>
            </w:pPr>
            <w:r w:rsidRPr="00CA7385">
              <w:rPr>
                <w:rFonts w:ascii="Arial" w:hAnsi="Arial" w:cs="Arial"/>
                <w:sz w:val="16"/>
                <w:szCs w:val="16"/>
              </w:rPr>
              <w:t>2.817,60</w:t>
            </w:r>
          </w:p>
        </w:tc>
      </w:tr>
      <w:tr w:rsidR="00CA7385" w:rsidRPr="00CA7385" w14:paraId="67AE1027" w14:textId="77777777" w:rsidTr="00511C9D">
        <w:trPr>
          <w:trHeight w:val="20"/>
        </w:trPr>
        <w:tc>
          <w:tcPr>
            <w:tcW w:w="567" w:type="dxa"/>
            <w:noWrap/>
            <w:vAlign w:val="bottom"/>
            <w:hideMark/>
          </w:tcPr>
          <w:p w14:paraId="3452EF8A" w14:textId="0DA59DB0" w:rsidR="005B0D94" w:rsidRPr="00CA7385" w:rsidRDefault="005B0D94" w:rsidP="005B0D94">
            <w:pPr>
              <w:jc w:val="center"/>
              <w:rPr>
                <w:rFonts w:ascii="Arial" w:hAnsi="Arial" w:cs="Arial"/>
                <w:sz w:val="16"/>
                <w:szCs w:val="16"/>
              </w:rPr>
            </w:pPr>
            <w:r w:rsidRPr="00CA7385">
              <w:rPr>
                <w:rFonts w:ascii="Arial" w:hAnsi="Arial" w:cs="Arial"/>
                <w:sz w:val="16"/>
                <w:szCs w:val="16"/>
              </w:rPr>
              <w:t>78</w:t>
            </w:r>
          </w:p>
        </w:tc>
        <w:tc>
          <w:tcPr>
            <w:tcW w:w="1134" w:type="dxa"/>
            <w:noWrap/>
            <w:vAlign w:val="bottom"/>
            <w:hideMark/>
          </w:tcPr>
          <w:p w14:paraId="6CBC4C6F" w14:textId="66FD3E8E" w:rsidR="005B0D94" w:rsidRPr="00CA7385" w:rsidRDefault="005B0D94" w:rsidP="005B0D94">
            <w:pPr>
              <w:jc w:val="center"/>
              <w:rPr>
                <w:rFonts w:ascii="Arial" w:hAnsi="Arial" w:cs="Arial"/>
                <w:sz w:val="16"/>
                <w:szCs w:val="16"/>
              </w:rPr>
            </w:pPr>
            <w:r w:rsidRPr="00CA7385">
              <w:rPr>
                <w:rFonts w:ascii="Arial" w:hAnsi="Arial" w:cs="Arial"/>
                <w:sz w:val="16"/>
                <w:szCs w:val="16"/>
              </w:rPr>
              <w:t>001.003.240</w:t>
            </w:r>
          </w:p>
        </w:tc>
        <w:tc>
          <w:tcPr>
            <w:tcW w:w="3686" w:type="dxa"/>
            <w:noWrap/>
            <w:vAlign w:val="bottom"/>
            <w:hideMark/>
          </w:tcPr>
          <w:p w14:paraId="0ECD2D39" w14:textId="09D12D0E"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TAPETE TIPO CAPACHO EMBORRACHADO: TAPETE DE PORTA DE USO INSTITUCIONAL, TIPO CAPACHO, CONFECCIONADO EM BORRACHA NATURAL, BORRACHA SINTETICA, PVC OU MATERIAL DE DESEMPENHO EQUIVALENTE, RESISTENTE AO DESGASTE, A UMIDADE, A LAVAGEM E AO TRAFEGO INTENSO. DEVERA POSSUIR BASE ANTIDERRAPANTE, SUPERFFCIE TEXTURIZADA DESTINADA A RETENCAO DE SUJEIRAS E UMIDADE PROVENIENTES DOS CALCADOS, SEM DESPRENDIMENTO DE PARTICULAS DURANTE O USO NORMAL. BORDAS REFORCADAS E ACABAMENTO UNIFORME, QUE IMPECAM DESFIAMENTO, LEVANTAMENTO DAS EXTREMIDADES OU DEFORMACOES. DIMENSOES APROXIMADAS DE 60 X 90 CM, ADMITINDO-SE VARIACAO DE ATE ±10%, COM ESPESSURA MINIMA DE 5 MM. COR PRETA, AZUL OU CINZA CHUMBO. PRODUTO NOVO, SEM USO, ISENTO DE ADORES EXCESSIVOS, RACHADURAS, DEFORMACOES OU DEFEITOS DE FABRICACAO. FABRICANTE E MARCA DEVERAO SER INFORMADOS NA PROPOSTA. MARCAS DE REFERENCIA: KAPAZI, SAO CARLOS, OASIS TAPETES, NOBRE OU </w:t>
            </w:r>
            <w:r w:rsidRPr="00CA7385">
              <w:rPr>
                <w:rFonts w:ascii="Arial" w:hAnsi="Arial" w:cs="Arial"/>
                <w:sz w:val="16"/>
                <w:szCs w:val="16"/>
              </w:rPr>
              <w:lastRenderedPageBreak/>
              <w:t>EQUIVALENTE/SIMILAR OU DE QUALIDADE SUPERIOR.</w:t>
            </w:r>
          </w:p>
        </w:tc>
        <w:tc>
          <w:tcPr>
            <w:tcW w:w="992" w:type="dxa"/>
            <w:noWrap/>
            <w:vAlign w:val="bottom"/>
            <w:hideMark/>
          </w:tcPr>
          <w:p w14:paraId="4453C320" w14:textId="59342BFE"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C718D8C" w14:textId="2D2F18A6" w:rsidR="005B0D94" w:rsidRPr="00CA7385" w:rsidRDefault="005B0D94" w:rsidP="005B0D94">
            <w:pPr>
              <w:jc w:val="center"/>
              <w:rPr>
                <w:rFonts w:ascii="Arial" w:hAnsi="Arial" w:cs="Arial"/>
                <w:sz w:val="16"/>
                <w:szCs w:val="16"/>
              </w:rPr>
            </w:pPr>
            <w:r w:rsidRPr="00CA7385">
              <w:rPr>
                <w:rFonts w:ascii="Arial" w:hAnsi="Arial" w:cs="Arial"/>
                <w:sz w:val="16"/>
                <w:szCs w:val="16"/>
              </w:rPr>
              <w:t>450,</w:t>
            </w:r>
          </w:p>
        </w:tc>
        <w:tc>
          <w:tcPr>
            <w:tcW w:w="992" w:type="dxa"/>
            <w:noWrap/>
            <w:vAlign w:val="bottom"/>
            <w:hideMark/>
          </w:tcPr>
          <w:p w14:paraId="0B50156B" w14:textId="371AB25E" w:rsidR="005B0D94" w:rsidRPr="00CA7385" w:rsidRDefault="005B0D94" w:rsidP="005B0D94">
            <w:pPr>
              <w:jc w:val="right"/>
              <w:rPr>
                <w:rFonts w:ascii="Arial" w:hAnsi="Arial" w:cs="Arial"/>
                <w:sz w:val="16"/>
                <w:szCs w:val="16"/>
              </w:rPr>
            </w:pPr>
            <w:r w:rsidRPr="00CA7385">
              <w:rPr>
                <w:rFonts w:ascii="Arial" w:hAnsi="Arial" w:cs="Arial"/>
                <w:sz w:val="16"/>
                <w:szCs w:val="16"/>
              </w:rPr>
              <w:t>38,57</w:t>
            </w:r>
          </w:p>
        </w:tc>
        <w:tc>
          <w:tcPr>
            <w:tcW w:w="941" w:type="dxa"/>
            <w:noWrap/>
            <w:vAlign w:val="bottom"/>
            <w:hideMark/>
          </w:tcPr>
          <w:p w14:paraId="1A527062" w14:textId="370133B0" w:rsidR="005B0D94" w:rsidRPr="00CA7385" w:rsidRDefault="005B0D94" w:rsidP="005B0D94">
            <w:pPr>
              <w:jc w:val="right"/>
              <w:rPr>
                <w:rFonts w:ascii="Arial" w:hAnsi="Arial" w:cs="Arial"/>
                <w:sz w:val="16"/>
                <w:szCs w:val="16"/>
              </w:rPr>
            </w:pPr>
            <w:r w:rsidRPr="00CA7385">
              <w:rPr>
                <w:rFonts w:ascii="Arial" w:hAnsi="Arial" w:cs="Arial"/>
                <w:sz w:val="16"/>
                <w:szCs w:val="16"/>
              </w:rPr>
              <w:t>17.356,50</w:t>
            </w:r>
          </w:p>
        </w:tc>
      </w:tr>
      <w:tr w:rsidR="00CA7385" w:rsidRPr="00CA7385" w14:paraId="47D15EE6" w14:textId="77777777" w:rsidTr="00511C9D">
        <w:trPr>
          <w:trHeight w:val="20"/>
        </w:trPr>
        <w:tc>
          <w:tcPr>
            <w:tcW w:w="567" w:type="dxa"/>
            <w:noWrap/>
            <w:vAlign w:val="bottom"/>
            <w:hideMark/>
          </w:tcPr>
          <w:p w14:paraId="1BAE9CFC" w14:textId="66EC0CD4" w:rsidR="005B0D94" w:rsidRPr="00CA7385" w:rsidRDefault="005B0D94" w:rsidP="005B0D94">
            <w:pPr>
              <w:jc w:val="center"/>
              <w:rPr>
                <w:rFonts w:ascii="Arial" w:hAnsi="Arial" w:cs="Arial"/>
                <w:sz w:val="16"/>
                <w:szCs w:val="16"/>
              </w:rPr>
            </w:pPr>
            <w:r w:rsidRPr="00CA7385">
              <w:rPr>
                <w:rFonts w:ascii="Arial" w:hAnsi="Arial" w:cs="Arial"/>
                <w:sz w:val="16"/>
                <w:szCs w:val="16"/>
              </w:rPr>
              <w:t>79</w:t>
            </w:r>
          </w:p>
        </w:tc>
        <w:tc>
          <w:tcPr>
            <w:tcW w:w="1134" w:type="dxa"/>
            <w:noWrap/>
            <w:vAlign w:val="bottom"/>
            <w:hideMark/>
          </w:tcPr>
          <w:p w14:paraId="14C929D8" w14:textId="2766776A" w:rsidR="005B0D94" w:rsidRPr="00CA7385" w:rsidRDefault="005B0D94" w:rsidP="005B0D94">
            <w:pPr>
              <w:jc w:val="center"/>
              <w:rPr>
                <w:rFonts w:ascii="Arial" w:hAnsi="Arial" w:cs="Arial"/>
                <w:sz w:val="16"/>
                <w:szCs w:val="16"/>
              </w:rPr>
            </w:pPr>
            <w:r w:rsidRPr="00CA7385">
              <w:rPr>
                <w:rFonts w:ascii="Arial" w:hAnsi="Arial" w:cs="Arial"/>
                <w:sz w:val="16"/>
                <w:szCs w:val="16"/>
              </w:rPr>
              <w:t>001.003.241</w:t>
            </w:r>
          </w:p>
        </w:tc>
        <w:tc>
          <w:tcPr>
            <w:tcW w:w="3686" w:type="dxa"/>
            <w:noWrap/>
            <w:vAlign w:val="bottom"/>
            <w:hideMark/>
          </w:tcPr>
          <w:p w14:paraId="04570316" w14:textId="763826D3" w:rsidR="005B0D94" w:rsidRPr="00CA7385" w:rsidRDefault="005B0D94" w:rsidP="005B0D94">
            <w:pPr>
              <w:jc w:val="both"/>
              <w:rPr>
                <w:rFonts w:ascii="Arial" w:hAnsi="Arial" w:cs="Arial"/>
                <w:sz w:val="16"/>
                <w:szCs w:val="16"/>
              </w:rPr>
            </w:pPr>
            <w:r w:rsidRPr="00CA7385">
              <w:rPr>
                <w:rFonts w:ascii="Arial" w:hAnsi="Arial" w:cs="Arial"/>
                <w:sz w:val="16"/>
                <w:szCs w:val="16"/>
              </w:rPr>
              <w:t>TOALHA DE ROSTO - PADRAO PREMIUM: TOALHA DE ROSTO DE USO INSTITUCIONAL, CONFECCIONADA EM TECIDO FELPUDO 100% ALGODAO, COM GRAMATURA MINIMA DE 500 G/M2, ELEVADA CAPACIDADE DE ABSORCAO, MACIEZ, RESISTENCIA E DURABILIDADE. DIMENSOES APROXIMADAS DE 45 X 80 CM, ADMITINDO-SE VARIACAO DE ATE ±5%. DEVERA POSSUIR FELPA UNIFORME E DENSA, ACABAMENTO DE ALTA QUALIDADE, COSTURAS REFORCADAS NAS EXTREMIDADES, SEM FALHAS DE TECELAGEM, FIOS SOLTOS, MANCHAS, DEFORMACOES OU OUTROS DEFEITOS DE FABRICACAO. DEVERA APRESENTAR ELEVADA RESISTENCIA A SUCESSIVAS LAVAGENS, PRESERVANDO SUAS CARACTERFSTICAS DE ABSORCAO, MACIEZ, CORE INTEGRIDADE. COR BRANCA OU OUTRA COR SOBRIA, CONFORME DEFINICAO DA ADMINISTRACAO. PRODUTO NOVO, ACONDICIONADO INDIVIDUALMENTE OU EM EMBALAGEM ADEQUADA, CONTENDO IDENTIFICACAO DO FABRICANTE, COMPOSICAO TEXTIL, DIMENSOES, INSTRUCOES DE CONSERVACAO E DEMAIS INFORMACOES EXIGIDAS PELA LEGISLACAO DE ROTULAGEM TEXTIL. FABRICANTE E MARCA DEVERAO SER INFORMADOS NA PROPOSTA. MARCAS DE REFERENCIA: KARSTEN, BUDDEMEYER, DEHLER, ATLANTICA OU EQUIVALENTE/SIMILAR OU DE QUALIDADE SUPERIOR.</w:t>
            </w:r>
          </w:p>
        </w:tc>
        <w:tc>
          <w:tcPr>
            <w:tcW w:w="992" w:type="dxa"/>
            <w:noWrap/>
            <w:vAlign w:val="bottom"/>
            <w:hideMark/>
          </w:tcPr>
          <w:p w14:paraId="338A1D2C" w14:textId="39D597FE"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548DDF2D" w14:textId="49A0C791"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1B7920B" w14:textId="12DB479F" w:rsidR="005B0D94" w:rsidRPr="00CA7385" w:rsidRDefault="005B0D94" w:rsidP="005B0D94">
            <w:pPr>
              <w:jc w:val="right"/>
              <w:rPr>
                <w:rFonts w:ascii="Arial" w:hAnsi="Arial" w:cs="Arial"/>
                <w:sz w:val="16"/>
                <w:szCs w:val="16"/>
              </w:rPr>
            </w:pPr>
            <w:r w:rsidRPr="00CA7385">
              <w:rPr>
                <w:rFonts w:ascii="Arial" w:hAnsi="Arial" w:cs="Arial"/>
                <w:sz w:val="16"/>
                <w:szCs w:val="16"/>
              </w:rPr>
              <w:t>30,27</w:t>
            </w:r>
          </w:p>
        </w:tc>
        <w:tc>
          <w:tcPr>
            <w:tcW w:w="941" w:type="dxa"/>
            <w:noWrap/>
            <w:vAlign w:val="bottom"/>
            <w:hideMark/>
          </w:tcPr>
          <w:p w14:paraId="5A6AA1E3" w14:textId="0EAA17F2" w:rsidR="005B0D94" w:rsidRPr="00CA7385" w:rsidRDefault="005B0D94" w:rsidP="005B0D94">
            <w:pPr>
              <w:jc w:val="right"/>
              <w:rPr>
                <w:rFonts w:ascii="Arial" w:hAnsi="Arial" w:cs="Arial"/>
                <w:sz w:val="16"/>
                <w:szCs w:val="16"/>
              </w:rPr>
            </w:pPr>
            <w:r w:rsidRPr="00CA7385">
              <w:rPr>
                <w:rFonts w:ascii="Arial" w:hAnsi="Arial" w:cs="Arial"/>
                <w:sz w:val="16"/>
                <w:szCs w:val="16"/>
              </w:rPr>
              <w:t>4.540,50</w:t>
            </w:r>
          </w:p>
        </w:tc>
      </w:tr>
      <w:tr w:rsidR="00CA7385" w:rsidRPr="00CA7385" w14:paraId="0B9E9096" w14:textId="77777777" w:rsidTr="00511C9D">
        <w:trPr>
          <w:trHeight w:val="20"/>
        </w:trPr>
        <w:tc>
          <w:tcPr>
            <w:tcW w:w="567" w:type="dxa"/>
            <w:noWrap/>
            <w:vAlign w:val="bottom"/>
            <w:hideMark/>
          </w:tcPr>
          <w:p w14:paraId="46328ACD" w14:textId="0297A6AA" w:rsidR="005B0D94" w:rsidRPr="00CA7385" w:rsidRDefault="005B0D94" w:rsidP="005B0D94">
            <w:pPr>
              <w:jc w:val="center"/>
              <w:rPr>
                <w:rFonts w:ascii="Arial" w:hAnsi="Arial" w:cs="Arial"/>
                <w:sz w:val="16"/>
                <w:szCs w:val="16"/>
              </w:rPr>
            </w:pPr>
            <w:r w:rsidRPr="00CA7385">
              <w:rPr>
                <w:rFonts w:ascii="Arial" w:hAnsi="Arial" w:cs="Arial"/>
                <w:sz w:val="16"/>
                <w:szCs w:val="16"/>
              </w:rPr>
              <w:t>80</w:t>
            </w:r>
          </w:p>
        </w:tc>
        <w:tc>
          <w:tcPr>
            <w:tcW w:w="1134" w:type="dxa"/>
            <w:noWrap/>
            <w:vAlign w:val="bottom"/>
            <w:hideMark/>
          </w:tcPr>
          <w:p w14:paraId="1C03ADDF" w14:textId="7DA452FC" w:rsidR="005B0D94" w:rsidRPr="00CA7385" w:rsidRDefault="005B0D94" w:rsidP="005B0D94">
            <w:pPr>
              <w:jc w:val="center"/>
              <w:rPr>
                <w:rFonts w:ascii="Arial" w:hAnsi="Arial" w:cs="Arial"/>
                <w:sz w:val="16"/>
                <w:szCs w:val="16"/>
              </w:rPr>
            </w:pPr>
            <w:r w:rsidRPr="00CA7385">
              <w:rPr>
                <w:rFonts w:ascii="Arial" w:hAnsi="Arial" w:cs="Arial"/>
                <w:sz w:val="16"/>
                <w:szCs w:val="16"/>
              </w:rPr>
              <w:t>001.002.069</w:t>
            </w:r>
          </w:p>
        </w:tc>
        <w:tc>
          <w:tcPr>
            <w:tcW w:w="3686" w:type="dxa"/>
            <w:noWrap/>
            <w:vAlign w:val="bottom"/>
            <w:hideMark/>
          </w:tcPr>
          <w:p w14:paraId="5431FDDB" w14:textId="3507BF25" w:rsidR="005B0D94" w:rsidRPr="00CA7385" w:rsidRDefault="005B0D94" w:rsidP="005B0D94">
            <w:pPr>
              <w:jc w:val="both"/>
              <w:rPr>
                <w:rFonts w:ascii="Arial" w:hAnsi="Arial" w:cs="Arial"/>
                <w:sz w:val="16"/>
                <w:szCs w:val="16"/>
              </w:rPr>
            </w:pPr>
            <w:r w:rsidRPr="00CA7385">
              <w:rPr>
                <w:rFonts w:ascii="Arial" w:hAnsi="Arial" w:cs="Arial"/>
                <w:sz w:val="16"/>
                <w:szCs w:val="16"/>
              </w:rPr>
              <w:t>VASSOURA (ESCOVA) SANITARIA: ESCOVA SANITARIA DE USO PROFISSIONAL, DESTINADA A LIMPEZA DE VASES SANITARIOS, CONFECDONADA COM BASE E CABO EM POLIPROPILENO (PP) DE ALTA RESISTENDA OU MATERIAL DE QUALIDADE EQUIVALENTE, RESISTENTE A UMIDADE, PRODUTOS QUFMICOS DE LIMPEZA E IMPACTOS. DEVERA POSSUIR CERDAS SINTETICAS EM NYLON, POLIPROPILENO OU PET, DE ELEVADA RESISTENCIA, FIRMEMENTE FIXADAS, COM RIGIDEZ ADEQUADA PARA REMOCAO DE RESIDUOS SEM DEFORMACAO PREMATURA.0 CONJUNTO DEVERA POSSUIR COMPRIMENTO MINIMO DE 35 CM, FORMATO ANATOMICO QUE PERMITA ALCANCAR BORDAS, CIFAO E AREAS INTERNAS DO VASO SANITARIO, PROPORCIONANDO LIMPEZA EFICIENTE. DEVERA ACOMPANHAR SUPORTE (PORTA-ESCOVA) CONFECDONADO EM MATERIAL PLASTICO RESISTENTE, ESTAVEL, DE FACIL HIGIENIZACAO PERMITINDO O CORRETO ACONDIDONAMENTO APOS O USO. PRODUTO NOVO, COM ACABAMENTO UNIFORME, SEM REBARBAS, RACHADURAS OU DEFORMACOES. FABRICANTE E MARCA DEVERAO SER INFORMADOS NA PROPOSTA. MARCAS DE REFERENDA: BETTANIN, CONDOR, NOVICA OU EQUIVALENTE/SIMILAR OU DE QUALIDADE SUPERIOR.</w:t>
            </w:r>
          </w:p>
        </w:tc>
        <w:tc>
          <w:tcPr>
            <w:tcW w:w="992" w:type="dxa"/>
            <w:noWrap/>
            <w:vAlign w:val="bottom"/>
            <w:hideMark/>
          </w:tcPr>
          <w:p w14:paraId="096B4FBA" w14:textId="091E3559" w:rsidR="005B0D94" w:rsidRPr="00CA7385" w:rsidRDefault="005B0D94" w:rsidP="005B0D94">
            <w:pPr>
              <w:jc w:val="center"/>
              <w:rPr>
                <w:rFonts w:ascii="Arial" w:hAnsi="Arial" w:cs="Arial"/>
                <w:sz w:val="16"/>
                <w:szCs w:val="16"/>
              </w:rPr>
            </w:pPr>
            <w:r w:rsidRPr="00CA7385">
              <w:rPr>
                <w:rFonts w:ascii="Arial" w:hAnsi="Arial" w:cs="Arial"/>
                <w:sz w:val="16"/>
                <w:szCs w:val="16"/>
              </w:rPr>
              <w:t>CJTO</w:t>
            </w:r>
          </w:p>
        </w:tc>
        <w:tc>
          <w:tcPr>
            <w:tcW w:w="851" w:type="dxa"/>
            <w:noWrap/>
            <w:vAlign w:val="bottom"/>
            <w:hideMark/>
          </w:tcPr>
          <w:p w14:paraId="74DE5A46" w14:textId="51907BB7"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13A291E" w14:textId="6F63852E" w:rsidR="005B0D94" w:rsidRPr="00CA7385" w:rsidRDefault="005B0D94" w:rsidP="005B0D94">
            <w:pPr>
              <w:jc w:val="right"/>
              <w:rPr>
                <w:rFonts w:ascii="Arial" w:hAnsi="Arial" w:cs="Arial"/>
                <w:sz w:val="16"/>
                <w:szCs w:val="16"/>
              </w:rPr>
            </w:pPr>
            <w:r w:rsidRPr="00CA7385">
              <w:rPr>
                <w:rFonts w:ascii="Arial" w:hAnsi="Arial" w:cs="Arial"/>
                <w:sz w:val="16"/>
                <w:szCs w:val="16"/>
              </w:rPr>
              <w:t>16,81</w:t>
            </w:r>
          </w:p>
        </w:tc>
        <w:tc>
          <w:tcPr>
            <w:tcW w:w="941" w:type="dxa"/>
            <w:noWrap/>
            <w:vAlign w:val="bottom"/>
            <w:hideMark/>
          </w:tcPr>
          <w:p w14:paraId="7F4816C5" w14:textId="0C967AC7" w:rsidR="005B0D94" w:rsidRPr="00CA7385" w:rsidRDefault="005B0D94" w:rsidP="005B0D94">
            <w:pPr>
              <w:jc w:val="right"/>
              <w:rPr>
                <w:rFonts w:ascii="Arial" w:hAnsi="Arial" w:cs="Arial"/>
                <w:sz w:val="16"/>
                <w:szCs w:val="16"/>
              </w:rPr>
            </w:pPr>
            <w:r w:rsidRPr="00CA7385">
              <w:rPr>
                <w:rFonts w:ascii="Arial" w:hAnsi="Arial" w:cs="Arial"/>
                <w:sz w:val="16"/>
                <w:szCs w:val="16"/>
              </w:rPr>
              <w:t>2.521,50</w:t>
            </w:r>
          </w:p>
        </w:tc>
      </w:tr>
      <w:tr w:rsidR="00CA7385" w:rsidRPr="00CA7385" w14:paraId="778404C1" w14:textId="77777777" w:rsidTr="00511C9D">
        <w:trPr>
          <w:trHeight w:val="20"/>
        </w:trPr>
        <w:tc>
          <w:tcPr>
            <w:tcW w:w="567" w:type="dxa"/>
            <w:noWrap/>
            <w:vAlign w:val="bottom"/>
            <w:hideMark/>
          </w:tcPr>
          <w:p w14:paraId="5D1D7846" w14:textId="4B3EBEF8" w:rsidR="005B0D94" w:rsidRPr="00CA7385" w:rsidRDefault="005B0D94" w:rsidP="005B0D94">
            <w:pPr>
              <w:jc w:val="center"/>
              <w:rPr>
                <w:rFonts w:ascii="Arial" w:hAnsi="Arial" w:cs="Arial"/>
                <w:sz w:val="16"/>
                <w:szCs w:val="16"/>
              </w:rPr>
            </w:pPr>
            <w:r w:rsidRPr="00CA7385">
              <w:rPr>
                <w:rFonts w:ascii="Arial" w:hAnsi="Arial" w:cs="Arial"/>
                <w:sz w:val="16"/>
                <w:szCs w:val="16"/>
              </w:rPr>
              <w:t>81</w:t>
            </w:r>
          </w:p>
        </w:tc>
        <w:tc>
          <w:tcPr>
            <w:tcW w:w="1134" w:type="dxa"/>
            <w:noWrap/>
            <w:vAlign w:val="bottom"/>
            <w:hideMark/>
          </w:tcPr>
          <w:p w14:paraId="4E9BEE98" w14:textId="113D08AA" w:rsidR="005B0D94" w:rsidRPr="00CA7385" w:rsidRDefault="005B0D94" w:rsidP="005B0D94">
            <w:pPr>
              <w:jc w:val="center"/>
              <w:rPr>
                <w:rFonts w:ascii="Arial" w:hAnsi="Arial" w:cs="Arial"/>
                <w:sz w:val="16"/>
                <w:szCs w:val="16"/>
              </w:rPr>
            </w:pPr>
            <w:r w:rsidRPr="00CA7385">
              <w:rPr>
                <w:rFonts w:ascii="Arial" w:hAnsi="Arial" w:cs="Arial"/>
                <w:sz w:val="16"/>
                <w:szCs w:val="16"/>
              </w:rPr>
              <w:t>001.002.070</w:t>
            </w:r>
          </w:p>
        </w:tc>
        <w:tc>
          <w:tcPr>
            <w:tcW w:w="3686" w:type="dxa"/>
            <w:noWrap/>
            <w:vAlign w:val="bottom"/>
            <w:hideMark/>
          </w:tcPr>
          <w:p w14:paraId="4F1D1CE7" w14:textId="52E77B4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VASSOURA DE NYLON: VASSOURA DE USO PROFISSIONAL/INSTITUCIONAL, COM BASE CONFECCIONADA EM POLIPROPILENO (PP) </w:t>
            </w:r>
            <w:r w:rsidRPr="00CA7385">
              <w:rPr>
                <w:rFonts w:ascii="Arial" w:hAnsi="Arial" w:cs="Arial"/>
                <w:sz w:val="16"/>
                <w:szCs w:val="16"/>
              </w:rPr>
              <w:lastRenderedPageBreak/>
              <w:t>DE ALTA RESISTENCIA, MEDINDO APROXIMADAMENTE 30 CM DE COMPRIMENTO, ADMITINDO-SE VARIACAO DE ATE 10%, CONTENDO CERDAS DE NYLON (POLIAMIDA) OU PET DE ALTA QUALIDADE, COM RIGIDEZ MEDIA,DISPOSTAS EM FORMATE DE LEQUE, DENSAMENTE DISTRIBUIDAS E FIRMEMENTE FIXADAS A BASE, PROPORCIONANDO ELEVADA EFICIENCIA NA VARRICAO DE PISOS LISOS, RUSTICOS E DEMAIS SUPERFICIES COMPATIVEIS, SEM DESPRENDIMENTO PREMATURE DE CERDAS. AS CERDAS DEVERAO POSSUIR COMPRIMENTO MINIMO DE 11 CM, COM PONTAS UNIFORMES E ACABAMENTO REGULAR. CABO ROSQUEAVEL, CONFECCIONADO EM ACO GALVANIZADO OU ACO REVESTIDO EM MATERIAL PLASTICO, COM COMPRIMENTO MINIMO DE 120 CM, DIAMETRO COMPATIVEL COM A BASE, EMPUNHADURA CONFORTAVEL E SISTEMA DE FIXACAO RESISTENTE, SEM FOLGAS OU DESALINHAMENTOS. PRODUTO NOVO, RESISTENTE AO USO CONTINUO EM AMBIENTES INSTITUCIONAIS. FABRICANTE E MARCA DEVERAO SER INFORMADOS NA PROPOSTA. MARCAS DE REFERENDA: BETTANIN, CONDOR, NOVICA OU EQUIVALENTE/SIMILAR OU DE QUALIDADE SUPERIOR.</w:t>
            </w:r>
          </w:p>
        </w:tc>
        <w:tc>
          <w:tcPr>
            <w:tcW w:w="992" w:type="dxa"/>
            <w:noWrap/>
            <w:vAlign w:val="bottom"/>
            <w:hideMark/>
          </w:tcPr>
          <w:p w14:paraId="0656FE20" w14:textId="3C32BCA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25FD6B5" w14:textId="7F1E16BA"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41BCC9BA" w14:textId="765190CA" w:rsidR="005B0D94" w:rsidRPr="00CA7385" w:rsidRDefault="005B0D94" w:rsidP="005B0D94">
            <w:pPr>
              <w:jc w:val="right"/>
              <w:rPr>
                <w:rFonts w:ascii="Arial" w:hAnsi="Arial" w:cs="Arial"/>
                <w:sz w:val="16"/>
                <w:szCs w:val="16"/>
              </w:rPr>
            </w:pPr>
            <w:r w:rsidRPr="00CA7385">
              <w:rPr>
                <w:rFonts w:ascii="Arial" w:hAnsi="Arial" w:cs="Arial"/>
                <w:sz w:val="16"/>
                <w:szCs w:val="16"/>
              </w:rPr>
              <w:t>32,64</w:t>
            </w:r>
          </w:p>
        </w:tc>
        <w:tc>
          <w:tcPr>
            <w:tcW w:w="941" w:type="dxa"/>
            <w:noWrap/>
            <w:vAlign w:val="bottom"/>
            <w:hideMark/>
          </w:tcPr>
          <w:p w14:paraId="0293B499" w14:textId="701DB3B9" w:rsidR="005B0D94" w:rsidRPr="00CA7385" w:rsidRDefault="005B0D94" w:rsidP="005B0D94">
            <w:pPr>
              <w:jc w:val="right"/>
              <w:rPr>
                <w:rFonts w:ascii="Arial" w:hAnsi="Arial" w:cs="Arial"/>
                <w:sz w:val="16"/>
                <w:szCs w:val="16"/>
              </w:rPr>
            </w:pPr>
            <w:r w:rsidRPr="00CA7385">
              <w:rPr>
                <w:rFonts w:ascii="Arial" w:hAnsi="Arial" w:cs="Arial"/>
                <w:sz w:val="16"/>
                <w:szCs w:val="16"/>
              </w:rPr>
              <w:t>24.480,00</w:t>
            </w:r>
          </w:p>
        </w:tc>
      </w:tr>
      <w:tr w:rsidR="00CA7385" w:rsidRPr="00CA7385" w14:paraId="0C802FD3" w14:textId="77777777" w:rsidTr="00511C9D">
        <w:trPr>
          <w:trHeight w:val="20"/>
        </w:trPr>
        <w:tc>
          <w:tcPr>
            <w:tcW w:w="567" w:type="dxa"/>
            <w:noWrap/>
            <w:vAlign w:val="bottom"/>
            <w:hideMark/>
          </w:tcPr>
          <w:p w14:paraId="1EB762A5" w14:textId="018F1F3E" w:rsidR="005B0D94" w:rsidRPr="00CA7385" w:rsidRDefault="005B0D94" w:rsidP="005B0D94">
            <w:pPr>
              <w:jc w:val="center"/>
              <w:rPr>
                <w:rFonts w:ascii="Arial" w:hAnsi="Arial" w:cs="Arial"/>
                <w:sz w:val="16"/>
                <w:szCs w:val="16"/>
              </w:rPr>
            </w:pPr>
            <w:r w:rsidRPr="00CA7385">
              <w:rPr>
                <w:rFonts w:ascii="Arial" w:hAnsi="Arial" w:cs="Arial"/>
                <w:sz w:val="16"/>
                <w:szCs w:val="16"/>
              </w:rPr>
              <w:t>82</w:t>
            </w:r>
          </w:p>
        </w:tc>
        <w:tc>
          <w:tcPr>
            <w:tcW w:w="1134" w:type="dxa"/>
            <w:noWrap/>
            <w:vAlign w:val="bottom"/>
            <w:hideMark/>
          </w:tcPr>
          <w:p w14:paraId="7C50082A" w14:textId="3B9B7C2E" w:rsidR="005B0D94" w:rsidRPr="00CA7385" w:rsidRDefault="005B0D94" w:rsidP="005B0D94">
            <w:pPr>
              <w:jc w:val="center"/>
              <w:rPr>
                <w:rFonts w:ascii="Arial" w:hAnsi="Arial" w:cs="Arial"/>
                <w:sz w:val="16"/>
                <w:szCs w:val="16"/>
              </w:rPr>
            </w:pPr>
            <w:r w:rsidRPr="00CA7385">
              <w:rPr>
                <w:rFonts w:ascii="Arial" w:hAnsi="Arial" w:cs="Arial"/>
                <w:sz w:val="16"/>
                <w:szCs w:val="16"/>
              </w:rPr>
              <w:t>001.002.071</w:t>
            </w:r>
          </w:p>
        </w:tc>
        <w:tc>
          <w:tcPr>
            <w:tcW w:w="3686" w:type="dxa"/>
            <w:noWrap/>
            <w:vAlign w:val="bottom"/>
            <w:hideMark/>
          </w:tcPr>
          <w:p w14:paraId="25562440" w14:textId="725B25D3" w:rsidR="005B0D94" w:rsidRPr="00CA7385" w:rsidRDefault="005B0D94" w:rsidP="005B0D94">
            <w:pPr>
              <w:jc w:val="both"/>
              <w:rPr>
                <w:rFonts w:ascii="Arial" w:hAnsi="Arial" w:cs="Arial"/>
                <w:sz w:val="16"/>
                <w:szCs w:val="16"/>
              </w:rPr>
            </w:pPr>
            <w:r w:rsidRPr="00CA7385">
              <w:rPr>
                <w:rFonts w:ascii="Arial" w:hAnsi="Arial" w:cs="Arial"/>
                <w:sz w:val="16"/>
                <w:szCs w:val="16"/>
              </w:rPr>
              <w:t>VASSOURA DE PELO: VASSOURA PARA LIMPEZA DE AREAS INTERNAS, CONFECCIONADA COM CERDAS SINTETICAS TIPO PELO, MACIAS E DENSAS, FIXADAS EM BASE RESISTENTE, ADEQUADA PARA REMOCAO DE POEIRA E RESIDUOS LEVES EM PISOS LISOS, CERAMICOS, MADEIRA, LAMINADOS E DEMAIS SUPERFICIES COMPATIVEIS. DEVERA POSSUIR BOA QUANTIDADE DE CERDAS, UNIFORMIDADE NA DISTRIBUICAO E RESISTENCIA AO DESPRENDIMENTO DURANTE O USO NORMAL, SEM SOLTAR EXCESSO DE MATERIAL. A BASE DEVERA SER CONFECCIONADA EM PLASTICO RESISTENTE OU MATERIAL EQUIVALENTE, COM ACABAMENTO UNIFORME E SISTEMA DE FIXACAO COMPATIVEL COM CABO. CABO EM MADEIRA OU MATERIAL RESISTENTE EQUIVALENTE, COM COMPRIMENTO APROXIMADO DE 120 CM, DEVIDAMENTE FIXADO E COM ENCAIXE SEGURO. PRODUTO NOVO, SEM USO, SEM DEFORMACOES, RACHADURAS OU DEFEITOS DE FABRICACAO. FABRICANTE E MARCA DEVERAO SER INFORMADOS NA PROPOSTA. MARCAS DE REFERENCIA: CONDOR, BETTANIN, NOVICA, BRALIMPIA OU EQUIVALENTE/SIMILAR OU DE QUALIDADE SUPERIOR</w:t>
            </w:r>
          </w:p>
        </w:tc>
        <w:tc>
          <w:tcPr>
            <w:tcW w:w="992" w:type="dxa"/>
            <w:noWrap/>
            <w:vAlign w:val="bottom"/>
            <w:hideMark/>
          </w:tcPr>
          <w:p w14:paraId="0BB51AB9" w14:textId="44CA0392"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3DCED3E5" w14:textId="00E565CE"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42A3C3DF" w14:textId="5AF5D4DE" w:rsidR="005B0D94" w:rsidRPr="00CA7385" w:rsidRDefault="005B0D94" w:rsidP="005B0D94">
            <w:pPr>
              <w:jc w:val="right"/>
              <w:rPr>
                <w:rFonts w:ascii="Arial" w:hAnsi="Arial" w:cs="Arial"/>
                <w:sz w:val="16"/>
                <w:szCs w:val="16"/>
              </w:rPr>
            </w:pPr>
            <w:r w:rsidRPr="00CA7385">
              <w:rPr>
                <w:rFonts w:ascii="Arial" w:hAnsi="Arial" w:cs="Arial"/>
                <w:sz w:val="16"/>
                <w:szCs w:val="16"/>
              </w:rPr>
              <w:t>31,32</w:t>
            </w:r>
          </w:p>
        </w:tc>
        <w:tc>
          <w:tcPr>
            <w:tcW w:w="941" w:type="dxa"/>
            <w:noWrap/>
            <w:vAlign w:val="bottom"/>
            <w:hideMark/>
          </w:tcPr>
          <w:p w14:paraId="1F9E0706" w14:textId="670CF064" w:rsidR="005B0D94" w:rsidRPr="00CA7385" w:rsidRDefault="005B0D94" w:rsidP="005B0D94">
            <w:pPr>
              <w:jc w:val="right"/>
              <w:rPr>
                <w:rFonts w:ascii="Arial" w:hAnsi="Arial" w:cs="Arial"/>
                <w:sz w:val="16"/>
                <w:szCs w:val="16"/>
              </w:rPr>
            </w:pPr>
            <w:r w:rsidRPr="00CA7385">
              <w:rPr>
                <w:rFonts w:ascii="Arial" w:hAnsi="Arial" w:cs="Arial"/>
                <w:sz w:val="16"/>
                <w:szCs w:val="16"/>
              </w:rPr>
              <w:t>4.698,00</w:t>
            </w:r>
          </w:p>
        </w:tc>
      </w:tr>
      <w:tr w:rsidR="00CA7385" w:rsidRPr="00CA7385" w14:paraId="3699FD8B" w14:textId="77777777" w:rsidTr="00511C9D">
        <w:trPr>
          <w:trHeight w:val="20"/>
        </w:trPr>
        <w:tc>
          <w:tcPr>
            <w:tcW w:w="567" w:type="dxa"/>
            <w:noWrap/>
            <w:vAlign w:val="bottom"/>
            <w:hideMark/>
          </w:tcPr>
          <w:p w14:paraId="2CB75F6F" w14:textId="20740172" w:rsidR="005B0D94" w:rsidRPr="00CA7385" w:rsidRDefault="005B0D94" w:rsidP="005B0D94">
            <w:pPr>
              <w:jc w:val="center"/>
              <w:rPr>
                <w:rFonts w:ascii="Arial" w:hAnsi="Arial" w:cs="Arial"/>
                <w:sz w:val="16"/>
                <w:szCs w:val="16"/>
              </w:rPr>
            </w:pPr>
            <w:r w:rsidRPr="00CA7385">
              <w:rPr>
                <w:rFonts w:ascii="Arial" w:hAnsi="Arial" w:cs="Arial"/>
                <w:sz w:val="16"/>
                <w:szCs w:val="16"/>
              </w:rPr>
              <w:t>83</w:t>
            </w:r>
          </w:p>
        </w:tc>
        <w:tc>
          <w:tcPr>
            <w:tcW w:w="1134" w:type="dxa"/>
            <w:noWrap/>
            <w:vAlign w:val="bottom"/>
            <w:hideMark/>
          </w:tcPr>
          <w:p w14:paraId="11D4FE7E" w14:textId="40E6DD77" w:rsidR="005B0D94" w:rsidRPr="00CA7385" w:rsidRDefault="005B0D94" w:rsidP="005B0D94">
            <w:pPr>
              <w:jc w:val="center"/>
              <w:rPr>
                <w:rFonts w:ascii="Arial" w:hAnsi="Arial" w:cs="Arial"/>
                <w:sz w:val="16"/>
                <w:szCs w:val="16"/>
              </w:rPr>
            </w:pPr>
            <w:r w:rsidRPr="00CA7385">
              <w:rPr>
                <w:rFonts w:ascii="Arial" w:hAnsi="Arial" w:cs="Arial"/>
                <w:sz w:val="16"/>
                <w:szCs w:val="16"/>
              </w:rPr>
              <w:t>001.003.242</w:t>
            </w:r>
          </w:p>
        </w:tc>
        <w:tc>
          <w:tcPr>
            <w:tcW w:w="3686" w:type="dxa"/>
            <w:noWrap/>
            <w:vAlign w:val="bottom"/>
            <w:hideMark/>
          </w:tcPr>
          <w:p w14:paraId="3333E118" w14:textId="04DC7DED"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VASSOURA DE PIACAVA: VASSOURA DE USO PROFISSIONAL/INSTITUCIONAL, CONFECCIONADA COM CERDAS NATURAIS DE PIACAVA, SELECIONADAS, LIMPAS E UNIFORMES, DE ELEVADA RESISTENCIA AO DESGASTE, INDICADA PARA VARRICAO DE AREAS INTERNAS E EXTERNAS, ESPECIALMENTE PISOS RUSTICOS, CIMENTADOS, CALCADAS E SUPERFFCIES COMPATIVEIS. DEVERA POSSUIR BASE </w:t>
            </w:r>
            <w:r w:rsidRPr="00CA7385">
              <w:rPr>
                <w:rFonts w:ascii="Arial" w:hAnsi="Arial" w:cs="Arial"/>
                <w:sz w:val="16"/>
                <w:szCs w:val="16"/>
              </w:rPr>
              <w:lastRenderedPageBreak/>
              <w:t>CONFECCIONADA EM MADEIRA MACICA OU POLIPROPILENO DE ALTA RESISTENCIA, COM COMPRIMENTO APROXIMADO DE 30 CM, ADMITINDO-SE VARIACAO DE ATE 10%, CONTENDO ELEVADA DENSIDADE DE CERDAS, FIRMEMENTE FIXADAS A BASE, SEM DESPRENDIMENTO PREMATURE. AS CERDAS DEVERAO POSSUIR COMPRIMENTO MINIMO DE 12 CM, DISTRIBUICAO UNIFORME E RIGIDEZ ADEQUADA PARA LIMPEZA PESADA. CABO ROSQUEAVEL OU FIXO, CONFECCIONADO EM MADEIRA DE REFLORESTAMENTO OU ACO REVESTIDO EM MATERIAL PLASTICO, COM COMPRIMENTO MINIMO DE 120 CM, FIRMEMENTE FIXADO A BASE, ISENTO DE FOLGAS, RACHADURAS, FARPAS OU DEFORMACOES. PRODUTO NOVO, RESISTENTE AO USO CONTINUO, COM ACABAMENTO UNIFORME E BOA DURABILIDADE. FABRICANTE E MARCA DEVERAO SER INFORMADOS NA PROPOSTA. MARCAS DE REFERENCIA: CONDOR, BETTANIN, ROMA OU EQUIVALENTE/SIMILAR OU DE QUALIDADE SUPERIOR.</w:t>
            </w:r>
          </w:p>
        </w:tc>
        <w:tc>
          <w:tcPr>
            <w:tcW w:w="992" w:type="dxa"/>
            <w:noWrap/>
            <w:vAlign w:val="bottom"/>
            <w:hideMark/>
          </w:tcPr>
          <w:p w14:paraId="409E3599" w14:textId="7F8AC8DD"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07AF3AB" w14:textId="23495646"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57E2ACBA" w14:textId="6C51EC74" w:rsidR="005B0D94" w:rsidRPr="00CA7385" w:rsidRDefault="005B0D94" w:rsidP="005B0D94">
            <w:pPr>
              <w:jc w:val="right"/>
              <w:rPr>
                <w:rFonts w:ascii="Arial" w:hAnsi="Arial" w:cs="Arial"/>
                <w:sz w:val="16"/>
                <w:szCs w:val="16"/>
              </w:rPr>
            </w:pPr>
            <w:r w:rsidRPr="00CA7385">
              <w:rPr>
                <w:rFonts w:ascii="Arial" w:hAnsi="Arial" w:cs="Arial"/>
                <w:sz w:val="16"/>
                <w:szCs w:val="16"/>
              </w:rPr>
              <w:t>31,05</w:t>
            </w:r>
          </w:p>
        </w:tc>
        <w:tc>
          <w:tcPr>
            <w:tcW w:w="941" w:type="dxa"/>
            <w:noWrap/>
            <w:vAlign w:val="bottom"/>
            <w:hideMark/>
          </w:tcPr>
          <w:p w14:paraId="2E0951F5" w14:textId="0EE579B1" w:rsidR="005B0D94" w:rsidRPr="00CA7385" w:rsidRDefault="005B0D94" w:rsidP="005B0D94">
            <w:pPr>
              <w:jc w:val="right"/>
              <w:rPr>
                <w:rFonts w:ascii="Arial" w:hAnsi="Arial" w:cs="Arial"/>
                <w:sz w:val="16"/>
                <w:szCs w:val="16"/>
              </w:rPr>
            </w:pPr>
            <w:r w:rsidRPr="00CA7385">
              <w:rPr>
                <w:rFonts w:ascii="Arial" w:hAnsi="Arial" w:cs="Arial"/>
                <w:sz w:val="16"/>
                <w:szCs w:val="16"/>
              </w:rPr>
              <w:t>23.287,50</w:t>
            </w:r>
          </w:p>
        </w:tc>
      </w:tr>
      <w:tr w:rsidR="00CA7385" w:rsidRPr="00CA7385" w14:paraId="14C89479" w14:textId="77777777" w:rsidTr="00511C9D">
        <w:trPr>
          <w:trHeight w:val="20"/>
        </w:trPr>
        <w:tc>
          <w:tcPr>
            <w:tcW w:w="567" w:type="dxa"/>
            <w:noWrap/>
            <w:vAlign w:val="bottom"/>
            <w:hideMark/>
          </w:tcPr>
          <w:p w14:paraId="4CA099A8" w14:textId="319A54D9" w:rsidR="005B0D94" w:rsidRPr="00CA7385" w:rsidRDefault="005B0D94" w:rsidP="005B0D94">
            <w:pPr>
              <w:jc w:val="center"/>
              <w:rPr>
                <w:rFonts w:ascii="Arial" w:hAnsi="Arial" w:cs="Arial"/>
                <w:sz w:val="16"/>
                <w:szCs w:val="16"/>
              </w:rPr>
            </w:pPr>
            <w:r w:rsidRPr="00CA7385">
              <w:rPr>
                <w:rFonts w:ascii="Arial" w:hAnsi="Arial" w:cs="Arial"/>
                <w:sz w:val="16"/>
                <w:szCs w:val="16"/>
              </w:rPr>
              <w:t>84</w:t>
            </w:r>
          </w:p>
        </w:tc>
        <w:tc>
          <w:tcPr>
            <w:tcW w:w="1134" w:type="dxa"/>
            <w:noWrap/>
            <w:vAlign w:val="bottom"/>
            <w:hideMark/>
          </w:tcPr>
          <w:p w14:paraId="4833ABE8" w14:textId="45AE87AE" w:rsidR="005B0D94" w:rsidRPr="00CA7385" w:rsidRDefault="005B0D94" w:rsidP="005B0D94">
            <w:pPr>
              <w:jc w:val="center"/>
              <w:rPr>
                <w:rFonts w:ascii="Arial" w:hAnsi="Arial" w:cs="Arial"/>
                <w:sz w:val="16"/>
                <w:szCs w:val="16"/>
              </w:rPr>
            </w:pPr>
            <w:r w:rsidRPr="00CA7385">
              <w:rPr>
                <w:rFonts w:ascii="Arial" w:hAnsi="Arial" w:cs="Arial"/>
                <w:sz w:val="16"/>
                <w:szCs w:val="16"/>
              </w:rPr>
              <w:t>001.003.243</w:t>
            </w:r>
          </w:p>
        </w:tc>
        <w:tc>
          <w:tcPr>
            <w:tcW w:w="3686" w:type="dxa"/>
            <w:noWrap/>
            <w:vAlign w:val="bottom"/>
            <w:hideMark/>
          </w:tcPr>
          <w:p w14:paraId="0156B003" w14:textId="569E45DE" w:rsidR="005B0D94" w:rsidRPr="00CA7385" w:rsidRDefault="005B0D94" w:rsidP="005B0D94">
            <w:pPr>
              <w:jc w:val="both"/>
              <w:rPr>
                <w:rFonts w:ascii="Arial" w:hAnsi="Arial" w:cs="Arial"/>
                <w:sz w:val="16"/>
                <w:szCs w:val="16"/>
              </w:rPr>
            </w:pPr>
            <w:r w:rsidRPr="00CA7385">
              <w:rPr>
                <w:rFonts w:ascii="Arial" w:hAnsi="Arial" w:cs="Arial"/>
                <w:sz w:val="16"/>
                <w:szCs w:val="16"/>
              </w:rPr>
              <w:t>VASSOURA TIPO CAIPIRA: VASSOURA TIPO CAIPIRA, CONFECCIONADA COM FIBRAS NATURAIS DE CAPIM-VASSOURA (SORGHUM BICOLOR VAR. TECHNICUM), SELECIONADAS, SECAS, LIMPAS E UNIFORMES, COM ELEVADA DENSIDADE E FIRMEZA, PROPORCIONANDO EFICIENCIA NA VARRICAO DE AREAS INTERNAS E EXTERNAS. DEVERA POSSUIR BASE COM APROXIMADAMENTE 32 CM DE COMPRIMENTO E 24 CM DE LARGURA, ADMITINDO-SE VARIACAO DE ATE 10%, COM FIBRAS FIRMEMENTE FIXADAS POR COSTURA REFORCADA E, NO MINIMO, 03 AMARRACOES EM ARAME GALVANIZADO OU MATERIAL DE RESISTENCIA EQUIVALENTE, SEM DESPRENDIMENTO PREMATURO DAS FIBRAS. CABO CONFECCIONADO EM MADEIRA DE REFLORESTAMENTO, LIXADO, RETO, ISENTO DE RACHADURAS, NOS SOLTOS OU FARPAS, COM COMPRIMENTO MINIMO DE 120 CM, FIRMEMENTE FIXADO A BASE COM TRANSPASSE NAS AMARRACOES. PRODUTO NOVO, RESISTENTE AO USO CONTINUO, COM ACABAMENTO UNIFORME E BOA DURABILIDADE. FABRICANTE E MARCA DEVERAO SER INFORMADOS NA PROPOSTA. MARCAS DE REFERENCIA: CONDOR, BETTANIN, ROMA OU EQUIVALENTE/SIMILAR OU DE QUALIDADE SUPERIOR.</w:t>
            </w:r>
          </w:p>
        </w:tc>
        <w:tc>
          <w:tcPr>
            <w:tcW w:w="992" w:type="dxa"/>
            <w:noWrap/>
            <w:vAlign w:val="bottom"/>
            <w:hideMark/>
          </w:tcPr>
          <w:p w14:paraId="3F8D8A59" w14:textId="2ACB9199"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34015D43" w14:textId="5948E7C0"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3363A084" w14:textId="6EA9FD3F" w:rsidR="005B0D94" w:rsidRPr="00CA7385" w:rsidRDefault="005B0D94" w:rsidP="005B0D94">
            <w:pPr>
              <w:jc w:val="right"/>
              <w:rPr>
                <w:rFonts w:ascii="Arial" w:hAnsi="Arial" w:cs="Arial"/>
                <w:sz w:val="16"/>
                <w:szCs w:val="16"/>
              </w:rPr>
            </w:pPr>
            <w:r w:rsidRPr="00CA7385">
              <w:rPr>
                <w:rFonts w:ascii="Arial" w:hAnsi="Arial" w:cs="Arial"/>
                <w:sz w:val="16"/>
                <w:szCs w:val="16"/>
              </w:rPr>
              <w:t>38,69</w:t>
            </w:r>
          </w:p>
        </w:tc>
        <w:tc>
          <w:tcPr>
            <w:tcW w:w="941" w:type="dxa"/>
            <w:noWrap/>
            <w:vAlign w:val="bottom"/>
            <w:hideMark/>
          </w:tcPr>
          <w:p w14:paraId="1011C53E" w14:textId="6B3E4D1F" w:rsidR="005B0D94" w:rsidRPr="00CA7385" w:rsidRDefault="005B0D94" w:rsidP="005B0D94">
            <w:pPr>
              <w:jc w:val="right"/>
              <w:rPr>
                <w:rFonts w:ascii="Arial" w:hAnsi="Arial" w:cs="Arial"/>
                <w:sz w:val="16"/>
                <w:szCs w:val="16"/>
              </w:rPr>
            </w:pPr>
            <w:r w:rsidRPr="00CA7385">
              <w:rPr>
                <w:rFonts w:ascii="Arial" w:hAnsi="Arial" w:cs="Arial"/>
                <w:sz w:val="16"/>
                <w:szCs w:val="16"/>
              </w:rPr>
              <w:t>29.017,50</w:t>
            </w:r>
          </w:p>
        </w:tc>
      </w:tr>
      <w:tr w:rsidR="00CA7385" w:rsidRPr="00CA7385" w14:paraId="7DCAF6B0" w14:textId="77777777" w:rsidTr="00511C9D">
        <w:trPr>
          <w:trHeight w:val="20"/>
        </w:trPr>
        <w:tc>
          <w:tcPr>
            <w:tcW w:w="567" w:type="dxa"/>
            <w:noWrap/>
            <w:vAlign w:val="bottom"/>
            <w:hideMark/>
          </w:tcPr>
          <w:p w14:paraId="6DF49B3B" w14:textId="30B59BD9" w:rsidR="005B0D94" w:rsidRPr="00CA7385" w:rsidRDefault="005B0D94" w:rsidP="005B0D94">
            <w:pPr>
              <w:jc w:val="center"/>
              <w:rPr>
                <w:rFonts w:ascii="Arial" w:hAnsi="Arial" w:cs="Arial"/>
                <w:sz w:val="16"/>
                <w:szCs w:val="16"/>
              </w:rPr>
            </w:pPr>
            <w:r w:rsidRPr="00CA7385">
              <w:rPr>
                <w:rFonts w:ascii="Arial" w:hAnsi="Arial" w:cs="Arial"/>
                <w:sz w:val="16"/>
                <w:szCs w:val="16"/>
              </w:rPr>
              <w:t>85</w:t>
            </w:r>
          </w:p>
        </w:tc>
        <w:tc>
          <w:tcPr>
            <w:tcW w:w="1134" w:type="dxa"/>
            <w:noWrap/>
            <w:vAlign w:val="bottom"/>
            <w:hideMark/>
          </w:tcPr>
          <w:p w14:paraId="5BF405E4" w14:textId="2D819252" w:rsidR="005B0D94" w:rsidRPr="00CA7385" w:rsidRDefault="005B0D94" w:rsidP="005B0D94">
            <w:pPr>
              <w:jc w:val="center"/>
              <w:rPr>
                <w:rFonts w:ascii="Arial" w:hAnsi="Arial" w:cs="Arial"/>
                <w:sz w:val="16"/>
                <w:szCs w:val="16"/>
              </w:rPr>
            </w:pPr>
            <w:r w:rsidRPr="00CA7385">
              <w:rPr>
                <w:rFonts w:ascii="Arial" w:hAnsi="Arial" w:cs="Arial"/>
                <w:sz w:val="16"/>
                <w:szCs w:val="16"/>
              </w:rPr>
              <w:t>001.003.244</w:t>
            </w:r>
          </w:p>
        </w:tc>
        <w:tc>
          <w:tcPr>
            <w:tcW w:w="3686" w:type="dxa"/>
            <w:noWrap/>
            <w:vAlign w:val="bottom"/>
            <w:hideMark/>
          </w:tcPr>
          <w:p w14:paraId="3B92E58D" w14:textId="06C4F70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VASSOURA TIPO GARI: VASSOURA DE USO PROFISSIONAL, INDICADA PARA LIMPEZA DE VIAS PUBLICAS, CALCADAS, PATIOS, ESTACIONAMENTOS, QUADRAS, AREAS EXTERNAS E DEMAIS SUPERFICIES COMPATIVEIS. DEVERA POSSUIR BASE CONFECCIONADA EM MADEIRA MACICA OU POLIPROPILENO DE ALTA RESISTENCIA, COM COMPRIMENTO APROXIMADO DE 40 CM, ADMITINDO-SE VARIACAO DE ATE 10%, CONTENDO CERDAS SINTETICAS DE PET, NYLON OU MATERIAL DE RESISTENCIA EQUIVALENTE, DE ELEVADA RIGIDEZ, RESISTENCIA A ABRASAO E AO DESGASTE, FIRMEMENTE FIXADAS A BASE, SEM DESPRENDIMENTO PREMATURO. AS </w:t>
            </w:r>
            <w:r w:rsidRPr="00CA7385">
              <w:rPr>
                <w:rFonts w:ascii="Arial" w:hAnsi="Arial" w:cs="Arial"/>
                <w:sz w:val="16"/>
                <w:szCs w:val="16"/>
              </w:rPr>
              <w:lastRenderedPageBreak/>
              <w:t>CERDAS DEVERAO POSSUIR COMPRIMENTO MINIMO DE 15 CM, DISTRIBUIDAS UNIFORMEMENTE EM ALTA DENSIDADE, PROPORCIONANDO ELEVADA EFICIENCIA NA REMOCAO DE AREIA, TERRA, FOLHAS E DEMAIS RESIDUOS SOIIDOS. CABO CONFECCIONADO EM MADEIRA DE REFLORESTAMENTO, ACO GALVANIZADO OU ACO REVESTIDO EM MATERIAL PLASTICO, COM COMPRIMENTO MINIMO DE 120 CM, FIRMEMENTE FIXADO A BASE POR SISTEMA DE ROSQUEAMENTO OU SUPORTE METALICO REFORCADO, ISENTO DE FOLGAS, RACHADURAS, FARPAS OU DEFORMACOES. PRODUTO NOVO RESISTENTE AO USO CONTINUO E AS INTEMPERIES, COM ACABAMENTO UNIFORME E ELEVADA DURABILIDADE. FABRICANTE E MARCA DEVERAO SER INFORMADOS NA PROPOSTA. MARCAS DE REFERENCIA: BETTANIN, CONDOR, ROMA OU EQUIVALENTE/SIMILAR OU DE QUALIDADE SUPERIOR.</w:t>
            </w:r>
          </w:p>
        </w:tc>
        <w:tc>
          <w:tcPr>
            <w:tcW w:w="992" w:type="dxa"/>
            <w:noWrap/>
            <w:vAlign w:val="bottom"/>
            <w:hideMark/>
          </w:tcPr>
          <w:p w14:paraId="17C23FF5" w14:textId="0B37831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21C6AEE" w14:textId="6F8CD176"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673EE687" w14:textId="7D9375B7" w:rsidR="005B0D94" w:rsidRPr="00CA7385" w:rsidRDefault="005B0D94" w:rsidP="005B0D94">
            <w:pPr>
              <w:jc w:val="right"/>
              <w:rPr>
                <w:rFonts w:ascii="Arial" w:hAnsi="Arial" w:cs="Arial"/>
                <w:sz w:val="16"/>
                <w:szCs w:val="16"/>
              </w:rPr>
            </w:pPr>
            <w:r w:rsidRPr="00CA7385">
              <w:rPr>
                <w:rFonts w:ascii="Arial" w:hAnsi="Arial" w:cs="Arial"/>
                <w:sz w:val="16"/>
                <w:szCs w:val="16"/>
              </w:rPr>
              <w:t>42,89</w:t>
            </w:r>
          </w:p>
        </w:tc>
        <w:tc>
          <w:tcPr>
            <w:tcW w:w="941" w:type="dxa"/>
            <w:noWrap/>
            <w:vAlign w:val="bottom"/>
            <w:hideMark/>
          </w:tcPr>
          <w:p w14:paraId="731EC07A" w14:textId="38319954" w:rsidR="005B0D94" w:rsidRPr="00CA7385" w:rsidRDefault="005B0D94" w:rsidP="005B0D94">
            <w:pPr>
              <w:jc w:val="right"/>
              <w:rPr>
                <w:rFonts w:ascii="Arial" w:hAnsi="Arial" w:cs="Arial"/>
                <w:sz w:val="16"/>
                <w:szCs w:val="16"/>
              </w:rPr>
            </w:pPr>
            <w:r w:rsidRPr="00CA7385">
              <w:rPr>
                <w:rFonts w:ascii="Arial" w:hAnsi="Arial" w:cs="Arial"/>
                <w:sz w:val="16"/>
                <w:szCs w:val="16"/>
              </w:rPr>
              <w:t>12.867,00</w:t>
            </w:r>
          </w:p>
        </w:tc>
      </w:tr>
      <w:tr w:rsidR="00CA7385" w:rsidRPr="00CA7385" w14:paraId="48D217A9" w14:textId="77777777" w:rsidTr="00511C9D">
        <w:trPr>
          <w:trHeight w:val="20"/>
        </w:trPr>
        <w:tc>
          <w:tcPr>
            <w:tcW w:w="9163" w:type="dxa"/>
            <w:gridSpan w:val="7"/>
            <w:shd w:val="clear" w:color="auto" w:fill="D9D9D9" w:themeFill="background1" w:themeFillShade="D9"/>
            <w:noWrap/>
            <w:vAlign w:val="center"/>
          </w:tcPr>
          <w:p w14:paraId="664D9175" w14:textId="41E4EA44" w:rsidR="005B0D94" w:rsidRPr="00CA7385" w:rsidRDefault="005B0D94" w:rsidP="005B0D94">
            <w:pPr>
              <w:jc w:val="center"/>
              <w:rPr>
                <w:rFonts w:ascii="Arial" w:hAnsi="Arial" w:cs="Arial"/>
                <w:b/>
                <w:bCs/>
                <w:sz w:val="16"/>
                <w:szCs w:val="16"/>
              </w:rPr>
            </w:pPr>
            <w:r w:rsidRPr="00CA7385">
              <w:rPr>
                <w:rFonts w:ascii="Arial" w:hAnsi="Arial" w:cs="Arial"/>
                <w:b/>
                <w:bCs/>
                <w:sz w:val="16"/>
                <w:szCs w:val="16"/>
              </w:rPr>
              <w:t>COTA RESERVADA</w:t>
            </w:r>
          </w:p>
        </w:tc>
      </w:tr>
      <w:tr w:rsidR="00CA7385" w:rsidRPr="00CA7385" w14:paraId="10284A7C" w14:textId="77777777" w:rsidTr="00511C9D">
        <w:trPr>
          <w:trHeight w:val="20"/>
        </w:trPr>
        <w:tc>
          <w:tcPr>
            <w:tcW w:w="567" w:type="dxa"/>
            <w:noWrap/>
            <w:vAlign w:val="bottom"/>
            <w:hideMark/>
          </w:tcPr>
          <w:p w14:paraId="6E66AD34" w14:textId="32C4934C" w:rsidR="005B0D94" w:rsidRPr="00CA7385" w:rsidRDefault="005B0D94" w:rsidP="005B0D94">
            <w:pPr>
              <w:jc w:val="center"/>
              <w:rPr>
                <w:rFonts w:ascii="Arial" w:hAnsi="Arial" w:cs="Arial"/>
                <w:sz w:val="16"/>
                <w:szCs w:val="16"/>
              </w:rPr>
            </w:pPr>
            <w:r w:rsidRPr="00CA7385">
              <w:rPr>
                <w:rFonts w:ascii="Arial" w:hAnsi="Arial" w:cs="Arial"/>
                <w:sz w:val="16"/>
                <w:szCs w:val="16"/>
              </w:rPr>
              <w:t>86</w:t>
            </w:r>
          </w:p>
        </w:tc>
        <w:tc>
          <w:tcPr>
            <w:tcW w:w="1134" w:type="dxa"/>
            <w:noWrap/>
            <w:vAlign w:val="bottom"/>
            <w:hideMark/>
          </w:tcPr>
          <w:p w14:paraId="740F9A0D" w14:textId="33BF19A2" w:rsidR="005B0D94" w:rsidRPr="00CA7385" w:rsidRDefault="005B0D94" w:rsidP="005B0D94">
            <w:pPr>
              <w:jc w:val="center"/>
              <w:rPr>
                <w:rFonts w:ascii="Arial" w:hAnsi="Arial" w:cs="Arial"/>
                <w:sz w:val="16"/>
                <w:szCs w:val="16"/>
              </w:rPr>
            </w:pPr>
            <w:r w:rsidRPr="00CA7385">
              <w:rPr>
                <w:rFonts w:ascii="Arial" w:hAnsi="Arial" w:cs="Arial"/>
                <w:sz w:val="16"/>
                <w:szCs w:val="16"/>
              </w:rPr>
              <w:t>001.003.162</w:t>
            </w:r>
          </w:p>
        </w:tc>
        <w:tc>
          <w:tcPr>
            <w:tcW w:w="3686" w:type="dxa"/>
            <w:noWrap/>
            <w:vAlign w:val="bottom"/>
            <w:hideMark/>
          </w:tcPr>
          <w:p w14:paraId="1595CFCC" w14:textId="4298D738" w:rsidR="005B0D94" w:rsidRPr="00CA7385" w:rsidRDefault="005B0D94" w:rsidP="005B0D94">
            <w:pPr>
              <w:jc w:val="both"/>
              <w:rPr>
                <w:rFonts w:ascii="Arial" w:hAnsi="Arial" w:cs="Arial"/>
                <w:sz w:val="16"/>
                <w:szCs w:val="16"/>
              </w:rPr>
            </w:pPr>
            <w:r w:rsidRPr="00CA7385">
              <w:rPr>
                <w:rFonts w:ascii="Arial" w:hAnsi="Arial" w:cs="Arial"/>
                <w:sz w:val="16"/>
                <w:szCs w:val="16"/>
              </w:rPr>
              <w:t>ACENDEDOR MANUAL PARA FOG.AO: ACENDEDOR MANUAL TIPO FAISCADOR, DESTINADO AO ACENDIMENTO DE FOGOES A GAS E OUTROS EQUIPAMENTOS COMPATFVEIS, COM CORPO CONFECCIONADO EM MATERIAL RESISTENTE AO USO CONTFNUO, CABO COM EMPUNHADURA SEGURA E MECANISMO DE ACIONAMENTO PAR GATILHO OU SISTEMA EQUIVALENTE, PROPORCIONANDO ACENDIMENTO PAR FAFSCA SEM NECESSIDADE DE CHAMA ABERTA OU PILHAS. PRODUTO RESISTENTE E ADEQUADO PARA USO DOMESTICO E INSTITUCIONAL. EMBALAGEM DE FORNECIMENTO: CAIXA CONTENDO 12 UNIDADES. MARCAS DE REFERENDA: TRAMONTINA, WESTERN, BRINOX OU EQUIVALENTE DE QUALIDADE IGUAL OU SUPERIOR.</w:t>
            </w:r>
          </w:p>
        </w:tc>
        <w:tc>
          <w:tcPr>
            <w:tcW w:w="992" w:type="dxa"/>
            <w:noWrap/>
            <w:vAlign w:val="bottom"/>
            <w:hideMark/>
          </w:tcPr>
          <w:p w14:paraId="66CD7EA8" w14:textId="233F6BCD"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7480ECF0" w14:textId="3FE81AD8" w:rsidR="005B0D94" w:rsidRPr="00CA7385" w:rsidRDefault="005B0D94" w:rsidP="005B0D94">
            <w:pPr>
              <w:jc w:val="center"/>
              <w:rPr>
                <w:rFonts w:ascii="Arial" w:hAnsi="Arial" w:cs="Arial"/>
                <w:sz w:val="16"/>
                <w:szCs w:val="16"/>
              </w:rPr>
            </w:pPr>
            <w:r w:rsidRPr="00CA7385">
              <w:rPr>
                <w:rFonts w:ascii="Arial" w:hAnsi="Arial" w:cs="Arial"/>
                <w:sz w:val="16"/>
                <w:szCs w:val="16"/>
              </w:rPr>
              <w:t>3,</w:t>
            </w:r>
          </w:p>
        </w:tc>
        <w:tc>
          <w:tcPr>
            <w:tcW w:w="992" w:type="dxa"/>
            <w:noWrap/>
            <w:vAlign w:val="bottom"/>
            <w:hideMark/>
          </w:tcPr>
          <w:p w14:paraId="110EA156" w14:textId="21A00F37" w:rsidR="005B0D94" w:rsidRPr="00CA7385" w:rsidRDefault="005B0D94" w:rsidP="005B0D94">
            <w:pPr>
              <w:jc w:val="right"/>
              <w:rPr>
                <w:rFonts w:ascii="Arial" w:hAnsi="Arial" w:cs="Arial"/>
                <w:sz w:val="16"/>
                <w:szCs w:val="16"/>
              </w:rPr>
            </w:pPr>
            <w:r w:rsidRPr="00CA7385">
              <w:rPr>
                <w:rFonts w:ascii="Arial" w:hAnsi="Arial" w:cs="Arial"/>
                <w:sz w:val="16"/>
                <w:szCs w:val="16"/>
              </w:rPr>
              <w:t>204,36</w:t>
            </w:r>
          </w:p>
        </w:tc>
        <w:tc>
          <w:tcPr>
            <w:tcW w:w="941" w:type="dxa"/>
            <w:noWrap/>
            <w:vAlign w:val="bottom"/>
            <w:hideMark/>
          </w:tcPr>
          <w:p w14:paraId="79501450" w14:textId="52B711B9" w:rsidR="005B0D94" w:rsidRPr="00CA7385" w:rsidRDefault="005B0D94" w:rsidP="005B0D94">
            <w:pPr>
              <w:jc w:val="right"/>
              <w:rPr>
                <w:rFonts w:ascii="Arial" w:hAnsi="Arial" w:cs="Arial"/>
                <w:sz w:val="16"/>
                <w:szCs w:val="16"/>
              </w:rPr>
            </w:pPr>
            <w:r w:rsidRPr="00CA7385">
              <w:rPr>
                <w:rFonts w:ascii="Arial" w:hAnsi="Arial" w:cs="Arial"/>
                <w:sz w:val="16"/>
                <w:szCs w:val="16"/>
              </w:rPr>
              <w:t>613,08</w:t>
            </w:r>
          </w:p>
        </w:tc>
      </w:tr>
      <w:tr w:rsidR="00CA7385" w:rsidRPr="00CA7385" w14:paraId="3EF11D42" w14:textId="77777777" w:rsidTr="00511C9D">
        <w:trPr>
          <w:trHeight w:val="20"/>
        </w:trPr>
        <w:tc>
          <w:tcPr>
            <w:tcW w:w="567" w:type="dxa"/>
            <w:noWrap/>
            <w:vAlign w:val="bottom"/>
            <w:hideMark/>
          </w:tcPr>
          <w:p w14:paraId="74BE2F9D" w14:textId="48F2867E" w:rsidR="005B0D94" w:rsidRPr="00CA7385" w:rsidRDefault="005B0D94" w:rsidP="005B0D94">
            <w:pPr>
              <w:jc w:val="center"/>
              <w:rPr>
                <w:rFonts w:ascii="Arial" w:hAnsi="Arial" w:cs="Arial"/>
                <w:sz w:val="16"/>
                <w:szCs w:val="16"/>
              </w:rPr>
            </w:pPr>
            <w:r w:rsidRPr="00CA7385">
              <w:rPr>
                <w:rFonts w:ascii="Arial" w:hAnsi="Arial" w:cs="Arial"/>
                <w:sz w:val="16"/>
                <w:szCs w:val="16"/>
              </w:rPr>
              <w:t>87</w:t>
            </w:r>
          </w:p>
        </w:tc>
        <w:tc>
          <w:tcPr>
            <w:tcW w:w="1134" w:type="dxa"/>
            <w:noWrap/>
            <w:vAlign w:val="bottom"/>
            <w:hideMark/>
          </w:tcPr>
          <w:p w14:paraId="3F359F8F" w14:textId="7B4A60BC" w:rsidR="005B0D94" w:rsidRPr="00CA7385" w:rsidRDefault="005B0D94" w:rsidP="005B0D94">
            <w:pPr>
              <w:jc w:val="center"/>
              <w:rPr>
                <w:rFonts w:ascii="Arial" w:hAnsi="Arial" w:cs="Arial"/>
                <w:sz w:val="16"/>
                <w:szCs w:val="16"/>
              </w:rPr>
            </w:pPr>
            <w:r w:rsidRPr="00CA7385">
              <w:rPr>
                <w:rFonts w:ascii="Arial" w:hAnsi="Arial" w:cs="Arial"/>
                <w:sz w:val="16"/>
                <w:szCs w:val="16"/>
              </w:rPr>
              <w:t>001.003.163</w:t>
            </w:r>
          </w:p>
        </w:tc>
        <w:tc>
          <w:tcPr>
            <w:tcW w:w="3686" w:type="dxa"/>
            <w:noWrap/>
            <w:vAlign w:val="bottom"/>
            <w:hideMark/>
          </w:tcPr>
          <w:p w14:paraId="0736FECE" w14:textId="63A767FC"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ALGICIDA PARA PISCINAS- 5 LITROS: ALGICIDA LIQUIDO DE USO PROFISSIONAL, DESTINADO AO CONTROLE, PREVENCAO E ELIMINACAO DE ALGAS EM PISCINAS, COMPATIVEL COM SISTEMAS CONVENCIONAIS DE TRATAMENTO DE AGUA. DEVERA APRESENTAR ACAO EFICAZ CONFORME A FINALIDADE INDICADA PELO FABRICANTE, SEM COMPROMETER A TRANSPARENCIA DA AGUA QUANDO UTILIZADO NAS DOSAGENS RECOMENDADAS. PRODUTO REGULARIZADO JUNTO A ANVISA, QUANDO EXIGIVEL, ACONDICIONADO EM GALAO CONTENDO 5 LITROS, COM TAMPA DE VEDACAO SEGURA E LACRE DE INVIOLABILIDADE. A EMBALAGEM DEVERA CONTER IDENTIFICACAO DO FABRICANTE, COMPOSICAO, MODO DE USO, DOSAGEM RECOMENDADA, LOTE, DATA DE FABRICACAO, PRAZO DE VALIDADE, ORIENTACOES DE ARMAZENAMENTO, INFORMACOES DE SEGURANCA E DEMAIS EXIGENCIAS DA LEGISLACAO VIGENTE. FABRICANTE E MARCA DEVERAO SER INFORMADOS NA PROPOSTA. MARCAS DE REFERENCIA: HTH, GENCO, HIDROAII, PACE </w:t>
            </w:r>
            <w:r w:rsidRPr="00CA7385">
              <w:rPr>
                <w:rFonts w:ascii="Arial" w:hAnsi="Arial" w:cs="Arial"/>
                <w:sz w:val="16"/>
                <w:szCs w:val="16"/>
              </w:rPr>
              <w:lastRenderedPageBreak/>
              <w:t>OU EQUIVALENTE/SIMILAR OU DE QUALIDADE SUPERIOR.</w:t>
            </w:r>
          </w:p>
        </w:tc>
        <w:tc>
          <w:tcPr>
            <w:tcW w:w="992" w:type="dxa"/>
            <w:noWrap/>
            <w:vAlign w:val="bottom"/>
            <w:hideMark/>
          </w:tcPr>
          <w:p w14:paraId="35B6F8F8" w14:textId="30109B1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477A211A" w14:textId="683A8DC5" w:rsidR="005B0D94" w:rsidRPr="00CA7385" w:rsidRDefault="005B0D94" w:rsidP="005B0D94">
            <w:pPr>
              <w:jc w:val="center"/>
              <w:rPr>
                <w:rFonts w:ascii="Arial" w:hAnsi="Arial" w:cs="Arial"/>
                <w:sz w:val="16"/>
                <w:szCs w:val="16"/>
              </w:rPr>
            </w:pPr>
            <w:r w:rsidRPr="00CA7385">
              <w:rPr>
                <w:rFonts w:ascii="Arial" w:hAnsi="Arial" w:cs="Arial"/>
                <w:sz w:val="16"/>
                <w:szCs w:val="16"/>
              </w:rPr>
              <w:t>30,</w:t>
            </w:r>
          </w:p>
        </w:tc>
        <w:tc>
          <w:tcPr>
            <w:tcW w:w="992" w:type="dxa"/>
            <w:noWrap/>
            <w:vAlign w:val="bottom"/>
            <w:hideMark/>
          </w:tcPr>
          <w:p w14:paraId="3354C893" w14:textId="0CA2FAC9" w:rsidR="005B0D94" w:rsidRPr="00CA7385" w:rsidRDefault="005B0D94" w:rsidP="005B0D94">
            <w:pPr>
              <w:jc w:val="right"/>
              <w:rPr>
                <w:rFonts w:ascii="Arial" w:hAnsi="Arial" w:cs="Arial"/>
                <w:sz w:val="16"/>
                <w:szCs w:val="16"/>
              </w:rPr>
            </w:pPr>
            <w:r w:rsidRPr="00CA7385">
              <w:rPr>
                <w:rFonts w:ascii="Arial" w:hAnsi="Arial" w:cs="Arial"/>
                <w:sz w:val="16"/>
                <w:szCs w:val="16"/>
              </w:rPr>
              <w:t>106,96</w:t>
            </w:r>
          </w:p>
        </w:tc>
        <w:tc>
          <w:tcPr>
            <w:tcW w:w="941" w:type="dxa"/>
            <w:noWrap/>
            <w:vAlign w:val="bottom"/>
            <w:hideMark/>
          </w:tcPr>
          <w:p w14:paraId="569F78FB" w14:textId="1914D14E" w:rsidR="005B0D94" w:rsidRPr="00CA7385" w:rsidRDefault="005B0D94" w:rsidP="005B0D94">
            <w:pPr>
              <w:jc w:val="right"/>
              <w:rPr>
                <w:rFonts w:ascii="Arial" w:hAnsi="Arial" w:cs="Arial"/>
                <w:sz w:val="16"/>
                <w:szCs w:val="16"/>
              </w:rPr>
            </w:pPr>
            <w:r w:rsidRPr="00CA7385">
              <w:rPr>
                <w:rFonts w:ascii="Arial" w:hAnsi="Arial" w:cs="Arial"/>
                <w:sz w:val="16"/>
                <w:szCs w:val="16"/>
              </w:rPr>
              <w:t>3.208,80</w:t>
            </w:r>
          </w:p>
        </w:tc>
      </w:tr>
      <w:tr w:rsidR="00CA7385" w:rsidRPr="00CA7385" w14:paraId="603DEBF5" w14:textId="77777777" w:rsidTr="00511C9D">
        <w:trPr>
          <w:trHeight w:val="20"/>
        </w:trPr>
        <w:tc>
          <w:tcPr>
            <w:tcW w:w="567" w:type="dxa"/>
            <w:noWrap/>
            <w:vAlign w:val="bottom"/>
            <w:hideMark/>
          </w:tcPr>
          <w:p w14:paraId="42FC5248" w14:textId="0FBB349C" w:rsidR="005B0D94" w:rsidRPr="00CA7385" w:rsidRDefault="005B0D94" w:rsidP="005B0D94">
            <w:pPr>
              <w:jc w:val="center"/>
              <w:rPr>
                <w:rFonts w:ascii="Arial" w:hAnsi="Arial" w:cs="Arial"/>
                <w:sz w:val="16"/>
                <w:szCs w:val="16"/>
              </w:rPr>
            </w:pPr>
            <w:r w:rsidRPr="00CA7385">
              <w:rPr>
                <w:rFonts w:ascii="Arial" w:hAnsi="Arial" w:cs="Arial"/>
                <w:sz w:val="16"/>
                <w:szCs w:val="16"/>
              </w:rPr>
              <w:t>88</w:t>
            </w:r>
          </w:p>
        </w:tc>
        <w:tc>
          <w:tcPr>
            <w:tcW w:w="1134" w:type="dxa"/>
            <w:noWrap/>
            <w:vAlign w:val="bottom"/>
            <w:hideMark/>
          </w:tcPr>
          <w:p w14:paraId="64ED5DCF" w14:textId="2E29741B" w:rsidR="005B0D94" w:rsidRPr="00CA7385" w:rsidRDefault="005B0D94" w:rsidP="005B0D94">
            <w:pPr>
              <w:jc w:val="center"/>
              <w:rPr>
                <w:rFonts w:ascii="Arial" w:hAnsi="Arial" w:cs="Arial"/>
                <w:sz w:val="16"/>
                <w:szCs w:val="16"/>
              </w:rPr>
            </w:pPr>
            <w:r w:rsidRPr="00CA7385">
              <w:rPr>
                <w:rFonts w:ascii="Arial" w:hAnsi="Arial" w:cs="Arial"/>
                <w:sz w:val="16"/>
                <w:szCs w:val="16"/>
              </w:rPr>
              <w:t>001.003.164</w:t>
            </w:r>
          </w:p>
        </w:tc>
        <w:tc>
          <w:tcPr>
            <w:tcW w:w="3686" w:type="dxa"/>
            <w:noWrap/>
            <w:vAlign w:val="bottom"/>
            <w:hideMark/>
          </w:tcPr>
          <w:p w14:paraId="0134BD3F" w14:textId="4AE3BFE6" w:rsidR="005B0D94" w:rsidRPr="00CA7385" w:rsidRDefault="005B0D94" w:rsidP="005B0D94">
            <w:pPr>
              <w:jc w:val="both"/>
              <w:rPr>
                <w:rFonts w:ascii="Arial" w:hAnsi="Arial" w:cs="Arial"/>
                <w:sz w:val="16"/>
                <w:szCs w:val="16"/>
              </w:rPr>
            </w:pPr>
            <w:r w:rsidRPr="00CA7385">
              <w:rPr>
                <w:rFonts w:ascii="Arial" w:hAnsi="Arial" w:cs="Arial"/>
                <w:sz w:val="16"/>
                <w:szCs w:val="16"/>
              </w:rPr>
              <w:t>BALDE COM ESPREMEDOR PARA MOP UMIDO: BALDE COMESPREMEDOR DE USO PROFISSIONAL, CONFECCIONADO EM POLIPROPILENO (PP) DE ALTA RESISTENCIA OU MATERIAL DE DESEMPENHO EQUIVALENTE, DESTINADO A LAVAGEM E MANUTENC;AO DE PISOS. DEVERA POSSUIR CAPACIDADE UTIL MFNIMA DE 20 LITROS, EQUIPADO COM ESPREMEDOR DE ALTA EFICIENCIA, ACIONADO POR PRESSAO, COMPATFVEL COM MOPS UMIDOS PROFISSIONAIS, PERMITINDO A REMOC;AO DO EXCESSO DE AGUA SEM CONTATO MANUAL DIRETO COM O REFIL. 0 CONJUNTO DEVERA POSSUIR ALC;A ERGONOMICA REFORC;ADA, 04 RODFZIOS GIRAT6RIOS DE ALTA RESISTENCIA, FACILITANDO O DESLOCAMENTO DURANTE O USO, ALEM DE ESTRUTURA ROBUSTA, ESTAVEL E RESISTENTE A UMIDADE, AOS PRODUTOSSANEANTES E AO USO CONTFNUO. 0 ESPREMEDOR DEVERA SER REMOVFVEL PARA FACILITAR A HIGIENIZAC;AO E MANUTENC;AO DO EQUIPAMENTO. PRODUTO NOVO COM ACABAMENTO UNIFORME, ISENTO DE REBARBAS, RACHADURAS, DEFORMAC;OES OU DEFEITOS DE FABRICACAO. FABRICANTE E MARCA DEVERAO SER INFORMADOS NA PROPOSTA. MARCAS DE REFERENCIA: BRALIMPIA, PERFECT PRO, RUBBERMAID, BETTANIN OU EQUIVALENTE/SIMILAR OU DE QUALIDADE SUPERIOR.</w:t>
            </w:r>
          </w:p>
        </w:tc>
        <w:tc>
          <w:tcPr>
            <w:tcW w:w="992" w:type="dxa"/>
            <w:noWrap/>
            <w:vAlign w:val="bottom"/>
            <w:hideMark/>
          </w:tcPr>
          <w:p w14:paraId="2188EDC9" w14:textId="75E9788C"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D1708A5" w14:textId="790CBB86" w:rsidR="005B0D94" w:rsidRPr="00CA7385" w:rsidRDefault="005B0D94" w:rsidP="005B0D94">
            <w:pPr>
              <w:jc w:val="center"/>
              <w:rPr>
                <w:rFonts w:ascii="Arial" w:hAnsi="Arial" w:cs="Arial"/>
                <w:sz w:val="16"/>
                <w:szCs w:val="16"/>
              </w:rPr>
            </w:pPr>
            <w:r w:rsidRPr="00CA7385">
              <w:rPr>
                <w:rFonts w:ascii="Arial" w:hAnsi="Arial" w:cs="Arial"/>
                <w:sz w:val="16"/>
                <w:szCs w:val="16"/>
              </w:rPr>
              <w:t>5,</w:t>
            </w:r>
          </w:p>
        </w:tc>
        <w:tc>
          <w:tcPr>
            <w:tcW w:w="992" w:type="dxa"/>
            <w:noWrap/>
            <w:vAlign w:val="bottom"/>
            <w:hideMark/>
          </w:tcPr>
          <w:p w14:paraId="17B36681" w14:textId="568ED788" w:rsidR="005B0D94" w:rsidRPr="00CA7385" w:rsidRDefault="005B0D94" w:rsidP="005B0D94">
            <w:pPr>
              <w:jc w:val="right"/>
              <w:rPr>
                <w:rFonts w:ascii="Arial" w:hAnsi="Arial" w:cs="Arial"/>
                <w:sz w:val="16"/>
                <w:szCs w:val="16"/>
              </w:rPr>
            </w:pPr>
            <w:r w:rsidRPr="00CA7385">
              <w:rPr>
                <w:rFonts w:ascii="Arial" w:hAnsi="Arial" w:cs="Arial"/>
                <w:sz w:val="16"/>
                <w:szCs w:val="16"/>
              </w:rPr>
              <w:t>269,88</w:t>
            </w:r>
          </w:p>
        </w:tc>
        <w:tc>
          <w:tcPr>
            <w:tcW w:w="941" w:type="dxa"/>
            <w:noWrap/>
            <w:vAlign w:val="bottom"/>
            <w:hideMark/>
          </w:tcPr>
          <w:p w14:paraId="58701E0E" w14:textId="3C13DACC" w:rsidR="005B0D94" w:rsidRPr="00CA7385" w:rsidRDefault="005B0D94" w:rsidP="005B0D94">
            <w:pPr>
              <w:jc w:val="right"/>
              <w:rPr>
                <w:rFonts w:ascii="Arial" w:hAnsi="Arial" w:cs="Arial"/>
                <w:sz w:val="16"/>
                <w:szCs w:val="16"/>
              </w:rPr>
            </w:pPr>
            <w:r w:rsidRPr="00CA7385">
              <w:rPr>
                <w:rFonts w:ascii="Arial" w:hAnsi="Arial" w:cs="Arial"/>
                <w:sz w:val="16"/>
                <w:szCs w:val="16"/>
              </w:rPr>
              <w:t>1.349,40</w:t>
            </w:r>
          </w:p>
        </w:tc>
      </w:tr>
      <w:tr w:rsidR="00CA7385" w:rsidRPr="00CA7385" w14:paraId="5986FF5F" w14:textId="77777777" w:rsidTr="00511C9D">
        <w:trPr>
          <w:trHeight w:val="20"/>
        </w:trPr>
        <w:tc>
          <w:tcPr>
            <w:tcW w:w="567" w:type="dxa"/>
            <w:noWrap/>
            <w:vAlign w:val="bottom"/>
            <w:hideMark/>
          </w:tcPr>
          <w:p w14:paraId="4291ECEC" w14:textId="63339E09" w:rsidR="005B0D94" w:rsidRPr="00CA7385" w:rsidRDefault="005B0D94" w:rsidP="005B0D94">
            <w:pPr>
              <w:jc w:val="center"/>
              <w:rPr>
                <w:rFonts w:ascii="Arial" w:hAnsi="Arial" w:cs="Arial"/>
                <w:sz w:val="16"/>
                <w:szCs w:val="16"/>
              </w:rPr>
            </w:pPr>
            <w:r w:rsidRPr="00CA7385">
              <w:rPr>
                <w:rFonts w:ascii="Arial" w:hAnsi="Arial" w:cs="Arial"/>
                <w:sz w:val="16"/>
                <w:szCs w:val="16"/>
              </w:rPr>
              <w:t>89</w:t>
            </w:r>
          </w:p>
        </w:tc>
        <w:tc>
          <w:tcPr>
            <w:tcW w:w="1134" w:type="dxa"/>
            <w:noWrap/>
            <w:vAlign w:val="bottom"/>
            <w:hideMark/>
          </w:tcPr>
          <w:p w14:paraId="733AE82E" w14:textId="70BB6202" w:rsidR="005B0D94" w:rsidRPr="00CA7385" w:rsidRDefault="005B0D94" w:rsidP="005B0D94">
            <w:pPr>
              <w:jc w:val="center"/>
              <w:rPr>
                <w:rFonts w:ascii="Arial" w:hAnsi="Arial" w:cs="Arial"/>
                <w:sz w:val="16"/>
                <w:szCs w:val="16"/>
              </w:rPr>
            </w:pPr>
            <w:r w:rsidRPr="00CA7385">
              <w:rPr>
                <w:rFonts w:ascii="Arial" w:hAnsi="Arial" w:cs="Arial"/>
                <w:sz w:val="16"/>
                <w:szCs w:val="16"/>
              </w:rPr>
              <w:t>001.003.165</w:t>
            </w:r>
          </w:p>
        </w:tc>
        <w:tc>
          <w:tcPr>
            <w:tcW w:w="3686" w:type="dxa"/>
            <w:noWrap/>
            <w:vAlign w:val="bottom"/>
            <w:hideMark/>
          </w:tcPr>
          <w:p w14:paraId="35EA33BC" w14:textId="1BB3DCDF" w:rsidR="005B0D94" w:rsidRPr="00CA7385" w:rsidRDefault="005B0D94" w:rsidP="005B0D94">
            <w:pPr>
              <w:jc w:val="both"/>
              <w:rPr>
                <w:rFonts w:ascii="Arial" w:hAnsi="Arial" w:cs="Arial"/>
                <w:sz w:val="16"/>
                <w:szCs w:val="16"/>
              </w:rPr>
            </w:pPr>
            <w:r w:rsidRPr="00CA7385">
              <w:rPr>
                <w:rFonts w:ascii="Arial" w:hAnsi="Arial" w:cs="Arial"/>
                <w:sz w:val="16"/>
                <w:szCs w:val="16"/>
              </w:rPr>
              <w:t>CAIXA TERMICA DE ISOPOR - 2 LITROS: CAIXA TERMICA CONFECCIONADA EM POLIESTIRENO EXPANDIDO (EPS) DE ALTA DENSIDADE, COM CAPACIDADE NOMINAL DE 2 LITROS, DESTINADA AO ACONDICIONAMENTO E TRANSPORTE DE MEDICAMENTOS, VACINAS, MATERIAIS BIOLOGICOS OU OUTROS PRODUTOS COMPATFVEIS QUE NECESSITEM DE CONSERVACAO TERMICA. DEVERA POSSUIR TAM PA REMOVFVEL COM PERFEITO ENCAIXE, PAREDES DE ESPESSURA UNIFORME, BOA CAPACIDADE DE ISOLAMENTO TERMICO, RESISTENCIA AO MANUSEIO E AO EMPILHAMENTO, SEM APRESENTAR RACHADURAS, DEFORMACOES, REBARBAS, TRINCAS OU DESPRENDIMENTO DE PARTICULAS.PRODUTO NOVO, DE ACABAMENTO UNIFORME, NA COR BRANCA, ACONDICIONADO DE FORMA A PRESERVAR SUA INTEGRIDADE DURANTE O TRANSPORTE. A EMBALAGEM DEVERA CANTER IDENTIFICACAO DO FABRICANTE, CAPACIDADE NOMINAL E DEMAIS INFORMACOES EXIGIDAS PELA LEGISLACAO VIGENTE. FABRICANTE E MARCA DEVERAO SER INFORMADOS NA PROPOSTA.MARCAS DE REFERENCIA: LSOTERM, TERMOTECNICA (DACOLHEITA), LSOESTE, FIBRAFORM OU EQUIVALENTE/SIMILAR OU DE QUALIDADE SUPERIOR.</w:t>
            </w:r>
          </w:p>
        </w:tc>
        <w:tc>
          <w:tcPr>
            <w:tcW w:w="992" w:type="dxa"/>
            <w:noWrap/>
            <w:vAlign w:val="bottom"/>
            <w:hideMark/>
          </w:tcPr>
          <w:p w14:paraId="557DF664" w14:textId="00BBD1CD"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5C62428D" w14:textId="190483CA"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0A00E76" w14:textId="100CC5E9" w:rsidR="005B0D94" w:rsidRPr="00CA7385" w:rsidRDefault="005B0D94" w:rsidP="005B0D94">
            <w:pPr>
              <w:jc w:val="right"/>
              <w:rPr>
                <w:rFonts w:ascii="Arial" w:hAnsi="Arial" w:cs="Arial"/>
                <w:sz w:val="16"/>
                <w:szCs w:val="16"/>
              </w:rPr>
            </w:pPr>
            <w:r w:rsidRPr="00CA7385">
              <w:rPr>
                <w:rFonts w:ascii="Arial" w:hAnsi="Arial" w:cs="Arial"/>
                <w:sz w:val="16"/>
                <w:szCs w:val="16"/>
              </w:rPr>
              <w:t>53,00</w:t>
            </w:r>
          </w:p>
        </w:tc>
        <w:tc>
          <w:tcPr>
            <w:tcW w:w="941" w:type="dxa"/>
            <w:noWrap/>
            <w:vAlign w:val="bottom"/>
            <w:hideMark/>
          </w:tcPr>
          <w:p w14:paraId="5757ACA4" w14:textId="0DB15C4D" w:rsidR="005B0D94" w:rsidRPr="00CA7385" w:rsidRDefault="005B0D94" w:rsidP="005B0D94">
            <w:pPr>
              <w:jc w:val="right"/>
              <w:rPr>
                <w:rFonts w:ascii="Arial" w:hAnsi="Arial" w:cs="Arial"/>
                <w:sz w:val="16"/>
                <w:szCs w:val="16"/>
              </w:rPr>
            </w:pPr>
            <w:r w:rsidRPr="00CA7385">
              <w:rPr>
                <w:rFonts w:ascii="Arial" w:hAnsi="Arial" w:cs="Arial"/>
                <w:sz w:val="16"/>
                <w:szCs w:val="16"/>
              </w:rPr>
              <w:t>2.650,00</w:t>
            </w:r>
          </w:p>
        </w:tc>
      </w:tr>
      <w:tr w:rsidR="00CA7385" w:rsidRPr="00CA7385" w14:paraId="16DE0266" w14:textId="77777777" w:rsidTr="00511C9D">
        <w:trPr>
          <w:trHeight w:val="20"/>
        </w:trPr>
        <w:tc>
          <w:tcPr>
            <w:tcW w:w="567" w:type="dxa"/>
            <w:noWrap/>
            <w:vAlign w:val="bottom"/>
            <w:hideMark/>
          </w:tcPr>
          <w:p w14:paraId="2AFFB9A7" w14:textId="628BE269" w:rsidR="005B0D94" w:rsidRPr="00CA7385" w:rsidRDefault="005B0D94" w:rsidP="005B0D94">
            <w:pPr>
              <w:jc w:val="center"/>
              <w:rPr>
                <w:rFonts w:ascii="Arial" w:hAnsi="Arial" w:cs="Arial"/>
                <w:sz w:val="16"/>
                <w:szCs w:val="16"/>
              </w:rPr>
            </w:pPr>
            <w:r w:rsidRPr="00CA7385">
              <w:rPr>
                <w:rFonts w:ascii="Arial" w:hAnsi="Arial" w:cs="Arial"/>
                <w:sz w:val="16"/>
                <w:szCs w:val="16"/>
              </w:rPr>
              <w:t>90</w:t>
            </w:r>
          </w:p>
        </w:tc>
        <w:tc>
          <w:tcPr>
            <w:tcW w:w="1134" w:type="dxa"/>
            <w:noWrap/>
            <w:vAlign w:val="bottom"/>
            <w:hideMark/>
          </w:tcPr>
          <w:p w14:paraId="2F8202DA" w14:textId="7A383BFC" w:rsidR="005B0D94" w:rsidRPr="00CA7385" w:rsidRDefault="005B0D94" w:rsidP="005B0D94">
            <w:pPr>
              <w:jc w:val="center"/>
              <w:rPr>
                <w:rFonts w:ascii="Arial" w:hAnsi="Arial" w:cs="Arial"/>
                <w:sz w:val="16"/>
                <w:szCs w:val="16"/>
              </w:rPr>
            </w:pPr>
            <w:r w:rsidRPr="00CA7385">
              <w:rPr>
                <w:rFonts w:ascii="Arial" w:hAnsi="Arial" w:cs="Arial"/>
                <w:sz w:val="16"/>
                <w:szCs w:val="16"/>
              </w:rPr>
              <w:t>001.003.166</w:t>
            </w:r>
          </w:p>
        </w:tc>
        <w:tc>
          <w:tcPr>
            <w:tcW w:w="3686" w:type="dxa"/>
            <w:noWrap/>
            <w:vAlign w:val="bottom"/>
            <w:hideMark/>
          </w:tcPr>
          <w:p w14:paraId="29B42E1A" w14:textId="47EC6F2E"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CARRO FUNCIONAL PARA LIMPEZA: CARRO FUNCIONAL DE LIMPEZA,DE USO PROFISSIONAL, CONFECCIONADO EM </w:t>
            </w:r>
            <w:r w:rsidRPr="00CA7385">
              <w:rPr>
                <w:rFonts w:ascii="Arial" w:hAnsi="Arial" w:cs="Arial"/>
                <w:sz w:val="16"/>
                <w:szCs w:val="16"/>
              </w:rPr>
              <w:lastRenderedPageBreak/>
              <w:t>POLIPROPILENO (PP) DE ALTA RESISTENCIA OU MATERIAL DE DESEMPENHO EQUIVALENTE, RESISTENTE A UMIDADE, AOS PRODUTOS SANEANTES, A CORROSAO E AOS IMPACTOS,DESTINADO AO TRANSPORTE E ORGANIZACAO DE EQUIPAMENTOS, UTENSFLIOS E PRODUTOS DE LIMPEZA. DEVERA POSSUIR ESTRUTURA MODULAR E ERGONOMICA, COM RODFZIOS GIRATORIOS DE ALTA RESISTENCIA, PROPORCIONANDO FACIL DESLOCAMENTO E ESTABILIDADE DURANTE O USO. 0 CONJUNTO DEVERA SER COMPOSTO, NO MFNIMO, POR SUPORTE PARA SACO COLETOR DE RESFDUOS COM CAPACIDADE MFNIMA DE 90 LITROS, SACO COLETOR REUTILIZAVEL EM IONA VINFLICA, NYLON EMBORRACHADO OU MATERIAL DE RESISTENCIA EQUIVALENTE, 02 PRATELEIRAS OU BANDEJAS, COMPARTIMENTOS PARA ACONDICIONAMENTO DE FRASCOS, BALDES E UTENSFLIOS, ALEM DE GANCHOS OU SUPORTES PARA CABOS, RODOS, VASSOURAS, MOPS E DEMAIS ACESS6RIOS DE LIMPEZA. TODOS OS COMPONENTES DEVERAO POSSUIR SUPERFFCIES LISAS, DE FACIL HIGIENIZACAO E MANUTENCAO, COM CANTOS ARREDONDADOS E ACABAMENTO UNIFORME, SEM REBARBAS, RACHADURAS OU DEFORMACOES. 0 EQUIPAMENTO DEVERA SUPORTAR USO CONTFNUO EM ESCOLAS, UNIDADES DE SAUDE, PREDIOS PUBLICOS E DEMAIS AMBIENTES INSTITUCIONAIS, MANTENDO ESTABILIDADE ESTRUTURAL MESMO QUANDO TOTALMENTE CARREGADO. FABRICANTE E MARCA DEVERAO SER INFORMADOS NA PROPOSTA. MARCAS DE REFERENCIA: PERFECT PRO, BRALIMPIA, RUBBERMAID, BETTANIN OU EQUIVALENTE/SIMILAR OU DE QUALIDADE SUPERIOR.</w:t>
            </w:r>
          </w:p>
        </w:tc>
        <w:tc>
          <w:tcPr>
            <w:tcW w:w="992" w:type="dxa"/>
            <w:noWrap/>
            <w:vAlign w:val="bottom"/>
            <w:hideMark/>
          </w:tcPr>
          <w:p w14:paraId="017134A8" w14:textId="3779DB8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6EFDB0F3" w14:textId="1D776240" w:rsidR="005B0D94" w:rsidRPr="00CA7385" w:rsidRDefault="005B0D94" w:rsidP="005B0D94">
            <w:pPr>
              <w:jc w:val="center"/>
              <w:rPr>
                <w:rFonts w:ascii="Arial" w:hAnsi="Arial" w:cs="Arial"/>
                <w:sz w:val="16"/>
                <w:szCs w:val="16"/>
              </w:rPr>
            </w:pPr>
            <w:r w:rsidRPr="00CA7385">
              <w:rPr>
                <w:rFonts w:ascii="Arial" w:hAnsi="Arial" w:cs="Arial"/>
                <w:sz w:val="16"/>
                <w:szCs w:val="16"/>
              </w:rPr>
              <w:t>5,</w:t>
            </w:r>
          </w:p>
        </w:tc>
        <w:tc>
          <w:tcPr>
            <w:tcW w:w="992" w:type="dxa"/>
            <w:noWrap/>
            <w:vAlign w:val="bottom"/>
            <w:hideMark/>
          </w:tcPr>
          <w:p w14:paraId="157A5107" w14:textId="2844A35C" w:rsidR="005B0D94" w:rsidRPr="00CA7385" w:rsidRDefault="005B0D94" w:rsidP="005B0D94">
            <w:pPr>
              <w:jc w:val="right"/>
              <w:rPr>
                <w:rFonts w:ascii="Arial" w:hAnsi="Arial" w:cs="Arial"/>
                <w:sz w:val="16"/>
                <w:szCs w:val="16"/>
              </w:rPr>
            </w:pPr>
            <w:r w:rsidRPr="00CA7385">
              <w:rPr>
                <w:rFonts w:ascii="Arial" w:hAnsi="Arial" w:cs="Arial"/>
                <w:sz w:val="16"/>
                <w:szCs w:val="16"/>
              </w:rPr>
              <w:t>1.230,72</w:t>
            </w:r>
          </w:p>
        </w:tc>
        <w:tc>
          <w:tcPr>
            <w:tcW w:w="941" w:type="dxa"/>
            <w:noWrap/>
            <w:vAlign w:val="bottom"/>
            <w:hideMark/>
          </w:tcPr>
          <w:p w14:paraId="10834440" w14:textId="4E4B185B" w:rsidR="005B0D94" w:rsidRPr="00CA7385" w:rsidRDefault="005B0D94" w:rsidP="005B0D94">
            <w:pPr>
              <w:jc w:val="right"/>
              <w:rPr>
                <w:rFonts w:ascii="Arial" w:hAnsi="Arial" w:cs="Arial"/>
                <w:sz w:val="16"/>
                <w:szCs w:val="16"/>
              </w:rPr>
            </w:pPr>
            <w:r w:rsidRPr="00CA7385">
              <w:rPr>
                <w:rFonts w:ascii="Arial" w:hAnsi="Arial" w:cs="Arial"/>
                <w:sz w:val="16"/>
                <w:szCs w:val="16"/>
              </w:rPr>
              <w:t>6.153,60</w:t>
            </w:r>
          </w:p>
        </w:tc>
      </w:tr>
      <w:tr w:rsidR="00CA7385" w:rsidRPr="00CA7385" w14:paraId="34B88BB3" w14:textId="77777777" w:rsidTr="00511C9D">
        <w:trPr>
          <w:trHeight w:val="20"/>
        </w:trPr>
        <w:tc>
          <w:tcPr>
            <w:tcW w:w="567" w:type="dxa"/>
            <w:noWrap/>
            <w:vAlign w:val="bottom"/>
            <w:hideMark/>
          </w:tcPr>
          <w:p w14:paraId="5E0ED0E7" w14:textId="3742866E" w:rsidR="005B0D94" w:rsidRPr="00CA7385" w:rsidRDefault="005B0D94" w:rsidP="005B0D94">
            <w:pPr>
              <w:jc w:val="center"/>
              <w:rPr>
                <w:rFonts w:ascii="Arial" w:hAnsi="Arial" w:cs="Arial"/>
                <w:sz w:val="16"/>
                <w:szCs w:val="16"/>
              </w:rPr>
            </w:pPr>
            <w:r w:rsidRPr="00CA7385">
              <w:rPr>
                <w:rFonts w:ascii="Arial" w:hAnsi="Arial" w:cs="Arial"/>
                <w:sz w:val="16"/>
                <w:szCs w:val="16"/>
              </w:rPr>
              <w:t>91</w:t>
            </w:r>
          </w:p>
        </w:tc>
        <w:tc>
          <w:tcPr>
            <w:tcW w:w="1134" w:type="dxa"/>
            <w:noWrap/>
            <w:vAlign w:val="bottom"/>
            <w:hideMark/>
          </w:tcPr>
          <w:p w14:paraId="7971238D" w14:textId="483BF0EC" w:rsidR="005B0D94" w:rsidRPr="00CA7385" w:rsidRDefault="005B0D94" w:rsidP="005B0D94">
            <w:pPr>
              <w:jc w:val="center"/>
              <w:rPr>
                <w:rFonts w:ascii="Arial" w:hAnsi="Arial" w:cs="Arial"/>
                <w:sz w:val="16"/>
                <w:szCs w:val="16"/>
              </w:rPr>
            </w:pPr>
            <w:r w:rsidRPr="00CA7385">
              <w:rPr>
                <w:rFonts w:ascii="Arial" w:hAnsi="Arial" w:cs="Arial"/>
                <w:sz w:val="16"/>
                <w:szCs w:val="16"/>
              </w:rPr>
              <w:t>001.003.167</w:t>
            </w:r>
          </w:p>
        </w:tc>
        <w:tc>
          <w:tcPr>
            <w:tcW w:w="3686" w:type="dxa"/>
            <w:noWrap/>
            <w:vAlign w:val="bottom"/>
            <w:hideMark/>
          </w:tcPr>
          <w:p w14:paraId="046DDF2C" w14:textId="779544A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CERA ACRILICA- 5 LITROS: CERA ACRFLICA LFQUIDA DESTINADA A PROTECAO, CONSERVACAO E ACABAMENTO DE PISOS LAVAVEIS COMPATFVEIS, FORMANDO PELFCULA UNIFORME, TRANSPARENTE E RESISTENTE AO TRAFEGO DE PESSOAS, PROPORCIONANDO BRILHO DURADOURO, PROTECAO CONTRA DESGASTE E FADLIDADE DE MANUTENCAO. DEVERA APRESENTAR BOA ADERENCIA AO PISO, EXCELENTE  ESPALHABILIDADE, SECAGEM RAPIDA, RESISTENCIA A ABRASAO, NAO ESCORREGADIA APOS A CURA. FORMULACAO HOMOGENEA, ESTAVEL, LIVRE DE SEPARACAO DE FASES OU PARTFCULAS ESTRANHAS PRODUTO REGULARIZADO JUNTA A ANVISA, QUANDO APLICAVEL, EM CONFORMIDADE COM A LEGISLACAO VIGENTE. ACONDICIONADO EM GALAO PLASTICO RESISTENTE CONTENDO 5 LITROS, COMTAMPA, LACRE DE SEGURARN;A E VEDACAO CONTRA VAZAMENTOS, CONTENDO IDENTIFICA&lt;;:AO DO FABRICANTE, COMPOSICAO, MODO DE USO, RENDIMENTO PAR METRO QUADRADO, TEMPO DE SECAGEM, LATE, DATA DE FABRICACAO, VALIDADE, PRECAUCOES E DEMAIS INFORMACOES EXIGIDAS PELA </w:t>
            </w:r>
            <w:r w:rsidRPr="00CA7385">
              <w:rPr>
                <w:rFonts w:ascii="Arial" w:hAnsi="Arial" w:cs="Arial"/>
                <w:sz w:val="16"/>
                <w:szCs w:val="16"/>
              </w:rPr>
              <w:lastRenderedPageBreak/>
              <w:t>LEGISLACAO. FABRICANTE E MARCA DEVERAO SER INFORMADOS NA PROPOSTA. MARCAS DE REFERENDA: SPARTAN, BRALIMPIA, START, DIVERSEY OU EQUIVALENTE/SIMILAR OU DE QUALIDADE SUPERIOR.</w:t>
            </w:r>
          </w:p>
        </w:tc>
        <w:tc>
          <w:tcPr>
            <w:tcW w:w="992" w:type="dxa"/>
            <w:noWrap/>
            <w:vAlign w:val="bottom"/>
            <w:hideMark/>
          </w:tcPr>
          <w:p w14:paraId="47F30D7C" w14:textId="79C8A15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525939DE" w14:textId="34C68F63"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40DE219" w14:textId="4893ABAC" w:rsidR="005B0D94" w:rsidRPr="00CA7385" w:rsidRDefault="005B0D94" w:rsidP="005B0D94">
            <w:pPr>
              <w:jc w:val="right"/>
              <w:rPr>
                <w:rFonts w:ascii="Arial" w:hAnsi="Arial" w:cs="Arial"/>
                <w:sz w:val="16"/>
                <w:szCs w:val="16"/>
              </w:rPr>
            </w:pPr>
            <w:r w:rsidRPr="00CA7385">
              <w:rPr>
                <w:rFonts w:ascii="Arial" w:hAnsi="Arial" w:cs="Arial"/>
                <w:sz w:val="16"/>
                <w:szCs w:val="16"/>
              </w:rPr>
              <w:t>171,26</w:t>
            </w:r>
          </w:p>
        </w:tc>
        <w:tc>
          <w:tcPr>
            <w:tcW w:w="941" w:type="dxa"/>
            <w:noWrap/>
            <w:vAlign w:val="bottom"/>
            <w:hideMark/>
          </w:tcPr>
          <w:p w14:paraId="63A7BADD" w14:textId="49CF87CC" w:rsidR="005B0D94" w:rsidRPr="00CA7385" w:rsidRDefault="005B0D94" w:rsidP="005B0D94">
            <w:pPr>
              <w:jc w:val="right"/>
              <w:rPr>
                <w:rFonts w:ascii="Arial" w:hAnsi="Arial" w:cs="Arial"/>
                <w:sz w:val="16"/>
                <w:szCs w:val="16"/>
              </w:rPr>
            </w:pPr>
            <w:r w:rsidRPr="00CA7385">
              <w:rPr>
                <w:rFonts w:ascii="Arial" w:hAnsi="Arial" w:cs="Arial"/>
                <w:sz w:val="16"/>
                <w:szCs w:val="16"/>
              </w:rPr>
              <w:t>8.563,00</w:t>
            </w:r>
          </w:p>
        </w:tc>
      </w:tr>
      <w:tr w:rsidR="00CA7385" w:rsidRPr="00CA7385" w14:paraId="16A48C4A" w14:textId="77777777" w:rsidTr="00511C9D">
        <w:trPr>
          <w:trHeight w:val="20"/>
        </w:trPr>
        <w:tc>
          <w:tcPr>
            <w:tcW w:w="567" w:type="dxa"/>
            <w:noWrap/>
            <w:vAlign w:val="bottom"/>
            <w:hideMark/>
          </w:tcPr>
          <w:p w14:paraId="26D41C95" w14:textId="52189B8F" w:rsidR="005B0D94" w:rsidRPr="00CA7385" w:rsidRDefault="005B0D94" w:rsidP="005B0D94">
            <w:pPr>
              <w:jc w:val="center"/>
              <w:rPr>
                <w:rFonts w:ascii="Arial" w:hAnsi="Arial" w:cs="Arial"/>
                <w:sz w:val="16"/>
                <w:szCs w:val="16"/>
              </w:rPr>
            </w:pPr>
            <w:r w:rsidRPr="00CA7385">
              <w:rPr>
                <w:rFonts w:ascii="Arial" w:hAnsi="Arial" w:cs="Arial"/>
                <w:sz w:val="16"/>
                <w:szCs w:val="16"/>
              </w:rPr>
              <w:t>92</w:t>
            </w:r>
          </w:p>
        </w:tc>
        <w:tc>
          <w:tcPr>
            <w:tcW w:w="1134" w:type="dxa"/>
            <w:noWrap/>
            <w:vAlign w:val="bottom"/>
            <w:hideMark/>
          </w:tcPr>
          <w:p w14:paraId="32594FB4" w14:textId="507105FF" w:rsidR="005B0D94" w:rsidRPr="00CA7385" w:rsidRDefault="005B0D94" w:rsidP="005B0D94">
            <w:pPr>
              <w:jc w:val="center"/>
              <w:rPr>
                <w:rFonts w:ascii="Arial" w:hAnsi="Arial" w:cs="Arial"/>
                <w:sz w:val="16"/>
                <w:szCs w:val="16"/>
              </w:rPr>
            </w:pPr>
            <w:r w:rsidRPr="00CA7385">
              <w:rPr>
                <w:rFonts w:ascii="Arial" w:hAnsi="Arial" w:cs="Arial"/>
                <w:sz w:val="16"/>
                <w:szCs w:val="16"/>
              </w:rPr>
              <w:t>001.003.168</w:t>
            </w:r>
          </w:p>
        </w:tc>
        <w:tc>
          <w:tcPr>
            <w:tcW w:w="3686" w:type="dxa"/>
            <w:noWrap/>
            <w:vAlign w:val="bottom"/>
            <w:hideMark/>
          </w:tcPr>
          <w:p w14:paraId="2753827C" w14:textId="4D431A73" w:rsidR="005B0D94" w:rsidRPr="00CA7385" w:rsidRDefault="005B0D94" w:rsidP="005B0D94">
            <w:pPr>
              <w:jc w:val="both"/>
              <w:rPr>
                <w:rFonts w:ascii="Arial" w:hAnsi="Arial" w:cs="Arial"/>
                <w:sz w:val="16"/>
                <w:szCs w:val="16"/>
              </w:rPr>
            </w:pPr>
            <w:r w:rsidRPr="00CA7385">
              <w:rPr>
                <w:rFonts w:ascii="Arial" w:hAnsi="Arial" w:cs="Arial"/>
                <w:sz w:val="16"/>
                <w:szCs w:val="16"/>
              </w:rPr>
              <w:t>CLARIFLCANTE PARA PISCINAS - 5 LITROS: CLARIFICANTE LFQUIDO DE USO PROFISSIONAL, DESTINADO A CLARIFICACAO E FLOCULACAO DA AGUA DE PISCINAS, PROMOVENDO A AGLOMERACAO DE PARTFCULAS EM SUSPENSAO PARA FACILITAR SUA REMOCAO PAR FILTRACAO E/OU ASPIRACAO, CONFORME ORIENTACAO DO FABRICANTE. DEVERA SER COMPATFVEL COM SISTEMAS CONVENCIONAIS DE TRATAMENTO DE AGUA DE PISCINAS, CONTRIBUINDO PARA A MANUTENCAO DA TRANSPARENDA DA AGUA, SEM ALTERAR SUAS  CARACTERFSTICAS QUANDO UTILIZADO NAS DOSAGENS RECOMENDADAS.PRODUTO REGULARIZADO JUNTA A ANVISA, QUANDO EXIGIVEL ACONDIDONADO EM GALAO CONTENDO 5 LITROS, COM TAM PA DE VEDACAO SEGURA E LACRE DE INVIOLABILIDADE. A EMBALAGEM DEVERA CANTER IDENTIFICACAO DO FABRICANTE, COMPOSICAO, MODO DE USO, DOSAGEM RECOMENDADA, LATE, DATA DE FABRICACAO, PRAZO DE VALIDADE, ORIENTACOES DE ARMAZENAMENTO, INFORMACOES DE SEGURANCA E DEMAIS EXIGENCIAS DA LEGISLACAO VIGENTE. FABRICANTE E MARCA DEVERAO SER INFORMADOS NA PROPOSTA. MARCAS DE REFERENDA: HTH, GENCO, HIDROAII, PACE OU EQUIVALENTE/SIMILAR OU DE QUALIDADE SUPERIOR.</w:t>
            </w:r>
          </w:p>
        </w:tc>
        <w:tc>
          <w:tcPr>
            <w:tcW w:w="992" w:type="dxa"/>
            <w:noWrap/>
            <w:vAlign w:val="bottom"/>
            <w:hideMark/>
          </w:tcPr>
          <w:p w14:paraId="23C6D1AB" w14:textId="0628890A"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1D66489E" w14:textId="0581D350" w:rsidR="005B0D94" w:rsidRPr="00CA7385" w:rsidRDefault="005B0D94" w:rsidP="005B0D94">
            <w:pPr>
              <w:jc w:val="center"/>
              <w:rPr>
                <w:rFonts w:ascii="Arial" w:hAnsi="Arial" w:cs="Arial"/>
                <w:sz w:val="16"/>
                <w:szCs w:val="16"/>
              </w:rPr>
            </w:pPr>
            <w:r w:rsidRPr="00CA7385">
              <w:rPr>
                <w:rFonts w:ascii="Arial" w:hAnsi="Arial" w:cs="Arial"/>
                <w:sz w:val="16"/>
                <w:szCs w:val="16"/>
              </w:rPr>
              <w:t>30,</w:t>
            </w:r>
          </w:p>
        </w:tc>
        <w:tc>
          <w:tcPr>
            <w:tcW w:w="992" w:type="dxa"/>
            <w:noWrap/>
            <w:vAlign w:val="bottom"/>
            <w:hideMark/>
          </w:tcPr>
          <w:p w14:paraId="77FC916A" w14:textId="3559A188" w:rsidR="005B0D94" w:rsidRPr="00CA7385" w:rsidRDefault="005B0D94" w:rsidP="005B0D94">
            <w:pPr>
              <w:jc w:val="right"/>
              <w:rPr>
                <w:rFonts w:ascii="Arial" w:hAnsi="Arial" w:cs="Arial"/>
                <w:sz w:val="16"/>
                <w:szCs w:val="16"/>
              </w:rPr>
            </w:pPr>
            <w:r w:rsidRPr="00CA7385">
              <w:rPr>
                <w:rFonts w:ascii="Arial" w:hAnsi="Arial" w:cs="Arial"/>
                <w:sz w:val="16"/>
                <w:szCs w:val="16"/>
              </w:rPr>
              <w:t>98,17</w:t>
            </w:r>
          </w:p>
        </w:tc>
        <w:tc>
          <w:tcPr>
            <w:tcW w:w="941" w:type="dxa"/>
            <w:noWrap/>
            <w:vAlign w:val="bottom"/>
            <w:hideMark/>
          </w:tcPr>
          <w:p w14:paraId="2F637C4E" w14:textId="10B476C1" w:rsidR="005B0D94" w:rsidRPr="00CA7385" w:rsidRDefault="005B0D94" w:rsidP="005B0D94">
            <w:pPr>
              <w:jc w:val="right"/>
              <w:rPr>
                <w:rFonts w:ascii="Arial" w:hAnsi="Arial" w:cs="Arial"/>
                <w:sz w:val="16"/>
                <w:szCs w:val="16"/>
              </w:rPr>
            </w:pPr>
            <w:r w:rsidRPr="00CA7385">
              <w:rPr>
                <w:rFonts w:ascii="Arial" w:hAnsi="Arial" w:cs="Arial"/>
                <w:sz w:val="16"/>
                <w:szCs w:val="16"/>
              </w:rPr>
              <w:t>2.945,10</w:t>
            </w:r>
          </w:p>
        </w:tc>
      </w:tr>
      <w:tr w:rsidR="00CA7385" w:rsidRPr="00CA7385" w14:paraId="1998924D" w14:textId="77777777" w:rsidTr="00511C9D">
        <w:trPr>
          <w:trHeight w:val="20"/>
        </w:trPr>
        <w:tc>
          <w:tcPr>
            <w:tcW w:w="567" w:type="dxa"/>
            <w:noWrap/>
            <w:vAlign w:val="bottom"/>
            <w:hideMark/>
          </w:tcPr>
          <w:p w14:paraId="41A69F17" w14:textId="0C00C0A2" w:rsidR="005B0D94" w:rsidRPr="00CA7385" w:rsidRDefault="005B0D94" w:rsidP="005B0D94">
            <w:pPr>
              <w:jc w:val="center"/>
              <w:rPr>
                <w:rFonts w:ascii="Arial" w:hAnsi="Arial" w:cs="Arial"/>
                <w:sz w:val="16"/>
                <w:szCs w:val="16"/>
              </w:rPr>
            </w:pPr>
            <w:r w:rsidRPr="00CA7385">
              <w:rPr>
                <w:rFonts w:ascii="Arial" w:hAnsi="Arial" w:cs="Arial"/>
                <w:sz w:val="16"/>
                <w:szCs w:val="16"/>
              </w:rPr>
              <w:t>93</w:t>
            </w:r>
          </w:p>
        </w:tc>
        <w:tc>
          <w:tcPr>
            <w:tcW w:w="1134" w:type="dxa"/>
            <w:noWrap/>
            <w:vAlign w:val="bottom"/>
            <w:hideMark/>
          </w:tcPr>
          <w:p w14:paraId="303215A4" w14:textId="2CF59178" w:rsidR="005B0D94" w:rsidRPr="00CA7385" w:rsidRDefault="005B0D94" w:rsidP="005B0D94">
            <w:pPr>
              <w:jc w:val="center"/>
              <w:rPr>
                <w:rFonts w:ascii="Arial" w:hAnsi="Arial" w:cs="Arial"/>
                <w:sz w:val="16"/>
                <w:szCs w:val="16"/>
              </w:rPr>
            </w:pPr>
            <w:r w:rsidRPr="00CA7385">
              <w:rPr>
                <w:rFonts w:ascii="Arial" w:hAnsi="Arial" w:cs="Arial"/>
                <w:sz w:val="16"/>
                <w:szCs w:val="16"/>
              </w:rPr>
              <w:t>001.003.169</w:t>
            </w:r>
          </w:p>
        </w:tc>
        <w:tc>
          <w:tcPr>
            <w:tcW w:w="3686" w:type="dxa"/>
            <w:noWrap/>
            <w:vAlign w:val="bottom"/>
            <w:hideMark/>
          </w:tcPr>
          <w:p w14:paraId="0C74F7B8" w14:textId="6C011632" w:rsidR="005B0D94" w:rsidRPr="00CA7385" w:rsidRDefault="005B0D94" w:rsidP="005B0D94">
            <w:pPr>
              <w:jc w:val="both"/>
              <w:rPr>
                <w:rFonts w:ascii="Arial" w:hAnsi="Arial" w:cs="Arial"/>
                <w:sz w:val="16"/>
                <w:szCs w:val="16"/>
              </w:rPr>
            </w:pPr>
            <w:r w:rsidRPr="00CA7385">
              <w:rPr>
                <w:rFonts w:ascii="Arial" w:hAnsi="Arial" w:cs="Arial"/>
                <w:sz w:val="16"/>
                <w:szCs w:val="16"/>
              </w:rPr>
              <w:t>CLORO GRANULADO PARA PISCINA- BALDE 20 KG: CLORO GRANULADO DE USO PROFISSIONAL, DESTINADO A DESINFECCAO, OXIDACAO E TRATAMENTO DE AGUA DE PISCINAS, COM TEOR MFNIMO DE 6S% DE CLORO ATIVO DISPONFVEL, DE DISSOLUCAO RAPIDA, ADEQUADO PARA MANUTENCAO DA QUALIDADE MICROBIOLOGICA DA AGUA, CONTROLE DE ALGAS, BACTERIAS E MATERIA ORGANICA, CONFORME ORIENTACAO DO FABRICANTE. PRODUTO COM REGISTRO OU REGULARIZACAO JUNTA A ANVISA, QUANDO EXIGFVEL, ACONDICIONADO EM BALDE PLASTICO RESISTENTE CONTENDO 20 KG, PROVIDO DE TAMPA COM VEDACAO SEGURA E LACRE DE INVIOLABILIDADE. A EMBALAGEM DEVERA CANTER IDENTIFICACAO DO FABRICANTE, COMPOSICAO, TEOR DE CLORO ATIVO, MODO DE USO, DOSAGEM RECOMENDADA, LOTE, DATA DE FABRICACAO, PRAZO DE VALIDADE, ORIENTACOES DE ARMAZENAMENTO, PICTOGRAMAS DE SEGURANCA E DEMAIS INFORMACOES EXIGIDAS PELA LEGISLACAO VIGENTE. FABRICANTE E MARCA DEVERAO SER INFORMADOS NA PROPOSTA. MARCAS DE REFERENCIA: HTH, GENCO, HIDROAII, PACE OU EQUIVALENTE/SIMILAR OU DE QUALIDADE SUPERIOR.</w:t>
            </w:r>
          </w:p>
        </w:tc>
        <w:tc>
          <w:tcPr>
            <w:tcW w:w="992" w:type="dxa"/>
            <w:noWrap/>
            <w:vAlign w:val="bottom"/>
            <w:hideMark/>
          </w:tcPr>
          <w:p w14:paraId="5CDF8903" w14:textId="7B6E0377" w:rsidR="005B0D94" w:rsidRPr="00CA7385" w:rsidRDefault="005B0D94" w:rsidP="005B0D94">
            <w:pPr>
              <w:jc w:val="center"/>
              <w:rPr>
                <w:rFonts w:ascii="Arial" w:hAnsi="Arial" w:cs="Arial"/>
                <w:sz w:val="16"/>
                <w:szCs w:val="16"/>
              </w:rPr>
            </w:pPr>
            <w:r w:rsidRPr="00CA7385">
              <w:rPr>
                <w:rFonts w:ascii="Arial" w:hAnsi="Arial" w:cs="Arial"/>
                <w:sz w:val="16"/>
                <w:szCs w:val="16"/>
              </w:rPr>
              <w:t>BLD</w:t>
            </w:r>
          </w:p>
        </w:tc>
        <w:tc>
          <w:tcPr>
            <w:tcW w:w="851" w:type="dxa"/>
            <w:noWrap/>
            <w:vAlign w:val="bottom"/>
            <w:hideMark/>
          </w:tcPr>
          <w:p w14:paraId="06982E68" w14:textId="6663E898" w:rsidR="005B0D94" w:rsidRPr="00CA7385" w:rsidRDefault="005B0D94" w:rsidP="005B0D94">
            <w:pPr>
              <w:jc w:val="center"/>
              <w:rPr>
                <w:rFonts w:ascii="Arial" w:hAnsi="Arial" w:cs="Arial"/>
                <w:sz w:val="16"/>
                <w:szCs w:val="16"/>
              </w:rPr>
            </w:pPr>
            <w:r w:rsidRPr="00CA7385">
              <w:rPr>
                <w:rFonts w:ascii="Arial" w:hAnsi="Arial" w:cs="Arial"/>
                <w:sz w:val="16"/>
                <w:szCs w:val="16"/>
              </w:rPr>
              <w:t>30,</w:t>
            </w:r>
          </w:p>
        </w:tc>
        <w:tc>
          <w:tcPr>
            <w:tcW w:w="992" w:type="dxa"/>
            <w:noWrap/>
            <w:vAlign w:val="bottom"/>
            <w:hideMark/>
          </w:tcPr>
          <w:p w14:paraId="1738F7FE" w14:textId="0448A074" w:rsidR="005B0D94" w:rsidRPr="00CA7385" w:rsidRDefault="005B0D94" w:rsidP="005B0D94">
            <w:pPr>
              <w:jc w:val="right"/>
              <w:rPr>
                <w:rFonts w:ascii="Arial" w:hAnsi="Arial" w:cs="Arial"/>
                <w:sz w:val="16"/>
                <w:szCs w:val="16"/>
              </w:rPr>
            </w:pPr>
            <w:r w:rsidRPr="00CA7385">
              <w:rPr>
                <w:rFonts w:ascii="Arial" w:hAnsi="Arial" w:cs="Arial"/>
                <w:sz w:val="16"/>
                <w:szCs w:val="16"/>
              </w:rPr>
              <w:t>244,67</w:t>
            </w:r>
          </w:p>
        </w:tc>
        <w:tc>
          <w:tcPr>
            <w:tcW w:w="941" w:type="dxa"/>
            <w:noWrap/>
            <w:vAlign w:val="bottom"/>
            <w:hideMark/>
          </w:tcPr>
          <w:p w14:paraId="7F8E8531" w14:textId="49AE850A" w:rsidR="005B0D94" w:rsidRPr="00CA7385" w:rsidRDefault="005B0D94" w:rsidP="005B0D94">
            <w:pPr>
              <w:jc w:val="right"/>
              <w:rPr>
                <w:rFonts w:ascii="Arial" w:hAnsi="Arial" w:cs="Arial"/>
                <w:sz w:val="16"/>
                <w:szCs w:val="16"/>
              </w:rPr>
            </w:pPr>
            <w:r w:rsidRPr="00CA7385">
              <w:rPr>
                <w:rFonts w:ascii="Arial" w:hAnsi="Arial" w:cs="Arial"/>
                <w:sz w:val="16"/>
                <w:szCs w:val="16"/>
              </w:rPr>
              <w:t>7.340,10</w:t>
            </w:r>
          </w:p>
        </w:tc>
      </w:tr>
      <w:tr w:rsidR="00CA7385" w:rsidRPr="00CA7385" w14:paraId="1DA56E1E" w14:textId="77777777" w:rsidTr="00511C9D">
        <w:trPr>
          <w:trHeight w:val="20"/>
        </w:trPr>
        <w:tc>
          <w:tcPr>
            <w:tcW w:w="567" w:type="dxa"/>
            <w:noWrap/>
            <w:vAlign w:val="bottom"/>
            <w:hideMark/>
          </w:tcPr>
          <w:p w14:paraId="0D316439" w14:textId="00DC11F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94</w:t>
            </w:r>
          </w:p>
        </w:tc>
        <w:tc>
          <w:tcPr>
            <w:tcW w:w="1134" w:type="dxa"/>
            <w:noWrap/>
            <w:vAlign w:val="bottom"/>
            <w:hideMark/>
          </w:tcPr>
          <w:p w14:paraId="3ADEA6CA" w14:textId="0B5A8FEF" w:rsidR="005B0D94" w:rsidRPr="00CA7385" w:rsidRDefault="005B0D94" w:rsidP="005B0D94">
            <w:pPr>
              <w:jc w:val="center"/>
              <w:rPr>
                <w:rFonts w:ascii="Arial" w:hAnsi="Arial" w:cs="Arial"/>
                <w:sz w:val="16"/>
                <w:szCs w:val="16"/>
              </w:rPr>
            </w:pPr>
            <w:r w:rsidRPr="00CA7385">
              <w:rPr>
                <w:rFonts w:ascii="Arial" w:hAnsi="Arial" w:cs="Arial"/>
                <w:sz w:val="16"/>
                <w:szCs w:val="16"/>
              </w:rPr>
              <w:t>001.003.170</w:t>
            </w:r>
          </w:p>
        </w:tc>
        <w:tc>
          <w:tcPr>
            <w:tcW w:w="3686" w:type="dxa"/>
            <w:noWrap/>
            <w:vAlign w:val="bottom"/>
            <w:hideMark/>
          </w:tcPr>
          <w:p w14:paraId="0AB1632F" w14:textId="384FFB1C" w:rsidR="005B0D94" w:rsidRPr="00CA7385" w:rsidRDefault="005B0D94" w:rsidP="005B0D94">
            <w:pPr>
              <w:jc w:val="both"/>
              <w:rPr>
                <w:rFonts w:ascii="Arial" w:hAnsi="Arial" w:cs="Arial"/>
                <w:sz w:val="16"/>
                <w:szCs w:val="16"/>
              </w:rPr>
            </w:pPr>
            <w:r w:rsidRPr="00CA7385">
              <w:rPr>
                <w:rFonts w:ascii="Arial" w:hAnsi="Arial" w:cs="Arial"/>
                <w:sz w:val="16"/>
                <w:szCs w:val="16"/>
              </w:rPr>
              <w:t>COLETOR DUPLO PARA COPOS DESCARTAVEIS 180 ML E SO ML:COLETOR SIMPLES PARA DESCARTE DE COPES DESCARTAVEIS, CONFECCIONADO EM TUBOS DE PVC, COM 02 (DOIS) COMPARTIMENTOS INDEPENDENTES, SENDO UM DESTINADO A CAPOS DE 180 ML E OUTRO A CAPOS DE SO ML. ESTRUTURA LEVE, RESISTENTE, ESTAVEL E DE FACIL HIGIENIZAC;:AO, COM ACABAMENTO ADEQUADO E DIMENSOES COMPATFVEIS COM OS RESPECTIVOS CAPOS. EMBALAGEM DE FORNECIMENTO: UNIDADE.</w:t>
            </w:r>
          </w:p>
        </w:tc>
        <w:tc>
          <w:tcPr>
            <w:tcW w:w="992" w:type="dxa"/>
            <w:noWrap/>
            <w:vAlign w:val="bottom"/>
            <w:hideMark/>
          </w:tcPr>
          <w:p w14:paraId="1A71F648" w14:textId="00B5BD25"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101EA8C" w14:textId="61A4120C" w:rsidR="005B0D94" w:rsidRPr="00CA7385" w:rsidRDefault="005B0D94" w:rsidP="005B0D94">
            <w:pPr>
              <w:jc w:val="center"/>
              <w:rPr>
                <w:rFonts w:ascii="Arial" w:hAnsi="Arial" w:cs="Arial"/>
                <w:sz w:val="16"/>
                <w:szCs w:val="16"/>
              </w:rPr>
            </w:pPr>
            <w:r w:rsidRPr="00CA7385">
              <w:rPr>
                <w:rFonts w:ascii="Arial" w:hAnsi="Arial" w:cs="Arial"/>
                <w:sz w:val="16"/>
                <w:szCs w:val="16"/>
              </w:rPr>
              <w:t>20,</w:t>
            </w:r>
          </w:p>
        </w:tc>
        <w:tc>
          <w:tcPr>
            <w:tcW w:w="992" w:type="dxa"/>
            <w:noWrap/>
            <w:vAlign w:val="bottom"/>
            <w:hideMark/>
          </w:tcPr>
          <w:p w14:paraId="618FADC9" w14:textId="565A785C" w:rsidR="005B0D94" w:rsidRPr="00CA7385" w:rsidRDefault="005B0D94" w:rsidP="005B0D94">
            <w:pPr>
              <w:jc w:val="right"/>
              <w:rPr>
                <w:rFonts w:ascii="Arial" w:hAnsi="Arial" w:cs="Arial"/>
                <w:sz w:val="16"/>
                <w:szCs w:val="16"/>
              </w:rPr>
            </w:pPr>
            <w:r w:rsidRPr="00CA7385">
              <w:rPr>
                <w:rFonts w:ascii="Arial" w:hAnsi="Arial" w:cs="Arial"/>
                <w:sz w:val="16"/>
                <w:szCs w:val="16"/>
              </w:rPr>
              <w:t>46,21</w:t>
            </w:r>
          </w:p>
        </w:tc>
        <w:tc>
          <w:tcPr>
            <w:tcW w:w="941" w:type="dxa"/>
            <w:noWrap/>
            <w:vAlign w:val="bottom"/>
            <w:hideMark/>
          </w:tcPr>
          <w:p w14:paraId="600AE94F" w14:textId="0A706A2B" w:rsidR="005B0D94" w:rsidRPr="00CA7385" w:rsidRDefault="005B0D94" w:rsidP="005B0D94">
            <w:pPr>
              <w:jc w:val="right"/>
              <w:rPr>
                <w:rFonts w:ascii="Arial" w:hAnsi="Arial" w:cs="Arial"/>
                <w:sz w:val="16"/>
                <w:szCs w:val="16"/>
              </w:rPr>
            </w:pPr>
            <w:r w:rsidRPr="00CA7385">
              <w:rPr>
                <w:rFonts w:ascii="Arial" w:hAnsi="Arial" w:cs="Arial"/>
                <w:sz w:val="16"/>
                <w:szCs w:val="16"/>
              </w:rPr>
              <w:t>924,20</w:t>
            </w:r>
          </w:p>
        </w:tc>
      </w:tr>
      <w:tr w:rsidR="00CA7385" w:rsidRPr="00CA7385" w14:paraId="162FC7CC" w14:textId="77777777" w:rsidTr="00511C9D">
        <w:trPr>
          <w:trHeight w:val="20"/>
        </w:trPr>
        <w:tc>
          <w:tcPr>
            <w:tcW w:w="567" w:type="dxa"/>
            <w:noWrap/>
            <w:vAlign w:val="bottom"/>
            <w:hideMark/>
          </w:tcPr>
          <w:p w14:paraId="6E7E3662" w14:textId="0D534F6A" w:rsidR="005B0D94" w:rsidRPr="00CA7385" w:rsidRDefault="005B0D94" w:rsidP="005B0D94">
            <w:pPr>
              <w:jc w:val="center"/>
              <w:rPr>
                <w:rFonts w:ascii="Arial" w:hAnsi="Arial" w:cs="Arial"/>
                <w:sz w:val="16"/>
                <w:szCs w:val="16"/>
              </w:rPr>
            </w:pPr>
            <w:r w:rsidRPr="00CA7385">
              <w:rPr>
                <w:rFonts w:ascii="Arial" w:hAnsi="Arial" w:cs="Arial"/>
                <w:sz w:val="16"/>
                <w:szCs w:val="16"/>
              </w:rPr>
              <w:t>95</w:t>
            </w:r>
          </w:p>
        </w:tc>
        <w:tc>
          <w:tcPr>
            <w:tcW w:w="1134" w:type="dxa"/>
            <w:noWrap/>
            <w:vAlign w:val="bottom"/>
            <w:hideMark/>
          </w:tcPr>
          <w:p w14:paraId="7AF9445C" w14:textId="1D406845" w:rsidR="005B0D94" w:rsidRPr="00CA7385" w:rsidRDefault="005B0D94" w:rsidP="005B0D94">
            <w:pPr>
              <w:jc w:val="center"/>
              <w:rPr>
                <w:rFonts w:ascii="Arial" w:hAnsi="Arial" w:cs="Arial"/>
                <w:sz w:val="16"/>
                <w:szCs w:val="16"/>
              </w:rPr>
            </w:pPr>
            <w:r w:rsidRPr="00CA7385">
              <w:rPr>
                <w:rFonts w:ascii="Arial" w:hAnsi="Arial" w:cs="Arial"/>
                <w:sz w:val="16"/>
                <w:szCs w:val="16"/>
              </w:rPr>
              <w:t>001.003.171</w:t>
            </w:r>
          </w:p>
        </w:tc>
        <w:tc>
          <w:tcPr>
            <w:tcW w:w="3686" w:type="dxa"/>
            <w:noWrap/>
            <w:vAlign w:val="bottom"/>
            <w:hideMark/>
          </w:tcPr>
          <w:p w14:paraId="47C079E1" w14:textId="3504D05B" w:rsidR="005B0D94" w:rsidRPr="00CA7385" w:rsidRDefault="005B0D94" w:rsidP="005B0D94">
            <w:pPr>
              <w:jc w:val="both"/>
              <w:rPr>
                <w:rFonts w:ascii="Arial" w:hAnsi="Arial" w:cs="Arial"/>
                <w:sz w:val="16"/>
                <w:szCs w:val="16"/>
              </w:rPr>
            </w:pPr>
            <w:r w:rsidRPr="00CA7385">
              <w:rPr>
                <w:rFonts w:ascii="Arial" w:hAnsi="Arial" w:cs="Arial"/>
                <w:sz w:val="16"/>
                <w:szCs w:val="16"/>
              </w:rPr>
              <w:t>COLHER DESCARTAVEL REFOR&lt;;ADA: COLHER DESCARTAVEL PARA CONTATO COM ALIMENTOS, CONFECCIONADA EM POLIESTIRENO (PS), POLIPROPILENO (PP) OU MATERIAL DE DESEMPENHO EQUIVALENTE, ATOXICO E PROPRIO PARA USO ALIMENTICIO, NA CAR BRANCA OU TRANSPARENTE, DE USO UNICO, COM COMPRIMENTO APROXIMADO DE 16 A 18 CM. DEVERA APRESENTAR ESTRUTURA REFORCADA, ELEVADA RESISTENCIA MECANICA E RIGIDEZ, SENDO ADEQUADA AO CONSUMO DE ALIMENTOS QUENTES E FRIOS, INCLUSIVE SOPAS, CALDOS, SOBREMESAS E DEMAIS PREPARACOES, SEM APRESENTAR FLEXAO EXCESSIVA, QUEBRA, DEFORMACAO OU DESPRENDIMENTO DE PARTES DURANTE O USO NORMAL. A CONCHA DEVERA POSSUIR DIMENSOES E FORMATO COMPATIVEIS COM SUA FINALIDADE, PROPORCIONANDO UTILIZACAO SEGURA E CONFORTAVEL . 0 PRODUTO DEVERA APRESENTAR ACABAMENTO LISO E UNIFORME, SER ISENTO DE REBARBAS, RACHADURAS, TRINCAS OU QUAISQUER DEFEITOS DE FABRICACAO, ATENDENDO AS NORMAS TECNICAS E SANITARIAS APLICAVEIS PARA MATERIAIS DESTINADOS AO CONTATO COM ALIMENTOS.ACONDICIONADA EM EMBALAGEM LACRADA CONTENDO NO MINIMO SO UNIDADE , IDENTIFICADA COM FABRICANTE, COMPOSICAO DO MATERIAL, QUANTIDADE, LOTE E DEMAIS INFORMACOES EXIGIDAS PELA LEGISLACAO VIGENTE. FABRICANTE E MARCA DEVERAO SER INFORMADOS NA PROPOSTA. MARCAS DE REFERENCIA: COPOBRAS, STRAWPLAST, PLASTILANIA, ALTACOPPO OU EQUIVALENTE/SIMILAR OU DE QUALIDADE SUPERIOR.</w:t>
            </w:r>
          </w:p>
        </w:tc>
        <w:tc>
          <w:tcPr>
            <w:tcW w:w="992" w:type="dxa"/>
            <w:noWrap/>
            <w:vAlign w:val="bottom"/>
            <w:hideMark/>
          </w:tcPr>
          <w:p w14:paraId="195880D7" w14:textId="3E3D7FDE"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3536F7A" w14:textId="5A0CA252"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62E87E13" w14:textId="171CF736" w:rsidR="005B0D94" w:rsidRPr="00CA7385" w:rsidRDefault="005B0D94" w:rsidP="005B0D94">
            <w:pPr>
              <w:jc w:val="right"/>
              <w:rPr>
                <w:rFonts w:ascii="Arial" w:hAnsi="Arial" w:cs="Arial"/>
                <w:sz w:val="16"/>
                <w:szCs w:val="16"/>
              </w:rPr>
            </w:pPr>
            <w:r w:rsidRPr="00CA7385">
              <w:rPr>
                <w:rFonts w:ascii="Arial" w:hAnsi="Arial" w:cs="Arial"/>
                <w:sz w:val="16"/>
                <w:szCs w:val="16"/>
              </w:rPr>
              <w:t>10,51</w:t>
            </w:r>
          </w:p>
        </w:tc>
        <w:tc>
          <w:tcPr>
            <w:tcW w:w="941" w:type="dxa"/>
            <w:noWrap/>
            <w:vAlign w:val="bottom"/>
            <w:hideMark/>
          </w:tcPr>
          <w:p w14:paraId="0C398854" w14:textId="5991101D" w:rsidR="005B0D94" w:rsidRPr="00CA7385" w:rsidRDefault="005B0D94" w:rsidP="005B0D94">
            <w:pPr>
              <w:jc w:val="right"/>
              <w:rPr>
                <w:rFonts w:ascii="Arial" w:hAnsi="Arial" w:cs="Arial"/>
                <w:sz w:val="16"/>
                <w:szCs w:val="16"/>
              </w:rPr>
            </w:pPr>
            <w:r w:rsidRPr="00CA7385">
              <w:rPr>
                <w:rFonts w:ascii="Arial" w:hAnsi="Arial" w:cs="Arial"/>
                <w:sz w:val="16"/>
                <w:szCs w:val="16"/>
              </w:rPr>
              <w:t>2.627,50</w:t>
            </w:r>
          </w:p>
        </w:tc>
      </w:tr>
      <w:tr w:rsidR="00CA7385" w:rsidRPr="00CA7385" w14:paraId="4A5A7C0B" w14:textId="77777777" w:rsidTr="00511C9D">
        <w:trPr>
          <w:trHeight w:val="20"/>
        </w:trPr>
        <w:tc>
          <w:tcPr>
            <w:tcW w:w="567" w:type="dxa"/>
            <w:noWrap/>
            <w:vAlign w:val="bottom"/>
            <w:hideMark/>
          </w:tcPr>
          <w:p w14:paraId="4210A950" w14:textId="5A22A70B" w:rsidR="005B0D94" w:rsidRPr="00CA7385" w:rsidRDefault="005B0D94" w:rsidP="005B0D94">
            <w:pPr>
              <w:jc w:val="center"/>
              <w:rPr>
                <w:rFonts w:ascii="Arial" w:hAnsi="Arial" w:cs="Arial"/>
                <w:sz w:val="16"/>
                <w:szCs w:val="16"/>
              </w:rPr>
            </w:pPr>
            <w:r w:rsidRPr="00CA7385">
              <w:rPr>
                <w:rFonts w:ascii="Arial" w:hAnsi="Arial" w:cs="Arial"/>
                <w:sz w:val="16"/>
                <w:szCs w:val="16"/>
              </w:rPr>
              <w:t>96</w:t>
            </w:r>
          </w:p>
        </w:tc>
        <w:tc>
          <w:tcPr>
            <w:tcW w:w="1134" w:type="dxa"/>
            <w:noWrap/>
            <w:vAlign w:val="bottom"/>
            <w:hideMark/>
          </w:tcPr>
          <w:p w14:paraId="143C317D" w14:textId="0E26733D" w:rsidR="005B0D94" w:rsidRPr="00CA7385" w:rsidRDefault="005B0D94" w:rsidP="005B0D94">
            <w:pPr>
              <w:jc w:val="center"/>
              <w:rPr>
                <w:rFonts w:ascii="Arial" w:hAnsi="Arial" w:cs="Arial"/>
                <w:sz w:val="16"/>
                <w:szCs w:val="16"/>
              </w:rPr>
            </w:pPr>
            <w:r w:rsidRPr="00CA7385">
              <w:rPr>
                <w:rFonts w:ascii="Arial" w:hAnsi="Arial" w:cs="Arial"/>
                <w:sz w:val="16"/>
                <w:szCs w:val="16"/>
              </w:rPr>
              <w:t>001.003.172</w:t>
            </w:r>
          </w:p>
        </w:tc>
        <w:tc>
          <w:tcPr>
            <w:tcW w:w="3686" w:type="dxa"/>
            <w:noWrap/>
            <w:vAlign w:val="bottom"/>
            <w:hideMark/>
          </w:tcPr>
          <w:p w14:paraId="64435090" w14:textId="3C06B97B"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CONDICIONADOR DE CABELO INFANTIL- 500 ML: CONDICIONADOR DE CABELOS DE USO INFANTIL, DESTINADO A HIDRATACAO, MACIEZ E DESEMBARACO DOS CABELOS, COM FORMULACAO SUAVE, DERMATOLOGICAMENTE TESTADA, HIPOALERGENICA, ADEQUADA PARA USO  FREQUENTE EM CRIANCAS E COMPATIVEL COM O COURO CABELUDO INFANTIL. DEVERA POSSUIR PH FISIOLOGICO, SER DE FACIL ENXAGUE, PROPORCIONAR DESEMBARACO SEM DEIXAR RESFDUOS EXCESSIVOS E APRESENTAR FRAGRANCIA SUAVE. PRODUTO REGULARIZADO JUNTO A ANVISA, CONFORME LEGISLACAO VIGENTE, ACONDICIONADO EM FRASCO RESISTENTE </w:t>
            </w:r>
            <w:r w:rsidRPr="00CA7385">
              <w:rPr>
                <w:rFonts w:ascii="Arial" w:hAnsi="Arial" w:cs="Arial"/>
                <w:sz w:val="16"/>
                <w:szCs w:val="16"/>
              </w:rPr>
              <w:lastRenderedPageBreak/>
              <w:t>CONTENDO 500 ML, COM TAMPA DE VEDACAO SEGURA, LACRE DE INVIOLABILIDADE, IDENTIFICACAO DO FABRICANTE, COMPOSICAO, MODO DE USO, LOTE, DATA DE FABRICACAO, PRAZO DE VALIDADE E DEMAIS INFORMACOES OBRIGATOPRIAS. FABRICANTE E MARCA DEVERAO SER INFORMADOS NA PROPOSTA. MARCAS DE REFERENCIA: JOHNSON'S BABY, BABY DOVE, GRANADO BEBE, TRA LA LA KIDS OU EQUIVALENTE/SIMILAR OU DE QUALIDADE SUPERIOR.</w:t>
            </w:r>
          </w:p>
        </w:tc>
        <w:tc>
          <w:tcPr>
            <w:tcW w:w="992" w:type="dxa"/>
            <w:noWrap/>
            <w:vAlign w:val="bottom"/>
            <w:hideMark/>
          </w:tcPr>
          <w:p w14:paraId="331C52EE" w14:textId="3AE1C7C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60A636FF" w14:textId="35C30893"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398B9DD" w14:textId="4B7CA2E0" w:rsidR="005B0D94" w:rsidRPr="00CA7385" w:rsidRDefault="005B0D94" w:rsidP="005B0D94">
            <w:pPr>
              <w:jc w:val="right"/>
              <w:rPr>
                <w:rFonts w:ascii="Arial" w:hAnsi="Arial" w:cs="Arial"/>
                <w:sz w:val="16"/>
                <w:szCs w:val="16"/>
              </w:rPr>
            </w:pPr>
            <w:r w:rsidRPr="00CA7385">
              <w:rPr>
                <w:rFonts w:ascii="Arial" w:hAnsi="Arial" w:cs="Arial"/>
                <w:sz w:val="16"/>
                <w:szCs w:val="16"/>
              </w:rPr>
              <w:t>18,67</w:t>
            </w:r>
          </w:p>
        </w:tc>
        <w:tc>
          <w:tcPr>
            <w:tcW w:w="941" w:type="dxa"/>
            <w:noWrap/>
            <w:vAlign w:val="bottom"/>
            <w:hideMark/>
          </w:tcPr>
          <w:p w14:paraId="751F3C55" w14:textId="06713356" w:rsidR="005B0D94" w:rsidRPr="00CA7385" w:rsidRDefault="005B0D94" w:rsidP="005B0D94">
            <w:pPr>
              <w:jc w:val="right"/>
              <w:rPr>
                <w:rFonts w:ascii="Arial" w:hAnsi="Arial" w:cs="Arial"/>
                <w:sz w:val="16"/>
                <w:szCs w:val="16"/>
              </w:rPr>
            </w:pPr>
            <w:r w:rsidRPr="00CA7385">
              <w:rPr>
                <w:rFonts w:ascii="Arial" w:hAnsi="Arial" w:cs="Arial"/>
                <w:sz w:val="16"/>
                <w:szCs w:val="16"/>
              </w:rPr>
              <w:t>2.800,50</w:t>
            </w:r>
          </w:p>
        </w:tc>
      </w:tr>
      <w:tr w:rsidR="00CA7385" w:rsidRPr="00CA7385" w14:paraId="5AC91F4D" w14:textId="77777777" w:rsidTr="00511C9D">
        <w:trPr>
          <w:trHeight w:val="20"/>
        </w:trPr>
        <w:tc>
          <w:tcPr>
            <w:tcW w:w="567" w:type="dxa"/>
            <w:noWrap/>
            <w:vAlign w:val="bottom"/>
            <w:hideMark/>
          </w:tcPr>
          <w:p w14:paraId="0C5592E2" w14:textId="6DCFD28F" w:rsidR="005B0D94" w:rsidRPr="00CA7385" w:rsidRDefault="005B0D94" w:rsidP="005B0D94">
            <w:pPr>
              <w:jc w:val="center"/>
              <w:rPr>
                <w:rFonts w:ascii="Arial" w:hAnsi="Arial" w:cs="Arial"/>
                <w:sz w:val="16"/>
                <w:szCs w:val="16"/>
              </w:rPr>
            </w:pPr>
            <w:r w:rsidRPr="00CA7385">
              <w:rPr>
                <w:rFonts w:ascii="Arial" w:hAnsi="Arial" w:cs="Arial"/>
                <w:sz w:val="16"/>
                <w:szCs w:val="16"/>
              </w:rPr>
              <w:t>97</w:t>
            </w:r>
          </w:p>
        </w:tc>
        <w:tc>
          <w:tcPr>
            <w:tcW w:w="1134" w:type="dxa"/>
            <w:noWrap/>
            <w:vAlign w:val="bottom"/>
            <w:hideMark/>
          </w:tcPr>
          <w:p w14:paraId="49F09642" w14:textId="6264586F" w:rsidR="005B0D94" w:rsidRPr="00CA7385" w:rsidRDefault="005B0D94" w:rsidP="005B0D94">
            <w:pPr>
              <w:jc w:val="center"/>
              <w:rPr>
                <w:rFonts w:ascii="Arial" w:hAnsi="Arial" w:cs="Arial"/>
                <w:sz w:val="16"/>
                <w:szCs w:val="16"/>
              </w:rPr>
            </w:pPr>
            <w:r w:rsidRPr="00CA7385">
              <w:rPr>
                <w:rFonts w:ascii="Arial" w:hAnsi="Arial" w:cs="Arial"/>
                <w:sz w:val="16"/>
                <w:szCs w:val="16"/>
              </w:rPr>
              <w:t>001.003.173</w:t>
            </w:r>
          </w:p>
        </w:tc>
        <w:tc>
          <w:tcPr>
            <w:tcW w:w="3686" w:type="dxa"/>
            <w:noWrap/>
            <w:vAlign w:val="bottom"/>
            <w:hideMark/>
          </w:tcPr>
          <w:p w14:paraId="2DC1379F" w14:textId="69839D6D" w:rsidR="005B0D94" w:rsidRPr="00CA7385" w:rsidRDefault="005B0D94" w:rsidP="005B0D94">
            <w:pPr>
              <w:jc w:val="both"/>
              <w:rPr>
                <w:rFonts w:ascii="Arial" w:hAnsi="Arial" w:cs="Arial"/>
                <w:sz w:val="16"/>
                <w:szCs w:val="16"/>
              </w:rPr>
            </w:pPr>
            <w:r w:rsidRPr="00CA7385">
              <w:rPr>
                <w:rFonts w:ascii="Arial" w:hAnsi="Arial" w:cs="Arial"/>
                <w:sz w:val="16"/>
                <w:szCs w:val="16"/>
              </w:rPr>
              <w:t>COPO DE ISOPOR 240 ML: COPO DESCARTAVEL TERMICO, FABRICADO EM POLIESTIRENO EXPANDIDO (EPS), COR BRANCA, CAPACIDADE NOMINAL DE 240 ML, SEM ALCA E SEM TAMPA, ADEQUADO PARA UTILIZACAO COM BEBIDAS QUENTES E FRIAS, COM ESTRUTURA FIRME, BOA RESISTENCIA MECANICA E ESTABILIDADE DURANTE O USO, SEM DEFORMACAO EXCESSIVA, RACHADURAS, TRINCAS OU DESPRENDIMENTO DE PARTICULAS. PRODUTO NOVO, DE PRIMEIRO USO, PROPRIO PARA CONTATO COM ALIMENTOS E EM CONFORMIDADE COM A LEGISLACAO SANITARIA E OS REGULAMENTOS TECNICOS VIGENTES APLICAVEIS A MATERIAIS PLASTICOS DESTINADOS AO CONTATO COM ALIMENTOS. EMBALAGEM PRIMARIA CONTENDO 100 UNIDADES, ACONDICIONADAS EM CAIXA DE PAPELAO RESISTENTE CONTENDO 1.000 UNIDADES, COM IDENTIFICACAO DO FABRICANTE, CAPACIDADE, QUANTIDADE, LOTE E DEMAIS INFORMAC;:6ES EXIGIDAS PELA LEGISLACAO, QUANDO APLICAVEIS. FABRICANTE E MARCA DEVERAO SER INFORMADOS NA PROPOSTA. MARCAS DE REFERENCIA: COPOBRAS, COPAZA, TERMOLAR OU EQUIVALENTE/SIMILAR OU DE QUALIDADE SUPERIOR</w:t>
            </w:r>
          </w:p>
        </w:tc>
        <w:tc>
          <w:tcPr>
            <w:tcW w:w="992" w:type="dxa"/>
            <w:noWrap/>
            <w:vAlign w:val="bottom"/>
            <w:hideMark/>
          </w:tcPr>
          <w:p w14:paraId="023DA719" w14:textId="75B39003"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12402355" w14:textId="58AC6DC0" w:rsidR="005B0D94" w:rsidRPr="00CA7385" w:rsidRDefault="005B0D94" w:rsidP="005B0D94">
            <w:pPr>
              <w:jc w:val="center"/>
              <w:rPr>
                <w:rFonts w:ascii="Arial" w:hAnsi="Arial" w:cs="Arial"/>
                <w:sz w:val="16"/>
                <w:szCs w:val="16"/>
              </w:rPr>
            </w:pPr>
            <w:r w:rsidRPr="00CA7385">
              <w:rPr>
                <w:rFonts w:ascii="Arial" w:hAnsi="Arial" w:cs="Arial"/>
                <w:sz w:val="16"/>
                <w:szCs w:val="16"/>
              </w:rPr>
              <w:t>20,</w:t>
            </w:r>
          </w:p>
        </w:tc>
        <w:tc>
          <w:tcPr>
            <w:tcW w:w="992" w:type="dxa"/>
            <w:noWrap/>
            <w:vAlign w:val="bottom"/>
            <w:hideMark/>
          </w:tcPr>
          <w:p w14:paraId="41981EAA" w14:textId="694041CA" w:rsidR="005B0D94" w:rsidRPr="00CA7385" w:rsidRDefault="005B0D94" w:rsidP="005B0D94">
            <w:pPr>
              <w:jc w:val="right"/>
              <w:rPr>
                <w:rFonts w:ascii="Arial" w:hAnsi="Arial" w:cs="Arial"/>
                <w:sz w:val="16"/>
                <w:szCs w:val="16"/>
              </w:rPr>
            </w:pPr>
            <w:r w:rsidRPr="00CA7385">
              <w:rPr>
                <w:rFonts w:ascii="Arial" w:hAnsi="Arial" w:cs="Arial"/>
                <w:sz w:val="16"/>
                <w:szCs w:val="16"/>
              </w:rPr>
              <w:t>284,84</w:t>
            </w:r>
          </w:p>
        </w:tc>
        <w:tc>
          <w:tcPr>
            <w:tcW w:w="941" w:type="dxa"/>
            <w:noWrap/>
            <w:vAlign w:val="bottom"/>
            <w:hideMark/>
          </w:tcPr>
          <w:p w14:paraId="03DD45BD" w14:textId="73A6FE6B" w:rsidR="005B0D94" w:rsidRPr="00CA7385" w:rsidRDefault="005B0D94" w:rsidP="005B0D94">
            <w:pPr>
              <w:jc w:val="right"/>
              <w:rPr>
                <w:rFonts w:ascii="Arial" w:hAnsi="Arial" w:cs="Arial"/>
                <w:sz w:val="16"/>
                <w:szCs w:val="16"/>
              </w:rPr>
            </w:pPr>
            <w:r w:rsidRPr="00CA7385">
              <w:rPr>
                <w:rFonts w:ascii="Arial" w:hAnsi="Arial" w:cs="Arial"/>
                <w:sz w:val="16"/>
                <w:szCs w:val="16"/>
              </w:rPr>
              <w:t>5.696,80</w:t>
            </w:r>
          </w:p>
        </w:tc>
      </w:tr>
      <w:tr w:rsidR="00CA7385" w:rsidRPr="00CA7385" w14:paraId="0EF23BCE" w14:textId="77777777" w:rsidTr="00511C9D">
        <w:trPr>
          <w:trHeight w:val="20"/>
        </w:trPr>
        <w:tc>
          <w:tcPr>
            <w:tcW w:w="567" w:type="dxa"/>
            <w:noWrap/>
            <w:vAlign w:val="bottom"/>
            <w:hideMark/>
          </w:tcPr>
          <w:p w14:paraId="70C2BD4A" w14:textId="5BF4907A" w:rsidR="005B0D94" w:rsidRPr="00CA7385" w:rsidRDefault="005B0D94" w:rsidP="005B0D94">
            <w:pPr>
              <w:jc w:val="center"/>
              <w:rPr>
                <w:rFonts w:ascii="Arial" w:hAnsi="Arial" w:cs="Arial"/>
                <w:sz w:val="16"/>
                <w:szCs w:val="16"/>
              </w:rPr>
            </w:pPr>
            <w:r w:rsidRPr="00CA7385">
              <w:rPr>
                <w:rFonts w:ascii="Arial" w:hAnsi="Arial" w:cs="Arial"/>
                <w:sz w:val="16"/>
                <w:szCs w:val="16"/>
              </w:rPr>
              <w:t>98</w:t>
            </w:r>
          </w:p>
        </w:tc>
        <w:tc>
          <w:tcPr>
            <w:tcW w:w="1134" w:type="dxa"/>
            <w:noWrap/>
            <w:vAlign w:val="bottom"/>
            <w:hideMark/>
          </w:tcPr>
          <w:p w14:paraId="79E4A46F" w14:textId="4559055A" w:rsidR="005B0D94" w:rsidRPr="00CA7385" w:rsidRDefault="005B0D94" w:rsidP="005B0D94">
            <w:pPr>
              <w:jc w:val="center"/>
              <w:rPr>
                <w:rFonts w:ascii="Arial" w:hAnsi="Arial" w:cs="Arial"/>
                <w:sz w:val="16"/>
                <w:szCs w:val="16"/>
              </w:rPr>
            </w:pPr>
            <w:r w:rsidRPr="00CA7385">
              <w:rPr>
                <w:rFonts w:ascii="Arial" w:hAnsi="Arial" w:cs="Arial"/>
                <w:sz w:val="16"/>
                <w:szCs w:val="16"/>
              </w:rPr>
              <w:t>001.003.174</w:t>
            </w:r>
          </w:p>
        </w:tc>
        <w:tc>
          <w:tcPr>
            <w:tcW w:w="3686" w:type="dxa"/>
            <w:noWrap/>
            <w:vAlign w:val="bottom"/>
            <w:hideMark/>
          </w:tcPr>
          <w:p w14:paraId="53852D89" w14:textId="5667FD0D"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COPO DESCARTAVEL PARA AGUA 180 ML: COPO DESCARTAVEL, CAPACIDADE NOMINAL DE 180 ML, CONFECCIONADO EM POLIESTIRENO (PS) ATOXICO E PROPRIO PARA CONTATO COM ALIMENTOS, PODENDO CONTER ADITIVOS E PIGMENTOS PERMITIDOS PELA LEGISLACAO APLICAVEL. DEVERA APRESENTAR ASPECTO HOMOGENEO, SEM RACHADURAS, FUROS, SUJIDADES, DEFORMACOES, BORDAS CORTANTES OU REBARBAS, PROPORCIONANDO RESISTENCIA E SEGURANICA DURANTE O USO. PESO MFNIMO DE 162 G POR PACOTE COM 100 UNIDADES, CONSIDERANDO EXCLUSIVAMENTE O PESO DOS COPOS, SEM A EMBALAGEM. DEVERA ATENDER A LEGISLACAO SANITARIA E AOS REGULAMENTOS TECNICOS VIGENTES APLICAVEIS A MATERIAIS PLASTICOS DESTINADOS AO CONTATO COM ALIMENTOS. OS COPOS DEVERAO APRESENTAR, QUANDO EXIGIVEL, IDENTIFICACAO DO FABRICANTE E SIMBOLO DE IDENTIFICACAO DO MATERIAL PARA RECICLAGEM. ACONDICIONADO EM PACOTES COM 100 UNIDADES, REEMBALADOS EM CAIXA DE PAPELAO RESISTENTE CONTENDO 2.500 </w:t>
            </w:r>
            <w:r w:rsidRPr="00CA7385">
              <w:rPr>
                <w:rFonts w:ascii="Arial" w:hAnsi="Arial" w:cs="Arial"/>
                <w:sz w:val="16"/>
                <w:szCs w:val="16"/>
              </w:rPr>
              <w:lastRenderedPageBreak/>
              <w:t>UNIDADES, COM IDENTIFICACAO DO FABRICANTE, QUANTIDADE, CAPACIDADE, LOTE E DEMAIS INFORMACOES DE RASTREABILIDADE E EXIGENCIAS LEGAIS. FABRICANTE E MARCA DEVERAO SER INFORMADOS NA PROPOSTA. MARCAS DE REFERENCIA: COPOBRAS, COPAZA, ALTACOPPO OU EQUIVALENTE/SIMILAR OU DE QUALIDADE SUPERIOR.</w:t>
            </w:r>
          </w:p>
        </w:tc>
        <w:tc>
          <w:tcPr>
            <w:tcW w:w="992" w:type="dxa"/>
            <w:noWrap/>
            <w:vAlign w:val="bottom"/>
            <w:hideMark/>
          </w:tcPr>
          <w:p w14:paraId="636844DC" w14:textId="0380D83F"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CAIXA</w:t>
            </w:r>
          </w:p>
        </w:tc>
        <w:tc>
          <w:tcPr>
            <w:tcW w:w="851" w:type="dxa"/>
            <w:noWrap/>
            <w:vAlign w:val="bottom"/>
            <w:hideMark/>
          </w:tcPr>
          <w:p w14:paraId="322695CC" w14:textId="41A3FE87" w:rsidR="005B0D94" w:rsidRPr="00CA7385" w:rsidRDefault="005B0D94" w:rsidP="005B0D94">
            <w:pPr>
              <w:jc w:val="center"/>
              <w:rPr>
                <w:rFonts w:ascii="Arial" w:hAnsi="Arial" w:cs="Arial"/>
                <w:sz w:val="16"/>
                <w:szCs w:val="16"/>
              </w:rPr>
            </w:pPr>
            <w:r w:rsidRPr="00CA7385">
              <w:rPr>
                <w:rFonts w:ascii="Arial" w:hAnsi="Arial" w:cs="Arial"/>
                <w:sz w:val="16"/>
                <w:szCs w:val="16"/>
              </w:rPr>
              <w:t>500,</w:t>
            </w:r>
          </w:p>
        </w:tc>
        <w:tc>
          <w:tcPr>
            <w:tcW w:w="992" w:type="dxa"/>
            <w:noWrap/>
            <w:vAlign w:val="bottom"/>
            <w:hideMark/>
          </w:tcPr>
          <w:p w14:paraId="0D4D7FD7" w14:textId="7E6AA21D" w:rsidR="005B0D94" w:rsidRPr="00CA7385" w:rsidRDefault="005B0D94" w:rsidP="005B0D94">
            <w:pPr>
              <w:jc w:val="right"/>
              <w:rPr>
                <w:rFonts w:ascii="Arial" w:hAnsi="Arial" w:cs="Arial"/>
                <w:sz w:val="16"/>
                <w:szCs w:val="16"/>
              </w:rPr>
            </w:pPr>
            <w:r w:rsidRPr="00CA7385">
              <w:rPr>
                <w:rFonts w:ascii="Arial" w:hAnsi="Arial" w:cs="Arial"/>
                <w:sz w:val="16"/>
                <w:szCs w:val="16"/>
              </w:rPr>
              <w:t>153,63</w:t>
            </w:r>
          </w:p>
        </w:tc>
        <w:tc>
          <w:tcPr>
            <w:tcW w:w="941" w:type="dxa"/>
            <w:noWrap/>
            <w:vAlign w:val="bottom"/>
            <w:hideMark/>
          </w:tcPr>
          <w:p w14:paraId="712E0E94" w14:textId="5A35CCB9" w:rsidR="005B0D94" w:rsidRPr="00CA7385" w:rsidRDefault="005B0D94" w:rsidP="005B0D94">
            <w:pPr>
              <w:jc w:val="right"/>
              <w:rPr>
                <w:rFonts w:ascii="Arial" w:hAnsi="Arial" w:cs="Arial"/>
                <w:sz w:val="16"/>
                <w:szCs w:val="16"/>
              </w:rPr>
            </w:pPr>
            <w:r w:rsidRPr="00CA7385">
              <w:rPr>
                <w:rFonts w:ascii="Arial" w:hAnsi="Arial" w:cs="Arial"/>
                <w:sz w:val="16"/>
                <w:szCs w:val="16"/>
              </w:rPr>
              <w:t>76.815,00</w:t>
            </w:r>
          </w:p>
        </w:tc>
      </w:tr>
      <w:tr w:rsidR="00CA7385" w:rsidRPr="00CA7385" w14:paraId="4B55EFE1" w14:textId="77777777" w:rsidTr="00511C9D">
        <w:trPr>
          <w:trHeight w:val="20"/>
        </w:trPr>
        <w:tc>
          <w:tcPr>
            <w:tcW w:w="567" w:type="dxa"/>
            <w:noWrap/>
            <w:vAlign w:val="bottom"/>
            <w:hideMark/>
          </w:tcPr>
          <w:p w14:paraId="7DED0102" w14:textId="3FCD41A4" w:rsidR="005B0D94" w:rsidRPr="00CA7385" w:rsidRDefault="005B0D94" w:rsidP="005B0D94">
            <w:pPr>
              <w:jc w:val="center"/>
              <w:rPr>
                <w:rFonts w:ascii="Arial" w:hAnsi="Arial" w:cs="Arial"/>
                <w:sz w:val="16"/>
                <w:szCs w:val="16"/>
              </w:rPr>
            </w:pPr>
            <w:r w:rsidRPr="00CA7385">
              <w:rPr>
                <w:rFonts w:ascii="Arial" w:hAnsi="Arial" w:cs="Arial"/>
                <w:sz w:val="16"/>
                <w:szCs w:val="16"/>
              </w:rPr>
              <w:t>99</w:t>
            </w:r>
          </w:p>
        </w:tc>
        <w:tc>
          <w:tcPr>
            <w:tcW w:w="1134" w:type="dxa"/>
            <w:noWrap/>
            <w:vAlign w:val="bottom"/>
            <w:hideMark/>
          </w:tcPr>
          <w:p w14:paraId="084CAC41" w14:textId="27364EF7" w:rsidR="005B0D94" w:rsidRPr="00CA7385" w:rsidRDefault="005B0D94" w:rsidP="005B0D94">
            <w:pPr>
              <w:jc w:val="center"/>
              <w:rPr>
                <w:rFonts w:ascii="Arial" w:hAnsi="Arial" w:cs="Arial"/>
                <w:sz w:val="16"/>
                <w:szCs w:val="16"/>
              </w:rPr>
            </w:pPr>
            <w:r w:rsidRPr="00CA7385">
              <w:rPr>
                <w:rFonts w:ascii="Arial" w:hAnsi="Arial" w:cs="Arial"/>
                <w:sz w:val="16"/>
                <w:szCs w:val="16"/>
              </w:rPr>
              <w:t>001.003.175</w:t>
            </w:r>
          </w:p>
        </w:tc>
        <w:tc>
          <w:tcPr>
            <w:tcW w:w="3686" w:type="dxa"/>
            <w:noWrap/>
            <w:vAlign w:val="bottom"/>
            <w:hideMark/>
          </w:tcPr>
          <w:p w14:paraId="0078FD47" w14:textId="2AA4DA0E" w:rsidR="005B0D94" w:rsidRPr="00CA7385" w:rsidRDefault="005B0D94" w:rsidP="005B0D94">
            <w:pPr>
              <w:jc w:val="both"/>
              <w:rPr>
                <w:rFonts w:ascii="Arial" w:hAnsi="Arial" w:cs="Arial"/>
                <w:sz w:val="16"/>
                <w:szCs w:val="16"/>
              </w:rPr>
            </w:pPr>
            <w:r w:rsidRPr="00CA7385">
              <w:rPr>
                <w:rFonts w:ascii="Arial" w:hAnsi="Arial" w:cs="Arial"/>
                <w:sz w:val="16"/>
                <w:szCs w:val="16"/>
              </w:rPr>
              <w:t>COPO DESCARTAVEL PARA CAFE 50 ML: COPO DESCARTAVEL, NA COR BRANCA OU TRANSPARENTE, CAPACIDADE NOMINAL DE 50 ML, CONFECCIONADO EM MATERIAL PLASTICO APROPRIADO PARA CONTATO COM ALIMENTOS E BEBIDAS, RESISTENTE AO USO, SEM REBARBAS OU DEFORMAI;:OES, DEVENDO ATENDER AS NORMAS TECNICAS E SANITARIAS VIGENTES APLICAVEIS. EMBALAGEM DE FORNECIMENTO: CAIXA CONTENDO 5.000 UNIDADES, ACONDICIONADAS EM PACOTES QUE GARANTAM A HIGIENE E INTEGRIDADE DO PRODUTO. MARCAS DE REFERENCIA: COPOBRAS, ALTACOPPO, COPOMAIS OU EQUIVALENTE DE QUALIDADE IGUAL OU SUPERIOR.</w:t>
            </w:r>
          </w:p>
        </w:tc>
        <w:tc>
          <w:tcPr>
            <w:tcW w:w="992" w:type="dxa"/>
            <w:noWrap/>
            <w:vAlign w:val="bottom"/>
            <w:hideMark/>
          </w:tcPr>
          <w:p w14:paraId="5E630751" w14:textId="7DD18AEE"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181C8C50" w14:textId="27354A68"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1A3FA365" w14:textId="0052B622" w:rsidR="005B0D94" w:rsidRPr="00CA7385" w:rsidRDefault="005B0D94" w:rsidP="005B0D94">
            <w:pPr>
              <w:jc w:val="right"/>
              <w:rPr>
                <w:rFonts w:ascii="Arial" w:hAnsi="Arial" w:cs="Arial"/>
                <w:sz w:val="16"/>
                <w:szCs w:val="16"/>
              </w:rPr>
            </w:pPr>
            <w:r w:rsidRPr="00CA7385">
              <w:rPr>
                <w:rFonts w:ascii="Arial" w:hAnsi="Arial" w:cs="Arial"/>
                <w:sz w:val="16"/>
                <w:szCs w:val="16"/>
              </w:rPr>
              <w:t>163,77</w:t>
            </w:r>
          </w:p>
        </w:tc>
        <w:tc>
          <w:tcPr>
            <w:tcW w:w="941" w:type="dxa"/>
            <w:noWrap/>
            <w:vAlign w:val="bottom"/>
            <w:hideMark/>
          </w:tcPr>
          <w:p w14:paraId="166C145D" w14:textId="2DFD93BF" w:rsidR="005B0D94" w:rsidRPr="00CA7385" w:rsidRDefault="005B0D94" w:rsidP="005B0D94">
            <w:pPr>
              <w:jc w:val="right"/>
              <w:rPr>
                <w:rFonts w:ascii="Arial" w:hAnsi="Arial" w:cs="Arial"/>
                <w:sz w:val="16"/>
                <w:szCs w:val="16"/>
              </w:rPr>
            </w:pPr>
            <w:r w:rsidRPr="00CA7385">
              <w:rPr>
                <w:rFonts w:ascii="Arial" w:hAnsi="Arial" w:cs="Arial"/>
                <w:sz w:val="16"/>
                <w:szCs w:val="16"/>
              </w:rPr>
              <w:t>24.565,50</w:t>
            </w:r>
          </w:p>
        </w:tc>
      </w:tr>
      <w:tr w:rsidR="00CA7385" w:rsidRPr="00CA7385" w14:paraId="648A3344" w14:textId="77777777" w:rsidTr="00511C9D">
        <w:trPr>
          <w:trHeight w:val="20"/>
        </w:trPr>
        <w:tc>
          <w:tcPr>
            <w:tcW w:w="567" w:type="dxa"/>
            <w:noWrap/>
            <w:vAlign w:val="bottom"/>
            <w:hideMark/>
          </w:tcPr>
          <w:p w14:paraId="3AE05824" w14:textId="1BF59574"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1134" w:type="dxa"/>
            <w:noWrap/>
            <w:vAlign w:val="bottom"/>
            <w:hideMark/>
          </w:tcPr>
          <w:p w14:paraId="4BA228E8" w14:textId="5945659B" w:rsidR="005B0D94" w:rsidRPr="00CA7385" w:rsidRDefault="005B0D94" w:rsidP="005B0D94">
            <w:pPr>
              <w:jc w:val="center"/>
              <w:rPr>
                <w:rFonts w:ascii="Arial" w:hAnsi="Arial" w:cs="Arial"/>
                <w:sz w:val="16"/>
                <w:szCs w:val="16"/>
              </w:rPr>
            </w:pPr>
            <w:r w:rsidRPr="00CA7385">
              <w:rPr>
                <w:rFonts w:ascii="Arial" w:hAnsi="Arial" w:cs="Arial"/>
                <w:sz w:val="16"/>
                <w:szCs w:val="16"/>
              </w:rPr>
              <w:t>001.003.176</w:t>
            </w:r>
          </w:p>
        </w:tc>
        <w:tc>
          <w:tcPr>
            <w:tcW w:w="3686" w:type="dxa"/>
            <w:noWrap/>
            <w:vAlign w:val="bottom"/>
            <w:hideMark/>
          </w:tcPr>
          <w:p w14:paraId="27081F3B" w14:textId="2D2A1D8D" w:rsidR="005B0D94" w:rsidRPr="00CA7385" w:rsidRDefault="005B0D94" w:rsidP="005B0D94">
            <w:pPr>
              <w:jc w:val="both"/>
              <w:rPr>
                <w:rFonts w:ascii="Arial" w:hAnsi="Arial" w:cs="Arial"/>
                <w:sz w:val="16"/>
                <w:szCs w:val="16"/>
              </w:rPr>
            </w:pPr>
            <w:r w:rsidRPr="00CA7385">
              <w:rPr>
                <w:rFonts w:ascii="Arial" w:hAnsi="Arial" w:cs="Arial"/>
                <w:sz w:val="16"/>
                <w:szCs w:val="16"/>
              </w:rPr>
              <w:t>COPO DESCARTAVEL REFORCADO - 500 ML: COPO DESCARTAVEL COM CAPACIDADE NOMINAL DE 500 ML, CONFECCIONADO EM POLIESTIRENO (PS), POLIPROPILENO (PP) OU MATERIAL DE DESEMPENHO EQUIVALENTE, ATOXICO E PROPRIO PARA CONTATO COM ALIMENTOS E BEBIDAS, TRANSPARENTE. DEVERA APRESENTAR ESTRUTURA REFORCADA, COM MASSA MFNIMA DE 6,0 G POR UNIDADE, ELEVADA RIGIDEZ E RESISTENCIA MECANICA, SENDO ADEQUADO AO ACONDICIONAMENTO DE BEBIDAS QUENTES E FRIAS, SEM APRESENTAR DEFORMACOES EXCESSIVAS, RACHADURAS, VAZAMENTOS, FUROS OU QUEBRA DURANTE O USO NORMAL. 0 PRODUTO DEVERA POSSUIR ACABAMENTO UNIFORME, BORDAS REGULARES, SEM REBARBAS OU ARESTAS CORTANTES, SER HOMOGENEO E ISENTO DE SUJIDADES, MANCHAS, BOLHAS, TRINCAS OU OUTROS DEFEITOS DE FABRICACAO. DEVERA ATENDER AS NORMAS TECNICAS E SANITARIAS APLICAVEIS PARA MATERIAIS DESTINADOS AO CONTATO COM ALIMENTOS, APRESENTANDO IDENTIFICACAO DO FABRICANTE, CAPACIDADE NOMINAL E SFMBOLO DE IDENTIFICACAO DO MATERIAL PARA RECICLAGEM, QUANDO APLICAVEL. ACONDICIONADO EM PACOTES CONTENDO 50 UNIDADES, DEVIDAMENTE LACRADOS E IDENTIFICADOS, PODENDO SER REEMBALADOS EM CAIXAS DE PAPELAO. FABRICANTE E MARCA DEVERAO SER INFORMADOS NA PROPOSTA. MARCAS DE REFERENCIA: COPOBRAS, ALTACOPPO, COPAZA, TOTALPLAST OU EQUIVALENTE/SIMILAR OU DE QUALIDADE SUPERIOR.</w:t>
            </w:r>
          </w:p>
        </w:tc>
        <w:tc>
          <w:tcPr>
            <w:tcW w:w="992" w:type="dxa"/>
            <w:noWrap/>
            <w:vAlign w:val="bottom"/>
            <w:hideMark/>
          </w:tcPr>
          <w:p w14:paraId="6A325045" w14:textId="2D54E2D6"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273E5FA1" w14:textId="05A23922"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1EE760EF" w14:textId="4BC61BDC" w:rsidR="005B0D94" w:rsidRPr="00CA7385" w:rsidRDefault="005B0D94" w:rsidP="005B0D94">
            <w:pPr>
              <w:jc w:val="right"/>
              <w:rPr>
                <w:rFonts w:ascii="Arial" w:hAnsi="Arial" w:cs="Arial"/>
                <w:sz w:val="16"/>
                <w:szCs w:val="16"/>
              </w:rPr>
            </w:pPr>
            <w:r w:rsidRPr="00CA7385">
              <w:rPr>
                <w:rFonts w:ascii="Arial" w:hAnsi="Arial" w:cs="Arial"/>
                <w:sz w:val="16"/>
                <w:szCs w:val="16"/>
              </w:rPr>
              <w:t>20,48</w:t>
            </w:r>
          </w:p>
        </w:tc>
        <w:tc>
          <w:tcPr>
            <w:tcW w:w="941" w:type="dxa"/>
            <w:noWrap/>
            <w:vAlign w:val="bottom"/>
            <w:hideMark/>
          </w:tcPr>
          <w:p w14:paraId="2D7E6234" w14:textId="2EF2D7A2" w:rsidR="005B0D94" w:rsidRPr="00CA7385" w:rsidRDefault="005B0D94" w:rsidP="005B0D94">
            <w:pPr>
              <w:jc w:val="right"/>
              <w:rPr>
                <w:rFonts w:ascii="Arial" w:hAnsi="Arial" w:cs="Arial"/>
                <w:sz w:val="16"/>
                <w:szCs w:val="16"/>
              </w:rPr>
            </w:pPr>
            <w:r w:rsidRPr="00CA7385">
              <w:rPr>
                <w:rFonts w:ascii="Arial" w:hAnsi="Arial" w:cs="Arial"/>
                <w:sz w:val="16"/>
                <w:szCs w:val="16"/>
              </w:rPr>
              <w:t>6.144,00</w:t>
            </w:r>
          </w:p>
        </w:tc>
      </w:tr>
      <w:tr w:rsidR="00CA7385" w:rsidRPr="00CA7385" w14:paraId="4DC9C93F" w14:textId="77777777" w:rsidTr="00511C9D">
        <w:trPr>
          <w:trHeight w:val="20"/>
        </w:trPr>
        <w:tc>
          <w:tcPr>
            <w:tcW w:w="567" w:type="dxa"/>
            <w:noWrap/>
            <w:vAlign w:val="bottom"/>
            <w:hideMark/>
          </w:tcPr>
          <w:p w14:paraId="24DD9165" w14:textId="04CA7504" w:rsidR="005B0D94" w:rsidRPr="00CA7385" w:rsidRDefault="005B0D94" w:rsidP="005B0D94">
            <w:pPr>
              <w:jc w:val="center"/>
              <w:rPr>
                <w:rFonts w:ascii="Arial" w:hAnsi="Arial" w:cs="Arial"/>
                <w:sz w:val="16"/>
                <w:szCs w:val="16"/>
              </w:rPr>
            </w:pPr>
            <w:r w:rsidRPr="00CA7385">
              <w:rPr>
                <w:rFonts w:ascii="Arial" w:hAnsi="Arial" w:cs="Arial"/>
                <w:sz w:val="16"/>
                <w:szCs w:val="16"/>
              </w:rPr>
              <w:t>101</w:t>
            </w:r>
          </w:p>
        </w:tc>
        <w:tc>
          <w:tcPr>
            <w:tcW w:w="1134" w:type="dxa"/>
            <w:noWrap/>
            <w:vAlign w:val="bottom"/>
            <w:hideMark/>
          </w:tcPr>
          <w:p w14:paraId="631F936D" w14:textId="6FF725DF" w:rsidR="005B0D94" w:rsidRPr="00CA7385" w:rsidRDefault="005B0D94" w:rsidP="005B0D94">
            <w:pPr>
              <w:jc w:val="center"/>
              <w:rPr>
                <w:rFonts w:ascii="Arial" w:hAnsi="Arial" w:cs="Arial"/>
                <w:sz w:val="16"/>
                <w:szCs w:val="16"/>
              </w:rPr>
            </w:pPr>
            <w:r w:rsidRPr="00CA7385">
              <w:rPr>
                <w:rFonts w:ascii="Arial" w:hAnsi="Arial" w:cs="Arial"/>
                <w:sz w:val="16"/>
                <w:szCs w:val="16"/>
              </w:rPr>
              <w:t>001.003.177</w:t>
            </w:r>
          </w:p>
        </w:tc>
        <w:tc>
          <w:tcPr>
            <w:tcW w:w="3686" w:type="dxa"/>
            <w:noWrap/>
            <w:vAlign w:val="bottom"/>
            <w:hideMark/>
          </w:tcPr>
          <w:p w14:paraId="4D679E3B" w14:textId="5F5FC646"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CREME DENTAL INFANTIL: CREME DENTAL DE USO INFANTIL, INDICADO PARA HIGIENE BUCAL DIARIA DE CRIANCAS, COM FORMULACAO ADEQUADA AO PUBLICO INFANTIL, CONTENDO FLUOR EM CONCENTRACAO DE 1.000 A 1.500 PPM </w:t>
            </w:r>
            <w:r w:rsidRPr="00CA7385">
              <w:rPr>
                <w:rFonts w:ascii="Arial" w:hAnsi="Arial" w:cs="Arial"/>
                <w:sz w:val="16"/>
                <w:szCs w:val="16"/>
              </w:rPr>
              <w:lastRenderedPageBreak/>
              <w:t>(MG/KG), CONFORME REGULAMENTACAO SANITARIA VIGENTE, SABOR SUAVE E AGRADAVEL, BAIXA ABRASIVIDADE E ADEQUADA PROTECAO CONTRA CARIES. DEVERA POSSUIR FORMULACAO DERMATOLOGICAMENTE E/OU CLINICAMENTE TESTADA, QUANDO APLICAVEL, SER REGULARIZADO JUNTO A ANVISA E ATENDER AS NORMAS TECNICAS E SANITARIAS VIGENTES. ACONDICIONADO EM BISNAGA CONTENDO NO MFNIMO 50 G, COM TAMPA DE VEDACAO SEGURA, EMBALAGEM LACRADA E IDENTIFICACAO DO FABRICANTE, COMPOSICAO, MODO DE USO, LOTE, DATA DE FABRICACAO, PRAZO DE VALIDADE E DEMAIS INFORMACOES OBRIGATORIAS. FABRICANTE E MARCA DEVERAO SER INFORMADOS NA PROPOSTA. MARCAS DE REFERENCIA: COLGATE, ORAL-B, TANDY, CONDOR OU EQUIVALENTE/SIMILAR OU DE QUALIDADE SUPERIOR.</w:t>
            </w:r>
          </w:p>
        </w:tc>
        <w:tc>
          <w:tcPr>
            <w:tcW w:w="992" w:type="dxa"/>
            <w:noWrap/>
            <w:vAlign w:val="bottom"/>
            <w:hideMark/>
          </w:tcPr>
          <w:p w14:paraId="50655F71" w14:textId="3FAD6242"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C0B40E0" w14:textId="706EC4CD" w:rsidR="005B0D94" w:rsidRPr="00CA7385" w:rsidRDefault="005B0D94" w:rsidP="005B0D94">
            <w:pPr>
              <w:jc w:val="center"/>
              <w:rPr>
                <w:rFonts w:ascii="Arial" w:hAnsi="Arial" w:cs="Arial"/>
                <w:sz w:val="16"/>
                <w:szCs w:val="16"/>
              </w:rPr>
            </w:pPr>
            <w:r w:rsidRPr="00CA7385">
              <w:rPr>
                <w:rFonts w:ascii="Arial" w:hAnsi="Arial" w:cs="Arial"/>
                <w:sz w:val="16"/>
                <w:szCs w:val="16"/>
              </w:rPr>
              <w:t>500,</w:t>
            </w:r>
          </w:p>
        </w:tc>
        <w:tc>
          <w:tcPr>
            <w:tcW w:w="992" w:type="dxa"/>
            <w:noWrap/>
            <w:vAlign w:val="bottom"/>
            <w:hideMark/>
          </w:tcPr>
          <w:p w14:paraId="36C4AE83" w14:textId="41DEF0C4" w:rsidR="005B0D94" w:rsidRPr="00CA7385" w:rsidRDefault="005B0D94" w:rsidP="005B0D94">
            <w:pPr>
              <w:jc w:val="right"/>
              <w:rPr>
                <w:rFonts w:ascii="Arial" w:hAnsi="Arial" w:cs="Arial"/>
                <w:sz w:val="16"/>
                <w:szCs w:val="16"/>
              </w:rPr>
            </w:pPr>
            <w:r w:rsidRPr="00CA7385">
              <w:rPr>
                <w:rFonts w:ascii="Arial" w:hAnsi="Arial" w:cs="Arial"/>
                <w:sz w:val="16"/>
                <w:szCs w:val="16"/>
              </w:rPr>
              <w:t>10,23</w:t>
            </w:r>
          </w:p>
        </w:tc>
        <w:tc>
          <w:tcPr>
            <w:tcW w:w="941" w:type="dxa"/>
            <w:noWrap/>
            <w:vAlign w:val="bottom"/>
            <w:hideMark/>
          </w:tcPr>
          <w:p w14:paraId="3267A8F7" w14:textId="1D1E3C48" w:rsidR="005B0D94" w:rsidRPr="00CA7385" w:rsidRDefault="005B0D94" w:rsidP="005B0D94">
            <w:pPr>
              <w:jc w:val="right"/>
              <w:rPr>
                <w:rFonts w:ascii="Arial" w:hAnsi="Arial" w:cs="Arial"/>
                <w:sz w:val="16"/>
                <w:szCs w:val="16"/>
              </w:rPr>
            </w:pPr>
            <w:r w:rsidRPr="00CA7385">
              <w:rPr>
                <w:rFonts w:ascii="Arial" w:hAnsi="Arial" w:cs="Arial"/>
                <w:sz w:val="16"/>
                <w:szCs w:val="16"/>
              </w:rPr>
              <w:t>5.115,00</w:t>
            </w:r>
          </w:p>
        </w:tc>
      </w:tr>
      <w:tr w:rsidR="00CA7385" w:rsidRPr="00CA7385" w14:paraId="243C3143" w14:textId="77777777" w:rsidTr="00511C9D">
        <w:trPr>
          <w:trHeight w:val="20"/>
        </w:trPr>
        <w:tc>
          <w:tcPr>
            <w:tcW w:w="567" w:type="dxa"/>
            <w:noWrap/>
            <w:vAlign w:val="bottom"/>
            <w:hideMark/>
          </w:tcPr>
          <w:p w14:paraId="513A5498" w14:textId="6618D16C" w:rsidR="005B0D94" w:rsidRPr="00CA7385" w:rsidRDefault="005B0D94" w:rsidP="005B0D94">
            <w:pPr>
              <w:jc w:val="center"/>
              <w:rPr>
                <w:rFonts w:ascii="Arial" w:hAnsi="Arial" w:cs="Arial"/>
                <w:sz w:val="16"/>
                <w:szCs w:val="16"/>
              </w:rPr>
            </w:pPr>
            <w:r w:rsidRPr="00CA7385">
              <w:rPr>
                <w:rFonts w:ascii="Arial" w:hAnsi="Arial" w:cs="Arial"/>
                <w:sz w:val="16"/>
                <w:szCs w:val="16"/>
              </w:rPr>
              <w:t>102</w:t>
            </w:r>
          </w:p>
        </w:tc>
        <w:tc>
          <w:tcPr>
            <w:tcW w:w="1134" w:type="dxa"/>
            <w:noWrap/>
            <w:vAlign w:val="bottom"/>
            <w:hideMark/>
          </w:tcPr>
          <w:p w14:paraId="45CC3BD6" w14:textId="30C910E9" w:rsidR="005B0D94" w:rsidRPr="00CA7385" w:rsidRDefault="005B0D94" w:rsidP="005B0D94">
            <w:pPr>
              <w:jc w:val="center"/>
              <w:rPr>
                <w:rFonts w:ascii="Arial" w:hAnsi="Arial" w:cs="Arial"/>
                <w:sz w:val="16"/>
                <w:szCs w:val="16"/>
              </w:rPr>
            </w:pPr>
            <w:r w:rsidRPr="00CA7385">
              <w:rPr>
                <w:rFonts w:ascii="Arial" w:hAnsi="Arial" w:cs="Arial"/>
                <w:sz w:val="16"/>
                <w:szCs w:val="16"/>
              </w:rPr>
              <w:t>001.003.178</w:t>
            </w:r>
          </w:p>
        </w:tc>
        <w:tc>
          <w:tcPr>
            <w:tcW w:w="3686" w:type="dxa"/>
            <w:noWrap/>
            <w:vAlign w:val="bottom"/>
            <w:hideMark/>
          </w:tcPr>
          <w:p w14:paraId="47205ACE" w14:textId="54FDC110" w:rsidR="005B0D94" w:rsidRPr="00CA7385" w:rsidRDefault="005B0D94" w:rsidP="005B0D94">
            <w:pPr>
              <w:jc w:val="both"/>
              <w:rPr>
                <w:rFonts w:ascii="Arial" w:hAnsi="Arial" w:cs="Arial"/>
                <w:sz w:val="16"/>
                <w:szCs w:val="16"/>
              </w:rPr>
            </w:pPr>
            <w:r w:rsidRPr="00CA7385">
              <w:rPr>
                <w:rFonts w:ascii="Arial" w:hAnsi="Arial" w:cs="Arial"/>
                <w:sz w:val="16"/>
                <w:szCs w:val="16"/>
              </w:rPr>
              <w:t>CREME PARA PENTEAR INFANTIL- 300 ML: CREME PARA PENTEAR DE USO INFANTIL, SEM ENXAGUE, DESTINADO A FACILITAR O DESEMBARACO, REDUZIR O FRIZZ E PROPORCIONAR MACIEZ E PENTEABILIDADE AOS CABELOS. DEVERA POSSUIR FORMULACAO SUAVE, DERMATOLOGICAMENTE TESTADA, HIPOALERGENICA, COM PH FISIOLOGICO, ADEQUADA AO USO FREQUENTE EM CRIANCAS, SEM AGREDIR OS FIOS OU O COURO CABELUDO. PRODUTO DE FACIL APLICACAO, SEM DEIXAR RESIDUOS EXCESSIVOS OU ASPECTO OLEOSO, COM FRAGRANCIA SUAVE E REGULARIZADO JUNTO A ANVISA, CONFORME LEGISLACAO VIGENTE. ACONDICIONADO EM FRASCO CONTENDO APROXIMADAMENTE 300 ML, COM TAMPA DE VEDACAO SEGURA, LACRE DE INVIOLABILIDADE, IDENTIFICACAO DO FABRICANTE, COMPOSICAO, MODO DE USO, LOTE, DATA DE FABRICACAO, PRAZO DE VALIDADE E DEMAIS INFORMACOES OBRIGATORIAS. FABRICANTE E MARCA DEVERAO SER INFORMADOS NA PROPOSTA. MARCAS DE REFERENCIA: JOHNSON'S BABY, BABY DOVE, TRA LA LA KIDS, GRANADO BEBE OU EQUIVALENTE/SIMILAR OU DE QUALIDADE SUPERIOR.</w:t>
            </w:r>
          </w:p>
        </w:tc>
        <w:tc>
          <w:tcPr>
            <w:tcW w:w="992" w:type="dxa"/>
            <w:noWrap/>
            <w:vAlign w:val="bottom"/>
            <w:hideMark/>
          </w:tcPr>
          <w:p w14:paraId="5A19EA88" w14:textId="45F9B65F"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2F47591F" w14:textId="11DC58C4"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5F32BB73" w14:textId="11769982" w:rsidR="005B0D94" w:rsidRPr="00CA7385" w:rsidRDefault="005B0D94" w:rsidP="005B0D94">
            <w:pPr>
              <w:jc w:val="right"/>
              <w:rPr>
                <w:rFonts w:ascii="Arial" w:hAnsi="Arial" w:cs="Arial"/>
                <w:sz w:val="16"/>
                <w:szCs w:val="16"/>
              </w:rPr>
            </w:pPr>
            <w:r w:rsidRPr="00CA7385">
              <w:rPr>
                <w:rFonts w:ascii="Arial" w:hAnsi="Arial" w:cs="Arial"/>
                <w:sz w:val="16"/>
                <w:szCs w:val="16"/>
              </w:rPr>
              <w:t>13,79</w:t>
            </w:r>
          </w:p>
        </w:tc>
        <w:tc>
          <w:tcPr>
            <w:tcW w:w="941" w:type="dxa"/>
            <w:noWrap/>
            <w:vAlign w:val="bottom"/>
            <w:hideMark/>
          </w:tcPr>
          <w:p w14:paraId="384E05AB" w14:textId="2B6043CD" w:rsidR="005B0D94" w:rsidRPr="00CA7385" w:rsidRDefault="005B0D94" w:rsidP="005B0D94">
            <w:pPr>
              <w:jc w:val="right"/>
              <w:rPr>
                <w:rFonts w:ascii="Arial" w:hAnsi="Arial" w:cs="Arial"/>
                <w:sz w:val="16"/>
                <w:szCs w:val="16"/>
              </w:rPr>
            </w:pPr>
            <w:r w:rsidRPr="00CA7385">
              <w:rPr>
                <w:rFonts w:ascii="Arial" w:hAnsi="Arial" w:cs="Arial"/>
                <w:sz w:val="16"/>
                <w:szCs w:val="16"/>
              </w:rPr>
              <w:t>2.068,50</w:t>
            </w:r>
          </w:p>
        </w:tc>
      </w:tr>
      <w:tr w:rsidR="00CA7385" w:rsidRPr="00CA7385" w14:paraId="5AF057EE" w14:textId="77777777" w:rsidTr="00511C9D">
        <w:trPr>
          <w:trHeight w:val="20"/>
        </w:trPr>
        <w:tc>
          <w:tcPr>
            <w:tcW w:w="567" w:type="dxa"/>
            <w:noWrap/>
            <w:vAlign w:val="bottom"/>
            <w:hideMark/>
          </w:tcPr>
          <w:p w14:paraId="343A9D66" w14:textId="0DC9FD91" w:rsidR="005B0D94" w:rsidRPr="00CA7385" w:rsidRDefault="005B0D94" w:rsidP="005B0D94">
            <w:pPr>
              <w:jc w:val="center"/>
              <w:rPr>
                <w:rFonts w:ascii="Arial" w:hAnsi="Arial" w:cs="Arial"/>
                <w:sz w:val="16"/>
                <w:szCs w:val="16"/>
              </w:rPr>
            </w:pPr>
            <w:r w:rsidRPr="00CA7385">
              <w:rPr>
                <w:rFonts w:ascii="Arial" w:hAnsi="Arial" w:cs="Arial"/>
                <w:sz w:val="16"/>
                <w:szCs w:val="16"/>
              </w:rPr>
              <w:t>103</w:t>
            </w:r>
          </w:p>
        </w:tc>
        <w:tc>
          <w:tcPr>
            <w:tcW w:w="1134" w:type="dxa"/>
            <w:noWrap/>
            <w:vAlign w:val="bottom"/>
            <w:hideMark/>
          </w:tcPr>
          <w:p w14:paraId="47B52586" w14:textId="4A297AC1" w:rsidR="005B0D94" w:rsidRPr="00CA7385" w:rsidRDefault="005B0D94" w:rsidP="005B0D94">
            <w:pPr>
              <w:jc w:val="center"/>
              <w:rPr>
                <w:rFonts w:ascii="Arial" w:hAnsi="Arial" w:cs="Arial"/>
                <w:sz w:val="16"/>
                <w:szCs w:val="16"/>
              </w:rPr>
            </w:pPr>
            <w:r w:rsidRPr="00CA7385">
              <w:rPr>
                <w:rFonts w:ascii="Arial" w:hAnsi="Arial" w:cs="Arial"/>
                <w:sz w:val="16"/>
                <w:szCs w:val="16"/>
              </w:rPr>
              <w:t>001.003.179</w:t>
            </w:r>
          </w:p>
        </w:tc>
        <w:tc>
          <w:tcPr>
            <w:tcW w:w="3686" w:type="dxa"/>
            <w:noWrap/>
            <w:vAlign w:val="bottom"/>
            <w:hideMark/>
          </w:tcPr>
          <w:p w14:paraId="0B6D6CDC" w14:textId="376CF7FF"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DESINFETANTE BACTERICIDA- 5 LITROS: DESINFETANTE LIQUIDO COM ACAO BACTERICIDA COMPROVADA, DESTINADO A LIMPEZA E DESINFECCAO DE PISOS, PAREDES, BANHEIROS, SANITARIOS E DEMAIS SUPERFFCIES LAVAVEIS COMPATIVEIS, PROMOVENDO LIMPEZA, DESINFECCAO E CONTROLE DE ODORES. DEVERA POSSUIR PRINCIPIO ATIVO AUTORIZADO PELA ANVISA, APRESENTAR FORMULACAO HOMOGENEA, ESTAVEL, LIVRE DE SEPARACAO DE FASES OU PARTFCULAS ESTRANHAS, PH COMPATIVEL COM A FINALIDADE DE USO E FRAGRANCIA AGRADAVEL, QUANDO APLICAVEL. PRODUTO REGULARIZADO JUNTO A ANVISA, EM CONFORMIDADE COM A LEGISLACAO VIGENTE APLICAVEL AOS SANEANTES DESINFETANTES. ACONDICIONADO EM GALAO PLASTICO RESISTENTE CONTENDO 5 </w:t>
            </w:r>
            <w:r w:rsidRPr="00CA7385">
              <w:rPr>
                <w:rFonts w:ascii="Arial" w:hAnsi="Arial" w:cs="Arial"/>
                <w:sz w:val="16"/>
                <w:szCs w:val="16"/>
              </w:rPr>
              <w:lastRenderedPageBreak/>
              <w:t>LITROS, COM TAMPA, LACRE DE SEGURANCA E VEDACAO CONTRA VAZAMENTOS, CONTENDO IDENTIFICACAO DO FABRICANTE, COMPOSICAO, PRINCFPIO ATIVO E SUA CONCENTRACAO, MODO DE USO, LOTE, DATA DE FABRICACAO, VALIDADE, PRECAUCOES, NUMERO DA  REGULARIZACAO SANITARIA E DEMAIS INFORMACOES EXIGIDAS PELA LEGISLACAO. FABRICANTE E MARCA DEVERAO SER INFORMADOS NA PROPOSTA. MARCAS DEVERAO SER INFORMADOS NA PROPOSTA. MARCAS DE REFERENCIA: START, AUDAX, SPARTAN, BECKER OU EQUIVALENTE/SIMILAR OU DE QUALIDADE SUPERIOR.</w:t>
            </w:r>
          </w:p>
        </w:tc>
        <w:tc>
          <w:tcPr>
            <w:tcW w:w="992" w:type="dxa"/>
            <w:noWrap/>
            <w:vAlign w:val="bottom"/>
            <w:hideMark/>
          </w:tcPr>
          <w:p w14:paraId="186A5DD7" w14:textId="4F9BE88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439EC55E" w14:textId="7B2AECA6"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3D066CD5" w14:textId="0E0C9041" w:rsidR="005B0D94" w:rsidRPr="00CA7385" w:rsidRDefault="005B0D94" w:rsidP="005B0D94">
            <w:pPr>
              <w:jc w:val="right"/>
              <w:rPr>
                <w:rFonts w:ascii="Arial" w:hAnsi="Arial" w:cs="Arial"/>
                <w:sz w:val="16"/>
                <w:szCs w:val="16"/>
              </w:rPr>
            </w:pPr>
            <w:r w:rsidRPr="00CA7385">
              <w:rPr>
                <w:rFonts w:ascii="Arial" w:hAnsi="Arial" w:cs="Arial"/>
                <w:sz w:val="16"/>
                <w:szCs w:val="16"/>
              </w:rPr>
              <w:t>27,54</w:t>
            </w:r>
          </w:p>
        </w:tc>
        <w:tc>
          <w:tcPr>
            <w:tcW w:w="941" w:type="dxa"/>
            <w:noWrap/>
            <w:vAlign w:val="bottom"/>
            <w:hideMark/>
          </w:tcPr>
          <w:p w14:paraId="3A89FE5F" w14:textId="0812DF89" w:rsidR="005B0D94" w:rsidRPr="00CA7385" w:rsidRDefault="005B0D94" w:rsidP="005B0D94">
            <w:pPr>
              <w:jc w:val="right"/>
              <w:rPr>
                <w:rFonts w:ascii="Arial" w:hAnsi="Arial" w:cs="Arial"/>
                <w:sz w:val="16"/>
                <w:szCs w:val="16"/>
              </w:rPr>
            </w:pPr>
            <w:r w:rsidRPr="00CA7385">
              <w:rPr>
                <w:rFonts w:ascii="Arial" w:hAnsi="Arial" w:cs="Arial"/>
                <w:sz w:val="16"/>
                <w:szCs w:val="16"/>
              </w:rPr>
              <w:t>1.377,00</w:t>
            </w:r>
          </w:p>
        </w:tc>
      </w:tr>
      <w:tr w:rsidR="00CA7385" w:rsidRPr="00CA7385" w14:paraId="1EC712F6" w14:textId="77777777" w:rsidTr="00511C9D">
        <w:trPr>
          <w:trHeight w:val="20"/>
        </w:trPr>
        <w:tc>
          <w:tcPr>
            <w:tcW w:w="567" w:type="dxa"/>
            <w:noWrap/>
            <w:vAlign w:val="bottom"/>
            <w:hideMark/>
          </w:tcPr>
          <w:p w14:paraId="516A21FF" w14:textId="0C531D92" w:rsidR="005B0D94" w:rsidRPr="00CA7385" w:rsidRDefault="005B0D94" w:rsidP="005B0D94">
            <w:pPr>
              <w:jc w:val="center"/>
              <w:rPr>
                <w:rFonts w:ascii="Arial" w:hAnsi="Arial" w:cs="Arial"/>
                <w:sz w:val="16"/>
                <w:szCs w:val="16"/>
              </w:rPr>
            </w:pPr>
            <w:r w:rsidRPr="00CA7385">
              <w:rPr>
                <w:rFonts w:ascii="Arial" w:hAnsi="Arial" w:cs="Arial"/>
                <w:sz w:val="16"/>
                <w:szCs w:val="16"/>
              </w:rPr>
              <w:t>104</w:t>
            </w:r>
          </w:p>
        </w:tc>
        <w:tc>
          <w:tcPr>
            <w:tcW w:w="1134" w:type="dxa"/>
            <w:noWrap/>
            <w:vAlign w:val="bottom"/>
            <w:hideMark/>
          </w:tcPr>
          <w:p w14:paraId="6FA719FC" w14:textId="44814C11" w:rsidR="005B0D94" w:rsidRPr="00CA7385" w:rsidRDefault="005B0D94" w:rsidP="005B0D94">
            <w:pPr>
              <w:jc w:val="center"/>
              <w:rPr>
                <w:rFonts w:ascii="Arial" w:hAnsi="Arial" w:cs="Arial"/>
                <w:sz w:val="16"/>
                <w:szCs w:val="16"/>
              </w:rPr>
            </w:pPr>
            <w:r w:rsidRPr="00CA7385">
              <w:rPr>
                <w:rFonts w:ascii="Arial" w:hAnsi="Arial" w:cs="Arial"/>
                <w:sz w:val="16"/>
                <w:szCs w:val="16"/>
              </w:rPr>
              <w:t>001.003.180</w:t>
            </w:r>
          </w:p>
        </w:tc>
        <w:tc>
          <w:tcPr>
            <w:tcW w:w="3686" w:type="dxa"/>
            <w:noWrap/>
            <w:vAlign w:val="bottom"/>
            <w:hideMark/>
          </w:tcPr>
          <w:p w14:paraId="789CDD64" w14:textId="5E4DF4CB" w:rsidR="005B0D94" w:rsidRPr="00CA7385" w:rsidRDefault="005B0D94" w:rsidP="005B0D94">
            <w:pPr>
              <w:jc w:val="both"/>
              <w:rPr>
                <w:rFonts w:ascii="Arial" w:hAnsi="Arial" w:cs="Arial"/>
                <w:sz w:val="16"/>
                <w:szCs w:val="16"/>
              </w:rPr>
            </w:pPr>
            <w:r w:rsidRPr="00CA7385">
              <w:rPr>
                <w:rFonts w:ascii="Arial" w:hAnsi="Arial" w:cs="Arial"/>
                <w:sz w:val="16"/>
                <w:szCs w:val="16"/>
              </w:rPr>
              <w:t>DESODORIZADOR SANITARIO: DESODORIZADOR SANITARIO EM GEL ADESIVO OU SISTEMA EQUIVALENTE, DESTINADO A HIGIENIZACAO E DESODORIZACAO DE VASOS SANITARIOS, PROPORCIONANDO ACAO LIMPADORA, FRAGRANCIA AGRADAVEL E AUXFLIO NA PREVENCAO DA FORMACAO DE INCRUSTACOES, CONFORME CARACTERFSTICAS DO PRODUTO. DEVERA APRESENTAR BOA FIXACAO AO VASO SANITARIO, LIBERACAO GRADUAL DA FRAGRANCIA E DOS AGENTES ATIVOS DURANTE O USO, SEM DESPRENDIMENTO PREMATURO OU DISSOLUCAO EXCESSIVAMENTE RAPIDA. PRODUTO REGULARIZADO JUNTO A ANVISA, EM CONFORMIDADE COM A LEGISLACAO VIGENTE APLICAVEL AOS SANEANTES. ACONDICIONADO EM EMBALAGEM INDIVIDUAL LACRADA, CONTENDO IDENTIFICACAO DO FABRICANTE, COMPOSICAO, MODO DE USO, LOTE, DATA DE FABRICACAO, VALIDADE, PRECAUCOES, NUMERO DA REGULARIZACAO SANITARIA E DEMAIS INFORMACOES EXIGIDAS PELA LEGISLACAO. FABRICANTE E MARCA DEVERAO SER INFORMADOS NA PROPOSTA. MARCAS DE REFERENCIA: PATO, HARPIC, SANY OU EQUIVALENTE/SIMILAR OU DE QUALIDADE SUPERIOR.</w:t>
            </w:r>
          </w:p>
        </w:tc>
        <w:tc>
          <w:tcPr>
            <w:tcW w:w="992" w:type="dxa"/>
            <w:noWrap/>
            <w:vAlign w:val="bottom"/>
            <w:hideMark/>
          </w:tcPr>
          <w:p w14:paraId="015100CB" w14:textId="0BC801C7"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B982DAF" w14:textId="72512387"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381D666C" w14:textId="282BC705" w:rsidR="005B0D94" w:rsidRPr="00CA7385" w:rsidRDefault="005B0D94" w:rsidP="005B0D94">
            <w:pPr>
              <w:jc w:val="right"/>
              <w:rPr>
                <w:rFonts w:ascii="Arial" w:hAnsi="Arial" w:cs="Arial"/>
                <w:sz w:val="16"/>
                <w:szCs w:val="16"/>
              </w:rPr>
            </w:pPr>
            <w:r w:rsidRPr="00CA7385">
              <w:rPr>
                <w:rFonts w:ascii="Arial" w:hAnsi="Arial" w:cs="Arial"/>
                <w:sz w:val="16"/>
                <w:szCs w:val="16"/>
              </w:rPr>
              <w:t>22,61</w:t>
            </w:r>
          </w:p>
        </w:tc>
        <w:tc>
          <w:tcPr>
            <w:tcW w:w="941" w:type="dxa"/>
            <w:noWrap/>
            <w:vAlign w:val="bottom"/>
            <w:hideMark/>
          </w:tcPr>
          <w:p w14:paraId="5AEF0607" w14:textId="43D2AF5B" w:rsidR="005B0D94" w:rsidRPr="00CA7385" w:rsidRDefault="005B0D94" w:rsidP="005B0D94">
            <w:pPr>
              <w:jc w:val="right"/>
              <w:rPr>
                <w:rFonts w:ascii="Arial" w:hAnsi="Arial" w:cs="Arial"/>
                <w:sz w:val="16"/>
                <w:szCs w:val="16"/>
              </w:rPr>
            </w:pPr>
            <w:r w:rsidRPr="00CA7385">
              <w:rPr>
                <w:rFonts w:ascii="Arial" w:hAnsi="Arial" w:cs="Arial"/>
                <w:sz w:val="16"/>
                <w:szCs w:val="16"/>
              </w:rPr>
              <w:t>3.391,50</w:t>
            </w:r>
          </w:p>
        </w:tc>
      </w:tr>
      <w:tr w:rsidR="00CA7385" w:rsidRPr="00CA7385" w14:paraId="1862FF26" w14:textId="77777777" w:rsidTr="00511C9D">
        <w:trPr>
          <w:trHeight w:val="20"/>
        </w:trPr>
        <w:tc>
          <w:tcPr>
            <w:tcW w:w="567" w:type="dxa"/>
            <w:noWrap/>
            <w:vAlign w:val="bottom"/>
            <w:hideMark/>
          </w:tcPr>
          <w:p w14:paraId="562F27BB" w14:textId="40F403C9" w:rsidR="005B0D94" w:rsidRPr="00CA7385" w:rsidRDefault="005B0D94" w:rsidP="005B0D94">
            <w:pPr>
              <w:jc w:val="center"/>
              <w:rPr>
                <w:rFonts w:ascii="Arial" w:hAnsi="Arial" w:cs="Arial"/>
                <w:sz w:val="16"/>
                <w:szCs w:val="16"/>
              </w:rPr>
            </w:pPr>
            <w:r w:rsidRPr="00CA7385">
              <w:rPr>
                <w:rFonts w:ascii="Arial" w:hAnsi="Arial" w:cs="Arial"/>
                <w:sz w:val="16"/>
                <w:szCs w:val="16"/>
              </w:rPr>
              <w:t>105</w:t>
            </w:r>
          </w:p>
        </w:tc>
        <w:tc>
          <w:tcPr>
            <w:tcW w:w="1134" w:type="dxa"/>
            <w:noWrap/>
            <w:vAlign w:val="bottom"/>
            <w:hideMark/>
          </w:tcPr>
          <w:p w14:paraId="6A140BE5" w14:textId="3B98716A" w:rsidR="005B0D94" w:rsidRPr="00CA7385" w:rsidRDefault="005B0D94" w:rsidP="005B0D94">
            <w:pPr>
              <w:jc w:val="center"/>
              <w:rPr>
                <w:rFonts w:ascii="Arial" w:hAnsi="Arial" w:cs="Arial"/>
                <w:sz w:val="16"/>
                <w:szCs w:val="16"/>
              </w:rPr>
            </w:pPr>
            <w:r w:rsidRPr="00CA7385">
              <w:rPr>
                <w:rFonts w:ascii="Arial" w:hAnsi="Arial" w:cs="Arial"/>
                <w:sz w:val="16"/>
                <w:szCs w:val="16"/>
              </w:rPr>
              <w:t>001.003.181</w:t>
            </w:r>
          </w:p>
        </w:tc>
        <w:tc>
          <w:tcPr>
            <w:tcW w:w="3686" w:type="dxa"/>
            <w:noWrap/>
            <w:vAlign w:val="bottom"/>
            <w:hideMark/>
          </w:tcPr>
          <w:p w14:paraId="1E193DAA" w14:textId="3A6F47AE"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DETERGENTE DESENGORDURANTE PARA COZINHA- 5 L:DETERGENTE LFQUIDO DESENGORDURANTE, DE USO PROFISSIONAL, DESTINADO A LIMPEZA DE COZINHAS, FOG6ES, BANCADAS, PISOS, EQUIPAMENTOS, UTENSFLIOS E DEMAIS SUPERFFCIES COMPATFVEIS, COM ACAO EFICIENTE NA REMOCAO DE GORDURAS, OLEOS E RESFDUOS DE ALIMENTOS, BOA SOLUBILIDADE EM AGUA E FACIL ENXAGUE, SEM DEIXAR RESFDUOS. FORMULACAO COM TENSOATIVOS BIODEGRADAVEIS E SEM CARACTERFSTICAS QUE CAUSEM CORROSAO OU DANOS AS SUPERFFCIES PARA AS QUAIS FOR INDICADO. DEVERA APRESENTAR ASPECTO HOMOGENEO, SEM SEPARACAO DE FASES OU PARTFCULAS ESTRANHAS. PRODUTO REGULARIZADO PERANTE A ANVISA, DEVENDO ATENDER A LEGISLACAO SANITARIA VIGENTE APLICAVEL AOS SANEANTES. ACONDICIONADO EM GALAO PLASTICO RESISTENTE DE 5 LITROS, COM TAMPA ADEQUADA E LACRE DE </w:t>
            </w:r>
            <w:r w:rsidRPr="00CA7385">
              <w:rPr>
                <w:rFonts w:ascii="Arial" w:hAnsi="Arial" w:cs="Arial"/>
                <w:sz w:val="16"/>
                <w:szCs w:val="16"/>
              </w:rPr>
              <w:lastRenderedPageBreak/>
              <w:t>SEGURANCA, CONTENDO IDENTIFICACAO DO FABRICANTE, COMPOSICAO, PRINCFPIO ATIVO, MODO DE USO, DILUICAO, PRECAUCOES, LOTE, VALIDADE, DADOS DE REGULARIZACAO SANITARIA QUANDO APLICAVEIS E DEMAIS INFORMACOES EXIGIDAS PELA LEGISLACAO. FABRICANTE E MARCA DEVERAO SER INFORMADOS NA PROPOSTA. MARCAS DE REFERENCIA: VEJA PRO, SPARTAN, AUDAX OU EQUIVALENTE/SIMILAR OU DE QUALIDADE SUPERIOR.</w:t>
            </w:r>
          </w:p>
        </w:tc>
        <w:tc>
          <w:tcPr>
            <w:tcW w:w="992" w:type="dxa"/>
            <w:noWrap/>
            <w:vAlign w:val="bottom"/>
            <w:hideMark/>
          </w:tcPr>
          <w:p w14:paraId="6BA6D482" w14:textId="3DA40501"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7A3362E1" w14:textId="13A89C30"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2065420F" w14:textId="3670D46B" w:rsidR="005B0D94" w:rsidRPr="00CA7385" w:rsidRDefault="005B0D94" w:rsidP="005B0D94">
            <w:pPr>
              <w:jc w:val="right"/>
              <w:rPr>
                <w:rFonts w:ascii="Arial" w:hAnsi="Arial" w:cs="Arial"/>
                <w:sz w:val="16"/>
                <w:szCs w:val="16"/>
              </w:rPr>
            </w:pPr>
            <w:r w:rsidRPr="00CA7385">
              <w:rPr>
                <w:rFonts w:ascii="Arial" w:hAnsi="Arial" w:cs="Arial"/>
                <w:sz w:val="16"/>
                <w:szCs w:val="16"/>
              </w:rPr>
              <w:t>55,25</w:t>
            </w:r>
          </w:p>
        </w:tc>
        <w:tc>
          <w:tcPr>
            <w:tcW w:w="941" w:type="dxa"/>
            <w:noWrap/>
            <w:vAlign w:val="bottom"/>
            <w:hideMark/>
          </w:tcPr>
          <w:p w14:paraId="67A3F7B6" w14:textId="74722F9D" w:rsidR="005B0D94" w:rsidRPr="00CA7385" w:rsidRDefault="005B0D94" w:rsidP="005B0D94">
            <w:pPr>
              <w:jc w:val="right"/>
              <w:rPr>
                <w:rFonts w:ascii="Arial" w:hAnsi="Arial" w:cs="Arial"/>
                <w:sz w:val="16"/>
                <w:szCs w:val="16"/>
              </w:rPr>
            </w:pPr>
            <w:r w:rsidRPr="00CA7385">
              <w:rPr>
                <w:rFonts w:ascii="Arial" w:hAnsi="Arial" w:cs="Arial"/>
                <w:sz w:val="16"/>
                <w:szCs w:val="16"/>
              </w:rPr>
              <w:t>2.762,50</w:t>
            </w:r>
          </w:p>
        </w:tc>
      </w:tr>
      <w:tr w:rsidR="00CA7385" w:rsidRPr="00CA7385" w14:paraId="1D5E7FEE" w14:textId="77777777" w:rsidTr="00511C9D">
        <w:trPr>
          <w:trHeight w:val="20"/>
        </w:trPr>
        <w:tc>
          <w:tcPr>
            <w:tcW w:w="567" w:type="dxa"/>
            <w:noWrap/>
            <w:vAlign w:val="bottom"/>
            <w:hideMark/>
          </w:tcPr>
          <w:p w14:paraId="28E31C37" w14:textId="2F9F1DD2" w:rsidR="005B0D94" w:rsidRPr="00CA7385" w:rsidRDefault="005B0D94" w:rsidP="005B0D94">
            <w:pPr>
              <w:jc w:val="center"/>
              <w:rPr>
                <w:rFonts w:ascii="Arial" w:hAnsi="Arial" w:cs="Arial"/>
                <w:sz w:val="16"/>
                <w:szCs w:val="16"/>
              </w:rPr>
            </w:pPr>
            <w:r w:rsidRPr="00CA7385">
              <w:rPr>
                <w:rFonts w:ascii="Arial" w:hAnsi="Arial" w:cs="Arial"/>
                <w:sz w:val="16"/>
                <w:szCs w:val="16"/>
              </w:rPr>
              <w:t>106</w:t>
            </w:r>
          </w:p>
        </w:tc>
        <w:tc>
          <w:tcPr>
            <w:tcW w:w="1134" w:type="dxa"/>
            <w:noWrap/>
            <w:vAlign w:val="bottom"/>
            <w:hideMark/>
          </w:tcPr>
          <w:p w14:paraId="2BBE216E" w14:textId="0C7AC080" w:rsidR="005B0D94" w:rsidRPr="00CA7385" w:rsidRDefault="005B0D94" w:rsidP="005B0D94">
            <w:pPr>
              <w:jc w:val="center"/>
              <w:rPr>
                <w:rFonts w:ascii="Arial" w:hAnsi="Arial" w:cs="Arial"/>
                <w:sz w:val="16"/>
                <w:szCs w:val="16"/>
              </w:rPr>
            </w:pPr>
            <w:r w:rsidRPr="00CA7385">
              <w:rPr>
                <w:rFonts w:ascii="Arial" w:hAnsi="Arial" w:cs="Arial"/>
                <w:sz w:val="16"/>
                <w:szCs w:val="16"/>
              </w:rPr>
              <w:t>001.003.182</w:t>
            </w:r>
          </w:p>
        </w:tc>
        <w:tc>
          <w:tcPr>
            <w:tcW w:w="3686" w:type="dxa"/>
            <w:noWrap/>
            <w:vAlign w:val="bottom"/>
            <w:hideMark/>
          </w:tcPr>
          <w:p w14:paraId="38153C53" w14:textId="6B004AC2" w:rsidR="005B0D94" w:rsidRPr="00CA7385" w:rsidRDefault="005B0D94" w:rsidP="005B0D94">
            <w:pPr>
              <w:jc w:val="both"/>
              <w:rPr>
                <w:rFonts w:ascii="Arial" w:hAnsi="Arial" w:cs="Arial"/>
                <w:sz w:val="16"/>
                <w:szCs w:val="16"/>
              </w:rPr>
            </w:pPr>
            <w:r w:rsidRPr="00CA7385">
              <w:rPr>
                <w:rFonts w:ascii="Arial" w:hAnsi="Arial" w:cs="Arial"/>
                <w:sz w:val="16"/>
                <w:szCs w:val="16"/>
              </w:rPr>
              <w:t>DISPENSER DE METAL PARA PAPEL TOALHA INTERFOLHADO:DISPENSER DE USO INSTITUCIONAL, DESTINADO AO ACONDICIONAMENTO E FORNECIMENTO DE PAPEL TOALHA INTERFOLHADO, CONFECCIONADO EM ACO INOXIDAVEL AISI 430 OU AISI 304, COM ACABAMENTO ESCOVADO OU POLIDO, RESISTENTE A UMIDADE, CORROSAO, IMPACTOS E AO USO CONTFNUO. DEVERA POSSUIR SISTEMA DE ABERTURA POR CHAVE OU TRAVA DE SE GURAN&lt;;A, VISOR PARA ACOMPANHAMENTO DO NFVEL DE PAPEL, CANTOS ARREDONDADOS, BORDAS SEM REBARBAS E CAPACIDADE COMPATFVEL COM PAPEL TOALHA INTERFOLHADO DE PADRAO INSTITUCIONAL (DUAS OU TRES DOBRAS). DEVERA PERMITIR ABASTECIMENTO E RETIRADA DAS FOLHAS DE FORMA PRATICA, SEM TRAVAMENTOS OU DESPERDFCIOS.ACOMPANHAR KIT COMPLETO PARA INSTALACAO, CONTENDO PARAFUSOS, BUCHAS E DEMAIS ACESS6RIOS NECESSARIOS A FIXACAO. PRODUTO NOVO, DE FACIL HIGIENIZACAO, COM ACABAMENTO UNIFORME E ISENTO DE DEFEITOS DE FABRICACAO. FABRICANTE E MARCA DEVERAO SER INFORMADOS NA PROPOSTA. MARCAS DE REFERENCIA: PREMISSE, NOBRE, BRALIMPIA, JSN OU EQUIVALENTE/SIMILAR OU DE QUALIDADE SUPERIOR.</w:t>
            </w:r>
          </w:p>
        </w:tc>
        <w:tc>
          <w:tcPr>
            <w:tcW w:w="992" w:type="dxa"/>
            <w:noWrap/>
            <w:vAlign w:val="bottom"/>
            <w:hideMark/>
          </w:tcPr>
          <w:p w14:paraId="2A22D1A2" w14:textId="285384D2"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4D104C7" w14:textId="5AD46360"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31B1005D" w14:textId="7DDB7676" w:rsidR="005B0D94" w:rsidRPr="00CA7385" w:rsidRDefault="005B0D94" w:rsidP="005B0D94">
            <w:pPr>
              <w:jc w:val="right"/>
              <w:rPr>
                <w:rFonts w:ascii="Arial" w:hAnsi="Arial" w:cs="Arial"/>
                <w:sz w:val="16"/>
                <w:szCs w:val="16"/>
              </w:rPr>
            </w:pPr>
            <w:r w:rsidRPr="00CA7385">
              <w:rPr>
                <w:rFonts w:ascii="Arial" w:hAnsi="Arial" w:cs="Arial"/>
                <w:sz w:val="16"/>
                <w:szCs w:val="16"/>
              </w:rPr>
              <w:t>82,92</w:t>
            </w:r>
          </w:p>
        </w:tc>
        <w:tc>
          <w:tcPr>
            <w:tcW w:w="941" w:type="dxa"/>
            <w:noWrap/>
            <w:vAlign w:val="bottom"/>
            <w:hideMark/>
          </w:tcPr>
          <w:p w14:paraId="6E67C0DB" w14:textId="65D04F85" w:rsidR="005B0D94" w:rsidRPr="00CA7385" w:rsidRDefault="005B0D94" w:rsidP="005B0D94">
            <w:pPr>
              <w:jc w:val="right"/>
              <w:rPr>
                <w:rFonts w:ascii="Arial" w:hAnsi="Arial" w:cs="Arial"/>
                <w:sz w:val="16"/>
                <w:szCs w:val="16"/>
              </w:rPr>
            </w:pPr>
            <w:r w:rsidRPr="00CA7385">
              <w:rPr>
                <w:rFonts w:ascii="Arial" w:hAnsi="Arial" w:cs="Arial"/>
                <w:sz w:val="16"/>
                <w:szCs w:val="16"/>
              </w:rPr>
              <w:t>2.073,00</w:t>
            </w:r>
          </w:p>
        </w:tc>
      </w:tr>
      <w:tr w:rsidR="00CA7385" w:rsidRPr="00CA7385" w14:paraId="7BBEC447" w14:textId="77777777" w:rsidTr="00511C9D">
        <w:trPr>
          <w:trHeight w:val="20"/>
        </w:trPr>
        <w:tc>
          <w:tcPr>
            <w:tcW w:w="567" w:type="dxa"/>
            <w:noWrap/>
            <w:vAlign w:val="bottom"/>
            <w:hideMark/>
          </w:tcPr>
          <w:p w14:paraId="4D5E965E" w14:textId="047A666F" w:rsidR="005B0D94" w:rsidRPr="00CA7385" w:rsidRDefault="005B0D94" w:rsidP="005B0D94">
            <w:pPr>
              <w:jc w:val="center"/>
              <w:rPr>
                <w:rFonts w:ascii="Arial" w:hAnsi="Arial" w:cs="Arial"/>
                <w:sz w:val="16"/>
                <w:szCs w:val="16"/>
              </w:rPr>
            </w:pPr>
            <w:r w:rsidRPr="00CA7385">
              <w:rPr>
                <w:rFonts w:ascii="Arial" w:hAnsi="Arial" w:cs="Arial"/>
                <w:sz w:val="16"/>
                <w:szCs w:val="16"/>
              </w:rPr>
              <w:t>107</w:t>
            </w:r>
          </w:p>
        </w:tc>
        <w:tc>
          <w:tcPr>
            <w:tcW w:w="1134" w:type="dxa"/>
            <w:noWrap/>
            <w:vAlign w:val="bottom"/>
            <w:hideMark/>
          </w:tcPr>
          <w:p w14:paraId="40BB63DF" w14:textId="49DF6C65" w:rsidR="005B0D94" w:rsidRPr="00CA7385" w:rsidRDefault="005B0D94" w:rsidP="005B0D94">
            <w:pPr>
              <w:jc w:val="center"/>
              <w:rPr>
                <w:rFonts w:ascii="Arial" w:hAnsi="Arial" w:cs="Arial"/>
                <w:sz w:val="16"/>
                <w:szCs w:val="16"/>
              </w:rPr>
            </w:pPr>
            <w:r w:rsidRPr="00CA7385">
              <w:rPr>
                <w:rFonts w:ascii="Arial" w:hAnsi="Arial" w:cs="Arial"/>
                <w:sz w:val="16"/>
                <w:szCs w:val="16"/>
              </w:rPr>
              <w:t>001.003.183</w:t>
            </w:r>
          </w:p>
        </w:tc>
        <w:tc>
          <w:tcPr>
            <w:tcW w:w="3686" w:type="dxa"/>
            <w:noWrap/>
            <w:vAlign w:val="bottom"/>
            <w:hideMark/>
          </w:tcPr>
          <w:p w14:paraId="6FF3460A" w14:textId="63DB02C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DISPENSER PARA PAPEL TOALHA EM BOBINA 200 METROS:DISPENSER INSTITUCIONAL PARA PAPEL TOALHA EM BOBINA, COMPATIVEL COM BOBINAS DE APROXIMADAMENTE 20 CM DE LARGURA E 200 METROS DE COMPRIMENTO, COM SISTEMA DE ACIONAMENTO MANUAL PARA LIBERACAO DO PAPEL. CONFECCIONADO EM ACO, COM ESTRUTURA RESISTENTE E ACABAMENTO ADEQUADO PARA USO CONTFNUO EM AMBIENTES INSTITUCIONAIS, COMERCIAIS E PUBLICOS, RESISTENTE A CORROSAO E DE FACIL HIGIENIZACAO E MANUTENCAO. DEVERA POSSUIR TAM PA OU SISTEMA DE ABERTURA QUE PERMITA A REPOSICAO DA BOBINA DE FORMA PRATICA E SEGURA, BEM COMO VISOR OU SISTEMA EQUIVALENTE PARA VERIFICACAO DA QUANTIDADE DE PAPEL DISPONIVEL DEVERA POSSUIR MECANISMO DE CARTE EFICIENTE, PERMITINDO A RETIRADA DO PAPEL DE FORMA PRATICA E REDUZINDO DESPERDFCIOS. COMPATFVEL COM PAPEL TOALHA EM BOBINA, FOLHA SIMPLES, COM ACIONAMENTO MANUAL. 0 EQUIPAMENTO DEVERA SER PROPRIO PARA INSTALACAO </w:t>
            </w:r>
            <w:r w:rsidRPr="00CA7385">
              <w:rPr>
                <w:rFonts w:ascii="Arial" w:hAnsi="Arial" w:cs="Arial"/>
                <w:sz w:val="16"/>
                <w:szCs w:val="16"/>
              </w:rPr>
              <w:lastRenderedPageBreak/>
              <w:t>EM PAREDE, ACOMPANHADO DOS ACESSORIOS NECESSARIOS A SUA FIXACAO, QUANDO APLICAVEL. ACABAMENTO: METALICO, PREFERENCIALMENTE BRANCO, CINZA OU INOX, OU EQUIVALENTE. EMBALAGEM DE FORNECIMENTO: UNIDADE. MARCAS DE REFERENCIA: NOBRE, PREMISSE, JSN OU EQUIVALENTE DE QUALIDADE IGUAL OU SUPERIOR.</w:t>
            </w:r>
          </w:p>
        </w:tc>
        <w:tc>
          <w:tcPr>
            <w:tcW w:w="992" w:type="dxa"/>
            <w:noWrap/>
            <w:vAlign w:val="bottom"/>
            <w:hideMark/>
          </w:tcPr>
          <w:p w14:paraId="4E0CBE51" w14:textId="73BD08E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9EE122D" w14:textId="01BDFCE4"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1D3C1FA4" w14:textId="1289C3B3" w:rsidR="005B0D94" w:rsidRPr="00CA7385" w:rsidRDefault="005B0D94" w:rsidP="005B0D94">
            <w:pPr>
              <w:jc w:val="right"/>
              <w:rPr>
                <w:rFonts w:ascii="Arial" w:hAnsi="Arial" w:cs="Arial"/>
                <w:sz w:val="16"/>
                <w:szCs w:val="16"/>
              </w:rPr>
            </w:pPr>
            <w:r w:rsidRPr="00CA7385">
              <w:rPr>
                <w:rFonts w:ascii="Arial" w:hAnsi="Arial" w:cs="Arial"/>
                <w:sz w:val="16"/>
                <w:szCs w:val="16"/>
              </w:rPr>
              <w:t>163,54</w:t>
            </w:r>
          </w:p>
        </w:tc>
        <w:tc>
          <w:tcPr>
            <w:tcW w:w="941" w:type="dxa"/>
            <w:noWrap/>
            <w:vAlign w:val="bottom"/>
            <w:hideMark/>
          </w:tcPr>
          <w:p w14:paraId="2696A182" w14:textId="15F6F5BF" w:rsidR="005B0D94" w:rsidRPr="00CA7385" w:rsidRDefault="005B0D94" w:rsidP="005B0D94">
            <w:pPr>
              <w:jc w:val="right"/>
              <w:rPr>
                <w:rFonts w:ascii="Arial" w:hAnsi="Arial" w:cs="Arial"/>
                <w:sz w:val="16"/>
                <w:szCs w:val="16"/>
              </w:rPr>
            </w:pPr>
            <w:r w:rsidRPr="00CA7385">
              <w:rPr>
                <w:rFonts w:ascii="Arial" w:hAnsi="Arial" w:cs="Arial"/>
                <w:sz w:val="16"/>
                <w:szCs w:val="16"/>
              </w:rPr>
              <w:t>4.088,50</w:t>
            </w:r>
          </w:p>
        </w:tc>
      </w:tr>
      <w:tr w:rsidR="00CA7385" w:rsidRPr="00CA7385" w14:paraId="13A4615A" w14:textId="77777777" w:rsidTr="00511C9D">
        <w:trPr>
          <w:trHeight w:val="20"/>
        </w:trPr>
        <w:tc>
          <w:tcPr>
            <w:tcW w:w="567" w:type="dxa"/>
            <w:noWrap/>
            <w:vAlign w:val="bottom"/>
            <w:hideMark/>
          </w:tcPr>
          <w:p w14:paraId="607CBFA4" w14:textId="78F8CD62" w:rsidR="005B0D94" w:rsidRPr="00CA7385" w:rsidRDefault="005B0D94" w:rsidP="005B0D94">
            <w:pPr>
              <w:jc w:val="center"/>
              <w:rPr>
                <w:rFonts w:ascii="Arial" w:hAnsi="Arial" w:cs="Arial"/>
                <w:sz w:val="16"/>
                <w:szCs w:val="16"/>
              </w:rPr>
            </w:pPr>
            <w:r w:rsidRPr="00CA7385">
              <w:rPr>
                <w:rFonts w:ascii="Arial" w:hAnsi="Arial" w:cs="Arial"/>
                <w:sz w:val="16"/>
                <w:szCs w:val="16"/>
              </w:rPr>
              <w:t>108</w:t>
            </w:r>
          </w:p>
        </w:tc>
        <w:tc>
          <w:tcPr>
            <w:tcW w:w="1134" w:type="dxa"/>
            <w:noWrap/>
            <w:vAlign w:val="bottom"/>
            <w:hideMark/>
          </w:tcPr>
          <w:p w14:paraId="2CD0ED7E" w14:textId="2E1FB5FF" w:rsidR="005B0D94" w:rsidRPr="00CA7385" w:rsidRDefault="005B0D94" w:rsidP="005B0D94">
            <w:pPr>
              <w:jc w:val="center"/>
              <w:rPr>
                <w:rFonts w:ascii="Arial" w:hAnsi="Arial" w:cs="Arial"/>
                <w:sz w:val="16"/>
                <w:szCs w:val="16"/>
              </w:rPr>
            </w:pPr>
            <w:r w:rsidRPr="00CA7385">
              <w:rPr>
                <w:rFonts w:ascii="Arial" w:hAnsi="Arial" w:cs="Arial"/>
                <w:sz w:val="16"/>
                <w:szCs w:val="16"/>
              </w:rPr>
              <w:t>001.003.184</w:t>
            </w:r>
          </w:p>
        </w:tc>
        <w:tc>
          <w:tcPr>
            <w:tcW w:w="3686" w:type="dxa"/>
            <w:noWrap/>
            <w:vAlign w:val="bottom"/>
            <w:hideMark/>
          </w:tcPr>
          <w:p w14:paraId="6633B85D" w14:textId="09F61D1E" w:rsidR="005B0D94" w:rsidRPr="00CA7385" w:rsidRDefault="005B0D94" w:rsidP="005B0D94">
            <w:pPr>
              <w:jc w:val="both"/>
              <w:rPr>
                <w:rFonts w:ascii="Arial" w:hAnsi="Arial" w:cs="Arial"/>
                <w:sz w:val="16"/>
                <w:szCs w:val="16"/>
              </w:rPr>
            </w:pPr>
            <w:r w:rsidRPr="00CA7385">
              <w:rPr>
                <w:rFonts w:ascii="Arial" w:hAnsi="Arial" w:cs="Arial"/>
                <w:sz w:val="16"/>
                <w:szCs w:val="16"/>
              </w:rPr>
              <w:t>DISPENSER PARA SABONETE ESPUMA: DISPENSER DE USO INSTITUCIONAL, DE QUALIDADE PREMIUM, DESTINADO AO FORNECIMENTO DE SABONETE ESPUMA, CONFECCIONADO EM PLASTICO ABS DE ALTO IMPACTO, COM PROTECAO CONTRA RAIOS UV, OU MATERIAL DE DESEMPENHO EQUIVALENTE, RESISTENTE A UMIDADE, IMPACTOS E AO USO CONTFNUO. DEVERA POSSUIR ACIONAMENTO MANUAL POR TECLA OU BOTAO FRONTAL, EQUIPADO COM VALVULA ESPUMADORA DE ALTA EFICIENCIA, PROPORCIONANDO FORMACAO UNIFORME DE ESPUMA, SEM VAZAMENTOS OU GOTEJAMENTO EXCESSIVE. DEVERA SER COMPATFVEL COM SISTEMA DE RESERVATORIO REMOVFVEL OU REFIL, COM CAPACIDADE MINIMA DE 800 ML, POSSUIR VISOR TRANSPARENTE PARA ACOMPANHAMENTO DO NFVEL DO PRODUTO, SISTEMA DE ABERTURA POR CHAVE OU TRAVA DE SEGURANCA E FECHAMENTO SEGURO. 0 EQUIPAMENTO DEVERA APRESENTAR SUPERFFCIES LISAS, CANTOS ARREDONDADOS, ACABAMENTO UNIFORME E SER DE FACIL HIGIENIZACAO. ACOMPANHAR KIT COMPLETE PARA INSTALACAO, CONTENDO PARAFUSOS  BUCHAS E DEMAIS ACESSORIOS NECESSARIES A FIXACAO. PRODUTO NOVO, ISENTO DE REBARBAS, RACHADURAS, DEFORMACOES OU DEFEITOS DE FABRICACAO. FABRICANTE E MARCA DEVERAO SER INFORMADOS NA PROPOSTA. MARCAS DE REFERENCIA: PREMISSE, JSN, NOBRE, BRALIMPIA OU EQUIVALENTE/SIMILAR OU DE QUALIDADE SUPERIOR.</w:t>
            </w:r>
          </w:p>
        </w:tc>
        <w:tc>
          <w:tcPr>
            <w:tcW w:w="992" w:type="dxa"/>
            <w:noWrap/>
            <w:vAlign w:val="bottom"/>
            <w:hideMark/>
          </w:tcPr>
          <w:p w14:paraId="24EF745E" w14:textId="250D7354"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114FEE3A" w14:textId="0738ABBE"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4272E3C3" w14:textId="2B630A4C" w:rsidR="005B0D94" w:rsidRPr="00CA7385" w:rsidRDefault="005B0D94" w:rsidP="005B0D94">
            <w:pPr>
              <w:jc w:val="right"/>
              <w:rPr>
                <w:rFonts w:ascii="Arial" w:hAnsi="Arial" w:cs="Arial"/>
                <w:sz w:val="16"/>
                <w:szCs w:val="16"/>
              </w:rPr>
            </w:pPr>
            <w:r w:rsidRPr="00CA7385">
              <w:rPr>
                <w:rFonts w:ascii="Arial" w:hAnsi="Arial" w:cs="Arial"/>
                <w:sz w:val="16"/>
                <w:szCs w:val="16"/>
              </w:rPr>
              <w:t>57,27</w:t>
            </w:r>
          </w:p>
        </w:tc>
        <w:tc>
          <w:tcPr>
            <w:tcW w:w="941" w:type="dxa"/>
            <w:noWrap/>
            <w:vAlign w:val="bottom"/>
            <w:hideMark/>
          </w:tcPr>
          <w:p w14:paraId="4C988EA0" w14:textId="2CACC3AA" w:rsidR="005B0D94" w:rsidRPr="00CA7385" w:rsidRDefault="005B0D94" w:rsidP="005B0D94">
            <w:pPr>
              <w:jc w:val="right"/>
              <w:rPr>
                <w:rFonts w:ascii="Arial" w:hAnsi="Arial" w:cs="Arial"/>
                <w:sz w:val="16"/>
                <w:szCs w:val="16"/>
              </w:rPr>
            </w:pPr>
            <w:r w:rsidRPr="00CA7385">
              <w:rPr>
                <w:rFonts w:ascii="Arial" w:hAnsi="Arial" w:cs="Arial"/>
                <w:sz w:val="16"/>
                <w:szCs w:val="16"/>
              </w:rPr>
              <w:t>1.431,75</w:t>
            </w:r>
          </w:p>
        </w:tc>
      </w:tr>
      <w:tr w:rsidR="00CA7385" w:rsidRPr="00CA7385" w14:paraId="18905EAB" w14:textId="77777777" w:rsidTr="00511C9D">
        <w:trPr>
          <w:trHeight w:val="20"/>
        </w:trPr>
        <w:tc>
          <w:tcPr>
            <w:tcW w:w="567" w:type="dxa"/>
            <w:noWrap/>
            <w:vAlign w:val="bottom"/>
            <w:hideMark/>
          </w:tcPr>
          <w:p w14:paraId="24376947" w14:textId="4246608D" w:rsidR="005B0D94" w:rsidRPr="00CA7385" w:rsidRDefault="005B0D94" w:rsidP="005B0D94">
            <w:pPr>
              <w:jc w:val="center"/>
              <w:rPr>
                <w:rFonts w:ascii="Arial" w:hAnsi="Arial" w:cs="Arial"/>
                <w:sz w:val="16"/>
                <w:szCs w:val="16"/>
              </w:rPr>
            </w:pPr>
            <w:r w:rsidRPr="00CA7385">
              <w:rPr>
                <w:rFonts w:ascii="Arial" w:hAnsi="Arial" w:cs="Arial"/>
                <w:sz w:val="16"/>
                <w:szCs w:val="16"/>
              </w:rPr>
              <w:t>109</w:t>
            </w:r>
          </w:p>
        </w:tc>
        <w:tc>
          <w:tcPr>
            <w:tcW w:w="1134" w:type="dxa"/>
            <w:noWrap/>
            <w:vAlign w:val="bottom"/>
            <w:hideMark/>
          </w:tcPr>
          <w:p w14:paraId="7CCE8961" w14:textId="1FB3C785" w:rsidR="005B0D94" w:rsidRPr="00CA7385" w:rsidRDefault="005B0D94" w:rsidP="005B0D94">
            <w:pPr>
              <w:jc w:val="center"/>
              <w:rPr>
                <w:rFonts w:ascii="Arial" w:hAnsi="Arial" w:cs="Arial"/>
                <w:sz w:val="16"/>
                <w:szCs w:val="16"/>
              </w:rPr>
            </w:pPr>
            <w:r w:rsidRPr="00CA7385">
              <w:rPr>
                <w:rFonts w:ascii="Arial" w:hAnsi="Arial" w:cs="Arial"/>
                <w:sz w:val="16"/>
                <w:szCs w:val="16"/>
              </w:rPr>
              <w:t>001.003.185</w:t>
            </w:r>
          </w:p>
        </w:tc>
        <w:tc>
          <w:tcPr>
            <w:tcW w:w="3686" w:type="dxa"/>
            <w:noWrap/>
            <w:vAlign w:val="bottom"/>
            <w:hideMark/>
          </w:tcPr>
          <w:p w14:paraId="1A793E1C" w14:textId="00E88E5C"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DISPENSER PARA SABONETE LIQUIDO: DISPENSER DE USO INSTITUCIONAL, DE QUALIDADE PREMIUM, DESTINADO AO FORNECIMENTO DE SABONETE LFQUIDO, CONFECCIONADO EM PLASTICO ABS DE ALTO IMPACTO, COM PROTECAO CONTRA RAIOS UV, OU MATERIAL DE DESEMPENHO EQUIVALENTE, RESISTENTE A UMIDADE, IMPACTOS E AO USO CONTFNUO. DEVERA POSSUIR ACIONAMENTO MANUAL POR TECLA OU BOTAO FRONTAL, COM MECANISMO DOSADOR DE ALTA DURABILIDADE, PROPORCIONANDO LIBERACAO UNIFORME DO PRODUTO, SEM VAZAMENTOS OU GOTEJAMENTO EXCESSIVE. EQUIPADO COM RESERVATORIO REMOVFVEL OU SISTEMA PARA REFIL, COM CAPACIDADE MFNIMA DE 800 ML, VISOR TRANSPARENTE PARA ACOMPANHAMENTO DO NFVEL DO PRODUTO, SISTEMA DE ABERTURA POR CHAVE OU TRAVA DE SEGURANCA E FECHAMENTO SEGURO. DEVERA POSSUIR SUPERFFCIES LISAS, </w:t>
            </w:r>
            <w:r w:rsidRPr="00CA7385">
              <w:rPr>
                <w:rFonts w:ascii="Arial" w:hAnsi="Arial" w:cs="Arial"/>
                <w:sz w:val="16"/>
                <w:szCs w:val="16"/>
              </w:rPr>
              <w:lastRenderedPageBreak/>
              <w:t>CANTOS ARREDONDADOS, ACABAMENTO UNIFORME, DE FACIL HIGIENIZACAO, ACOMPANHANDO KIT COMPLETE PARA INSTALACAO, CONTENDO PARAFUSOS, BUCHAS E DEMAIS ACESSORIOS NECESSARIES A FIXACAO. PRODUTO NOVO, ISENTO DE REBARBAS, RACHADURAS, DEFORMACOES OU DEFEITOS DE FABRICACAO. FABRICANTE E MARCA DEVERAO SER INFORMADOS NA PROPOSTA. MARCAS DE REFERENCIA: PREMISSE, JSN, NOBRE, BRALIMPIA OU EQUIVALENTE/SIMILAR OU DE QUALIDADE SUPERIOR.</w:t>
            </w:r>
          </w:p>
        </w:tc>
        <w:tc>
          <w:tcPr>
            <w:tcW w:w="992" w:type="dxa"/>
            <w:noWrap/>
            <w:vAlign w:val="bottom"/>
            <w:hideMark/>
          </w:tcPr>
          <w:p w14:paraId="0158444F" w14:textId="3A5F01D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3241297F" w14:textId="64E36F22"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08E1B9B8" w14:textId="0D1562F0" w:rsidR="005B0D94" w:rsidRPr="00CA7385" w:rsidRDefault="005B0D94" w:rsidP="005B0D94">
            <w:pPr>
              <w:jc w:val="right"/>
              <w:rPr>
                <w:rFonts w:ascii="Arial" w:hAnsi="Arial" w:cs="Arial"/>
                <w:sz w:val="16"/>
                <w:szCs w:val="16"/>
              </w:rPr>
            </w:pPr>
            <w:r w:rsidRPr="00CA7385">
              <w:rPr>
                <w:rFonts w:ascii="Arial" w:hAnsi="Arial" w:cs="Arial"/>
                <w:sz w:val="16"/>
                <w:szCs w:val="16"/>
              </w:rPr>
              <w:t>75,28</w:t>
            </w:r>
          </w:p>
        </w:tc>
        <w:tc>
          <w:tcPr>
            <w:tcW w:w="941" w:type="dxa"/>
            <w:noWrap/>
            <w:vAlign w:val="bottom"/>
            <w:hideMark/>
          </w:tcPr>
          <w:p w14:paraId="569E78E2" w14:textId="64B7E275" w:rsidR="005B0D94" w:rsidRPr="00CA7385" w:rsidRDefault="005B0D94" w:rsidP="005B0D94">
            <w:pPr>
              <w:jc w:val="right"/>
              <w:rPr>
                <w:rFonts w:ascii="Arial" w:hAnsi="Arial" w:cs="Arial"/>
                <w:sz w:val="16"/>
                <w:szCs w:val="16"/>
              </w:rPr>
            </w:pPr>
            <w:r w:rsidRPr="00CA7385">
              <w:rPr>
                <w:rFonts w:ascii="Arial" w:hAnsi="Arial" w:cs="Arial"/>
                <w:sz w:val="16"/>
                <w:szCs w:val="16"/>
              </w:rPr>
              <w:t>1.882,00</w:t>
            </w:r>
          </w:p>
        </w:tc>
      </w:tr>
      <w:tr w:rsidR="00CA7385" w:rsidRPr="00CA7385" w14:paraId="714472D8" w14:textId="77777777" w:rsidTr="00511C9D">
        <w:trPr>
          <w:trHeight w:val="20"/>
        </w:trPr>
        <w:tc>
          <w:tcPr>
            <w:tcW w:w="567" w:type="dxa"/>
            <w:noWrap/>
            <w:vAlign w:val="bottom"/>
            <w:hideMark/>
          </w:tcPr>
          <w:p w14:paraId="39D97014" w14:textId="713C9056" w:rsidR="005B0D94" w:rsidRPr="00CA7385" w:rsidRDefault="005B0D94" w:rsidP="005B0D94">
            <w:pPr>
              <w:jc w:val="center"/>
              <w:rPr>
                <w:rFonts w:ascii="Arial" w:hAnsi="Arial" w:cs="Arial"/>
                <w:sz w:val="16"/>
                <w:szCs w:val="16"/>
              </w:rPr>
            </w:pPr>
            <w:r w:rsidRPr="00CA7385">
              <w:rPr>
                <w:rFonts w:ascii="Arial" w:hAnsi="Arial" w:cs="Arial"/>
                <w:sz w:val="16"/>
                <w:szCs w:val="16"/>
              </w:rPr>
              <w:t>110</w:t>
            </w:r>
          </w:p>
        </w:tc>
        <w:tc>
          <w:tcPr>
            <w:tcW w:w="1134" w:type="dxa"/>
            <w:noWrap/>
            <w:vAlign w:val="bottom"/>
            <w:hideMark/>
          </w:tcPr>
          <w:p w14:paraId="65AD7852" w14:textId="5A7BE981" w:rsidR="005B0D94" w:rsidRPr="00CA7385" w:rsidRDefault="005B0D94" w:rsidP="005B0D94">
            <w:pPr>
              <w:jc w:val="center"/>
              <w:rPr>
                <w:rFonts w:ascii="Arial" w:hAnsi="Arial" w:cs="Arial"/>
                <w:sz w:val="16"/>
                <w:szCs w:val="16"/>
              </w:rPr>
            </w:pPr>
            <w:r w:rsidRPr="00CA7385">
              <w:rPr>
                <w:rFonts w:ascii="Arial" w:hAnsi="Arial" w:cs="Arial"/>
                <w:sz w:val="16"/>
                <w:szCs w:val="16"/>
              </w:rPr>
              <w:t>001.003.186</w:t>
            </w:r>
          </w:p>
        </w:tc>
        <w:tc>
          <w:tcPr>
            <w:tcW w:w="3686" w:type="dxa"/>
            <w:noWrap/>
            <w:vAlign w:val="bottom"/>
            <w:hideMark/>
          </w:tcPr>
          <w:p w14:paraId="4AEDBF73" w14:textId="1803AA33" w:rsidR="005B0D94" w:rsidRPr="00CA7385" w:rsidRDefault="005B0D94" w:rsidP="005B0D94">
            <w:pPr>
              <w:jc w:val="both"/>
              <w:rPr>
                <w:rFonts w:ascii="Arial" w:hAnsi="Arial" w:cs="Arial"/>
                <w:sz w:val="16"/>
                <w:szCs w:val="16"/>
              </w:rPr>
            </w:pPr>
            <w:r w:rsidRPr="00CA7385">
              <w:rPr>
                <w:rFonts w:ascii="Arial" w:hAnsi="Arial" w:cs="Arial"/>
                <w:sz w:val="16"/>
                <w:szCs w:val="16"/>
              </w:rPr>
              <w:t>ESCOVA DE DENTE INFANTIL: ESCOVA DENTAL DE USO INFANTIL, INDICADA PARA HIGIENE BUCAL DE CRIANCAS, COM CABECA COMPACTA, CERDAS MACIAS, DE PONTAS ARREDONDADAS E POLIDAS, DISTRIBUIDAS UNIFORMEMENTE, PROPORCIONANDO LIMPEZA EFICIENTE SEM AGREDIR DENTES E GENGIVAS. CABO ANATOMICO, ANTIDERRAPANTE E DE FACIL MANUSEIO, CONFECCIONADO EM MATERIAL PLASTICO ATOXICO E RESISTENTE. PRODUTO ISENTO DE REBARBAS, ARESTAS CORTANTES OU DEFEITOS DE FABRICACAO. DEVERA SER REGULARIZADO JUNTO A ANVISA, QUANDO EXIGIVEL, E ATENDER AS NORMAS TECNICAS APLICAVEIS. EMBALAGEM INDIVIDUAL LACRADA, CONTENDO IDENTIFICACAO DO FABRICANTE, MODELO, LOTE, DATA DE FABRICACAO, PRAZO DE VALIDADE (QUANDO APLICAVEL) E DEMAIS INFORMACOES OBRIGATORIAS. FABRICANTE E MARCA DEVERAO SER INFORMADOS NA PROPOSTA. MARCAS DE REFERENCIA: ORAL-B, COLGATE, JOHNSON'S, CONDOR OU EQUIVALENTE/SIMILAR OU DE QUALIDADE SUPERIOR.</w:t>
            </w:r>
          </w:p>
        </w:tc>
        <w:tc>
          <w:tcPr>
            <w:tcW w:w="992" w:type="dxa"/>
            <w:noWrap/>
            <w:vAlign w:val="bottom"/>
            <w:hideMark/>
          </w:tcPr>
          <w:p w14:paraId="4828D3B5" w14:textId="5FF11B59"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614EA816" w14:textId="52279ED1" w:rsidR="005B0D94" w:rsidRPr="00CA7385" w:rsidRDefault="005B0D94" w:rsidP="005B0D94">
            <w:pPr>
              <w:jc w:val="center"/>
              <w:rPr>
                <w:rFonts w:ascii="Arial" w:hAnsi="Arial" w:cs="Arial"/>
                <w:sz w:val="16"/>
                <w:szCs w:val="16"/>
              </w:rPr>
            </w:pPr>
            <w:r w:rsidRPr="00CA7385">
              <w:rPr>
                <w:rFonts w:ascii="Arial" w:hAnsi="Arial" w:cs="Arial"/>
                <w:sz w:val="16"/>
                <w:szCs w:val="16"/>
              </w:rPr>
              <w:t>750,</w:t>
            </w:r>
          </w:p>
        </w:tc>
        <w:tc>
          <w:tcPr>
            <w:tcW w:w="992" w:type="dxa"/>
            <w:noWrap/>
            <w:vAlign w:val="bottom"/>
            <w:hideMark/>
          </w:tcPr>
          <w:p w14:paraId="21932BF6" w14:textId="2E301D28" w:rsidR="005B0D94" w:rsidRPr="00CA7385" w:rsidRDefault="005B0D94" w:rsidP="005B0D94">
            <w:pPr>
              <w:jc w:val="right"/>
              <w:rPr>
                <w:rFonts w:ascii="Arial" w:hAnsi="Arial" w:cs="Arial"/>
                <w:sz w:val="16"/>
                <w:szCs w:val="16"/>
              </w:rPr>
            </w:pPr>
            <w:r w:rsidRPr="00CA7385">
              <w:rPr>
                <w:rFonts w:ascii="Arial" w:hAnsi="Arial" w:cs="Arial"/>
                <w:sz w:val="16"/>
                <w:szCs w:val="16"/>
              </w:rPr>
              <w:t>7,82</w:t>
            </w:r>
          </w:p>
        </w:tc>
        <w:tc>
          <w:tcPr>
            <w:tcW w:w="941" w:type="dxa"/>
            <w:noWrap/>
            <w:vAlign w:val="bottom"/>
            <w:hideMark/>
          </w:tcPr>
          <w:p w14:paraId="260A3949" w14:textId="281C77BB" w:rsidR="005B0D94" w:rsidRPr="00CA7385" w:rsidRDefault="005B0D94" w:rsidP="005B0D94">
            <w:pPr>
              <w:jc w:val="right"/>
              <w:rPr>
                <w:rFonts w:ascii="Arial" w:hAnsi="Arial" w:cs="Arial"/>
                <w:sz w:val="16"/>
                <w:szCs w:val="16"/>
              </w:rPr>
            </w:pPr>
            <w:r w:rsidRPr="00CA7385">
              <w:rPr>
                <w:rFonts w:ascii="Arial" w:hAnsi="Arial" w:cs="Arial"/>
                <w:sz w:val="16"/>
                <w:szCs w:val="16"/>
              </w:rPr>
              <w:t>5.865,00</w:t>
            </w:r>
          </w:p>
        </w:tc>
      </w:tr>
      <w:tr w:rsidR="00CA7385" w:rsidRPr="00CA7385" w14:paraId="08D06E22" w14:textId="77777777" w:rsidTr="00511C9D">
        <w:trPr>
          <w:trHeight w:val="20"/>
        </w:trPr>
        <w:tc>
          <w:tcPr>
            <w:tcW w:w="567" w:type="dxa"/>
            <w:noWrap/>
            <w:vAlign w:val="bottom"/>
            <w:hideMark/>
          </w:tcPr>
          <w:p w14:paraId="69F6B3B0" w14:textId="51EAF6C9" w:rsidR="005B0D94" w:rsidRPr="00CA7385" w:rsidRDefault="005B0D94" w:rsidP="005B0D94">
            <w:pPr>
              <w:jc w:val="center"/>
              <w:rPr>
                <w:rFonts w:ascii="Arial" w:hAnsi="Arial" w:cs="Arial"/>
                <w:sz w:val="16"/>
                <w:szCs w:val="16"/>
              </w:rPr>
            </w:pPr>
            <w:r w:rsidRPr="00CA7385">
              <w:rPr>
                <w:rFonts w:ascii="Arial" w:hAnsi="Arial" w:cs="Arial"/>
                <w:sz w:val="16"/>
                <w:szCs w:val="16"/>
              </w:rPr>
              <w:t>111</w:t>
            </w:r>
          </w:p>
        </w:tc>
        <w:tc>
          <w:tcPr>
            <w:tcW w:w="1134" w:type="dxa"/>
            <w:noWrap/>
            <w:vAlign w:val="bottom"/>
            <w:hideMark/>
          </w:tcPr>
          <w:p w14:paraId="38586471" w14:textId="30C98408" w:rsidR="005B0D94" w:rsidRPr="00CA7385" w:rsidRDefault="005B0D94" w:rsidP="005B0D94">
            <w:pPr>
              <w:jc w:val="center"/>
              <w:rPr>
                <w:rFonts w:ascii="Arial" w:hAnsi="Arial" w:cs="Arial"/>
                <w:sz w:val="16"/>
                <w:szCs w:val="16"/>
              </w:rPr>
            </w:pPr>
            <w:r w:rsidRPr="00CA7385">
              <w:rPr>
                <w:rFonts w:ascii="Arial" w:hAnsi="Arial" w:cs="Arial"/>
                <w:sz w:val="16"/>
                <w:szCs w:val="16"/>
              </w:rPr>
              <w:t>001.003.187</w:t>
            </w:r>
          </w:p>
        </w:tc>
        <w:tc>
          <w:tcPr>
            <w:tcW w:w="3686" w:type="dxa"/>
            <w:noWrap/>
            <w:vAlign w:val="bottom"/>
            <w:hideMark/>
          </w:tcPr>
          <w:p w14:paraId="32122668" w14:textId="30EC9D6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ESCOVA PARA LIMPEZA DE PISOS: ESCOVA DE USO PROFISSIONAL, DESTINADA A LIMPEZA DE PISOS LISOS, RUSTICOS E DEMAIS SUPERFFCIES LAVAVEIS COMPATRVEIS, INDICADA PARA REMOCAO DE SUJEIRAS IMPREGNADAS E INCRUSTACOES LEVES. DEVERA POSSUIR BASE CONFECCIONADA EM POLIPROPILENO (PP) DE ALTA RESISTENCIA OU MADEIRA TRATADA, COM COMPRIMENTO APROXIMADO DE 30 CM, ADMITINDO-SE VARIACAO DE ATE 10%, CONTENDO CERDAS SINTETICAS EM NYLON, POLIPROPILENO (PP) OU PET, DE ELEVADA RIGIDEZ, RESISTENCIA A ABRASAO E AOS PRODUTOS DE LIMPEZA, FIRMEMENTE FIXADAS A BASE, SEM DESPRENDIMENTO PREMATURO. AS CERDAS DEVERAO POSSUIR COMPRIMENTO M1NIMO DE 4 CM, DISTRIBU1DAS UNIFORMEMENTE EM ALTA DENSIDADE, PROPORCIONANDO LIMPEZA EFICIENTE E PERMITINDO A APLICACAO DE PRESSAO DURANTE O USO. CABO CONFECCIONADO EM MADEIRA DE REFLORESTAMENTO, ACO GALVANIZADO OU ACO REVESTIDO EM MATERIAL PLASTICO, COM COMPRIMENTO M1NIMO DE 120 CM, FIRMEMENTE FIXADO A BASE POR SISTEMA DE ROSQUEAMENTO OU SUPORTE REFORCADO, ISENTO DE FOLGAS, RACHADURAS, FARPAS OU DEFORMACOES. </w:t>
            </w:r>
            <w:r w:rsidRPr="00CA7385">
              <w:rPr>
                <w:rFonts w:ascii="Arial" w:hAnsi="Arial" w:cs="Arial"/>
                <w:sz w:val="16"/>
                <w:szCs w:val="16"/>
              </w:rPr>
              <w:lastRenderedPageBreak/>
              <w:t>PRODUTO NOVO, RESISTENTE AO USO CONTRNUO, DE FACIL HIGIENIZACAO E COM ACABAMENTO UNIFORME. FABRICANTE E MARCA DEVERAO SER INFORMADOS NA PROPOSTA. MARCAS DE REFERENCIA: BETTANIN, CONDOR, BRALIMPIA OU EQUIVALENTE/SIMILAR OU DE QUALIDADE SUPERIOR.</w:t>
            </w:r>
          </w:p>
        </w:tc>
        <w:tc>
          <w:tcPr>
            <w:tcW w:w="992" w:type="dxa"/>
            <w:noWrap/>
            <w:vAlign w:val="bottom"/>
            <w:hideMark/>
          </w:tcPr>
          <w:p w14:paraId="3C6C1801" w14:textId="6B5549E7"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9E1B5CF" w14:textId="3F572BB6"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030878B4" w14:textId="16864616" w:rsidR="005B0D94" w:rsidRPr="00CA7385" w:rsidRDefault="005B0D94" w:rsidP="005B0D94">
            <w:pPr>
              <w:jc w:val="right"/>
              <w:rPr>
                <w:rFonts w:ascii="Arial" w:hAnsi="Arial" w:cs="Arial"/>
                <w:sz w:val="16"/>
                <w:szCs w:val="16"/>
              </w:rPr>
            </w:pPr>
            <w:r w:rsidRPr="00CA7385">
              <w:rPr>
                <w:rFonts w:ascii="Arial" w:hAnsi="Arial" w:cs="Arial"/>
                <w:sz w:val="16"/>
                <w:szCs w:val="16"/>
              </w:rPr>
              <w:t>20,24</w:t>
            </w:r>
          </w:p>
        </w:tc>
        <w:tc>
          <w:tcPr>
            <w:tcW w:w="941" w:type="dxa"/>
            <w:noWrap/>
            <w:vAlign w:val="bottom"/>
            <w:hideMark/>
          </w:tcPr>
          <w:p w14:paraId="770B5533" w14:textId="5D5EA9AF" w:rsidR="005B0D94" w:rsidRPr="00CA7385" w:rsidRDefault="005B0D94" w:rsidP="005B0D94">
            <w:pPr>
              <w:jc w:val="right"/>
              <w:rPr>
                <w:rFonts w:ascii="Arial" w:hAnsi="Arial" w:cs="Arial"/>
                <w:sz w:val="16"/>
                <w:szCs w:val="16"/>
              </w:rPr>
            </w:pPr>
            <w:r w:rsidRPr="00CA7385">
              <w:rPr>
                <w:rFonts w:ascii="Arial" w:hAnsi="Arial" w:cs="Arial"/>
                <w:sz w:val="16"/>
                <w:szCs w:val="16"/>
              </w:rPr>
              <w:t>1.012,00</w:t>
            </w:r>
          </w:p>
        </w:tc>
      </w:tr>
      <w:tr w:rsidR="00CA7385" w:rsidRPr="00CA7385" w14:paraId="609C35E8" w14:textId="77777777" w:rsidTr="00511C9D">
        <w:trPr>
          <w:trHeight w:val="20"/>
        </w:trPr>
        <w:tc>
          <w:tcPr>
            <w:tcW w:w="567" w:type="dxa"/>
            <w:noWrap/>
            <w:vAlign w:val="bottom"/>
            <w:hideMark/>
          </w:tcPr>
          <w:p w14:paraId="3F1DC86C" w14:textId="0FA55BC2" w:rsidR="005B0D94" w:rsidRPr="00CA7385" w:rsidRDefault="005B0D94" w:rsidP="005B0D94">
            <w:pPr>
              <w:jc w:val="center"/>
              <w:rPr>
                <w:rFonts w:ascii="Arial" w:hAnsi="Arial" w:cs="Arial"/>
                <w:sz w:val="16"/>
                <w:szCs w:val="16"/>
              </w:rPr>
            </w:pPr>
            <w:r w:rsidRPr="00CA7385">
              <w:rPr>
                <w:rFonts w:ascii="Arial" w:hAnsi="Arial" w:cs="Arial"/>
                <w:sz w:val="16"/>
                <w:szCs w:val="16"/>
              </w:rPr>
              <w:t>112</w:t>
            </w:r>
          </w:p>
        </w:tc>
        <w:tc>
          <w:tcPr>
            <w:tcW w:w="1134" w:type="dxa"/>
            <w:noWrap/>
            <w:vAlign w:val="bottom"/>
            <w:hideMark/>
          </w:tcPr>
          <w:p w14:paraId="749EA84E" w14:textId="709C2F6B" w:rsidR="005B0D94" w:rsidRPr="00CA7385" w:rsidRDefault="005B0D94" w:rsidP="005B0D94">
            <w:pPr>
              <w:jc w:val="center"/>
              <w:rPr>
                <w:rFonts w:ascii="Arial" w:hAnsi="Arial" w:cs="Arial"/>
                <w:sz w:val="16"/>
                <w:szCs w:val="16"/>
              </w:rPr>
            </w:pPr>
            <w:r w:rsidRPr="00CA7385">
              <w:rPr>
                <w:rFonts w:ascii="Arial" w:hAnsi="Arial" w:cs="Arial"/>
                <w:sz w:val="16"/>
                <w:szCs w:val="16"/>
              </w:rPr>
              <w:t>001.003.188</w:t>
            </w:r>
          </w:p>
        </w:tc>
        <w:tc>
          <w:tcPr>
            <w:tcW w:w="3686" w:type="dxa"/>
            <w:noWrap/>
            <w:vAlign w:val="bottom"/>
            <w:hideMark/>
          </w:tcPr>
          <w:p w14:paraId="05ABA6B6" w14:textId="34E0F038" w:rsidR="005B0D94" w:rsidRPr="00CA7385" w:rsidRDefault="005B0D94" w:rsidP="005B0D94">
            <w:pPr>
              <w:jc w:val="both"/>
              <w:rPr>
                <w:rFonts w:ascii="Arial" w:hAnsi="Arial" w:cs="Arial"/>
                <w:sz w:val="16"/>
                <w:szCs w:val="16"/>
              </w:rPr>
            </w:pPr>
            <w:r w:rsidRPr="00CA7385">
              <w:rPr>
                <w:rFonts w:ascii="Arial" w:hAnsi="Arial" w:cs="Arial"/>
                <w:sz w:val="16"/>
                <w:szCs w:val="16"/>
              </w:rPr>
              <w:t>ESPANADOR: ESPANADOR DE USO PROFISSIONAL, DESTINADO A REMOCAO DE POEIRA EM MOVEIS, EQUIPAMENTOS, PRATELEIRAS, LUMINARIAS E DEMAIS SUPERFFCIES DELICADAS. CONFECCIONADO COM PENAS NATURAIS SELECIONADAS OU FIBRAS SINTETICAS ELETROSTATICAS DE DESEMPENHO EQUIVALENTE OU SUPERIOR, FIRMEMENTE FIXADAS AO CABO, PROPORCIONANDO ELEVADA RETENCAO DE POEIRA SEM DANIFICAR AS SUPERFFCIES. DEVERA POSSUIR COMPRIMENTO TOTAL MFNIMO DE 45 CM, CABO CONFECCIONADO EM POLIPROPILENO DE ALTA RESISTENCIA, MADEIRA ENVERNIZADA OU MATERIAL DE RESISTENCIA EQUIVALENTE, COM EMPUNHADURA CONFORTAVEL, ACABAMENTO UNIFORME E FIXACAO FIRME DAS PENAS OU FIBRAS, SEM DESPRENDIMENTO PREMATURO. PRODUTO NOVO, RESISTENTE AO USO CONTFNUO, ISENTO DE REBARBAS, RACHADURAS, DEFORMACOES OU FALHAS DE FABRICACAO. FABRICANTE E MARCA DEVERAO SER INFORMADOS NA PROPOSTA. MARCAS DE REFERENCIA: BETTANIN, CONDOR, FLASH LIMP OU EQUIVALENTE/SIMILAR OU DE QUALIDADE SUPERIOR.</w:t>
            </w:r>
          </w:p>
        </w:tc>
        <w:tc>
          <w:tcPr>
            <w:tcW w:w="992" w:type="dxa"/>
            <w:noWrap/>
            <w:vAlign w:val="bottom"/>
            <w:hideMark/>
          </w:tcPr>
          <w:p w14:paraId="6C68C11E" w14:textId="3E8F7576"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09C57FEE" w14:textId="51DA8642"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78C993D1" w14:textId="6936FD7B" w:rsidR="005B0D94" w:rsidRPr="00CA7385" w:rsidRDefault="005B0D94" w:rsidP="005B0D94">
            <w:pPr>
              <w:jc w:val="right"/>
              <w:rPr>
                <w:rFonts w:ascii="Arial" w:hAnsi="Arial" w:cs="Arial"/>
                <w:sz w:val="16"/>
                <w:szCs w:val="16"/>
              </w:rPr>
            </w:pPr>
            <w:r w:rsidRPr="00CA7385">
              <w:rPr>
                <w:rFonts w:ascii="Arial" w:hAnsi="Arial" w:cs="Arial"/>
                <w:sz w:val="16"/>
                <w:szCs w:val="16"/>
              </w:rPr>
              <w:t>42,18</w:t>
            </w:r>
          </w:p>
        </w:tc>
        <w:tc>
          <w:tcPr>
            <w:tcW w:w="941" w:type="dxa"/>
            <w:noWrap/>
            <w:vAlign w:val="bottom"/>
            <w:hideMark/>
          </w:tcPr>
          <w:p w14:paraId="6838A844" w14:textId="130C88E1" w:rsidR="005B0D94" w:rsidRPr="00CA7385" w:rsidRDefault="005B0D94" w:rsidP="005B0D94">
            <w:pPr>
              <w:jc w:val="right"/>
              <w:rPr>
                <w:rFonts w:ascii="Arial" w:hAnsi="Arial" w:cs="Arial"/>
                <w:sz w:val="16"/>
                <w:szCs w:val="16"/>
              </w:rPr>
            </w:pPr>
            <w:r w:rsidRPr="00CA7385">
              <w:rPr>
                <w:rFonts w:ascii="Arial" w:hAnsi="Arial" w:cs="Arial"/>
                <w:sz w:val="16"/>
                <w:szCs w:val="16"/>
              </w:rPr>
              <w:t>1.054,50</w:t>
            </w:r>
          </w:p>
        </w:tc>
      </w:tr>
      <w:tr w:rsidR="00CA7385" w:rsidRPr="00CA7385" w14:paraId="49CFEAF1" w14:textId="77777777" w:rsidTr="00511C9D">
        <w:trPr>
          <w:trHeight w:val="20"/>
        </w:trPr>
        <w:tc>
          <w:tcPr>
            <w:tcW w:w="567" w:type="dxa"/>
            <w:noWrap/>
            <w:vAlign w:val="bottom"/>
            <w:hideMark/>
          </w:tcPr>
          <w:p w14:paraId="63CCF320" w14:textId="0DBC2384" w:rsidR="005B0D94" w:rsidRPr="00CA7385" w:rsidRDefault="005B0D94" w:rsidP="005B0D94">
            <w:pPr>
              <w:jc w:val="center"/>
              <w:rPr>
                <w:rFonts w:ascii="Arial" w:hAnsi="Arial" w:cs="Arial"/>
                <w:sz w:val="16"/>
                <w:szCs w:val="16"/>
              </w:rPr>
            </w:pPr>
            <w:r w:rsidRPr="00CA7385">
              <w:rPr>
                <w:rFonts w:ascii="Arial" w:hAnsi="Arial" w:cs="Arial"/>
                <w:sz w:val="16"/>
                <w:szCs w:val="16"/>
              </w:rPr>
              <w:t>113</w:t>
            </w:r>
          </w:p>
        </w:tc>
        <w:tc>
          <w:tcPr>
            <w:tcW w:w="1134" w:type="dxa"/>
            <w:noWrap/>
            <w:vAlign w:val="bottom"/>
            <w:hideMark/>
          </w:tcPr>
          <w:p w14:paraId="4897F767" w14:textId="143EB1B0" w:rsidR="005B0D94" w:rsidRPr="00CA7385" w:rsidRDefault="005B0D94" w:rsidP="005B0D94">
            <w:pPr>
              <w:jc w:val="center"/>
              <w:rPr>
                <w:rFonts w:ascii="Arial" w:hAnsi="Arial" w:cs="Arial"/>
                <w:sz w:val="16"/>
                <w:szCs w:val="16"/>
              </w:rPr>
            </w:pPr>
            <w:r w:rsidRPr="00CA7385">
              <w:rPr>
                <w:rFonts w:ascii="Arial" w:hAnsi="Arial" w:cs="Arial"/>
                <w:sz w:val="16"/>
                <w:szCs w:val="16"/>
              </w:rPr>
              <w:t>001.003.189</w:t>
            </w:r>
          </w:p>
        </w:tc>
        <w:tc>
          <w:tcPr>
            <w:tcW w:w="3686" w:type="dxa"/>
            <w:noWrap/>
            <w:vAlign w:val="bottom"/>
            <w:hideMark/>
          </w:tcPr>
          <w:p w14:paraId="08FB1006" w14:textId="7ACECD30" w:rsidR="005B0D94" w:rsidRPr="00CA7385" w:rsidRDefault="005B0D94" w:rsidP="005B0D94">
            <w:pPr>
              <w:jc w:val="both"/>
              <w:rPr>
                <w:rFonts w:ascii="Arial" w:hAnsi="Arial" w:cs="Arial"/>
                <w:sz w:val="16"/>
                <w:szCs w:val="16"/>
              </w:rPr>
            </w:pPr>
            <w:r w:rsidRPr="00CA7385">
              <w:rPr>
                <w:rFonts w:ascii="Arial" w:hAnsi="Arial" w:cs="Arial"/>
                <w:sz w:val="16"/>
                <w:szCs w:val="16"/>
              </w:rPr>
              <w:t>ESPONJA DE ACO: ESPONJA DE LA DE ACO PARA LIMPEZA PESADA DE UTENSILIOS DOMESTICOS E SUPERFFCIES COMPATIVEIS, CONFECCIONADA EM FIOS DE ACO DE ALTA QUALIDADE, COM TEXTURA UNIFORME, RESISTENTE E DE FACIL MANUSEIO, SEM DESPRENDIMENTO EXCESSIVO DE FIOS DURANTE O USO. PRODUTO ACONDICIONADO EM EMBALAGEM QUE PRESERVE SUA INTEGRIDADE E HIGIENE. EMBALAGEM DE FORNECIMENTO: PACOTE COM 8 UNIDADES. MARCAS DE REFERENCIA: BOMBRIL, ASSOLAN, Q'LUSTRO OU EQUIVALENTE DE QUALIDADE IGUAL OU SUPERIOR.</w:t>
            </w:r>
          </w:p>
        </w:tc>
        <w:tc>
          <w:tcPr>
            <w:tcW w:w="992" w:type="dxa"/>
            <w:noWrap/>
            <w:vAlign w:val="bottom"/>
            <w:hideMark/>
          </w:tcPr>
          <w:p w14:paraId="4D7C8F87" w14:textId="79E43080"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3E9B10B9" w14:textId="39BEC045" w:rsidR="005B0D94" w:rsidRPr="00CA7385" w:rsidRDefault="005B0D94" w:rsidP="005B0D94">
            <w:pPr>
              <w:jc w:val="center"/>
              <w:rPr>
                <w:rFonts w:ascii="Arial" w:hAnsi="Arial" w:cs="Arial"/>
                <w:sz w:val="16"/>
                <w:szCs w:val="16"/>
              </w:rPr>
            </w:pPr>
            <w:r w:rsidRPr="00CA7385">
              <w:rPr>
                <w:rFonts w:ascii="Arial" w:hAnsi="Arial" w:cs="Arial"/>
                <w:sz w:val="16"/>
                <w:szCs w:val="16"/>
              </w:rPr>
              <w:t>600,</w:t>
            </w:r>
          </w:p>
        </w:tc>
        <w:tc>
          <w:tcPr>
            <w:tcW w:w="992" w:type="dxa"/>
            <w:noWrap/>
            <w:vAlign w:val="bottom"/>
            <w:hideMark/>
          </w:tcPr>
          <w:p w14:paraId="5DDD6B83" w14:textId="4FDBD375" w:rsidR="005B0D94" w:rsidRPr="00CA7385" w:rsidRDefault="005B0D94" w:rsidP="005B0D94">
            <w:pPr>
              <w:jc w:val="right"/>
              <w:rPr>
                <w:rFonts w:ascii="Arial" w:hAnsi="Arial" w:cs="Arial"/>
                <w:sz w:val="16"/>
                <w:szCs w:val="16"/>
              </w:rPr>
            </w:pPr>
            <w:r w:rsidRPr="00CA7385">
              <w:rPr>
                <w:rFonts w:ascii="Arial" w:hAnsi="Arial" w:cs="Arial"/>
                <w:sz w:val="16"/>
                <w:szCs w:val="16"/>
              </w:rPr>
              <w:t>4,69</w:t>
            </w:r>
          </w:p>
        </w:tc>
        <w:tc>
          <w:tcPr>
            <w:tcW w:w="941" w:type="dxa"/>
            <w:noWrap/>
            <w:vAlign w:val="bottom"/>
            <w:hideMark/>
          </w:tcPr>
          <w:p w14:paraId="1272666C" w14:textId="66A9FD20" w:rsidR="005B0D94" w:rsidRPr="00CA7385" w:rsidRDefault="005B0D94" w:rsidP="005B0D94">
            <w:pPr>
              <w:jc w:val="right"/>
              <w:rPr>
                <w:rFonts w:ascii="Arial" w:hAnsi="Arial" w:cs="Arial"/>
                <w:sz w:val="16"/>
                <w:szCs w:val="16"/>
              </w:rPr>
            </w:pPr>
            <w:r w:rsidRPr="00CA7385">
              <w:rPr>
                <w:rFonts w:ascii="Arial" w:hAnsi="Arial" w:cs="Arial"/>
                <w:sz w:val="16"/>
                <w:szCs w:val="16"/>
              </w:rPr>
              <w:t>2.814,00</w:t>
            </w:r>
          </w:p>
        </w:tc>
      </w:tr>
      <w:tr w:rsidR="00CA7385" w:rsidRPr="00CA7385" w14:paraId="4CC86CF0" w14:textId="77777777" w:rsidTr="00511C9D">
        <w:trPr>
          <w:trHeight w:val="20"/>
        </w:trPr>
        <w:tc>
          <w:tcPr>
            <w:tcW w:w="567" w:type="dxa"/>
            <w:noWrap/>
            <w:vAlign w:val="bottom"/>
            <w:hideMark/>
          </w:tcPr>
          <w:p w14:paraId="4874F1BF" w14:textId="702EBB67" w:rsidR="005B0D94" w:rsidRPr="00CA7385" w:rsidRDefault="005B0D94" w:rsidP="005B0D94">
            <w:pPr>
              <w:jc w:val="center"/>
              <w:rPr>
                <w:rFonts w:ascii="Arial" w:hAnsi="Arial" w:cs="Arial"/>
                <w:sz w:val="16"/>
                <w:szCs w:val="16"/>
              </w:rPr>
            </w:pPr>
            <w:r w:rsidRPr="00CA7385">
              <w:rPr>
                <w:rFonts w:ascii="Arial" w:hAnsi="Arial" w:cs="Arial"/>
                <w:sz w:val="16"/>
                <w:szCs w:val="16"/>
              </w:rPr>
              <w:t>114</w:t>
            </w:r>
          </w:p>
        </w:tc>
        <w:tc>
          <w:tcPr>
            <w:tcW w:w="1134" w:type="dxa"/>
            <w:noWrap/>
            <w:vAlign w:val="bottom"/>
            <w:hideMark/>
          </w:tcPr>
          <w:p w14:paraId="496B1031" w14:textId="47A72071" w:rsidR="005B0D94" w:rsidRPr="00CA7385" w:rsidRDefault="005B0D94" w:rsidP="005B0D94">
            <w:pPr>
              <w:jc w:val="center"/>
              <w:rPr>
                <w:rFonts w:ascii="Arial" w:hAnsi="Arial" w:cs="Arial"/>
                <w:sz w:val="16"/>
                <w:szCs w:val="16"/>
              </w:rPr>
            </w:pPr>
            <w:r w:rsidRPr="00CA7385">
              <w:rPr>
                <w:rFonts w:ascii="Arial" w:hAnsi="Arial" w:cs="Arial"/>
                <w:sz w:val="16"/>
                <w:szCs w:val="16"/>
              </w:rPr>
              <w:t>001.003.190</w:t>
            </w:r>
          </w:p>
        </w:tc>
        <w:tc>
          <w:tcPr>
            <w:tcW w:w="3686" w:type="dxa"/>
            <w:noWrap/>
            <w:vAlign w:val="bottom"/>
            <w:hideMark/>
          </w:tcPr>
          <w:p w14:paraId="2B58FF8B" w14:textId="5A469AE3"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FACA DESCARTAVEL REFORCADA: FACA DESCARTAVEL PARA CONTATO COM ALIMENTOS, CONFECCIONADA EM POLIESTIRENO (PS), POLIPROPILENO (PP) OU MATERIAL DE DESEMPENHO EQUIVALENTE, ATOXICO E PROPRIO PARA USO ALIMENTICIO, NA COR BRANCA OU TRANSPARENTE, DE USO UNICO, COM COMPRIMENTO APROXIMADO DE 16 A 18 CM. DEVERA APRESENTAR ESTRUTURA REFORCADA, ELEVADA RESISTENCIA MECANICA E RIGIDEZ, SENDO ADEQUADA AO CORTE DE ALIMENTOS QUENTES E FRIOS, SEM APRESENTAR FLEXAO EXCESSIVA, QUEBRA, DEFORMACAO OU DESPRENDIMENTO DE PARTES DURANTE O USO NORMAL. A LAMINA DEVERA POSSUIR </w:t>
            </w:r>
            <w:r w:rsidRPr="00CA7385">
              <w:rPr>
                <w:rFonts w:ascii="Arial" w:hAnsi="Arial" w:cs="Arial"/>
                <w:sz w:val="16"/>
                <w:szCs w:val="16"/>
              </w:rPr>
              <w:lastRenderedPageBreak/>
              <w:t>SERRILHA OU FORMATO APROPRIADO PARA CORTE, COM ACABAMENTO UNIFORME, SEM REBARBAS, PONTAS CORTANTES IRREGULARES, RACHADURAS, TRINCAS OU QUAISQUER DEFEITOS DE FABRICACAO, ATENDENDO AS NORMAS TECNICAS E SANITARIAS APLICAVEIS PARA MATERIAIS DESTINADOS AO CONTATO COM ALIMENTOS. ACONDICIONADA EM EMBALAGEM LACRADA CONTENDO NO MFNIMO 50 UNIDADES, IDENTIFICADA COM FABRICANTE, COMPOSICAO DO MATERIAL, QUANTIDADE, LOTE E DEMAIS INFORMACOES EXIGIDAS PELA LEGISLACAO VIGENTE. FABRICANTE E MARCA DEVERAO SER INFORMADOS NA PROPOSTA. MARCAS DE REFERENCIA: COPOBRAS, STRAWPLAST, PLASTILANIA, ALTACOPPO OU EQUIVALENTE/SIMILAR OU DE QUALIDADE SUPERIOR.</w:t>
            </w:r>
          </w:p>
        </w:tc>
        <w:tc>
          <w:tcPr>
            <w:tcW w:w="992" w:type="dxa"/>
            <w:noWrap/>
            <w:vAlign w:val="bottom"/>
            <w:hideMark/>
          </w:tcPr>
          <w:p w14:paraId="729555B3" w14:textId="56793A6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66059E20" w14:textId="6347DFF1"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00901343" w14:textId="2813184C" w:rsidR="005B0D94" w:rsidRPr="00CA7385" w:rsidRDefault="005B0D94" w:rsidP="005B0D94">
            <w:pPr>
              <w:jc w:val="right"/>
              <w:rPr>
                <w:rFonts w:ascii="Arial" w:hAnsi="Arial" w:cs="Arial"/>
                <w:sz w:val="16"/>
                <w:szCs w:val="16"/>
              </w:rPr>
            </w:pPr>
            <w:r w:rsidRPr="00CA7385">
              <w:rPr>
                <w:rFonts w:ascii="Arial" w:hAnsi="Arial" w:cs="Arial"/>
                <w:sz w:val="16"/>
                <w:szCs w:val="16"/>
              </w:rPr>
              <w:t>10,91</w:t>
            </w:r>
          </w:p>
        </w:tc>
        <w:tc>
          <w:tcPr>
            <w:tcW w:w="941" w:type="dxa"/>
            <w:noWrap/>
            <w:vAlign w:val="bottom"/>
            <w:hideMark/>
          </w:tcPr>
          <w:p w14:paraId="323F9874" w14:textId="03BE6DCE" w:rsidR="005B0D94" w:rsidRPr="00CA7385" w:rsidRDefault="005B0D94" w:rsidP="005B0D94">
            <w:pPr>
              <w:jc w:val="right"/>
              <w:rPr>
                <w:rFonts w:ascii="Arial" w:hAnsi="Arial" w:cs="Arial"/>
                <w:sz w:val="16"/>
                <w:szCs w:val="16"/>
              </w:rPr>
            </w:pPr>
            <w:r w:rsidRPr="00CA7385">
              <w:rPr>
                <w:rFonts w:ascii="Arial" w:hAnsi="Arial" w:cs="Arial"/>
                <w:sz w:val="16"/>
                <w:szCs w:val="16"/>
              </w:rPr>
              <w:t>1.091,00</w:t>
            </w:r>
          </w:p>
        </w:tc>
      </w:tr>
      <w:tr w:rsidR="00CA7385" w:rsidRPr="00CA7385" w14:paraId="175BDD0E" w14:textId="77777777" w:rsidTr="00511C9D">
        <w:trPr>
          <w:trHeight w:val="20"/>
        </w:trPr>
        <w:tc>
          <w:tcPr>
            <w:tcW w:w="567" w:type="dxa"/>
            <w:noWrap/>
            <w:vAlign w:val="bottom"/>
            <w:hideMark/>
          </w:tcPr>
          <w:p w14:paraId="40080D84" w14:textId="4E304FBB" w:rsidR="005B0D94" w:rsidRPr="00CA7385" w:rsidRDefault="005B0D94" w:rsidP="005B0D94">
            <w:pPr>
              <w:jc w:val="center"/>
              <w:rPr>
                <w:rFonts w:ascii="Arial" w:hAnsi="Arial" w:cs="Arial"/>
                <w:sz w:val="16"/>
                <w:szCs w:val="16"/>
              </w:rPr>
            </w:pPr>
            <w:r w:rsidRPr="00CA7385">
              <w:rPr>
                <w:rFonts w:ascii="Arial" w:hAnsi="Arial" w:cs="Arial"/>
                <w:sz w:val="16"/>
                <w:szCs w:val="16"/>
              </w:rPr>
              <w:t>115</w:t>
            </w:r>
          </w:p>
        </w:tc>
        <w:tc>
          <w:tcPr>
            <w:tcW w:w="1134" w:type="dxa"/>
            <w:noWrap/>
            <w:vAlign w:val="bottom"/>
            <w:hideMark/>
          </w:tcPr>
          <w:p w14:paraId="0FFB4657" w14:textId="09C04335" w:rsidR="005B0D94" w:rsidRPr="00CA7385" w:rsidRDefault="005B0D94" w:rsidP="005B0D94">
            <w:pPr>
              <w:jc w:val="center"/>
              <w:rPr>
                <w:rFonts w:ascii="Arial" w:hAnsi="Arial" w:cs="Arial"/>
                <w:sz w:val="16"/>
                <w:szCs w:val="16"/>
              </w:rPr>
            </w:pPr>
            <w:r w:rsidRPr="00CA7385">
              <w:rPr>
                <w:rFonts w:ascii="Arial" w:hAnsi="Arial" w:cs="Arial"/>
                <w:sz w:val="16"/>
                <w:szCs w:val="16"/>
              </w:rPr>
              <w:t>001.003.191</w:t>
            </w:r>
          </w:p>
        </w:tc>
        <w:tc>
          <w:tcPr>
            <w:tcW w:w="3686" w:type="dxa"/>
            <w:noWrap/>
            <w:vAlign w:val="bottom"/>
            <w:hideMark/>
          </w:tcPr>
          <w:p w14:paraId="35C632BA" w14:textId="2877491C" w:rsidR="005B0D94" w:rsidRPr="00CA7385" w:rsidRDefault="005B0D94" w:rsidP="005B0D94">
            <w:pPr>
              <w:jc w:val="both"/>
              <w:rPr>
                <w:rFonts w:ascii="Arial" w:hAnsi="Arial" w:cs="Arial"/>
                <w:sz w:val="16"/>
                <w:szCs w:val="16"/>
              </w:rPr>
            </w:pPr>
            <w:r w:rsidRPr="00CA7385">
              <w:rPr>
                <w:rFonts w:ascii="Arial" w:hAnsi="Arial" w:cs="Arial"/>
                <w:sz w:val="16"/>
                <w:szCs w:val="16"/>
              </w:rPr>
              <w:t>FILTRO DE PAPEL PARA CAFE/CHA NQ 102: FILTRO DESCARTAVEL DE PAPEL PARA PREPARE DE CAFE OU CHA, TAMANHO MEDIO, NQ 102, CONFECCIONADO EM PAPEL PROPRIO PARA FILTRACAO DE BEBIDAS, RESISTENTE A PASSAGEM DE AGUA E ADEQUADO PARA USO EM CAFETEIRAS E SUPORTES COMPATIVEIS. PRODUTO DE BOA QUALIDADE, SEM ODOR OU SABOR QUE ALTERE A BEBIDA, ACONDICIONADO DE FORMA A PRESERVAR SUA HIGIENE E INTEGRIDADE. EMBALAGEM DE FORNECIMENTO: CAIXA OU PACOTE CONTENDO 30 UNIDADES. MARCAS DE REFERENCIA: MELITTA, 3 CORACOES, BRIGITTA OU EQUIVALENTE DE QUALIDADE IGUAL OU SUPERIOR.</w:t>
            </w:r>
          </w:p>
        </w:tc>
        <w:tc>
          <w:tcPr>
            <w:tcW w:w="992" w:type="dxa"/>
            <w:noWrap/>
            <w:vAlign w:val="bottom"/>
            <w:hideMark/>
          </w:tcPr>
          <w:p w14:paraId="59F41235" w14:textId="44382169"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036B6FB2" w14:textId="520D9720"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BA8BD7B" w14:textId="3011C58A" w:rsidR="005B0D94" w:rsidRPr="00CA7385" w:rsidRDefault="005B0D94" w:rsidP="005B0D94">
            <w:pPr>
              <w:jc w:val="right"/>
              <w:rPr>
                <w:rFonts w:ascii="Arial" w:hAnsi="Arial" w:cs="Arial"/>
                <w:sz w:val="16"/>
                <w:szCs w:val="16"/>
              </w:rPr>
            </w:pPr>
            <w:r w:rsidRPr="00CA7385">
              <w:rPr>
                <w:rFonts w:ascii="Arial" w:hAnsi="Arial" w:cs="Arial"/>
                <w:sz w:val="16"/>
                <w:szCs w:val="16"/>
              </w:rPr>
              <w:t>4,83</w:t>
            </w:r>
          </w:p>
        </w:tc>
        <w:tc>
          <w:tcPr>
            <w:tcW w:w="941" w:type="dxa"/>
            <w:noWrap/>
            <w:vAlign w:val="bottom"/>
            <w:hideMark/>
          </w:tcPr>
          <w:p w14:paraId="2379EBE8" w14:textId="43A18A3D" w:rsidR="005B0D94" w:rsidRPr="00CA7385" w:rsidRDefault="005B0D94" w:rsidP="005B0D94">
            <w:pPr>
              <w:jc w:val="right"/>
              <w:rPr>
                <w:rFonts w:ascii="Arial" w:hAnsi="Arial" w:cs="Arial"/>
                <w:sz w:val="16"/>
                <w:szCs w:val="16"/>
              </w:rPr>
            </w:pPr>
            <w:r w:rsidRPr="00CA7385">
              <w:rPr>
                <w:rFonts w:ascii="Arial" w:hAnsi="Arial" w:cs="Arial"/>
                <w:sz w:val="16"/>
                <w:szCs w:val="16"/>
              </w:rPr>
              <w:t>241,50</w:t>
            </w:r>
          </w:p>
        </w:tc>
      </w:tr>
      <w:tr w:rsidR="00CA7385" w:rsidRPr="00CA7385" w14:paraId="5F6E7956" w14:textId="77777777" w:rsidTr="00511C9D">
        <w:trPr>
          <w:trHeight w:val="20"/>
        </w:trPr>
        <w:tc>
          <w:tcPr>
            <w:tcW w:w="567" w:type="dxa"/>
            <w:noWrap/>
            <w:vAlign w:val="bottom"/>
            <w:hideMark/>
          </w:tcPr>
          <w:p w14:paraId="3A3C1749" w14:textId="082AB50A" w:rsidR="005B0D94" w:rsidRPr="00CA7385" w:rsidRDefault="005B0D94" w:rsidP="005B0D94">
            <w:pPr>
              <w:jc w:val="center"/>
              <w:rPr>
                <w:rFonts w:ascii="Arial" w:hAnsi="Arial" w:cs="Arial"/>
                <w:sz w:val="16"/>
                <w:szCs w:val="16"/>
              </w:rPr>
            </w:pPr>
            <w:r w:rsidRPr="00CA7385">
              <w:rPr>
                <w:rFonts w:ascii="Arial" w:hAnsi="Arial" w:cs="Arial"/>
                <w:sz w:val="16"/>
                <w:szCs w:val="16"/>
              </w:rPr>
              <w:t>116</w:t>
            </w:r>
          </w:p>
        </w:tc>
        <w:tc>
          <w:tcPr>
            <w:tcW w:w="1134" w:type="dxa"/>
            <w:noWrap/>
            <w:vAlign w:val="bottom"/>
            <w:hideMark/>
          </w:tcPr>
          <w:p w14:paraId="2E562403" w14:textId="05B2B655" w:rsidR="005B0D94" w:rsidRPr="00CA7385" w:rsidRDefault="005B0D94" w:rsidP="005B0D94">
            <w:pPr>
              <w:jc w:val="center"/>
              <w:rPr>
                <w:rFonts w:ascii="Arial" w:hAnsi="Arial" w:cs="Arial"/>
                <w:sz w:val="16"/>
                <w:szCs w:val="16"/>
              </w:rPr>
            </w:pPr>
            <w:r w:rsidRPr="00CA7385">
              <w:rPr>
                <w:rFonts w:ascii="Arial" w:hAnsi="Arial" w:cs="Arial"/>
                <w:sz w:val="16"/>
                <w:szCs w:val="16"/>
              </w:rPr>
              <w:t>001.003.192</w:t>
            </w:r>
          </w:p>
        </w:tc>
        <w:tc>
          <w:tcPr>
            <w:tcW w:w="3686" w:type="dxa"/>
            <w:noWrap/>
            <w:vAlign w:val="bottom"/>
            <w:hideMark/>
          </w:tcPr>
          <w:p w14:paraId="39B04E6C" w14:textId="4E914E1C"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GARFO DESCARTAVEL REFOR&lt;;ADO: GARFO DESCARTAVEL PARA CONTATO COM ALIMENTOS, CONFECCIONADO EM POLIESTIRENO (PS), POLIPROPILENO (PP) OU MATERIAL DE DESEMPENHO EQUIVALENTE, ATOXICO E PROPRIO PARA USO ALIMENTICIO, NA COR BRANCA OU TRANSPARENTE, DE USO UNICO, COM COMPRIMENTO APROXIMADO DE 16 A 18 CM. DEVERA APRESENTAR ESTRUTURA REFORCADA, ELEVADA RESISTENCIA MECANICA E RIGIDEZ, SENDO ADEQUADO AO CONSUMO DE ALIMENTOS QUENTES E FRIOS, SEM APRESENTAR FLEXAO EXCESSIVA, QUEBRA, DEFORMACAO OU DESPRENDIMENTO DE PARTES DURANTE O USO NORMAL. OS DENTES DEVERAO POSSUIR ACABAMENTO UNIFORME E RESISTENCIA SUFICIENTE PARA PERFURACAO DE ALIMENTOS SEM DEFORMACOES. 0 PRODUTO DEVERA SER ISENTO DE REBARBAS, PONTAS CORTANTES, RACHADURAS, TRINCAS OU QUAISQUER DEFEITOS DE FABRICACAO, ATENDENDO AS NORMAS TECNICAS E SANITARIAS APLICAVEIS PARA MATERIAIS DESTINADOS AO CONTATO COM ALIMENTOS. ACONDICIONADO EM EMBALAGEM LACRADA CONTENDO NO MFNIMO 50 UNIDADES, IDENTIFICADA COM FABRICANTE, COMPOSICAO DO MATERIAL, QUANTIDADE, LOTE E DEMAIS DEMAIS INFORMACOES EXIGIDAS PELA LEGISLACAO VIGENTE. FABRICANTE E MARCA DEVERAO SER </w:t>
            </w:r>
            <w:r w:rsidRPr="00CA7385">
              <w:rPr>
                <w:rFonts w:ascii="Arial" w:hAnsi="Arial" w:cs="Arial"/>
                <w:sz w:val="16"/>
                <w:szCs w:val="16"/>
              </w:rPr>
              <w:lastRenderedPageBreak/>
              <w:t>INFORMADOS NA PROPOSTA. MARCAS DE REFERENCIA: COPOBRAS, STRAWPLAST, PLASTILANIA, ALTACOPPO OU EQUIVALENTE/SIMILAR OU DE QUALIDADE SUPERIOR.</w:t>
            </w:r>
          </w:p>
        </w:tc>
        <w:tc>
          <w:tcPr>
            <w:tcW w:w="992" w:type="dxa"/>
            <w:noWrap/>
            <w:vAlign w:val="bottom"/>
            <w:hideMark/>
          </w:tcPr>
          <w:p w14:paraId="6A8232BF" w14:textId="23D1FAD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1FE1AE2B" w14:textId="293F9608"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2FE366DD" w14:textId="3E9D8DC6" w:rsidR="005B0D94" w:rsidRPr="00CA7385" w:rsidRDefault="005B0D94" w:rsidP="005B0D94">
            <w:pPr>
              <w:jc w:val="right"/>
              <w:rPr>
                <w:rFonts w:ascii="Arial" w:hAnsi="Arial" w:cs="Arial"/>
                <w:sz w:val="16"/>
                <w:szCs w:val="16"/>
              </w:rPr>
            </w:pPr>
            <w:r w:rsidRPr="00CA7385">
              <w:rPr>
                <w:rFonts w:ascii="Arial" w:hAnsi="Arial" w:cs="Arial"/>
                <w:sz w:val="16"/>
                <w:szCs w:val="16"/>
              </w:rPr>
              <w:t>17,85</w:t>
            </w:r>
          </w:p>
        </w:tc>
        <w:tc>
          <w:tcPr>
            <w:tcW w:w="941" w:type="dxa"/>
            <w:noWrap/>
            <w:vAlign w:val="bottom"/>
            <w:hideMark/>
          </w:tcPr>
          <w:p w14:paraId="41EDEB73" w14:textId="75C2ED46" w:rsidR="005B0D94" w:rsidRPr="00CA7385" w:rsidRDefault="005B0D94" w:rsidP="005B0D94">
            <w:pPr>
              <w:jc w:val="right"/>
              <w:rPr>
                <w:rFonts w:ascii="Arial" w:hAnsi="Arial" w:cs="Arial"/>
                <w:sz w:val="16"/>
                <w:szCs w:val="16"/>
              </w:rPr>
            </w:pPr>
            <w:r w:rsidRPr="00CA7385">
              <w:rPr>
                <w:rFonts w:ascii="Arial" w:hAnsi="Arial" w:cs="Arial"/>
                <w:sz w:val="16"/>
                <w:szCs w:val="16"/>
              </w:rPr>
              <w:t>1.785,00</w:t>
            </w:r>
          </w:p>
        </w:tc>
      </w:tr>
      <w:tr w:rsidR="00CA7385" w:rsidRPr="00CA7385" w14:paraId="56AC67C6" w14:textId="77777777" w:rsidTr="00511C9D">
        <w:trPr>
          <w:trHeight w:val="20"/>
        </w:trPr>
        <w:tc>
          <w:tcPr>
            <w:tcW w:w="567" w:type="dxa"/>
            <w:noWrap/>
            <w:vAlign w:val="bottom"/>
            <w:hideMark/>
          </w:tcPr>
          <w:p w14:paraId="2C31BAED" w14:textId="1D470462" w:rsidR="005B0D94" w:rsidRPr="00CA7385" w:rsidRDefault="005B0D94" w:rsidP="005B0D94">
            <w:pPr>
              <w:jc w:val="center"/>
              <w:rPr>
                <w:rFonts w:ascii="Arial" w:hAnsi="Arial" w:cs="Arial"/>
                <w:sz w:val="16"/>
                <w:szCs w:val="16"/>
              </w:rPr>
            </w:pPr>
            <w:r w:rsidRPr="00CA7385">
              <w:rPr>
                <w:rFonts w:ascii="Arial" w:hAnsi="Arial" w:cs="Arial"/>
                <w:sz w:val="16"/>
                <w:szCs w:val="16"/>
              </w:rPr>
              <w:t>117</w:t>
            </w:r>
          </w:p>
        </w:tc>
        <w:tc>
          <w:tcPr>
            <w:tcW w:w="1134" w:type="dxa"/>
            <w:noWrap/>
            <w:vAlign w:val="bottom"/>
            <w:hideMark/>
          </w:tcPr>
          <w:p w14:paraId="0ADCD20B" w14:textId="6C8D3EE0" w:rsidR="005B0D94" w:rsidRPr="00CA7385" w:rsidRDefault="005B0D94" w:rsidP="005B0D94">
            <w:pPr>
              <w:jc w:val="center"/>
              <w:rPr>
                <w:rFonts w:ascii="Arial" w:hAnsi="Arial" w:cs="Arial"/>
                <w:sz w:val="16"/>
                <w:szCs w:val="16"/>
              </w:rPr>
            </w:pPr>
            <w:r w:rsidRPr="00CA7385">
              <w:rPr>
                <w:rFonts w:ascii="Arial" w:hAnsi="Arial" w:cs="Arial"/>
                <w:sz w:val="16"/>
                <w:szCs w:val="16"/>
              </w:rPr>
              <w:t>001.003.193</w:t>
            </w:r>
          </w:p>
        </w:tc>
        <w:tc>
          <w:tcPr>
            <w:tcW w:w="3686" w:type="dxa"/>
            <w:noWrap/>
            <w:vAlign w:val="bottom"/>
            <w:hideMark/>
          </w:tcPr>
          <w:p w14:paraId="5472AF76" w14:textId="0BDDAC0D" w:rsidR="005B0D94" w:rsidRPr="00CA7385" w:rsidRDefault="005B0D94" w:rsidP="005B0D94">
            <w:pPr>
              <w:jc w:val="both"/>
              <w:rPr>
                <w:rFonts w:ascii="Arial" w:hAnsi="Arial" w:cs="Arial"/>
                <w:sz w:val="16"/>
                <w:szCs w:val="16"/>
              </w:rPr>
            </w:pPr>
            <w:r w:rsidRPr="00CA7385">
              <w:rPr>
                <w:rFonts w:ascii="Arial" w:hAnsi="Arial" w:cs="Arial"/>
                <w:sz w:val="16"/>
                <w:szCs w:val="16"/>
              </w:rPr>
              <w:t>GORRO DESCARTAVEL: GORRO/TOUCA DESCARTAVEL, CONFECCIONADO EM TNT, NA COR BRANCA, COM ACABAMENTO EM ELASTICO EM TODA A VOLTA, FORMATO SANFONADO OU EQUIVALENTE, LEVE, RESISTENTE E CONFORTAVEL, PROPORCIONANDO ADEQUADA COBERTURA E PROTECAO DOS CABELOS. USO UNICO, NAO ESTERIL, DESTINADO A ATIVIDADES DE LIMPEZA, ALIMENTACAO, SAUDE E DEMAIS SERVICOS QUE EXIJAM PROTECAO HIGIENICA. PRODUTO ACONDICIONADO DE FORMA A PRESERVAR SUA HIGIENE E INTEGRIDADE. EMBALAGEM DE FORNECIMENTO: PACOTE COM 100 UNIDADES. MARCAS DE REFERENCIA: DESCARPACK, MEDIX, VABENE OU EQUIVALENTE DE QUALIDADE IGUAL OU SUPERIOR.</w:t>
            </w:r>
          </w:p>
        </w:tc>
        <w:tc>
          <w:tcPr>
            <w:tcW w:w="992" w:type="dxa"/>
            <w:noWrap/>
            <w:vAlign w:val="bottom"/>
            <w:hideMark/>
          </w:tcPr>
          <w:p w14:paraId="06D06A63" w14:textId="6B68B54C"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048E1569" w14:textId="3D85E8D9" w:rsidR="005B0D94" w:rsidRPr="00CA7385" w:rsidRDefault="005B0D94" w:rsidP="005B0D94">
            <w:pPr>
              <w:jc w:val="center"/>
              <w:rPr>
                <w:rFonts w:ascii="Arial" w:hAnsi="Arial" w:cs="Arial"/>
                <w:sz w:val="16"/>
                <w:szCs w:val="16"/>
              </w:rPr>
            </w:pPr>
            <w:r w:rsidRPr="00CA7385">
              <w:rPr>
                <w:rFonts w:ascii="Arial" w:hAnsi="Arial" w:cs="Arial"/>
                <w:sz w:val="16"/>
                <w:szCs w:val="16"/>
              </w:rPr>
              <w:t>375,</w:t>
            </w:r>
          </w:p>
        </w:tc>
        <w:tc>
          <w:tcPr>
            <w:tcW w:w="992" w:type="dxa"/>
            <w:noWrap/>
            <w:vAlign w:val="bottom"/>
            <w:hideMark/>
          </w:tcPr>
          <w:p w14:paraId="59D80E85" w14:textId="7765D8A6" w:rsidR="005B0D94" w:rsidRPr="00CA7385" w:rsidRDefault="005B0D94" w:rsidP="005B0D94">
            <w:pPr>
              <w:jc w:val="right"/>
              <w:rPr>
                <w:rFonts w:ascii="Arial" w:hAnsi="Arial" w:cs="Arial"/>
                <w:sz w:val="16"/>
                <w:szCs w:val="16"/>
              </w:rPr>
            </w:pPr>
            <w:r w:rsidRPr="00CA7385">
              <w:rPr>
                <w:rFonts w:ascii="Arial" w:hAnsi="Arial" w:cs="Arial"/>
                <w:sz w:val="16"/>
                <w:szCs w:val="16"/>
              </w:rPr>
              <w:t>18,34</w:t>
            </w:r>
          </w:p>
        </w:tc>
        <w:tc>
          <w:tcPr>
            <w:tcW w:w="941" w:type="dxa"/>
            <w:noWrap/>
            <w:vAlign w:val="bottom"/>
            <w:hideMark/>
          </w:tcPr>
          <w:p w14:paraId="50B1F90E" w14:textId="2AD4101E" w:rsidR="005B0D94" w:rsidRPr="00CA7385" w:rsidRDefault="005B0D94" w:rsidP="005B0D94">
            <w:pPr>
              <w:jc w:val="right"/>
              <w:rPr>
                <w:rFonts w:ascii="Arial" w:hAnsi="Arial" w:cs="Arial"/>
                <w:sz w:val="16"/>
                <w:szCs w:val="16"/>
              </w:rPr>
            </w:pPr>
            <w:r w:rsidRPr="00CA7385">
              <w:rPr>
                <w:rFonts w:ascii="Arial" w:hAnsi="Arial" w:cs="Arial"/>
                <w:sz w:val="16"/>
                <w:szCs w:val="16"/>
              </w:rPr>
              <w:t>6.877,50</w:t>
            </w:r>
          </w:p>
        </w:tc>
      </w:tr>
      <w:tr w:rsidR="00CA7385" w:rsidRPr="00CA7385" w14:paraId="3836435B" w14:textId="77777777" w:rsidTr="00511C9D">
        <w:trPr>
          <w:trHeight w:val="20"/>
        </w:trPr>
        <w:tc>
          <w:tcPr>
            <w:tcW w:w="567" w:type="dxa"/>
            <w:noWrap/>
            <w:vAlign w:val="bottom"/>
            <w:hideMark/>
          </w:tcPr>
          <w:p w14:paraId="2F160108" w14:textId="1ECC0667" w:rsidR="005B0D94" w:rsidRPr="00CA7385" w:rsidRDefault="005B0D94" w:rsidP="005B0D94">
            <w:pPr>
              <w:jc w:val="center"/>
              <w:rPr>
                <w:rFonts w:ascii="Arial" w:hAnsi="Arial" w:cs="Arial"/>
                <w:sz w:val="16"/>
                <w:szCs w:val="16"/>
              </w:rPr>
            </w:pPr>
            <w:r w:rsidRPr="00CA7385">
              <w:rPr>
                <w:rFonts w:ascii="Arial" w:hAnsi="Arial" w:cs="Arial"/>
                <w:sz w:val="16"/>
                <w:szCs w:val="16"/>
              </w:rPr>
              <w:t>118</w:t>
            </w:r>
          </w:p>
        </w:tc>
        <w:tc>
          <w:tcPr>
            <w:tcW w:w="1134" w:type="dxa"/>
            <w:noWrap/>
            <w:vAlign w:val="bottom"/>
            <w:hideMark/>
          </w:tcPr>
          <w:p w14:paraId="7A324B2C" w14:textId="6B57043F" w:rsidR="005B0D94" w:rsidRPr="00CA7385" w:rsidRDefault="005B0D94" w:rsidP="005B0D94">
            <w:pPr>
              <w:jc w:val="center"/>
              <w:rPr>
                <w:rFonts w:ascii="Arial" w:hAnsi="Arial" w:cs="Arial"/>
                <w:sz w:val="16"/>
                <w:szCs w:val="16"/>
              </w:rPr>
            </w:pPr>
            <w:r w:rsidRPr="00CA7385">
              <w:rPr>
                <w:rFonts w:ascii="Arial" w:hAnsi="Arial" w:cs="Arial"/>
                <w:sz w:val="16"/>
                <w:szCs w:val="16"/>
              </w:rPr>
              <w:t>001.003.194</w:t>
            </w:r>
          </w:p>
        </w:tc>
        <w:tc>
          <w:tcPr>
            <w:tcW w:w="3686" w:type="dxa"/>
            <w:noWrap/>
            <w:vAlign w:val="bottom"/>
            <w:hideMark/>
          </w:tcPr>
          <w:p w14:paraId="767ACAD2" w14:textId="0889F2B8" w:rsidR="005B0D94" w:rsidRPr="00CA7385" w:rsidRDefault="005B0D94" w:rsidP="005B0D94">
            <w:pPr>
              <w:jc w:val="both"/>
              <w:rPr>
                <w:rFonts w:ascii="Arial" w:hAnsi="Arial" w:cs="Arial"/>
                <w:sz w:val="16"/>
                <w:szCs w:val="16"/>
              </w:rPr>
            </w:pPr>
            <w:r w:rsidRPr="00CA7385">
              <w:rPr>
                <w:rFonts w:ascii="Arial" w:hAnsi="Arial" w:cs="Arial"/>
                <w:sz w:val="16"/>
                <w:szCs w:val="16"/>
              </w:rPr>
              <w:t>IMPERMEABILIZANTE PARA PISOS - 5 LITROS: LMPERMEABILIZANTE LIQUIDO DESTINADO A PROTECAO, CONSERVACAO E IMPERMEABILIZACAO DE PISOS LAVAVEIS COMPATIVEIS, FORMANDO PELICULA UNIFORME, TRANSPARENTE, ADERENTE E DE ALTA RESISTENCIA AO TRAFEGO DE PESSOAS, A LAVAGEM E AO DESGASTE POR ABRASAO, PROPORCIONANDO PROTECAO DA SUPERFICIE, FACILIDADE DE LIMPEZA E CONSERVACAO DO ACABAMENTO. DEVERA APRESENTAR EXCELENTE ESPALHABILIDADE, SECAGEM RAPIDA, BOA ADERENCIA AO SUBSTRATO, NAO APRESENTAR DESCASCAMENTO, FISSURAS OU AMARELAMENTO PREMATURO APOS A APLICACAO CONFORME AS INSTRUCOES DE USO. FORMULACAO HOMOGENEA, ESTAVEL, LIVRE DE SEPARACAO DE FASES OU PARTFCULAS ESTRANHAS. PRODUTO REGULARIZADO JUNTO A ANVISA EM CONFORMIDADE COM A LEGISLACAO VIGENTE. ACONDICIONADO EM GALAO PLASTICO RESISTENTE CONTENDO 5 LITROS, COM TAMPA, LACRE DE SEGURANCA E VEDACAO CONTRA VAZAMENTOS, CONTENDO IDENTIFICACAO DO FABRICANTE, COMPOSICAO, MODO DE APLICACAO, NUMERO DE DEMAOS RECOMENDADAS, TEMPO DE SECAGEM, RENDIMENTO POR METRO  QUADRADO, LOTE, DATA DE FABRICACAO, VALIDADE, PRECAUCOES E  DEMAIS INFORMACOES EXIGIDAS PELA LEGISLACAO. FABRICANTE E MARCA DEVERAO SER INFORMADOS NA PROPOSTA. MARCAS DE REFERENCIA: SPARTAN, DIVERSEY, START, BECKER OU EQUIVALENTE/SIMILAR OU DE QUALIDADE SUPERIOR.</w:t>
            </w:r>
          </w:p>
        </w:tc>
        <w:tc>
          <w:tcPr>
            <w:tcW w:w="992" w:type="dxa"/>
            <w:noWrap/>
            <w:vAlign w:val="bottom"/>
            <w:hideMark/>
          </w:tcPr>
          <w:p w14:paraId="7699716A" w14:textId="0C963149"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77A0F1BB" w14:textId="470F2414"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74668772" w14:textId="1D270601" w:rsidR="005B0D94" w:rsidRPr="00CA7385" w:rsidRDefault="005B0D94" w:rsidP="005B0D94">
            <w:pPr>
              <w:jc w:val="right"/>
              <w:rPr>
                <w:rFonts w:ascii="Arial" w:hAnsi="Arial" w:cs="Arial"/>
                <w:sz w:val="16"/>
                <w:szCs w:val="16"/>
              </w:rPr>
            </w:pPr>
            <w:r w:rsidRPr="00CA7385">
              <w:rPr>
                <w:rFonts w:ascii="Arial" w:hAnsi="Arial" w:cs="Arial"/>
                <w:sz w:val="16"/>
                <w:szCs w:val="16"/>
              </w:rPr>
              <w:t>140,49</w:t>
            </w:r>
          </w:p>
        </w:tc>
        <w:tc>
          <w:tcPr>
            <w:tcW w:w="941" w:type="dxa"/>
            <w:noWrap/>
            <w:vAlign w:val="bottom"/>
            <w:hideMark/>
          </w:tcPr>
          <w:p w14:paraId="1C670BA4" w14:textId="036D5CCD" w:rsidR="005B0D94" w:rsidRPr="00CA7385" w:rsidRDefault="005B0D94" w:rsidP="005B0D94">
            <w:pPr>
              <w:jc w:val="right"/>
              <w:rPr>
                <w:rFonts w:ascii="Arial" w:hAnsi="Arial" w:cs="Arial"/>
                <w:sz w:val="16"/>
                <w:szCs w:val="16"/>
              </w:rPr>
            </w:pPr>
            <w:r w:rsidRPr="00CA7385">
              <w:rPr>
                <w:rFonts w:ascii="Arial" w:hAnsi="Arial" w:cs="Arial"/>
                <w:sz w:val="16"/>
                <w:szCs w:val="16"/>
              </w:rPr>
              <w:t>7.024,50</w:t>
            </w:r>
          </w:p>
        </w:tc>
      </w:tr>
      <w:tr w:rsidR="00CA7385" w:rsidRPr="00CA7385" w14:paraId="7A6826DB" w14:textId="77777777" w:rsidTr="00511C9D">
        <w:trPr>
          <w:trHeight w:val="20"/>
        </w:trPr>
        <w:tc>
          <w:tcPr>
            <w:tcW w:w="567" w:type="dxa"/>
            <w:noWrap/>
            <w:vAlign w:val="bottom"/>
            <w:hideMark/>
          </w:tcPr>
          <w:p w14:paraId="14C2DD6B" w14:textId="7B9CEE39" w:rsidR="005B0D94" w:rsidRPr="00CA7385" w:rsidRDefault="005B0D94" w:rsidP="005B0D94">
            <w:pPr>
              <w:jc w:val="center"/>
              <w:rPr>
                <w:rFonts w:ascii="Arial" w:hAnsi="Arial" w:cs="Arial"/>
                <w:sz w:val="16"/>
                <w:szCs w:val="16"/>
              </w:rPr>
            </w:pPr>
            <w:r w:rsidRPr="00CA7385">
              <w:rPr>
                <w:rFonts w:ascii="Arial" w:hAnsi="Arial" w:cs="Arial"/>
                <w:sz w:val="16"/>
                <w:szCs w:val="16"/>
              </w:rPr>
              <w:t>119</w:t>
            </w:r>
          </w:p>
        </w:tc>
        <w:tc>
          <w:tcPr>
            <w:tcW w:w="1134" w:type="dxa"/>
            <w:noWrap/>
            <w:vAlign w:val="bottom"/>
            <w:hideMark/>
          </w:tcPr>
          <w:p w14:paraId="12B4FFCE" w14:textId="2248E6ED" w:rsidR="005B0D94" w:rsidRPr="00CA7385" w:rsidRDefault="005B0D94" w:rsidP="005B0D94">
            <w:pPr>
              <w:jc w:val="center"/>
              <w:rPr>
                <w:rFonts w:ascii="Arial" w:hAnsi="Arial" w:cs="Arial"/>
                <w:sz w:val="16"/>
                <w:szCs w:val="16"/>
              </w:rPr>
            </w:pPr>
            <w:r w:rsidRPr="00CA7385">
              <w:rPr>
                <w:rFonts w:ascii="Arial" w:hAnsi="Arial" w:cs="Arial"/>
                <w:sz w:val="16"/>
                <w:szCs w:val="16"/>
              </w:rPr>
              <w:t>001.003.195</w:t>
            </w:r>
          </w:p>
        </w:tc>
        <w:tc>
          <w:tcPr>
            <w:tcW w:w="3686" w:type="dxa"/>
            <w:noWrap/>
            <w:vAlign w:val="bottom"/>
            <w:hideMark/>
          </w:tcPr>
          <w:p w14:paraId="44C64293" w14:textId="54C99F46"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 LIMO - 5 LITROS: PRODUTO LIQUIDO CONCENTRADO DESTINADO A REMOCAO DE LIMO, ALGAS, FUNGOS, MANCHAS ORGANICAS E SUJEIRAS IMPREGNADAS EM SUPERFICIES LAVAVEIS COMPATIVEIS, COMO PISOS, PAREDES, CALCADAS, AZULEJOS, AREAS EXTERNAS, BANHEIROS E </w:t>
            </w:r>
            <w:r w:rsidRPr="00CA7385">
              <w:rPr>
                <w:rFonts w:ascii="Arial" w:hAnsi="Arial" w:cs="Arial"/>
                <w:sz w:val="16"/>
                <w:szCs w:val="16"/>
              </w:rPr>
              <w:lastRenderedPageBreak/>
              <w:t>DEMAIS LOCAIS SUJEITOS A UMIDADE. DEVERA APRESENTAR ELEVADA CAPACIDADE DE LIMPEZA, PERMITIR DILUICAO CONFORME ORIENTACAO DO FABRICANTE E POSSUIR ACAO COMPATFVEL COM A FINALIDADE INDICADA, SEM CAUSAR DANOS AS SUPERFICIES QUANDO UTILIZADO CORRETAMENTE. PRODUTO ACONDICIONADO EM GALAO CONTENDO 5 LITROS, COM TAMPA DE VEDACAO SEGURA E LACRE DE INVIOLABILIDADE. A EMBALAGEM DEVERA CONTER IDENTIFICACAO DO FABRICANTE, COMPOSICAO, MODO DE USO, DILUICAO RECOMENDADA, LOTE, DATA DE FABRICACAO, PRAZO DE VALIDADE, ORIENTACOES DE ARMAZENAMENTO, INFORMACOES DE SEGURANCA E DEMAIS INFORMACOES EXIGIDAS PELA LEGISLACAO VIGENTE. PRODUTO REGULARIZADO JUNTO A ANVISA, QUANDO EXIGIVEL. FABRICANTE E MARCA DEVERAO SER INFORMADOS NA PROPOSTA. MARCAS DE REFERENCIA: VEJA, START, SPARTAN, AUDAX OU EQUIVALENTE/SIMILAR OU DE QUALIDADE SUPERIOR.</w:t>
            </w:r>
          </w:p>
        </w:tc>
        <w:tc>
          <w:tcPr>
            <w:tcW w:w="992" w:type="dxa"/>
            <w:noWrap/>
            <w:vAlign w:val="bottom"/>
            <w:hideMark/>
          </w:tcPr>
          <w:p w14:paraId="402FAF56" w14:textId="76FBBCEF"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00663A0E" w14:textId="43315380"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6CCDED52" w14:textId="510A8179" w:rsidR="005B0D94" w:rsidRPr="00CA7385" w:rsidRDefault="005B0D94" w:rsidP="005B0D94">
            <w:pPr>
              <w:jc w:val="right"/>
              <w:rPr>
                <w:rFonts w:ascii="Arial" w:hAnsi="Arial" w:cs="Arial"/>
                <w:sz w:val="16"/>
                <w:szCs w:val="16"/>
              </w:rPr>
            </w:pPr>
            <w:r w:rsidRPr="00CA7385">
              <w:rPr>
                <w:rFonts w:ascii="Arial" w:hAnsi="Arial" w:cs="Arial"/>
                <w:sz w:val="16"/>
                <w:szCs w:val="16"/>
              </w:rPr>
              <w:t>45,42</w:t>
            </w:r>
          </w:p>
        </w:tc>
        <w:tc>
          <w:tcPr>
            <w:tcW w:w="941" w:type="dxa"/>
            <w:noWrap/>
            <w:vAlign w:val="bottom"/>
            <w:hideMark/>
          </w:tcPr>
          <w:p w14:paraId="33165282" w14:textId="32332460" w:rsidR="005B0D94" w:rsidRPr="00CA7385" w:rsidRDefault="005B0D94" w:rsidP="005B0D94">
            <w:pPr>
              <w:jc w:val="right"/>
              <w:rPr>
                <w:rFonts w:ascii="Arial" w:hAnsi="Arial" w:cs="Arial"/>
                <w:sz w:val="16"/>
                <w:szCs w:val="16"/>
              </w:rPr>
            </w:pPr>
            <w:r w:rsidRPr="00CA7385">
              <w:rPr>
                <w:rFonts w:ascii="Arial" w:hAnsi="Arial" w:cs="Arial"/>
                <w:sz w:val="16"/>
                <w:szCs w:val="16"/>
              </w:rPr>
              <w:t>2.271,00</w:t>
            </w:r>
          </w:p>
        </w:tc>
      </w:tr>
      <w:tr w:rsidR="00CA7385" w:rsidRPr="00CA7385" w14:paraId="5852C301" w14:textId="77777777" w:rsidTr="00511C9D">
        <w:trPr>
          <w:trHeight w:val="20"/>
        </w:trPr>
        <w:tc>
          <w:tcPr>
            <w:tcW w:w="567" w:type="dxa"/>
            <w:noWrap/>
            <w:vAlign w:val="bottom"/>
            <w:hideMark/>
          </w:tcPr>
          <w:p w14:paraId="08A79367" w14:textId="04128C4A" w:rsidR="005B0D94" w:rsidRPr="00CA7385" w:rsidRDefault="005B0D94" w:rsidP="005B0D94">
            <w:pPr>
              <w:jc w:val="center"/>
              <w:rPr>
                <w:rFonts w:ascii="Arial" w:hAnsi="Arial" w:cs="Arial"/>
                <w:sz w:val="16"/>
                <w:szCs w:val="16"/>
              </w:rPr>
            </w:pPr>
            <w:r w:rsidRPr="00CA7385">
              <w:rPr>
                <w:rFonts w:ascii="Arial" w:hAnsi="Arial" w:cs="Arial"/>
                <w:sz w:val="16"/>
                <w:szCs w:val="16"/>
              </w:rPr>
              <w:t>120</w:t>
            </w:r>
          </w:p>
        </w:tc>
        <w:tc>
          <w:tcPr>
            <w:tcW w:w="1134" w:type="dxa"/>
            <w:noWrap/>
            <w:vAlign w:val="bottom"/>
            <w:hideMark/>
          </w:tcPr>
          <w:p w14:paraId="1FCE8301" w14:textId="52C3A7CD" w:rsidR="005B0D94" w:rsidRPr="00CA7385" w:rsidRDefault="005B0D94" w:rsidP="005B0D94">
            <w:pPr>
              <w:jc w:val="center"/>
              <w:rPr>
                <w:rFonts w:ascii="Arial" w:hAnsi="Arial" w:cs="Arial"/>
                <w:sz w:val="16"/>
                <w:szCs w:val="16"/>
              </w:rPr>
            </w:pPr>
            <w:r w:rsidRPr="00CA7385">
              <w:rPr>
                <w:rFonts w:ascii="Arial" w:hAnsi="Arial" w:cs="Arial"/>
                <w:sz w:val="16"/>
                <w:szCs w:val="16"/>
              </w:rPr>
              <w:t>001.003.196</w:t>
            </w:r>
          </w:p>
        </w:tc>
        <w:tc>
          <w:tcPr>
            <w:tcW w:w="3686" w:type="dxa"/>
            <w:noWrap/>
            <w:vAlign w:val="bottom"/>
            <w:hideMark/>
          </w:tcPr>
          <w:p w14:paraId="508473C3" w14:textId="22AB5139" w:rsidR="005B0D94" w:rsidRPr="00CA7385" w:rsidRDefault="005B0D94" w:rsidP="005B0D94">
            <w:pPr>
              <w:jc w:val="both"/>
              <w:rPr>
                <w:rFonts w:ascii="Arial" w:hAnsi="Arial" w:cs="Arial"/>
                <w:sz w:val="16"/>
                <w:szCs w:val="16"/>
              </w:rPr>
            </w:pPr>
            <w:r w:rsidRPr="00CA7385">
              <w:rPr>
                <w:rFonts w:ascii="Arial" w:hAnsi="Arial" w:cs="Arial"/>
                <w:sz w:val="16"/>
                <w:szCs w:val="16"/>
              </w:rPr>
              <w:t>LIMPADOR DE VIDROS- 500 ML COM PULVERIZADOR: LIMPADOR LIQUIDO DE USO DOMESTICO/INSTITUCIONAL, DESTINADO A LIMPEZA DE VIDROS, ESPELHOS E SUPERFICIES VITRIFICADAS, COM ACAO EFICIENTE NA REMOCAO DE POEIRA, GORDURA, MARCAS DE DEDOS E DEMAIS SUJIDADES, PROPORCIONANDO SECAGEM RAPIDA E ACABAMENTO UNIFORME, SEM MANCHAS, EMBACAMENTO OU FORMACAO EXCESSIVA DE RESIDUOS. FORMULACAO COM TENSOATIVOS E AGENTES DE LIMPEZA, APRESENTANDO ASPECTO HOMOGENEO, SEM SEPARACAO DE FASES OU PARTICULAS ESTRANHAS E PH COMPATFVEL. PRODUTO REGULARIZADO PERANTE A ANVISA, ATENDENDO A LEGISLACAO SANITARIA VIGENTE APLICAVEL AOS SANEANTES. ACONDICIONADO EM FRASCO PLASTICO RESISTENTE DE 500 ML, COM PULVERIZADOR GATILHO, VEDACAO ADEQUADA E SISTEMA QUE EVITE VAZAMENTOS, CONTENDO IDENTIFICACAO DO FABRICANTE, COMPOSICAO, MODO DE USO, PRECAUCOES, LATE, VALIDADE, DADOS DE REGULARIZACAO SANITARIA E DEMAIS INFORMACOES EXIGIDAS PELA LEGISLACAO. FABRICANTE E MARCA DEVERAO SER INFORMADOS NA PROPOSTA. MARCAS DE REFERENCIA: VEJA, CIF, AUDAX OU EQUIVALENTE/ SIMILAR OU DE QUALIDADE SUPERIOR.</w:t>
            </w:r>
          </w:p>
        </w:tc>
        <w:tc>
          <w:tcPr>
            <w:tcW w:w="992" w:type="dxa"/>
            <w:noWrap/>
            <w:vAlign w:val="bottom"/>
            <w:hideMark/>
          </w:tcPr>
          <w:p w14:paraId="0543026C" w14:textId="3EE1129F"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76C09FB4" w14:textId="5F28EBFF"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56BBBE9D" w14:textId="55350FC3" w:rsidR="005B0D94" w:rsidRPr="00CA7385" w:rsidRDefault="005B0D94" w:rsidP="005B0D94">
            <w:pPr>
              <w:jc w:val="right"/>
              <w:rPr>
                <w:rFonts w:ascii="Arial" w:hAnsi="Arial" w:cs="Arial"/>
                <w:sz w:val="16"/>
                <w:szCs w:val="16"/>
              </w:rPr>
            </w:pPr>
            <w:r w:rsidRPr="00CA7385">
              <w:rPr>
                <w:rFonts w:ascii="Arial" w:hAnsi="Arial" w:cs="Arial"/>
                <w:sz w:val="16"/>
                <w:szCs w:val="16"/>
              </w:rPr>
              <w:t>29,25</w:t>
            </w:r>
          </w:p>
        </w:tc>
        <w:tc>
          <w:tcPr>
            <w:tcW w:w="941" w:type="dxa"/>
            <w:noWrap/>
            <w:vAlign w:val="bottom"/>
            <w:hideMark/>
          </w:tcPr>
          <w:p w14:paraId="7B8C818C" w14:textId="7FED86CE" w:rsidR="005B0D94" w:rsidRPr="00CA7385" w:rsidRDefault="005B0D94" w:rsidP="005B0D94">
            <w:pPr>
              <w:jc w:val="right"/>
              <w:rPr>
                <w:rFonts w:ascii="Arial" w:hAnsi="Arial" w:cs="Arial"/>
                <w:sz w:val="16"/>
                <w:szCs w:val="16"/>
              </w:rPr>
            </w:pPr>
            <w:r w:rsidRPr="00CA7385">
              <w:rPr>
                <w:rFonts w:ascii="Arial" w:hAnsi="Arial" w:cs="Arial"/>
                <w:sz w:val="16"/>
                <w:szCs w:val="16"/>
              </w:rPr>
              <w:t>2.925,00</w:t>
            </w:r>
          </w:p>
        </w:tc>
      </w:tr>
      <w:tr w:rsidR="00CA7385" w:rsidRPr="00CA7385" w14:paraId="2E2B2ECE" w14:textId="77777777" w:rsidTr="00511C9D">
        <w:trPr>
          <w:trHeight w:val="20"/>
        </w:trPr>
        <w:tc>
          <w:tcPr>
            <w:tcW w:w="567" w:type="dxa"/>
            <w:noWrap/>
            <w:vAlign w:val="bottom"/>
            <w:hideMark/>
          </w:tcPr>
          <w:p w14:paraId="7A0FF3F9" w14:textId="43E3919F" w:rsidR="005B0D94" w:rsidRPr="00CA7385" w:rsidRDefault="005B0D94" w:rsidP="005B0D94">
            <w:pPr>
              <w:jc w:val="center"/>
              <w:rPr>
                <w:rFonts w:ascii="Arial" w:hAnsi="Arial" w:cs="Arial"/>
                <w:sz w:val="16"/>
                <w:szCs w:val="16"/>
              </w:rPr>
            </w:pPr>
            <w:r w:rsidRPr="00CA7385">
              <w:rPr>
                <w:rFonts w:ascii="Arial" w:hAnsi="Arial" w:cs="Arial"/>
                <w:sz w:val="16"/>
                <w:szCs w:val="16"/>
              </w:rPr>
              <w:t>121</w:t>
            </w:r>
          </w:p>
        </w:tc>
        <w:tc>
          <w:tcPr>
            <w:tcW w:w="1134" w:type="dxa"/>
            <w:noWrap/>
            <w:vAlign w:val="bottom"/>
            <w:hideMark/>
          </w:tcPr>
          <w:p w14:paraId="510F85E7" w14:textId="68EFAB54" w:rsidR="005B0D94" w:rsidRPr="00CA7385" w:rsidRDefault="005B0D94" w:rsidP="005B0D94">
            <w:pPr>
              <w:jc w:val="center"/>
              <w:rPr>
                <w:rFonts w:ascii="Arial" w:hAnsi="Arial" w:cs="Arial"/>
                <w:sz w:val="16"/>
                <w:szCs w:val="16"/>
              </w:rPr>
            </w:pPr>
            <w:r w:rsidRPr="00CA7385">
              <w:rPr>
                <w:rFonts w:ascii="Arial" w:hAnsi="Arial" w:cs="Arial"/>
                <w:sz w:val="16"/>
                <w:szCs w:val="16"/>
              </w:rPr>
              <w:t>001.003.197</w:t>
            </w:r>
          </w:p>
        </w:tc>
        <w:tc>
          <w:tcPr>
            <w:tcW w:w="3686" w:type="dxa"/>
            <w:noWrap/>
            <w:vAlign w:val="bottom"/>
            <w:hideMark/>
          </w:tcPr>
          <w:p w14:paraId="5B90BEDD" w14:textId="6E0F3EB3"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LIMPADOR INSTANTANEO TIPO MULTIUSO 500 ML: LIMPADOR DE USO GERAL, TIPO MULTIUSO, INDICADO PARA LIMPEZA DE SUPERFFCIES LAVAVEIS, REMOVENDO SUJEIRAS, GORDURAS E MANCHAS. FORMULACAO ADEQUADA PARA USO DOMESTICO E INSTITUCIONAL, COM ACAO EFICIENTE NA LIMPEZA, SEM DEIXAR RESIDUOS EXCESSIVOS. PRODUTO ACONDICIONADO EM FRASCO PLASTICO RESISTENTE, COM TAMPA OU SISTEMA DE FECHAMENTO ADEQUADO, CONTENDO 500 ML, COM ROTULO CONTENDO </w:t>
            </w:r>
            <w:r w:rsidRPr="00CA7385">
              <w:rPr>
                <w:rFonts w:ascii="Arial" w:hAnsi="Arial" w:cs="Arial"/>
                <w:sz w:val="16"/>
                <w:szCs w:val="16"/>
              </w:rPr>
              <w:lastRenderedPageBreak/>
              <w:t>INFORMACOES DO FABRICANTE, COMPOSICAO, MODO DE USO, PRECAUCOES, LATE, DATA DE FABRICACAO E VALIDADE. EMBALAGEM DE FORNECIMENTO: CAIXA CONTENDO 12 FRASCOS DE 500 ML. PRODUTO REGULARIZADO PERANTE OS ORGAOS COMPETENTES, QUANDO APLICAVEL. MARCAS DE REFERENCIA: VEJA, YPE, CIF OU EQUIVALENTE DE QUALIDADE IGUAL OU SUPERIOR.</w:t>
            </w:r>
          </w:p>
        </w:tc>
        <w:tc>
          <w:tcPr>
            <w:tcW w:w="992" w:type="dxa"/>
            <w:noWrap/>
            <w:vAlign w:val="bottom"/>
            <w:hideMark/>
          </w:tcPr>
          <w:p w14:paraId="5528CDA0" w14:textId="4CCE331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CAIXA</w:t>
            </w:r>
          </w:p>
        </w:tc>
        <w:tc>
          <w:tcPr>
            <w:tcW w:w="851" w:type="dxa"/>
            <w:noWrap/>
            <w:vAlign w:val="bottom"/>
            <w:hideMark/>
          </w:tcPr>
          <w:p w14:paraId="19655CA0" w14:textId="5E8D74E3"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609F365F" w14:textId="2A427F6E" w:rsidR="005B0D94" w:rsidRPr="00CA7385" w:rsidRDefault="005B0D94" w:rsidP="005B0D94">
            <w:pPr>
              <w:jc w:val="right"/>
              <w:rPr>
                <w:rFonts w:ascii="Arial" w:hAnsi="Arial" w:cs="Arial"/>
                <w:sz w:val="16"/>
                <w:szCs w:val="16"/>
              </w:rPr>
            </w:pPr>
            <w:r w:rsidRPr="00CA7385">
              <w:rPr>
                <w:rFonts w:ascii="Arial" w:hAnsi="Arial" w:cs="Arial"/>
                <w:sz w:val="16"/>
                <w:szCs w:val="16"/>
              </w:rPr>
              <w:t>65,43</w:t>
            </w:r>
          </w:p>
        </w:tc>
        <w:tc>
          <w:tcPr>
            <w:tcW w:w="941" w:type="dxa"/>
            <w:noWrap/>
            <w:vAlign w:val="bottom"/>
            <w:hideMark/>
          </w:tcPr>
          <w:p w14:paraId="56F5C8F4" w14:textId="521A53CE" w:rsidR="005B0D94" w:rsidRPr="00CA7385" w:rsidRDefault="005B0D94" w:rsidP="005B0D94">
            <w:pPr>
              <w:jc w:val="right"/>
              <w:rPr>
                <w:rFonts w:ascii="Arial" w:hAnsi="Arial" w:cs="Arial"/>
                <w:sz w:val="16"/>
                <w:szCs w:val="16"/>
              </w:rPr>
            </w:pPr>
            <w:r w:rsidRPr="00CA7385">
              <w:rPr>
                <w:rFonts w:ascii="Arial" w:hAnsi="Arial" w:cs="Arial"/>
                <w:sz w:val="16"/>
                <w:szCs w:val="16"/>
              </w:rPr>
              <w:t>6.543,00</w:t>
            </w:r>
          </w:p>
        </w:tc>
      </w:tr>
      <w:tr w:rsidR="00CA7385" w:rsidRPr="00CA7385" w14:paraId="377AB855" w14:textId="77777777" w:rsidTr="00511C9D">
        <w:trPr>
          <w:trHeight w:val="20"/>
        </w:trPr>
        <w:tc>
          <w:tcPr>
            <w:tcW w:w="567" w:type="dxa"/>
            <w:noWrap/>
            <w:vAlign w:val="bottom"/>
            <w:hideMark/>
          </w:tcPr>
          <w:p w14:paraId="49AF5978" w14:textId="4BA971BE" w:rsidR="005B0D94" w:rsidRPr="00CA7385" w:rsidRDefault="005B0D94" w:rsidP="005B0D94">
            <w:pPr>
              <w:jc w:val="center"/>
              <w:rPr>
                <w:rFonts w:ascii="Arial" w:hAnsi="Arial" w:cs="Arial"/>
                <w:sz w:val="16"/>
                <w:szCs w:val="16"/>
              </w:rPr>
            </w:pPr>
            <w:r w:rsidRPr="00CA7385">
              <w:rPr>
                <w:rFonts w:ascii="Arial" w:hAnsi="Arial" w:cs="Arial"/>
                <w:sz w:val="16"/>
                <w:szCs w:val="16"/>
              </w:rPr>
              <w:t>122</w:t>
            </w:r>
          </w:p>
        </w:tc>
        <w:tc>
          <w:tcPr>
            <w:tcW w:w="1134" w:type="dxa"/>
            <w:noWrap/>
            <w:vAlign w:val="bottom"/>
            <w:hideMark/>
          </w:tcPr>
          <w:p w14:paraId="6708391E" w14:textId="6A26FAB7" w:rsidR="005B0D94" w:rsidRPr="00CA7385" w:rsidRDefault="005B0D94" w:rsidP="005B0D94">
            <w:pPr>
              <w:jc w:val="center"/>
              <w:rPr>
                <w:rFonts w:ascii="Arial" w:hAnsi="Arial" w:cs="Arial"/>
                <w:sz w:val="16"/>
                <w:szCs w:val="16"/>
              </w:rPr>
            </w:pPr>
            <w:r w:rsidRPr="00CA7385">
              <w:rPr>
                <w:rFonts w:ascii="Arial" w:hAnsi="Arial" w:cs="Arial"/>
                <w:sz w:val="16"/>
                <w:szCs w:val="16"/>
              </w:rPr>
              <w:t>001.003.198</w:t>
            </w:r>
          </w:p>
        </w:tc>
        <w:tc>
          <w:tcPr>
            <w:tcW w:w="3686" w:type="dxa"/>
            <w:noWrap/>
            <w:vAlign w:val="bottom"/>
            <w:hideMark/>
          </w:tcPr>
          <w:p w14:paraId="41841CA6" w14:textId="73FC6F0F" w:rsidR="005B0D94" w:rsidRPr="00CA7385" w:rsidRDefault="005B0D94" w:rsidP="005B0D94">
            <w:pPr>
              <w:jc w:val="both"/>
              <w:rPr>
                <w:rFonts w:ascii="Arial" w:hAnsi="Arial" w:cs="Arial"/>
                <w:sz w:val="16"/>
                <w:szCs w:val="16"/>
              </w:rPr>
            </w:pPr>
            <w:r w:rsidRPr="00CA7385">
              <w:rPr>
                <w:rFonts w:ascii="Arial" w:hAnsi="Arial" w:cs="Arial"/>
                <w:sz w:val="16"/>
                <w:szCs w:val="16"/>
              </w:rPr>
              <w:t>LIMPADOR PERFUMADO 2 LITROS: LIMPADOR LIQUIDO PERFUMADO PARA LIMPEZA GERAL DE PISOS, AZULEJOS, SUPERFICIES LAVAVEIS E DEMAIS AMBIENTES, COM ACAO DE LIMPEZA E FRAGRANCIA AGRADAVEL E DURADOURA. PRODUTO COM FORMULACAO ADEQUADA PARA USO DOMESTICO E INSTITUCIONAL, SEM DEIXAR RESIDUOS EXCESSIVOS.ACONDICIONADO EM GALAO PLASTICO RESISTENTE, COM TAMPA DE FECHAMENTO SEGURO, CONTENDO 2 LITROS, COM ROTULO CONTENDO INFORMACOES DO FABRICANTE, COMPOSICAO, MODO DE USO, PRECAUCOES, LOTE, DATA DE FABRICACAO E VALIDADE. EMBALAGEM DE FORNECIMENTO: CAIXA CONTENDO 6 GALOES DE 2 LITROS. PRODUTO REGULARIZADO PERANTE OS ORGAOS COMPETENTES, QUANDO APLICAVEL. MARCAS DE REFERENCIA: VEJA, YPE, PINHO SOL OU EQUIVALENTE DE QUALIDADE IGUAL OU SUPERIOR.</w:t>
            </w:r>
          </w:p>
        </w:tc>
        <w:tc>
          <w:tcPr>
            <w:tcW w:w="992" w:type="dxa"/>
            <w:noWrap/>
            <w:vAlign w:val="bottom"/>
            <w:hideMark/>
          </w:tcPr>
          <w:p w14:paraId="6E672F82" w14:textId="71753654"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079680A5" w14:textId="25F6BB87"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33D1FB81" w14:textId="59ADF563" w:rsidR="005B0D94" w:rsidRPr="00CA7385" w:rsidRDefault="005B0D94" w:rsidP="005B0D94">
            <w:pPr>
              <w:jc w:val="right"/>
              <w:rPr>
                <w:rFonts w:ascii="Arial" w:hAnsi="Arial" w:cs="Arial"/>
                <w:sz w:val="16"/>
                <w:szCs w:val="16"/>
              </w:rPr>
            </w:pPr>
            <w:r w:rsidRPr="00CA7385">
              <w:rPr>
                <w:rFonts w:ascii="Arial" w:hAnsi="Arial" w:cs="Arial"/>
                <w:sz w:val="16"/>
                <w:szCs w:val="16"/>
              </w:rPr>
              <w:t>52,02</w:t>
            </w:r>
          </w:p>
        </w:tc>
        <w:tc>
          <w:tcPr>
            <w:tcW w:w="941" w:type="dxa"/>
            <w:noWrap/>
            <w:vAlign w:val="bottom"/>
            <w:hideMark/>
          </w:tcPr>
          <w:p w14:paraId="19AA5B3B" w14:textId="3365781A" w:rsidR="005B0D94" w:rsidRPr="00CA7385" w:rsidRDefault="005B0D94" w:rsidP="005B0D94">
            <w:pPr>
              <w:jc w:val="right"/>
              <w:rPr>
                <w:rFonts w:ascii="Arial" w:hAnsi="Arial" w:cs="Arial"/>
                <w:sz w:val="16"/>
                <w:szCs w:val="16"/>
              </w:rPr>
            </w:pPr>
            <w:r w:rsidRPr="00CA7385">
              <w:rPr>
                <w:rFonts w:ascii="Arial" w:hAnsi="Arial" w:cs="Arial"/>
                <w:sz w:val="16"/>
                <w:szCs w:val="16"/>
              </w:rPr>
              <w:t>7.803,00</w:t>
            </w:r>
          </w:p>
        </w:tc>
      </w:tr>
      <w:tr w:rsidR="00CA7385" w:rsidRPr="00CA7385" w14:paraId="56CBDC9E" w14:textId="77777777" w:rsidTr="00511C9D">
        <w:trPr>
          <w:trHeight w:val="20"/>
        </w:trPr>
        <w:tc>
          <w:tcPr>
            <w:tcW w:w="567" w:type="dxa"/>
            <w:noWrap/>
            <w:vAlign w:val="bottom"/>
            <w:hideMark/>
          </w:tcPr>
          <w:p w14:paraId="79FE5CCF" w14:textId="38D313CF" w:rsidR="005B0D94" w:rsidRPr="00CA7385" w:rsidRDefault="005B0D94" w:rsidP="005B0D94">
            <w:pPr>
              <w:jc w:val="center"/>
              <w:rPr>
                <w:rFonts w:ascii="Arial" w:hAnsi="Arial" w:cs="Arial"/>
                <w:sz w:val="16"/>
                <w:szCs w:val="16"/>
              </w:rPr>
            </w:pPr>
            <w:r w:rsidRPr="00CA7385">
              <w:rPr>
                <w:rFonts w:ascii="Arial" w:hAnsi="Arial" w:cs="Arial"/>
                <w:sz w:val="16"/>
                <w:szCs w:val="16"/>
              </w:rPr>
              <w:t>123</w:t>
            </w:r>
          </w:p>
        </w:tc>
        <w:tc>
          <w:tcPr>
            <w:tcW w:w="1134" w:type="dxa"/>
            <w:noWrap/>
            <w:vAlign w:val="bottom"/>
            <w:hideMark/>
          </w:tcPr>
          <w:p w14:paraId="2E3B596D" w14:textId="1991E512" w:rsidR="005B0D94" w:rsidRPr="00CA7385" w:rsidRDefault="005B0D94" w:rsidP="005B0D94">
            <w:pPr>
              <w:jc w:val="center"/>
              <w:rPr>
                <w:rFonts w:ascii="Arial" w:hAnsi="Arial" w:cs="Arial"/>
                <w:sz w:val="16"/>
                <w:szCs w:val="16"/>
              </w:rPr>
            </w:pPr>
            <w:r w:rsidRPr="00CA7385">
              <w:rPr>
                <w:rFonts w:ascii="Arial" w:hAnsi="Arial" w:cs="Arial"/>
                <w:sz w:val="16"/>
                <w:szCs w:val="16"/>
              </w:rPr>
              <w:t>001.003.199</w:t>
            </w:r>
          </w:p>
        </w:tc>
        <w:tc>
          <w:tcPr>
            <w:tcW w:w="3686" w:type="dxa"/>
            <w:noWrap/>
            <w:vAlign w:val="bottom"/>
            <w:hideMark/>
          </w:tcPr>
          <w:p w14:paraId="35E2778D" w14:textId="39AFF6EF"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LIMPA-PEDRAS - 5 LITROS: LIMPADOR LIQUIDO CONCENTRADO DESTINADO A LIMPEZA DE PEDRAS, PISOS RUSTICOS, CALCADAS, PISOS CIMENTICIOS, REVESTIMENTOS EXTERNOS E DEMAIS SUPERFICIES COMPATFVEIS, COM ELEVADA CAPADDADE DE REMOCAO DE SUJEIRAS IMPREGNADAS, RESIDUOS MINERAIS, EFLORESCENDAS, INCRUSTACOES E MANCHAS PROVENIENTES DE INTEMPERIES. DEVERA PERMITIR DILUICAO CONFORME ORIENTACAO DO FABRICANTE, APRESENTANDO FORMULACAO HOMOGENEA, ESTAVEL, LIVRE DE SEPARACAO DE FASES OU PARTICULAS ESTRANHAS, COM ACAO EFIDENTE E FADL ENXAGUE, SEM COMPROMETER A INTEGRIDADE DAS SUPERFICIES PARA AS QUAIS FOR INDICADO QUANDO UTILIZADO CONFORME AS INSTRUCES DE USO. 0 ROTULO DEVERA CONTER INDICACAO DAS SUPERFIDES COMPATIVEIS E INCOMPATIVEIS, MODO DE APLICACAO, DILUICAO, RENDIMENTO, TEMPO DE ACAO, PRECAUCOES DE USO E EQUIPAMENTOS DE PROTECAO INDIVIDUAL RECOMENDADOS.PRODUTO REGULARIZADO JUNTA A ANVISA, QUANDO APLICAVEL, EM  CONFORMIDADE COM A LEGISLACAO SANITARIA VIGENTE. ACONDIDONADO EM GALAO PLASTICO RESISTENTE CONTENDO 5 LITROS, COM TAMPA, LACRE DE SEGURANCA E VEDACAO CONTRA VAZAMENTOS, CONTENDO IDENTIFICACAO DO FABRICANTE, COMPOSICAO, LOTE, DATA DE FABRICACAO, VALIDADE E DEMAIS </w:t>
            </w:r>
            <w:r w:rsidRPr="00CA7385">
              <w:rPr>
                <w:rFonts w:ascii="Arial" w:hAnsi="Arial" w:cs="Arial"/>
                <w:sz w:val="16"/>
                <w:szCs w:val="16"/>
              </w:rPr>
              <w:lastRenderedPageBreak/>
              <w:t>INFORMACOES EXIGIDAS PELA LEGISLACAO. FABRICANTE E MARCA DEVERAO SER INFORMADOS NA PROPOSTA. MARCAS DE REFERENDA: SPARTAN, START, AUDAX, BECKER OU EQUIVALENTE/SIMILAR OU DE QUALIDADE SUPERIOR.</w:t>
            </w:r>
          </w:p>
        </w:tc>
        <w:tc>
          <w:tcPr>
            <w:tcW w:w="992" w:type="dxa"/>
            <w:noWrap/>
            <w:vAlign w:val="bottom"/>
            <w:hideMark/>
          </w:tcPr>
          <w:p w14:paraId="48B6139E" w14:textId="71D65EF0"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0C1B6EEA" w14:textId="04AD54E1"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137ACAAC" w14:textId="2CCC8FB7" w:rsidR="005B0D94" w:rsidRPr="00CA7385" w:rsidRDefault="005B0D94" w:rsidP="005B0D94">
            <w:pPr>
              <w:jc w:val="right"/>
              <w:rPr>
                <w:rFonts w:ascii="Arial" w:hAnsi="Arial" w:cs="Arial"/>
                <w:sz w:val="16"/>
                <w:szCs w:val="16"/>
              </w:rPr>
            </w:pPr>
            <w:r w:rsidRPr="00CA7385">
              <w:rPr>
                <w:rFonts w:ascii="Arial" w:hAnsi="Arial" w:cs="Arial"/>
                <w:sz w:val="16"/>
                <w:szCs w:val="16"/>
              </w:rPr>
              <w:t>64,26</w:t>
            </w:r>
          </w:p>
        </w:tc>
        <w:tc>
          <w:tcPr>
            <w:tcW w:w="941" w:type="dxa"/>
            <w:noWrap/>
            <w:vAlign w:val="bottom"/>
            <w:hideMark/>
          </w:tcPr>
          <w:p w14:paraId="68BDDCC8" w14:textId="555F3B32" w:rsidR="005B0D94" w:rsidRPr="00CA7385" w:rsidRDefault="005B0D94" w:rsidP="005B0D94">
            <w:pPr>
              <w:jc w:val="right"/>
              <w:rPr>
                <w:rFonts w:ascii="Arial" w:hAnsi="Arial" w:cs="Arial"/>
                <w:sz w:val="16"/>
                <w:szCs w:val="16"/>
              </w:rPr>
            </w:pPr>
            <w:r w:rsidRPr="00CA7385">
              <w:rPr>
                <w:rFonts w:ascii="Arial" w:hAnsi="Arial" w:cs="Arial"/>
                <w:sz w:val="16"/>
                <w:szCs w:val="16"/>
              </w:rPr>
              <w:t>1.606,50</w:t>
            </w:r>
          </w:p>
        </w:tc>
      </w:tr>
      <w:tr w:rsidR="00CA7385" w:rsidRPr="00CA7385" w14:paraId="2D91D7CE" w14:textId="77777777" w:rsidTr="00511C9D">
        <w:trPr>
          <w:trHeight w:val="20"/>
        </w:trPr>
        <w:tc>
          <w:tcPr>
            <w:tcW w:w="567" w:type="dxa"/>
            <w:noWrap/>
            <w:vAlign w:val="bottom"/>
            <w:hideMark/>
          </w:tcPr>
          <w:p w14:paraId="65DB6BD1" w14:textId="5148695F" w:rsidR="005B0D94" w:rsidRPr="00CA7385" w:rsidRDefault="005B0D94" w:rsidP="005B0D94">
            <w:pPr>
              <w:jc w:val="center"/>
              <w:rPr>
                <w:rFonts w:ascii="Arial" w:hAnsi="Arial" w:cs="Arial"/>
                <w:sz w:val="16"/>
                <w:szCs w:val="16"/>
              </w:rPr>
            </w:pPr>
            <w:r w:rsidRPr="00CA7385">
              <w:rPr>
                <w:rFonts w:ascii="Arial" w:hAnsi="Arial" w:cs="Arial"/>
                <w:sz w:val="16"/>
                <w:szCs w:val="16"/>
              </w:rPr>
              <w:t>124</w:t>
            </w:r>
          </w:p>
        </w:tc>
        <w:tc>
          <w:tcPr>
            <w:tcW w:w="1134" w:type="dxa"/>
            <w:noWrap/>
            <w:vAlign w:val="bottom"/>
            <w:hideMark/>
          </w:tcPr>
          <w:p w14:paraId="2DC429A3" w14:textId="19078CB0" w:rsidR="005B0D94" w:rsidRPr="00CA7385" w:rsidRDefault="005B0D94" w:rsidP="005B0D94">
            <w:pPr>
              <w:jc w:val="center"/>
              <w:rPr>
                <w:rFonts w:ascii="Arial" w:hAnsi="Arial" w:cs="Arial"/>
                <w:sz w:val="16"/>
                <w:szCs w:val="16"/>
              </w:rPr>
            </w:pPr>
            <w:r w:rsidRPr="00CA7385">
              <w:rPr>
                <w:rFonts w:ascii="Arial" w:hAnsi="Arial" w:cs="Arial"/>
                <w:sz w:val="16"/>
                <w:szCs w:val="16"/>
              </w:rPr>
              <w:t>001.003.200</w:t>
            </w:r>
          </w:p>
        </w:tc>
        <w:tc>
          <w:tcPr>
            <w:tcW w:w="3686" w:type="dxa"/>
            <w:noWrap/>
            <w:vAlign w:val="bottom"/>
            <w:hideMark/>
          </w:tcPr>
          <w:p w14:paraId="597E1D97" w14:textId="3F1BC8F3" w:rsidR="005B0D94" w:rsidRPr="00CA7385" w:rsidRDefault="005B0D94" w:rsidP="005B0D94">
            <w:pPr>
              <w:jc w:val="both"/>
              <w:rPr>
                <w:rFonts w:ascii="Arial" w:hAnsi="Arial" w:cs="Arial"/>
                <w:sz w:val="16"/>
                <w:szCs w:val="16"/>
              </w:rPr>
            </w:pPr>
            <w:r w:rsidRPr="00CA7385">
              <w:rPr>
                <w:rFonts w:ascii="Arial" w:hAnsi="Arial" w:cs="Arial"/>
                <w:sz w:val="16"/>
                <w:szCs w:val="16"/>
              </w:rPr>
              <w:t>LUSTRA MOVEIS 500 ML: PRODUTO DESTINADO A LIMPEZA, CONSERVACAO E LUSTRO DE MOVEIS E SUPERFFCIES DE MADEIRA, MDF, LAMINADOS E MATERIAIS SIMILARES, PROPORCIONANDO BRILHO E PROTECAO, COM FRAGRANDA AGRADAVEL. FORMULACAO ADEQUADA PARA USO DOMESTICO E INSTITUCIONAL, SEM DEIXAR EXCESSO DE RESIDUOS OU ASPECTO ENGORDURADO. ACONDICIONADO EM FRASCO PLASTICO RESISTENTE, CONTENDO 500 ML, COM TAMPA OU SISTEMA DE FECHAMENTO SEGURO E ROTULO CONTENDO INFORMACOES DO FABRICANTE, COMPOSICAO, MODO DE USO, PRECAUCOES, LOTE, DATA DE FABRICACAO E VALIDADE. EMBALAGEM DE FORNECIMENTO: CAIXA CONTENDO 12 FRASCOS DE 500 ML. PRODUTO REGULARIZADO PERANTE OS ORGAOS COMPETENTES, QUANDO APLICAVEL. MARCAS DE REFERENDA: POLIFLOR, BRAVO, YPE OU EQUIVALENTE DE QUALIDADE IGUAL OU SUPERIOR.</w:t>
            </w:r>
          </w:p>
        </w:tc>
        <w:tc>
          <w:tcPr>
            <w:tcW w:w="992" w:type="dxa"/>
            <w:noWrap/>
            <w:vAlign w:val="bottom"/>
            <w:hideMark/>
          </w:tcPr>
          <w:p w14:paraId="41C7A4F8" w14:textId="134AAF4A" w:rsidR="005B0D94" w:rsidRPr="00CA7385" w:rsidRDefault="005B0D94" w:rsidP="005B0D94">
            <w:pPr>
              <w:jc w:val="center"/>
              <w:rPr>
                <w:rFonts w:ascii="Arial" w:hAnsi="Arial" w:cs="Arial"/>
                <w:sz w:val="16"/>
                <w:szCs w:val="16"/>
              </w:rPr>
            </w:pPr>
            <w:r w:rsidRPr="00CA7385">
              <w:rPr>
                <w:rFonts w:ascii="Arial" w:hAnsi="Arial" w:cs="Arial"/>
                <w:sz w:val="16"/>
                <w:szCs w:val="16"/>
              </w:rPr>
              <w:t>CAIXA</w:t>
            </w:r>
          </w:p>
        </w:tc>
        <w:tc>
          <w:tcPr>
            <w:tcW w:w="851" w:type="dxa"/>
            <w:noWrap/>
            <w:vAlign w:val="bottom"/>
            <w:hideMark/>
          </w:tcPr>
          <w:p w14:paraId="231090BE" w14:textId="55F8B3ED"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D8D89E9" w14:textId="563517BE" w:rsidR="005B0D94" w:rsidRPr="00CA7385" w:rsidRDefault="005B0D94" w:rsidP="005B0D94">
            <w:pPr>
              <w:jc w:val="right"/>
              <w:rPr>
                <w:rFonts w:ascii="Arial" w:hAnsi="Arial" w:cs="Arial"/>
                <w:sz w:val="16"/>
                <w:szCs w:val="16"/>
              </w:rPr>
            </w:pPr>
            <w:r w:rsidRPr="00CA7385">
              <w:rPr>
                <w:rFonts w:ascii="Arial" w:hAnsi="Arial" w:cs="Arial"/>
                <w:sz w:val="16"/>
                <w:szCs w:val="16"/>
              </w:rPr>
              <w:t>16,19</w:t>
            </w:r>
          </w:p>
        </w:tc>
        <w:tc>
          <w:tcPr>
            <w:tcW w:w="941" w:type="dxa"/>
            <w:noWrap/>
            <w:vAlign w:val="bottom"/>
            <w:hideMark/>
          </w:tcPr>
          <w:p w14:paraId="49F09506" w14:textId="26EF9E7C" w:rsidR="005B0D94" w:rsidRPr="00CA7385" w:rsidRDefault="005B0D94" w:rsidP="005B0D94">
            <w:pPr>
              <w:jc w:val="right"/>
              <w:rPr>
                <w:rFonts w:ascii="Arial" w:hAnsi="Arial" w:cs="Arial"/>
                <w:sz w:val="16"/>
                <w:szCs w:val="16"/>
              </w:rPr>
            </w:pPr>
            <w:r w:rsidRPr="00CA7385">
              <w:rPr>
                <w:rFonts w:ascii="Arial" w:hAnsi="Arial" w:cs="Arial"/>
                <w:sz w:val="16"/>
                <w:szCs w:val="16"/>
              </w:rPr>
              <w:t>809,50</w:t>
            </w:r>
          </w:p>
        </w:tc>
      </w:tr>
      <w:tr w:rsidR="00CA7385" w:rsidRPr="00CA7385" w14:paraId="609C3DD8" w14:textId="77777777" w:rsidTr="00511C9D">
        <w:trPr>
          <w:trHeight w:val="20"/>
        </w:trPr>
        <w:tc>
          <w:tcPr>
            <w:tcW w:w="567" w:type="dxa"/>
            <w:noWrap/>
            <w:vAlign w:val="bottom"/>
            <w:hideMark/>
          </w:tcPr>
          <w:p w14:paraId="4F10BE65" w14:textId="779DA956" w:rsidR="005B0D94" w:rsidRPr="00CA7385" w:rsidRDefault="005B0D94" w:rsidP="005B0D94">
            <w:pPr>
              <w:jc w:val="center"/>
              <w:rPr>
                <w:rFonts w:ascii="Arial" w:hAnsi="Arial" w:cs="Arial"/>
                <w:sz w:val="16"/>
                <w:szCs w:val="16"/>
              </w:rPr>
            </w:pPr>
            <w:r w:rsidRPr="00CA7385">
              <w:rPr>
                <w:rFonts w:ascii="Arial" w:hAnsi="Arial" w:cs="Arial"/>
                <w:sz w:val="16"/>
                <w:szCs w:val="16"/>
              </w:rPr>
              <w:t>125</w:t>
            </w:r>
          </w:p>
        </w:tc>
        <w:tc>
          <w:tcPr>
            <w:tcW w:w="1134" w:type="dxa"/>
            <w:noWrap/>
            <w:vAlign w:val="bottom"/>
            <w:hideMark/>
          </w:tcPr>
          <w:p w14:paraId="50650A3F" w14:textId="33E86206" w:rsidR="005B0D94" w:rsidRPr="00CA7385" w:rsidRDefault="005B0D94" w:rsidP="005B0D94">
            <w:pPr>
              <w:jc w:val="center"/>
              <w:rPr>
                <w:rFonts w:ascii="Arial" w:hAnsi="Arial" w:cs="Arial"/>
                <w:sz w:val="16"/>
                <w:szCs w:val="16"/>
              </w:rPr>
            </w:pPr>
            <w:r w:rsidRPr="00CA7385">
              <w:rPr>
                <w:rFonts w:ascii="Arial" w:hAnsi="Arial" w:cs="Arial"/>
                <w:sz w:val="16"/>
                <w:szCs w:val="16"/>
              </w:rPr>
              <w:t>001.003.201</w:t>
            </w:r>
          </w:p>
        </w:tc>
        <w:tc>
          <w:tcPr>
            <w:tcW w:w="3686" w:type="dxa"/>
            <w:noWrap/>
            <w:vAlign w:val="bottom"/>
            <w:hideMark/>
          </w:tcPr>
          <w:p w14:paraId="4F46FFC2" w14:textId="1D75E393" w:rsidR="005B0D94" w:rsidRPr="00CA7385" w:rsidRDefault="005B0D94" w:rsidP="005B0D94">
            <w:pPr>
              <w:jc w:val="both"/>
              <w:rPr>
                <w:rFonts w:ascii="Arial" w:hAnsi="Arial" w:cs="Arial"/>
                <w:sz w:val="16"/>
                <w:szCs w:val="16"/>
              </w:rPr>
            </w:pPr>
            <w:r w:rsidRPr="00CA7385">
              <w:rPr>
                <w:rFonts w:ascii="Arial" w:hAnsi="Arial" w:cs="Arial"/>
                <w:sz w:val="16"/>
                <w:szCs w:val="16"/>
              </w:rPr>
              <w:t>MEXEDOR DESCART.A.VEL DE MADEIRA PARA BEBIDAS: MEXEDOR DESCARTAVEL CONFECCIONADO EM MADEIRA NATURAL, LISA, RESISTENTE, ATOXICA E PROPRIA PARA CANTATA COM ALIMENTOS E BEBIDAS, DESTINADO AO PREPARO E MISTURA DE CAFES, CHAS, DRINKS E DEMAIS BEBIDAS. DEVERA POSSUIR SUPERFFCIE UNIFORME, SEM FARPAS, RACHADURAS, REBARBAS, MOFO, MANCHAS OU QUAISQUER DEFEITOS QUE COMPROMETAM SUA UTILIZACAO. DIMENSOES APROXIMADAS DE 140 MM DE COMPRIMENTO, 5 A 6 MM DE LARGURA E ESPESSURA MINIMA DE 1,5 MM, PROPORCIONANDO RESISTENCIA AO USO SEM QUEBRA OU LASCAMENTO. PRODUTO DE USO UNICO, ACONDICIONADO EM EMBALAGEM LACRADA CONTENDO NO MFNIMO 500 UNIDADES, IDENTIFICADA COM FABRICANTE, QUANTIDADE, LATE E DEMAIS INFORMACOES EXIGIDAS PELA LEGISLACAO VIGENTE. FABRICANTE E MARCA DEVERAO SER INFORMADOS NA PROPOSTA. MARCAS DE REFERENDA: THEOTO, STRAWPLAST, BOMPACK, TALGE OU EQUIVALENTE/SIMILAR OU DE QUALIDADE SUPERIOR.</w:t>
            </w:r>
          </w:p>
        </w:tc>
        <w:tc>
          <w:tcPr>
            <w:tcW w:w="992" w:type="dxa"/>
            <w:noWrap/>
            <w:vAlign w:val="bottom"/>
            <w:hideMark/>
          </w:tcPr>
          <w:p w14:paraId="1BECCD25" w14:textId="29290CE6"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6686BECF" w14:textId="11918E16"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5A52F825" w14:textId="03DB4347" w:rsidR="005B0D94" w:rsidRPr="00CA7385" w:rsidRDefault="005B0D94" w:rsidP="005B0D94">
            <w:pPr>
              <w:jc w:val="right"/>
              <w:rPr>
                <w:rFonts w:ascii="Arial" w:hAnsi="Arial" w:cs="Arial"/>
                <w:sz w:val="16"/>
                <w:szCs w:val="16"/>
              </w:rPr>
            </w:pPr>
            <w:r w:rsidRPr="00CA7385">
              <w:rPr>
                <w:rFonts w:ascii="Arial" w:hAnsi="Arial" w:cs="Arial"/>
                <w:sz w:val="16"/>
                <w:szCs w:val="16"/>
              </w:rPr>
              <w:t>11,16</w:t>
            </w:r>
          </w:p>
        </w:tc>
        <w:tc>
          <w:tcPr>
            <w:tcW w:w="941" w:type="dxa"/>
            <w:noWrap/>
            <w:vAlign w:val="bottom"/>
            <w:hideMark/>
          </w:tcPr>
          <w:p w14:paraId="3C068154" w14:textId="4D48882E" w:rsidR="005B0D94" w:rsidRPr="00CA7385" w:rsidRDefault="005B0D94" w:rsidP="005B0D94">
            <w:pPr>
              <w:jc w:val="right"/>
              <w:rPr>
                <w:rFonts w:ascii="Arial" w:hAnsi="Arial" w:cs="Arial"/>
                <w:sz w:val="16"/>
                <w:szCs w:val="16"/>
              </w:rPr>
            </w:pPr>
            <w:r w:rsidRPr="00CA7385">
              <w:rPr>
                <w:rFonts w:ascii="Arial" w:hAnsi="Arial" w:cs="Arial"/>
                <w:sz w:val="16"/>
                <w:szCs w:val="16"/>
              </w:rPr>
              <w:t>558,00</w:t>
            </w:r>
          </w:p>
        </w:tc>
      </w:tr>
      <w:tr w:rsidR="00CA7385" w:rsidRPr="00CA7385" w14:paraId="43CCCBB3" w14:textId="77777777" w:rsidTr="00511C9D">
        <w:trPr>
          <w:trHeight w:val="20"/>
        </w:trPr>
        <w:tc>
          <w:tcPr>
            <w:tcW w:w="567" w:type="dxa"/>
            <w:noWrap/>
            <w:vAlign w:val="bottom"/>
            <w:hideMark/>
          </w:tcPr>
          <w:p w14:paraId="64FD6880" w14:textId="10E2AC26" w:rsidR="005B0D94" w:rsidRPr="00CA7385" w:rsidRDefault="005B0D94" w:rsidP="005B0D94">
            <w:pPr>
              <w:jc w:val="center"/>
              <w:rPr>
                <w:rFonts w:ascii="Arial" w:hAnsi="Arial" w:cs="Arial"/>
                <w:sz w:val="16"/>
                <w:szCs w:val="16"/>
              </w:rPr>
            </w:pPr>
            <w:r w:rsidRPr="00CA7385">
              <w:rPr>
                <w:rFonts w:ascii="Arial" w:hAnsi="Arial" w:cs="Arial"/>
                <w:sz w:val="16"/>
                <w:szCs w:val="16"/>
              </w:rPr>
              <w:t>126</w:t>
            </w:r>
          </w:p>
        </w:tc>
        <w:tc>
          <w:tcPr>
            <w:tcW w:w="1134" w:type="dxa"/>
            <w:noWrap/>
            <w:vAlign w:val="bottom"/>
            <w:hideMark/>
          </w:tcPr>
          <w:p w14:paraId="689ED8F4" w14:textId="1CA7C296" w:rsidR="005B0D94" w:rsidRPr="00CA7385" w:rsidRDefault="005B0D94" w:rsidP="005B0D94">
            <w:pPr>
              <w:jc w:val="center"/>
              <w:rPr>
                <w:rFonts w:ascii="Arial" w:hAnsi="Arial" w:cs="Arial"/>
                <w:sz w:val="16"/>
                <w:szCs w:val="16"/>
              </w:rPr>
            </w:pPr>
            <w:r w:rsidRPr="00CA7385">
              <w:rPr>
                <w:rFonts w:ascii="Arial" w:hAnsi="Arial" w:cs="Arial"/>
                <w:sz w:val="16"/>
                <w:szCs w:val="16"/>
              </w:rPr>
              <w:t>001.003.202</w:t>
            </w:r>
          </w:p>
        </w:tc>
        <w:tc>
          <w:tcPr>
            <w:tcW w:w="3686" w:type="dxa"/>
            <w:noWrap/>
            <w:vAlign w:val="bottom"/>
            <w:hideMark/>
          </w:tcPr>
          <w:p w14:paraId="30F5FC68" w14:textId="4FCE412D"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MOP SPRAY: MOP SPRAY DE USO PROFISSIONAL, DESTINADO A LIMPEZA E MANUTENCAO DE PISOS LAVAVEIS COMPATIVEIS, COMPOSTO POR CABO, RESERVATORIO INTEGRADO PARA SOLUCAO DE LIMPEZA, SISTEMA DE PULVERIZACAO POR GATILHO, BASE ARTICULADA E REFIL SUBSTITUFVEL. 0 RESERVATORIO DEVERA POSSUIR CAPADDADE MINIMA DE 500 ML, CONFECCIONADO EM MATERIAL PLASTICO RESISTENTE A PRODUTOS SANEANTES, COM VEDACAO EFIDENTE CONTRA VAZAMENTOS. 0 SISTEMA DE PULVERIZACAO DEVERA PROPORCIONAR JATO UNIFORME E </w:t>
            </w:r>
            <w:r w:rsidRPr="00CA7385">
              <w:rPr>
                <w:rFonts w:ascii="Arial" w:hAnsi="Arial" w:cs="Arial"/>
                <w:sz w:val="16"/>
                <w:szCs w:val="16"/>
              </w:rPr>
              <w:lastRenderedPageBreak/>
              <w:t>ADONAMENTO SUAVE. A BASE DEVERA SER ARTICULADA, COM LARGURA MFNIMA DE 38 CM, PERMITINDO LIMPEZA EM AREAS DE DIFFCIL ACESSO. 0 REFIL DEVERA SER CONFECCIONADO EM MICROFIBRA DE ALTA ABSORCAO, LAVAVEL E REUTILIZAVEL, FIRMEMENTE FIXADO A BASE POR SISTEMA DE ENCAIXE OU VELCRO DE ALTA RESISTENDA. CABO CONFECCIONADO EM ALUMINIO, ACO REVESTIDO OU MATERIAL DE RESISTENDA EQUIVALENTE, COM COMPRIMENTO MINIMO DE 120 CM, PROPORCIONANDO ERGONOMIA E RESISTENCIA AO USO CONTINUO. PRODUTO NOVO, RESISTENTE A UMIDADE E AOS PRODUTOS DE LIMPEZA, COM ACABAMENTO UNIFORME, ISENTO DE REBARBAS, FOLGAS OU DEFEITOS DE FABRICACAO. FABRICANTE E MARCA DEVERAO SER INFORMADOS NA PROPOSTA. MARCAS DE REFERENDA: FLASH LIMP, BETTANIN, BRALIMPIA, PERFECT PRO OU EQUIVALENTE/SIMILAR OU DE QUALIDADE SUPERIOR.</w:t>
            </w:r>
          </w:p>
        </w:tc>
        <w:tc>
          <w:tcPr>
            <w:tcW w:w="992" w:type="dxa"/>
            <w:noWrap/>
            <w:vAlign w:val="bottom"/>
            <w:hideMark/>
          </w:tcPr>
          <w:p w14:paraId="3B084C9E" w14:textId="4B425AF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CJTO</w:t>
            </w:r>
          </w:p>
        </w:tc>
        <w:tc>
          <w:tcPr>
            <w:tcW w:w="851" w:type="dxa"/>
            <w:noWrap/>
            <w:vAlign w:val="bottom"/>
            <w:hideMark/>
          </w:tcPr>
          <w:p w14:paraId="48702629" w14:textId="385A6605"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1174C7CB" w14:textId="06DE8EB2" w:rsidR="005B0D94" w:rsidRPr="00CA7385" w:rsidRDefault="005B0D94" w:rsidP="005B0D94">
            <w:pPr>
              <w:jc w:val="right"/>
              <w:rPr>
                <w:rFonts w:ascii="Arial" w:hAnsi="Arial" w:cs="Arial"/>
                <w:sz w:val="16"/>
                <w:szCs w:val="16"/>
              </w:rPr>
            </w:pPr>
            <w:r w:rsidRPr="00CA7385">
              <w:rPr>
                <w:rFonts w:ascii="Arial" w:hAnsi="Arial" w:cs="Arial"/>
                <w:sz w:val="16"/>
                <w:szCs w:val="16"/>
              </w:rPr>
              <w:t>114,95</w:t>
            </w:r>
          </w:p>
        </w:tc>
        <w:tc>
          <w:tcPr>
            <w:tcW w:w="941" w:type="dxa"/>
            <w:noWrap/>
            <w:vAlign w:val="bottom"/>
            <w:hideMark/>
          </w:tcPr>
          <w:p w14:paraId="48216281" w14:textId="748A27E3" w:rsidR="005B0D94" w:rsidRPr="00CA7385" w:rsidRDefault="005B0D94" w:rsidP="005B0D94">
            <w:pPr>
              <w:jc w:val="right"/>
              <w:rPr>
                <w:rFonts w:ascii="Arial" w:hAnsi="Arial" w:cs="Arial"/>
                <w:sz w:val="16"/>
                <w:szCs w:val="16"/>
              </w:rPr>
            </w:pPr>
            <w:r w:rsidRPr="00CA7385">
              <w:rPr>
                <w:rFonts w:ascii="Arial" w:hAnsi="Arial" w:cs="Arial"/>
                <w:sz w:val="16"/>
                <w:szCs w:val="16"/>
              </w:rPr>
              <w:t>2.873,75</w:t>
            </w:r>
          </w:p>
        </w:tc>
      </w:tr>
      <w:tr w:rsidR="00CA7385" w:rsidRPr="00CA7385" w14:paraId="23A1917A" w14:textId="77777777" w:rsidTr="00511C9D">
        <w:trPr>
          <w:trHeight w:val="20"/>
        </w:trPr>
        <w:tc>
          <w:tcPr>
            <w:tcW w:w="567" w:type="dxa"/>
            <w:noWrap/>
            <w:vAlign w:val="bottom"/>
            <w:hideMark/>
          </w:tcPr>
          <w:p w14:paraId="22AF6DE4" w14:textId="0D6FCC5F" w:rsidR="005B0D94" w:rsidRPr="00CA7385" w:rsidRDefault="005B0D94" w:rsidP="005B0D94">
            <w:pPr>
              <w:jc w:val="center"/>
              <w:rPr>
                <w:rFonts w:ascii="Arial" w:hAnsi="Arial" w:cs="Arial"/>
                <w:sz w:val="16"/>
                <w:szCs w:val="16"/>
              </w:rPr>
            </w:pPr>
            <w:r w:rsidRPr="00CA7385">
              <w:rPr>
                <w:rFonts w:ascii="Arial" w:hAnsi="Arial" w:cs="Arial"/>
                <w:sz w:val="16"/>
                <w:szCs w:val="16"/>
              </w:rPr>
              <w:t>127</w:t>
            </w:r>
          </w:p>
        </w:tc>
        <w:tc>
          <w:tcPr>
            <w:tcW w:w="1134" w:type="dxa"/>
            <w:noWrap/>
            <w:vAlign w:val="bottom"/>
            <w:hideMark/>
          </w:tcPr>
          <w:p w14:paraId="3F1791D4" w14:textId="4028DFF1" w:rsidR="005B0D94" w:rsidRPr="00CA7385" w:rsidRDefault="005B0D94" w:rsidP="005B0D94">
            <w:pPr>
              <w:jc w:val="center"/>
              <w:rPr>
                <w:rFonts w:ascii="Arial" w:hAnsi="Arial" w:cs="Arial"/>
                <w:sz w:val="16"/>
                <w:szCs w:val="16"/>
              </w:rPr>
            </w:pPr>
            <w:r w:rsidRPr="00CA7385">
              <w:rPr>
                <w:rFonts w:ascii="Arial" w:hAnsi="Arial" w:cs="Arial"/>
                <w:sz w:val="16"/>
                <w:szCs w:val="16"/>
              </w:rPr>
              <w:t>001.003.203</w:t>
            </w:r>
          </w:p>
        </w:tc>
        <w:tc>
          <w:tcPr>
            <w:tcW w:w="3686" w:type="dxa"/>
            <w:noWrap/>
            <w:vAlign w:val="bottom"/>
            <w:hideMark/>
          </w:tcPr>
          <w:p w14:paraId="06424F3B" w14:textId="31100C6B" w:rsidR="005B0D94" w:rsidRPr="00CA7385" w:rsidRDefault="005B0D94" w:rsidP="005B0D94">
            <w:pPr>
              <w:jc w:val="both"/>
              <w:rPr>
                <w:rFonts w:ascii="Arial" w:hAnsi="Arial" w:cs="Arial"/>
                <w:sz w:val="16"/>
                <w:szCs w:val="16"/>
              </w:rPr>
            </w:pPr>
            <w:r w:rsidRPr="00CA7385">
              <w:rPr>
                <w:rFonts w:ascii="Arial" w:hAnsi="Arial" w:cs="Arial"/>
                <w:sz w:val="16"/>
                <w:szCs w:val="16"/>
              </w:rPr>
              <w:t>MOP UMIDO PROFISSIONAL: MOP UMIDO DE USO PROFISSIONAL, DESTINADO A LAVAGEM, CONSERVACAO E MANUTENCAO DE PISOS LAVAVEIS COMPATIVEIS. DEVERA SER COMPOSTO POR CABO, ARMACAO, SUPORTE TIPO GARRA OU SISTEMA EQUIVALENTE E REFIL SUBSTITUFVEL, PERMITINDO A TROCA DO REFIL SEM A NECESSIDADE DE SUBSTITUICAO DO CONJUNTO. CABO CONFECCIONADO EM ALUMINIO ANODIZADO, ACO INOXIDAVEL, ACO GALVANIZADO OU MATERIAL DE RESISTENDA EQUIVALENTE, COM COMPRIMENTO MINIMO DE 140 CM, DOTADO DE EMPUNHADURA ERGONOMICA E SISTEMA DE FIXACAO FIRME. 0 REFIL DEVERA SER CONFECCIONADO EM ALGODAO DE ALTA ABSORCAO, MICROFIBRA OU MISTURA DE FIBRAS DE DESEMPENHO EQUIVALENTE OU SUPERIOR, COM PESO MINIMO DE 320 G, ELEVADA CAPACIDADE DE ABSORCAO, RESISTENCIA AO DESGASTE, BAIXO DESPRENDIMENTO DE FIAPOS E COMPATIBILIDADE COM O SUPORTE FORNECIDO. 0 CONJUNTO DEVERA APRESENTAR RESISTENDA AO USO CONTFNUO, AOS PRODUTOS SANEANTES EA UMIDADE, PERMITINDO FACIL HIGIENIZACAO E SUBSTITUICAO DO REFIL. PRODUTO NOVO, COM ACABAMENTO UNIFORME, ISENTO DE REBARBAS, DEFORMACOE OU DEFEITOS DE FABRICACAO. FABRICANTE E MARCA DEVERAO SER INFORMADOS NA PROPOSTA. MARCAS DE REFERENDA: BRALIMPIA, BETTANIN, PERFECT PRO, RUBBERMAID OU EQUIVALENTE/SIMILAR OU DE QUALIDADE SUPERIOR.</w:t>
            </w:r>
          </w:p>
        </w:tc>
        <w:tc>
          <w:tcPr>
            <w:tcW w:w="992" w:type="dxa"/>
            <w:noWrap/>
            <w:vAlign w:val="bottom"/>
            <w:hideMark/>
          </w:tcPr>
          <w:p w14:paraId="73A867E6" w14:textId="0D0167D3" w:rsidR="005B0D94" w:rsidRPr="00CA7385" w:rsidRDefault="005B0D94" w:rsidP="005B0D94">
            <w:pPr>
              <w:jc w:val="center"/>
              <w:rPr>
                <w:rFonts w:ascii="Arial" w:hAnsi="Arial" w:cs="Arial"/>
                <w:sz w:val="16"/>
                <w:szCs w:val="16"/>
              </w:rPr>
            </w:pPr>
            <w:r w:rsidRPr="00CA7385">
              <w:rPr>
                <w:rFonts w:ascii="Arial" w:hAnsi="Arial" w:cs="Arial"/>
                <w:sz w:val="16"/>
                <w:szCs w:val="16"/>
              </w:rPr>
              <w:t>CJTO</w:t>
            </w:r>
          </w:p>
        </w:tc>
        <w:tc>
          <w:tcPr>
            <w:tcW w:w="851" w:type="dxa"/>
            <w:noWrap/>
            <w:vAlign w:val="bottom"/>
            <w:hideMark/>
          </w:tcPr>
          <w:p w14:paraId="1EA6E801" w14:textId="25E9D342"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041F352D" w14:textId="21C9BAE8" w:rsidR="005B0D94" w:rsidRPr="00CA7385" w:rsidRDefault="005B0D94" w:rsidP="005B0D94">
            <w:pPr>
              <w:jc w:val="right"/>
              <w:rPr>
                <w:rFonts w:ascii="Arial" w:hAnsi="Arial" w:cs="Arial"/>
                <w:sz w:val="16"/>
                <w:szCs w:val="16"/>
              </w:rPr>
            </w:pPr>
            <w:r w:rsidRPr="00CA7385">
              <w:rPr>
                <w:rFonts w:ascii="Arial" w:hAnsi="Arial" w:cs="Arial"/>
                <w:sz w:val="16"/>
                <w:szCs w:val="16"/>
              </w:rPr>
              <w:t>119,53</w:t>
            </w:r>
          </w:p>
        </w:tc>
        <w:tc>
          <w:tcPr>
            <w:tcW w:w="941" w:type="dxa"/>
            <w:noWrap/>
            <w:vAlign w:val="bottom"/>
            <w:hideMark/>
          </w:tcPr>
          <w:p w14:paraId="3C47A569" w14:textId="4495F454" w:rsidR="005B0D94" w:rsidRPr="00CA7385" w:rsidRDefault="005B0D94" w:rsidP="005B0D94">
            <w:pPr>
              <w:jc w:val="right"/>
              <w:rPr>
                <w:rFonts w:ascii="Arial" w:hAnsi="Arial" w:cs="Arial"/>
                <w:sz w:val="16"/>
                <w:szCs w:val="16"/>
              </w:rPr>
            </w:pPr>
            <w:r w:rsidRPr="00CA7385">
              <w:rPr>
                <w:rFonts w:ascii="Arial" w:hAnsi="Arial" w:cs="Arial"/>
                <w:sz w:val="16"/>
                <w:szCs w:val="16"/>
              </w:rPr>
              <w:t>2.988,25</w:t>
            </w:r>
          </w:p>
        </w:tc>
      </w:tr>
      <w:tr w:rsidR="00CA7385" w:rsidRPr="00CA7385" w14:paraId="75F5AB51" w14:textId="77777777" w:rsidTr="00511C9D">
        <w:trPr>
          <w:trHeight w:val="20"/>
        </w:trPr>
        <w:tc>
          <w:tcPr>
            <w:tcW w:w="567" w:type="dxa"/>
            <w:noWrap/>
            <w:vAlign w:val="bottom"/>
            <w:hideMark/>
          </w:tcPr>
          <w:p w14:paraId="0856B11E" w14:textId="53156D09" w:rsidR="005B0D94" w:rsidRPr="00CA7385" w:rsidRDefault="005B0D94" w:rsidP="005B0D94">
            <w:pPr>
              <w:jc w:val="center"/>
              <w:rPr>
                <w:rFonts w:ascii="Arial" w:hAnsi="Arial" w:cs="Arial"/>
                <w:sz w:val="16"/>
                <w:szCs w:val="16"/>
              </w:rPr>
            </w:pPr>
            <w:r w:rsidRPr="00CA7385">
              <w:rPr>
                <w:rFonts w:ascii="Arial" w:hAnsi="Arial" w:cs="Arial"/>
                <w:sz w:val="16"/>
                <w:szCs w:val="16"/>
              </w:rPr>
              <w:t>128</w:t>
            </w:r>
          </w:p>
        </w:tc>
        <w:tc>
          <w:tcPr>
            <w:tcW w:w="1134" w:type="dxa"/>
            <w:noWrap/>
            <w:vAlign w:val="bottom"/>
            <w:hideMark/>
          </w:tcPr>
          <w:p w14:paraId="00D57D6E" w14:textId="6A3F898A" w:rsidR="005B0D94" w:rsidRPr="00CA7385" w:rsidRDefault="005B0D94" w:rsidP="005B0D94">
            <w:pPr>
              <w:jc w:val="center"/>
              <w:rPr>
                <w:rFonts w:ascii="Arial" w:hAnsi="Arial" w:cs="Arial"/>
                <w:sz w:val="16"/>
                <w:szCs w:val="16"/>
              </w:rPr>
            </w:pPr>
            <w:r w:rsidRPr="00CA7385">
              <w:rPr>
                <w:rFonts w:ascii="Arial" w:hAnsi="Arial" w:cs="Arial"/>
                <w:sz w:val="16"/>
                <w:szCs w:val="16"/>
              </w:rPr>
              <w:t>001.003.204</w:t>
            </w:r>
          </w:p>
        </w:tc>
        <w:tc>
          <w:tcPr>
            <w:tcW w:w="3686" w:type="dxa"/>
            <w:noWrap/>
            <w:vAlign w:val="bottom"/>
            <w:hideMark/>
          </w:tcPr>
          <w:p w14:paraId="19399AE9" w14:textId="7A2152A3"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PANO DE MICROFIBRA: PANO DE MICROFIBRA DE USO PROFISSIONAL, DESTINADO A LIMPEZA DE MOVEIS, EQUIPAMENTOS, VIDROS, ESPELHOS, SUPERFFCIES LISAS E DEMAIS SUPERFFCIES COMPATFVEIS, PROPORCIONANDO ELEVADA CAPACIDADE DE ABSORCAO, RETENCAO DE POEIRA E REMOCAO DE SUJEIRAS, SEM RISCAR AS SUPERFFCIES QUANDO UTILIZADO </w:t>
            </w:r>
            <w:r w:rsidRPr="00CA7385">
              <w:rPr>
                <w:rFonts w:ascii="Arial" w:hAnsi="Arial" w:cs="Arial"/>
                <w:sz w:val="16"/>
                <w:szCs w:val="16"/>
              </w:rPr>
              <w:lastRenderedPageBreak/>
              <w:t>CONFORME ORIENTACAO DO FABRICANTE. DEVERA SER CONFECCIONADO EM MICROFIBRA COMPOSTA POR POLIESTER E POLIAMIDA OU MATERIAL DE DESEMPENHO EQUIVALENTE, COM GRAMATURA MFNIMA DE 250 G/M2, BAIXA LIBERACAO DE FIAPOS, ALTA RESISTENCIA AO USO CONTINUO E A SUCESSIVAS LAVAGENS. DIMENSOES MFNIMAS DE 30 X 30 CM, COM BORDAS REFORCADAS E ACABAMENTO UNIFORME, ISENTO DE RASGOS, FALHAS DE TECELAGEM OU DEFEITOS DE FABRICACAO. FABRICANTE E MARCA DEVERAO SER INFORMADOS NA PROPOSTA. MARCAS DE REFERENCIA: FLASH LIMP, BETTANIN, PERFECT PRO, BRALIMPIA OU EQUIVALENTE/SIMILAR OU DE QUALIDADE SUPERIOR.</w:t>
            </w:r>
          </w:p>
        </w:tc>
        <w:tc>
          <w:tcPr>
            <w:tcW w:w="992" w:type="dxa"/>
            <w:noWrap/>
            <w:vAlign w:val="bottom"/>
            <w:hideMark/>
          </w:tcPr>
          <w:p w14:paraId="4C3B9EB4" w14:textId="2E18DDC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6444898" w14:textId="2A145981" w:rsidR="005B0D94" w:rsidRPr="00CA7385" w:rsidRDefault="005B0D94" w:rsidP="005B0D94">
            <w:pPr>
              <w:jc w:val="center"/>
              <w:rPr>
                <w:rFonts w:ascii="Arial" w:hAnsi="Arial" w:cs="Arial"/>
                <w:sz w:val="16"/>
                <w:szCs w:val="16"/>
              </w:rPr>
            </w:pPr>
            <w:r w:rsidRPr="00CA7385">
              <w:rPr>
                <w:rFonts w:ascii="Arial" w:hAnsi="Arial" w:cs="Arial"/>
                <w:sz w:val="16"/>
                <w:szCs w:val="16"/>
              </w:rPr>
              <w:t>200,</w:t>
            </w:r>
          </w:p>
        </w:tc>
        <w:tc>
          <w:tcPr>
            <w:tcW w:w="992" w:type="dxa"/>
            <w:noWrap/>
            <w:vAlign w:val="bottom"/>
            <w:hideMark/>
          </w:tcPr>
          <w:p w14:paraId="24A1A398" w14:textId="2E08DF5D" w:rsidR="005B0D94" w:rsidRPr="00CA7385" w:rsidRDefault="005B0D94" w:rsidP="005B0D94">
            <w:pPr>
              <w:jc w:val="right"/>
              <w:rPr>
                <w:rFonts w:ascii="Arial" w:hAnsi="Arial" w:cs="Arial"/>
                <w:sz w:val="16"/>
                <w:szCs w:val="16"/>
              </w:rPr>
            </w:pPr>
            <w:r w:rsidRPr="00CA7385">
              <w:rPr>
                <w:rFonts w:ascii="Arial" w:hAnsi="Arial" w:cs="Arial"/>
                <w:sz w:val="16"/>
                <w:szCs w:val="16"/>
              </w:rPr>
              <w:t>12,29</w:t>
            </w:r>
          </w:p>
        </w:tc>
        <w:tc>
          <w:tcPr>
            <w:tcW w:w="941" w:type="dxa"/>
            <w:noWrap/>
            <w:vAlign w:val="bottom"/>
            <w:hideMark/>
          </w:tcPr>
          <w:p w14:paraId="680DD6C8" w14:textId="7FC5EE00" w:rsidR="005B0D94" w:rsidRPr="00CA7385" w:rsidRDefault="005B0D94" w:rsidP="005B0D94">
            <w:pPr>
              <w:jc w:val="right"/>
              <w:rPr>
                <w:rFonts w:ascii="Arial" w:hAnsi="Arial" w:cs="Arial"/>
                <w:sz w:val="16"/>
                <w:szCs w:val="16"/>
              </w:rPr>
            </w:pPr>
            <w:r w:rsidRPr="00CA7385">
              <w:rPr>
                <w:rFonts w:ascii="Arial" w:hAnsi="Arial" w:cs="Arial"/>
                <w:sz w:val="16"/>
                <w:szCs w:val="16"/>
              </w:rPr>
              <w:t>2.458,00</w:t>
            </w:r>
          </w:p>
        </w:tc>
      </w:tr>
      <w:tr w:rsidR="00CA7385" w:rsidRPr="00CA7385" w14:paraId="10FAFD0B" w14:textId="77777777" w:rsidTr="00511C9D">
        <w:trPr>
          <w:trHeight w:val="20"/>
        </w:trPr>
        <w:tc>
          <w:tcPr>
            <w:tcW w:w="567" w:type="dxa"/>
            <w:noWrap/>
            <w:vAlign w:val="bottom"/>
            <w:hideMark/>
          </w:tcPr>
          <w:p w14:paraId="6CBA3B82" w14:textId="62C03111" w:rsidR="005B0D94" w:rsidRPr="00CA7385" w:rsidRDefault="005B0D94" w:rsidP="005B0D94">
            <w:pPr>
              <w:jc w:val="center"/>
              <w:rPr>
                <w:rFonts w:ascii="Arial" w:hAnsi="Arial" w:cs="Arial"/>
                <w:sz w:val="16"/>
                <w:szCs w:val="16"/>
              </w:rPr>
            </w:pPr>
            <w:r w:rsidRPr="00CA7385">
              <w:rPr>
                <w:rFonts w:ascii="Arial" w:hAnsi="Arial" w:cs="Arial"/>
                <w:sz w:val="16"/>
                <w:szCs w:val="16"/>
              </w:rPr>
              <w:t>129</w:t>
            </w:r>
          </w:p>
        </w:tc>
        <w:tc>
          <w:tcPr>
            <w:tcW w:w="1134" w:type="dxa"/>
            <w:noWrap/>
            <w:vAlign w:val="bottom"/>
            <w:hideMark/>
          </w:tcPr>
          <w:p w14:paraId="3F89D872" w14:textId="3621C383" w:rsidR="005B0D94" w:rsidRPr="00CA7385" w:rsidRDefault="005B0D94" w:rsidP="005B0D94">
            <w:pPr>
              <w:jc w:val="center"/>
              <w:rPr>
                <w:rFonts w:ascii="Arial" w:hAnsi="Arial" w:cs="Arial"/>
                <w:sz w:val="16"/>
                <w:szCs w:val="16"/>
              </w:rPr>
            </w:pPr>
            <w:r w:rsidRPr="00CA7385">
              <w:rPr>
                <w:rFonts w:ascii="Arial" w:hAnsi="Arial" w:cs="Arial"/>
                <w:sz w:val="16"/>
                <w:szCs w:val="16"/>
              </w:rPr>
              <w:t>001.003.205</w:t>
            </w:r>
          </w:p>
        </w:tc>
        <w:tc>
          <w:tcPr>
            <w:tcW w:w="3686" w:type="dxa"/>
            <w:noWrap/>
            <w:vAlign w:val="bottom"/>
            <w:hideMark/>
          </w:tcPr>
          <w:p w14:paraId="26416EBF" w14:textId="5AB33353" w:rsidR="005B0D94" w:rsidRPr="00CA7385" w:rsidRDefault="005B0D94" w:rsidP="005B0D94">
            <w:pPr>
              <w:jc w:val="both"/>
              <w:rPr>
                <w:rFonts w:ascii="Arial" w:hAnsi="Arial" w:cs="Arial"/>
                <w:sz w:val="16"/>
                <w:szCs w:val="16"/>
              </w:rPr>
            </w:pPr>
            <w:r w:rsidRPr="00CA7385">
              <w:rPr>
                <w:rFonts w:ascii="Arial" w:hAnsi="Arial" w:cs="Arial"/>
                <w:sz w:val="16"/>
                <w:szCs w:val="16"/>
              </w:rPr>
              <w:t>PAPEL ALUMFNIO 30 CM: PAPEL ALUMINIO PARA USO DOMESTICO E INSTITUCIONAL, CONFECCIONADO EM FOLHA DE ALUMINIO ADEQUADA PARA ACONDICIONAMENTO, PROTECAO E PREPARO DE ALIMENTOS, COM LARGURA APROXIMADA DE 30 CM, RESISTENTE AO MANUSEIO E SEM APRESENTAR RASGOS OU PERFURACOES. PRODUTO ACONDICIONADO EM ROLO, COM EMBALAGEM QUE PROTEJA O MATERIAL CONTRA UMIDADE, SUJEIRA E DANOS DURANTE O ARMAZENAMENTO. EMBALAGEM DE FORNECIMENTO: ROLO COM APROXIMADAMENTE 7,5 METROS. MARCAS DE REFERENCIA: WYDA, BOMPACK, LIFE OU EQUIVALENTE DE QUALIDADE IGUAL OU SUPERIOR.</w:t>
            </w:r>
          </w:p>
        </w:tc>
        <w:tc>
          <w:tcPr>
            <w:tcW w:w="992" w:type="dxa"/>
            <w:noWrap/>
            <w:vAlign w:val="bottom"/>
            <w:hideMark/>
          </w:tcPr>
          <w:p w14:paraId="0A69F8FB" w14:textId="47A04EC5" w:rsidR="005B0D94" w:rsidRPr="00CA7385" w:rsidRDefault="005B0D94" w:rsidP="005B0D94">
            <w:pPr>
              <w:jc w:val="center"/>
              <w:rPr>
                <w:rFonts w:ascii="Arial" w:hAnsi="Arial" w:cs="Arial"/>
                <w:sz w:val="16"/>
                <w:szCs w:val="16"/>
              </w:rPr>
            </w:pPr>
            <w:r w:rsidRPr="00CA7385">
              <w:rPr>
                <w:rFonts w:ascii="Arial" w:hAnsi="Arial" w:cs="Arial"/>
                <w:sz w:val="16"/>
                <w:szCs w:val="16"/>
              </w:rPr>
              <w:t>ROLO</w:t>
            </w:r>
          </w:p>
        </w:tc>
        <w:tc>
          <w:tcPr>
            <w:tcW w:w="851" w:type="dxa"/>
            <w:noWrap/>
            <w:vAlign w:val="bottom"/>
            <w:hideMark/>
          </w:tcPr>
          <w:p w14:paraId="1E815C26" w14:textId="0ABAF7B8"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63B8E2A9" w14:textId="2F570EB5" w:rsidR="005B0D94" w:rsidRPr="00CA7385" w:rsidRDefault="005B0D94" w:rsidP="005B0D94">
            <w:pPr>
              <w:jc w:val="right"/>
              <w:rPr>
                <w:rFonts w:ascii="Arial" w:hAnsi="Arial" w:cs="Arial"/>
                <w:sz w:val="16"/>
                <w:szCs w:val="16"/>
              </w:rPr>
            </w:pPr>
            <w:r w:rsidRPr="00CA7385">
              <w:rPr>
                <w:rFonts w:ascii="Arial" w:hAnsi="Arial" w:cs="Arial"/>
                <w:sz w:val="16"/>
                <w:szCs w:val="16"/>
              </w:rPr>
              <w:t>6,36</w:t>
            </w:r>
          </w:p>
        </w:tc>
        <w:tc>
          <w:tcPr>
            <w:tcW w:w="941" w:type="dxa"/>
            <w:noWrap/>
            <w:vAlign w:val="bottom"/>
            <w:hideMark/>
          </w:tcPr>
          <w:p w14:paraId="46DC6AD3" w14:textId="473B6F53" w:rsidR="005B0D94" w:rsidRPr="00CA7385" w:rsidRDefault="005B0D94" w:rsidP="005B0D94">
            <w:pPr>
              <w:jc w:val="right"/>
              <w:rPr>
                <w:rFonts w:ascii="Arial" w:hAnsi="Arial" w:cs="Arial"/>
                <w:sz w:val="16"/>
                <w:szCs w:val="16"/>
              </w:rPr>
            </w:pPr>
            <w:r w:rsidRPr="00CA7385">
              <w:rPr>
                <w:rFonts w:ascii="Arial" w:hAnsi="Arial" w:cs="Arial"/>
                <w:sz w:val="16"/>
                <w:szCs w:val="16"/>
              </w:rPr>
              <w:t>636,00</w:t>
            </w:r>
          </w:p>
        </w:tc>
      </w:tr>
      <w:tr w:rsidR="00CA7385" w:rsidRPr="00CA7385" w14:paraId="014D2DAF" w14:textId="77777777" w:rsidTr="00511C9D">
        <w:trPr>
          <w:trHeight w:val="20"/>
        </w:trPr>
        <w:tc>
          <w:tcPr>
            <w:tcW w:w="567" w:type="dxa"/>
            <w:noWrap/>
            <w:vAlign w:val="bottom"/>
            <w:hideMark/>
          </w:tcPr>
          <w:p w14:paraId="07CA410D" w14:textId="56427203" w:rsidR="005B0D94" w:rsidRPr="00CA7385" w:rsidRDefault="005B0D94" w:rsidP="005B0D94">
            <w:pPr>
              <w:jc w:val="center"/>
              <w:rPr>
                <w:rFonts w:ascii="Arial" w:hAnsi="Arial" w:cs="Arial"/>
                <w:sz w:val="16"/>
                <w:szCs w:val="16"/>
              </w:rPr>
            </w:pPr>
            <w:r w:rsidRPr="00CA7385">
              <w:rPr>
                <w:rFonts w:ascii="Arial" w:hAnsi="Arial" w:cs="Arial"/>
                <w:sz w:val="16"/>
                <w:szCs w:val="16"/>
              </w:rPr>
              <w:t>130</w:t>
            </w:r>
          </w:p>
        </w:tc>
        <w:tc>
          <w:tcPr>
            <w:tcW w:w="1134" w:type="dxa"/>
            <w:noWrap/>
            <w:vAlign w:val="bottom"/>
            <w:hideMark/>
          </w:tcPr>
          <w:p w14:paraId="752E5015" w14:textId="3D66685C" w:rsidR="005B0D94" w:rsidRPr="00CA7385" w:rsidRDefault="005B0D94" w:rsidP="005B0D94">
            <w:pPr>
              <w:jc w:val="center"/>
              <w:rPr>
                <w:rFonts w:ascii="Arial" w:hAnsi="Arial" w:cs="Arial"/>
                <w:sz w:val="16"/>
                <w:szCs w:val="16"/>
              </w:rPr>
            </w:pPr>
            <w:r w:rsidRPr="00CA7385">
              <w:rPr>
                <w:rFonts w:ascii="Arial" w:hAnsi="Arial" w:cs="Arial"/>
                <w:sz w:val="16"/>
                <w:szCs w:val="16"/>
              </w:rPr>
              <w:t>001.003.206</w:t>
            </w:r>
          </w:p>
        </w:tc>
        <w:tc>
          <w:tcPr>
            <w:tcW w:w="3686" w:type="dxa"/>
            <w:noWrap/>
            <w:vAlign w:val="bottom"/>
            <w:hideMark/>
          </w:tcPr>
          <w:p w14:paraId="0CC336F5" w14:textId="36412E76" w:rsidR="005B0D94" w:rsidRPr="00CA7385" w:rsidRDefault="005B0D94" w:rsidP="005B0D94">
            <w:pPr>
              <w:jc w:val="both"/>
              <w:rPr>
                <w:rFonts w:ascii="Arial" w:hAnsi="Arial" w:cs="Arial"/>
                <w:sz w:val="16"/>
                <w:szCs w:val="16"/>
              </w:rPr>
            </w:pPr>
            <w:r w:rsidRPr="00CA7385">
              <w:rPr>
                <w:rFonts w:ascii="Arial" w:hAnsi="Arial" w:cs="Arial"/>
                <w:sz w:val="16"/>
                <w:szCs w:val="16"/>
              </w:rPr>
              <w:t>PAPEL HIGIENICO FOLHA DUPLA- 30 METROS: PAPEL HIGIENICO EM ROLO, FOLHA DUPLA, COR BRANCA, PICOTADO, MACIO, RESISTENTE E DE BOA ABSORCAO, PRODUZIDO COM FIBRAS DE CELULOSE, SEM UTILIZACAO DE MATERIAL RECICLADO, COM GRAMATURA MFNIMA DE 18 G/M2 POR FOLHA, COMPRIMENTO NOMINAL DE 30 METROS E LARGURA APROXIMADA DE 10 CM, ADMITINDO-SE VARIACAO DIMENSIONAL COMPATIVEL COM O PROCESSO DE FABRICACAO. AS FOLHAS DEVERAO SER UNIFORMES, BEM ADERIDAS E SEM FUROS, RASGOS, SUJIDADES, ODOR DESAGRADAVEL OU DESPRENDIMENTO EXCESSIVO. PRODUTO NOVO, DE PRIMEIRO USO, PROPRIO PARA HIGIENE PESSOAL E EM CONDICOES ADEQUADAS DE CONSERVACAO. ACONDICIONADO EM FARDO PLASTICO RESISTENTE CONTENDO 64 ROLOS, PROTEGIDO CONTRA UMIDADE, POEIRA E CONTAMINACAO, COM IDENTIFICACAO DO FABRICANTE, QUANTIDADE, DIMENSOES, LOTE E DEMAIS INFORMACOES APLICAVEIS. FABRICANTE E MARCA DEVERAO SER INFORMADOS NA PROPOSTA. MARCAS DE REFERENCIA: PERSONAL, NEVE, MILI OUEQUIVALENTE/SIMILAR OU DE QUALIDADE SUPERIOR.</w:t>
            </w:r>
          </w:p>
        </w:tc>
        <w:tc>
          <w:tcPr>
            <w:tcW w:w="992" w:type="dxa"/>
            <w:noWrap/>
            <w:vAlign w:val="bottom"/>
            <w:hideMark/>
          </w:tcPr>
          <w:p w14:paraId="42E90637" w14:textId="08F412FD" w:rsidR="005B0D94" w:rsidRPr="00CA7385" w:rsidRDefault="005B0D94" w:rsidP="005B0D94">
            <w:pPr>
              <w:jc w:val="center"/>
              <w:rPr>
                <w:rFonts w:ascii="Arial" w:hAnsi="Arial" w:cs="Arial"/>
                <w:sz w:val="16"/>
                <w:szCs w:val="16"/>
              </w:rPr>
            </w:pPr>
            <w:r w:rsidRPr="00CA7385">
              <w:rPr>
                <w:rFonts w:ascii="Arial" w:hAnsi="Arial" w:cs="Arial"/>
                <w:sz w:val="16"/>
                <w:szCs w:val="16"/>
              </w:rPr>
              <w:t>FARDO</w:t>
            </w:r>
          </w:p>
        </w:tc>
        <w:tc>
          <w:tcPr>
            <w:tcW w:w="851" w:type="dxa"/>
            <w:noWrap/>
            <w:vAlign w:val="bottom"/>
            <w:hideMark/>
          </w:tcPr>
          <w:p w14:paraId="00A03796" w14:textId="24406F17" w:rsidR="005B0D94" w:rsidRPr="00CA7385" w:rsidRDefault="005B0D94" w:rsidP="005B0D94">
            <w:pPr>
              <w:jc w:val="center"/>
              <w:rPr>
                <w:rFonts w:ascii="Arial" w:hAnsi="Arial" w:cs="Arial"/>
                <w:sz w:val="16"/>
                <w:szCs w:val="16"/>
              </w:rPr>
            </w:pPr>
            <w:r w:rsidRPr="00CA7385">
              <w:rPr>
                <w:rFonts w:ascii="Arial" w:hAnsi="Arial" w:cs="Arial"/>
                <w:sz w:val="16"/>
                <w:szCs w:val="16"/>
              </w:rPr>
              <w:t>1.000,</w:t>
            </w:r>
          </w:p>
        </w:tc>
        <w:tc>
          <w:tcPr>
            <w:tcW w:w="992" w:type="dxa"/>
            <w:noWrap/>
            <w:vAlign w:val="bottom"/>
            <w:hideMark/>
          </w:tcPr>
          <w:p w14:paraId="1D813389" w14:textId="32A46BED" w:rsidR="005B0D94" w:rsidRPr="00CA7385" w:rsidRDefault="005B0D94" w:rsidP="005B0D94">
            <w:pPr>
              <w:jc w:val="right"/>
              <w:rPr>
                <w:rFonts w:ascii="Arial" w:hAnsi="Arial" w:cs="Arial"/>
                <w:sz w:val="16"/>
                <w:szCs w:val="16"/>
              </w:rPr>
            </w:pPr>
            <w:r w:rsidRPr="00CA7385">
              <w:rPr>
                <w:rFonts w:ascii="Arial" w:hAnsi="Arial" w:cs="Arial"/>
                <w:sz w:val="16"/>
                <w:szCs w:val="16"/>
              </w:rPr>
              <w:t>93,64</w:t>
            </w:r>
          </w:p>
        </w:tc>
        <w:tc>
          <w:tcPr>
            <w:tcW w:w="941" w:type="dxa"/>
            <w:noWrap/>
            <w:vAlign w:val="bottom"/>
            <w:hideMark/>
          </w:tcPr>
          <w:p w14:paraId="00A2D189" w14:textId="23AAA03E" w:rsidR="005B0D94" w:rsidRPr="00CA7385" w:rsidRDefault="005B0D94" w:rsidP="005B0D94">
            <w:pPr>
              <w:jc w:val="right"/>
              <w:rPr>
                <w:rFonts w:ascii="Arial" w:hAnsi="Arial" w:cs="Arial"/>
                <w:sz w:val="16"/>
                <w:szCs w:val="16"/>
              </w:rPr>
            </w:pPr>
            <w:r w:rsidRPr="00CA7385">
              <w:rPr>
                <w:rFonts w:ascii="Arial" w:hAnsi="Arial" w:cs="Arial"/>
                <w:sz w:val="16"/>
                <w:szCs w:val="16"/>
              </w:rPr>
              <w:t>93.640,00</w:t>
            </w:r>
          </w:p>
        </w:tc>
      </w:tr>
      <w:tr w:rsidR="00CA7385" w:rsidRPr="00CA7385" w14:paraId="79360BE6" w14:textId="77777777" w:rsidTr="00511C9D">
        <w:trPr>
          <w:trHeight w:val="20"/>
        </w:trPr>
        <w:tc>
          <w:tcPr>
            <w:tcW w:w="567" w:type="dxa"/>
            <w:noWrap/>
            <w:vAlign w:val="bottom"/>
            <w:hideMark/>
          </w:tcPr>
          <w:p w14:paraId="08DE3130" w14:textId="115F5A73" w:rsidR="005B0D94" w:rsidRPr="00CA7385" w:rsidRDefault="005B0D94" w:rsidP="005B0D94">
            <w:pPr>
              <w:jc w:val="center"/>
              <w:rPr>
                <w:rFonts w:ascii="Arial" w:hAnsi="Arial" w:cs="Arial"/>
                <w:sz w:val="16"/>
                <w:szCs w:val="16"/>
              </w:rPr>
            </w:pPr>
            <w:r w:rsidRPr="00CA7385">
              <w:rPr>
                <w:rFonts w:ascii="Arial" w:hAnsi="Arial" w:cs="Arial"/>
                <w:sz w:val="16"/>
                <w:szCs w:val="16"/>
              </w:rPr>
              <w:t>131</w:t>
            </w:r>
          </w:p>
        </w:tc>
        <w:tc>
          <w:tcPr>
            <w:tcW w:w="1134" w:type="dxa"/>
            <w:noWrap/>
            <w:vAlign w:val="bottom"/>
            <w:hideMark/>
          </w:tcPr>
          <w:p w14:paraId="4F11B1E9" w14:textId="14169F6E" w:rsidR="005B0D94" w:rsidRPr="00CA7385" w:rsidRDefault="005B0D94" w:rsidP="005B0D94">
            <w:pPr>
              <w:jc w:val="center"/>
              <w:rPr>
                <w:rFonts w:ascii="Arial" w:hAnsi="Arial" w:cs="Arial"/>
                <w:sz w:val="16"/>
                <w:szCs w:val="16"/>
              </w:rPr>
            </w:pPr>
            <w:r w:rsidRPr="00CA7385">
              <w:rPr>
                <w:rFonts w:ascii="Arial" w:hAnsi="Arial" w:cs="Arial"/>
                <w:sz w:val="16"/>
                <w:szCs w:val="16"/>
              </w:rPr>
              <w:t>001.003.207</w:t>
            </w:r>
          </w:p>
        </w:tc>
        <w:tc>
          <w:tcPr>
            <w:tcW w:w="3686" w:type="dxa"/>
            <w:noWrap/>
            <w:vAlign w:val="bottom"/>
            <w:hideMark/>
          </w:tcPr>
          <w:p w14:paraId="74E318AF" w14:textId="4BC0E1CA"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PAPEL TOALHA EM BOBINA- 200 METROS: PAPEL TOALHA EM BOBINA, FOLHA SIMPLES, COR BRANCA, FABRICADO COM 100% DE FIBRAS CELULOSICAS VIRGENS, PROPRIO PARA SECAGEM DAS MAOS, COM BOA ABSORCAO, MACIEZ E RESISTENCIA A </w:t>
            </w:r>
            <w:r w:rsidRPr="00CA7385">
              <w:rPr>
                <w:rFonts w:ascii="Arial" w:hAnsi="Arial" w:cs="Arial"/>
                <w:sz w:val="16"/>
                <w:szCs w:val="16"/>
              </w:rPr>
              <w:lastRenderedPageBreak/>
              <w:t>UMIDO, SEM ESFARELAMENTO OU LIBERACAO EXCESSIVA DE RESIDUOS. DEVERA APRESENTAR GRAMATURA MINIMA DE 24 G/M2, DIMENSOES DE APROXIMADAMENTE 20 CM DE LARGURA X 200 METROS DE COMPRIMENTO, ADMITINDO-SE VARIACAO DE ATE 5%, COM FOLHAS UNIFORMES, SEM FUROS, RASGOS, MANCHAS, SUJIDADES OU ODOR DESAGRADAVEL, ADEQUADO PARA DISPENSADORES INSTITUCIONAIS DE BOBINA. ACONDICIONADO EM FARDO OU CAIXA CONTENDO 6 BOBINAS, COM EMBALAGEM RESISTENTE E PROTEGIDA CONTRA UMIDADE, POEIRA E CONTAMINACAO, CONTENDO IDENTIFICACAO DO FABRICANTE, MARCA, QUANTIDADE, DIMENSOES, LOTE E DEMAIS INFORMACOES APLICAVEIS. FABRICANTE E MARCA DEVERAO SER INFORMADOS NA PROPOSTA. MARCAS DE REFERENCIA: ALVEFLOR, MILI, SOFTYS OU EQUIVALENTE/SIMILAR OU DE QUALIDADE SUPERIOR.</w:t>
            </w:r>
          </w:p>
        </w:tc>
        <w:tc>
          <w:tcPr>
            <w:tcW w:w="992" w:type="dxa"/>
            <w:noWrap/>
            <w:vAlign w:val="bottom"/>
            <w:hideMark/>
          </w:tcPr>
          <w:p w14:paraId="1FBB6A14" w14:textId="2088412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73E137F6" w14:textId="42149C12"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222CC923" w14:textId="38F85489" w:rsidR="005B0D94" w:rsidRPr="00CA7385" w:rsidRDefault="005B0D94" w:rsidP="005B0D94">
            <w:pPr>
              <w:jc w:val="right"/>
              <w:rPr>
                <w:rFonts w:ascii="Arial" w:hAnsi="Arial" w:cs="Arial"/>
                <w:sz w:val="16"/>
                <w:szCs w:val="16"/>
              </w:rPr>
            </w:pPr>
            <w:r w:rsidRPr="00CA7385">
              <w:rPr>
                <w:rFonts w:ascii="Arial" w:hAnsi="Arial" w:cs="Arial"/>
                <w:sz w:val="16"/>
                <w:szCs w:val="16"/>
              </w:rPr>
              <w:t>114,25</w:t>
            </w:r>
          </w:p>
        </w:tc>
        <w:tc>
          <w:tcPr>
            <w:tcW w:w="941" w:type="dxa"/>
            <w:noWrap/>
            <w:vAlign w:val="bottom"/>
            <w:hideMark/>
          </w:tcPr>
          <w:p w14:paraId="2B2D056E" w14:textId="272FA8C7" w:rsidR="005B0D94" w:rsidRPr="00CA7385" w:rsidRDefault="005B0D94" w:rsidP="005B0D94">
            <w:pPr>
              <w:jc w:val="right"/>
              <w:rPr>
                <w:rFonts w:ascii="Arial" w:hAnsi="Arial" w:cs="Arial"/>
                <w:sz w:val="16"/>
                <w:szCs w:val="16"/>
              </w:rPr>
            </w:pPr>
            <w:r w:rsidRPr="00CA7385">
              <w:rPr>
                <w:rFonts w:ascii="Arial" w:hAnsi="Arial" w:cs="Arial"/>
                <w:sz w:val="16"/>
                <w:szCs w:val="16"/>
              </w:rPr>
              <w:t>11.425,00</w:t>
            </w:r>
          </w:p>
        </w:tc>
      </w:tr>
      <w:tr w:rsidR="00CA7385" w:rsidRPr="00CA7385" w14:paraId="79E91498" w14:textId="77777777" w:rsidTr="00511C9D">
        <w:trPr>
          <w:trHeight w:val="20"/>
        </w:trPr>
        <w:tc>
          <w:tcPr>
            <w:tcW w:w="567" w:type="dxa"/>
            <w:noWrap/>
            <w:vAlign w:val="bottom"/>
            <w:hideMark/>
          </w:tcPr>
          <w:p w14:paraId="29736693" w14:textId="17AD6F22" w:rsidR="005B0D94" w:rsidRPr="00CA7385" w:rsidRDefault="005B0D94" w:rsidP="005B0D94">
            <w:pPr>
              <w:jc w:val="center"/>
              <w:rPr>
                <w:rFonts w:ascii="Arial" w:hAnsi="Arial" w:cs="Arial"/>
                <w:sz w:val="16"/>
                <w:szCs w:val="16"/>
              </w:rPr>
            </w:pPr>
            <w:r w:rsidRPr="00CA7385">
              <w:rPr>
                <w:rFonts w:ascii="Arial" w:hAnsi="Arial" w:cs="Arial"/>
                <w:sz w:val="16"/>
                <w:szCs w:val="16"/>
              </w:rPr>
              <w:t>132</w:t>
            </w:r>
          </w:p>
        </w:tc>
        <w:tc>
          <w:tcPr>
            <w:tcW w:w="1134" w:type="dxa"/>
            <w:noWrap/>
            <w:vAlign w:val="bottom"/>
            <w:hideMark/>
          </w:tcPr>
          <w:p w14:paraId="4B32DE28" w14:textId="0AB31C5C" w:rsidR="005B0D94" w:rsidRPr="00CA7385" w:rsidRDefault="005B0D94" w:rsidP="005B0D94">
            <w:pPr>
              <w:jc w:val="center"/>
              <w:rPr>
                <w:rFonts w:ascii="Arial" w:hAnsi="Arial" w:cs="Arial"/>
                <w:sz w:val="16"/>
                <w:szCs w:val="16"/>
              </w:rPr>
            </w:pPr>
            <w:r w:rsidRPr="00CA7385">
              <w:rPr>
                <w:rFonts w:ascii="Arial" w:hAnsi="Arial" w:cs="Arial"/>
                <w:sz w:val="16"/>
                <w:szCs w:val="16"/>
              </w:rPr>
              <w:t>001.003.208</w:t>
            </w:r>
          </w:p>
        </w:tc>
        <w:tc>
          <w:tcPr>
            <w:tcW w:w="3686" w:type="dxa"/>
            <w:noWrap/>
            <w:vAlign w:val="bottom"/>
            <w:hideMark/>
          </w:tcPr>
          <w:p w14:paraId="79818CAE" w14:textId="65F9CC17" w:rsidR="005B0D94" w:rsidRPr="00CA7385" w:rsidRDefault="005B0D94" w:rsidP="005B0D94">
            <w:pPr>
              <w:jc w:val="both"/>
              <w:rPr>
                <w:rFonts w:ascii="Arial" w:hAnsi="Arial" w:cs="Arial"/>
                <w:sz w:val="16"/>
                <w:szCs w:val="16"/>
              </w:rPr>
            </w:pPr>
            <w:r w:rsidRPr="00CA7385">
              <w:rPr>
                <w:rFonts w:ascii="Arial" w:hAnsi="Arial" w:cs="Arial"/>
                <w:sz w:val="16"/>
                <w:szCs w:val="16"/>
              </w:rPr>
              <w:t>PAPEL TOALHA INTERFOLHADO - FOLHA DUPLA: PAPEL TOALHA INTERFOLHADO INSTITUCIONAL, FOLHA DUPLA, 02 DOBRAS, COR BRANCA, FABRICADO COM 100% DE FIBRAS CELULOSICAS VIRGENS, GOFRADO OU LISO, PROPRIO PARA SECAGEM DAS MAOS, COM BOA MACIEZ, ABSORCAO E RESISTENCIA QUANDO UMIDO, SEM ESFARELAMENTO OU LIBERACAO EXCESSIVA DE RESFDUOS. DEVERA POSSUIR GRAMATURA MFNIMA DE 28 G/M2, DIMENSOES APROXIMADAS DE 23 X 21 CM, ADMITINDO-SE VARIAC,:AO DE ATE 5%, E ATENDER AOS REQUISITES APLICAVEIS DAS ABNT NBR 15464 E ABNT NBR 15134, OU NORMAS QUE AS SUBSTITUAM.DEVERA APRESENTAR FOLHAS UNIFORMES, BEM ADERIDAS, SEM FUROS, RASGOS, MANCHAS, SUJIDADES OU ODOR DESAGRADAVEL, COM CAPACIDADE DE ABSORCAO DE AGUA MFNIMA DE 5 G/G E TEMPO DE ABSORCAO MAXIMO DE 6 SEGUNDOS, ALEM DE RESISTENCIA ADEQUADA AO USO UMIDO. COMPATIVEL COM DISPENSADORES INSTITUCIONAIS. ACONDICIONADO EM PACOTES CONTENDO NO MFNIMO 1.000 FOL HAS, PROTEGIDOS CONTRA UMIDADE E CONTAMINACAO, COM IDENTIFICACAO DO FABRICANTE, MARCA, QUANTIDADE, DIMENSOES, LOTE E DEMAIS INFORMACOES APLICAVEIS. FABRICANTE E MARCA DEVERAO SER INFORMADOS NA PROPOSTA. MARCAS DE REFERENCIA: MILI, SOFTYS, MELHORAMENTOS OU EQUIVALENTE/SIMILAR OU DE QUALIDADE SUPERIOR.</w:t>
            </w:r>
          </w:p>
        </w:tc>
        <w:tc>
          <w:tcPr>
            <w:tcW w:w="992" w:type="dxa"/>
            <w:noWrap/>
            <w:vAlign w:val="bottom"/>
            <w:hideMark/>
          </w:tcPr>
          <w:p w14:paraId="4136E9A8" w14:textId="0E13202C"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2AEA220" w14:textId="5BCCA9AE" w:rsidR="005B0D94" w:rsidRPr="00CA7385" w:rsidRDefault="005B0D94" w:rsidP="005B0D94">
            <w:pPr>
              <w:jc w:val="center"/>
              <w:rPr>
                <w:rFonts w:ascii="Arial" w:hAnsi="Arial" w:cs="Arial"/>
                <w:sz w:val="16"/>
                <w:szCs w:val="16"/>
              </w:rPr>
            </w:pPr>
            <w:r w:rsidRPr="00CA7385">
              <w:rPr>
                <w:rFonts w:ascii="Arial" w:hAnsi="Arial" w:cs="Arial"/>
                <w:sz w:val="16"/>
                <w:szCs w:val="16"/>
              </w:rPr>
              <w:t>500,</w:t>
            </w:r>
          </w:p>
        </w:tc>
        <w:tc>
          <w:tcPr>
            <w:tcW w:w="992" w:type="dxa"/>
            <w:noWrap/>
            <w:vAlign w:val="bottom"/>
            <w:hideMark/>
          </w:tcPr>
          <w:p w14:paraId="308EAC7F" w14:textId="07A1F72D" w:rsidR="005B0D94" w:rsidRPr="00CA7385" w:rsidRDefault="005B0D94" w:rsidP="005B0D94">
            <w:pPr>
              <w:jc w:val="right"/>
              <w:rPr>
                <w:rFonts w:ascii="Arial" w:hAnsi="Arial" w:cs="Arial"/>
                <w:sz w:val="16"/>
                <w:szCs w:val="16"/>
              </w:rPr>
            </w:pPr>
            <w:r w:rsidRPr="00CA7385">
              <w:rPr>
                <w:rFonts w:ascii="Arial" w:hAnsi="Arial" w:cs="Arial"/>
                <w:sz w:val="16"/>
                <w:szCs w:val="16"/>
              </w:rPr>
              <w:t>20,37</w:t>
            </w:r>
          </w:p>
        </w:tc>
        <w:tc>
          <w:tcPr>
            <w:tcW w:w="941" w:type="dxa"/>
            <w:noWrap/>
            <w:vAlign w:val="bottom"/>
            <w:hideMark/>
          </w:tcPr>
          <w:p w14:paraId="6C7C5C2D" w14:textId="2F37C470" w:rsidR="005B0D94" w:rsidRPr="00CA7385" w:rsidRDefault="005B0D94" w:rsidP="005B0D94">
            <w:pPr>
              <w:jc w:val="right"/>
              <w:rPr>
                <w:rFonts w:ascii="Arial" w:hAnsi="Arial" w:cs="Arial"/>
                <w:sz w:val="16"/>
                <w:szCs w:val="16"/>
              </w:rPr>
            </w:pPr>
            <w:r w:rsidRPr="00CA7385">
              <w:rPr>
                <w:rFonts w:ascii="Arial" w:hAnsi="Arial" w:cs="Arial"/>
                <w:sz w:val="16"/>
                <w:szCs w:val="16"/>
              </w:rPr>
              <w:t>10.185,00</w:t>
            </w:r>
          </w:p>
        </w:tc>
      </w:tr>
      <w:tr w:rsidR="00CA7385" w:rsidRPr="00CA7385" w14:paraId="7DBE47CE" w14:textId="77777777" w:rsidTr="00511C9D">
        <w:trPr>
          <w:trHeight w:val="20"/>
        </w:trPr>
        <w:tc>
          <w:tcPr>
            <w:tcW w:w="567" w:type="dxa"/>
            <w:noWrap/>
            <w:vAlign w:val="bottom"/>
            <w:hideMark/>
          </w:tcPr>
          <w:p w14:paraId="7DC7FAEF" w14:textId="5231EFF6" w:rsidR="005B0D94" w:rsidRPr="00CA7385" w:rsidRDefault="005B0D94" w:rsidP="005B0D94">
            <w:pPr>
              <w:jc w:val="center"/>
              <w:rPr>
                <w:rFonts w:ascii="Arial" w:hAnsi="Arial" w:cs="Arial"/>
                <w:sz w:val="16"/>
                <w:szCs w:val="16"/>
              </w:rPr>
            </w:pPr>
            <w:r w:rsidRPr="00CA7385">
              <w:rPr>
                <w:rFonts w:ascii="Arial" w:hAnsi="Arial" w:cs="Arial"/>
                <w:sz w:val="16"/>
                <w:szCs w:val="16"/>
              </w:rPr>
              <w:t>133</w:t>
            </w:r>
          </w:p>
        </w:tc>
        <w:tc>
          <w:tcPr>
            <w:tcW w:w="1134" w:type="dxa"/>
            <w:noWrap/>
            <w:vAlign w:val="bottom"/>
            <w:hideMark/>
          </w:tcPr>
          <w:p w14:paraId="7BF29C6E" w14:textId="1488A9D8" w:rsidR="005B0D94" w:rsidRPr="00CA7385" w:rsidRDefault="005B0D94" w:rsidP="005B0D94">
            <w:pPr>
              <w:jc w:val="center"/>
              <w:rPr>
                <w:rFonts w:ascii="Arial" w:hAnsi="Arial" w:cs="Arial"/>
                <w:sz w:val="16"/>
                <w:szCs w:val="16"/>
              </w:rPr>
            </w:pPr>
            <w:r w:rsidRPr="00CA7385">
              <w:rPr>
                <w:rFonts w:ascii="Arial" w:hAnsi="Arial" w:cs="Arial"/>
                <w:sz w:val="16"/>
                <w:szCs w:val="16"/>
              </w:rPr>
              <w:t>001.003.209</w:t>
            </w:r>
          </w:p>
        </w:tc>
        <w:tc>
          <w:tcPr>
            <w:tcW w:w="3686" w:type="dxa"/>
            <w:noWrap/>
            <w:vAlign w:val="bottom"/>
            <w:hideMark/>
          </w:tcPr>
          <w:p w14:paraId="256820AC" w14:textId="2D29992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PRATO DESCARTAVEL 15 CM: PRATO DESCARTAVEL PARA CONTATO COM ALIMENTOS, CONFECCIONADO EM POLIESTIRENO (PS), POLIPROPILENO (PP) OU MATERIAL DE DESEMPENHO EQUIVALENTE, ATOXICO E PROPRIO PARA USO ALIMENTICIO, NA COR BRANCA OU TRANSPARENTE, FORMATO CIRCULAR, COM DIAMETRO APROXIMADO DE 15 CM. DEVERA APRESENTAR RESISTENCIA COMPATIVEL </w:t>
            </w:r>
            <w:r w:rsidRPr="00CA7385">
              <w:rPr>
                <w:rFonts w:ascii="Arial" w:hAnsi="Arial" w:cs="Arial"/>
                <w:sz w:val="16"/>
                <w:szCs w:val="16"/>
              </w:rPr>
              <w:lastRenderedPageBreak/>
              <w:t>COM O ACONDICIONAMENTO E CONSUMO DE FATIAS DE BOLO, SALGADOS E ALIMENTOS SIMILARES, SEM DEFORMACOES, RACHADURAS, REBARBAS, FUROS OU DESPRENDIMENTO DE PARTES DURANTE O USO NORMAL. 0 PRODUTO DEVERA POSSUIR ACABAMENTO LISO E UNIFORME, SER ISENTO DE ODOR, IMPUREZAS OU DEFEITOS DE FABRICACAO E ATENDER AS NORMAS TECNICAS E SANITARIAS APLICAVEIS PARA MATERIAIS DESTINADOS AO CONTATO COM ALIMENTOS, INCLUSIVE ABNT NBR 14865, QUANDO APLICAVEL. ACONDICIONADO EM EMBALAGEM LACRADA CONTENDO NO MFNIMO 10 UNIDADES, IDENTIFICADA COM FABRICANTE, COMPOSICAO DO MATERIAL, QUANTIDADE, LOTE E DEMAIS INFORMACOES EXIGIDAS PELA LEGISLACAO VIGENTE.FABRICANTE E MARCA DEVERAO SER INFORMADOS NA PROPOSTA. MARCAS DE REFERENCIA: COPOBRAS, ALTACOPPO, PLASTILANIA, STRAWPLAST OU EQUIVALENTE/SIMILAR OU DE QUALIDADE SUPERIOR.</w:t>
            </w:r>
          </w:p>
        </w:tc>
        <w:tc>
          <w:tcPr>
            <w:tcW w:w="992" w:type="dxa"/>
            <w:noWrap/>
            <w:vAlign w:val="bottom"/>
            <w:hideMark/>
          </w:tcPr>
          <w:p w14:paraId="501A9AA7" w14:textId="06C2CD5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27ABEA09" w14:textId="6EE81645"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093E2E4B" w14:textId="3B1941AF" w:rsidR="005B0D94" w:rsidRPr="00CA7385" w:rsidRDefault="005B0D94" w:rsidP="005B0D94">
            <w:pPr>
              <w:jc w:val="right"/>
              <w:rPr>
                <w:rFonts w:ascii="Arial" w:hAnsi="Arial" w:cs="Arial"/>
                <w:sz w:val="16"/>
                <w:szCs w:val="16"/>
              </w:rPr>
            </w:pPr>
            <w:r w:rsidRPr="00CA7385">
              <w:rPr>
                <w:rFonts w:ascii="Arial" w:hAnsi="Arial" w:cs="Arial"/>
                <w:sz w:val="16"/>
                <w:szCs w:val="16"/>
              </w:rPr>
              <w:t>3,87</w:t>
            </w:r>
          </w:p>
        </w:tc>
        <w:tc>
          <w:tcPr>
            <w:tcW w:w="941" w:type="dxa"/>
            <w:noWrap/>
            <w:vAlign w:val="bottom"/>
            <w:hideMark/>
          </w:tcPr>
          <w:p w14:paraId="3182B09D" w14:textId="4D81E03E" w:rsidR="005B0D94" w:rsidRPr="00CA7385" w:rsidRDefault="005B0D94" w:rsidP="005B0D94">
            <w:pPr>
              <w:jc w:val="right"/>
              <w:rPr>
                <w:rFonts w:ascii="Arial" w:hAnsi="Arial" w:cs="Arial"/>
                <w:sz w:val="16"/>
                <w:szCs w:val="16"/>
              </w:rPr>
            </w:pPr>
            <w:r w:rsidRPr="00CA7385">
              <w:rPr>
                <w:rFonts w:ascii="Arial" w:hAnsi="Arial" w:cs="Arial"/>
                <w:sz w:val="16"/>
                <w:szCs w:val="16"/>
              </w:rPr>
              <w:t>967,50</w:t>
            </w:r>
          </w:p>
        </w:tc>
      </w:tr>
      <w:tr w:rsidR="00CA7385" w:rsidRPr="00CA7385" w14:paraId="6DDCD972" w14:textId="77777777" w:rsidTr="00511C9D">
        <w:trPr>
          <w:trHeight w:val="20"/>
        </w:trPr>
        <w:tc>
          <w:tcPr>
            <w:tcW w:w="567" w:type="dxa"/>
            <w:noWrap/>
            <w:vAlign w:val="bottom"/>
            <w:hideMark/>
          </w:tcPr>
          <w:p w14:paraId="07D5A2B3" w14:textId="1A8E81AC" w:rsidR="005B0D94" w:rsidRPr="00CA7385" w:rsidRDefault="005B0D94" w:rsidP="005B0D94">
            <w:pPr>
              <w:jc w:val="center"/>
              <w:rPr>
                <w:rFonts w:ascii="Arial" w:hAnsi="Arial" w:cs="Arial"/>
                <w:sz w:val="16"/>
                <w:szCs w:val="16"/>
              </w:rPr>
            </w:pPr>
            <w:r w:rsidRPr="00CA7385">
              <w:rPr>
                <w:rFonts w:ascii="Arial" w:hAnsi="Arial" w:cs="Arial"/>
                <w:sz w:val="16"/>
                <w:szCs w:val="16"/>
              </w:rPr>
              <w:t>134</w:t>
            </w:r>
          </w:p>
        </w:tc>
        <w:tc>
          <w:tcPr>
            <w:tcW w:w="1134" w:type="dxa"/>
            <w:noWrap/>
            <w:vAlign w:val="bottom"/>
            <w:hideMark/>
          </w:tcPr>
          <w:p w14:paraId="29CF600E" w14:textId="7F6F6870" w:rsidR="005B0D94" w:rsidRPr="00CA7385" w:rsidRDefault="005B0D94" w:rsidP="005B0D94">
            <w:pPr>
              <w:jc w:val="center"/>
              <w:rPr>
                <w:rFonts w:ascii="Arial" w:hAnsi="Arial" w:cs="Arial"/>
                <w:sz w:val="16"/>
                <w:szCs w:val="16"/>
              </w:rPr>
            </w:pPr>
            <w:r w:rsidRPr="00CA7385">
              <w:rPr>
                <w:rFonts w:ascii="Arial" w:hAnsi="Arial" w:cs="Arial"/>
                <w:sz w:val="16"/>
                <w:szCs w:val="16"/>
              </w:rPr>
              <w:t>001.003.210</w:t>
            </w:r>
          </w:p>
        </w:tc>
        <w:tc>
          <w:tcPr>
            <w:tcW w:w="3686" w:type="dxa"/>
            <w:noWrap/>
            <w:vAlign w:val="bottom"/>
            <w:hideMark/>
          </w:tcPr>
          <w:p w14:paraId="13A4C750" w14:textId="4836442F" w:rsidR="005B0D94" w:rsidRPr="00CA7385" w:rsidRDefault="005B0D94" w:rsidP="005B0D94">
            <w:pPr>
              <w:jc w:val="both"/>
              <w:rPr>
                <w:rFonts w:ascii="Arial" w:hAnsi="Arial" w:cs="Arial"/>
                <w:sz w:val="16"/>
                <w:szCs w:val="16"/>
              </w:rPr>
            </w:pPr>
            <w:r w:rsidRPr="00CA7385">
              <w:rPr>
                <w:rFonts w:ascii="Arial" w:hAnsi="Arial" w:cs="Arial"/>
                <w:sz w:val="16"/>
                <w:szCs w:val="16"/>
              </w:rPr>
              <w:t>PRATO DESCARTAVEL 21 CM: PRATO DESCARTAVEL PARA CONTATO COM ALIMENTOS, CONFECCIONADO EM POLIESTIRENO (PS), POLIPROPILENO (PP) OU MATERIAL DE DESEMPENHO EQUIVALENTE, ATOXICO E PROPRIO PARA USO ALIMENTICIO, NA COR BRANCA OU TRANSPARENTE, FORMATO CIRCULAR, COM DIAMETRO APROXIMADO DE 21 CM. DEVERA APRESENTAR ELEVADA RESISTENCIA MECANICA E RIGIDEZ, SENDO ADEQUADO AO ACONDICIONAMENTO E CONSUMO DE REFEICOES QUENTES E FRIAS, INCLUSIVE ALIMENTOS SOLIDOS, LIQUIDOS E PREPARACOES COM MOLHOS, SEM DEFORMACOES EXCESSIVAS, RACHADURAS, REBARBAS, FUROS OU DESPRENDIMENTO DE PARTES DURANTE O USO NORMAL. 0 PRODUTO DEVERA POSSUIR ACABAMENTO LISO E UNIFORME, SER ISENTO DE ODOR, IMPUREZAS OU DEFEITOS DE FABRICACAO E ATENDER AS NORMAS TECNICAS E SANITARIAS APLICAVEIS PARA MATERIAIS DESTINADOS AO CONTATO COM ALIMENTOS, INCLUSIVE ABNT NBR 14865, QUANDO APLICAVEL. ACONDICIONADO EM EMBALAGEM LACRADA CONTENDO NO MFNIMO 10 UNIDADES, IDENTIFICADA COM FABRICANTE, COMPOSICAO DO MATERIAL, QUANTIDADE, LOTE E DEMAIS INFORMACOES EXIGIDAS PELA LEGISLACAO VIGENTE. FABRICANTE E MARCA DEVERAO SER INFORMADOS NA PROPOSTA. MARCAS DE REFERENCIA: COPOBRAS, ALTACOPPO, PLASTILANIA, STRAWPLAST OU EQUIVALENTE/SIMILAR OU DE QUALIDADE SUPERIOR.</w:t>
            </w:r>
          </w:p>
        </w:tc>
        <w:tc>
          <w:tcPr>
            <w:tcW w:w="992" w:type="dxa"/>
            <w:noWrap/>
            <w:vAlign w:val="bottom"/>
            <w:hideMark/>
          </w:tcPr>
          <w:p w14:paraId="2D2804E8" w14:textId="643678FF"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7350F2CC" w14:textId="01CF1ACF" w:rsidR="005B0D94" w:rsidRPr="00CA7385" w:rsidRDefault="005B0D94" w:rsidP="005B0D94">
            <w:pPr>
              <w:jc w:val="center"/>
              <w:rPr>
                <w:rFonts w:ascii="Arial" w:hAnsi="Arial" w:cs="Arial"/>
                <w:sz w:val="16"/>
                <w:szCs w:val="16"/>
              </w:rPr>
            </w:pPr>
            <w:r w:rsidRPr="00CA7385">
              <w:rPr>
                <w:rFonts w:ascii="Arial" w:hAnsi="Arial" w:cs="Arial"/>
                <w:sz w:val="16"/>
                <w:szCs w:val="16"/>
              </w:rPr>
              <w:t>200,</w:t>
            </w:r>
          </w:p>
        </w:tc>
        <w:tc>
          <w:tcPr>
            <w:tcW w:w="992" w:type="dxa"/>
            <w:noWrap/>
            <w:vAlign w:val="bottom"/>
            <w:hideMark/>
          </w:tcPr>
          <w:p w14:paraId="037F76FF" w14:textId="31ACC36D" w:rsidR="005B0D94" w:rsidRPr="00CA7385" w:rsidRDefault="005B0D94" w:rsidP="005B0D94">
            <w:pPr>
              <w:jc w:val="right"/>
              <w:rPr>
                <w:rFonts w:ascii="Arial" w:hAnsi="Arial" w:cs="Arial"/>
                <w:sz w:val="16"/>
                <w:szCs w:val="16"/>
              </w:rPr>
            </w:pPr>
            <w:r w:rsidRPr="00CA7385">
              <w:rPr>
                <w:rFonts w:ascii="Arial" w:hAnsi="Arial" w:cs="Arial"/>
                <w:sz w:val="16"/>
                <w:szCs w:val="16"/>
              </w:rPr>
              <w:t>6,07</w:t>
            </w:r>
          </w:p>
        </w:tc>
        <w:tc>
          <w:tcPr>
            <w:tcW w:w="941" w:type="dxa"/>
            <w:noWrap/>
            <w:vAlign w:val="bottom"/>
            <w:hideMark/>
          </w:tcPr>
          <w:p w14:paraId="4C04C3EB" w14:textId="4FF4F564" w:rsidR="005B0D94" w:rsidRPr="00CA7385" w:rsidRDefault="005B0D94" w:rsidP="005B0D94">
            <w:pPr>
              <w:jc w:val="right"/>
              <w:rPr>
                <w:rFonts w:ascii="Arial" w:hAnsi="Arial" w:cs="Arial"/>
                <w:sz w:val="16"/>
                <w:szCs w:val="16"/>
              </w:rPr>
            </w:pPr>
            <w:r w:rsidRPr="00CA7385">
              <w:rPr>
                <w:rFonts w:ascii="Arial" w:hAnsi="Arial" w:cs="Arial"/>
                <w:sz w:val="16"/>
                <w:szCs w:val="16"/>
              </w:rPr>
              <w:t>1.214,00</w:t>
            </w:r>
          </w:p>
        </w:tc>
      </w:tr>
      <w:tr w:rsidR="00CA7385" w:rsidRPr="00CA7385" w14:paraId="5F39F1AD" w14:textId="77777777" w:rsidTr="00511C9D">
        <w:trPr>
          <w:trHeight w:val="20"/>
        </w:trPr>
        <w:tc>
          <w:tcPr>
            <w:tcW w:w="567" w:type="dxa"/>
            <w:noWrap/>
            <w:vAlign w:val="bottom"/>
            <w:hideMark/>
          </w:tcPr>
          <w:p w14:paraId="4C8EEAC4" w14:textId="01B07838" w:rsidR="005B0D94" w:rsidRPr="00CA7385" w:rsidRDefault="005B0D94" w:rsidP="005B0D94">
            <w:pPr>
              <w:jc w:val="center"/>
              <w:rPr>
                <w:rFonts w:ascii="Arial" w:hAnsi="Arial" w:cs="Arial"/>
                <w:sz w:val="16"/>
                <w:szCs w:val="16"/>
              </w:rPr>
            </w:pPr>
            <w:r w:rsidRPr="00CA7385">
              <w:rPr>
                <w:rFonts w:ascii="Arial" w:hAnsi="Arial" w:cs="Arial"/>
                <w:sz w:val="16"/>
                <w:szCs w:val="16"/>
              </w:rPr>
              <w:t>135</w:t>
            </w:r>
          </w:p>
        </w:tc>
        <w:tc>
          <w:tcPr>
            <w:tcW w:w="1134" w:type="dxa"/>
            <w:noWrap/>
            <w:vAlign w:val="bottom"/>
            <w:hideMark/>
          </w:tcPr>
          <w:p w14:paraId="21D140E4" w14:textId="370CC0F9" w:rsidR="005B0D94" w:rsidRPr="00CA7385" w:rsidRDefault="005B0D94" w:rsidP="005B0D94">
            <w:pPr>
              <w:jc w:val="center"/>
              <w:rPr>
                <w:rFonts w:ascii="Arial" w:hAnsi="Arial" w:cs="Arial"/>
                <w:sz w:val="16"/>
                <w:szCs w:val="16"/>
              </w:rPr>
            </w:pPr>
            <w:r w:rsidRPr="00CA7385">
              <w:rPr>
                <w:rFonts w:ascii="Arial" w:hAnsi="Arial" w:cs="Arial"/>
                <w:sz w:val="16"/>
                <w:szCs w:val="16"/>
              </w:rPr>
              <w:t>001.003.211</w:t>
            </w:r>
          </w:p>
        </w:tc>
        <w:tc>
          <w:tcPr>
            <w:tcW w:w="3686" w:type="dxa"/>
            <w:noWrap/>
            <w:vAlign w:val="bottom"/>
            <w:hideMark/>
          </w:tcPr>
          <w:p w14:paraId="73B31C94" w14:textId="1235D5A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PULVERIZADOR MANUAL- 500 ML: PULVERIZADOR MANUAL DE USO PROFISSIONAL, DESTINADO A APLICACAO DE PRODUTOS DE LIMPEZA COMPATIVEIS. DEVERA POSSUIR RESERVATORIO CONFECCIONADO EM POLIETILENO (PEAD), POLIPROPILENO (PP) OU MATERIAL DE RESISTENCIA EQUIVALENTE, COM CAPACIDADE NOMINAL MFNIMA DE 500 ML, </w:t>
            </w:r>
            <w:r w:rsidRPr="00CA7385">
              <w:rPr>
                <w:rFonts w:ascii="Arial" w:hAnsi="Arial" w:cs="Arial"/>
                <w:sz w:val="16"/>
                <w:szCs w:val="16"/>
              </w:rPr>
              <w:lastRenderedPageBreak/>
              <w:t>GRADUADO, RESISTENTE A IMPACTOS E AOS PRODUTOS SANEANTES DE USO COMUM. EQUIPADO COM GATILHO ERGONOMICO DE ACIONAMENTO MANUAL, BICO PULVERIZADOR COM REGULAGEM DO JATO (NEVOA E JATO DIRECIONADO) E SISTEMA DE VEDACAO EFICIENTE, QUE IMPECA VAZAMENTOS DURANTE O USO. 0 CONJUNTO DEVERA POSSUIR TUBO PESCADOR, TAMPA ROSQUEAVEL E COMPONENTES RESISTENTES AO USO CONTINUO, PERMITINDO APLICACAO UNIFORME DA SOLUCAO. PRODUTO NOVO, COM ACABAMENTO UNIFORME, ISENTO DE REBARBAS, RACHADURAS, DEFORMACOES OU DEFEITOS DE FABRICACAO. FABRICANTE E MARCA DEVERAO SER INFORMADOS NA PROPOSTA. MARCAS DE REFERENCIA: NOBRE, GUARANY, BETTANIN, BRALIMPIA OU EQUIVALENTE/SIMILAR OU DE QUALIDADE SUPERIOR.</w:t>
            </w:r>
          </w:p>
        </w:tc>
        <w:tc>
          <w:tcPr>
            <w:tcW w:w="992" w:type="dxa"/>
            <w:noWrap/>
            <w:vAlign w:val="bottom"/>
            <w:hideMark/>
          </w:tcPr>
          <w:p w14:paraId="24B56AB5" w14:textId="6CF816D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5ECB6E54" w14:textId="63DFF701"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3D547EC8" w14:textId="6EFAF245" w:rsidR="005B0D94" w:rsidRPr="00CA7385" w:rsidRDefault="005B0D94" w:rsidP="005B0D94">
            <w:pPr>
              <w:jc w:val="right"/>
              <w:rPr>
                <w:rFonts w:ascii="Arial" w:hAnsi="Arial" w:cs="Arial"/>
                <w:sz w:val="16"/>
                <w:szCs w:val="16"/>
              </w:rPr>
            </w:pPr>
            <w:r w:rsidRPr="00CA7385">
              <w:rPr>
                <w:rFonts w:ascii="Arial" w:hAnsi="Arial" w:cs="Arial"/>
                <w:sz w:val="16"/>
                <w:szCs w:val="16"/>
              </w:rPr>
              <w:t>18,60</w:t>
            </w:r>
          </w:p>
        </w:tc>
        <w:tc>
          <w:tcPr>
            <w:tcW w:w="941" w:type="dxa"/>
            <w:noWrap/>
            <w:vAlign w:val="bottom"/>
            <w:hideMark/>
          </w:tcPr>
          <w:p w14:paraId="6D909891" w14:textId="5BBB4D71" w:rsidR="005B0D94" w:rsidRPr="00CA7385" w:rsidRDefault="005B0D94" w:rsidP="005B0D94">
            <w:pPr>
              <w:jc w:val="right"/>
              <w:rPr>
                <w:rFonts w:ascii="Arial" w:hAnsi="Arial" w:cs="Arial"/>
                <w:sz w:val="16"/>
                <w:szCs w:val="16"/>
              </w:rPr>
            </w:pPr>
            <w:r w:rsidRPr="00CA7385">
              <w:rPr>
                <w:rFonts w:ascii="Arial" w:hAnsi="Arial" w:cs="Arial"/>
                <w:sz w:val="16"/>
                <w:szCs w:val="16"/>
              </w:rPr>
              <w:t>930,00</w:t>
            </w:r>
          </w:p>
        </w:tc>
      </w:tr>
      <w:tr w:rsidR="00CA7385" w:rsidRPr="00CA7385" w14:paraId="21AAA2BC" w14:textId="77777777" w:rsidTr="00511C9D">
        <w:trPr>
          <w:trHeight w:val="20"/>
        </w:trPr>
        <w:tc>
          <w:tcPr>
            <w:tcW w:w="567" w:type="dxa"/>
            <w:noWrap/>
            <w:vAlign w:val="bottom"/>
            <w:hideMark/>
          </w:tcPr>
          <w:p w14:paraId="4CF9758E" w14:textId="21683BB3" w:rsidR="005B0D94" w:rsidRPr="00CA7385" w:rsidRDefault="005B0D94" w:rsidP="005B0D94">
            <w:pPr>
              <w:jc w:val="center"/>
              <w:rPr>
                <w:rFonts w:ascii="Arial" w:hAnsi="Arial" w:cs="Arial"/>
                <w:sz w:val="16"/>
                <w:szCs w:val="16"/>
              </w:rPr>
            </w:pPr>
            <w:r w:rsidRPr="00CA7385">
              <w:rPr>
                <w:rFonts w:ascii="Arial" w:hAnsi="Arial" w:cs="Arial"/>
                <w:sz w:val="16"/>
                <w:szCs w:val="16"/>
              </w:rPr>
              <w:t>136</w:t>
            </w:r>
          </w:p>
        </w:tc>
        <w:tc>
          <w:tcPr>
            <w:tcW w:w="1134" w:type="dxa"/>
            <w:noWrap/>
            <w:vAlign w:val="bottom"/>
            <w:hideMark/>
          </w:tcPr>
          <w:p w14:paraId="191F9E28" w14:textId="0E73D19C" w:rsidR="005B0D94" w:rsidRPr="00CA7385" w:rsidRDefault="005B0D94" w:rsidP="005B0D94">
            <w:pPr>
              <w:jc w:val="center"/>
              <w:rPr>
                <w:rFonts w:ascii="Arial" w:hAnsi="Arial" w:cs="Arial"/>
                <w:sz w:val="16"/>
                <w:szCs w:val="16"/>
              </w:rPr>
            </w:pPr>
            <w:r w:rsidRPr="00CA7385">
              <w:rPr>
                <w:rFonts w:ascii="Arial" w:hAnsi="Arial" w:cs="Arial"/>
                <w:sz w:val="16"/>
                <w:szCs w:val="16"/>
              </w:rPr>
              <w:t>001.003.212</w:t>
            </w:r>
          </w:p>
        </w:tc>
        <w:tc>
          <w:tcPr>
            <w:tcW w:w="3686" w:type="dxa"/>
            <w:noWrap/>
            <w:vAlign w:val="bottom"/>
            <w:hideMark/>
          </w:tcPr>
          <w:p w14:paraId="6D0328A3" w14:textId="5E5BEA73" w:rsidR="005B0D94" w:rsidRPr="00CA7385" w:rsidRDefault="005B0D94" w:rsidP="005B0D94">
            <w:pPr>
              <w:jc w:val="both"/>
              <w:rPr>
                <w:rFonts w:ascii="Arial" w:hAnsi="Arial" w:cs="Arial"/>
                <w:sz w:val="16"/>
                <w:szCs w:val="16"/>
              </w:rPr>
            </w:pPr>
            <w:r w:rsidRPr="00CA7385">
              <w:rPr>
                <w:rFonts w:ascii="Arial" w:hAnsi="Arial" w:cs="Arial"/>
                <w:sz w:val="16"/>
                <w:szCs w:val="16"/>
              </w:rPr>
              <w:t>QUEROSENE PERFUMADO-1 LITRO: QUEROSENE DESODORIZADO/PERFUMADO, DESTINADO A REMOCAO DE GRAXAS, GORDURAS, CERAS, PICHE, RESIDUOS OLEOSOS E SUJEIRAS IMPREGNADAS EM SUPERFICIES COMPATFVEIS, CONFORME ORIENTACAO DO FABRICANTE. DEVERA APRESENTAR ODOR SUAVIZADO, ELEVADO PODER DE LIMPEZA, BOA CAPACIDADE DE EVAPORACAO E NAO DEIXAR RESFDUOS EXCESSIVOS APOS A APLICACAO. PRODUTO ACONDICIONADO EM FRASCO CONTENDO 1 LITRO, COM TAMPA DE VEDACAO SEGURA E LACRE DE INVIOLABILIDADE. A EMBALAGEM DEVERA CONTER IDENTIFICACAO DO FABRICANTE, COMPOSICAO, LOTE, DATA DE FABRICACAO, PRAZO DE VALIDADE (QUANDO APLICAVEL), INSTRUCOES DE USO, INFORMACOES DE SEGURANCA, PICTOGRAMAS DE RISCO E DEMAIS INFORMACOES EXIGIDAS PELA LEGISLACAO VIGENTE. FABRICANTE E MARCA DEVERAO SER INFORMADOS NA PROPOSTA. MARCAS DE REFERENCIA: KING, START, AUDAX, BECKER OU EQUIVALENTE/SIMILAR OU DE QUALIDADE SUPERIOR.</w:t>
            </w:r>
          </w:p>
        </w:tc>
        <w:tc>
          <w:tcPr>
            <w:tcW w:w="992" w:type="dxa"/>
            <w:noWrap/>
            <w:vAlign w:val="bottom"/>
            <w:hideMark/>
          </w:tcPr>
          <w:p w14:paraId="4A89B42C" w14:textId="74143A75" w:rsidR="005B0D94" w:rsidRPr="00CA7385" w:rsidRDefault="005B0D94" w:rsidP="005B0D94">
            <w:pPr>
              <w:jc w:val="center"/>
              <w:rPr>
                <w:rFonts w:ascii="Arial" w:hAnsi="Arial" w:cs="Arial"/>
                <w:sz w:val="16"/>
                <w:szCs w:val="16"/>
              </w:rPr>
            </w:pPr>
            <w:r w:rsidRPr="00CA7385">
              <w:rPr>
                <w:rFonts w:ascii="Arial" w:hAnsi="Arial" w:cs="Arial"/>
                <w:sz w:val="16"/>
                <w:szCs w:val="16"/>
              </w:rPr>
              <w:t>LTR</w:t>
            </w:r>
          </w:p>
        </w:tc>
        <w:tc>
          <w:tcPr>
            <w:tcW w:w="851" w:type="dxa"/>
            <w:noWrap/>
            <w:vAlign w:val="bottom"/>
            <w:hideMark/>
          </w:tcPr>
          <w:p w14:paraId="1FD1D0A8" w14:textId="522C313A"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4F3E7A3F" w14:textId="59EDE557" w:rsidR="005B0D94" w:rsidRPr="00CA7385" w:rsidRDefault="005B0D94" w:rsidP="005B0D94">
            <w:pPr>
              <w:jc w:val="right"/>
              <w:rPr>
                <w:rFonts w:ascii="Arial" w:hAnsi="Arial" w:cs="Arial"/>
                <w:sz w:val="16"/>
                <w:szCs w:val="16"/>
              </w:rPr>
            </w:pPr>
            <w:r w:rsidRPr="00CA7385">
              <w:rPr>
                <w:rFonts w:ascii="Arial" w:hAnsi="Arial" w:cs="Arial"/>
                <w:sz w:val="16"/>
                <w:szCs w:val="16"/>
              </w:rPr>
              <w:t>28,33</w:t>
            </w:r>
          </w:p>
        </w:tc>
        <w:tc>
          <w:tcPr>
            <w:tcW w:w="941" w:type="dxa"/>
            <w:noWrap/>
            <w:vAlign w:val="bottom"/>
            <w:hideMark/>
          </w:tcPr>
          <w:p w14:paraId="2AE4AC16" w14:textId="64648755" w:rsidR="005B0D94" w:rsidRPr="00CA7385" w:rsidRDefault="005B0D94" w:rsidP="005B0D94">
            <w:pPr>
              <w:jc w:val="right"/>
              <w:rPr>
                <w:rFonts w:ascii="Arial" w:hAnsi="Arial" w:cs="Arial"/>
                <w:sz w:val="16"/>
                <w:szCs w:val="16"/>
              </w:rPr>
            </w:pPr>
            <w:r w:rsidRPr="00CA7385">
              <w:rPr>
                <w:rFonts w:ascii="Arial" w:hAnsi="Arial" w:cs="Arial"/>
                <w:sz w:val="16"/>
                <w:szCs w:val="16"/>
              </w:rPr>
              <w:t>2.833,00</w:t>
            </w:r>
          </w:p>
        </w:tc>
      </w:tr>
      <w:tr w:rsidR="00CA7385" w:rsidRPr="00CA7385" w14:paraId="5DBA6762" w14:textId="77777777" w:rsidTr="00511C9D">
        <w:trPr>
          <w:trHeight w:val="20"/>
        </w:trPr>
        <w:tc>
          <w:tcPr>
            <w:tcW w:w="567" w:type="dxa"/>
            <w:noWrap/>
            <w:vAlign w:val="bottom"/>
            <w:hideMark/>
          </w:tcPr>
          <w:p w14:paraId="2A31B880" w14:textId="0855C7B6" w:rsidR="005B0D94" w:rsidRPr="00CA7385" w:rsidRDefault="005B0D94" w:rsidP="005B0D94">
            <w:pPr>
              <w:jc w:val="center"/>
              <w:rPr>
                <w:rFonts w:ascii="Arial" w:hAnsi="Arial" w:cs="Arial"/>
                <w:sz w:val="16"/>
                <w:szCs w:val="16"/>
              </w:rPr>
            </w:pPr>
            <w:r w:rsidRPr="00CA7385">
              <w:rPr>
                <w:rFonts w:ascii="Arial" w:hAnsi="Arial" w:cs="Arial"/>
                <w:sz w:val="16"/>
                <w:szCs w:val="16"/>
              </w:rPr>
              <w:t>137</w:t>
            </w:r>
          </w:p>
        </w:tc>
        <w:tc>
          <w:tcPr>
            <w:tcW w:w="1134" w:type="dxa"/>
            <w:noWrap/>
            <w:vAlign w:val="bottom"/>
            <w:hideMark/>
          </w:tcPr>
          <w:p w14:paraId="507FD4CD" w14:textId="3FBB0EB4" w:rsidR="005B0D94" w:rsidRPr="00CA7385" w:rsidRDefault="005B0D94" w:rsidP="005B0D94">
            <w:pPr>
              <w:jc w:val="center"/>
              <w:rPr>
                <w:rFonts w:ascii="Arial" w:hAnsi="Arial" w:cs="Arial"/>
                <w:sz w:val="16"/>
                <w:szCs w:val="16"/>
              </w:rPr>
            </w:pPr>
            <w:r w:rsidRPr="00CA7385">
              <w:rPr>
                <w:rFonts w:ascii="Arial" w:hAnsi="Arial" w:cs="Arial"/>
                <w:sz w:val="16"/>
                <w:szCs w:val="16"/>
              </w:rPr>
              <w:t>001.003.213</w:t>
            </w:r>
          </w:p>
        </w:tc>
        <w:tc>
          <w:tcPr>
            <w:tcW w:w="3686" w:type="dxa"/>
            <w:noWrap/>
            <w:vAlign w:val="bottom"/>
            <w:hideMark/>
          </w:tcPr>
          <w:p w14:paraId="53138F31" w14:textId="4AA0530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REFIL PARA MOP SPRAY: REFIL PARA MOP SPRAY DE USO PROFISSIONAL, CONFECCIONADO EM MICROFIBRA DE ALTA ABSORCAO OU MATERIAL DE DESEMPENHO EQUIVALENTE OU SUPERIOR, DESTINADO A LIMPEZA E MANUTENCAO DE PISOS LAVAVEIS COMPATIVEIS. DEVERA APRESENTAR GRAMATURA MINIMA DE 300 G/M2, ELEVADA CAPACIDADE DE ABSORCAO, EFICIENTE RETENCAO DE PARTICULAS E POEIRA, BAIXO DESPRENDIMENTO DE FIAPOS E RESISTENCIA AO USO CONTINUO E A SUCESSIVAS LAVAGENS, SEM PERDA SIGNIFICATIVA DE DESEMPENHO. 0 SISTEMA DE FIXACAO DEVERA SER COMPATIVEL COM O MOP SPRAY CORRESPONDENTE, POR MEIO DE VELCRO, ENCAIXE OU SISTEMA EQUIVALENTE, PROPORCIONANDO  SUBSTITUICAO RAPIDA E FIXACAO FIRME DURANTE A UTILIZACAO. PRODUTO NOVO, COM ACABAMENTO UNIFORME, COSTURAS REFORCADAS, ISENTO DE RASGOS, DEFORMACOES OU DEFEITOS DE </w:t>
            </w:r>
            <w:r w:rsidRPr="00CA7385">
              <w:rPr>
                <w:rFonts w:ascii="Arial" w:hAnsi="Arial" w:cs="Arial"/>
                <w:sz w:val="16"/>
                <w:szCs w:val="16"/>
              </w:rPr>
              <w:lastRenderedPageBreak/>
              <w:t>FABRICACAO. FABRICANTE E MARCA DEVERAO SER INFORMADOS NA PROPOSTA. MARCAS DE REFERENCIA: FLASH LIMP, BETTANIN, BRALIMPIA, PERFECT PRO OU EQUIVALENTE/SIMILAR OU DE QUALIDADE SUPERIOR.</w:t>
            </w:r>
          </w:p>
        </w:tc>
        <w:tc>
          <w:tcPr>
            <w:tcW w:w="992" w:type="dxa"/>
            <w:noWrap/>
            <w:vAlign w:val="bottom"/>
            <w:hideMark/>
          </w:tcPr>
          <w:p w14:paraId="4FBD5613" w14:textId="6A8A699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D9BE7E7" w14:textId="73E8FC21"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511C49F4" w14:textId="1EB91B01" w:rsidR="005B0D94" w:rsidRPr="00CA7385" w:rsidRDefault="005B0D94" w:rsidP="005B0D94">
            <w:pPr>
              <w:jc w:val="right"/>
              <w:rPr>
                <w:rFonts w:ascii="Arial" w:hAnsi="Arial" w:cs="Arial"/>
                <w:sz w:val="16"/>
                <w:szCs w:val="16"/>
              </w:rPr>
            </w:pPr>
            <w:r w:rsidRPr="00CA7385">
              <w:rPr>
                <w:rFonts w:ascii="Arial" w:hAnsi="Arial" w:cs="Arial"/>
                <w:sz w:val="16"/>
                <w:szCs w:val="16"/>
              </w:rPr>
              <w:t>26,13</w:t>
            </w:r>
          </w:p>
        </w:tc>
        <w:tc>
          <w:tcPr>
            <w:tcW w:w="941" w:type="dxa"/>
            <w:noWrap/>
            <w:vAlign w:val="bottom"/>
            <w:hideMark/>
          </w:tcPr>
          <w:p w14:paraId="454E08F5" w14:textId="45D72051" w:rsidR="005B0D94" w:rsidRPr="00CA7385" w:rsidRDefault="005B0D94" w:rsidP="005B0D94">
            <w:pPr>
              <w:jc w:val="right"/>
              <w:rPr>
                <w:rFonts w:ascii="Arial" w:hAnsi="Arial" w:cs="Arial"/>
                <w:sz w:val="16"/>
                <w:szCs w:val="16"/>
              </w:rPr>
            </w:pPr>
            <w:r w:rsidRPr="00CA7385">
              <w:rPr>
                <w:rFonts w:ascii="Arial" w:hAnsi="Arial" w:cs="Arial"/>
                <w:sz w:val="16"/>
                <w:szCs w:val="16"/>
              </w:rPr>
              <w:t>653,25</w:t>
            </w:r>
          </w:p>
        </w:tc>
      </w:tr>
      <w:tr w:rsidR="00CA7385" w:rsidRPr="00CA7385" w14:paraId="7572CB93" w14:textId="77777777" w:rsidTr="00511C9D">
        <w:trPr>
          <w:trHeight w:val="20"/>
        </w:trPr>
        <w:tc>
          <w:tcPr>
            <w:tcW w:w="567" w:type="dxa"/>
            <w:noWrap/>
            <w:vAlign w:val="bottom"/>
            <w:hideMark/>
          </w:tcPr>
          <w:p w14:paraId="531D0646" w14:textId="340CCB2D" w:rsidR="005B0D94" w:rsidRPr="00CA7385" w:rsidRDefault="005B0D94" w:rsidP="005B0D94">
            <w:pPr>
              <w:jc w:val="center"/>
              <w:rPr>
                <w:rFonts w:ascii="Arial" w:hAnsi="Arial" w:cs="Arial"/>
                <w:sz w:val="16"/>
                <w:szCs w:val="16"/>
              </w:rPr>
            </w:pPr>
            <w:r w:rsidRPr="00CA7385">
              <w:rPr>
                <w:rFonts w:ascii="Arial" w:hAnsi="Arial" w:cs="Arial"/>
                <w:sz w:val="16"/>
                <w:szCs w:val="16"/>
              </w:rPr>
              <w:t>138</w:t>
            </w:r>
          </w:p>
        </w:tc>
        <w:tc>
          <w:tcPr>
            <w:tcW w:w="1134" w:type="dxa"/>
            <w:noWrap/>
            <w:vAlign w:val="bottom"/>
            <w:hideMark/>
          </w:tcPr>
          <w:p w14:paraId="1B8685F2" w14:textId="1A4E706B" w:rsidR="005B0D94" w:rsidRPr="00CA7385" w:rsidRDefault="005B0D94" w:rsidP="005B0D94">
            <w:pPr>
              <w:jc w:val="center"/>
              <w:rPr>
                <w:rFonts w:ascii="Arial" w:hAnsi="Arial" w:cs="Arial"/>
                <w:sz w:val="16"/>
                <w:szCs w:val="16"/>
              </w:rPr>
            </w:pPr>
            <w:r w:rsidRPr="00CA7385">
              <w:rPr>
                <w:rFonts w:ascii="Arial" w:hAnsi="Arial" w:cs="Arial"/>
                <w:sz w:val="16"/>
                <w:szCs w:val="16"/>
              </w:rPr>
              <w:t>001.003.215</w:t>
            </w:r>
          </w:p>
        </w:tc>
        <w:tc>
          <w:tcPr>
            <w:tcW w:w="3686" w:type="dxa"/>
            <w:noWrap/>
            <w:vAlign w:val="bottom"/>
            <w:hideMark/>
          </w:tcPr>
          <w:p w14:paraId="12CD5894" w14:textId="700EB253" w:rsidR="005B0D94" w:rsidRPr="00CA7385" w:rsidRDefault="005B0D94" w:rsidP="005B0D94">
            <w:pPr>
              <w:jc w:val="both"/>
              <w:rPr>
                <w:rFonts w:ascii="Arial" w:hAnsi="Arial" w:cs="Arial"/>
                <w:sz w:val="16"/>
                <w:szCs w:val="16"/>
              </w:rPr>
            </w:pPr>
            <w:r w:rsidRPr="00CA7385">
              <w:rPr>
                <w:rFonts w:ascii="Arial" w:hAnsi="Arial" w:cs="Arial"/>
                <w:sz w:val="16"/>
                <w:szCs w:val="16"/>
              </w:rPr>
              <w:t>REFIL PARA MOP UMIDO: REFIL PARA MOP UMIDO DE USO PROFISSIONAL, CONFECCIONADO EM ALGODAO DE ALTA ABSORCAO, MICROFIBRA OU MISTURA DE FIBRAS DE DESEMPENHO EQUIVALENTE OU SUPERIOR, DESTINADO A LIMPEZA E MANUTENCAO DE PISOS LAVAVEIS COMPATIVEIS. DEVERA POSSUIR PESO MINIMO DE 320 G, ELEVADA CAPACIDADE DE ABSORCAO, RESISTENCIA AO DESGASTE, A LAVAGEM E AO USO CONTINUO, COM BAIXO DESPRENDIMENTO DE FIAPOS. 0 SISTEMA DE FIXACAO DEVERA SER COMPATIVEL COM O SUPORTE UNIVERSAL. PRODUTO NOVA, COM ACABAMENTO UNIFORME, COSTURAS REFORCADAS, ISENTO DE RASGOS, DEFORMACOES OU FALHAS DE FABRICACAO. FABRICANTE E MARCA DEVERAO SER INFORMADOS NA PROPOSTA. MARCAS DE REFERENCIA: BRALIMPIA, BETTANIN, PERFECT PRO, RUBBERMAID OU EQUIVALENTE/SIMILAR OU DE QUALIDADE SUPERIOR.</w:t>
            </w:r>
          </w:p>
        </w:tc>
        <w:tc>
          <w:tcPr>
            <w:tcW w:w="992" w:type="dxa"/>
            <w:noWrap/>
            <w:vAlign w:val="bottom"/>
            <w:hideMark/>
          </w:tcPr>
          <w:p w14:paraId="29798FC6" w14:textId="5D7300CD"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378D716D" w14:textId="39A4448F"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48453BE9" w14:textId="52A976CB" w:rsidR="005B0D94" w:rsidRPr="00CA7385" w:rsidRDefault="005B0D94" w:rsidP="005B0D94">
            <w:pPr>
              <w:jc w:val="right"/>
              <w:rPr>
                <w:rFonts w:ascii="Arial" w:hAnsi="Arial" w:cs="Arial"/>
                <w:sz w:val="16"/>
                <w:szCs w:val="16"/>
              </w:rPr>
            </w:pPr>
            <w:r w:rsidRPr="00CA7385">
              <w:rPr>
                <w:rFonts w:ascii="Arial" w:hAnsi="Arial" w:cs="Arial"/>
                <w:sz w:val="16"/>
                <w:szCs w:val="16"/>
              </w:rPr>
              <w:t>29,29</w:t>
            </w:r>
          </w:p>
        </w:tc>
        <w:tc>
          <w:tcPr>
            <w:tcW w:w="941" w:type="dxa"/>
            <w:noWrap/>
            <w:vAlign w:val="bottom"/>
            <w:hideMark/>
          </w:tcPr>
          <w:p w14:paraId="23184744" w14:textId="7510EE78" w:rsidR="005B0D94" w:rsidRPr="00CA7385" w:rsidRDefault="005B0D94" w:rsidP="005B0D94">
            <w:pPr>
              <w:jc w:val="right"/>
              <w:rPr>
                <w:rFonts w:ascii="Arial" w:hAnsi="Arial" w:cs="Arial"/>
                <w:sz w:val="16"/>
                <w:szCs w:val="16"/>
              </w:rPr>
            </w:pPr>
            <w:r w:rsidRPr="00CA7385">
              <w:rPr>
                <w:rFonts w:ascii="Arial" w:hAnsi="Arial" w:cs="Arial"/>
                <w:sz w:val="16"/>
                <w:szCs w:val="16"/>
              </w:rPr>
              <w:t>732,25</w:t>
            </w:r>
          </w:p>
        </w:tc>
      </w:tr>
      <w:tr w:rsidR="00CA7385" w:rsidRPr="00CA7385" w14:paraId="2812933E" w14:textId="77777777" w:rsidTr="00511C9D">
        <w:trPr>
          <w:trHeight w:val="20"/>
        </w:trPr>
        <w:tc>
          <w:tcPr>
            <w:tcW w:w="567" w:type="dxa"/>
            <w:noWrap/>
            <w:vAlign w:val="bottom"/>
            <w:hideMark/>
          </w:tcPr>
          <w:p w14:paraId="4FF8B85E" w14:textId="098A3E0D" w:rsidR="005B0D94" w:rsidRPr="00CA7385" w:rsidRDefault="005B0D94" w:rsidP="005B0D94">
            <w:pPr>
              <w:jc w:val="center"/>
              <w:rPr>
                <w:rFonts w:ascii="Arial" w:hAnsi="Arial" w:cs="Arial"/>
                <w:sz w:val="16"/>
                <w:szCs w:val="16"/>
              </w:rPr>
            </w:pPr>
            <w:r w:rsidRPr="00CA7385">
              <w:rPr>
                <w:rFonts w:ascii="Arial" w:hAnsi="Arial" w:cs="Arial"/>
                <w:sz w:val="16"/>
                <w:szCs w:val="16"/>
              </w:rPr>
              <w:t>139</w:t>
            </w:r>
          </w:p>
        </w:tc>
        <w:tc>
          <w:tcPr>
            <w:tcW w:w="1134" w:type="dxa"/>
            <w:noWrap/>
            <w:vAlign w:val="bottom"/>
            <w:hideMark/>
          </w:tcPr>
          <w:p w14:paraId="13C5D2A1" w14:textId="6C1649CA" w:rsidR="005B0D94" w:rsidRPr="00CA7385" w:rsidRDefault="005B0D94" w:rsidP="005B0D94">
            <w:pPr>
              <w:jc w:val="center"/>
              <w:rPr>
                <w:rFonts w:ascii="Arial" w:hAnsi="Arial" w:cs="Arial"/>
                <w:sz w:val="16"/>
                <w:szCs w:val="16"/>
              </w:rPr>
            </w:pPr>
            <w:r w:rsidRPr="00CA7385">
              <w:rPr>
                <w:rFonts w:ascii="Arial" w:hAnsi="Arial" w:cs="Arial"/>
                <w:sz w:val="16"/>
                <w:szCs w:val="16"/>
              </w:rPr>
              <w:t>001.003.216</w:t>
            </w:r>
          </w:p>
        </w:tc>
        <w:tc>
          <w:tcPr>
            <w:tcW w:w="3686" w:type="dxa"/>
            <w:noWrap/>
            <w:vAlign w:val="bottom"/>
            <w:hideMark/>
          </w:tcPr>
          <w:p w14:paraId="272E3438" w14:textId="4DF6DD05" w:rsidR="005B0D94" w:rsidRPr="00CA7385" w:rsidRDefault="005B0D94" w:rsidP="005B0D94">
            <w:pPr>
              <w:jc w:val="both"/>
              <w:rPr>
                <w:rFonts w:ascii="Arial" w:hAnsi="Arial" w:cs="Arial"/>
                <w:sz w:val="16"/>
                <w:szCs w:val="16"/>
              </w:rPr>
            </w:pPr>
            <w:r w:rsidRPr="00CA7385">
              <w:rPr>
                <w:rFonts w:ascii="Arial" w:hAnsi="Arial" w:cs="Arial"/>
                <w:sz w:val="16"/>
                <w:szCs w:val="16"/>
              </w:rPr>
              <w:t>REMOVEDOR DE CERA - 5 LITROS: REMOVEDOR LIQUIDO CONCENTRADO DESTINADO A REMOCAO DE CERAS ACRILICAS, IMPERMEABILIZANTES, SELADORES E PELICULAS PROTETORAS ACUMULADAS EM PISOS LAVAVEIS COMPATIVEIS, PROPORCIONANDO ELEVADA EFICIENCIA NA REMOCAO SEM DANIFICAR O SUBSTRATA QUANDO UTILIZADO CONFORME ORIENTACAO DO FABRICANTE. DEVERA PERMITIR DILUICAO EM AGUA, COM INDICACAO DAS PROPORCOES DE USO, RENDIMENTO E TEMPO DE ACAO NO ROTULO OU FICHA TECNICA, APRESENTANDO FORMULACAO HOMOGENEA, ESTAVEL, LIVRE DE SEPARACAO DE FASES OU PARTICULAS ESTRANHAS, BOA ESPALHABILIDADE E FACIL REMOCAO DOS RESIDUOS APOS A LIMPEZA. PRODUTO REGULARIZADO JUNTA A ANVISA EM CONFORMIDADE COM A LEGISLACAO SANITARIA VIGENTE. ACONDICIONADO EM GALAO PLASTICO RESISTENTE CONTENDO 5 LITROS, COM TAMPA, LACRE DE SEGURANCA E VEDACAO CONTRA VAZAMENTOS, CONTENDO IDENTIFICACAO DO FABRICANTE, COMPOSICAO, MODO DE USO, DILUICAO, RENDIMENTO, TEMPO DE ACAO RECOMENDADO, LOTE, DATA DE FABRICACAO, VALIDADE, PRECAUCOES E DEMAIS INFORMACOES EXIGIDAS PELA LEGISLACAO. FABRICANTE E MARCA DEVERAO SER INFORMADOS NA PROPOSTA. MARCAS DE REFERENCIA: SPARTAN, DIVERSEY, START, BECKER OU EQUIVALENTE/SIMILAR OU DE QUALIDADE SUPERIOR.</w:t>
            </w:r>
          </w:p>
        </w:tc>
        <w:tc>
          <w:tcPr>
            <w:tcW w:w="992" w:type="dxa"/>
            <w:noWrap/>
            <w:vAlign w:val="bottom"/>
            <w:hideMark/>
          </w:tcPr>
          <w:p w14:paraId="43234856" w14:textId="4D536984"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3B9AD5A6" w14:textId="6FA92E85"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3E0302F1" w14:textId="3BB830C6" w:rsidR="005B0D94" w:rsidRPr="00CA7385" w:rsidRDefault="005B0D94" w:rsidP="005B0D94">
            <w:pPr>
              <w:jc w:val="right"/>
              <w:rPr>
                <w:rFonts w:ascii="Arial" w:hAnsi="Arial" w:cs="Arial"/>
                <w:sz w:val="16"/>
                <w:szCs w:val="16"/>
              </w:rPr>
            </w:pPr>
            <w:r w:rsidRPr="00CA7385">
              <w:rPr>
                <w:rFonts w:ascii="Arial" w:hAnsi="Arial" w:cs="Arial"/>
                <w:sz w:val="16"/>
                <w:szCs w:val="16"/>
              </w:rPr>
              <w:t>117,15</w:t>
            </w:r>
          </w:p>
        </w:tc>
        <w:tc>
          <w:tcPr>
            <w:tcW w:w="941" w:type="dxa"/>
            <w:noWrap/>
            <w:vAlign w:val="bottom"/>
            <w:hideMark/>
          </w:tcPr>
          <w:p w14:paraId="1494B5E3" w14:textId="78823712" w:rsidR="005B0D94" w:rsidRPr="00CA7385" w:rsidRDefault="005B0D94" w:rsidP="005B0D94">
            <w:pPr>
              <w:jc w:val="right"/>
              <w:rPr>
                <w:rFonts w:ascii="Arial" w:hAnsi="Arial" w:cs="Arial"/>
                <w:sz w:val="16"/>
                <w:szCs w:val="16"/>
              </w:rPr>
            </w:pPr>
            <w:r w:rsidRPr="00CA7385">
              <w:rPr>
                <w:rFonts w:ascii="Arial" w:hAnsi="Arial" w:cs="Arial"/>
                <w:sz w:val="16"/>
                <w:szCs w:val="16"/>
              </w:rPr>
              <w:t>5.857,50</w:t>
            </w:r>
          </w:p>
        </w:tc>
      </w:tr>
      <w:tr w:rsidR="00CA7385" w:rsidRPr="00CA7385" w14:paraId="716AD538" w14:textId="77777777" w:rsidTr="00511C9D">
        <w:trPr>
          <w:trHeight w:val="20"/>
        </w:trPr>
        <w:tc>
          <w:tcPr>
            <w:tcW w:w="567" w:type="dxa"/>
            <w:noWrap/>
            <w:vAlign w:val="bottom"/>
            <w:hideMark/>
          </w:tcPr>
          <w:p w14:paraId="6BA779D4" w14:textId="0E40C26D" w:rsidR="005B0D94" w:rsidRPr="00CA7385" w:rsidRDefault="005B0D94" w:rsidP="005B0D94">
            <w:pPr>
              <w:jc w:val="center"/>
              <w:rPr>
                <w:rFonts w:ascii="Arial" w:hAnsi="Arial" w:cs="Arial"/>
                <w:sz w:val="16"/>
                <w:szCs w:val="16"/>
              </w:rPr>
            </w:pPr>
            <w:r w:rsidRPr="00CA7385">
              <w:rPr>
                <w:rFonts w:ascii="Arial" w:hAnsi="Arial" w:cs="Arial"/>
                <w:sz w:val="16"/>
                <w:szCs w:val="16"/>
              </w:rPr>
              <w:t>140</w:t>
            </w:r>
          </w:p>
        </w:tc>
        <w:tc>
          <w:tcPr>
            <w:tcW w:w="1134" w:type="dxa"/>
            <w:noWrap/>
            <w:vAlign w:val="bottom"/>
            <w:hideMark/>
          </w:tcPr>
          <w:p w14:paraId="12F99EB9" w14:textId="02FE5654" w:rsidR="005B0D94" w:rsidRPr="00CA7385" w:rsidRDefault="005B0D94" w:rsidP="005B0D94">
            <w:pPr>
              <w:jc w:val="center"/>
              <w:rPr>
                <w:rFonts w:ascii="Arial" w:hAnsi="Arial" w:cs="Arial"/>
                <w:sz w:val="16"/>
                <w:szCs w:val="16"/>
              </w:rPr>
            </w:pPr>
            <w:r w:rsidRPr="00CA7385">
              <w:rPr>
                <w:rFonts w:ascii="Arial" w:hAnsi="Arial" w:cs="Arial"/>
                <w:sz w:val="16"/>
                <w:szCs w:val="16"/>
              </w:rPr>
              <w:t>001.003.217</w:t>
            </w:r>
          </w:p>
        </w:tc>
        <w:tc>
          <w:tcPr>
            <w:tcW w:w="3686" w:type="dxa"/>
            <w:noWrap/>
            <w:vAlign w:val="bottom"/>
            <w:hideMark/>
          </w:tcPr>
          <w:p w14:paraId="0D4AD77B" w14:textId="49B22972"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REMOVEDOR DE SUJEIRAS PESADAS - 5 L: LIMPADOR LIQUIDO CONCENTRADO, DE USO PROFISSIONAL, DESTINADO A LIMPEZA PESADA E REMOCAO DE SUJEIRAS </w:t>
            </w:r>
            <w:r w:rsidRPr="00CA7385">
              <w:rPr>
                <w:rFonts w:ascii="Arial" w:hAnsi="Arial" w:cs="Arial"/>
                <w:sz w:val="16"/>
                <w:szCs w:val="16"/>
              </w:rPr>
              <w:lastRenderedPageBreak/>
              <w:t>IMPREGNADAS, GORDURAS, RESIDUOS OLEOSOS E INCRUSTACOES EM PISOS E SUPERFFCIES LAVAVEIS, COM ELEVADA CAPACIDADE DE LIMPEZA E DESENGORDURAMENTO. DEVERA PERMITIR DILUICAO EM AGUA CONFORME ORIENTACAO DO FABRICANTE, COM INDICACAO CLARA DAS PROPORCOES DE DILUICAO, APLICACOES E RENDIMENTO NO ROTULO OU FICHA TECNICA. FORMULACAO ADEQUADA COM TENSOATIVOS E AGENTES DE LIMPEZA COMPATIVEIS COM O USO PROPOSTO, APRESENTANDO ASPECTO HOMOGENEO, SEM SEPARACAO DE FASES OU PARTICULAS ESTRANHAS, SEM CAUSAR DANOS AS SUPERFFCIES PARA AS QUAIS FOR INDICADO, QUANDO UTILIZADO CONFORME ORIENTACAO DO FABRICANTE. PRODUTO REGULARIZADO PERANTE A ANVISA, ATENDENDO A LEGISLACAO SANITARIA VIGENTE APLICAVEL AOS SANEANTES. ACONDICIONADO EM GALAO PLASTICO RESISTENTE DE 5 LITROS, COM TAMPA E LACRE DE SEGURANCA, CONTENDO IDENTIFICACAO DO FABRICANTE, COMPOSICAO, MODO DE USO, DILUICAO, RENDIMENTO, PRECAUCOES, LOTE, VALIDADE, DADOS DE REGULARIZACAO SANITARIA QUANDO APLICAVEIS E DEMAIS INFORMACOES LEGALMENTE EXIGIDAS. FABRICANTE E MARCA DEVERAO SER INFORMADOS NA PROPOSTA. MARCAS DE REFERENCIA: SPARTAN, DIVERSEY, AUDAX OU EQUIVALENTE/SIMILAR OU DE QUALIDADE SUPERIOR.</w:t>
            </w:r>
          </w:p>
        </w:tc>
        <w:tc>
          <w:tcPr>
            <w:tcW w:w="992" w:type="dxa"/>
            <w:noWrap/>
            <w:vAlign w:val="bottom"/>
            <w:hideMark/>
          </w:tcPr>
          <w:p w14:paraId="304AA448" w14:textId="60196FFE"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3A8D1DFF" w14:textId="1C059BDC"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52C4902F" w14:textId="0AFC2BF4" w:rsidR="005B0D94" w:rsidRPr="00CA7385" w:rsidRDefault="005B0D94" w:rsidP="005B0D94">
            <w:pPr>
              <w:jc w:val="right"/>
              <w:rPr>
                <w:rFonts w:ascii="Arial" w:hAnsi="Arial" w:cs="Arial"/>
                <w:sz w:val="16"/>
                <w:szCs w:val="16"/>
              </w:rPr>
            </w:pPr>
            <w:r w:rsidRPr="00CA7385">
              <w:rPr>
                <w:rFonts w:ascii="Arial" w:hAnsi="Arial" w:cs="Arial"/>
                <w:sz w:val="16"/>
                <w:szCs w:val="16"/>
              </w:rPr>
              <w:t>56,87</w:t>
            </w:r>
          </w:p>
        </w:tc>
        <w:tc>
          <w:tcPr>
            <w:tcW w:w="941" w:type="dxa"/>
            <w:noWrap/>
            <w:vAlign w:val="bottom"/>
            <w:hideMark/>
          </w:tcPr>
          <w:p w14:paraId="59DC3F07" w14:textId="2EC5B0CF" w:rsidR="005B0D94" w:rsidRPr="00CA7385" w:rsidRDefault="005B0D94" w:rsidP="005B0D94">
            <w:pPr>
              <w:jc w:val="right"/>
              <w:rPr>
                <w:rFonts w:ascii="Arial" w:hAnsi="Arial" w:cs="Arial"/>
                <w:sz w:val="16"/>
                <w:szCs w:val="16"/>
              </w:rPr>
            </w:pPr>
            <w:r w:rsidRPr="00CA7385">
              <w:rPr>
                <w:rFonts w:ascii="Arial" w:hAnsi="Arial" w:cs="Arial"/>
                <w:sz w:val="16"/>
                <w:szCs w:val="16"/>
              </w:rPr>
              <w:t>2.843,50</w:t>
            </w:r>
          </w:p>
        </w:tc>
      </w:tr>
      <w:tr w:rsidR="00CA7385" w:rsidRPr="00CA7385" w14:paraId="2BFF9275" w14:textId="77777777" w:rsidTr="00511C9D">
        <w:trPr>
          <w:trHeight w:val="20"/>
        </w:trPr>
        <w:tc>
          <w:tcPr>
            <w:tcW w:w="567" w:type="dxa"/>
            <w:noWrap/>
            <w:vAlign w:val="bottom"/>
            <w:hideMark/>
          </w:tcPr>
          <w:p w14:paraId="2A82B1D7" w14:textId="79B83EDF" w:rsidR="005B0D94" w:rsidRPr="00CA7385" w:rsidRDefault="005B0D94" w:rsidP="005B0D94">
            <w:pPr>
              <w:jc w:val="center"/>
              <w:rPr>
                <w:rFonts w:ascii="Arial" w:hAnsi="Arial" w:cs="Arial"/>
                <w:sz w:val="16"/>
                <w:szCs w:val="16"/>
              </w:rPr>
            </w:pPr>
            <w:r w:rsidRPr="00CA7385">
              <w:rPr>
                <w:rFonts w:ascii="Arial" w:hAnsi="Arial" w:cs="Arial"/>
                <w:sz w:val="16"/>
                <w:szCs w:val="16"/>
              </w:rPr>
              <w:t>141</w:t>
            </w:r>
          </w:p>
        </w:tc>
        <w:tc>
          <w:tcPr>
            <w:tcW w:w="1134" w:type="dxa"/>
            <w:noWrap/>
            <w:vAlign w:val="bottom"/>
            <w:hideMark/>
          </w:tcPr>
          <w:p w14:paraId="72ED5F8B" w14:textId="35403F63" w:rsidR="005B0D94" w:rsidRPr="00CA7385" w:rsidRDefault="005B0D94" w:rsidP="005B0D94">
            <w:pPr>
              <w:jc w:val="center"/>
              <w:rPr>
                <w:rFonts w:ascii="Arial" w:hAnsi="Arial" w:cs="Arial"/>
                <w:sz w:val="16"/>
                <w:szCs w:val="16"/>
              </w:rPr>
            </w:pPr>
            <w:r w:rsidRPr="00CA7385">
              <w:rPr>
                <w:rFonts w:ascii="Arial" w:hAnsi="Arial" w:cs="Arial"/>
                <w:sz w:val="16"/>
                <w:szCs w:val="16"/>
              </w:rPr>
              <w:t>001.003.218</w:t>
            </w:r>
          </w:p>
        </w:tc>
        <w:tc>
          <w:tcPr>
            <w:tcW w:w="3686" w:type="dxa"/>
            <w:noWrap/>
            <w:vAlign w:val="bottom"/>
            <w:hideMark/>
          </w:tcPr>
          <w:p w14:paraId="17773A8E" w14:textId="3D31F171" w:rsidR="005B0D94" w:rsidRPr="00CA7385" w:rsidRDefault="005B0D94" w:rsidP="005B0D94">
            <w:pPr>
              <w:jc w:val="both"/>
              <w:rPr>
                <w:rFonts w:ascii="Arial" w:hAnsi="Arial" w:cs="Arial"/>
                <w:sz w:val="16"/>
                <w:szCs w:val="16"/>
              </w:rPr>
            </w:pPr>
            <w:r w:rsidRPr="00CA7385">
              <w:rPr>
                <w:rFonts w:ascii="Arial" w:hAnsi="Arial" w:cs="Arial"/>
                <w:sz w:val="16"/>
                <w:szCs w:val="16"/>
              </w:rPr>
              <w:t>RODO LIMPA-VIDROS: RADO LIMPA-VIDROS DE USO PROFISSIONAL, DESTINADO A LIMPEZA DE VIDROS, ESPELHOS, VITRINES E DEMAIS SUPERFFCIES VITRIFICADAS. DEVERA POSSUIR BASE CONFECCIONADA EM POLIPROPILENO, ALUMINIO ANODIZADO OU MATERIAL DE RESISTENCIA EQUIVALENTE, COM LARGURA MINIMA DE 35 CM, EQUIPADA COM LAMINA DE BORRACHA NATURAL OU SINTETICA DE ALTA FLEXIBILIDADE, SUBSTITUIVEL, PROPORCIONANDO REMOCAO UNIFORME DE AGUA, POEIRA E RESIDUOS, SEM DEIXAR RISCOS, MANCHAS OU MARCAS EXCESSIVAS. CABA CONFECCIONADO EM ALUMINIO, ACO REVESTIDO OU MATERIAL DE ALTA RESISTENCIA, COM COMPRIMENTO MINIMA DE 120 CM, EMPUNHADURA ERGONOMICA E SISTEMA DE FIXACAO FIRME A BASE, SEM FOLGAS OU DESALINHAMENTOS. PRODUTO NOVA, RESISTENTE AO USO CONTINUA, DE FACIL HIGIENIZAC;AO E MANUTENCAO. FABRICANTE E MARCA DEVERAO SER INFORMADOS NA PROPOSTA. MARCAS DE REFERENCIA: BRALIMPIA, BETTANIN, CONDOR OU EQUIVALENTE/SIMILAR OU DE QUALIDADE SUPERIOR</w:t>
            </w:r>
          </w:p>
        </w:tc>
        <w:tc>
          <w:tcPr>
            <w:tcW w:w="992" w:type="dxa"/>
            <w:noWrap/>
            <w:vAlign w:val="bottom"/>
            <w:hideMark/>
          </w:tcPr>
          <w:p w14:paraId="3ADB67B1" w14:textId="1A1071C3"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0E25BF01" w14:textId="1C2D048A" w:rsidR="005B0D94" w:rsidRPr="00CA7385" w:rsidRDefault="005B0D94" w:rsidP="005B0D94">
            <w:pPr>
              <w:jc w:val="center"/>
              <w:rPr>
                <w:rFonts w:ascii="Arial" w:hAnsi="Arial" w:cs="Arial"/>
                <w:sz w:val="16"/>
                <w:szCs w:val="16"/>
              </w:rPr>
            </w:pPr>
            <w:r w:rsidRPr="00CA7385">
              <w:rPr>
                <w:rFonts w:ascii="Arial" w:hAnsi="Arial" w:cs="Arial"/>
                <w:sz w:val="16"/>
                <w:szCs w:val="16"/>
              </w:rPr>
              <w:t>25,</w:t>
            </w:r>
          </w:p>
        </w:tc>
        <w:tc>
          <w:tcPr>
            <w:tcW w:w="992" w:type="dxa"/>
            <w:noWrap/>
            <w:vAlign w:val="bottom"/>
            <w:hideMark/>
          </w:tcPr>
          <w:p w14:paraId="591D4AB3" w14:textId="4415DAE7" w:rsidR="005B0D94" w:rsidRPr="00CA7385" w:rsidRDefault="005B0D94" w:rsidP="005B0D94">
            <w:pPr>
              <w:jc w:val="right"/>
              <w:rPr>
                <w:rFonts w:ascii="Arial" w:hAnsi="Arial" w:cs="Arial"/>
                <w:sz w:val="16"/>
                <w:szCs w:val="16"/>
              </w:rPr>
            </w:pPr>
            <w:r w:rsidRPr="00CA7385">
              <w:rPr>
                <w:rFonts w:ascii="Arial" w:hAnsi="Arial" w:cs="Arial"/>
                <w:sz w:val="16"/>
                <w:szCs w:val="16"/>
              </w:rPr>
              <w:t>45,11</w:t>
            </w:r>
          </w:p>
        </w:tc>
        <w:tc>
          <w:tcPr>
            <w:tcW w:w="941" w:type="dxa"/>
            <w:noWrap/>
            <w:vAlign w:val="bottom"/>
            <w:hideMark/>
          </w:tcPr>
          <w:p w14:paraId="53C79DDA" w14:textId="425D7DF8" w:rsidR="005B0D94" w:rsidRPr="00CA7385" w:rsidRDefault="005B0D94" w:rsidP="005B0D94">
            <w:pPr>
              <w:jc w:val="right"/>
              <w:rPr>
                <w:rFonts w:ascii="Arial" w:hAnsi="Arial" w:cs="Arial"/>
                <w:sz w:val="16"/>
                <w:szCs w:val="16"/>
              </w:rPr>
            </w:pPr>
            <w:r w:rsidRPr="00CA7385">
              <w:rPr>
                <w:rFonts w:ascii="Arial" w:hAnsi="Arial" w:cs="Arial"/>
                <w:sz w:val="16"/>
                <w:szCs w:val="16"/>
              </w:rPr>
              <w:t>1.127,75</w:t>
            </w:r>
          </w:p>
        </w:tc>
      </w:tr>
      <w:tr w:rsidR="00CA7385" w:rsidRPr="00CA7385" w14:paraId="0A7DE34C" w14:textId="77777777" w:rsidTr="00511C9D">
        <w:trPr>
          <w:trHeight w:val="20"/>
        </w:trPr>
        <w:tc>
          <w:tcPr>
            <w:tcW w:w="567" w:type="dxa"/>
            <w:noWrap/>
            <w:vAlign w:val="bottom"/>
            <w:hideMark/>
          </w:tcPr>
          <w:p w14:paraId="06A25951" w14:textId="4E1EABBE" w:rsidR="005B0D94" w:rsidRPr="00CA7385" w:rsidRDefault="005B0D94" w:rsidP="005B0D94">
            <w:pPr>
              <w:jc w:val="center"/>
              <w:rPr>
                <w:rFonts w:ascii="Arial" w:hAnsi="Arial" w:cs="Arial"/>
                <w:sz w:val="16"/>
                <w:szCs w:val="16"/>
              </w:rPr>
            </w:pPr>
            <w:r w:rsidRPr="00CA7385">
              <w:rPr>
                <w:rFonts w:ascii="Arial" w:hAnsi="Arial" w:cs="Arial"/>
                <w:sz w:val="16"/>
                <w:szCs w:val="16"/>
              </w:rPr>
              <w:t>142</w:t>
            </w:r>
          </w:p>
        </w:tc>
        <w:tc>
          <w:tcPr>
            <w:tcW w:w="1134" w:type="dxa"/>
            <w:noWrap/>
            <w:vAlign w:val="bottom"/>
            <w:hideMark/>
          </w:tcPr>
          <w:p w14:paraId="1D491E7E" w14:textId="2D0E81AC" w:rsidR="005B0D94" w:rsidRPr="00CA7385" w:rsidRDefault="005B0D94" w:rsidP="005B0D94">
            <w:pPr>
              <w:jc w:val="center"/>
              <w:rPr>
                <w:rFonts w:ascii="Arial" w:hAnsi="Arial" w:cs="Arial"/>
                <w:sz w:val="16"/>
                <w:szCs w:val="16"/>
              </w:rPr>
            </w:pPr>
            <w:r w:rsidRPr="00CA7385">
              <w:rPr>
                <w:rFonts w:ascii="Arial" w:hAnsi="Arial" w:cs="Arial"/>
                <w:sz w:val="16"/>
                <w:szCs w:val="16"/>
              </w:rPr>
              <w:t>001.003.219</w:t>
            </w:r>
          </w:p>
        </w:tc>
        <w:tc>
          <w:tcPr>
            <w:tcW w:w="3686" w:type="dxa"/>
            <w:noWrap/>
            <w:vAlign w:val="bottom"/>
            <w:hideMark/>
          </w:tcPr>
          <w:p w14:paraId="192385BE" w14:textId="459E7837"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SABA.O EM PO - 800 G: DETERGENTE EM PO PARA LAVAGEM DE ROUPAS E TECIDOS, COM TENSOATIVO ANIONICO BIODEGRADAVEL, AGENTES DE LIMPEZA E DEMAIS COMPONENTES NECESSARIOS A ADEQUADA REMOCAO DE SUJIDADES, PODENDO </w:t>
            </w:r>
            <w:r w:rsidRPr="00CA7385">
              <w:rPr>
                <w:rFonts w:ascii="Arial" w:hAnsi="Arial" w:cs="Arial"/>
                <w:sz w:val="16"/>
                <w:szCs w:val="16"/>
              </w:rPr>
              <w:lastRenderedPageBreak/>
              <w:t>CONTER COADJUVANTES, SEQUESTRANTES, ENZIMAS, BRANQUEADORES OPTICOS E OUTROS COMPONENTES COMPATIVEIS COM A FINALIDADE, CONFORME FORMULACAO DO FABRICANTE. DEVERA APRESENTAR BOA SOLUBILIDADE EM AGUA, BAIXO NIVEL DE RESIDUOS APOS O ENXAGUE, ADEQUADA FORMACAO DE ESPUMA E EFICIENTE REMOCAO DE SUJEIRAS E MANCHAS, SEM COMPROMETER OS TECIDOS QUANDO UTILIZADO. PRODUTO EM PO HOMOGENEO, LIVRE DE UMIDADE, EMPEDRAMENTO EXCESSIVO OU PARTICULAS ESTRANHAS. RENDIMENTO COMPATIVEL COM A DOSAGEM INDICADA PELO FABRICANTE, DEVENDO CONSTAR NO ROTULO O MODO DE USO EA QUANTIDADE RECOMENDADA POR LAVAGEM. PRODUTO REGULARIZADO PERANTE A ANVISA E EM CONFORMIDADE COM A LEGISLACAO SANITARIA APLICAVEL AOS SANEANTES. ACONDICIONADO EM EMBALAGEM RESISTENTE CONTENDO NO MINIMO 800 G, DEVIDAMENTE FECHADA, COM IDENTIFICACAO DO FABRICANTE, COMPOSICAO, MODO DE USO, RENDIMENTO/DOSAGEM, LOTE, DATA DE FABRICACAO, VALIDADE, PRECAUCOES, DADOS DE REGULARIZACAO SANITARIA QUANDO APLICAVEIS E DEMAIS INFORMACOES LEGALMENTE EXIGIDAS. FABRICANTE E MARCA DEVERAO SER INFORMADOS NA PROPOSTA. MARCAS DE REFERENDA: OMO, BRILHANTE, TIXAN YPE OU EQUIVALENTE/SIMILAR OU DE QUALIDADE SUPERIOR.</w:t>
            </w:r>
          </w:p>
        </w:tc>
        <w:tc>
          <w:tcPr>
            <w:tcW w:w="992" w:type="dxa"/>
            <w:noWrap/>
            <w:vAlign w:val="bottom"/>
            <w:hideMark/>
          </w:tcPr>
          <w:p w14:paraId="47F07AD1" w14:textId="45940252"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6FA4803D" w14:textId="1259447A" w:rsidR="005B0D94" w:rsidRPr="00CA7385" w:rsidRDefault="005B0D94" w:rsidP="005B0D94">
            <w:pPr>
              <w:jc w:val="center"/>
              <w:rPr>
                <w:rFonts w:ascii="Arial" w:hAnsi="Arial" w:cs="Arial"/>
                <w:sz w:val="16"/>
                <w:szCs w:val="16"/>
              </w:rPr>
            </w:pPr>
            <w:r w:rsidRPr="00CA7385">
              <w:rPr>
                <w:rFonts w:ascii="Arial" w:hAnsi="Arial" w:cs="Arial"/>
                <w:sz w:val="16"/>
                <w:szCs w:val="16"/>
              </w:rPr>
              <w:t>1.000,</w:t>
            </w:r>
          </w:p>
        </w:tc>
        <w:tc>
          <w:tcPr>
            <w:tcW w:w="992" w:type="dxa"/>
            <w:noWrap/>
            <w:vAlign w:val="bottom"/>
            <w:hideMark/>
          </w:tcPr>
          <w:p w14:paraId="14D88C9D" w14:textId="1860C926" w:rsidR="005B0D94" w:rsidRPr="00CA7385" w:rsidRDefault="005B0D94" w:rsidP="005B0D94">
            <w:pPr>
              <w:jc w:val="right"/>
              <w:rPr>
                <w:rFonts w:ascii="Arial" w:hAnsi="Arial" w:cs="Arial"/>
                <w:sz w:val="16"/>
                <w:szCs w:val="16"/>
              </w:rPr>
            </w:pPr>
            <w:r w:rsidRPr="00CA7385">
              <w:rPr>
                <w:rFonts w:ascii="Arial" w:hAnsi="Arial" w:cs="Arial"/>
                <w:sz w:val="16"/>
                <w:szCs w:val="16"/>
              </w:rPr>
              <w:t>9,97</w:t>
            </w:r>
          </w:p>
        </w:tc>
        <w:tc>
          <w:tcPr>
            <w:tcW w:w="941" w:type="dxa"/>
            <w:noWrap/>
            <w:vAlign w:val="bottom"/>
            <w:hideMark/>
          </w:tcPr>
          <w:p w14:paraId="52971E9A" w14:textId="3C8B8DCB" w:rsidR="005B0D94" w:rsidRPr="00CA7385" w:rsidRDefault="005B0D94" w:rsidP="005B0D94">
            <w:pPr>
              <w:jc w:val="right"/>
              <w:rPr>
                <w:rFonts w:ascii="Arial" w:hAnsi="Arial" w:cs="Arial"/>
                <w:sz w:val="16"/>
                <w:szCs w:val="16"/>
              </w:rPr>
            </w:pPr>
            <w:r w:rsidRPr="00CA7385">
              <w:rPr>
                <w:rFonts w:ascii="Arial" w:hAnsi="Arial" w:cs="Arial"/>
                <w:sz w:val="16"/>
                <w:szCs w:val="16"/>
              </w:rPr>
              <w:t>9.970,00</w:t>
            </w:r>
          </w:p>
        </w:tc>
      </w:tr>
      <w:tr w:rsidR="00CA7385" w:rsidRPr="00CA7385" w14:paraId="441F9344" w14:textId="77777777" w:rsidTr="00511C9D">
        <w:trPr>
          <w:trHeight w:val="20"/>
        </w:trPr>
        <w:tc>
          <w:tcPr>
            <w:tcW w:w="567" w:type="dxa"/>
            <w:noWrap/>
            <w:vAlign w:val="bottom"/>
            <w:hideMark/>
          </w:tcPr>
          <w:p w14:paraId="1A859CEC" w14:textId="27DB6827" w:rsidR="005B0D94" w:rsidRPr="00CA7385" w:rsidRDefault="005B0D94" w:rsidP="005B0D94">
            <w:pPr>
              <w:jc w:val="center"/>
              <w:rPr>
                <w:rFonts w:ascii="Arial" w:hAnsi="Arial" w:cs="Arial"/>
                <w:sz w:val="16"/>
                <w:szCs w:val="16"/>
              </w:rPr>
            </w:pPr>
            <w:r w:rsidRPr="00CA7385">
              <w:rPr>
                <w:rFonts w:ascii="Arial" w:hAnsi="Arial" w:cs="Arial"/>
                <w:sz w:val="16"/>
                <w:szCs w:val="16"/>
              </w:rPr>
              <w:t>143</w:t>
            </w:r>
          </w:p>
        </w:tc>
        <w:tc>
          <w:tcPr>
            <w:tcW w:w="1134" w:type="dxa"/>
            <w:noWrap/>
            <w:vAlign w:val="bottom"/>
            <w:hideMark/>
          </w:tcPr>
          <w:p w14:paraId="12E1DA10" w14:textId="1200A210" w:rsidR="005B0D94" w:rsidRPr="00CA7385" w:rsidRDefault="005B0D94" w:rsidP="005B0D94">
            <w:pPr>
              <w:jc w:val="center"/>
              <w:rPr>
                <w:rFonts w:ascii="Arial" w:hAnsi="Arial" w:cs="Arial"/>
                <w:sz w:val="16"/>
                <w:szCs w:val="16"/>
              </w:rPr>
            </w:pPr>
            <w:r w:rsidRPr="00CA7385">
              <w:rPr>
                <w:rFonts w:ascii="Arial" w:hAnsi="Arial" w:cs="Arial"/>
                <w:sz w:val="16"/>
                <w:szCs w:val="16"/>
              </w:rPr>
              <w:t>001.003.220</w:t>
            </w:r>
          </w:p>
        </w:tc>
        <w:tc>
          <w:tcPr>
            <w:tcW w:w="3686" w:type="dxa"/>
            <w:noWrap/>
            <w:vAlign w:val="bottom"/>
            <w:hideMark/>
          </w:tcPr>
          <w:p w14:paraId="7D77407F" w14:textId="0DB3FA4F" w:rsidR="005B0D94" w:rsidRPr="00CA7385" w:rsidRDefault="005B0D94" w:rsidP="005B0D94">
            <w:pPr>
              <w:jc w:val="both"/>
              <w:rPr>
                <w:rFonts w:ascii="Arial" w:hAnsi="Arial" w:cs="Arial"/>
                <w:sz w:val="16"/>
                <w:szCs w:val="16"/>
              </w:rPr>
            </w:pPr>
            <w:r w:rsidRPr="00CA7385">
              <w:rPr>
                <w:rFonts w:ascii="Arial" w:hAnsi="Arial" w:cs="Arial"/>
                <w:sz w:val="16"/>
                <w:szCs w:val="16"/>
              </w:rPr>
              <w:t>SABAO LIQUIDO-1 LITRO: DETERGENTE LIQUIDO PARA LAVAGEM DE ROUPAS E TECIDOS, COM TENSOATIVOS BIODEGRADAVEIS, DESTINADO A REMOCAO DE SUJEIRAS E MANCHAS, PROPORCIONANDO BOA FORMACAO DE ESPUMA, EFICIENTE ACAO DE LIMPEZA, FACIL ENXAGUE E PRESERVACAO DAS CARACTERISTICAS DOS TECIDOS QUANDO UTILIZADO CONFORME ORIENTACAO DO FABRICANTE. DEVERA APRESENTAR FORMULACAO HOMOGENEA, ESTAVEL, LIVRE DE SEPARACAO DE FASES OU PARTICULAS ESTRANHAS, COM VISCOSIDADE E RENDIMENTO ADEQUADO CONFORME DOSAGEM RECOMENDADA PELO FABRICANTE. PRODUTO REGULARIZADO PERANTE A ANVISA, ATENDENDO A LEGISLACAO SANITARIA VIGENTE APLICAVEL AOS SANEANTES. ACONDICIONADO EM FRASCO PLASTICO RESISTENTE CONTENDO 1 LITRO, COM TAMPA DE VEDACAO E LACRE DE SEGURANCA, CONTENDO IDENTIFICACAO DO FABRICANTE, COMPOSICAO, MODO DE USO, DOSAGEM RECOMENDADA, LOTE, DATA DE FABRICACAO, VALIDADE, PRECAUCOES, DADOS DE REGULARIZACAO SANITARIA QUANDO APLICAVEIS E DEMAIS INFORMACOES EXIGIDAS PELA LEGISLACAO. FABRICANTE E MARCA DEVERAO SER INFORMADOS NA PROPOSTA. MARCAS DE REFERENCIA: OMO, BRILHANTE, TIXAN YPE OU EQUIVALENTE/SIMILAR OU DE QUALIDADE SUPERIOR.</w:t>
            </w:r>
          </w:p>
        </w:tc>
        <w:tc>
          <w:tcPr>
            <w:tcW w:w="992" w:type="dxa"/>
            <w:noWrap/>
            <w:vAlign w:val="bottom"/>
            <w:hideMark/>
          </w:tcPr>
          <w:p w14:paraId="01AEBBE0" w14:textId="3EB44385"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276A2697" w14:textId="22ED04B8"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2E573AC3" w14:textId="5CAB2E17" w:rsidR="005B0D94" w:rsidRPr="00CA7385" w:rsidRDefault="005B0D94" w:rsidP="005B0D94">
            <w:pPr>
              <w:jc w:val="right"/>
              <w:rPr>
                <w:rFonts w:ascii="Arial" w:hAnsi="Arial" w:cs="Arial"/>
                <w:sz w:val="16"/>
                <w:szCs w:val="16"/>
              </w:rPr>
            </w:pPr>
            <w:r w:rsidRPr="00CA7385">
              <w:rPr>
                <w:rFonts w:ascii="Arial" w:hAnsi="Arial" w:cs="Arial"/>
                <w:sz w:val="16"/>
                <w:szCs w:val="16"/>
              </w:rPr>
              <w:t>15,82</w:t>
            </w:r>
          </w:p>
        </w:tc>
        <w:tc>
          <w:tcPr>
            <w:tcW w:w="941" w:type="dxa"/>
            <w:noWrap/>
            <w:vAlign w:val="bottom"/>
            <w:hideMark/>
          </w:tcPr>
          <w:p w14:paraId="63761564" w14:textId="52AA728E" w:rsidR="005B0D94" w:rsidRPr="00CA7385" w:rsidRDefault="005B0D94" w:rsidP="005B0D94">
            <w:pPr>
              <w:jc w:val="right"/>
              <w:rPr>
                <w:rFonts w:ascii="Arial" w:hAnsi="Arial" w:cs="Arial"/>
                <w:sz w:val="16"/>
                <w:szCs w:val="16"/>
              </w:rPr>
            </w:pPr>
            <w:r w:rsidRPr="00CA7385">
              <w:rPr>
                <w:rFonts w:ascii="Arial" w:hAnsi="Arial" w:cs="Arial"/>
                <w:sz w:val="16"/>
                <w:szCs w:val="16"/>
              </w:rPr>
              <w:t>1.582,00</w:t>
            </w:r>
          </w:p>
        </w:tc>
      </w:tr>
      <w:tr w:rsidR="00CA7385" w:rsidRPr="00CA7385" w14:paraId="3CC10B40" w14:textId="77777777" w:rsidTr="00511C9D">
        <w:trPr>
          <w:trHeight w:val="20"/>
        </w:trPr>
        <w:tc>
          <w:tcPr>
            <w:tcW w:w="567" w:type="dxa"/>
            <w:noWrap/>
            <w:vAlign w:val="bottom"/>
            <w:hideMark/>
          </w:tcPr>
          <w:p w14:paraId="0A616DCD" w14:textId="5726BB1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144</w:t>
            </w:r>
          </w:p>
        </w:tc>
        <w:tc>
          <w:tcPr>
            <w:tcW w:w="1134" w:type="dxa"/>
            <w:noWrap/>
            <w:vAlign w:val="bottom"/>
            <w:hideMark/>
          </w:tcPr>
          <w:p w14:paraId="56BDF9A2" w14:textId="4F61C074" w:rsidR="005B0D94" w:rsidRPr="00CA7385" w:rsidRDefault="005B0D94" w:rsidP="005B0D94">
            <w:pPr>
              <w:jc w:val="center"/>
              <w:rPr>
                <w:rFonts w:ascii="Arial" w:hAnsi="Arial" w:cs="Arial"/>
                <w:sz w:val="16"/>
                <w:szCs w:val="16"/>
              </w:rPr>
            </w:pPr>
            <w:r w:rsidRPr="00CA7385">
              <w:rPr>
                <w:rFonts w:ascii="Arial" w:hAnsi="Arial" w:cs="Arial"/>
                <w:sz w:val="16"/>
                <w:szCs w:val="16"/>
              </w:rPr>
              <w:t>001.003.221</w:t>
            </w:r>
          </w:p>
        </w:tc>
        <w:tc>
          <w:tcPr>
            <w:tcW w:w="3686" w:type="dxa"/>
            <w:noWrap/>
            <w:vAlign w:val="bottom"/>
            <w:hideMark/>
          </w:tcPr>
          <w:p w14:paraId="511EA37A" w14:textId="6D4A44E6" w:rsidR="005B0D94" w:rsidRPr="00CA7385" w:rsidRDefault="005B0D94" w:rsidP="005B0D94">
            <w:pPr>
              <w:jc w:val="both"/>
              <w:rPr>
                <w:rFonts w:ascii="Arial" w:hAnsi="Arial" w:cs="Arial"/>
                <w:sz w:val="16"/>
                <w:szCs w:val="16"/>
              </w:rPr>
            </w:pPr>
            <w:r w:rsidRPr="00CA7385">
              <w:rPr>
                <w:rFonts w:ascii="Arial" w:hAnsi="Arial" w:cs="Arial"/>
                <w:sz w:val="16"/>
                <w:szCs w:val="16"/>
              </w:rPr>
              <w:t>SABONETE EM BARRA INFANTIL - 80 G: SABONETE EM BARRA INFANTIL, DESTINADO A HIGIENE DA PELE INFANTIL, COM PESO LIQUIDO MINIMO DE 80 G, FORMULACAO SUAVE, PH FISIOLOGICO COMPATIVEL COM A PELE, TESTADO DERMATOLOGICAMENTE E HIPOALERGENICO, PROPORCIONANDO LIMPEZA EFICAZ SEM RESSECAMENTO EXCESSIVO QUANDO UTILIZADO CONFORME ORIENTACAO DO FABRICANTE. DEVERA POSSUIR FRAGRANCIA SUAVE, APRESENTAR ASPECTO UNIFORME, SEM  RACHADURAS, DEFORMACOES OU IMPUREZAS, SENDO ADEQUADO AO USO FREQUENTE. PRODUTO REGULARIZADO JUNTO A ANVISA, EM CONFORMIDADE COM A LEGISLACAO VIGENTE APLICAVEL AOS PRODUTOS DE HIGIENE PESSOAL E COSMETICOS. ACONDICIONADO EM EMBALAGEM INDIVIDUAL LACRADA, CONTENDO IDENTIFICACAO DO FABRICANTE, COMPOSICAO, MODO DE USO, LOTE, DATA DE FABRICACAO, VALIDADE, PESO LFQUIDO, PRECAUCOES, NUMERO DA REGULARIZACAO SANITARIA, QUANDO APLICAVEL, E DEMAIS INFORMACOES EXIGIDAS PELA LEGISLACAO. FABRICANTE E MARCA DEVERAO SER INFORMADOS NA PROPOSTA. MARCAS DE REFERENCIA: GRANADO BEBE, JOHNSON'S BABY, BABY DOVE OU EQUIVALENTE/ SIMILAR OU DE QUALIDADE SUPERIOR.</w:t>
            </w:r>
          </w:p>
        </w:tc>
        <w:tc>
          <w:tcPr>
            <w:tcW w:w="992" w:type="dxa"/>
            <w:noWrap/>
            <w:vAlign w:val="bottom"/>
            <w:hideMark/>
          </w:tcPr>
          <w:p w14:paraId="0206DDBC" w14:textId="632BAA89"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5C75155D" w14:textId="5F34D2A3" w:rsidR="005B0D94" w:rsidRPr="00CA7385" w:rsidRDefault="005B0D94" w:rsidP="005B0D94">
            <w:pPr>
              <w:jc w:val="center"/>
              <w:rPr>
                <w:rFonts w:ascii="Arial" w:hAnsi="Arial" w:cs="Arial"/>
                <w:sz w:val="16"/>
                <w:szCs w:val="16"/>
              </w:rPr>
            </w:pPr>
            <w:r w:rsidRPr="00CA7385">
              <w:rPr>
                <w:rFonts w:ascii="Arial" w:hAnsi="Arial" w:cs="Arial"/>
                <w:sz w:val="16"/>
                <w:szCs w:val="16"/>
              </w:rPr>
              <w:t>300,</w:t>
            </w:r>
          </w:p>
        </w:tc>
        <w:tc>
          <w:tcPr>
            <w:tcW w:w="992" w:type="dxa"/>
            <w:noWrap/>
            <w:vAlign w:val="bottom"/>
            <w:hideMark/>
          </w:tcPr>
          <w:p w14:paraId="12C1871A" w14:textId="70CE536A" w:rsidR="005B0D94" w:rsidRPr="00CA7385" w:rsidRDefault="005B0D94" w:rsidP="005B0D94">
            <w:pPr>
              <w:jc w:val="right"/>
              <w:rPr>
                <w:rFonts w:ascii="Arial" w:hAnsi="Arial" w:cs="Arial"/>
                <w:sz w:val="16"/>
                <w:szCs w:val="16"/>
              </w:rPr>
            </w:pPr>
            <w:r w:rsidRPr="00CA7385">
              <w:rPr>
                <w:rFonts w:ascii="Arial" w:hAnsi="Arial" w:cs="Arial"/>
                <w:sz w:val="16"/>
                <w:szCs w:val="16"/>
              </w:rPr>
              <w:t>5,03</w:t>
            </w:r>
          </w:p>
        </w:tc>
        <w:tc>
          <w:tcPr>
            <w:tcW w:w="941" w:type="dxa"/>
            <w:noWrap/>
            <w:vAlign w:val="bottom"/>
            <w:hideMark/>
          </w:tcPr>
          <w:p w14:paraId="2568B3A8" w14:textId="0F560A01" w:rsidR="005B0D94" w:rsidRPr="00CA7385" w:rsidRDefault="005B0D94" w:rsidP="005B0D94">
            <w:pPr>
              <w:jc w:val="right"/>
              <w:rPr>
                <w:rFonts w:ascii="Arial" w:hAnsi="Arial" w:cs="Arial"/>
                <w:sz w:val="16"/>
                <w:szCs w:val="16"/>
              </w:rPr>
            </w:pPr>
            <w:r w:rsidRPr="00CA7385">
              <w:rPr>
                <w:rFonts w:ascii="Arial" w:hAnsi="Arial" w:cs="Arial"/>
                <w:sz w:val="16"/>
                <w:szCs w:val="16"/>
              </w:rPr>
              <w:t>1.509,00</w:t>
            </w:r>
          </w:p>
        </w:tc>
      </w:tr>
      <w:tr w:rsidR="00CA7385" w:rsidRPr="00CA7385" w14:paraId="38668DED" w14:textId="77777777" w:rsidTr="00511C9D">
        <w:trPr>
          <w:trHeight w:val="20"/>
        </w:trPr>
        <w:tc>
          <w:tcPr>
            <w:tcW w:w="567" w:type="dxa"/>
            <w:noWrap/>
            <w:vAlign w:val="bottom"/>
            <w:hideMark/>
          </w:tcPr>
          <w:p w14:paraId="54D95A36" w14:textId="5E25CB75" w:rsidR="005B0D94" w:rsidRPr="00CA7385" w:rsidRDefault="005B0D94" w:rsidP="005B0D94">
            <w:pPr>
              <w:jc w:val="center"/>
              <w:rPr>
                <w:rFonts w:ascii="Arial" w:hAnsi="Arial" w:cs="Arial"/>
                <w:sz w:val="16"/>
                <w:szCs w:val="16"/>
              </w:rPr>
            </w:pPr>
            <w:r w:rsidRPr="00CA7385">
              <w:rPr>
                <w:rFonts w:ascii="Arial" w:hAnsi="Arial" w:cs="Arial"/>
                <w:sz w:val="16"/>
                <w:szCs w:val="16"/>
              </w:rPr>
              <w:t>145</w:t>
            </w:r>
          </w:p>
        </w:tc>
        <w:tc>
          <w:tcPr>
            <w:tcW w:w="1134" w:type="dxa"/>
            <w:noWrap/>
            <w:vAlign w:val="bottom"/>
            <w:hideMark/>
          </w:tcPr>
          <w:p w14:paraId="316699CB" w14:textId="3ECDC38E" w:rsidR="005B0D94" w:rsidRPr="00CA7385" w:rsidRDefault="005B0D94" w:rsidP="005B0D94">
            <w:pPr>
              <w:jc w:val="center"/>
              <w:rPr>
                <w:rFonts w:ascii="Arial" w:hAnsi="Arial" w:cs="Arial"/>
                <w:sz w:val="16"/>
                <w:szCs w:val="16"/>
              </w:rPr>
            </w:pPr>
            <w:r w:rsidRPr="00CA7385">
              <w:rPr>
                <w:rFonts w:ascii="Arial" w:hAnsi="Arial" w:cs="Arial"/>
                <w:sz w:val="16"/>
                <w:szCs w:val="16"/>
              </w:rPr>
              <w:t>001.003.222</w:t>
            </w:r>
          </w:p>
        </w:tc>
        <w:tc>
          <w:tcPr>
            <w:tcW w:w="3686" w:type="dxa"/>
            <w:noWrap/>
            <w:vAlign w:val="bottom"/>
            <w:hideMark/>
          </w:tcPr>
          <w:p w14:paraId="4826C1DC" w14:textId="5B6CED5B"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SABONETE ESPUMA- 5 LITROS: SABONETE LFQUIDO FORMADOR DE ESPUMA DESTINADO A HIGIENIZACAO FREQUENTE DAS MAOS EM AMBIENTES ADMINISTRATIVOS, UNIDADES DE SAUDE, ESCOLAS, COZINHAS INSTITUCIONAIS E DEMAIS LOCAIS COM DISPENSADORES DE ESPUMA. DEVERA APRESENTAR FORMULACAO ESPECFFICA PARA UTILIZACAO EM DISPENSADORES DE SABONETE ESPUMA, PROPORCIONANDO ESPUMA CREMOSA E ESTAVEL, EFICIENTE LIMPEZA, FACIL ENXAGUE E PH COMPATIVEL COM A PELE, SEM CAUSAR RESSECAMENTO EXCESSIVO QUANDO UTILIZADO CONFORME ORIENTACAO DO FABRICANTE. A FORMULACAO DEVERA SER HOMOGENEA, ESTAVEL, LIVRE DE SEPARACAO DE FASES OU PARTICULAS ESTRANHAS, PODENDO CONTER AGENTES HIDRATANTES. PRODUTO REGULARIZADO JUNTO A ANVISA, EM CONFORMIDADE COM A LEGISLACAO VIGENTE APLICAVEL AOS COSMETICOS OU SANEANTES, CONFORME SEU ENQUADRAMENTO REGULATORIO.ACONDICIONADO EM GALAO PLASTICO RESISTENTE CONTENDO 5 LITROS, COM TAMPA, LACRE DE SEGURANCA E VEDACAO CONTRA VAZAMENTOS, CONTENDO IDENTIFICACAO DO FABRICANTE, COMPOSICAO, MODO DE USO, LOTE, DATA DE FABRICACAO, VALIDADE, PRECAUCOES, NUMERO DA REGULARIZACAO SANITARIA E DEMAIS INFORMACOES EXIGIDAS PELA LEGISLACAO. FABRICANTE E MARCA DEVERAO SER INFORMADOS NA PROPOSTA. MARCAS DE REFERENCIA: PREMISSE, BELL PLUS, OLEAK </w:t>
            </w:r>
            <w:r w:rsidRPr="00CA7385">
              <w:rPr>
                <w:rFonts w:ascii="Arial" w:hAnsi="Arial" w:cs="Arial"/>
                <w:sz w:val="16"/>
                <w:szCs w:val="16"/>
              </w:rPr>
              <w:lastRenderedPageBreak/>
              <w:t>OU EQUIVALENTE/SIMILAR OU DE QUALIDADE SUPERIOR.</w:t>
            </w:r>
          </w:p>
        </w:tc>
        <w:tc>
          <w:tcPr>
            <w:tcW w:w="992" w:type="dxa"/>
            <w:noWrap/>
            <w:vAlign w:val="bottom"/>
            <w:hideMark/>
          </w:tcPr>
          <w:p w14:paraId="08DC6ABB" w14:textId="6864EDD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0AF74D9F" w14:textId="03CCD329"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C697D64" w14:textId="5D8B08F4" w:rsidR="005B0D94" w:rsidRPr="00CA7385" w:rsidRDefault="005B0D94" w:rsidP="005B0D94">
            <w:pPr>
              <w:jc w:val="right"/>
              <w:rPr>
                <w:rFonts w:ascii="Arial" w:hAnsi="Arial" w:cs="Arial"/>
                <w:sz w:val="16"/>
                <w:szCs w:val="16"/>
              </w:rPr>
            </w:pPr>
            <w:r w:rsidRPr="00CA7385">
              <w:rPr>
                <w:rFonts w:ascii="Arial" w:hAnsi="Arial" w:cs="Arial"/>
                <w:sz w:val="16"/>
                <w:szCs w:val="16"/>
              </w:rPr>
              <w:t>42,45</w:t>
            </w:r>
          </w:p>
        </w:tc>
        <w:tc>
          <w:tcPr>
            <w:tcW w:w="941" w:type="dxa"/>
            <w:noWrap/>
            <w:vAlign w:val="bottom"/>
            <w:hideMark/>
          </w:tcPr>
          <w:p w14:paraId="05FC3AC0" w14:textId="60DD2A7C" w:rsidR="005B0D94" w:rsidRPr="00CA7385" w:rsidRDefault="005B0D94" w:rsidP="005B0D94">
            <w:pPr>
              <w:jc w:val="right"/>
              <w:rPr>
                <w:rFonts w:ascii="Arial" w:hAnsi="Arial" w:cs="Arial"/>
                <w:sz w:val="16"/>
                <w:szCs w:val="16"/>
              </w:rPr>
            </w:pPr>
            <w:r w:rsidRPr="00CA7385">
              <w:rPr>
                <w:rFonts w:ascii="Arial" w:hAnsi="Arial" w:cs="Arial"/>
                <w:sz w:val="16"/>
                <w:szCs w:val="16"/>
              </w:rPr>
              <w:t>2.122,50</w:t>
            </w:r>
          </w:p>
        </w:tc>
      </w:tr>
      <w:tr w:rsidR="00CA7385" w:rsidRPr="00CA7385" w14:paraId="59EF2C43" w14:textId="77777777" w:rsidTr="00511C9D">
        <w:trPr>
          <w:trHeight w:val="20"/>
        </w:trPr>
        <w:tc>
          <w:tcPr>
            <w:tcW w:w="567" w:type="dxa"/>
            <w:noWrap/>
            <w:vAlign w:val="bottom"/>
            <w:hideMark/>
          </w:tcPr>
          <w:p w14:paraId="515F7D16" w14:textId="4C229FCD" w:rsidR="005B0D94" w:rsidRPr="00CA7385" w:rsidRDefault="005B0D94" w:rsidP="005B0D94">
            <w:pPr>
              <w:jc w:val="center"/>
              <w:rPr>
                <w:rFonts w:ascii="Arial" w:hAnsi="Arial" w:cs="Arial"/>
                <w:sz w:val="16"/>
                <w:szCs w:val="16"/>
              </w:rPr>
            </w:pPr>
            <w:r w:rsidRPr="00CA7385">
              <w:rPr>
                <w:rFonts w:ascii="Arial" w:hAnsi="Arial" w:cs="Arial"/>
                <w:sz w:val="16"/>
                <w:szCs w:val="16"/>
              </w:rPr>
              <w:t>146</w:t>
            </w:r>
          </w:p>
        </w:tc>
        <w:tc>
          <w:tcPr>
            <w:tcW w:w="1134" w:type="dxa"/>
            <w:noWrap/>
            <w:vAlign w:val="bottom"/>
            <w:hideMark/>
          </w:tcPr>
          <w:p w14:paraId="574E937A" w14:textId="679561F8" w:rsidR="005B0D94" w:rsidRPr="00CA7385" w:rsidRDefault="005B0D94" w:rsidP="005B0D94">
            <w:pPr>
              <w:jc w:val="center"/>
              <w:rPr>
                <w:rFonts w:ascii="Arial" w:hAnsi="Arial" w:cs="Arial"/>
                <w:sz w:val="16"/>
                <w:szCs w:val="16"/>
              </w:rPr>
            </w:pPr>
            <w:r w:rsidRPr="00CA7385">
              <w:rPr>
                <w:rFonts w:ascii="Arial" w:hAnsi="Arial" w:cs="Arial"/>
                <w:sz w:val="16"/>
                <w:szCs w:val="16"/>
              </w:rPr>
              <w:t>001.003.223</w:t>
            </w:r>
          </w:p>
        </w:tc>
        <w:tc>
          <w:tcPr>
            <w:tcW w:w="3686" w:type="dxa"/>
            <w:noWrap/>
            <w:vAlign w:val="bottom"/>
            <w:hideMark/>
          </w:tcPr>
          <w:p w14:paraId="7C7C8B07" w14:textId="2099051A" w:rsidR="005B0D94" w:rsidRPr="00CA7385" w:rsidRDefault="005B0D94" w:rsidP="005B0D94">
            <w:pPr>
              <w:jc w:val="both"/>
              <w:rPr>
                <w:rFonts w:ascii="Arial" w:hAnsi="Arial" w:cs="Arial"/>
                <w:sz w:val="16"/>
                <w:szCs w:val="16"/>
              </w:rPr>
            </w:pPr>
            <w:r w:rsidRPr="00CA7385">
              <w:rPr>
                <w:rFonts w:ascii="Arial" w:hAnsi="Arial" w:cs="Arial"/>
                <w:sz w:val="16"/>
                <w:szCs w:val="16"/>
              </w:rPr>
              <w:t>SABONETE LFQUIDO ANTISSEPTICO - 5 LITROS: SABONETE LIQUIDO ANTISSEPTICO DESTINADO A HIGIENIZACAO DAS MAOS EM UNIDADES DE SAUDE, ESCOLAS, COZINHAS INSTITUCIONAIS E DEMAIS AMBIENTES QUE DEMANDEM HIGIENE FREQUENTE, PROPORCIONANDO LIMPEZA EFICAZ E ACAO ANTISSEPTICA. DEVERA CENTER AGENTE ANTISSEPTICO AUTORIZADO PELA ANVISA, APRESENTAR FORMULACAO HOMOGENEA, ESTAVEL, PH COMPATIVEL COM A PELE, BOA FORMACAO DE ESPUMA, FACIL ENXAGUE E FRAGRANCIA SUAVE. PRODUTO REGULARIZADO JUNTO A ANVISA, EM CONFORMIDADE COM A LEGISLACAO VIGENTE APLICAVEL AOS COSMETICOS OU SANEANTES, CONFORME SEU ENQUADRAMENTO REGULATORIO.ACONDICIONADO EM GALAO PLASTICO RESISTENTE CONTENDO 5 LITRES, COM TAMPA, LACRE DE SEGURANCA E VEDACAO CONTRA VAZAMENTOS, CONTENDO IDENTIFICACAO DO FABRICANTE, COMPOSICAO, PRINCIPIO ATIVO E SUA CONCENTRACAO, MODO DE USO, LOTE, DATA DE FABRICACAO, VALIDADE, PRECAUCOES, NUMERO DA REGULARIZACAO SANITARIA E DEMAIS INFORMACOES EXIGIDAS PELA LEGISLACAO. FABRICANTE E MARCA DEVERAO SER INFORMADOS NA PROPOSTA. MARCAS DE REFERENCIA: RIOQUFMICA, PREMISSE, ASSEPTGEL, VIC PHARMA OU EQUIVALENTE/SIMILAR OU DE QUALIDADE SUPERIOR.</w:t>
            </w:r>
          </w:p>
        </w:tc>
        <w:tc>
          <w:tcPr>
            <w:tcW w:w="992" w:type="dxa"/>
            <w:noWrap/>
            <w:vAlign w:val="bottom"/>
            <w:hideMark/>
          </w:tcPr>
          <w:p w14:paraId="6C56DA68" w14:textId="35B99095"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5B05A657" w14:textId="4EFF7560"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02CB3A71" w14:textId="6B16B992" w:rsidR="005B0D94" w:rsidRPr="00CA7385" w:rsidRDefault="005B0D94" w:rsidP="005B0D94">
            <w:pPr>
              <w:jc w:val="right"/>
              <w:rPr>
                <w:rFonts w:ascii="Arial" w:hAnsi="Arial" w:cs="Arial"/>
                <w:sz w:val="16"/>
                <w:szCs w:val="16"/>
              </w:rPr>
            </w:pPr>
            <w:r w:rsidRPr="00CA7385">
              <w:rPr>
                <w:rFonts w:ascii="Arial" w:hAnsi="Arial" w:cs="Arial"/>
                <w:sz w:val="16"/>
                <w:szCs w:val="16"/>
              </w:rPr>
              <w:t>57,08</w:t>
            </w:r>
          </w:p>
        </w:tc>
        <w:tc>
          <w:tcPr>
            <w:tcW w:w="941" w:type="dxa"/>
            <w:noWrap/>
            <w:vAlign w:val="bottom"/>
            <w:hideMark/>
          </w:tcPr>
          <w:p w14:paraId="498DA491" w14:textId="04E7CD9E" w:rsidR="005B0D94" w:rsidRPr="00CA7385" w:rsidRDefault="005B0D94" w:rsidP="005B0D94">
            <w:pPr>
              <w:jc w:val="right"/>
              <w:rPr>
                <w:rFonts w:ascii="Arial" w:hAnsi="Arial" w:cs="Arial"/>
                <w:sz w:val="16"/>
                <w:szCs w:val="16"/>
              </w:rPr>
            </w:pPr>
            <w:r w:rsidRPr="00CA7385">
              <w:rPr>
                <w:rFonts w:ascii="Arial" w:hAnsi="Arial" w:cs="Arial"/>
                <w:sz w:val="16"/>
                <w:szCs w:val="16"/>
              </w:rPr>
              <w:t>2.854,00</w:t>
            </w:r>
          </w:p>
        </w:tc>
      </w:tr>
      <w:tr w:rsidR="00CA7385" w:rsidRPr="00CA7385" w14:paraId="46871903" w14:textId="77777777" w:rsidTr="00511C9D">
        <w:trPr>
          <w:trHeight w:val="20"/>
        </w:trPr>
        <w:tc>
          <w:tcPr>
            <w:tcW w:w="567" w:type="dxa"/>
            <w:noWrap/>
            <w:vAlign w:val="bottom"/>
            <w:hideMark/>
          </w:tcPr>
          <w:p w14:paraId="562DCD3C" w14:textId="4F0C4061" w:rsidR="005B0D94" w:rsidRPr="00CA7385" w:rsidRDefault="005B0D94" w:rsidP="005B0D94">
            <w:pPr>
              <w:jc w:val="center"/>
              <w:rPr>
                <w:rFonts w:ascii="Arial" w:hAnsi="Arial" w:cs="Arial"/>
                <w:sz w:val="16"/>
                <w:szCs w:val="16"/>
              </w:rPr>
            </w:pPr>
            <w:r w:rsidRPr="00CA7385">
              <w:rPr>
                <w:rFonts w:ascii="Arial" w:hAnsi="Arial" w:cs="Arial"/>
                <w:sz w:val="16"/>
                <w:szCs w:val="16"/>
              </w:rPr>
              <w:t>147</w:t>
            </w:r>
          </w:p>
        </w:tc>
        <w:tc>
          <w:tcPr>
            <w:tcW w:w="1134" w:type="dxa"/>
            <w:noWrap/>
            <w:vAlign w:val="bottom"/>
            <w:hideMark/>
          </w:tcPr>
          <w:p w14:paraId="3627592E" w14:textId="6278D214" w:rsidR="005B0D94" w:rsidRPr="00CA7385" w:rsidRDefault="005B0D94" w:rsidP="005B0D94">
            <w:pPr>
              <w:jc w:val="center"/>
              <w:rPr>
                <w:rFonts w:ascii="Arial" w:hAnsi="Arial" w:cs="Arial"/>
                <w:sz w:val="16"/>
                <w:szCs w:val="16"/>
              </w:rPr>
            </w:pPr>
            <w:r w:rsidRPr="00CA7385">
              <w:rPr>
                <w:rFonts w:ascii="Arial" w:hAnsi="Arial" w:cs="Arial"/>
                <w:sz w:val="16"/>
                <w:szCs w:val="16"/>
              </w:rPr>
              <w:t>001.003.224</w:t>
            </w:r>
          </w:p>
        </w:tc>
        <w:tc>
          <w:tcPr>
            <w:tcW w:w="3686" w:type="dxa"/>
            <w:noWrap/>
            <w:vAlign w:val="bottom"/>
            <w:hideMark/>
          </w:tcPr>
          <w:p w14:paraId="1E950025" w14:textId="6E2CB3F6" w:rsidR="005B0D94" w:rsidRPr="00CA7385" w:rsidRDefault="005B0D94" w:rsidP="005B0D94">
            <w:pPr>
              <w:jc w:val="both"/>
              <w:rPr>
                <w:rFonts w:ascii="Arial" w:hAnsi="Arial" w:cs="Arial"/>
                <w:sz w:val="16"/>
                <w:szCs w:val="16"/>
              </w:rPr>
            </w:pPr>
            <w:r w:rsidRPr="00CA7385">
              <w:rPr>
                <w:rFonts w:ascii="Arial" w:hAnsi="Arial" w:cs="Arial"/>
                <w:sz w:val="16"/>
                <w:szCs w:val="16"/>
              </w:rPr>
              <w:t>SABONETE LIQUIDO INFANTIL - 500 ML: SABONETE LIQUIDO DE USO INFANTIL, DESTINADO A HIGIENE DIARIA DA PELE, COM FORMULACAO SUAVE, DERMATOLOGICAMENTE TESTADA, HIPOALERGENICA, COM PH FISIOLOGICO, ADEQUADA AO USO FREQUENTE EM CRIANCAS. DEVERA PROPORCIONAR LIMPEZA EFICIENTE, FACIL ENXAGUE, SEM RESSECAR OU IRRITAR A PELE, COM FRAGRANCIA SUAVE. PRODUTO REGULARIZADO JUNTO A ANVISA, CONFORME LEGISLACAO VIGENTE. ACONDICIONADO EM FRASCO CONTENDO 500 ML, COM TAMPA DE VEDACAO SEGURA, LACRE DE INVIOLABILIDADE, IDENTIFICACAO DO FABRICANTE, COMPOSICAO, MODO DE USO, LOTE, DATA DE FABRICACAO, PRAZO DE VALIDADE E DEMAIS INFORMACOES OBRIGATORIAS. FABRICANTE E MARCA DEVERAO SER INFORMADOS NA PROPOSTA. MARCAS DE REFERENCIA: JOHNSON'S BABY, BABY DOVE, GRANADO BEBE, TRA LA LA KIDS OU EQUIVALENTE/SIMILAR OU DE QUALIDADE SUPERIOR.</w:t>
            </w:r>
          </w:p>
        </w:tc>
        <w:tc>
          <w:tcPr>
            <w:tcW w:w="992" w:type="dxa"/>
            <w:noWrap/>
            <w:vAlign w:val="bottom"/>
            <w:hideMark/>
          </w:tcPr>
          <w:p w14:paraId="2E45DDE7" w14:textId="71AF4263"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495EA0D6" w14:textId="7782D33C"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4E4D1B3E" w14:textId="0B7F624E" w:rsidR="005B0D94" w:rsidRPr="00CA7385" w:rsidRDefault="005B0D94" w:rsidP="005B0D94">
            <w:pPr>
              <w:jc w:val="right"/>
              <w:rPr>
                <w:rFonts w:ascii="Arial" w:hAnsi="Arial" w:cs="Arial"/>
                <w:sz w:val="16"/>
                <w:szCs w:val="16"/>
              </w:rPr>
            </w:pPr>
            <w:r w:rsidRPr="00CA7385">
              <w:rPr>
                <w:rFonts w:ascii="Arial" w:hAnsi="Arial" w:cs="Arial"/>
                <w:sz w:val="16"/>
                <w:szCs w:val="16"/>
              </w:rPr>
              <w:t>19,19</w:t>
            </w:r>
          </w:p>
        </w:tc>
        <w:tc>
          <w:tcPr>
            <w:tcW w:w="941" w:type="dxa"/>
            <w:noWrap/>
            <w:vAlign w:val="bottom"/>
            <w:hideMark/>
          </w:tcPr>
          <w:p w14:paraId="7F1AE9C5" w14:textId="444B4CE3" w:rsidR="005B0D94" w:rsidRPr="00CA7385" w:rsidRDefault="005B0D94" w:rsidP="005B0D94">
            <w:pPr>
              <w:jc w:val="right"/>
              <w:rPr>
                <w:rFonts w:ascii="Arial" w:hAnsi="Arial" w:cs="Arial"/>
                <w:sz w:val="16"/>
                <w:szCs w:val="16"/>
              </w:rPr>
            </w:pPr>
            <w:r w:rsidRPr="00CA7385">
              <w:rPr>
                <w:rFonts w:ascii="Arial" w:hAnsi="Arial" w:cs="Arial"/>
                <w:sz w:val="16"/>
                <w:szCs w:val="16"/>
              </w:rPr>
              <w:t>2.878,50</w:t>
            </w:r>
          </w:p>
        </w:tc>
      </w:tr>
      <w:tr w:rsidR="00CA7385" w:rsidRPr="00CA7385" w14:paraId="24F7ADCB" w14:textId="77777777" w:rsidTr="00511C9D">
        <w:trPr>
          <w:trHeight w:val="20"/>
        </w:trPr>
        <w:tc>
          <w:tcPr>
            <w:tcW w:w="567" w:type="dxa"/>
            <w:noWrap/>
            <w:vAlign w:val="bottom"/>
            <w:hideMark/>
          </w:tcPr>
          <w:p w14:paraId="47D7580A" w14:textId="59EC1867" w:rsidR="005B0D94" w:rsidRPr="00CA7385" w:rsidRDefault="005B0D94" w:rsidP="005B0D94">
            <w:pPr>
              <w:jc w:val="center"/>
              <w:rPr>
                <w:rFonts w:ascii="Arial" w:hAnsi="Arial" w:cs="Arial"/>
                <w:sz w:val="16"/>
                <w:szCs w:val="16"/>
              </w:rPr>
            </w:pPr>
            <w:r w:rsidRPr="00CA7385">
              <w:rPr>
                <w:rFonts w:ascii="Arial" w:hAnsi="Arial" w:cs="Arial"/>
                <w:sz w:val="16"/>
                <w:szCs w:val="16"/>
              </w:rPr>
              <w:t>148</w:t>
            </w:r>
          </w:p>
        </w:tc>
        <w:tc>
          <w:tcPr>
            <w:tcW w:w="1134" w:type="dxa"/>
            <w:noWrap/>
            <w:vAlign w:val="bottom"/>
            <w:hideMark/>
          </w:tcPr>
          <w:p w14:paraId="2B594A35" w14:textId="7AF8E83A" w:rsidR="005B0D94" w:rsidRPr="00CA7385" w:rsidRDefault="005B0D94" w:rsidP="005B0D94">
            <w:pPr>
              <w:jc w:val="center"/>
              <w:rPr>
                <w:rFonts w:ascii="Arial" w:hAnsi="Arial" w:cs="Arial"/>
                <w:sz w:val="16"/>
                <w:szCs w:val="16"/>
              </w:rPr>
            </w:pPr>
            <w:r w:rsidRPr="00CA7385">
              <w:rPr>
                <w:rFonts w:ascii="Arial" w:hAnsi="Arial" w:cs="Arial"/>
                <w:sz w:val="16"/>
                <w:szCs w:val="16"/>
              </w:rPr>
              <w:t>001.003.225</w:t>
            </w:r>
          </w:p>
        </w:tc>
        <w:tc>
          <w:tcPr>
            <w:tcW w:w="3686" w:type="dxa"/>
            <w:noWrap/>
            <w:vAlign w:val="bottom"/>
            <w:hideMark/>
          </w:tcPr>
          <w:p w14:paraId="1B808D2D" w14:textId="43E21C3D"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AZUL PARA COLETA SELETIVA-100 LITROS: SACO PLASTICO PARA ACONDICIONAMENTO DE RESIDUOS RECICLAVEIS, COM CAPACIDADE NOMINAL DE 100 LITROS, NA COR AZUL, CONFECCIONADO EM POLIETILENO DE ALTA DENSIDADE (PEAD), POLIETILENO DE BAIXA DENSIDADE (PEBD), POLIETILENO LINEAR </w:t>
            </w:r>
            <w:r w:rsidRPr="00CA7385">
              <w:rPr>
                <w:rFonts w:ascii="Arial" w:hAnsi="Arial" w:cs="Arial"/>
                <w:sz w:val="16"/>
                <w:szCs w:val="16"/>
              </w:rPr>
              <w:lastRenderedPageBreak/>
              <w:t>(PELBD) OU MISTURA DE RESINAS VIRGENS E/OU RECICLADAS QUE ASSEGURE O ATENDIMENTO AOS REQUISITES DE DESEMPENHO, DESTINADO AO USO INSTITUCIONAL EM PROGRAMAS DE COLETA SELETIVA. DEVERA ATENDER AOS REQUISITES DA ABNT NBR 9191 (OU NORMA TECNICA QUE A SUBSTITUA), APRESENTANDO ELEVADA RESISTENCIA ATRACAO, RASGAMENTO E PERFURACAO, SUPORTANDO RESFDUOS COMPATFVEIS COM SUA CAPACIDADE NOMINAL, COM SOLDA LATERAL OU DE FUNDO UNIFORME, SEM FUROS, RASGOS, EMENDAS DEFEITUOSAS OU VAZAMENTOS. DEVERA APRESENTAR COLORACAO AZUL UNIFORME, ACABAMENTO REGULAR E DIMENS6ES COMPATIVEIS COM A CAPACIDADE NOMINAL. ACONDICIONADO EM EMBALAGEM CONTENDO 100 UNIDADES, IDENTIFICADA COM FABRICANTE, CAPACIDADE, LOTE E DEMAIS INFORMACOES EXIGIDAS PELA LEGISLACAO. FABRICANTE E MARCA DEVERAO SER INFORMADOS NA PROPOSTA. MARCAS DE REFERENCIA: EMBALIXO, DOVER-ROLL, RAVA, EXTRUSA-PACK OU EQUIVALENTE/SIMILAR OU DE QUALIDADE SUPERIOR.</w:t>
            </w:r>
          </w:p>
        </w:tc>
        <w:tc>
          <w:tcPr>
            <w:tcW w:w="992" w:type="dxa"/>
            <w:noWrap/>
            <w:vAlign w:val="bottom"/>
            <w:hideMark/>
          </w:tcPr>
          <w:p w14:paraId="0962F74C" w14:textId="56BDFEFB"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34B5E6B1" w14:textId="5A9A2E0B"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415FE41A" w14:textId="5EFEA809" w:rsidR="005B0D94" w:rsidRPr="00CA7385" w:rsidRDefault="005B0D94" w:rsidP="005B0D94">
            <w:pPr>
              <w:jc w:val="right"/>
              <w:rPr>
                <w:rFonts w:ascii="Arial" w:hAnsi="Arial" w:cs="Arial"/>
                <w:sz w:val="16"/>
                <w:szCs w:val="16"/>
              </w:rPr>
            </w:pPr>
            <w:r w:rsidRPr="00CA7385">
              <w:rPr>
                <w:rFonts w:ascii="Arial" w:hAnsi="Arial" w:cs="Arial"/>
                <w:sz w:val="16"/>
                <w:szCs w:val="16"/>
              </w:rPr>
              <w:t>53,63</w:t>
            </w:r>
          </w:p>
        </w:tc>
        <w:tc>
          <w:tcPr>
            <w:tcW w:w="941" w:type="dxa"/>
            <w:noWrap/>
            <w:vAlign w:val="bottom"/>
            <w:hideMark/>
          </w:tcPr>
          <w:p w14:paraId="16BE7E15" w14:textId="7ABFB319" w:rsidR="005B0D94" w:rsidRPr="00CA7385" w:rsidRDefault="005B0D94" w:rsidP="005B0D94">
            <w:pPr>
              <w:jc w:val="right"/>
              <w:rPr>
                <w:rFonts w:ascii="Arial" w:hAnsi="Arial" w:cs="Arial"/>
                <w:sz w:val="16"/>
                <w:szCs w:val="16"/>
              </w:rPr>
            </w:pPr>
            <w:r w:rsidRPr="00CA7385">
              <w:rPr>
                <w:rFonts w:ascii="Arial" w:hAnsi="Arial" w:cs="Arial"/>
                <w:sz w:val="16"/>
                <w:szCs w:val="16"/>
              </w:rPr>
              <w:t>5.363,00</w:t>
            </w:r>
          </w:p>
        </w:tc>
      </w:tr>
      <w:tr w:rsidR="00CA7385" w:rsidRPr="00CA7385" w14:paraId="6D1DC19C" w14:textId="77777777" w:rsidTr="00511C9D">
        <w:trPr>
          <w:trHeight w:val="20"/>
        </w:trPr>
        <w:tc>
          <w:tcPr>
            <w:tcW w:w="567" w:type="dxa"/>
            <w:noWrap/>
            <w:vAlign w:val="bottom"/>
            <w:hideMark/>
          </w:tcPr>
          <w:p w14:paraId="4CD30722" w14:textId="625CA2D1" w:rsidR="005B0D94" w:rsidRPr="00CA7385" w:rsidRDefault="005B0D94" w:rsidP="005B0D94">
            <w:pPr>
              <w:jc w:val="center"/>
              <w:rPr>
                <w:rFonts w:ascii="Arial" w:hAnsi="Arial" w:cs="Arial"/>
                <w:sz w:val="16"/>
                <w:szCs w:val="16"/>
              </w:rPr>
            </w:pPr>
            <w:r w:rsidRPr="00CA7385">
              <w:rPr>
                <w:rFonts w:ascii="Arial" w:hAnsi="Arial" w:cs="Arial"/>
                <w:sz w:val="16"/>
                <w:szCs w:val="16"/>
              </w:rPr>
              <w:t>149</w:t>
            </w:r>
          </w:p>
        </w:tc>
        <w:tc>
          <w:tcPr>
            <w:tcW w:w="1134" w:type="dxa"/>
            <w:noWrap/>
            <w:vAlign w:val="bottom"/>
            <w:hideMark/>
          </w:tcPr>
          <w:p w14:paraId="56C57AA4" w14:textId="04EA2202" w:rsidR="005B0D94" w:rsidRPr="00CA7385" w:rsidRDefault="005B0D94" w:rsidP="005B0D94">
            <w:pPr>
              <w:jc w:val="center"/>
              <w:rPr>
                <w:rFonts w:ascii="Arial" w:hAnsi="Arial" w:cs="Arial"/>
                <w:sz w:val="16"/>
                <w:szCs w:val="16"/>
              </w:rPr>
            </w:pPr>
            <w:r w:rsidRPr="00CA7385">
              <w:rPr>
                <w:rFonts w:ascii="Arial" w:hAnsi="Arial" w:cs="Arial"/>
                <w:sz w:val="16"/>
                <w:szCs w:val="16"/>
              </w:rPr>
              <w:t>001.003.226</w:t>
            </w:r>
          </w:p>
        </w:tc>
        <w:tc>
          <w:tcPr>
            <w:tcW w:w="3686" w:type="dxa"/>
            <w:noWrap/>
            <w:vAlign w:val="bottom"/>
            <w:hideMark/>
          </w:tcPr>
          <w:p w14:paraId="70FED6DE" w14:textId="700EBEC7"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100 LITROS: SACO PLASTICO PARA ACONDICIONAMENTO DE RESIDUOS, COM CAPACIDADE NOMINAL DE 100 LITROS, NA COR PRETA, CONFECCIONADO EM POLIETILENO DE ALTA DENSIDADE (PEAD), POLIETILENO DE BAIXA DENSIDADE (PEBD), POLIETILENO LINEAR (PELBD) OU MISTURA DE RESINAS VIRGENS E/OU RECICLADAS QUE ASSEGURE O ATENDIMENTO AOS REQUISITES DE DESEMPENHO, TIPO P-6, DESTINADO AO USO PROFISSIONAL/INSTITUCIONAL. DEVERA ATENDER AOS REQUISITES DA ABNT NBR 9191(OU NORMA TECNICA QUE A SUBSTITUA), APRESENTANDO CAPACIDADE NOMINAL PARA RESFDUOS DE 20 KG, ELEVADA RESISTENCIA A TRACAO, RASGAMENTO E PERFURACAO, SOLDA LATERAL OU DE FUNDO UNIFORME, SEM FUROS, RASGOS, EMENDAS DEFEITUOSAS OU VAZAMENTOS. DIMENS6ES COMPATIVEIS COM A CAPACIDADE NOMINAL, ESPESSURA ADEQUADA AO ATENDIMENTO DA CLASSIFICACAO ESPECIFICADA E ACABAMENTO UNIFORME. ACONDICIONADO EM EMBALAGEM CONTENDO 100 UNIDADES, IDENTIFICADA COM FABRICANTE, CAPACIDADE, LOTE E DEMAIS INFORMACOES EXIGIDAS PELA LEGISLACAO. FABRICANTE E MARCA DEVERAO SER INFORMADOS NA PROPOSTA. MARCAS DE REFERENCIA: EMBALIXO, DOVER-ROLL, RAVA, EXTRUSA-PACK OU EQUIVALENTE/SIMILAR OU DE QUALIDADE SUPERIOR.</w:t>
            </w:r>
          </w:p>
        </w:tc>
        <w:tc>
          <w:tcPr>
            <w:tcW w:w="992" w:type="dxa"/>
            <w:noWrap/>
            <w:vAlign w:val="bottom"/>
            <w:hideMark/>
          </w:tcPr>
          <w:p w14:paraId="5D174EBD" w14:textId="71DEF279"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6234801A" w14:textId="1EC6306A" w:rsidR="005B0D94" w:rsidRPr="00CA7385" w:rsidRDefault="005B0D94" w:rsidP="005B0D94">
            <w:pPr>
              <w:jc w:val="center"/>
              <w:rPr>
                <w:rFonts w:ascii="Arial" w:hAnsi="Arial" w:cs="Arial"/>
                <w:sz w:val="16"/>
                <w:szCs w:val="16"/>
              </w:rPr>
            </w:pPr>
            <w:r w:rsidRPr="00CA7385">
              <w:rPr>
                <w:rFonts w:ascii="Arial" w:hAnsi="Arial" w:cs="Arial"/>
                <w:sz w:val="16"/>
                <w:szCs w:val="16"/>
              </w:rPr>
              <w:t>800,</w:t>
            </w:r>
          </w:p>
        </w:tc>
        <w:tc>
          <w:tcPr>
            <w:tcW w:w="992" w:type="dxa"/>
            <w:noWrap/>
            <w:vAlign w:val="bottom"/>
            <w:hideMark/>
          </w:tcPr>
          <w:p w14:paraId="13233E50" w14:textId="020B54B1" w:rsidR="005B0D94" w:rsidRPr="00CA7385" w:rsidRDefault="005B0D94" w:rsidP="005B0D94">
            <w:pPr>
              <w:jc w:val="right"/>
              <w:rPr>
                <w:rFonts w:ascii="Arial" w:hAnsi="Arial" w:cs="Arial"/>
                <w:sz w:val="16"/>
                <w:szCs w:val="16"/>
              </w:rPr>
            </w:pPr>
            <w:r w:rsidRPr="00CA7385">
              <w:rPr>
                <w:rFonts w:ascii="Arial" w:hAnsi="Arial" w:cs="Arial"/>
                <w:sz w:val="16"/>
                <w:szCs w:val="16"/>
              </w:rPr>
              <w:t>65,73</w:t>
            </w:r>
          </w:p>
        </w:tc>
        <w:tc>
          <w:tcPr>
            <w:tcW w:w="941" w:type="dxa"/>
            <w:noWrap/>
            <w:vAlign w:val="bottom"/>
            <w:hideMark/>
          </w:tcPr>
          <w:p w14:paraId="4A1A46DF" w14:textId="6DE6372E" w:rsidR="005B0D94" w:rsidRPr="00CA7385" w:rsidRDefault="005B0D94" w:rsidP="005B0D94">
            <w:pPr>
              <w:jc w:val="right"/>
              <w:rPr>
                <w:rFonts w:ascii="Arial" w:hAnsi="Arial" w:cs="Arial"/>
                <w:sz w:val="16"/>
                <w:szCs w:val="16"/>
              </w:rPr>
            </w:pPr>
            <w:r w:rsidRPr="00CA7385">
              <w:rPr>
                <w:rFonts w:ascii="Arial" w:hAnsi="Arial" w:cs="Arial"/>
                <w:sz w:val="16"/>
                <w:szCs w:val="16"/>
              </w:rPr>
              <w:t>52.584,00</w:t>
            </w:r>
          </w:p>
        </w:tc>
      </w:tr>
      <w:tr w:rsidR="00CA7385" w:rsidRPr="00CA7385" w14:paraId="68AEA583" w14:textId="77777777" w:rsidTr="00511C9D">
        <w:trPr>
          <w:trHeight w:val="20"/>
        </w:trPr>
        <w:tc>
          <w:tcPr>
            <w:tcW w:w="567" w:type="dxa"/>
            <w:noWrap/>
            <w:vAlign w:val="bottom"/>
            <w:hideMark/>
          </w:tcPr>
          <w:p w14:paraId="29996D64" w14:textId="2F0AC4D4"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1134" w:type="dxa"/>
            <w:noWrap/>
            <w:vAlign w:val="bottom"/>
            <w:hideMark/>
          </w:tcPr>
          <w:p w14:paraId="7E066892" w14:textId="382FCB08" w:rsidR="005B0D94" w:rsidRPr="00CA7385" w:rsidRDefault="005B0D94" w:rsidP="005B0D94">
            <w:pPr>
              <w:jc w:val="center"/>
              <w:rPr>
                <w:rFonts w:ascii="Arial" w:hAnsi="Arial" w:cs="Arial"/>
                <w:sz w:val="16"/>
                <w:szCs w:val="16"/>
              </w:rPr>
            </w:pPr>
            <w:r w:rsidRPr="00CA7385">
              <w:rPr>
                <w:rFonts w:ascii="Arial" w:hAnsi="Arial" w:cs="Arial"/>
                <w:sz w:val="16"/>
                <w:szCs w:val="16"/>
              </w:rPr>
              <w:t>001.003.227</w:t>
            </w:r>
          </w:p>
        </w:tc>
        <w:tc>
          <w:tcPr>
            <w:tcW w:w="3686" w:type="dxa"/>
            <w:noWrap/>
            <w:vAlign w:val="bottom"/>
            <w:hideMark/>
          </w:tcPr>
          <w:p w14:paraId="56E6A1AC" w14:textId="4924C7DA"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PARA LIXO 200 LITROS: SACO PLASTICO REFORCADO PARA ACONDICIONAMENTO DE RESIDUOS COMUNS, COM CAPACIDADE NOMINAL DE 200 LITROS, COR PRETA, CONFECCIONADO EM PEAD, PEBD, PELBD OU MISTURA DE RESINAS QUE ASSEGURE ELEVADA </w:t>
            </w:r>
            <w:r w:rsidRPr="00CA7385">
              <w:rPr>
                <w:rFonts w:ascii="Arial" w:hAnsi="Arial" w:cs="Arial"/>
                <w:sz w:val="16"/>
                <w:szCs w:val="16"/>
              </w:rPr>
              <w:lastRenderedPageBreak/>
              <w:t>RESISTENCIA MECANICA, DESTINADO AO USO INSTITUCIONAL EA COLETA DE RESIDUOS EM AREAS DE GRANDE CIRCULACAO. DEVERA POSSUIR DIMENSOES MINIMAS APROXIMADAS DE 90 X 120 CM, ESPESSURA MINIMA DE 0,08 MM (80 MICRAS), ELEVADA RESISTENCIA A TRACAO, RUPTURA, RASGAMENTO E PERFURACAO, COM SOLDA UNIFORME E RESISTENTE, SEM FUROS, RASGOS, FALHAS, EMENDAS DEFEITUOSAS OU VAZAMENTOS. DEVERA ATENDER AS NORMAS TECNICAS APLICAVEIS AO PREDUTO, INCLUSIVE ABNT NBR 9191, QUANDO ABRANGIDO POR SEU CAMPO DE APLICACAO, OU NORMA QUE VENHA A SUBSTITUI-LA. ACONDICIONADO EM EMBALAGEM COM 100 UNIDADES, CONTENDO IDENTIFICACAO DO FABRICANTE, CAPACIDADE, DIMENSOES, QUANTIDADE, LOTE E DEMAIS INFORMACOES APLICAVEIS.  FABRICANTE E MARCA DEVERAO SER INFORMADOS NA PREPOSTA. MARCAS DE REFERENCIA: EMBALIXO, DOVER-ROLL, RAVA, EXTRUSA-PACK OU EQUIVALENTE/SIMILAR OU DE QUALIDADE SUPERIOR.</w:t>
            </w:r>
          </w:p>
        </w:tc>
        <w:tc>
          <w:tcPr>
            <w:tcW w:w="992" w:type="dxa"/>
            <w:noWrap/>
            <w:vAlign w:val="bottom"/>
            <w:hideMark/>
          </w:tcPr>
          <w:p w14:paraId="55622D56" w14:textId="4A09BBFA"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3272291D" w14:textId="491FD227"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0A01473" w14:textId="4F661216" w:rsidR="005B0D94" w:rsidRPr="00CA7385" w:rsidRDefault="005B0D94" w:rsidP="005B0D94">
            <w:pPr>
              <w:jc w:val="right"/>
              <w:rPr>
                <w:rFonts w:ascii="Arial" w:hAnsi="Arial" w:cs="Arial"/>
                <w:sz w:val="16"/>
                <w:szCs w:val="16"/>
              </w:rPr>
            </w:pPr>
            <w:r w:rsidRPr="00CA7385">
              <w:rPr>
                <w:rFonts w:ascii="Arial" w:hAnsi="Arial" w:cs="Arial"/>
                <w:sz w:val="16"/>
                <w:szCs w:val="16"/>
              </w:rPr>
              <w:t>113,97</w:t>
            </w:r>
          </w:p>
        </w:tc>
        <w:tc>
          <w:tcPr>
            <w:tcW w:w="941" w:type="dxa"/>
            <w:noWrap/>
            <w:vAlign w:val="bottom"/>
            <w:hideMark/>
          </w:tcPr>
          <w:p w14:paraId="783D7496" w14:textId="74C59DC2" w:rsidR="005B0D94" w:rsidRPr="00CA7385" w:rsidRDefault="005B0D94" w:rsidP="005B0D94">
            <w:pPr>
              <w:jc w:val="right"/>
              <w:rPr>
                <w:rFonts w:ascii="Arial" w:hAnsi="Arial" w:cs="Arial"/>
                <w:sz w:val="16"/>
                <w:szCs w:val="16"/>
              </w:rPr>
            </w:pPr>
            <w:r w:rsidRPr="00CA7385">
              <w:rPr>
                <w:rFonts w:ascii="Arial" w:hAnsi="Arial" w:cs="Arial"/>
                <w:sz w:val="16"/>
                <w:szCs w:val="16"/>
              </w:rPr>
              <w:t>17.095,50</w:t>
            </w:r>
          </w:p>
        </w:tc>
      </w:tr>
      <w:tr w:rsidR="00CA7385" w:rsidRPr="00CA7385" w14:paraId="629CFC72" w14:textId="77777777" w:rsidTr="00511C9D">
        <w:trPr>
          <w:trHeight w:val="20"/>
        </w:trPr>
        <w:tc>
          <w:tcPr>
            <w:tcW w:w="567" w:type="dxa"/>
            <w:noWrap/>
            <w:vAlign w:val="bottom"/>
            <w:hideMark/>
          </w:tcPr>
          <w:p w14:paraId="0F1078B8" w14:textId="6B94DD57" w:rsidR="005B0D94" w:rsidRPr="00CA7385" w:rsidRDefault="005B0D94" w:rsidP="005B0D94">
            <w:pPr>
              <w:jc w:val="center"/>
              <w:rPr>
                <w:rFonts w:ascii="Arial" w:hAnsi="Arial" w:cs="Arial"/>
                <w:sz w:val="16"/>
                <w:szCs w:val="16"/>
              </w:rPr>
            </w:pPr>
            <w:r w:rsidRPr="00CA7385">
              <w:rPr>
                <w:rFonts w:ascii="Arial" w:hAnsi="Arial" w:cs="Arial"/>
                <w:sz w:val="16"/>
                <w:szCs w:val="16"/>
              </w:rPr>
              <w:t>151</w:t>
            </w:r>
          </w:p>
        </w:tc>
        <w:tc>
          <w:tcPr>
            <w:tcW w:w="1134" w:type="dxa"/>
            <w:noWrap/>
            <w:vAlign w:val="bottom"/>
            <w:hideMark/>
          </w:tcPr>
          <w:p w14:paraId="05F3F46D" w14:textId="1063DF28" w:rsidR="005B0D94" w:rsidRPr="00CA7385" w:rsidRDefault="005B0D94" w:rsidP="005B0D94">
            <w:pPr>
              <w:jc w:val="center"/>
              <w:rPr>
                <w:rFonts w:ascii="Arial" w:hAnsi="Arial" w:cs="Arial"/>
                <w:sz w:val="16"/>
                <w:szCs w:val="16"/>
              </w:rPr>
            </w:pPr>
            <w:r w:rsidRPr="00CA7385">
              <w:rPr>
                <w:rFonts w:ascii="Arial" w:hAnsi="Arial" w:cs="Arial"/>
                <w:sz w:val="16"/>
                <w:szCs w:val="16"/>
              </w:rPr>
              <w:t>001.003.228</w:t>
            </w:r>
          </w:p>
        </w:tc>
        <w:tc>
          <w:tcPr>
            <w:tcW w:w="3686" w:type="dxa"/>
            <w:noWrap/>
            <w:vAlign w:val="bottom"/>
            <w:hideMark/>
          </w:tcPr>
          <w:p w14:paraId="7AF4BB4E" w14:textId="597910AB"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HOSPITALAR 100 LITROS: SACO PLASTICO PARA ACONDICIONAMENTO DE RESIDUES DE SERVICOS DE SAUDE (RSS), COM CAPACIDADE NOMINAL DE 100 LITRES, NA COR BRANCO LEITOSO, CONFECCIONADO EM POLIETILENO DE ALTA DENSIDADE (PEAD), POLIETILENO DE BAIXA DENSIDADE (PEBD), POLIETILENO LINEAR (PELBD) OU MISTURA DE RESINAS QUE ASSEGURE O ATENDIMENTO AOS REQUISITES DE DESEMPENHO, TIPO P-6, DESTINADO AO ACONDICIONAMENTO DE RESIDUOS INFECTANTES, CONFORME SUA CLASSIFICACAO. DEVERA ATENDER AOS REQUISITES DA ABNT NBR 9191(OU NORMA TECNICA QUE A SUBSTITUA), DA ABNT NBR 7500, DA RDC ANVISA NQ 222/2018 E DA RESOLUCAO CONAMA NQ 358/2005, OU NORMAS SUPERVENIENTES, APRESENTANDO ELEVADA RESISTENCIA A TRACAO, RASGAMENTO E PERFURACAO, SOLDA UNIFORME, SEM FURES, RASGOS, VAZAMENTOS OU DEFEITOS DE FABRICACAO. DEVERA CENTER,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5C270F04" w14:textId="3E8C3936"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6177FB7F" w14:textId="3851554C"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52F81851" w14:textId="3697A17D" w:rsidR="005B0D94" w:rsidRPr="00CA7385" w:rsidRDefault="005B0D94" w:rsidP="005B0D94">
            <w:pPr>
              <w:jc w:val="right"/>
              <w:rPr>
                <w:rFonts w:ascii="Arial" w:hAnsi="Arial" w:cs="Arial"/>
                <w:sz w:val="16"/>
                <w:szCs w:val="16"/>
              </w:rPr>
            </w:pPr>
            <w:r w:rsidRPr="00CA7385">
              <w:rPr>
                <w:rFonts w:ascii="Arial" w:hAnsi="Arial" w:cs="Arial"/>
                <w:sz w:val="16"/>
                <w:szCs w:val="16"/>
              </w:rPr>
              <w:t>58,97</w:t>
            </w:r>
          </w:p>
        </w:tc>
        <w:tc>
          <w:tcPr>
            <w:tcW w:w="941" w:type="dxa"/>
            <w:noWrap/>
            <w:vAlign w:val="bottom"/>
            <w:hideMark/>
          </w:tcPr>
          <w:p w14:paraId="12C9CBD2" w14:textId="14EB23AA" w:rsidR="005B0D94" w:rsidRPr="00CA7385" w:rsidRDefault="005B0D94" w:rsidP="005B0D94">
            <w:pPr>
              <w:jc w:val="right"/>
              <w:rPr>
                <w:rFonts w:ascii="Arial" w:hAnsi="Arial" w:cs="Arial"/>
                <w:sz w:val="16"/>
                <w:szCs w:val="16"/>
              </w:rPr>
            </w:pPr>
            <w:r w:rsidRPr="00CA7385">
              <w:rPr>
                <w:rFonts w:ascii="Arial" w:hAnsi="Arial" w:cs="Arial"/>
                <w:sz w:val="16"/>
                <w:szCs w:val="16"/>
              </w:rPr>
              <w:t>5.897,00</w:t>
            </w:r>
          </w:p>
        </w:tc>
      </w:tr>
      <w:tr w:rsidR="00CA7385" w:rsidRPr="00CA7385" w14:paraId="510FC0BE" w14:textId="77777777" w:rsidTr="00511C9D">
        <w:trPr>
          <w:trHeight w:val="20"/>
        </w:trPr>
        <w:tc>
          <w:tcPr>
            <w:tcW w:w="567" w:type="dxa"/>
            <w:noWrap/>
            <w:vAlign w:val="bottom"/>
            <w:hideMark/>
          </w:tcPr>
          <w:p w14:paraId="3B8D945B" w14:textId="46E38EC7" w:rsidR="005B0D94" w:rsidRPr="00CA7385" w:rsidRDefault="005B0D94" w:rsidP="005B0D94">
            <w:pPr>
              <w:jc w:val="center"/>
              <w:rPr>
                <w:rFonts w:ascii="Arial" w:hAnsi="Arial" w:cs="Arial"/>
                <w:sz w:val="16"/>
                <w:szCs w:val="16"/>
              </w:rPr>
            </w:pPr>
            <w:r w:rsidRPr="00CA7385">
              <w:rPr>
                <w:rFonts w:ascii="Arial" w:hAnsi="Arial" w:cs="Arial"/>
                <w:sz w:val="16"/>
                <w:szCs w:val="16"/>
              </w:rPr>
              <w:t>152</w:t>
            </w:r>
          </w:p>
        </w:tc>
        <w:tc>
          <w:tcPr>
            <w:tcW w:w="1134" w:type="dxa"/>
            <w:noWrap/>
            <w:vAlign w:val="bottom"/>
            <w:hideMark/>
          </w:tcPr>
          <w:p w14:paraId="418132F6" w14:textId="6875B136" w:rsidR="005B0D94" w:rsidRPr="00CA7385" w:rsidRDefault="005B0D94" w:rsidP="005B0D94">
            <w:pPr>
              <w:jc w:val="center"/>
              <w:rPr>
                <w:rFonts w:ascii="Arial" w:hAnsi="Arial" w:cs="Arial"/>
                <w:sz w:val="16"/>
                <w:szCs w:val="16"/>
              </w:rPr>
            </w:pPr>
            <w:r w:rsidRPr="00CA7385">
              <w:rPr>
                <w:rFonts w:ascii="Arial" w:hAnsi="Arial" w:cs="Arial"/>
                <w:sz w:val="16"/>
                <w:szCs w:val="16"/>
              </w:rPr>
              <w:t>001.003.229</w:t>
            </w:r>
          </w:p>
        </w:tc>
        <w:tc>
          <w:tcPr>
            <w:tcW w:w="3686" w:type="dxa"/>
            <w:noWrap/>
            <w:vAlign w:val="bottom"/>
            <w:hideMark/>
          </w:tcPr>
          <w:p w14:paraId="148CE149" w14:textId="5D2A06A8"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SACO PARA LIXO HOSPITALAR 20 LITROS: SACO PLASTICO PARA ACONDICIONAMENTO DE RESIDUOS DE SERVICOS DE SAUDE (RSS), COM CAPACIDADE NOMINAL DE 20 LITROS, NA CAR BRANCO LEITOSO, CONFECCIONADO EM POLIETILENO DE ALTA DENSIDADE (PEAD), POLIETILENO DE BAIXA </w:t>
            </w:r>
            <w:r w:rsidRPr="00CA7385">
              <w:rPr>
                <w:rFonts w:ascii="Arial" w:hAnsi="Arial" w:cs="Arial"/>
                <w:sz w:val="16"/>
                <w:szCs w:val="16"/>
              </w:rPr>
              <w:lastRenderedPageBreak/>
              <w:t>DENSIDADE (PEBD), POLIETILENO LINEAR (PELBD) OU MISTURA DE RESINAS QUE ASSEGURE O ATENDIMENTO AOS REQUISITOS DE DESEMPENHO, TIPO P-1, DESTINADO AO ACONDICIONAMENTO DE RESIDUOS INFECTANTES, CONFORME SUA CLASSIFICACAO. DEVERA ATENDER AOS REQUISITOS DA ABNT NBR 9191(OU NORMA QUE A SUBSTITUA), QUANDO APLICAVEL, E AS DISPOSICOES DA ABNT NBR 7500, DA RDC ANVISA NQ 222/2018 E DA RESOLUCAO CONAMA NQ 358/2005, OU NORMAS SUPERVENIENTES, APRESENTANDO ELEVADA RESISTENCIA A TRACAO, RASGAMENTO E PERFURACAO, SOLDA UNIFORME, SEM FUROS, RASGOS, VAZAMENTOS OU DEFEITOS DE FABRICACAO. DEVERA CANTER,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7886EA60" w14:textId="44D60F1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PACT</w:t>
            </w:r>
          </w:p>
        </w:tc>
        <w:tc>
          <w:tcPr>
            <w:tcW w:w="851" w:type="dxa"/>
            <w:noWrap/>
            <w:vAlign w:val="bottom"/>
            <w:hideMark/>
          </w:tcPr>
          <w:p w14:paraId="6ADA59FC" w14:textId="295A1789"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55BB1527" w14:textId="097C36BC" w:rsidR="005B0D94" w:rsidRPr="00CA7385" w:rsidRDefault="005B0D94" w:rsidP="005B0D94">
            <w:pPr>
              <w:jc w:val="right"/>
              <w:rPr>
                <w:rFonts w:ascii="Arial" w:hAnsi="Arial" w:cs="Arial"/>
                <w:sz w:val="16"/>
                <w:szCs w:val="16"/>
              </w:rPr>
            </w:pPr>
            <w:r w:rsidRPr="00CA7385">
              <w:rPr>
                <w:rFonts w:ascii="Arial" w:hAnsi="Arial" w:cs="Arial"/>
                <w:sz w:val="16"/>
                <w:szCs w:val="16"/>
              </w:rPr>
              <w:t>21,22</w:t>
            </w:r>
          </w:p>
        </w:tc>
        <w:tc>
          <w:tcPr>
            <w:tcW w:w="941" w:type="dxa"/>
            <w:noWrap/>
            <w:vAlign w:val="bottom"/>
            <w:hideMark/>
          </w:tcPr>
          <w:p w14:paraId="052755B5" w14:textId="797F409D" w:rsidR="005B0D94" w:rsidRPr="00CA7385" w:rsidRDefault="005B0D94" w:rsidP="005B0D94">
            <w:pPr>
              <w:jc w:val="right"/>
              <w:rPr>
                <w:rFonts w:ascii="Arial" w:hAnsi="Arial" w:cs="Arial"/>
                <w:sz w:val="16"/>
                <w:szCs w:val="16"/>
              </w:rPr>
            </w:pPr>
            <w:r w:rsidRPr="00CA7385">
              <w:rPr>
                <w:rFonts w:ascii="Arial" w:hAnsi="Arial" w:cs="Arial"/>
                <w:sz w:val="16"/>
                <w:szCs w:val="16"/>
              </w:rPr>
              <w:t>2.122,00</w:t>
            </w:r>
          </w:p>
        </w:tc>
      </w:tr>
      <w:tr w:rsidR="00CA7385" w:rsidRPr="00CA7385" w14:paraId="07F7C0E2" w14:textId="77777777" w:rsidTr="00511C9D">
        <w:trPr>
          <w:trHeight w:val="20"/>
        </w:trPr>
        <w:tc>
          <w:tcPr>
            <w:tcW w:w="567" w:type="dxa"/>
            <w:noWrap/>
            <w:vAlign w:val="bottom"/>
            <w:hideMark/>
          </w:tcPr>
          <w:p w14:paraId="64621782" w14:textId="7B5777DA" w:rsidR="005B0D94" w:rsidRPr="00CA7385" w:rsidRDefault="005B0D94" w:rsidP="005B0D94">
            <w:pPr>
              <w:jc w:val="center"/>
              <w:rPr>
                <w:rFonts w:ascii="Arial" w:hAnsi="Arial" w:cs="Arial"/>
                <w:sz w:val="16"/>
                <w:szCs w:val="16"/>
              </w:rPr>
            </w:pPr>
            <w:r w:rsidRPr="00CA7385">
              <w:rPr>
                <w:rFonts w:ascii="Arial" w:hAnsi="Arial" w:cs="Arial"/>
                <w:sz w:val="16"/>
                <w:szCs w:val="16"/>
              </w:rPr>
              <w:t>153</w:t>
            </w:r>
          </w:p>
        </w:tc>
        <w:tc>
          <w:tcPr>
            <w:tcW w:w="1134" w:type="dxa"/>
            <w:noWrap/>
            <w:vAlign w:val="bottom"/>
            <w:hideMark/>
          </w:tcPr>
          <w:p w14:paraId="222CB1F1" w14:textId="739A1FDF" w:rsidR="005B0D94" w:rsidRPr="00CA7385" w:rsidRDefault="005B0D94" w:rsidP="005B0D94">
            <w:pPr>
              <w:jc w:val="center"/>
              <w:rPr>
                <w:rFonts w:ascii="Arial" w:hAnsi="Arial" w:cs="Arial"/>
                <w:sz w:val="16"/>
                <w:szCs w:val="16"/>
              </w:rPr>
            </w:pPr>
            <w:r w:rsidRPr="00CA7385">
              <w:rPr>
                <w:rFonts w:ascii="Arial" w:hAnsi="Arial" w:cs="Arial"/>
                <w:sz w:val="16"/>
                <w:szCs w:val="16"/>
              </w:rPr>
              <w:t>001.003.230</w:t>
            </w:r>
          </w:p>
        </w:tc>
        <w:tc>
          <w:tcPr>
            <w:tcW w:w="3686" w:type="dxa"/>
            <w:noWrap/>
            <w:vAlign w:val="bottom"/>
            <w:hideMark/>
          </w:tcPr>
          <w:p w14:paraId="27B32A9E" w14:textId="787647C2"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HOSPITALAR 60 LITROS: SACO PLASTICO PARA ACONDICIONAMENTO DE RESIDUOS DE SERVICOS DE SAUDE (RSS), COM CAPACIDADE NOMINAL DE 60 LITROS, NA CAR BRANCO LEITOSO, CONFECCIONADO EM POLIETILENO DE ALTA DENSIDADE (PEAD), POLIETILENO DE BAIXA DENSIDADE (PEBD), POLIETILENO LINEAR (PELBD) OU MISTURA DE RESINAS QUE ASSEGURE O ATENDIMENTO AOS REQUISITOS DE DESEMPENHO, TIPO P-4, DESTINADO AO ACONDICIONAMENTO DE RESIDUOS INFECTANTES, CONFORME SUA CLASSIFICACAO. DEVERA ATENDER AOS REQUISITOS DA ABNT NBR 9191(OU NORMA QUE A SUBSTITUA), QUANDO APLICAVEL, E AS DISPOSICOES DA ABNT NBR 7500, DA RDC ANVISA NQ 222/2018 E DA RESOLUCAO CONAMA NQ 358/2005, OU NORMAS SUPERVENIENTES, APRESENTANDO ELEVADA RESISTENCIA A TRACAO, RASGAMENTO E PERFURACAO, SOLDA UNIFORME, SEM FUROS, RASGOS, VAZAMENTOS OU DEFEITOS DE FABRICACAO. DEVERA CONTER, DE FORMA INDELEVEL, A IDENTIFICACAO DO FABRICANTE, CAPACIDADE NOMINAL, LOTE, SIMBOLO DE SUBSTANCIA INFECTANTE, IDENTIFICACAO DO RESIDUO CONFORME A LEGISLACAO VIGENTE E DEMAIS MARCACOES OBRIGATORIAS. ACONDICIONADO EM EMBALAGEM CONTENDO 100 UNIDADES. FABRICANTE E MARCA DEVERAO SER INFORMADOS NA PROPOSTA. MARCAS DE REFERENCIA: RAVA, EMBALIXO HOSPITALAR, DOVER-ROLL, PACK LIXO HOSPITALAR OU EQUIVALENTE/SIMILAR OU DE QUALIDADE SUPERIOR.</w:t>
            </w:r>
          </w:p>
        </w:tc>
        <w:tc>
          <w:tcPr>
            <w:tcW w:w="992" w:type="dxa"/>
            <w:noWrap/>
            <w:vAlign w:val="bottom"/>
            <w:hideMark/>
          </w:tcPr>
          <w:p w14:paraId="2710C901" w14:textId="14705B7C"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49FBEBCD" w14:textId="7E7D8262"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6091F967" w14:textId="06D91FAD" w:rsidR="005B0D94" w:rsidRPr="00CA7385" w:rsidRDefault="005B0D94" w:rsidP="005B0D94">
            <w:pPr>
              <w:jc w:val="right"/>
              <w:rPr>
                <w:rFonts w:ascii="Arial" w:hAnsi="Arial" w:cs="Arial"/>
                <w:sz w:val="16"/>
                <w:szCs w:val="16"/>
              </w:rPr>
            </w:pPr>
            <w:r w:rsidRPr="00CA7385">
              <w:rPr>
                <w:rFonts w:ascii="Arial" w:hAnsi="Arial" w:cs="Arial"/>
                <w:sz w:val="16"/>
                <w:szCs w:val="16"/>
              </w:rPr>
              <w:t>64,10</w:t>
            </w:r>
          </w:p>
        </w:tc>
        <w:tc>
          <w:tcPr>
            <w:tcW w:w="941" w:type="dxa"/>
            <w:noWrap/>
            <w:vAlign w:val="bottom"/>
            <w:hideMark/>
          </w:tcPr>
          <w:p w14:paraId="5B19CDC4" w14:textId="7EA5B6B2" w:rsidR="005B0D94" w:rsidRPr="00CA7385" w:rsidRDefault="005B0D94" w:rsidP="005B0D94">
            <w:pPr>
              <w:jc w:val="right"/>
              <w:rPr>
                <w:rFonts w:ascii="Arial" w:hAnsi="Arial" w:cs="Arial"/>
                <w:sz w:val="16"/>
                <w:szCs w:val="16"/>
              </w:rPr>
            </w:pPr>
            <w:r w:rsidRPr="00CA7385">
              <w:rPr>
                <w:rFonts w:ascii="Arial" w:hAnsi="Arial" w:cs="Arial"/>
                <w:sz w:val="16"/>
                <w:szCs w:val="16"/>
              </w:rPr>
              <w:t>6.410,00</w:t>
            </w:r>
          </w:p>
        </w:tc>
      </w:tr>
      <w:tr w:rsidR="00CA7385" w:rsidRPr="00CA7385" w14:paraId="6FC65C11" w14:textId="77777777" w:rsidTr="00511C9D">
        <w:trPr>
          <w:trHeight w:val="20"/>
        </w:trPr>
        <w:tc>
          <w:tcPr>
            <w:tcW w:w="567" w:type="dxa"/>
            <w:noWrap/>
            <w:vAlign w:val="bottom"/>
            <w:hideMark/>
          </w:tcPr>
          <w:p w14:paraId="46AF4810" w14:textId="6C772588"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154</w:t>
            </w:r>
          </w:p>
        </w:tc>
        <w:tc>
          <w:tcPr>
            <w:tcW w:w="1134" w:type="dxa"/>
            <w:noWrap/>
            <w:vAlign w:val="bottom"/>
            <w:hideMark/>
          </w:tcPr>
          <w:p w14:paraId="4D6C5CDD" w14:textId="20EFD164" w:rsidR="005B0D94" w:rsidRPr="00CA7385" w:rsidRDefault="005B0D94" w:rsidP="005B0D94">
            <w:pPr>
              <w:jc w:val="center"/>
              <w:rPr>
                <w:rFonts w:ascii="Arial" w:hAnsi="Arial" w:cs="Arial"/>
                <w:sz w:val="16"/>
                <w:szCs w:val="16"/>
              </w:rPr>
            </w:pPr>
            <w:r w:rsidRPr="00CA7385">
              <w:rPr>
                <w:rFonts w:ascii="Arial" w:hAnsi="Arial" w:cs="Arial"/>
                <w:sz w:val="16"/>
                <w:szCs w:val="16"/>
              </w:rPr>
              <w:t>001.003.231</w:t>
            </w:r>
          </w:p>
        </w:tc>
        <w:tc>
          <w:tcPr>
            <w:tcW w:w="3686" w:type="dxa"/>
            <w:noWrap/>
            <w:vAlign w:val="bottom"/>
            <w:hideMark/>
          </w:tcPr>
          <w:p w14:paraId="513355F6" w14:textId="322DBBC8" w:rsidR="005B0D94" w:rsidRPr="00CA7385" w:rsidRDefault="005B0D94" w:rsidP="005B0D94">
            <w:pPr>
              <w:jc w:val="both"/>
              <w:rPr>
                <w:rFonts w:ascii="Arial" w:hAnsi="Arial" w:cs="Arial"/>
                <w:sz w:val="16"/>
                <w:szCs w:val="16"/>
              </w:rPr>
            </w:pPr>
            <w:r w:rsidRPr="00CA7385">
              <w:rPr>
                <w:rFonts w:ascii="Arial" w:hAnsi="Arial" w:cs="Arial"/>
                <w:sz w:val="16"/>
                <w:szCs w:val="16"/>
              </w:rPr>
              <w:t>SACO PARA LIXO PRETO 20 LITROS: SACO PLASTICO PARA ACONDICIONAMENTO DE RESIDUOS, NA CAR PRETA, CAPACIDADE NOMINAL DE 20 LITROS, CONFECCIONADO EM MATERIAL PLASTICO RESISTENTE, COM ESPESSURA E RESISTENCIA ADEQUADAS PARA EVITAR RASGOS E VAZAMENTOS DURANTE O MANUSEIO, COM DIMENSOES COMPATIVEIS COM A CAPACIDADE ESPECIFICADA. PRODUTO PROPRIO PARA USO EM LIXEIRAS E CESTOS DE PEQUENO PORTE. DEVERA ATENDER A ABNT NBR 9191 OU NORMA TECNICA VIGENTE APLICAVEL. EMBALAGEM DE FORNECIMENTO CONTENDO NO MINIMO 100 UNIDADES, DEVIDAMENTE IDENTIFICADA COM QUANTIDADE, CAPACIDADE, DIMENSOES, FABRICANTE E DEMAIS INFORMACOES DO PRODUTO. MARCAS DE REFERENCIA: EMBALIXO, DOVER-ROLL, GUARUFILME OU EQUIVALENTE DE QUALIDADE IGUAL OU SUPERIOR.</w:t>
            </w:r>
          </w:p>
        </w:tc>
        <w:tc>
          <w:tcPr>
            <w:tcW w:w="992" w:type="dxa"/>
            <w:noWrap/>
            <w:vAlign w:val="bottom"/>
            <w:hideMark/>
          </w:tcPr>
          <w:p w14:paraId="71FD9CA9" w14:textId="03974DE4"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296FF9E7" w14:textId="6647D912"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47D2EC28" w14:textId="00DF6421" w:rsidR="005B0D94" w:rsidRPr="00CA7385" w:rsidRDefault="005B0D94" w:rsidP="005B0D94">
            <w:pPr>
              <w:jc w:val="right"/>
              <w:rPr>
                <w:rFonts w:ascii="Arial" w:hAnsi="Arial" w:cs="Arial"/>
                <w:sz w:val="16"/>
                <w:szCs w:val="16"/>
              </w:rPr>
            </w:pPr>
            <w:r w:rsidRPr="00CA7385">
              <w:rPr>
                <w:rFonts w:ascii="Arial" w:hAnsi="Arial" w:cs="Arial"/>
                <w:sz w:val="16"/>
                <w:szCs w:val="16"/>
              </w:rPr>
              <w:t>18,33</w:t>
            </w:r>
          </w:p>
        </w:tc>
        <w:tc>
          <w:tcPr>
            <w:tcW w:w="941" w:type="dxa"/>
            <w:noWrap/>
            <w:vAlign w:val="bottom"/>
            <w:hideMark/>
          </w:tcPr>
          <w:p w14:paraId="01BAA130" w14:textId="44AFB964" w:rsidR="005B0D94" w:rsidRPr="00CA7385" w:rsidRDefault="005B0D94" w:rsidP="005B0D94">
            <w:pPr>
              <w:jc w:val="right"/>
              <w:rPr>
                <w:rFonts w:ascii="Arial" w:hAnsi="Arial" w:cs="Arial"/>
                <w:sz w:val="16"/>
                <w:szCs w:val="16"/>
              </w:rPr>
            </w:pPr>
            <w:r w:rsidRPr="00CA7385">
              <w:rPr>
                <w:rFonts w:ascii="Arial" w:hAnsi="Arial" w:cs="Arial"/>
                <w:sz w:val="16"/>
                <w:szCs w:val="16"/>
              </w:rPr>
              <w:t>4.582,50</w:t>
            </w:r>
          </w:p>
        </w:tc>
      </w:tr>
      <w:tr w:rsidR="00CA7385" w:rsidRPr="00CA7385" w14:paraId="2C90D32B" w14:textId="77777777" w:rsidTr="00511C9D">
        <w:trPr>
          <w:trHeight w:val="20"/>
        </w:trPr>
        <w:tc>
          <w:tcPr>
            <w:tcW w:w="567" w:type="dxa"/>
            <w:noWrap/>
            <w:vAlign w:val="bottom"/>
            <w:hideMark/>
          </w:tcPr>
          <w:p w14:paraId="27C6E9C5" w14:textId="453DE0E1" w:rsidR="005B0D94" w:rsidRPr="00CA7385" w:rsidRDefault="005B0D94" w:rsidP="005B0D94">
            <w:pPr>
              <w:jc w:val="center"/>
              <w:rPr>
                <w:rFonts w:ascii="Arial" w:hAnsi="Arial" w:cs="Arial"/>
                <w:sz w:val="16"/>
                <w:szCs w:val="16"/>
              </w:rPr>
            </w:pPr>
            <w:r w:rsidRPr="00CA7385">
              <w:rPr>
                <w:rFonts w:ascii="Arial" w:hAnsi="Arial" w:cs="Arial"/>
                <w:sz w:val="16"/>
                <w:szCs w:val="16"/>
              </w:rPr>
              <w:t>155</w:t>
            </w:r>
          </w:p>
        </w:tc>
        <w:tc>
          <w:tcPr>
            <w:tcW w:w="1134" w:type="dxa"/>
            <w:noWrap/>
            <w:vAlign w:val="bottom"/>
            <w:hideMark/>
          </w:tcPr>
          <w:p w14:paraId="15030336" w14:textId="117A0194" w:rsidR="005B0D94" w:rsidRPr="00CA7385" w:rsidRDefault="005B0D94" w:rsidP="005B0D94">
            <w:pPr>
              <w:jc w:val="center"/>
              <w:rPr>
                <w:rFonts w:ascii="Arial" w:hAnsi="Arial" w:cs="Arial"/>
                <w:sz w:val="16"/>
                <w:szCs w:val="16"/>
              </w:rPr>
            </w:pPr>
            <w:r w:rsidRPr="00CA7385">
              <w:rPr>
                <w:rFonts w:ascii="Arial" w:hAnsi="Arial" w:cs="Arial"/>
                <w:sz w:val="16"/>
                <w:szCs w:val="16"/>
              </w:rPr>
              <w:t>001.003.232</w:t>
            </w:r>
          </w:p>
        </w:tc>
        <w:tc>
          <w:tcPr>
            <w:tcW w:w="3686" w:type="dxa"/>
            <w:noWrap/>
            <w:vAlign w:val="bottom"/>
            <w:hideMark/>
          </w:tcPr>
          <w:p w14:paraId="2F9EDD86" w14:textId="6C40A8A7" w:rsidR="005B0D94" w:rsidRPr="00CA7385" w:rsidRDefault="005B0D94" w:rsidP="005B0D94">
            <w:pPr>
              <w:jc w:val="both"/>
              <w:rPr>
                <w:rFonts w:ascii="Arial" w:hAnsi="Arial" w:cs="Arial"/>
                <w:sz w:val="16"/>
                <w:szCs w:val="16"/>
              </w:rPr>
            </w:pPr>
            <w:r w:rsidRPr="00CA7385">
              <w:rPr>
                <w:rFonts w:ascii="Arial" w:hAnsi="Arial" w:cs="Arial"/>
                <w:sz w:val="16"/>
                <w:szCs w:val="16"/>
              </w:rPr>
              <w:t>SACO TRANSPARENTE PARA "CESTA BASICA": SACO PLASTICO TRANSPARENTE, DE USO INSTITUCIONAL, DESTINADO AO ACONDICIONAMENTO E MONTAGEM DE "CESTAS BASICAS", CONFECCIONADO EM POLIETILENO DE BAIXA DENSIDADE (PEBD), POLIETILENO LINEAR (PELBD) OU MATERIAL DE DESEMPENHO EQUIVALENTE, COM ELEVADA TRANSPARENCIA, RESISTENCIA A TRACAO, RASGAMENTO E PERFURACAO, SUPORTANDO O ACONDICIONAMENTO DE GENEROS ALIMENTICIOS EMBALADOS SEM RUPTURA DURANTE O MANUSEIO E TRANSPORTE. DEVERA POSSUIR SOLDA UNIFORME, SEM FUROS, RASGOS, EMENDAS DEFEITUOSAS OU VAZAMENTOS, ACABAMENTO REGULAR E DIMENSOES COMPATIVEIS COM A FINALIDADE, PERMITINDO O ACONDICIONAMENTO SEGURO DOS PRODUTOS. ACONDICIONADO EM EMBALAGEM CONTENDO 100 UNIDADES, CONTENDO IDENTIFICACAO DO FABRICANTE, DIMENSOES, LOTE E DEMAIS INFORMACOES EXIGIDAS PELA LEGISLACAO APLICAVEL. FABRICANTE E MARCA DEVERAO SER INFORMADOS NA PROPOSTA. MARCAS DE REFERENCIA: EXTRUSA-PACK, EMBALIXO, DOVER-ROLL, PLASTMASTER OU EQUIVALENTE/SIMILAR OU DE QUALIDADE SUPERIOR.</w:t>
            </w:r>
          </w:p>
        </w:tc>
        <w:tc>
          <w:tcPr>
            <w:tcW w:w="992" w:type="dxa"/>
            <w:noWrap/>
            <w:vAlign w:val="bottom"/>
            <w:hideMark/>
          </w:tcPr>
          <w:p w14:paraId="67A08E63" w14:textId="2F01DA85" w:rsidR="005B0D94" w:rsidRPr="00CA7385" w:rsidRDefault="005B0D94" w:rsidP="005B0D94">
            <w:pPr>
              <w:jc w:val="center"/>
              <w:rPr>
                <w:rFonts w:ascii="Arial" w:hAnsi="Arial" w:cs="Arial"/>
                <w:sz w:val="16"/>
                <w:szCs w:val="16"/>
              </w:rPr>
            </w:pPr>
            <w:r w:rsidRPr="00CA7385">
              <w:rPr>
                <w:rFonts w:ascii="Arial" w:hAnsi="Arial" w:cs="Arial"/>
                <w:sz w:val="16"/>
                <w:szCs w:val="16"/>
              </w:rPr>
              <w:t>PACT</w:t>
            </w:r>
          </w:p>
        </w:tc>
        <w:tc>
          <w:tcPr>
            <w:tcW w:w="851" w:type="dxa"/>
            <w:noWrap/>
            <w:vAlign w:val="bottom"/>
            <w:hideMark/>
          </w:tcPr>
          <w:p w14:paraId="158349B4" w14:textId="3DDB5BAE" w:rsidR="005B0D94" w:rsidRPr="00CA7385" w:rsidRDefault="005B0D94" w:rsidP="005B0D94">
            <w:pPr>
              <w:jc w:val="center"/>
              <w:rPr>
                <w:rFonts w:ascii="Arial" w:hAnsi="Arial" w:cs="Arial"/>
                <w:sz w:val="16"/>
                <w:szCs w:val="16"/>
              </w:rPr>
            </w:pPr>
            <w:r w:rsidRPr="00CA7385">
              <w:rPr>
                <w:rFonts w:ascii="Arial" w:hAnsi="Arial" w:cs="Arial"/>
                <w:sz w:val="16"/>
                <w:szCs w:val="16"/>
              </w:rPr>
              <w:t>80,</w:t>
            </w:r>
          </w:p>
        </w:tc>
        <w:tc>
          <w:tcPr>
            <w:tcW w:w="992" w:type="dxa"/>
            <w:noWrap/>
            <w:vAlign w:val="bottom"/>
            <w:hideMark/>
          </w:tcPr>
          <w:p w14:paraId="68AF3AC8" w14:textId="28AA864F" w:rsidR="005B0D94" w:rsidRPr="00CA7385" w:rsidRDefault="005B0D94" w:rsidP="005B0D94">
            <w:pPr>
              <w:jc w:val="right"/>
              <w:rPr>
                <w:rFonts w:ascii="Arial" w:hAnsi="Arial" w:cs="Arial"/>
                <w:sz w:val="16"/>
                <w:szCs w:val="16"/>
              </w:rPr>
            </w:pPr>
            <w:r w:rsidRPr="00CA7385">
              <w:rPr>
                <w:rFonts w:ascii="Arial" w:hAnsi="Arial" w:cs="Arial"/>
                <w:sz w:val="16"/>
                <w:szCs w:val="16"/>
              </w:rPr>
              <w:t>75,17</w:t>
            </w:r>
          </w:p>
        </w:tc>
        <w:tc>
          <w:tcPr>
            <w:tcW w:w="941" w:type="dxa"/>
            <w:noWrap/>
            <w:vAlign w:val="bottom"/>
            <w:hideMark/>
          </w:tcPr>
          <w:p w14:paraId="256EF3EF" w14:textId="67CBBFAB" w:rsidR="005B0D94" w:rsidRPr="00CA7385" w:rsidRDefault="005B0D94" w:rsidP="005B0D94">
            <w:pPr>
              <w:jc w:val="right"/>
              <w:rPr>
                <w:rFonts w:ascii="Arial" w:hAnsi="Arial" w:cs="Arial"/>
                <w:sz w:val="16"/>
                <w:szCs w:val="16"/>
              </w:rPr>
            </w:pPr>
            <w:r w:rsidRPr="00CA7385">
              <w:rPr>
                <w:rFonts w:ascii="Arial" w:hAnsi="Arial" w:cs="Arial"/>
                <w:sz w:val="16"/>
                <w:szCs w:val="16"/>
              </w:rPr>
              <w:t>6.013,60</w:t>
            </w:r>
          </w:p>
        </w:tc>
      </w:tr>
      <w:tr w:rsidR="00CA7385" w:rsidRPr="00CA7385" w14:paraId="79BD2F30" w14:textId="77777777" w:rsidTr="00511C9D">
        <w:trPr>
          <w:trHeight w:val="20"/>
        </w:trPr>
        <w:tc>
          <w:tcPr>
            <w:tcW w:w="567" w:type="dxa"/>
            <w:noWrap/>
            <w:vAlign w:val="bottom"/>
            <w:hideMark/>
          </w:tcPr>
          <w:p w14:paraId="4B01ED11" w14:textId="1CD53BBF" w:rsidR="005B0D94" w:rsidRPr="00CA7385" w:rsidRDefault="005B0D94" w:rsidP="005B0D94">
            <w:pPr>
              <w:jc w:val="center"/>
              <w:rPr>
                <w:rFonts w:ascii="Arial" w:hAnsi="Arial" w:cs="Arial"/>
                <w:sz w:val="16"/>
                <w:szCs w:val="16"/>
              </w:rPr>
            </w:pPr>
            <w:r w:rsidRPr="00CA7385">
              <w:rPr>
                <w:rFonts w:ascii="Arial" w:hAnsi="Arial" w:cs="Arial"/>
                <w:sz w:val="16"/>
                <w:szCs w:val="16"/>
              </w:rPr>
              <w:t>156</w:t>
            </w:r>
          </w:p>
        </w:tc>
        <w:tc>
          <w:tcPr>
            <w:tcW w:w="1134" w:type="dxa"/>
            <w:noWrap/>
            <w:vAlign w:val="bottom"/>
            <w:hideMark/>
          </w:tcPr>
          <w:p w14:paraId="23F073DA" w14:textId="304B8D7A" w:rsidR="005B0D94" w:rsidRPr="00CA7385" w:rsidRDefault="005B0D94" w:rsidP="005B0D94">
            <w:pPr>
              <w:jc w:val="center"/>
              <w:rPr>
                <w:rFonts w:ascii="Arial" w:hAnsi="Arial" w:cs="Arial"/>
                <w:sz w:val="16"/>
                <w:szCs w:val="16"/>
              </w:rPr>
            </w:pPr>
            <w:r w:rsidRPr="00CA7385">
              <w:rPr>
                <w:rFonts w:ascii="Arial" w:hAnsi="Arial" w:cs="Arial"/>
                <w:sz w:val="16"/>
                <w:szCs w:val="16"/>
              </w:rPr>
              <w:t>001.003.233</w:t>
            </w:r>
          </w:p>
        </w:tc>
        <w:tc>
          <w:tcPr>
            <w:tcW w:w="3686" w:type="dxa"/>
            <w:noWrap/>
            <w:vAlign w:val="bottom"/>
            <w:hideMark/>
          </w:tcPr>
          <w:p w14:paraId="5A994165" w14:textId="7F43FB58"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SANITIZANTE PARA HORTIFRUTICOLAS (SALADAS) - 5 LITROS:SANITIZANTE LIQUIDO DE USO PROFISSIONAL, DESTINADO A HIGIENIZACAO DE FRUTAS, VERDURAS, LEGUMES E DEMAIS HORTIFRUTICOLAS, ADEQUADO PARA UTILIZACAO EM COZINHAS INDUSTRIAIS, ESCOLAS, CRECHES, UNIDADES DE SAUDE E DEMAIS SERVICOS DE ALIMENTACAO. DEVERA SER INDICADO PELO FABRICANTE PARA SANITIZACAO DE ALIMENTOS, APRESENTANDO EFICACIA NA REDUCAO DA CARGA MICROBIOLOGICA QUANDO UTILIZADO CONFORME AS INSTRUCOES DE USO, SEM ALTERAR SIGNIFICATIVAMENTE AS CARACTERISTICAS SENSORIAIS DOS ALIMENTOS. PRODUTO REGULARIZADO JUNTA A ANVISA, CONFORME LEGISLACAO VIGENTE, </w:t>
            </w:r>
            <w:r w:rsidRPr="00CA7385">
              <w:rPr>
                <w:rFonts w:ascii="Arial" w:hAnsi="Arial" w:cs="Arial"/>
                <w:sz w:val="16"/>
                <w:szCs w:val="16"/>
              </w:rPr>
              <w:lastRenderedPageBreak/>
              <w:t>ACONDICIONADO EM GALAO CONTENDO 5 LITROS, COM TAMPA DE VEDACAO SEGURA E !ACRE DE INVIOLABILIDADE. A EMBALAGEM DEVERA CANTER IDENTIFICACAO DO FABRICANTE, COMPOSICAO, CONCENTRACAO DO PRINCIPIO ATIVO, MODO DE PREPARO E TEMPO DE CONTATO DA SOLUCAO, LOTE, DATA DE FABRICACAO, PRAZO DE VALIDADE, ORIENTACOES DE ARMAZENAMENTO, INFORMACOES DE SEGURANCA E DEMAIS EXIGENCIAS LEGAIS. FABRICANTE E MARCA DEVERAO SER INFORMADOS NA PROPOSTA. MARCAS DE REFERENCIA: DIVERSEY, SPARTAN, OLEAK, AUDAX OU EQUIVALENTE/SIMILAR OU DE QUALIDADE SUPERIOR.</w:t>
            </w:r>
          </w:p>
        </w:tc>
        <w:tc>
          <w:tcPr>
            <w:tcW w:w="992" w:type="dxa"/>
            <w:noWrap/>
            <w:vAlign w:val="bottom"/>
            <w:hideMark/>
          </w:tcPr>
          <w:p w14:paraId="61FC2877" w14:textId="3A62B5C4"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GALAO</w:t>
            </w:r>
          </w:p>
        </w:tc>
        <w:tc>
          <w:tcPr>
            <w:tcW w:w="851" w:type="dxa"/>
            <w:noWrap/>
            <w:vAlign w:val="bottom"/>
            <w:hideMark/>
          </w:tcPr>
          <w:p w14:paraId="21A942FC" w14:textId="7FD9CB37" w:rsidR="005B0D94" w:rsidRPr="00CA7385" w:rsidRDefault="005B0D94" w:rsidP="005B0D94">
            <w:pPr>
              <w:jc w:val="center"/>
              <w:rPr>
                <w:rFonts w:ascii="Arial" w:hAnsi="Arial" w:cs="Arial"/>
                <w:sz w:val="16"/>
                <w:szCs w:val="16"/>
              </w:rPr>
            </w:pPr>
            <w:r w:rsidRPr="00CA7385">
              <w:rPr>
                <w:rFonts w:ascii="Arial" w:hAnsi="Arial" w:cs="Arial"/>
                <w:sz w:val="16"/>
                <w:szCs w:val="16"/>
              </w:rPr>
              <w:t>30,</w:t>
            </w:r>
          </w:p>
        </w:tc>
        <w:tc>
          <w:tcPr>
            <w:tcW w:w="992" w:type="dxa"/>
            <w:noWrap/>
            <w:vAlign w:val="bottom"/>
            <w:hideMark/>
          </w:tcPr>
          <w:p w14:paraId="757B8AA5" w14:textId="3C7CB333" w:rsidR="005B0D94" w:rsidRPr="00CA7385" w:rsidRDefault="005B0D94" w:rsidP="005B0D94">
            <w:pPr>
              <w:jc w:val="right"/>
              <w:rPr>
                <w:rFonts w:ascii="Arial" w:hAnsi="Arial" w:cs="Arial"/>
                <w:sz w:val="16"/>
                <w:szCs w:val="16"/>
              </w:rPr>
            </w:pPr>
            <w:r w:rsidRPr="00CA7385">
              <w:rPr>
                <w:rFonts w:ascii="Arial" w:hAnsi="Arial" w:cs="Arial"/>
                <w:sz w:val="16"/>
                <w:szCs w:val="16"/>
              </w:rPr>
              <w:t>92,99</w:t>
            </w:r>
          </w:p>
        </w:tc>
        <w:tc>
          <w:tcPr>
            <w:tcW w:w="941" w:type="dxa"/>
            <w:noWrap/>
            <w:vAlign w:val="bottom"/>
            <w:hideMark/>
          </w:tcPr>
          <w:p w14:paraId="1F82D8A0" w14:textId="15986C9C" w:rsidR="005B0D94" w:rsidRPr="00CA7385" w:rsidRDefault="005B0D94" w:rsidP="005B0D94">
            <w:pPr>
              <w:jc w:val="right"/>
              <w:rPr>
                <w:rFonts w:ascii="Arial" w:hAnsi="Arial" w:cs="Arial"/>
                <w:sz w:val="16"/>
                <w:szCs w:val="16"/>
              </w:rPr>
            </w:pPr>
            <w:r w:rsidRPr="00CA7385">
              <w:rPr>
                <w:rFonts w:ascii="Arial" w:hAnsi="Arial" w:cs="Arial"/>
                <w:sz w:val="16"/>
                <w:szCs w:val="16"/>
              </w:rPr>
              <w:t>2.789,70</w:t>
            </w:r>
          </w:p>
        </w:tc>
      </w:tr>
      <w:tr w:rsidR="00CA7385" w:rsidRPr="00CA7385" w14:paraId="0CF0B793" w14:textId="77777777" w:rsidTr="00511C9D">
        <w:trPr>
          <w:trHeight w:val="20"/>
        </w:trPr>
        <w:tc>
          <w:tcPr>
            <w:tcW w:w="567" w:type="dxa"/>
            <w:noWrap/>
            <w:vAlign w:val="bottom"/>
            <w:hideMark/>
          </w:tcPr>
          <w:p w14:paraId="69C84610" w14:textId="64FE5769" w:rsidR="005B0D94" w:rsidRPr="00CA7385" w:rsidRDefault="005B0D94" w:rsidP="005B0D94">
            <w:pPr>
              <w:jc w:val="center"/>
              <w:rPr>
                <w:rFonts w:ascii="Arial" w:hAnsi="Arial" w:cs="Arial"/>
                <w:sz w:val="16"/>
                <w:szCs w:val="16"/>
              </w:rPr>
            </w:pPr>
            <w:r w:rsidRPr="00CA7385">
              <w:rPr>
                <w:rFonts w:ascii="Arial" w:hAnsi="Arial" w:cs="Arial"/>
                <w:sz w:val="16"/>
                <w:szCs w:val="16"/>
              </w:rPr>
              <w:t>157</w:t>
            </w:r>
          </w:p>
        </w:tc>
        <w:tc>
          <w:tcPr>
            <w:tcW w:w="1134" w:type="dxa"/>
            <w:noWrap/>
            <w:vAlign w:val="bottom"/>
            <w:hideMark/>
          </w:tcPr>
          <w:p w14:paraId="4334B6F1" w14:textId="31857858" w:rsidR="005B0D94" w:rsidRPr="00CA7385" w:rsidRDefault="005B0D94" w:rsidP="005B0D94">
            <w:pPr>
              <w:jc w:val="center"/>
              <w:rPr>
                <w:rFonts w:ascii="Arial" w:hAnsi="Arial" w:cs="Arial"/>
                <w:sz w:val="16"/>
                <w:szCs w:val="16"/>
              </w:rPr>
            </w:pPr>
            <w:r w:rsidRPr="00CA7385">
              <w:rPr>
                <w:rFonts w:ascii="Arial" w:hAnsi="Arial" w:cs="Arial"/>
                <w:sz w:val="16"/>
                <w:szCs w:val="16"/>
              </w:rPr>
              <w:t>001.003.234</w:t>
            </w:r>
          </w:p>
        </w:tc>
        <w:tc>
          <w:tcPr>
            <w:tcW w:w="3686" w:type="dxa"/>
            <w:noWrap/>
            <w:vAlign w:val="bottom"/>
            <w:hideMark/>
          </w:tcPr>
          <w:p w14:paraId="585B214D" w14:textId="67CE7D54" w:rsidR="005B0D94" w:rsidRPr="00CA7385" w:rsidRDefault="005B0D94" w:rsidP="005B0D94">
            <w:pPr>
              <w:jc w:val="both"/>
              <w:rPr>
                <w:rFonts w:ascii="Arial" w:hAnsi="Arial" w:cs="Arial"/>
                <w:sz w:val="16"/>
                <w:szCs w:val="16"/>
              </w:rPr>
            </w:pPr>
            <w:r w:rsidRPr="00CA7385">
              <w:rPr>
                <w:rFonts w:ascii="Arial" w:hAnsi="Arial" w:cs="Arial"/>
                <w:sz w:val="16"/>
                <w:szCs w:val="16"/>
              </w:rPr>
              <w:t>SANITIZANTE PARA SUPERFICIES - 5 LITROS: SANITIZANTE LIQUIDO DESTINADO A HIGIENIZACAO E SANITIZACAO DE SUPERFICIES LAVAVEIS,COMO MESAS, BANCADAS, PISOS, PAREDES, EQUIPAMENTOS E DEMAIS SUPERFICIES COMPATIVEIS, PROPORCIONANDO ACAO SANITIZANTE CONFORME A FINALIDADE INDICADA PELO FABRICANTE. DEVERA POSSUIR PRINCIPIO ATIVO AUTORIZADO PELA ANVISA, APRESENTAR FORMULACAO HOMOGENEA, ESTAVEL, LIVRE DE SEPARACAO DE FASES OU PARTICULAS ESTRANHAS, PH COMPATIVEL COM A FINALIDADE DE USO E PERMITIR UTILIZACAO PURA OU DILUIDA, CONFORME ORIENTACAO DO FABRICANTE,COM INDICACAO DAS PROPORCOES DE USO E RENDIMENTO QUANDO APLICAVEL. PRODUTO REGULARIZADO JUNTO A ANVISA, EM CONFORMIDADE COM A LEGISLACAO VIGENTE APLICAVEL AOS SANEANTES. ACONDICIONADO EM GALAO PLASTICO RESISTENTE CONTENDO 5 LITROS, COM TAMPA, LACRE DE SEGURANCA E VEDACAO CONTRA VAZAMENTOS, CONTENDO IDENTIFICACAO DO FABRICANTE, COMPOSICAO, PRINCIPIO ATIVO E SUA CONCENTRACAO, MODO DE USO, DILUICAO (QUANDO APLICAVEL), LOTE, DATA DE FABRICACAO, VALIDADE, PRECAUCOES, NUMERO DA REGULARIZACAO SANITARIA E DEMAIS INFORMACOES EXIGIDAS PELA LEGISLACAO. FABRICANTE E MARCA DEVERAO SER INFORMADOS NA PROPOSTA. MARCAS DE REFERENDA: DIVERSEY, SPARTAN, AUDAX, BECKER OU EQUIVALENTE/SIMILAR OU DE QUALIDADE SUPERIOR.</w:t>
            </w:r>
          </w:p>
        </w:tc>
        <w:tc>
          <w:tcPr>
            <w:tcW w:w="992" w:type="dxa"/>
            <w:noWrap/>
            <w:vAlign w:val="bottom"/>
            <w:hideMark/>
          </w:tcPr>
          <w:p w14:paraId="5B7AF101" w14:textId="752F9260" w:rsidR="005B0D94" w:rsidRPr="00CA7385" w:rsidRDefault="005B0D94" w:rsidP="005B0D94">
            <w:pPr>
              <w:jc w:val="center"/>
              <w:rPr>
                <w:rFonts w:ascii="Arial" w:hAnsi="Arial" w:cs="Arial"/>
                <w:sz w:val="16"/>
                <w:szCs w:val="16"/>
              </w:rPr>
            </w:pPr>
            <w:r w:rsidRPr="00CA7385">
              <w:rPr>
                <w:rFonts w:ascii="Arial" w:hAnsi="Arial" w:cs="Arial"/>
                <w:sz w:val="16"/>
                <w:szCs w:val="16"/>
              </w:rPr>
              <w:t>GALAO</w:t>
            </w:r>
          </w:p>
        </w:tc>
        <w:tc>
          <w:tcPr>
            <w:tcW w:w="851" w:type="dxa"/>
            <w:noWrap/>
            <w:vAlign w:val="bottom"/>
            <w:hideMark/>
          </w:tcPr>
          <w:p w14:paraId="167C96CC" w14:textId="13EF68FB"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44B1C502" w14:textId="74D6E880" w:rsidR="005B0D94" w:rsidRPr="00CA7385" w:rsidRDefault="005B0D94" w:rsidP="005B0D94">
            <w:pPr>
              <w:jc w:val="right"/>
              <w:rPr>
                <w:rFonts w:ascii="Arial" w:hAnsi="Arial" w:cs="Arial"/>
                <w:sz w:val="16"/>
                <w:szCs w:val="16"/>
              </w:rPr>
            </w:pPr>
            <w:r w:rsidRPr="00CA7385">
              <w:rPr>
                <w:rFonts w:ascii="Arial" w:hAnsi="Arial" w:cs="Arial"/>
                <w:sz w:val="16"/>
                <w:szCs w:val="16"/>
              </w:rPr>
              <w:t>131,61</w:t>
            </w:r>
          </w:p>
        </w:tc>
        <w:tc>
          <w:tcPr>
            <w:tcW w:w="941" w:type="dxa"/>
            <w:noWrap/>
            <w:vAlign w:val="bottom"/>
            <w:hideMark/>
          </w:tcPr>
          <w:p w14:paraId="72DFC0B4" w14:textId="3A298F24" w:rsidR="005B0D94" w:rsidRPr="00CA7385" w:rsidRDefault="005B0D94" w:rsidP="005B0D94">
            <w:pPr>
              <w:jc w:val="right"/>
              <w:rPr>
                <w:rFonts w:ascii="Arial" w:hAnsi="Arial" w:cs="Arial"/>
                <w:sz w:val="16"/>
                <w:szCs w:val="16"/>
              </w:rPr>
            </w:pPr>
            <w:r w:rsidRPr="00CA7385">
              <w:rPr>
                <w:rFonts w:ascii="Arial" w:hAnsi="Arial" w:cs="Arial"/>
                <w:sz w:val="16"/>
                <w:szCs w:val="16"/>
              </w:rPr>
              <w:t>6.580,50</w:t>
            </w:r>
          </w:p>
        </w:tc>
      </w:tr>
      <w:tr w:rsidR="00CA7385" w:rsidRPr="00CA7385" w14:paraId="2934A30F" w14:textId="77777777" w:rsidTr="00511C9D">
        <w:trPr>
          <w:trHeight w:val="20"/>
        </w:trPr>
        <w:tc>
          <w:tcPr>
            <w:tcW w:w="567" w:type="dxa"/>
            <w:noWrap/>
            <w:vAlign w:val="bottom"/>
            <w:hideMark/>
          </w:tcPr>
          <w:p w14:paraId="09BF3163" w14:textId="30725375" w:rsidR="005B0D94" w:rsidRPr="00CA7385" w:rsidRDefault="005B0D94" w:rsidP="005B0D94">
            <w:pPr>
              <w:jc w:val="center"/>
              <w:rPr>
                <w:rFonts w:ascii="Arial" w:hAnsi="Arial" w:cs="Arial"/>
                <w:sz w:val="16"/>
                <w:szCs w:val="16"/>
              </w:rPr>
            </w:pPr>
            <w:r w:rsidRPr="00CA7385">
              <w:rPr>
                <w:rFonts w:ascii="Arial" w:hAnsi="Arial" w:cs="Arial"/>
                <w:sz w:val="16"/>
                <w:szCs w:val="16"/>
              </w:rPr>
              <w:t>158</w:t>
            </w:r>
          </w:p>
        </w:tc>
        <w:tc>
          <w:tcPr>
            <w:tcW w:w="1134" w:type="dxa"/>
            <w:noWrap/>
            <w:vAlign w:val="bottom"/>
            <w:hideMark/>
          </w:tcPr>
          <w:p w14:paraId="06D6522C" w14:textId="54CE113F" w:rsidR="005B0D94" w:rsidRPr="00CA7385" w:rsidRDefault="005B0D94" w:rsidP="005B0D94">
            <w:pPr>
              <w:jc w:val="center"/>
              <w:rPr>
                <w:rFonts w:ascii="Arial" w:hAnsi="Arial" w:cs="Arial"/>
                <w:sz w:val="16"/>
                <w:szCs w:val="16"/>
              </w:rPr>
            </w:pPr>
            <w:r w:rsidRPr="00CA7385">
              <w:rPr>
                <w:rFonts w:ascii="Arial" w:hAnsi="Arial" w:cs="Arial"/>
                <w:sz w:val="16"/>
                <w:szCs w:val="16"/>
              </w:rPr>
              <w:t>001.003.235</w:t>
            </w:r>
          </w:p>
        </w:tc>
        <w:tc>
          <w:tcPr>
            <w:tcW w:w="3686" w:type="dxa"/>
            <w:noWrap/>
            <w:vAlign w:val="bottom"/>
            <w:hideMark/>
          </w:tcPr>
          <w:p w14:paraId="671B2618" w14:textId="2298C9A0"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SAPONACEO CREMOSO - 300 G: SAPONACEO CREMOSO, DESTINADO A LIMPEZA DE SUPERFICIES ESMALTADAS, CROMADAS, ACO INOXIDAVEL, PORCELANAS, LOUCAS SANITARIAS, AZULEJOS, FORMICAS, PANELAS E DEMAIS SUPERFICIES LAVAVEIS COMPATIVEIS, COM ACAO ABRASIVA SUAVE E CONTROLADA, EFICIENTE NA REMOCAO DE SUJEIRAS, GORDURAS, INCRUSTACOES LEVES E MANCHAS, SEM DANIFICAR AS SUPERFICIES QUANDO UTILIZADO CONFORME ORIENTACAO DO FABRICANTE. DEVERA APRESENTAR CONSISTENCIA CREMOSA HOMOGENEA, LIVRE DE SEPARACAO DE FASES OU PARTICULAS </w:t>
            </w:r>
            <w:r w:rsidRPr="00CA7385">
              <w:rPr>
                <w:rFonts w:ascii="Arial" w:hAnsi="Arial" w:cs="Arial"/>
                <w:sz w:val="16"/>
                <w:szCs w:val="16"/>
              </w:rPr>
              <w:lastRenderedPageBreak/>
              <w:t>ESTRANHAS, PROPORCIONANDO FACIL APLICACAO, BORN RENDIMENTO E FACIL ENXAGUE, SEM DEIXAR RESIDUOS EXCESSIVOS. PRODUTO REGULARIZADO PERANTE A ANVISA, ATENDENDO A LEGISLACAO SANITARIA VIGENTE APLICAVEL AOS SANEANTES. ACONDICIONADO EM FRASCO PLASTICO RESISTENTE CONTENDO NO MINIMO 300 G, COM TAMPA DE VEDACAO, CONTENDO IDENTIFICACAO DO FABRICANTE, COMPOSICAO, MODO DE USO, LOTE, DATA DE FABRICACAO, VALIDADE, PRECAUCOES, DADOS DE REGULARIZACAO SANITARIA QUANDO APLICAVEIS E DEMAIS INFORMACOES EXIGIDAS PELA LEGISLACAO. FABRICANTE E MARCA DEVERAO SER INFORMADOS NA PROPOSTA. MARCAS DE REFERENCIA: CIF, SAPOLIO RADIUM, SANY MIX OU EQUIVALENTE/SIMILAR OU DE QUALIDADE SUPERIOR</w:t>
            </w:r>
          </w:p>
        </w:tc>
        <w:tc>
          <w:tcPr>
            <w:tcW w:w="992" w:type="dxa"/>
            <w:noWrap/>
            <w:vAlign w:val="bottom"/>
            <w:hideMark/>
          </w:tcPr>
          <w:p w14:paraId="3B0A5840" w14:textId="57A4C26D"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16E863EC" w14:textId="7B75FD49"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C4E11F3" w14:textId="50740E1B" w:rsidR="005B0D94" w:rsidRPr="00CA7385" w:rsidRDefault="005B0D94" w:rsidP="005B0D94">
            <w:pPr>
              <w:jc w:val="right"/>
              <w:rPr>
                <w:rFonts w:ascii="Arial" w:hAnsi="Arial" w:cs="Arial"/>
                <w:sz w:val="16"/>
                <w:szCs w:val="16"/>
              </w:rPr>
            </w:pPr>
            <w:r w:rsidRPr="00CA7385">
              <w:rPr>
                <w:rFonts w:ascii="Arial" w:hAnsi="Arial" w:cs="Arial"/>
                <w:sz w:val="16"/>
                <w:szCs w:val="16"/>
              </w:rPr>
              <w:t>9,35</w:t>
            </w:r>
          </w:p>
        </w:tc>
        <w:tc>
          <w:tcPr>
            <w:tcW w:w="941" w:type="dxa"/>
            <w:noWrap/>
            <w:vAlign w:val="bottom"/>
            <w:hideMark/>
          </w:tcPr>
          <w:p w14:paraId="0A13807B" w14:textId="3FBB89F5" w:rsidR="005B0D94" w:rsidRPr="00CA7385" w:rsidRDefault="005B0D94" w:rsidP="005B0D94">
            <w:pPr>
              <w:jc w:val="right"/>
              <w:rPr>
                <w:rFonts w:ascii="Arial" w:hAnsi="Arial" w:cs="Arial"/>
                <w:sz w:val="16"/>
                <w:szCs w:val="16"/>
              </w:rPr>
            </w:pPr>
            <w:r w:rsidRPr="00CA7385">
              <w:rPr>
                <w:rFonts w:ascii="Arial" w:hAnsi="Arial" w:cs="Arial"/>
                <w:sz w:val="16"/>
                <w:szCs w:val="16"/>
              </w:rPr>
              <w:t>1.402,50</w:t>
            </w:r>
          </w:p>
        </w:tc>
      </w:tr>
      <w:tr w:rsidR="00CA7385" w:rsidRPr="00CA7385" w14:paraId="799926CB" w14:textId="77777777" w:rsidTr="00511C9D">
        <w:trPr>
          <w:trHeight w:val="20"/>
        </w:trPr>
        <w:tc>
          <w:tcPr>
            <w:tcW w:w="567" w:type="dxa"/>
            <w:noWrap/>
            <w:vAlign w:val="bottom"/>
            <w:hideMark/>
          </w:tcPr>
          <w:p w14:paraId="63604F03" w14:textId="0C2E99F0" w:rsidR="005B0D94" w:rsidRPr="00CA7385" w:rsidRDefault="005B0D94" w:rsidP="005B0D94">
            <w:pPr>
              <w:jc w:val="center"/>
              <w:rPr>
                <w:rFonts w:ascii="Arial" w:hAnsi="Arial" w:cs="Arial"/>
                <w:sz w:val="16"/>
                <w:szCs w:val="16"/>
              </w:rPr>
            </w:pPr>
            <w:r w:rsidRPr="00CA7385">
              <w:rPr>
                <w:rFonts w:ascii="Arial" w:hAnsi="Arial" w:cs="Arial"/>
                <w:sz w:val="16"/>
                <w:szCs w:val="16"/>
              </w:rPr>
              <w:t>159</w:t>
            </w:r>
          </w:p>
        </w:tc>
        <w:tc>
          <w:tcPr>
            <w:tcW w:w="1134" w:type="dxa"/>
            <w:noWrap/>
            <w:vAlign w:val="bottom"/>
            <w:hideMark/>
          </w:tcPr>
          <w:p w14:paraId="00C41AC2" w14:textId="554A5B08" w:rsidR="005B0D94" w:rsidRPr="00CA7385" w:rsidRDefault="005B0D94" w:rsidP="005B0D94">
            <w:pPr>
              <w:jc w:val="center"/>
              <w:rPr>
                <w:rFonts w:ascii="Arial" w:hAnsi="Arial" w:cs="Arial"/>
                <w:sz w:val="16"/>
                <w:szCs w:val="16"/>
              </w:rPr>
            </w:pPr>
            <w:r w:rsidRPr="00CA7385">
              <w:rPr>
                <w:rFonts w:ascii="Arial" w:hAnsi="Arial" w:cs="Arial"/>
                <w:sz w:val="16"/>
                <w:szCs w:val="16"/>
              </w:rPr>
              <w:t>001.003.236</w:t>
            </w:r>
          </w:p>
        </w:tc>
        <w:tc>
          <w:tcPr>
            <w:tcW w:w="3686" w:type="dxa"/>
            <w:noWrap/>
            <w:vAlign w:val="bottom"/>
            <w:hideMark/>
          </w:tcPr>
          <w:p w14:paraId="7E4330D5" w14:textId="1EE1CC07" w:rsidR="005B0D94" w:rsidRPr="00CA7385" w:rsidRDefault="005B0D94" w:rsidP="005B0D94">
            <w:pPr>
              <w:jc w:val="both"/>
              <w:rPr>
                <w:rFonts w:ascii="Arial" w:hAnsi="Arial" w:cs="Arial"/>
                <w:sz w:val="16"/>
                <w:szCs w:val="16"/>
              </w:rPr>
            </w:pPr>
            <w:r w:rsidRPr="00CA7385">
              <w:rPr>
                <w:rFonts w:ascii="Arial" w:hAnsi="Arial" w:cs="Arial"/>
                <w:sz w:val="16"/>
                <w:szCs w:val="16"/>
              </w:rPr>
              <w:t>SAPONACEO EM PO - 300 G: SAPONACEO EM PO, COM ACAO ABRASIVA SUAVE E CONTROLADA, INDICADO PARA LIMPEZA DE SUPERFFCIES RESISTENTES, LOUCAS, AZULEJOS, PIAS, PANELAS, METAIS, ACO INOXIDAVEL E DEMAIS SUPERFFCIES COMPATIVEIS, PROPORCIONANDO EFICIENTE REMOCAO DE SUJEIRAS ADERIDAS, GORDURAS, INCRUSTACOES !EVES E MANCHAS, SEM DANIFICAR AS SUPERFFCIES QUANDO UTILIZADO CONFORME ORIENTACAO DO FABRICANTE. DEVERA APRESENTAR ASPECTO HOMOGENEO, LIVRE DE UMIDADE, EMPEDRAMENTO OU PARTFCULAS ESTRANHAS, PROPORCIONANDO FACIL APLICACAO E ENXAGUE, SEM DEIXAR RESIDUOS EXCESSIVOS. PRODUTO REGULARIZADO PERANTE A ANVISA,ATENDENDO A LEGISLACAO SANITARIA VIGENTE APLICAVEL AOS SANEANTES. ACONDICIONADO EM EMBALAGEM RESISTENTE CONTENDO, NO MINIMO, 300 G, DEVIDAMENTE LACRADA, COM IDENTIFICACAO DO FABRICANTE, COMPOSICAO, MODO DE USO, LOTE, DATA DE FABRICACAO, VALIDADE, PRECAUCOES, DADOS DE REGULARIZACAO SANITARIA QUANDO APLICAVEIS E DEMAIS INFORMACOES EXIGIDAS PELA LEGISLACAO. FABRICANTE E MARCA DEVERAO SER INFORMADOS NA PROPOSTA. MARCAS DE REFERENCIA: SAPOIIO RADIUM, BOMBRIL, SANY MIX OU EQUIVALENTE/SIMILAR OU DE QUALIDADE SUPERIOR.</w:t>
            </w:r>
          </w:p>
        </w:tc>
        <w:tc>
          <w:tcPr>
            <w:tcW w:w="992" w:type="dxa"/>
            <w:noWrap/>
            <w:vAlign w:val="bottom"/>
            <w:hideMark/>
          </w:tcPr>
          <w:p w14:paraId="2FD55F74" w14:textId="202C8098" w:rsidR="005B0D94" w:rsidRPr="00CA7385" w:rsidRDefault="005B0D94" w:rsidP="005B0D94">
            <w:pPr>
              <w:jc w:val="center"/>
              <w:rPr>
                <w:rFonts w:ascii="Arial" w:hAnsi="Arial" w:cs="Arial"/>
                <w:sz w:val="16"/>
                <w:szCs w:val="16"/>
              </w:rPr>
            </w:pPr>
            <w:r w:rsidRPr="00CA7385">
              <w:rPr>
                <w:rFonts w:ascii="Arial" w:hAnsi="Arial" w:cs="Arial"/>
                <w:sz w:val="16"/>
                <w:szCs w:val="16"/>
              </w:rPr>
              <w:t>FRC</w:t>
            </w:r>
          </w:p>
        </w:tc>
        <w:tc>
          <w:tcPr>
            <w:tcW w:w="851" w:type="dxa"/>
            <w:noWrap/>
            <w:vAlign w:val="bottom"/>
            <w:hideMark/>
          </w:tcPr>
          <w:p w14:paraId="27BBBC22" w14:textId="5BD8EAD4"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682D39C5" w14:textId="76B70BE0" w:rsidR="005B0D94" w:rsidRPr="00CA7385" w:rsidRDefault="005B0D94" w:rsidP="005B0D94">
            <w:pPr>
              <w:jc w:val="right"/>
              <w:rPr>
                <w:rFonts w:ascii="Arial" w:hAnsi="Arial" w:cs="Arial"/>
                <w:sz w:val="16"/>
                <w:szCs w:val="16"/>
              </w:rPr>
            </w:pPr>
            <w:r w:rsidRPr="00CA7385">
              <w:rPr>
                <w:rFonts w:ascii="Arial" w:hAnsi="Arial" w:cs="Arial"/>
                <w:sz w:val="16"/>
                <w:szCs w:val="16"/>
              </w:rPr>
              <w:t>8,36</w:t>
            </w:r>
          </w:p>
        </w:tc>
        <w:tc>
          <w:tcPr>
            <w:tcW w:w="941" w:type="dxa"/>
            <w:noWrap/>
            <w:vAlign w:val="bottom"/>
            <w:hideMark/>
          </w:tcPr>
          <w:p w14:paraId="2A0E171B" w14:textId="727B8EBC" w:rsidR="005B0D94" w:rsidRPr="00CA7385" w:rsidRDefault="005B0D94" w:rsidP="005B0D94">
            <w:pPr>
              <w:jc w:val="right"/>
              <w:rPr>
                <w:rFonts w:ascii="Arial" w:hAnsi="Arial" w:cs="Arial"/>
                <w:sz w:val="16"/>
                <w:szCs w:val="16"/>
              </w:rPr>
            </w:pPr>
            <w:r w:rsidRPr="00CA7385">
              <w:rPr>
                <w:rFonts w:ascii="Arial" w:hAnsi="Arial" w:cs="Arial"/>
                <w:sz w:val="16"/>
                <w:szCs w:val="16"/>
              </w:rPr>
              <w:t>1.254,00</w:t>
            </w:r>
          </w:p>
        </w:tc>
      </w:tr>
      <w:tr w:rsidR="00CA7385" w:rsidRPr="00CA7385" w14:paraId="3DD092A3" w14:textId="77777777" w:rsidTr="00511C9D">
        <w:trPr>
          <w:trHeight w:val="20"/>
        </w:trPr>
        <w:tc>
          <w:tcPr>
            <w:tcW w:w="567" w:type="dxa"/>
            <w:noWrap/>
            <w:vAlign w:val="bottom"/>
            <w:hideMark/>
          </w:tcPr>
          <w:p w14:paraId="03723E99" w14:textId="1FBAF99A" w:rsidR="005B0D94" w:rsidRPr="00CA7385" w:rsidRDefault="005B0D94" w:rsidP="005B0D94">
            <w:pPr>
              <w:jc w:val="center"/>
              <w:rPr>
                <w:rFonts w:ascii="Arial" w:hAnsi="Arial" w:cs="Arial"/>
                <w:sz w:val="16"/>
                <w:szCs w:val="16"/>
              </w:rPr>
            </w:pPr>
            <w:r w:rsidRPr="00CA7385">
              <w:rPr>
                <w:rFonts w:ascii="Arial" w:hAnsi="Arial" w:cs="Arial"/>
                <w:sz w:val="16"/>
                <w:szCs w:val="16"/>
              </w:rPr>
              <w:t>160</w:t>
            </w:r>
          </w:p>
        </w:tc>
        <w:tc>
          <w:tcPr>
            <w:tcW w:w="1134" w:type="dxa"/>
            <w:noWrap/>
            <w:vAlign w:val="bottom"/>
            <w:hideMark/>
          </w:tcPr>
          <w:p w14:paraId="50D82901" w14:textId="01CFE6D5" w:rsidR="005B0D94" w:rsidRPr="00CA7385" w:rsidRDefault="005B0D94" w:rsidP="005B0D94">
            <w:pPr>
              <w:jc w:val="center"/>
              <w:rPr>
                <w:rFonts w:ascii="Arial" w:hAnsi="Arial" w:cs="Arial"/>
                <w:sz w:val="16"/>
                <w:szCs w:val="16"/>
              </w:rPr>
            </w:pPr>
            <w:r w:rsidRPr="00CA7385">
              <w:rPr>
                <w:rFonts w:ascii="Arial" w:hAnsi="Arial" w:cs="Arial"/>
                <w:sz w:val="16"/>
                <w:szCs w:val="16"/>
              </w:rPr>
              <w:t>001.003.237</w:t>
            </w:r>
          </w:p>
        </w:tc>
        <w:tc>
          <w:tcPr>
            <w:tcW w:w="3686" w:type="dxa"/>
            <w:noWrap/>
            <w:vAlign w:val="bottom"/>
            <w:hideMark/>
          </w:tcPr>
          <w:p w14:paraId="0FA9F8C3" w14:textId="19AABC09"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SHAMPOO INFANTIL- 500 ML: SHAMPOO DE USO INFANTIL, DESTINADO A HIGIENE DOS CABELOS E DO COURO CABELUDO, COM FORMULACAO SUAVE, DERMATOLOGICAMENTE TESTADA, HIPOALERGENICA, COM PH FISIOLOGICO E ADEQUADA AO USO FREQUENTE EM CRIANCAS. DEVERA PROPORCIONAR LIMPEZA EFICIENTE, FACIL ENXAGUE, SEM RESSECAR OS FIOS OU IRRITAR O COURO CABELUDO, COM FRAGRANCIA SUAVE. PRODUTO REGULARIZADO JUNTO A ANVISA, CONFORME LEGISLACAO VIGENTE. ACONDICIONADO EM FRASCO CONTENDO 500 ML, COM TAMPA DE VEDACAO SEGURA, </w:t>
            </w:r>
            <w:r w:rsidRPr="00CA7385">
              <w:rPr>
                <w:rFonts w:ascii="Arial" w:hAnsi="Arial" w:cs="Arial"/>
                <w:sz w:val="16"/>
                <w:szCs w:val="16"/>
              </w:rPr>
              <w:lastRenderedPageBreak/>
              <w:t>LACRE DE INVIOLABILIDADE, IDENTIFICACAO DO FABRICANTE, COMPOSICAO, MODO DE USO, LOTE, DATA DE FABRICACAO, PRAZO DE VALIDADE E DEMAIS INFORMACOES OBRIGATORIAS. FABRICANTE E MARCA DEVERAO SER INFORMADOS NA PROPOSTA. MARCAS DE REFERENCIA: JOHNSON'S BABY, BABY DOVE, GRANADO BEBE, TRA LA LA KIDS OU EQUIVALENTE/SIMILAR OU DE QUALIDADE SUPERIOR.</w:t>
            </w:r>
          </w:p>
        </w:tc>
        <w:tc>
          <w:tcPr>
            <w:tcW w:w="992" w:type="dxa"/>
            <w:noWrap/>
            <w:vAlign w:val="bottom"/>
            <w:hideMark/>
          </w:tcPr>
          <w:p w14:paraId="0406DC2B" w14:textId="7DA8E043"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FRC</w:t>
            </w:r>
          </w:p>
        </w:tc>
        <w:tc>
          <w:tcPr>
            <w:tcW w:w="851" w:type="dxa"/>
            <w:noWrap/>
            <w:vAlign w:val="bottom"/>
            <w:hideMark/>
          </w:tcPr>
          <w:p w14:paraId="16391A8A" w14:textId="53227D31"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27BBED76" w14:textId="7368915B" w:rsidR="005B0D94" w:rsidRPr="00CA7385" w:rsidRDefault="005B0D94" w:rsidP="005B0D94">
            <w:pPr>
              <w:jc w:val="right"/>
              <w:rPr>
                <w:rFonts w:ascii="Arial" w:hAnsi="Arial" w:cs="Arial"/>
                <w:sz w:val="16"/>
                <w:szCs w:val="16"/>
              </w:rPr>
            </w:pPr>
            <w:r w:rsidRPr="00CA7385">
              <w:rPr>
                <w:rFonts w:ascii="Arial" w:hAnsi="Arial" w:cs="Arial"/>
                <w:sz w:val="16"/>
                <w:szCs w:val="16"/>
              </w:rPr>
              <w:t>18,92</w:t>
            </w:r>
          </w:p>
        </w:tc>
        <w:tc>
          <w:tcPr>
            <w:tcW w:w="941" w:type="dxa"/>
            <w:noWrap/>
            <w:vAlign w:val="bottom"/>
            <w:hideMark/>
          </w:tcPr>
          <w:p w14:paraId="6F918CB9" w14:textId="64540C28" w:rsidR="005B0D94" w:rsidRPr="00CA7385" w:rsidRDefault="005B0D94" w:rsidP="005B0D94">
            <w:pPr>
              <w:jc w:val="right"/>
              <w:rPr>
                <w:rFonts w:ascii="Arial" w:hAnsi="Arial" w:cs="Arial"/>
                <w:sz w:val="16"/>
                <w:szCs w:val="16"/>
              </w:rPr>
            </w:pPr>
            <w:r w:rsidRPr="00CA7385">
              <w:rPr>
                <w:rFonts w:ascii="Arial" w:hAnsi="Arial" w:cs="Arial"/>
                <w:sz w:val="16"/>
                <w:szCs w:val="16"/>
              </w:rPr>
              <w:t>2.838,00</w:t>
            </w:r>
          </w:p>
        </w:tc>
      </w:tr>
      <w:tr w:rsidR="00CA7385" w:rsidRPr="00CA7385" w14:paraId="61ECF939" w14:textId="77777777" w:rsidTr="00511C9D">
        <w:trPr>
          <w:trHeight w:val="20"/>
        </w:trPr>
        <w:tc>
          <w:tcPr>
            <w:tcW w:w="567" w:type="dxa"/>
            <w:noWrap/>
            <w:vAlign w:val="bottom"/>
            <w:hideMark/>
          </w:tcPr>
          <w:p w14:paraId="059653C1" w14:textId="0885DC84" w:rsidR="005B0D94" w:rsidRPr="00CA7385" w:rsidRDefault="005B0D94" w:rsidP="005B0D94">
            <w:pPr>
              <w:jc w:val="center"/>
              <w:rPr>
                <w:rFonts w:ascii="Arial" w:hAnsi="Arial" w:cs="Arial"/>
                <w:sz w:val="16"/>
                <w:szCs w:val="16"/>
              </w:rPr>
            </w:pPr>
            <w:r w:rsidRPr="00CA7385">
              <w:rPr>
                <w:rFonts w:ascii="Arial" w:hAnsi="Arial" w:cs="Arial"/>
                <w:sz w:val="16"/>
                <w:szCs w:val="16"/>
              </w:rPr>
              <w:t>161</w:t>
            </w:r>
          </w:p>
        </w:tc>
        <w:tc>
          <w:tcPr>
            <w:tcW w:w="1134" w:type="dxa"/>
            <w:noWrap/>
            <w:vAlign w:val="bottom"/>
            <w:hideMark/>
          </w:tcPr>
          <w:p w14:paraId="7317D319" w14:textId="730A7D9A" w:rsidR="005B0D94" w:rsidRPr="00CA7385" w:rsidRDefault="005B0D94" w:rsidP="005B0D94">
            <w:pPr>
              <w:jc w:val="center"/>
              <w:rPr>
                <w:rFonts w:ascii="Arial" w:hAnsi="Arial" w:cs="Arial"/>
                <w:sz w:val="16"/>
                <w:szCs w:val="16"/>
              </w:rPr>
            </w:pPr>
            <w:r w:rsidRPr="00CA7385">
              <w:rPr>
                <w:rFonts w:ascii="Arial" w:hAnsi="Arial" w:cs="Arial"/>
                <w:sz w:val="16"/>
                <w:szCs w:val="16"/>
              </w:rPr>
              <w:t>001.003.238</w:t>
            </w:r>
          </w:p>
        </w:tc>
        <w:tc>
          <w:tcPr>
            <w:tcW w:w="3686" w:type="dxa"/>
            <w:noWrap/>
            <w:vAlign w:val="bottom"/>
            <w:hideMark/>
          </w:tcPr>
          <w:p w14:paraId="740A6AED" w14:textId="4ED9381C" w:rsidR="005B0D94" w:rsidRPr="00CA7385" w:rsidRDefault="005B0D94" w:rsidP="005B0D94">
            <w:pPr>
              <w:jc w:val="both"/>
              <w:rPr>
                <w:rFonts w:ascii="Arial" w:hAnsi="Arial" w:cs="Arial"/>
                <w:sz w:val="16"/>
                <w:szCs w:val="16"/>
              </w:rPr>
            </w:pPr>
            <w:r w:rsidRPr="00CA7385">
              <w:rPr>
                <w:rFonts w:ascii="Arial" w:hAnsi="Arial" w:cs="Arial"/>
                <w:sz w:val="16"/>
                <w:szCs w:val="16"/>
              </w:rPr>
              <w:t>SUPORTE PARA COPO DESCARTAVEL 180 ML EM ACO: SUPORTE PARA COPOS DESCARTAVEIS COM CAPACIDADE DE 180 ML, CONFECCIONADO EM ACO INOXIDAVEL OU ACO COM ACABAMENTO RESISTENTE A CORROSAO, COM ESTRUTURA FIRME E RESISTENTE, ADEQUADO PARA USO EM AMBIENTES INSTITUCIONAIS, COZINHAS, REPARTICOES PUBLICAS E AREAS DE ATENDIMENTO. DEVERA PERMITIR A RETIRADA INDIVIDUAL DOS COPOS DE FORMA PRATICA E SEGURA, SENDO COMPATIVEL COM COPOS DESCARTAVEIS DE 180 ML. EMBALAGEM DE FORNECIMENTO: UNIDADE. MARCAS DE REFERENCIA: TRAMONTINA, BRINOX, FUTURE OU EQUIVALENTE DE QUALIDADE IGUAL OU SUPERIOR.</w:t>
            </w:r>
          </w:p>
        </w:tc>
        <w:tc>
          <w:tcPr>
            <w:tcW w:w="992" w:type="dxa"/>
            <w:noWrap/>
            <w:vAlign w:val="bottom"/>
            <w:hideMark/>
          </w:tcPr>
          <w:p w14:paraId="120A465C" w14:textId="077B524D"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F39F95C" w14:textId="232431CD" w:rsidR="005B0D94" w:rsidRPr="00CA7385" w:rsidRDefault="005B0D94" w:rsidP="005B0D94">
            <w:pPr>
              <w:jc w:val="center"/>
              <w:rPr>
                <w:rFonts w:ascii="Arial" w:hAnsi="Arial" w:cs="Arial"/>
                <w:sz w:val="16"/>
                <w:szCs w:val="16"/>
              </w:rPr>
            </w:pPr>
            <w:r w:rsidRPr="00CA7385">
              <w:rPr>
                <w:rFonts w:ascii="Arial" w:hAnsi="Arial" w:cs="Arial"/>
                <w:sz w:val="16"/>
                <w:szCs w:val="16"/>
              </w:rPr>
              <w:t>20,</w:t>
            </w:r>
          </w:p>
        </w:tc>
        <w:tc>
          <w:tcPr>
            <w:tcW w:w="992" w:type="dxa"/>
            <w:noWrap/>
            <w:vAlign w:val="bottom"/>
            <w:hideMark/>
          </w:tcPr>
          <w:p w14:paraId="5E201244" w14:textId="4AAFD11B" w:rsidR="005B0D94" w:rsidRPr="00CA7385" w:rsidRDefault="005B0D94" w:rsidP="005B0D94">
            <w:pPr>
              <w:jc w:val="right"/>
              <w:rPr>
                <w:rFonts w:ascii="Arial" w:hAnsi="Arial" w:cs="Arial"/>
                <w:sz w:val="16"/>
                <w:szCs w:val="16"/>
              </w:rPr>
            </w:pPr>
            <w:r w:rsidRPr="00CA7385">
              <w:rPr>
                <w:rFonts w:ascii="Arial" w:hAnsi="Arial" w:cs="Arial"/>
                <w:sz w:val="16"/>
                <w:szCs w:val="16"/>
              </w:rPr>
              <w:t>79,60</w:t>
            </w:r>
          </w:p>
        </w:tc>
        <w:tc>
          <w:tcPr>
            <w:tcW w:w="941" w:type="dxa"/>
            <w:noWrap/>
            <w:vAlign w:val="bottom"/>
            <w:hideMark/>
          </w:tcPr>
          <w:p w14:paraId="0F699E5C" w14:textId="507714CE" w:rsidR="005B0D94" w:rsidRPr="00CA7385" w:rsidRDefault="005B0D94" w:rsidP="005B0D94">
            <w:pPr>
              <w:jc w:val="right"/>
              <w:rPr>
                <w:rFonts w:ascii="Arial" w:hAnsi="Arial" w:cs="Arial"/>
                <w:sz w:val="16"/>
                <w:szCs w:val="16"/>
              </w:rPr>
            </w:pPr>
            <w:r w:rsidRPr="00CA7385">
              <w:rPr>
                <w:rFonts w:ascii="Arial" w:hAnsi="Arial" w:cs="Arial"/>
                <w:sz w:val="16"/>
                <w:szCs w:val="16"/>
              </w:rPr>
              <w:t>1.592,00</w:t>
            </w:r>
          </w:p>
        </w:tc>
      </w:tr>
      <w:tr w:rsidR="00CA7385" w:rsidRPr="00CA7385" w14:paraId="0FACDC3A" w14:textId="77777777" w:rsidTr="00511C9D">
        <w:trPr>
          <w:trHeight w:val="20"/>
        </w:trPr>
        <w:tc>
          <w:tcPr>
            <w:tcW w:w="567" w:type="dxa"/>
            <w:noWrap/>
            <w:vAlign w:val="bottom"/>
            <w:hideMark/>
          </w:tcPr>
          <w:p w14:paraId="5B21FCB0" w14:textId="7E21E1E8" w:rsidR="005B0D94" w:rsidRPr="00CA7385" w:rsidRDefault="005B0D94" w:rsidP="005B0D94">
            <w:pPr>
              <w:jc w:val="center"/>
              <w:rPr>
                <w:rFonts w:ascii="Arial" w:hAnsi="Arial" w:cs="Arial"/>
                <w:sz w:val="16"/>
                <w:szCs w:val="16"/>
              </w:rPr>
            </w:pPr>
            <w:r w:rsidRPr="00CA7385">
              <w:rPr>
                <w:rFonts w:ascii="Arial" w:hAnsi="Arial" w:cs="Arial"/>
                <w:sz w:val="16"/>
                <w:szCs w:val="16"/>
              </w:rPr>
              <w:t>162</w:t>
            </w:r>
          </w:p>
        </w:tc>
        <w:tc>
          <w:tcPr>
            <w:tcW w:w="1134" w:type="dxa"/>
            <w:noWrap/>
            <w:vAlign w:val="bottom"/>
            <w:hideMark/>
          </w:tcPr>
          <w:p w14:paraId="41E7C4E1" w14:textId="7EC3B2B8" w:rsidR="005B0D94" w:rsidRPr="00CA7385" w:rsidRDefault="005B0D94" w:rsidP="005B0D94">
            <w:pPr>
              <w:jc w:val="center"/>
              <w:rPr>
                <w:rFonts w:ascii="Arial" w:hAnsi="Arial" w:cs="Arial"/>
                <w:sz w:val="16"/>
                <w:szCs w:val="16"/>
              </w:rPr>
            </w:pPr>
            <w:r w:rsidRPr="00CA7385">
              <w:rPr>
                <w:rFonts w:ascii="Arial" w:hAnsi="Arial" w:cs="Arial"/>
                <w:sz w:val="16"/>
                <w:szCs w:val="16"/>
              </w:rPr>
              <w:t>001.003.239</w:t>
            </w:r>
          </w:p>
        </w:tc>
        <w:tc>
          <w:tcPr>
            <w:tcW w:w="3686" w:type="dxa"/>
            <w:noWrap/>
            <w:vAlign w:val="bottom"/>
            <w:hideMark/>
          </w:tcPr>
          <w:p w14:paraId="7378B684" w14:textId="0CD514DC" w:rsidR="005B0D94" w:rsidRPr="00CA7385" w:rsidRDefault="005B0D94" w:rsidP="005B0D94">
            <w:pPr>
              <w:jc w:val="both"/>
              <w:rPr>
                <w:rFonts w:ascii="Arial" w:hAnsi="Arial" w:cs="Arial"/>
                <w:sz w:val="16"/>
                <w:szCs w:val="16"/>
              </w:rPr>
            </w:pPr>
            <w:r w:rsidRPr="00CA7385">
              <w:rPr>
                <w:rFonts w:ascii="Arial" w:hAnsi="Arial" w:cs="Arial"/>
                <w:sz w:val="16"/>
                <w:szCs w:val="16"/>
              </w:rPr>
              <w:t>SUPORTE PARA COPO DESCARTAVEL 5O ML EM ACO: SUPORTE PARA COPOS DESCARTAVEIS COM CAPACIDADE DE 5O ML, CONFECCIONADO EM ACO INOXIDAVEL OU ACO COM ACABAMENTO RESISTENTE A CORROSAO, COM ESTRUTURA FIRME, RESISTENTE E DE FACIL HIGIENIZACAO, ADEQUADO PARA USO EM AMBIENTES INSTITUCIONAIS, COZINHAS, REPARTICOES PUBLICAS E AREAS DE ATENDIMENTO. DEVERA PERMITIR A RETIRADA INDIVIDUAL DOS COPOS DE FORMA PRATICA E SEGURA, SENDO COMPATIVEL COM COPOS DESCARTAVEIS DE 5O ML. EMBALAGEM DE FORNECIMENTO: UNIDADE. MARCAS DE REFERENCIA: TRAMONTINA, BRINOX, FUTURE OU EQUIVALENTE DE QUALIDADE IGUAL OU SUPERIOR</w:t>
            </w:r>
          </w:p>
        </w:tc>
        <w:tc>
          <w:tcPr>
            <w:tcW w:w="992" w:type="dxa"/>
            <w:noWrap/>
            <w:vAlign w:val="bottom"/>
            <w:hideMark/>
          </w:tcPr>
          <w:p w14:paraId="61A8CE20" w14:textId="13BDEFDB"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3F89EAF" w14:textId="47E8F76E" w:rsidR="005B0D94" w:rsidRPr="00CA7385" w:rsidRDefault="005B0D94" w:rsidP="005B0D94">
            <w:pPr>
              <w:jc w:val="center"/>
              <w:rPr>
                <w:rFonts w:ascii="Arial" w:hAnsi="Arial" w:cs="Arial"/>
                <w:sz w:val="16"/>
                <w:szCs w:val="16"/>
              </w:rPr>
            </w:pPr>
            <w:r w:rsidRPr="00CA7385">
              <w:rPr>
                <w:rFonts w:ascii="Arial" w:hAnsi="Arial" w:cs="Arial"/>
                <w:sz w:val="16"/>
                <w:szCs w:val="16"/>
              </w:rPr>
              <w:t>20,</w:t>
            </w:r>
          </w:p>
        </w:tc>
        <w:tc>
          <w:tcPr>
            <w:tcW w:w="992" w:type="dxa"/>
            <w:noWrap/>
            <w:vAlign w:val="bottom"/>
            <w:hideMark/>
          </w:tcPr>
          <w:p w14:paraId="13EC591F" w14:textId="0F2EBDB2" w:rsidR="005B0D94" w:rsidRPr="00CA7385" w:rsidRDefault="005B0D94" w:rsidP="005B0D94">
            <w:pPr>
              <w:jc w:val="right"/>
              <w:rPr>
                <w:rFonts w:ascii="Arial" w:hAnsi="Arial" w:cs="Arial"/>
                <w:sz w:val="16"/>
                <w:szCs w:val="16"/>
              </w:rPr>
            </w:pPr>
            <w:r w:rsidRPr="00CA7385">
              <w:rPr>
                <w:rFonts w:ascii="Arial" w:hAnsi="Arial" w:cs="Arial"/>
                <w:sz w:val="16"/>
                <w:szCs w:val="16"/>
              </w:rPr>
              <w:t>46,96</w:t>
            </w:r>
          </w:p>
        </w:tc>
        <w:tc>
          <w:tcPr>
            <w:tcW w:w="941" w:type="dxa"/>
            <w:noWrap/>
            <w:vAlign w:val="bottom"/>
            <w:hideMark/>
          </w:tcPr>
          <w:p w14:paraId="6D23C0EB" w14:textId="42E6A436" w:rsidR="005B0D94" w:rsidRPr="00CA7385" w:rsidRDefault="005B0D94" w:rsidP="005B0D94">
            <w:pPr>
              <w:jc w:val="right"/>
              <w:rPr>
                <w:rFonts w:ascii="Arial" w:hAnsi="Arial" w:cs="Arial"/>
                <w:sz w:val="16"/>
                <w:szCs w:val="16"/>
              </w:rPr>
            </w:pPr>
            <w:r w:rsidRPr="00CA7385">
              <w:rPr>
                <w:rFonts w:ascii="Arial" w:hAnsi="Arial" w:cs="Arial"/>
                <w:sz w:val="16"/>
                <w:szCs w:val="16"/>
              </w:rPr>
              <w:t>939,20</w:t>
            </w:r>
          </w:p>
        </w:tc>
      </w:tr>
      <w:tr w:rsidR="00CA7385" w:rsidRPr="00CA7385" w14:paraId="1BA441D6" w14:textId="77777777" w:rsidTr="00511C9D">
        <w:trPr>
          <w:trHeight w:val="20"/>
        </w:trPr>
        <w:tc>
          <w:tcPr>
            <w:tcW w:w="567" w:type="dxa"/>
            <w:noWrap/>
            <w:vAlign w:val="bottom"/>
            <w:hideMark/>
          </w:tcPr>
          <w:p w14:paraId="7589636D" w14:textId="3A2E8E35" w:rsidR="005B0D94" w:rsidRPr="00CA7385" w:rsidRDefault="005B0D94" w:rsidP="005B0D94">
            <w:pPr>
              <w:jc w:val="center"/>
              <w:rPr>
                <w:rFonts w:ascii="Arial" w:hAnsi="Arial" w:cs="Arial"/>
                <w:sz w:val="16"/>
                <w:szCs w:val="16"/>
              </w:rPr>
            </w:pPr>
            <w:r w:rsidRPr="00CA7385">
              <w:rPr>
                <w:rFonts w:ascii="Arial" w:hAnsi="Arial" w:cs="Arial"/>
                <w:sz w:val="16"/>
                <w:szCs w:val="16"/>
              </w:rPr>
              <w:t>163</w:t>
            </w:r>
          </w:p>
        </w:tc>
        <w:tc>
          <w:tcPr>
            <w:tcW w:w="1134" w:type="dxa"/>
            <w:noWrap/>
            <w:vAlign w:val="bottom"/>
            <w:hideMark/>
          </w:tcPr>
          <w:p w14:paraId="32B83BF1" w14:textId="06B66C4F" w:rsidR="005B0D94" w:rsidRPr="00CA7385" w:rsidRDefault="005B0D94" w:rsidP="005B0D94">
            <w:pPr>
              <w:jc w:val="center"/>
              <w:rPr>
                <w:rFonts w:ascii="Arial" w:hAnsi="Arial" w:cs="Arial"/>
                <w:sz w:val="16"/>
                <w:szCs w:val="16"/>
              </w:rPr>
            </w:pPr>
            <w:r w:rsidRPr="00CA7385">
              <w:rPr>
                <w:rFonts w:ascii="Arial" w:hAnsi="Arial" w:cs="Arial"/>
                <w:sz w:val="16"/>
                <w:szCs w:val="16"/>
              </w:rPr>
              <w:t>001.003.240</w:t>
            </w:r>
          </w:p>
        </w:tc>
        <w:tc>
          <w:tcPr>
            <w:tcW w:w="3686" w:type="dxa"/>
            <w:noWrap/>
            <w:vAlign w:val="bottom"/>
            <w:hideMark/>
          </w:tcPr>
          <w:p w14:paraId="60E06364" w14:textId="1458FBA8"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TAPETE TIPO CAPACHO EMBORRACHADO: TAPETE DE PORTA DE USO INSTITUCIONAL, TIPO CAPACHO, CONFECCIONADO EM BORRACHA NATURAL, BORRACHA SINTETICA, PVC OU MATERIAL DE DESEMPENHO EQUIVALENTE, RESISTENTE AO DESGASTE, A UMIDADE, A LAVAGEM E AO TRAFEGO INTENSO. DEVERA POSSUIR BASE ANTIDERRAPANTE, SUPERFFCIE TEXTURIZADA DESTINADA A RETENCAO DE SUJEIRAS E UMIDADE PROVENIENTES DOS CALCADOS, SEM DESPRENDIMENTO DE PARTICULAS DURANTE O USO NORMAL. BORDAS REFORCADAS E ACABAMENTO UNIFORME, QUE IMPECAM DESFIAMENTO, LEVANTAMENTO DAS EXTREMIDADES OU DEFORMACOES. DIMENSOES APROXIMADAS DE 60 X 90 CM, ADMITINDO-SE VARIACAO DE ATE ±10%, COM ESPESSURA MINIMA DE 5 MM. COR PRETA, AZUL OU CINZA CHUMBO. PRODUTO NOVO, SEM USO, ISENTO DE ADORES EXCESSIVOS, RACHADURAS, DEFORMACOES OU DEFEITOS DE FABRICACAO. FABRICANTE E MARCA </w:t>
            </w:r>
            <w:r w:rsidRPr="00CA7385">
              <w:rPr>
                <w:rFonts w:ascii="Arial" w:hAnsi="Arial" w:cs="Arial"/>
                <w:sz w:val="16"/>
                <w:szCs w:val="16"/>
              </w:rPr>
              <w:lastRenderedPageBreak/>
              <w:t>DEVERAO SER INFORMADOS NA PROPOSTA. MARCAS DE REFERENCIA: KAPAZI, SAO CARLOS, OASIS TAPETES, NOBRE OU EQUIVALENTE/SIMILAR OU DE QUALIDADE SUPERIOR.</w:t>
            </w:r>
          </w:p>
        </w:tc>
        <w:tc>
          <w:tcPr>
            <w:tcW w:w="992" w:type="dxa"/>
            <w:noWrap/>
            <w:vAlign w:val="bottom"/>
            <w:hideMark/>
          </w:tcPr>
          <w:p w14:paraId="2F3839C4" w14:textId="099645A6"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1B0CD372" w14:textId="7F9BB24C" w:rsidR="005B0D94" w:rsidRPr="00CA7385" w:rsidRDefault="005B0D94" w:rsidP="005B0D94">
            <w:pPr>
              <w:jc w:val="center"/>
              <w:rPr>
                <w:rFonts w:ascii="Arial" w:hAnsi="Arial" w:cs="Arial"/>
                <w:sz w:val="16"/>
                <w:szCs w:val="16"/>
              </w:rPr>
            </w:pPr>
            <w:r w:rsidRPr="00CA7385">
              <w:rPr>
                <w:rFonts w:ascii="Arial" w:hAnsi="Arial" w:cs="Arial"/>
                <w:sz w:val="16"/>
                <w:szCs w:val="16"/>
              </w:rPr>
              <w:t>150,</w:t>
            </w:r>
          </w:p>
        </w:tc>
        <w:tc>
          <w:tcPr>
            <w:tcW w:w="992" w:type="dxa"/>
            <w:noWrap/>
            <w:vAlign w:val="bottom"/>
            <w:hideMark/>
          </w:tcPr>
          <w:p w14:paraId="56187B94" w14:textId="035FD684" w:rsidR="005B0D94" w:rsidRPr="00CA7385" w:rsidRDefault="005B0D94" w:rsidP="005B0D94">
            <w:pPr>
              <w:jc w:val="right"/>
              <w:rPr>
                <w:rFonts w:ascii="Arial" w:hAnsi="Arial" w:cs="Arial"/>
                <w:sz w:val="16"/>
                <w:szCs w:val="16"/>
              </w:rPr>
            </w:pPr>
            <w:r w:rsidRPr="00CA7385">
              <w:rPr>
                <w:rFonts w:ascii="Arial" w:hAnsi="Arial" w:cs="Arial"/>
                <w:sz w:val="16"/>
                <w:szCs w:val="16"/>
              </w:rPr>
              <w:t>38,57</w:t>
            </w:r>
          </w:p>
        </w:tc>
        <w:tc>
          <w:tcPr>
            <w:tcW w:w="941" w:type="dxa"/>
            <w:noWrap/>
            <w:vAlign w:val="bottom"/>
            <w:hideMark/>
          </w:tcPr>
          <w:p w14:paraId="0449BB54" w14:textId="5C0C843D" w:rsidR="005B0D94" w:rsidRPr="00CA7385" w:rsidRDefault="005B0D94" w:rsidP="005B0D94">
            <w:pPr>
              <w:jc w:val="right"/>
              <w:rPr>
                <w:rFonts w:ascii="Arial" w:hAnsi="Arial" w:cs="Arial"/>
                <w:sz w:val="16"/>
                <w:szCs w:val="16"/>
              </w:rPr>
            </w:pPr>
            <w:r w:rsidRPr="00CA7385">
              <w:rPr>
                <w:rFonts w:ascii="Arial" w:hAnsi="Arial" w:cs="Arial"/>
                <w:sz w:val="16"/>
                <w:szCs w:val="16"/>
              </w:rPr>
              <w:t>5.785,50</w:t>
            </w:r>
          </w:p>
        </w:tc>
      </w:tr>
      <w:tr w:rsidR="00CA7385" w:rsidRPr="00CA7385" w14:paraId="75DF38CB" w14:textId="77777777" w:rsidTr="00511C9D">
        <w:trPr>
          <w:trHeight w:val="20"/>
        </w:trPr>
        <w:tc>
          <w:tcPr>
            <w:tcW w:w="567" w:type="dxa"/>
            <w:noWrap/>
            <w:vAlign w:val="bottom"/>
            <w:hideMark/>
          </w:tcPr>
          <w:p w14:paraId="077E6AB0" w14:textId="394CEA66" w:rsidR="005B0D94" w:rsidRPr="00CA7385" w:rsidRDefault="005B0D94" w:rsidP="005B0D94">
            <w:pPr>
              <w:jc w:val="center"/>
              <w:rPr>
                <w:rFonts w:ascii="Arial" w:hAnsi="Arial" w:cs="Arial"/>
                <w:sz w:val="16"/>
                <w:szCs w:val="16"/>
              </w:rPr>
            </w:pPr>
            <w:r w:rsidRPr="00CA7385">
              <w:rPr>
                <w:rFonts w:ascii="Arial" w:hAnsi="Arial" w:cs="Arial"/>
                <w:sz w:val="16"/>
                <w:szCs w:val="16"/>
              </w:rPr>
              <w:t>164</w:t>
            </w:r>
          </w:p>
        </w:tc>
        <w:tc>
          <w:tcPr>
            <w:tcW w:w="1134" w:type="dxa"/>
            <w:noWrap/>
            <w:vAlign w:val="bottom"/>
            <w:hideMark/>
          </w:tcPr>
          <w:p w14:paraId="17CFA168" w14:textId="7DF252DA" w:rsidR="005B0D94" w:rsidRPr="00CA7385" w:rsidRDefault="005B0D94" w:rsidP="005B0D94">
            <w:pPr>
              <w:jc w:val="center"/>
              <w:rPr>
                <w:rFonts w:ascii="Arial" w:hAnsi="Arial" w:cs="Arial"/>
                <w:sz w:val="16"/>
                <w:szCs w:val="16"/>
              </w:rPr>
            </w:pPr>
            <w:r w:rsidRPr="00CA7385">
              <w:rPr>
                <w:rFonts w:ascii="Arial" w:hAnsi="Arial" w:cs="Arial"/>
                <w:sz w:val="16"/>
                <w:szCs w:val="16"/>
              </w:rPr>
              <w:t>001.003.241</w:t>
            </w:r>
          </w:p>
        </w:tc>
        <w:tc>
          <w:tcPr>
            <w:tcW w:w="3686" w:type="dxa"/>
            <w:noWrap/>
            <w:vAlign w:val="bottom"/>
            <w:hideMark/>
          </w:tcPr>
          <w:p w14:paraId="136FC07E" w14:textId="696BC773" w:rsidR="005B0D94" w:rsidRPr="00CA7385" w:rsidRDefault="005B0D94" w:rsidP="005B0D94">
            <w:pPr>
              <w:jc w:val="both"/>
              <w:rPr>
                <w:rFonts w:ascii="Arial" w:hAnsi="Arial" w:cs="Arial"/>
                <w:sz w:val="16"/>
                <w:szCs w:val="16"/>
              </w:rPr>
            </w:pPr>
            <w:r w:rsidRPr="00CA7385">
              <w:rPr>
                <w:rFonts w:ascii="Arial" w:hAnsi="Arial" w:cs="Arial"/>
                <w:sz w:val="16"/>
                <w:szCs w:val="16"/>
              </w:rPr>
              <w:t>TOALHA DE ROSTO - PADRAO PREMIUM: TOALHA DE ROSTO DE USO INSTITUCIONAL, CONFECCIONADA EM TECIDO FELPUDO 100% ALGODAO, COM GRAMATURA MINIMA DE 500 G/M2, ELEVADA CAPACIDADE DE ABSORCAO, MACIEZ, RESISTENCIA E DURABILIDADE. DIMENSOES APROXIMADAS DE 45 X 80 CM, ADMITINDO-SE VARIACAO DE ATE ±5%. DEVERA POSSUIR FELPA UNIFORME E DENSA, ACABAMENTO DE ALTA QUALIDADE, COSTURAS REFORCADAS NAS EXTREMIDADES, SEM FALHAS DE TECELAGEM, FIOS SOLTOS, MANCHAS, DEFORMACOES OU OUTROS DEFEITOS DE FABRICACAO. DEVERA APRESENTAR ELEVADA RESISTENCIA A SUCESSIVAS LAVAGENS, PRESERVANDO SUAS CARACTERFSTICAS DE ABSORCAO, MACIEZ, CORE INTEGRIDADE. COR BRANCA OU OUTRA COR SOBRIA, CONFORME DEFINICAO DA ADMINISTRACAO. PRODUTO NOVO, ACONDICIONADO INDIVIDUALMENTE OU EM EMBALAGEM ADEQUADA, CONTENDO IDENTIFICACAO DO FABRICANTE, COMPOSICAO TEXTIL, DIMENSOES, INSTRUCOES DE CONSERVACAO E DEMAIS INFORMACOES EXIGIDAS PELA LEGISLACAO DE ROTULAGEM TEXTIL. FABRICANTE E MARCA DEVERAO SER INFORMADOS NA PROPOSTA. MARCAS DE REFERENCIA: KARSTEN, BUDDEMEYER, DEHLER, ATLANTICA OU EQUIVALENTE/SIMILAR OU DE QUALIDADE SUPERIOR.</w:t>
            </w:r>
          </w:p>
        </w:tc>
        <w:tc>
          <w:tcPr>
            <w:tcW w:w="992" w:type="dxa"/>
            <w:noWrap/>
            <w:vAlign w:val="bottom"/>
            <w:hideMark/>
          </w:tcPr>
          <w:p w14:paraId="2806171D" w14:textId="40D94F9C"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0CB18B48" w14:textId="2056891B"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1238F12C" w14:textId="6A4D39CF" w:rsidR="005B0D94" w:rsidRPr="00CA7385" w:rsidRDefault="005B0D94" w:rsidP="005B0D94">
            <w:pPr>
              <w:jc w:val="right"/>
              <w:rPr>
                <w:rFonts w:ascii="Arial" w:hAnsi="Arial" w:cs="Arial"/>
                <w:sz w:val="16"/>
                <w:szCs w:val="16"/>
              </w:rPr>
            </w:pPr>
            <w:r w:rsidRPr="00CA7385">
              <w:rPr>
                <w:rFonts w:ascii="Arial" w:hAnsi="Arial" w:cs="Arial"/>
                <w:sz w:val="16"/>
                <w:szCs w:val="16"/>
              </w:rPr>
              <w:t>30,27</w:t>
            </w:r>
          </w:p>
        </w:tc>
        <w:tc>
          <w:tcPr>
            <w:tcW w:w="941" w:type="dxa"/>
            <w:noWrap/>
            <w:vAlign w:val="bottom"/>
            <w:hideMark/>
          </w:tcPr>
          <w:p w14:paraId="2D88D850" w14:textId="0389135A" w:rsidR="005B0D94" w:rsidRPr="00CA7385" w:rsidRDefault="005B0D94" w:rsidP="005B0D94">
            <w:pPr>
              <w:jc w:val="right"/>
              <w:rPr>
                <w:rFonts w:ascii="Arial" w:hAnsi="Arial" w:cs="Arial"/>
                <w:sz w:val="16"/>
                <w:szCs w:val="16"/>
              </w:rPr>
            </w:pPr>
            <w:r w:rsidRPr="00CA7385">
              <w:rPr>
                <w:rFonts w:ascii="Arial" w:hAnsi="Arial" w:cs="Arial"/>
                <w:sz w:val="16"/>
                <w:szCs w:val="16"/>
              </w:rPr>
              <w:t>1.513,50</w:t>
            </w:r>
          </w:p>
        </w:tc>
      </w:tr>
      <w:tr w:rsidR="00CA7385" w:rsidRPr="00CA7385" w14:paraId="4BF51025" w14:textId="77777777" w:rsidTr="00511C9D">
        <w:trPr>
          <w:trHeight w:val="20"/>
        </w:trPr>
        <w:tc>
          <w:tcPr>
            <w:tcW w:w="567" w:type="dxa"/>
            <w:noWrap/>
            <w:vAlign w:val="bottom"/>
            <w:hideMark/>
          </w:tcPr>
          <w:p w14:paraId="0F92CBBF" w14:textId="7E88B734" w:rsidR="005B0D94" w:rsidRPr="00CA7385" w:rsidRDefault="005B0D94" w:rsidP="005B0D94">
            <w:pPr>
              <w:jc w:val="center"/>
              <w:rPr>
                <w:rFonts w:ascii="Arial" w:hAnsi="Arial" w:cs="Arial"/>
                <w:sz w:val="16"/>
                <w:szCs w:val="16"/>
              </w:rPr>
            </w:pPr>
            <w:r w:rsidRPr="00CA7385">
              <w:rPr>
                <w:rFonts w:ascii="Arial" w:hAnsi="Arial" w:cs="Arial"/>
                <w:sz w:val="16"/>
                <w:szCs w:val="16"/>
              </w:rPr>
              <w:t>165</w:t>
            </w:r>
          </w:p>
        </w:tc>
        <w:tc>
          <w:tcPr>
            <w:tcW w:w="1134" w:type="dxa"/>
            <w:noWrap/>
            <w:vAlign w:val="bottom"/>
            <w:hideMark/>
          </w:tcPr>
          <w:p w14:paraId="0D9F0594" w14:textId="5824A49F" w:rsidR="005B0D94" w:rsidRPr="00CA7385" w:rsidRDefault="005B0D94" w:rsidP="005B0D94">
            <w:pPr>
              <w:jc w:val="center"/>
              <w:rPr>
                <w:rFonts w:ascii="Arial" w:hAnsi="Arial" w:cs="Arial"/>
                <w:sz w:val="16"/>
                <w:szCs w:val="16"/>
              </w:rPr>
            </w:pPr>
            <w:r w:rsidRPr="00CA7385">
              <w:rPr>
                <w:rFonts w:ascii="Arial" w:hAnsi="Arial" w:cs="Arial"/>
                <w:sz w:val="16"/>
                <w:szCs w:val="16"/>
              </w:rPr>
              <w:t>001.002.069</w:t>
            </w:r>
          </w:p>
        </w:tc>
        <w:tc>
          <w:tcPr>
            <w:tcW w:w="3686" w:type="dxa"/>
            <w:noWrap/>
            <w:vAlign w:val="bottom"/>
            <w:hideMark/>
          </w:tcPr>
          <w:p w14:paraId="28A5B22B" w14:textId="5C0A6C8A" w:rsidR="005B0D94" w:rsidRPr="00CA7385" w:rsidRDefault="005B0D94" w:rsidP="005B0D94">
            <w:pPr>
              <w:jc w:val="both"/>
              <w:rPr>
                <w:rFonts w:ascii="Arial" w:hAnsi="Arial" w:cs="Arial"/>
                <w:sz w:val="16"/>
                <w:szCs w:val="16"/>
              </w:rPr>
            </w:pPr>
            <w:r w:rsidRPr="00CA7385">
              <w:rPr>
                <w:rFonts w:ascii="Arial" w:hAnsi="Arial" w:cs="Arial"/>
                <w:sz w:val="16"/>
                <w:szCs w:val="16"/>
              </w:rPr>
              <w:t>VASSOURA (ESCOVA) SANITARIA: ESCOVA SANITARIA DE USO PROFISSIONAL, DESTINADA A LIMPEZA DE VASES SANITARIOS, CONFECDONADA COM BASE E CABO EM POLIPROPILENO (PP) DE ALTA RESISTENDA OU MATERIAL DE QUALIDADE EQUIVALENTE, RESISTENTE A UMIDADE, PRODUTOS QUFMICOS DE LIMPEZA E IMPACTOS. DEVERA POSSUIR CERDAS SINTETICAS EM NYLON, POLIPROPILENO OU PET, DE ELEVADA RESISTENCIA, FIRMEMENTE FIXADAS, COM RIGIDEZ ADEQUADA PARA REMOCAO DE RESIDUOS SEM DEFORMACAO PREMATURA.0 CONJUNTO DEVERA POSSUIR COMPRIMENTO MINIMO DE 35 CM, FORMATO ANATOMICO QUE PERMITA ALCANCAR BORDAS, CIFAO E AREAS INTERNAS DO VASO SANITARIO, PROPORCIONANDO LIMPEZA EFICIENTE. DEVERA ACOMPANHAR SUPORTE (PORTA-ESCOVA) CONFECDONADO EM MATERIAL PLASTICO RESISTENTE, ESTAVEL, DE FACIL HIGIENIZACAO PERMITINDO O CORRETO ACONDIDONAMENTO APOS O USO. PRODUTO NOVO, COM ACABAMENTO UNIFORME, SEM REBARBAS, RACHADURAS OU DEFORMACOES. FABRICANTE E MARCA DEVERAO SER INFORMADOS NA PROPOSTA. MARCAS DE REFERENDA: BETTANIN, CONDOR, NOVICA OU EQUIVALENTE/SIMILAR OU DE QUALIDADE SUPERIOR.</w:t>
            </w:r>
          </w:p>
        </w:tc>
        <w:tc>
          <w:tcPr>
            <w:tcW w:w="992" w:type="dxa"/>
            <w:noWrap/>
            <w:vAlign w:val="bottom"/>
            <w:hideMark/>
          </w:tcPr>
          <w:p w14:paraId="5880DBA9" w14:textId="7E7F749C" w:rsidR="005B0D94" w:rsidRPr="00CA7385" w:rsidRDefault="005B0D94" w:rsidP="005B0D94">
            <w:pPr>
              <w:jc w:val="center"/>
              <w:rPr>
                <w:rFonts w:ascii="Arial" w:hAnsi="Arial" w:cs="Arial"/>
                <w:sz w:val="16"/>
                <w:szCs w:val="16"/>
              </w:rPr>
            </w:pPr>
            <w:r w:rsidRPr="00CA7385">
              <w:rPr>
                <w:rFonts w:ascii="Arial" w:hAnsi="Arial" w:cs="Arial"/>
                <w:sz w:val="16"/>
                <w:szCs w:val="16"/>
              </w:rPr>
              <w:t>CJTO</w:t>
            </w:r>
          </w:p>
        </w:tc>
        <w:tc>
          <w:tcPr>
            <w:tcW w:w="851" w:type="dxa"/>
            <w:noWrap/>
            <w:vAlign w:val="bottom"/>
            <w:hideMark/>
          </w:tcPr>
          <w:p w14:paraId="6277D69B" w14:textId="53EE1C09"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2A70EDF3" w14:textId="20E13609" w:rsidR="005B0D94" w:rsidRPr="00CA7385" w:rsidRDefault="005B0D94" w:rsidP="005B0D94">
            <w:pPr>
              <w:jc w:val="right"/>
              <w:rPr>
                <w:rFonts w:ascii="Arial" w:hAnsi="Arial" w:cs="Arial"/>
                <w:sz w:val="16"/>
                <w:szCs w:val="16"/>
              </w:rPr>
            </w:pPr>
            <w:r w:rsidRPr="00CA7385">
              <w:rPr>
                <w:rFonts w:ascii="Arial" w:hAnsi="Arial" w:cs="Arial"/>
                <w:sz w:val="16"/>
                <w:szCs w:val="16"/>
              </w:rPr>
              <w:t>16,81</w:t>
            </w:r>
          </w:p>
        </w:tc>
        <w:tc>
          <w:tcPr>
            <w:tcW w:w="941" w:type="dxa"/>
            <w:noWrap/>
            <w:vAlign w:val="bottom"/>
            <w:hideMark/>
          </w:tcPr>
          <w:p w14:paraId="49653D7F" w14:textId="64DFB181" w:rsidR="005B0D94" w:rsidRPr="00CA7385" w:rsidRDefault="005B0D94" w:rsidP="005B0D94">
            <w:pPr>
              <w:jc w:val="right"/>
              <w:rPr>
                <w:rFonts w:ascii="Arial" w:hAnsi="Arial" w:cs="Arial"/>
                <w:sz w:val="16"/>
                <w:szCs w:val="16"/>
              </w:rPr>
            </w:pPr>
            <w:r w:rsidRPr="00CA7385">
              <w:rPr>
                <w:rFonts w:ascii="Arial" w:hAnsi="Arial" w:cs="Arial"/>
                <w:sz w:val="16"/>
                <w:szCs w:val="16"/>
              </w:rPr>
              <w:t>840,50</w:t>
            </w:r>
          </w:p>
        </w:tc>
      </w:tr>
      <w:tr w:rsidR="00CA7385" w:rsidRPr="00CA7385" w14:paraId="4BC53D8D" w14:textId="77777777" w:rsidTr="00511C9D">
        <w:trPr>
          <w:trHeight w:val="20"/>
        </w:trPr>
        <w:tc>
          <w:tcPr>
            <w:tcW w:w="567" w:type="dxa"/>
            <w:noWrap/>
            <w:vAlign w:val="bottom"/>
            <w:hideMark/>
          </w:tcPr>
          <w:p w14:paraId="13794192" w14:textId="29064B82"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166</w:t>
            </w:r>
          </w:p>
        </w:tc>
        <w:tc>
          <w:tcPr>
            <w:tcW w:w="1134" w:type="dxa"/>
            <w:noWrap/>
            <w:vAlign w:val="bottom"/>
            <w:hideMark/>
          </w:tcPr>
          <w:p w14:paraId="2DD5479F" w14:textId="0ED3CEDB" w:rsidR="005B0D94" w:rsidRPr="00CA7385" w:rsidRDefault="005B0D94" w:rsidP="005B0D94">
            <w:pPr>
              <w:jc w:val="center"/>
              <w:rPr>
                <w:rFonts w:ascii="Arial" w:hAnsi="Arial" w:cs="Arial"/>
                <w:sz w:val="16"/>
                <w:szCs w:val="16"/>
              </w:rPr>
            </w:pPr>
            <w:r w:rsidRPr="00CA7385">
              <w:rPr>
                <w:rFonts w:ascii="Arial" w:hAnsi="Arial" w:cs="Arial"/>
                <w:sz w:val="16"/>
                <w:szCs w:val="16"/>
              </w:rPr>
              <w:t>001.002.070</w:t>
            </w:r>
          </w:p>
        </w:tc>
        <w:tc>
          <w:tcPr>
            <w:tcW w:w="3686" w:type="dxa"/>
            <w:noWrap/>
            <w:vAlign w:val="bottom"/>
            <w:hideMark/>
          </w:tcPr>
          <w:p w14:paraId="6A296079" w14:textId="463D09F9" w:rsidR="005B0D94" w:rsidRPr="00CA7385" w:rsidRDefault="005B0D94" w:rsidP="005B0D94">
            <w:pPr>
              <w:jc w:val="both"/>
              <w:rPr>
                <w:rFonts w:ascii="Arial" w:hAnsi="Arial" w:cs="Arial"/>
                <w:sz w:val="16"/>
                <w:szCs w:val="16"/>
              </w:rPr>
            </w:pPr>
            <w:r w:rsidRPr="00CA7385">
              <w:rPr>
                <w:rFonts w:ascii="Arial" w:hAnsi="Arial" w:cs="Arial"/>
                <w:sz w:val="16"/>
                <w:szCs w:val="16"/>
              </w:rPr>
              <w:t>VASSOURA DE NYLON: VASSOURA DE USO PROFISSIONAL/INSTITUCIONAL, COM BASE CONFECCIONADA EM POLIPROPILENO (PP) DE ALTA RESISTENCIA, MEDINDO APROXIMADAMENTE 30 CM DE COMPRIMENTO, ADMITINDO-SE VARIACAO DE ATE 10%, CONTENDO CERDAS DE NYLON (POLIAMIDA) OU PET DE ALTA QUALIDADE, COM RIGIDEZ MEDIA,DISPOSTAS EM FORMATE DE LEQUE, DENSAMENTE DISTRIBUIDAS E FIRMEMENTE FIXADAS A BASE, PROPORCIONANDO ELEVADA EFICIENCIA NA VARRICAO DE PISOS LISOS, RUSTICOS E DEMAIS SUPERFICIES COMPATIVEIS, SEM DESPRENDIMENTO PREMATURE DE CERDAS. AS CERDAS DEVERAO POSSUIR COMPRIMENTO MINIMO DE 11 CM, COM PONTAS UNIFORMES E ACABAMENTO REGULAR. CABO ROSQUEAVEL, CONFECCIONADO EM ACO GALVANIZADO OU ACO REVESTIDO EM MATERIAL PLASTICO, COM COMPRIMENTO MINIMO DE 120 CM, DIAMETRO COMPATIVEL COM A BASE, EMPUNHADURA CONFORTAVEL E SISTEMA DE FIXACAO RESISTENTE, SEM FOLGAS OU DESALINHAMENTOS. PRODUTO NOVO, RESISTENTE AO USO CONTINUO EM AMBIENTES INSTITUCIONAIS. FABRICANTE E MARCA DEVERAO SER INFORMADOS NA PROPOSTA. MARCAS DE REFERENDA: BETTANIN, CONDOR, NOVICA OU EQUIVALENTE/SIMILAR OU DE QUALIDADE SUPERIOR.</w:t>
            </w:r>
          </w:p>
        </w:tc>
        <w:tc>
          <w:tcPr>
            <w:tcW w:w="992" w:type="dxa"/>
            <w:noWrap/>
            <w:vAlign w:val="bottom"/>
            <w:hideMark/>
          </w:tcPr>
          <w:p w14:paraId="16C2BEFF" w14:textId="5BE1FF7C"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48260551" w14:textId="629015DF"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75A6D59B" w14:textId="48F49400" w:rsidR="005B0D94" w:rsidRPr="00CA7385" w:rsidRDefault="005B0D94" w:rsidP="005B0D94">
            <w:pPr>
              <w:jc w:val="right"/>
              <w:rPr>
                <w:rFonts w:ascii="Arial" w:hAnsi="Arial" w:cs="Arial"/>
                <w:sz w:val="16"/>
                <w:szCs w:val="16"/>
              </w:rPr>
            </w:pPr>
            <w:r w:rsidRPr="00CA7385">
              <w:rPr>
                <w:rFonts w:ascii="Arial" w:hAnsi="Arial" w:cs="Arial"/>
                <w:sz w:val="16"/>
                <w:szCs w:val="16"/>
              </w:rPr>
              <w:t>32,64</w:t>
            </w:r>
          </w:p>
        </w:tc>
        <w:tc>
          <w:tcPr>
            <w:tcW w:w="941" w:type="dxa"/>
            <w:noWrap/>
            <w:vAlign w:val="bottom"/>
            <w:hideMark/>
          </w:tcPr>
          <w:p w14:paraId="1C5D8BB4" w14:textId="1F3FB16A" w:rsidR="005B0D94" w:rsidRPr="00CA7385" w:rsidRDefault="005B0D94" w:rsidP="005B0D94">
            <w:pPr>
              <w:jc w:val="right"/>
              <w:rPr>
                <w:rFonts w:ascii="Arial" w:hAnsi="Arial" w:cs="Arial"/>
                <w:sz w:val="16"/>
                <w:szCs w:val="16"/>
              </w:rPr>
            </w:pPr>
            <w:r w:rsidRPr="00CA7385">
              <w:rPr>
                <w:rFonts w:ascii="Arial" w:hAnsi="Arial" w:cs="Arial"/>
                <w:sz w:val="16"/>
                <w:szCs w:val="16"/>
              </w:rPr>
              <w:t>8.160,00</w:t>
            </w:r>
          </w:p>
        </w:tc>
      </w:tr>
      <w:tr w:rsidR="00CA7385" w:rsidRPr="00CA7385" w14:paraId="0BBEC784" w14:textId="77777777" w:rsidTr="00511C9D">
        <w:trPr>
          <w:trHeight w:val="20"/>
        </w:trPr>
        <w:tc>
          <w:tcPr>
            <w:tcW w:w="567" w:type="dxa"/>
            <w:noWrap/>
            <w:vAlign w:val="bottom"/>
            <w:hideMark/>
          </w:tcPr>
          <w:p w14:paraId="68D716CC" w14:textId="51F41D1D" w:rsidR="005B0D94" w:rsidRPr="00CA7385" w:rsidRDefault="005B0D94" w:rsidP="005B0D94">
            <w:pPr>
              <w:jc w:val="center"/>
              <w:rPr>
                <w:rFonts w:ascii="Arial" w:hAnsi="Arial" w:cs="Arial"/>
                <w:sz w:val="16"/>
                <w:szCs w:val="16"/>
              </w:rPr>
            </w:pPr>
            <w:r w:rsidRPr="00CA7385">
              <w:rPr>
                <w:rFonts w:ascii="Arial" w:hAnsi="Arial" w:cs="Arial"/>
                <w:sz w:val="16"/>
                <w:szCs w:val="16"/>
              </w:rPr>
              <w:t>167</w:t>
            </w:r>
          </w:p>
        </w:tc>
        <w:tc>
          <w:tcPr>
            <w:tcW w:w="1134" w:type="dxa"/>
            <w:noWrap/>
            <w:vAlign w:val="bottom"/>
            <w:hideMark/>
          </w:tcPr>
          <w:p w14:paraId="1E928261" w14:textId="328F66E9" w:rsidR="005B0D94" w:rsidRPr="00CA7385" w:rsidRDefault="005B0D94" w:rsidP="005B0D94">
            <w:pPr>
              <w:jc w:val="center"/>
              <w:rPr>
                <w:rFonts w:ascii="Arial" w:hAnsi="Arial" w:cs="Arial"/>
                <w:sz w:val="16"/>
                <w:szCs w:val="16"/>
              </w:rPr>
            </w:pPr>
            <w:r w:rsidRPr="00CA7385">
              <w:rPr>
                <w:rFonts w:ascii="Arial" w:hAnsi="Arial" w:cs="Arial"/>
                <w:sz w:val="16"/>
                <w:szCs w:val="16"/>
              </w:rPr>
              <w:t>001.002.071</w:t>
            </w:r>
          </w:p>
        </w:tc>
        <w:tc>
          <w:tcPr>
            <w:tcW w:w="3686" w:type="dxa"/>
            <w:noWrap/>
            <w:vAlign w:val="bottom"/>
            <w:hideMark/>
          </w:tcPr>
          <w:p w14:paraId="75A076C9" w14:textId="34594269" w:rsidR="005B0D94" w:rsidRPr="00CA7385" w:rsidRDefault="005B0D94" w:rsidP="005B0D94">
            <w:pPr>
              <w:jc w:val="both"/>
              <w:rPr>
                <w:rFonts w:ascii="Arial" w:hAnsi="Arial" w:cs="Arial"/>
                <w:sz w:val="16"/>
                <w:szCs w:val="16"/>
              </w:rPr>
            </w:pPr>
            <w:r w:rsidRPr="00CA7385">
              <w:rPr>
                <w:rFonts w:ascii="Arial" w:hAnsi="Arial" w:cs="Arial"/>
                <w:sz w:val="16"/>
                <w:szCs w:val="16"/>
              </w:rPr>
              <w:t>VASSOURA DE PELO: VASSOURA PARA LIMPEZA DE AREAS INTERNAS, CONFECCIONADA COM CERDAS SINTETICAS TIPO PELO, MACIAS E DENSAS, FIXADAS EM BASE RESISTENTE, ADEQUADA PARA REMOCAO DE POEIRA E RESIDUOS LEVES EM PISOS LISOS, CERAMICOS, MADEIRA, LAMINADOS E DEMAIS SUPERFICIES COMPATIVEIS. DEVERA POSSUIR BOA QUANTIDADE DE CERDAS, UNIFORMIDADE NA DISTRIBUICAO E RESISTENCIA AO DESPRENDIMENTO DURANTE O USO NORMAL, SEM SOLTAR EXCESSO DE MATERIAL. A BASE DEVERA SER CONFECCIONADA EM PLASTICO RESISTENTE OU MATERIAL EQUIVALENTE, COM ACABAMENTO UNIFORME E SISTEMA DE FIXACAO COMPATIVEL COM CABO. CABO EM MADEIRA OU MATERIAL RESISTENTE EQUIVALENTE, COM COMPRIMENTO APROXIMADO DE 120 CM, DEVIDAMENTE FIXADO E COM ENCAIXE SEGURO. PRODUTO NOVO, SEM USO, SEM DEFORMACOES, RACHADURAS OU DEFEITOS DE FABRICACAO. FABRICANTE E MARCA DEVERAO SER INFORMADOS NA PROPOSTA. MARCAS DE REFERENCIA: CONDOR, BETTANIN, NOVICA, BRALIMPIA OU EQUIVALENTE/SIMILAR OU DE QUALIDADE SUPERIOR</w:t>
            </w:r>
          </w:p>
        </w:tc>
        <w:tc>
          <w:tcPr>
            <w:tcW w:w="992" w:type="dxa"/>
            <w:noWrap/>
            <w:vAlign w:val="bottom"/>
            <w:hideMark/>
          </w:tcPr>
          <w:p w14:paraId="3C464786" w14:textId="70B26604"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6F32B53F" w14:textId="401B3F1F" w:rsidR="005B0D94" w:rsidRPr="00CA7385" w:rsidRDefault="005B0D94" w:rsidP="005B0D94">
            <w:pPr>
              <w:jc w:val="center"/>
              <w:rPr>
                <w:rFonts w:ascii="Arial" w:hAnsi="Arial" w:cs="Arial"/>
                <w:sz w:val="16"/>
                <w:szCs w:val="16"/>
              </w:rPr>
            </w:pPr>
            <w:r w:rsidRPr="00CA7385">
              <w:rPr>
                <w:rFonts w:ascii="Arial" w:hAnsi="Arial" w:cs="Arial"/>
                <w:sz w:val="16"/>
                <w:szCs w:val="16"/>
              </w:rPr>
              <w:t>50,</w:t>
            </w:r>
          </w:p>
        </w:tc>
        <w:tc>
          <w:tcPr>
            <w:tcW w:w="992" w:type="dxa"/>
            <w:noWrap/>
            <w:vAlign w:val="bottom"/>
            <w:hideMark/>
          </w:tcPr>
          <w:p w14:paraId="07601C5D" w14:textId="79EE967D" w:rsidR="005B0D94" w:rsidRPr="00CA7385" w:rsidRDefault="005B0D94" w:rsidP="005B0D94">
            <w:pPr>
              <w:jc w:val="right"/>
              <w:rPr>
                <w:rFonts w:ascii="Arial" w:hAnsi="Arial" w:cs="Arial"/>
                <w:sz w:val="16"/>
                <w:szCs w:val="16"/>
              </w:rPr>
            </w:pPr>
            <w:r w:rsidRPr="00CA7385">
              <w:rPr>
                <w:rFonts w:ascii="Arial" w:hAnsi="Arial" w:cs="Arial"/>
                <w:sz w:val="16"/>
                <w:szCs w:val="16"/>
              </w:rPr>
              <w:t>31,32</w:t>
            </w:r>
          </w:p>
        </w:tc>
        <w:tc>
          <w:tcPr>
            <w:tcW w:w="941" w:type="dxa"/>
            <w:noWrap/>
            <w:vAlign w:val="bottom"/>
            <w:hideMark/>
          </w:tcPr>
          <w:p w14:paraId="0D2CD39C" w14:textId="76B2CB73" w:rsidR="005B0D94" w:rsidRPr="00CA7385" w:rsidRDefault="005B0D94" w:rsidP="005B0D94">
            <w:pPr>
              <w:jc w:val="right"/>
              <w:rPr>
                <w:rFonts w:ascii="Arial" w:hAnsi="Arial" w:cs="Arial"/>
                <w:sz w:val="16"/>
                <w:szCs w:val="16"/>
              </w:rPr>
            </w:pPr>
            <w:r w:rsidRPr="00CA7385">
              <w:rPr>
                <w:rFonts w:ascii="Arial" w:hAnsi="Arial" w:cs="Arial"/>
                <w:sz w:val="16"/>
                <w:szCs w:val="16"/>
              </w:rPr>
              <w:t>1.566,00</w:t>
            </w:r>
          </w:p>
        </w:tc>
      </w:tr>
      <w:tr w:rsidR="00CA7385" w:rsidRPr="00CA7385" w14:paraId="232B10AD" w14:textId="77777777" w:rsidTr="00511C9D">
        <w:trPr>
          <w:trHeight w:val="20"/>
        </w:trPr>
        <w:tc>
          <w:tcPr>
            <w:tcW w:w="567" w:type="dxa"/>
            <w:noWrap/>
            <w:vAlign w:val="bottom"/>
            <w:hideMark/>
          </w:tcPr>
          <w:p w14:paraId="30F8BD24" w14:textId="1A8C1136" w:rsidR="005B0D94" w:rsidRPr="00CA7385" w:rsidRDefault="005B0D94" w:rsidP="005B0D94">
            <w:pPr>
              <w:jc w:val="center"/>
              <w:rPr>
                <w:rFonts w:ascii="Arial" w:hAnsi="Arial" w:cs="Arial"/>
                <w:sz w:val="16"/>
                <w:szCs w:val="16"/>
              </w:rPr>
            </w:pPr>
            <w:r w:rsidRPr="00CA7385">
              <w:rPr>
                <w:rFonts w:ascii="Arial" w:hAnsi="Arial" w:cs="Arial"/>
                <w:sz w:val="16"/>
                <w:szCs w:val="16"/>
              </w:rPr>
              <w:t>168</w:t>
            </w:r>
          </w:p>
        </w:tc>
        <w:tc>
          <w:tcPr>
            <w:tcW w:w="1134" w:type="dxa"/>
            <w:noWrap/>
            <w:vAlign w:val="bottom"/>
            <w:hideMark/>
          </w:tcPr>
          <w:p w14:paraId="517CCBAB" w14:textId="77382309" w:rsidR="005B0D94" w:rsidRPr="00CA7385" w:rsidRDefault="005B0D94" w:rsidP="005B0D94">
            <w:pPr>
              <w:jc w:val="center"/>
              <w:rPr>
                <w:rFonts w:ascii="Arial" w:hAnsi="Arial" w:cs="Arial"/>
                <w:sz w:val="16"/>
                <w:szCs w:val="16"/>
              </w:rPr>
            </w:pPr>
            <w:r w:rsidRPr="00CA7385">
              <w:rPr>
                <w:rFonts w:ascii="Arial" w:hAnsi="Arial" w:cs="Arial"/>
                <w:sz w:val="16"/>
                <w:szCs w:val="16"/>
              </w:rPr>
              <w:t>001.003.242</w:t>
            </w:r>
          </w:p>
        </w:tc>
        <w:tc>
          <w:tcPr>
            <w:tcW w:w="3686" w:type="dxa"/>
            <w:noWrap/>
            <w:vAlign w:val="bottom"/>
            <w:hideMark/>
          </w:tcPr>
          <w:p w14:paraId="3B9E44CD" w14:textId="13D882B4"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VASSOURA DE PIACAVA: VASSOURA DE USO PROFISSIONAL/INSTITUCIONAL, CONFECCIONADA COM CERDAS NATURAIS DE PIACAVA, SELECIONADAS, LIMPAS E UNIFORMES, DE ELEVADA RESISTENCIA AO DESGASTE, INDICADA PARA VARRICAO DE AREAS INTERNAS E EXTERNAS, </w:t>
            </w:r>
            <w:r w:rsidRPr="00CA7385">
              <w:rPr>
                <w:rFonts w:ascii="Arial" w:hAnsi="Arial" w:cs="Arial"/>
                <w:sz w:val="16"/>
                <w:szCs w:val="16"/>
              </w:rPr>
              <w:lastRenderedPageBreak/>
              <w:t>ESPECIALMENTE PISOS RUSTICOS, CIMENTADOS, CALCADAS E SUPERFFCIES COMPATIVEIS. DEVERA POSSUIR BASE CONFECCIONADA EM MADEIRA MACICA OU POLIPROPILENO DE ALTA RESISTENCIA, COM COMPRIMENTO APROXIMADO DE 30 CM, ADMITINDO-SE VARIACAO DE ATE 10%, CONTENDO ELEVADA DENSIDADE DE CERDAS, FIRMEMENTE FIXADAS A BASE, SEM DESPRENDIMENTO PREMATURE. AS CERDAS DEVERAO POSSUIR COMPRIMENTO MINIMO DE 12 CM, DISTRIBUICAO UNIFORME E RIGIDEZ ADEQUADA PARA LIMPEZA PESADA. CABO ROSQUEAVEL OU FIXO, CONFECCIONADO EM MADEIRA DE REFLORESTAMENTO OU ACO REVESTIDO EM MATERIAL PLASTICO, COM COMPRIMENTO MINIMO DE 120 CM, FIRMEMENTE FIXADO A BASE, ISENTO DE FOLGAS, RACHADURAS, FARPAS OU DEFORMACOES. PRODUTO NOVO, RESISTENTE AO USO CONTINUO, COM ACABAMENTO UNIFORME E BOA DURABILIDADE. FABRICANTE E MARCA DEVERAO SER INFORMADOS NA PROPOSTA. MARCAS DE REFERENCIA: CONDOR, BETTANIN, ROMA OU EQUIVALENTE/SIMILAR OU DE QUALIDADE SUPERIOR.</w:t>
            </w:r>
          </w:p>
        </w:tc>
        <w:tc>
          <w:tcPr>
            <w:tcW w:w="992" w:type="dxa"/>
            <w:noWrap/>
            <w:vAlign w:val="bottom"/>
            <w:hideMark/>
          </w:tcPr>
          <w:p w14:paraId="521C3EBF" w14:textId="48063996"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20A00872" w14:textId="61CC0EA2"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3670B5D6" w14:textId="6126B9F7" w:rsidR="005B0D94" w:rsidRPr="00CA7385" w:rsidRDefault="005B0D94" w:rsidP="005B0D94">
            <w:pPr>
              <w:jc w:val="right"/>
              <w:rPr>
                <w:rFonts w:ascii="Arial" w:hAnsi="Arial" w:cs="Arial"/>
                <w:sz w:val="16"/>
                <w:szCs w:val="16"/>
              </w:rPr>
            </w:pPr>
            <w:r w:rsidRPr="00CA7385">
              <w:rPr>
                <w:rFonts w:ascii="Arial" w:hAnsi="Arial" w:cs="Arial"/>
                <w:sz w:val="16"/>
                <w:szCs w:val="16"/>
              </w:rPr>
              <w:t>31,05</w:t>
            </w:r>
          </w:p>
        </w:tc>
        <w:tc>
          <w:tcPr>
            <w:tcW w:w="941" w:type="dxa"/>
            <w:noWrap/>
            <w:vAlign w:val="bottom"/>
            <w:hideMark/>
          </w:tcPr>
          <w:p w14:paraId="1CFCA3F8" w14:textId="48E4B2E2" w:rsidR="005B0D94" w:rsidRPr="00CA7385" w:rsidRDefault="005B0D94" w:rsidP="005B0D94">
            <w:pPr>
              <w:jc w:val="right"/>
              <w:rPr>
                <w:rFonts w:ascii="Arial" w:hAnsi="Arial" w:cs="Arial"/>
                <w:sz w:val="16"/>
                <w:szCs w:val="16"/>
              </w:rPr>
            </w:pPr>
            <w:r w:rsidRPr="00CA7385">
              <w:rPr>
                <w:rFonts w:ascii="Arial" w:hAnsi="Arial" w:cs="Arial"/>
                <w:sz w:val="16"/>
                <w:szCs w:val="16"/>
              </w:rPr>
              <w:t>7.762,50</w:t>
            </w:r>
          </w:p>
        </w:tc>
      </w:tr>
      <w:tr w:rsidR="00CA7385" w:rsidRPr="00CA7385" w14:paraId="777E8751" w14:textId="77777777" w:rsidTr="00511C9D">
        <w:trPr>
          <w:trHeight w:val="20"/>
        </w:trPr>
        <w:tc>
          <w:tcPr>
            <w:tcW w:w="567" w:type="dxa"/>
            <w:noWrap/>
            <w:vAlign w:val="bottom"/>
            <w:hideMark/>
          </w:tcPr>
          <w:p w14:paraId="462B7D70" w14:textId="4A4A77DD" w:rsidR="005B0D94" w:rsidRPr="00CA7385" w:rsidRDefault="005B0D94" w:rsidP="005B0D94">
            <w:pPr>
              <w:jc w:val="center"/>
              <w:rPr>
                <w:rFonts w:ascii="Arial" w:hAnsi="Arial" w:cs="Arial"/>
                <w:sz w:val="16"/>
                <w:szCs w:val="16"/>
              </w:rPr>
            </w:pPr>
            <w:r w:rsidRPr="00CA7385">
              <w:rPr>
                <w:rFonts w:ascii="Arial" w:hAnsi="Arial" w:cs="Arial"/>
                <w:sz w:val="16"/>
                <w:szCs w:val="16"/>
              </w:rPr>
              <w:t>169</w:t>
            </w:r>
          </w:p>
        </w:tc>
        <w:tc>
          <w:tcPr>
            <w:tcW w:w="1134" w:type="dxa"/>
            <w:noWrap/>
            <w:vAlign w:val="bottom"/>
            <w:hideMark/>
          </w:tcPr>
          <w:p w14:paraId="0D77FB32" w14:textId="62ED3B0E" w:rsidR="005B0D94" w:rsidRPr="00CA7385" w:rsidRDefault="005B0D94" w:rsidP="005B0D94">
            <w:pPr>
              <w:jc w:val="center"/>
              <w:rPr>
                <w:rFonts w:ascii="Arial" w:hAnsi="Arial" w:cs="Arial"/>
                <w:sz w:val="16"/>
                <w:szCs w:val="16"/>
              </w:rPr>
            </w:pPr>
            <w:r w:rsidRPr="00CA7385">
              <w:rPr>
                <w:rFonts w:ascii="Arial" w:hAnsi="Arial" w:cs="Arial"/>
                <w:sz w:val="16"/>
                <w:szCs w:val="16"/>
              </w:rPr>
              <w:t>001.003.243</w:t>
            </w:r>
          </w:p>
        </w:tc>
        <w:tc>
          <w:tcPr>
            <w:tcW w:w="3686" w:type="dxa"/>
            <w:noWrap/>
            <w:vAlign w:val="bottom"/>
            <w:hideMark/>
          </w:tcPr>
          <w:p w14:paraId="4EEC67E8" w14:textId="34861C75" w:rsidR="005B0D94" w:rsidRPr="00CA7385" w:rsidRDefault="005B0D94" w:rsidP="005B0D94">
            <w:pPr>
              <w:jc w:val="both"/>
              <w:rPr>
                <w:rFonts w:ascii="Arial" w:hAnsi="Arial" w:cs="Arial"/>
                <w:sz w:val="16"/>
                <w:szCs w:val="16"/>
              </w:rPr>
            </w:pPr>
            <w:r w:rsidRPr="00CA7385">
              <w:rPr>
                <w:rFonts w:ascii="Arial" w:hAnsi="Arial" w:cs="Arial"/>
                <w:sz w:val="16"/>
                <w:szCs w:val="16"/>
              </w:rPr>
              <w:t>VASSOURA TIPO CAIPIRA: VASSOURA TIPO CAIPIRA, CONFECCIONADA COM FIBRAS NATURAIS DE CAPIM-VASSOURA (SORGHUM BICOLOR VAR. TECHNICUM), SELECIONADAS, SECAS, LIMPAS E UNIFORMES, COM ELEVADA DENSIDADE E FIRMEZA, PROPORCIONANDO EFICIENCIA NA VARRICAO DE AREAS INTERNAS E EXTERNAS. DEVERA POSSUIR BASE COM APROXIMADAMENTE 32 CM DE COMPRIMENTO E 24 CM DE LARGURA, ADMITINDO-SE VARIACAO DE ATE 10%, COM FIBRAS FIRMEMENTE FIXADAS POR COSTURA REFORCADA E, NO MINIMO, 03 AMARRACOES EM ARAME GALVANIZADO OU MATERIAL DE RESISTENCIA EQUIVALENTE, SEM DESPRENDIMENTO PREMATURO DAS FIBRAS. CABO CONFECCIONADO EM MADEIRA DE REFLORESTAMENTO, LIXADO, RETO, ISENTO DE RACHADURAS, NOS SOLTOS OU FARPAS, COM COMPRIMENTO MINIMO DE 120 CM, FIRMEMENTE FIXADO A BASE COM TRANSPASSE NAS AMARRACOES. PRODUTO NOVO, RESISTENTE AO USO CONTINUO, COM ACABAMENTO UNIFORME E BOA DURABILIDADE. FABRICANTE E MARCA DEVERAO SER INFORMADOS NA PROPOSTA. MARCAS DE REFERENCIA: CONDOR, BETTANIN, ROMA OU EQUIVALENTE/SIMILAR OU DE QUALIDADE SUPERIOR.</w:t>
            </w:r>
          </w:p>
        </w:tc>
        <w:tc>
          <w:tcPr>
            <w:tcW w:w="992" w:type="dxa"/>
            <w:noWrap/>
            <w:vAlign w:val="bottom"/>
            <w:hideMark/>
          </w:tcPr>
          <w:p w14:paraId="67CFA108" w14:textId="1A4047CF" w:rsidR="005B0D94" w:rsidRPr="00CA7385" w:rsidRDefault="005B0D94" w:rsidP="005B0D94">
            <w:pPr>
              <w:jc w:val="center"/>
              <w:rPr>
                <w:rFonts w:ascii="Arial" w:hAnsi="Arial" w:cs="Arial"/>
                <w:sz w:val="16"/>
                <w:szCs w:val="16"/>
              </w:rPr>
            </w:pPr>
            <w:r w:rsidRPr="00CA7385">
              <w:rPr>
                <w:rFonts w:ascii="Arial" w:hAnsi="Arial" w:cs="Arial"/>
                <w:sz w:val="16"/>
                <w:szCs w:val="16"/>
              </w:rPr>
              <w:t>UND</w:t>
            </w:r>
          </w:p>
        </w:tc>
        <w:tc>
          <w:tcPr>
            <w:tcW w:w="851" w:type="dxa"/>
            <w:noWrap/>
            <w:vAlign w:val="bottom"/>
            <w:hideMark/>
          </w:tcPr>
          <w:p w14:paraId="2361A279" w14:textId="039F99FA" w:rsidR="005B0D94" w:rsidRPr="00CA7385" w:rsidRDefault="005B0D94" w:rsidP="005B0D94">
            <w:pPr>
              <w:jc w:val="center"/>
              <w:rPr>
                <w:rFonts w:ascii="Arial" w:hAnsi="Arial" w:cs="Arial"/>
                <w:sz w:val="16"/>
                <w:szCs w:val="16"/>
              </w:rPr>
            </w:pPr>
            <w:r w:rsidRPr="00CA7385">
              <w:rPr>
                <w:rFonts w:ascii="Arial" w:hAnsi="Arial" w:cs="Arial"/>
                <w:sz w:val="16"/>
                <w:szCs w:val="16"/>
              </w:rPr>
              <w:t>250,</w:t>
            </w:r>
          </w:p>
        </w:tc>
        <w:tc>
          <w:tcPr>
            <w:tcW w:w="992" w:type="dxa"/>
            <w:noWrap/>
            <w:vAlign w:val="bottom"/>
            <w:hideMark/>
          </w:tcPr>
          <w:p w14:paraId="73A2CB61" w14:textId="426FB12B" w:rsidR="005B0D94" w:rsidRPr="00CA7385" w:rsidRDefault="005B0D94" w:rsidP="005B0D94">
            <w:pPr>
              <w:jc w:val="right"/>
              <w:rPr>
                <w:rFonts w:ascii="Arial" w:hAnsi="Arial" w:cs="Arial"/>
                <w:sz w:val="16"/>
                <w:szCs w:val="16"/>
              </w:rPr>
            </w:pPr>
            <w:r w:rsidRPr="00CA7385">
              <w:rPr>
                <w:rFonts w:ascii="Arial" w:hAnsi="Arial" w:cs="Arial"/>
                <w:sz w:val="16"/>
                <w:szCs w:val="16"/>
              </w:rPr>
              <w:t>38,69</w:t>
            </w:r>
          </w:p>
        </w:tc>
        <w:tc>
          <w:tcPr>
            <w:tcW w:w="941" w:type="dxa"/>
            <w:noWrap/>
            <w:vAlign w:val="bottom"/>
            <w:hideMark/>
          </w:tcPr>
          <w:p w14:paraId="476136C2" w14:textId="7D17933C" w:rsidR="005B0D94" w:rsidRPr="00CA7385" w:rsidRDefault="005B0D94" w:rsidP="005B0D94">
            <w:pPr>
              <w:jc w:val="right"/>
              <w:rPr>
                <w:rFonts w:ascii="Arial" w:hAnsi="Arial" w:cs="Arial"/>
                <w:sz w:val="16"/>
                <w:szCs w:val="16"/>
              </w:rPr>
            </w:pPr>
            <w:r w:rsidRPr="00CA7385">
              <w:rPr>
                <w:rFonts w:ascii="Arial" w:hAnsi="Arial" w:cs="Arial"/>
                <w:sz w:val="16"/>
                <w:szCs w:val="16"/>
              </w:rPr>
              <w:t>9.672,50</w:t>
            </w:r>
          </w:p>
        </w:tc>
      </w:tr>
      <w:tr w:rsidR="005B0D94" w:rsidRPr="00CA7385" w14:paraId="5C0A5D0E" w14:textId="77777777" w:rsidTr="00511C9D">
        <w:trPr>
          <w:trHeight w:val="20"/>
        </w:trPr>
        <w:tc>
          <w:tcPr>
            <w:tcW w:w="567" w:type="dxa"/>
            <w:noWrap/>
            <w:vAlign w:val="bottom"/>
            <w:hideMark/>
          </w:tcPr>
          <w:p w14:paraId="4C1A1C45" w14:textId="7F633E5D" w:rsidR="005B0D94" w:rsidRPr="00CA7385" w:rsidRDefault="005B0D94" w:rsidP="005B0D94">
            <w:pPr>
              <w:jc w:val="center"/>
              <w:rPr>
                <w:rFonts w:ascii="Arial" w:hAnsi="Arial" w:cs="Arial"/>
                <w:sz w:val="16"/>
                <w:szCs w:val="16"/>
              </w:rPr>
            </w:pPr>
            <w:r w:rsidRPr="00CA7385">
              <w:rPr>
                <w:rFonts w:ascii="Arial" w:hAnsi="Arial" w:cs="Arial"/>
                <w:sz w:val="16"/>
                <w:szCs w:val="16"/>
              </w:rPr>
              <w:t>170</w:t>
            </w:r>
          </w:p>
        </w:tc>
        <w:tc>
          <w:tcPr>
            <w:tcW w:w="1134" w:type="dxa"/>
            <w:noWrap/>
            <w:vAlign w:val="bottom"/>
            <w:hideMark/>
          </w:tcPr>
          <w:p w14:paraId="20BB67FF" w14:textId="007D4D59" w:rsidR="005B0D94" w:rsidRPr="00CA7385" w:rsidRDefault="005B0D94" w:rsidP="005B0D94">
            <w:pPr>
              <w:jc w:val="center"/>
              <w:rPr>
                <w:rFonts w:ascii="Arial" w:hAnsi="Arial" w:cs="Arial"/>
                <w:sz w:val="16"/>
                <w:szCs w:val="16"/>
              </w:rPr>
            </w:pPr>
            <w:r w:rsidRPr="00CA7385">
              <w:rPr>
                <w:rFonts w:ascii="Arial" w:hAnsi="Arial" w:cs="Arial"/>
                <w:sz w:val="16"/>
                <w:szCs w:val="16"/>
              </w:rPr>
              <w:t>001.003.244</w:t>
            </w:r>
          </w:p>
        </w:tc>
        <w:tc>
          <w:tcPr>
            <w:tcW w:w="3686" w:type="dxa"/>
            <w:noWrap/>
            <w:vAlign w:val="bottom"/>
            <w:hideMark/>
          </w:tcPr>
          <w:p w14:paraId="50916ED0" w14:textId="57DFBB7F" w:rsidR="005B0D94" w:rsidRPr="00CA7385" w:rsidRDefault="005B0D94" w:rsidP="005B0D94">
            <w:pPr>
              <w:jc w:val="both"/>
              <w:rPr>
                <w:rFonts w:ascii="Arial" w:hAnsi="Arial" w:cs="Arial"/>
                <w:sz w:val="16"/>
                <w:szCs w:val="16"/>
              </w:rPr>
            </w:pPr>
            <w:r w:rsidRPr="00CA7385">
              <w:rPr>
                <w:rFonts w:ascii="Arial" w:hAnsi="Arial" w:cs="Arial"/>
                <w:sz w:val="16"/>
                <w:szCs w:val="16"/>
              </w:rPr>
              <w:t xml:space="preserve">VASSOURA TIPO GARI: VASSOURA DE USO PROFISSIONAL, INDICADA PARA LIMPEZA DE VIAS PUBLICAS, CALCADAS, PATIOS, ESTACIONAMENTOS, QUADRAS, AREAS EXTERNAS E DEMAIS SUPERFICIES COMPATIVEIS. DEVERA POSSUIR BASE CONFECCIONADA EM MADEIRA MACICA OU POLIPROPILENO DE ALTA RESISTENCIA, COM COMPRIMENTO APROXIMADO DE 40 CM, ADMITINDO-SE VARIACAO DE ATE 10%, CONTENDO CERDAS SINTETICAS DE PET, NYLON OU MATERIAL DE RESISTENCIA EQUIVALENTE, DE ELEVADA RIGIDEZ, </w:t>
            </w:r>
            <w:r w:rsidRPr="00CA7385">
              <w:rPr>
                <w:rFonts w:ascii="Arial" w:hAnsi="Arial" w:cs="Arial"/>
                <w:sz w:val="16"/>
                <w:szCs w:val="16"/>
              </w:rPr>
              <w:lastRenderedPageBreak/>
              <w:t>RESISTENCIA A ABRASAO E AO DESGASTE, FIRMEMENTE FIXADAS A BASE, SEM DESPRENDIMENTO PREMATURO. AS CERDAS DEVERAO POSSUIR COMPRIMENTO MINIMO DE 15 CM, DISTRIBUIDAS UNIFORMEMENTE EM ALTA DENSIDADE, PROPORCIONANDO ELEVADA EFICIENCIA NA REMOCAO DE AREIA, TERRA, FOLHAS E DEMAIS RESIDUOS SOIIDOS. CABO CONFECCIONADO EM MADEIRA DE REFLORESTAMENTO, ACO GALVANIZADO OU ACO REVESTIDO EM MATERIAL PLASTICO, COM COMPRIMENTO MINIMO DE 120 CM, FIRMEMENTE FIXADO A BASE POR SISTEMA DE ROSQUEAMENTO OU SUPORTE METALICO REFORCADO, ISENTO DE FOLGAS, RACHADURAS, FARPAS OU DEFORMACOES. PRODUTO NOVO RESISTENTE AO USO CONTINUO E AS INTEMPERIES, COM ACABAMENTO UNIFORME E ELEVADA DURABILIDADE. FABRICANTE E MARCA DEVERAO SER INFORMADOS NA PROPOSTA. MARCAS DE REFERENCIA: BETTANIN, CONDOR, ROMA OU EQUIVALENTE/SIMILAR OU DE QUALIDADE SUPERIOR.</w:t>
            </w:r>
          </w:p>
        </w:tc>
        <w:tc>
          <w:tcPr>
            <w:tcW w:w="992" w:type="dxa"/>
            <w:noWrap/>
            <w:vAlign w:val="bottom"/>
            <w:hideMark/>
          </w:tcPr>
          <w:p w14:paraId="35C1AA24" w14:textId="60C6656C" w:rsidR="005B0D94" w:rsidRPr="00CA7385" w:rsidRDefault="005B0D94" w:rsidP="005B0D94">
            <w:pPr>
              <w:jc w:val="center"/>
              <w:rPr>
                <w:rFonts w:ascii="Arial" w:hAnsi="Arial" w:cs="Arial"/>
                <w:sz w:val="16"/>
                <w:szCs w:val="16"/>
              </w:rPr>
            </w:pPr>
            <w:r w:rsidRPr="00CA7385">
              <w:rPr>
                <w:rFonts w:ascii="Arial" w:hAnsi="Arial" w:cs="Arial"/>
                <w:sz w:val="16"/>
                <w:szCs w:val="16"/>
              </w:rPr>
              <w:lastRenderedPageBreak/>
              <w:t>UND</w:t>
            </w:r>
          </w:p>
        </w:tc>
        <w:tc>
          <w:tcPr>
            <w:tcW w:w="851" w:type="dxa"/>
            <w:noWrap/>
            <w:vAlign w:val="bottom"/>
            <w:hideMark/>
          </w:tcPr>
          <w:p w14:paraId="61A902B7" w14:textId="177B4C36" w:rsidR="005B0D94" w:rsidRPr="00CA7385" w:rsidRDefault="005B0D94" w:rsidP="005B0D94">
            <w:pPr>
              <w:jc w:val="center"/>
              <w:rPr>
                <w:rFonts w:ascii="Arial" w:hAnsi="Arial" w:cs="Arial"/>
                <w:sz w:val="16"/>
                <w:szCs w:val="16"/>
              </w:rPr>
            </w:pPr>
            <w:r w:rsidRPr="00CA7385">
              <w:rPr>
                <w:rFonts w:ascii="Arial" w:hAnsi="Arial" w:cs="Arial"/>
                <w:sz w:val="16"/>
                <w:szCs w:val="16"/>
              </w:rPr>
              <w:t>100,</w:t>
            </w:r>
          </w:p>
        </w:tc>
        <w:tc>
          <w:tcPr>
            <w:tcW w:w="992" w:type="dxa"/>
            <w:noWrap/>
            <w:vAlign w:val="bottom"/>
            <w:hideMark/>
          </w:tcPr>
          <w:p w14:paraId="2BDA05F1" w14:textId="3196E1CF" w:rsidR="005B0D94" w:rsidRPr="00CA7385" w:rsidRDefault="005B0D94" w:rsidP="005B0D94">
            <w:pPr>
              <w:jc w:val="right"/>
              <w:rPr>
                <w:rFonts w:ascii="Arial" w:hAnsi="Arial" w:cs="Arial"/>
                <w:sz w:val="16"/>
                <w:szCs w:val="16"/>
              </w:rPr>
            </w:pPr>
            <w:r w:rsidRPr="00CA7385">
              <w:rPr>
                <w:rFonts w:ascii="Arial" w:hAnsi="Arial" w:cs="Arial"/>
                <w:sz w:val="16"/>
                <w:szCs w:val="16"/>
              </w:rPr>
              <w:t>42,89</w:t>
            </w:r>
          </w:p>
        </w:tc>
        <w:tc>
          <w:tcPr>
            <w:tcW w:w="941" w:type="dxa"/>
            <w:noWrap/>
            <w:vAlign w:val="bottom"/>
            <w:hideMark/>
          </w:tcPr>
          <w:p w14:paraId="6622B1C2" w14:textId="2BACAB59" w:rsidR="005B0D94" w:rsidRPr="00CA7385" w:rsidRDefault="005B0D94" w:rsidP="005B0D94">
            <w:pPr>
              <w:jc w:val="right"/>
              <w:rPr>
                <w:rFonts w:ascii="Arial" w:hAnsi="Arial" w:cs="Arial"/>
                <w:sz w:val="16"/>
                <w:szCs w:val="16"/>
              </w:rPr>
            </w:pPr>
            <w:r w:rsidRPr="00CA7385">
              <w:rPr>
                <w:rFonts w:ascii="Arial" w:hAnsi="Arial" w:cs="Arial"/>
                <w:sz w:val="16"/>
                <w:szCs w:val="16"/>
              </w:rPr>
              <w:t>4.289,00</w:t>
            </w:r>
          </w:p>
        </w:tc>
      </w:tr>
    </w:tbl>
    <w:p w14:paraId="20C64AA2" w14:textId="77777777" w:rsidR="00D5429B" w:rsidRPr="00CA7385" w:rsidRDefault="00D5429B" w:rsidP="000F1F62">
      <w:pPr>
        <w:pStyle w:val="Nivel2"/>
        <w:numPr>
          <w:ilvl w:val="0"/>
          <w:numId w:val="0"/>
        </w:numPr>
        <w:tabs>
          <w:tab w:val="left" w:pos="2224"/>
        </w:tabs>
        <w:spacing w:before="0" w:after="0" w:line="240" w:lineRule="auto"/>
        <w:rPr>
          <w:color w:val="auto"/>
          <w:sz w:val="24"/>
          <w:szCs w:val="24"/>
        </w:rPr>
      </w:pPr>
    </w:p>
    <w:p w14:paraId="67D74974" w14:textId="77777777" w:rsidR="003E4D5D" w:rsidRPr="00CA7385" w:rsidRDefault="008B7AE0">
      <w:pPr>
        <w:jc w:val="both"/>
        <w:rPr>
          <w:rFonts w:ascii="Arial" w:hAnsi="Arial" w:cs="Arial"/>
        </w:rPr>
      </w:pPr>
      <w:r w:rsidRPr="00CA7385">
        <w:rPr>
          <w:rFonts w:ascii="Arial" w:hAnsi="Arial" w:cs="Arial"/>
        </w:rPr>
        <w:t>1.2. Os bens objeto desta contratação são caracterizados como comuns, conforme justificativa constante do Estudo Técnico Preliminar.</w:t>
      </w:r>
    </w:p>
    <w:p w14:paraId="4929D715"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1.3. O objeto desta contratação não se enquadra como bem de luxo, conforme Decreto nº 5.045, de 17 de janeiro de 2024.</w:t>
      </w:r>
    </w:p>
    <w:p w14:paraId="652D28B4" w14:textId="77777777" w:rsidR="000F1F62" w:rsidRPr="00CA7385" w:rsidRDefault="000F1F62" w:rsidP="000F1F62">
      <w:pPr>
        <w:pStyle w:val="Nvel2-Red"/>
        <w:numPr>
          <w:ilvl w:val="0"/>
          <w:numId w:val="0"/>
        </w:numPr>
        <w:tabs>
          <w:tab w:val="left" w:pos="708"/>
        </w:tabs>
        <w:spacing w:before="0" w:after="0" w:line="240" w:lineRule="auto"/>
        <w:rPr>
          <w:i w:val="0"/>
          <w:iCs w:val="0"/>
          <w:color w:val="auto"/>
          <w:sz w:val="24"/>
          <w:szCs w:val="24"/>
        </w:rPr>
      </w:pPr>
      <w:r w:rsidRPr="00CA7385">
        <w:rPr>
          <w:i w:val="0"/>
          <w:iCs w:val="0"/>
          <w:color w:val="auto"/>
          <w:sz w:val="24"/>
          <w:szCs w:val="24"/>
        </w:rPr>
        <w:t>1.4. O prazo de vigência da contratação é de 12 (doze) meses contados da assinatura do Contrato, na forma do artigo 105 da Lei n° 14.133, de 2021.</w:t>
      </w:r>
    </w:p>
    <w:p w14:paraId="107F66B2" w14:textId="77777777" w:rsidR="000F1F62" w:rsidRPr="00CA7385"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CA7385">
        <w:rPr>
          <w:i w:val="0"/>
          <w:iCs w:val="0"/>
          <w:color w:val="auto"/>
          <w:sz w:val="24"/>
          <w:szCs w:val="24"/>
        </w:rPr>
        <w:t>1.5. O contrato ou outro instrumento hábil que o substitua oferece maior detalhamento das regras que serão aplicadas em relação à vigência da contratação.</w:t>
      </w:r>
    </w:p>
    <w:p w14:paraId="02938453" w14:textId="77777777" w:rsidR="004C61C7" w:rsidRPr="00CA7385" w:rsidRDefault="004C61C7" w:rsidP="000F1F62">
      <w:pPr>
        <w:pStyle w:val="Nvel2-Red"/>
        <w:numPr>
          <w:ilvl w:val="0"/>
          <w:numId w:val="0"/>
        </w:numPr>
        <w:tabs>
          <w:tab w:val="left" w:pos="708"/>
        </w:tabs>
        <w:spacing w:before="0" w:after="0" w:line="240" w:lineRule="auto"/>
        <w:rPr>
          <w:i w:val="0"/>
          <w:iCs w:val="0"/>
          <w:color w:val="auto"/>
          <w:sz w:val="24"/>
          <w:szCs w:val="24"/>
        </w:rPr>
      </w:pPr>
    </w:p>
    <w:p w14:paraId="70480678" w14:textId="77777777" w:rsidR="000F1F62" w:rsidRPr="00CA7385" w:rsidRDefault="000F1F62" w:rsidP="000F1F62">
      <w:pPr>
        <w:pStyle w:val="Nivel01"/>
      </w:pPr>
      <w:r w:rsidRPr="00CA7385">
        <w:t>2. FUNDAMENTAÇÃO E DESCRIÇÃO DA NECESSIDADE DA CONTRATAÇÃO</w:t>
      </w:r>
    </w:p>
    <w:p w14:paraId="162D0AC8"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2.1. A Fundamentação da Contratação e de seus quantitativos encontra-se pormenorizada em Tópico específico dos Estudos Técnicos Preliminares, apêndice deste Termo de Referência.</w:t>
      </w:r>
    </w:p>
    <w:p w14:paraId="59035553" w14:textId="77777777" w:rsidR="000F1F62" w:rsidRPr="00CA7385" w:rsidRDefault="000F1F62" w:rsidP="000F1F62">
      <w:pPr>
        <w:pStyle w:val="Nvel2-Red"/>
        <w:numPr>
          <w:ilvl w:val="0"/>
          <w:numId w:val="0"/>
        </w:numPr>
        <w:tabs>
          <w:tab w:val="left" w:pos="708"/>
        </w:tabs>
        <w:spacing w:before="0" w:after="0" w:line="240" w:lineRule="auto"/>
        <w:rPr>
          <w:i w:val="0"/>
          <w:iCs w:val="0"/>
          <w:color w:val="auto"/>
          <w:sz w:val="24"/>
          <w:szCs w:val="24"/>
        </w:rPr>
      </w:pPr>
      <w:r w:rsidRPr="00CA7385">
        <w:rPr>
          <w:i w:val="0"/>
          <w:iCs w:val="0"/>
          <w:color w:val="auto"/>
          <w:sz w:val="24"/>
          <w:szCs w:val="24"/>
        </w:rPr>
        <w:t xml:space="preserve">2.2. O objeto da contratação </w:t>
      </w:r>
      <w:r w:rsidR="00BE0B15" w:rsidRPr="00CA7385">
        <w:rPr>
          <w:i w:val="0"/>
          <w:iCs w:val="0"/>
          <w:color w:val="auto"/>
          <w:sz w:val="24"/>
          <w:szCs w:val="24"/>
        </w:rPr>
        <w:t xml:space="preserve">não </w:t>
      </w:r>
      <w:r w:rsidRPr="00CA7385">
        <w:rPr>
          <w:i w:val="0"/>
          <w:iCs w:val="0"/>
          <w:color w:val="auto"/>
          <w:sz w:val="24"/>
          <w:szCs w:val="24"/>
        </w:rPr>
        <w:t>está previsto no Plano de Contratações Anual.</w:t>
      </w:r>
    </w:p>
    <w:p w14:paraId="6FED339B" w14:textId="77777777" w:rsidR="000F1F62" w:rsidRPr="00CA7385" w:rsidRDefault="000F1F62" w:rsidP="000F1F62">
      <w:pPr>
        <w:pStyle w:val="Nvel2-Red"/>
        <w:numPr>
          <w:ilvl w:val="0"/>
          <w:numId w:val="0"/>
        </w:numPr>
        <w:tabs>
          <w:tab w:val="left" w:pos="708"/>
        </w:tabs>
        <w:spacing w:before="0" w:after="0" w:line="240" w:lineRule="auto"/>
        <w:rPr>
          <w:i w:val="0"/>
          <w:iCs w:val="0"/>
          <w:color w:val="auto"/>
          <w:sz w:val="24"/>
          <w:szCs w:val="24"/>
        </w:rPr>
      </w:pPr>
    </w:p>
    <w:p w14:paraId="79E1B512" w14:textId="77777777" w:rsidR="000F1F62" w:rsidRPr="00CA7385" w:rsidRDefault="000F1F62" w:rsidP="000F1F62">
      <w:pPr>
        <w:pStyle w:val="Nivel01"/>
      </w:pPr>
      <w:r w:rsidRPr="00CA7385">
        <w:t>3. DESCRIÇÃO DA SOLUÇÃO COMO UM TODO CONSIDERADO O CICLO DE VIDA DO OBJETO E ESPECIFICAÇÃO DO PRODUTO</w:t>
      </w:r>
    </w:p>
    <w:p w14:paraId="62EC65CE" w14:textId="77777777" w:rsidR="000F1F62" w:rsidRPr="00CA7385" w:rsidRDefault="000F1F62" w:rsidP="000F1F62">
      <w:pPr>
        <w:pStyle w:val="Nvel2-Red"/>
        <w:numPr>
          <w:ilvl w:val="0"/>
          <w:numId w:val="0"/>
        </w:numPr>
        <w:tabs>
          <w:tab w:val="left" w:pos="708"/>
        </w:tabs>
        <w:spacing w:before="0" w:after="0" w:line="240" w:lineRule="auto"/>
        <w:rPr>
          <w:i w:val="0"/>
          <w:iCs w:val="0"/>
          <w:color w:val="auto"/>
          <w:sz w:val="24"/>
          <w:szCs w:val="24"/>
        </w:rPr>
      </w:pPr>
      <w:r w:rsidRPr="00CA7385">
        <w:rPr>
          <w:i w:val="0"/>
          <w:iCs w:val="0"/>
          <w:color w:val="auto"/>
          <w:sz w:val="24"/>
          <w:szCs w:val="24"/>
        </w:rPr>
        <w:t>3.1. A descrição da solução como um todo encontra-se pormenorizada em tópico específico dos Estudos Técnicos Preliminares, apêndice deste Termo de Referência.</w:t>
      </w:r>
    </w:p>
    <w:p w14:paraId="220A69D4" w14:textId="77777777" w:rsidR="00F57BC8" w:rsidRPr="00CA7385" w:rsidRDefault="00F57BC8" w:rsidP="000F1F62">
      <w:pPr>
        <w:pStyle w:val="Nvel2-Red"/>
        <w:numPr>
          <w:ilvl w:val="0"/>
          <w:numId w:val="0"/>
        </w:numPr>
        <w:tabs>
          <w:tab w:val="left" w:pos="708"/>
        </w:tabs>
        <w:spacing w:before="0" w:after="0" w:line="240" w:lineRule="auto"/>
        <w:rPr>
          <w:i w:val="0"/>
          <w:iCs w:val="0"/>
          <w:color w:val="auto"/>
          <w:sz w:val="24"/>
          <w:szCs w:val="24"/>
        </w:rPr>
      </w:pPr>
    </w:p>
    <w:p w14:paraId="048AA344" w14:textId="77777777" w:rsidR="00E0737B" w:rsidRPr="00CA7385" w:rsidRDefault="000F1F62" w:rsidP="00CD2616">
      <w:pPr>
        <w:pStyle w:val="Nivel01"/>
      </w:pPr>
      <w:r w:rsidRPr="00CA7385">
        <w:t>4. REQUISITOS DA CONTRATAÇÃO</w:t>
      </w:r>
    </w:p>
    <w:p w14:paraId="55A6127C" w14:textId="77777777" w:rsidR="003E4D5D" w:rsidRPr="00CA7385" w:rsidRDefault="008B7AE0">
      <w:pPr>
        <w:jc w:val="both"/>
        <w:rPr>
          <w:rFonts w:ascii="Arial" w:hAnsi="Arial" w:cs="Arial"/>
        </w:rPr>
      </w:pPr>
      <w:r w:rsidRPr="00CA7385">
        <w:rPr>
          <w:rFonts w:ascii="Arial" w:hAnsi="Arial" w:cs="Arial"/>
          <w:b/>
        </w:rPr>
        <w:t>SUSTENTABILIDADE</w:t>
      </w:r>
    </w:p>
    <w:p w14:paraId="67B27AAA" w14:textId="77777777" w:rsidR="006B0475" w:rsidRPr="00CA7385" w:rsidRDefault="006B0475" w:rsidP="006B0475">
      <w:pPr>
        <w:jc w:val="both"/>
        <w:rPr>
          <w:rFonts w:ascii="Arial" w:hAnsi="Arial" w:cs="Arial"/>
        </w:rPr>
      </w:pPr>
      <w:r w:rsidRPr="00CA7385">
        <w:rPr>
          <w:rFonts w:ascii="Arial" w:hAnsi="Arial" w:cs="Arial"/>
        </w:rPr>
        <w:t xml:space="preserve">4.1. A aquisição e o fornecimento dos materiais de limpeza, utensílios e acessórios deverão observar, durante todo o ciclo de execução da contratação, critérios de sustentabilidade ambiental, econômica e operacional compatíveis com a natureza e a finalidade dos bens, em consonância com os princípios da eficiência, economicidade, planejamento e desenvolvimento nacional sustentável previstos no art. 5º da Lei Federal nº 14.133/2021, bem como com os objetivos do processo licitatório </w:t>
      </w:r>
      <w:r w:rsidRPr="00CA7385">
        <w:rPr>
          <w:rFonts w:ascii="Arial" w:hAnsi="Arial" w:cs="Arial"/>
        </w:rPr>
        <w:lastRenderedPageBreak/>
        <w:t>estabelecidos em seu art. 11, especialmente quanto à obtenção da solução mais vantajosa para a Administração, considerada a perspectiva do ciclo de vida do objeto.</w:t>
      </w:r>
    </w:p>
    <w:p w14:paraId="4518AF7D" w14:textId="77777777" w:rsidR="006B0475" w:rsidRPr="00CA7385" w:rsidRDefault="006B0475" w:rsidP="006B0475">
      <w:pPr>
        <w:jc w:val="both"/>
        <w:rPr>
          <w:rFonts w:ascii="Arial" w:hAnsi="Arial" w:cs="Arial"/>
        </w:rPr>
      </w:pPr>
      <w:r w:rsidRPr="00CA7385">
        <w:rPr>
          <w:rFonts w:ascii="Arial" w:hAnsi="Arial" w:cs="Arial"/>
        </w:rPr>
        <w:t>4.1.1. Os critérios de sustentabilidade aplicáveis à contratação deverão ser observados de maneira proporcional e diretamente relacionada ao objeto, não podendo resultar na imposição de características, certificações, selos, procedimentos ou documentos sem fundamento técnico ou normativo, nem em exigências capazes de restringir injustificadamente a competitividade do certame.</w:t>
      </w:r>
    </w:p>
    <w:p w14:paraId="5F111F2E" w14:textId="77777777" w:rsidR="006B0475" w:rsidRPr="00CA7385" w:rsidRDefault="006B0475" w:rsidP="006B0475">
      <w:pPr>
        <w:jc w:val="both"/>
        <w:rPr>
          <w:rFonts w:ascii="Arial" w:hAnsi="Arial" w:cs="Arial"/>
        </w:rPr>
      </w:pPr>
      <w:r w:rsidRPr="00CA7385">
        <w:rPr>
          <w:rFonts w:ascii="Arial" w:hAnsi="Arial" w:cs="Arial"/>
        </w:rPr>
        <w:t>4.1.2. Os produtos fornecidos deverão atender integralmente às respectivas especificações técnicas, às normas sanitárias, ambientais, de segurança, fabricação, acondicionamento, rotulagem e comercialização que lhes sejam aplicáveis, especialmente quando se tratar de produtos de limpeza, saneantes, produtos químicos ou outros materiais sujeitos a controle ou regularização perante os órgãos competentes.</w:t>
      </w:r>
    </w:p>
    <w:p w14:paraId="2EE62092" w14:textId="77777777" w:rsidR="006B0475" w:rsidRPr="00CA7385" w:rsidRDefault="006B0475" w:rsidP="006B0475">
      <w:pPr>
        <w:jc w:val="both"/>
        <w:rPr>
          <w:rFonts w:ascii="Arial" w:hAnsi="Arial" w:cs="Arial"/>
        </w:rPr>
      </w:pPr>
      <w:r w:rsidRPr="00CA7385">
        <w:rPr>
          <w:rFonts w:ascii="Arial" w:hAnsi="Arial" w:cs="Arial"/>
        </w:rPr>
        <w:t>4.1.3. Quando exigível em razão da natureza do produto, os materiais deverão possuir regularização, registro, notificação, autorização ou outro ato equivalente perante a Agência Nacional de Vigilância Sanitária – ANVISA ou órgão competente, conforme a legislação aplicável e as condições específicas estabelecidas para cada item.</w:t>
      </w:r>
    </w:p>
    <w:p w14:paraId="4D7C5A5A" w14:textId="77777777" w:rsidR="006B0475" w:rsidRPr="00CA7385" w:rsidRDefault="006B0475" w:rsidP="006B0475">
      <w:pPr>
        <w:jc w:val="both"/>
        <w:rPr>
          <w:rFonts w:ascii="Arial" w:hAnsi="Arial" w:cs="Arial"/>
        </w:rPr>
      </w:pPr>
      <w:r w:rsidRPr="00CA7385">
        <w:rPr>
          <w:rFonts w:ascii="Arial" w:hAnsi="Arial" w:cs="Arial"/>
        </w:rPr>
        <w:t>4.1.4. Os produtos deverão ser entregues em embalagens adequadas à sua natureza, resistentes e compatíveis com as condições de transporte, armazenamento e utilização, de modo a evitar vazamentos, derramamentos, contaminações, perdas, deterioração ou riscos aos servidores, usuários e ao meio ambiente.</w:t>
      </w:r>
    </w:p>
    <w:p w14:paraId="36A31C51" w14:textId="77777777" w:rsidR="006B0475" w:rsidRPr="00CA7385" w:rsidRDefault="006B0475" w:rsidP="006B0475">
      <w:pPr>
        <w:jc w:val="both"/>
        <w:rPr>
          <w:rFonts w:ascii="Arial" w:hAnsi="Arial" w:cs="Arial"/>
        </w:rPr>
      </w:pPr>
      <w:r w:rsidRPr="00CA7385">
        <w:rPr>
          <w:rFonts w:ascii="Arial" w:hAnsi="Arial" w:cs="Arial"/>
        </w:rPr>
        <w:t>4.1.5. As embalagens dos produtos deverão permanecer devidamente fechadas, íntegras e, quando previsto para o respectivo item, lacradas, contendo as informações obrigatórias previstas na legislação e nas especificações técnicas, tais como identificação do fabricante, composição, lote, data de fabricação, prazo de validade, modo de utilização, diluição, precauções, advertências, condições de armazenamento e informações de segurança, conforme aplicável.</w:t>
      </w:r>
    </w:p>
    <w:p w14:paraId="2A821F4D" w14:textId="77777777" w:rsidR="006B0475" w:rsidRPr="00CA7385" w:rsidRDefault="006B0475" w:rsidP="006B0475">
      <w:pPr>
        <w:jc w:val="both"/>
        <w:rPr>
          <w:rFonts w:ascii="Arial" w:hAnsi="Arial" w:cs="Arial"/>
        </w:rPr>
      </w:pPr>
      <w:r w:rsidRPr="00CA7385">
        <w:rPr>
          <w:rFonts w:ascii="Arial" w:hAnsi="Arial" w:cs="Arial"/>
        </w:rPr>
        <w:t>4.1.6. Naquilo que for compatível com as especificações de cada item, deverão ser privilegiados produtos e materiais que apresentem maior durabilidade, rendimento e eficiência na utilização, permitindo a redução do consumo desnecessário, da geração de resíduos e da frequência de substituição, sem prejuízo da qualidade, segurança e desempenho exigidos pela Administração.</w:t>
      </w:r>
    </w:p>
    <w:p w14:paraId="5CF79893" w14:textId="77777777" w:rsidR="006B0475" w:rsidRPr="00CA7385" w:rsidRDefault="006B0475" w:rsidP="006B0475">
      <w:pPr>
        <w:jc w:val="both"/>
        <w:rPr>
          <w:rFonts w:ascii="Arial" w:hAnsi="Arial" w:cs="Arial"/>
        </w:rPr>
      </w:pPr>
      <w:r w:rsidRPr="00CA7385">
        <w:rPr>
          <w:rFonts w:ascii="Arial" w:hAnsi="Arial" w:cs="Arial"/>
        </w:rPr>
        <w:t>4.1.7. Para os produtos cuja especificação técnica estabeleça características relacionadas à biodegradabilidade, composição química, concentração, rendimento, possibilidade de diluição ou outras características de menor impacto ambiental, a CONTRATADA deverá assegurar que os bens entregues atendam integralmente aos parâmetros estabelecidos, não sendo admitida substituição por produto de desempenho ou composição inferior.</w:t>
      </w:r>
    </w:p>
    <w:p w14:paraId="21A523CF" w14:textId="77777777" w:rsidR="006B0475" w:rsidRPr="00CA7385" w:rsidRDefault="006B0475" w:rsidP="006B0475">
      <w:pPr>
        <w:jc w:val="both"/>
        <w:rPr>
          <w:rFonts w:ascii="Arial" w:hAnsi="Arial" w:cs="Arial"/>
        </w:rPr>
      </w:pPr>
      <w:r w:rsidRPr="00CA7385">
        <w:rPr>
          <w:rFonts w:ascii="Arial" w:hAnsi="Arial" w:cs="Arial"/>
        </w:rPr>
        <w:t>4.1.8. A CONTRATADA deverá adotar, nas operações de transporte, acondicionamento e entrega, medidas destinadas à prevenção de danos ambientais, vazamentos, rompimento de embalagens e descarte inadequado de materiais, responsabilizando-se pela retirada imediata e pela adequada destinação de produtos ou embalagens danificados em decorrência das operações sob sua responsabilidade.</w:t>
      </w:r>
    </w:p>
    <w:p w14:paraId="575B7EF6" w14:textId="77777777" w:rsidR="006B0475" w:rsidRPr="00CA7385" w:rsidRDefault="006B0475" w:rsidP="006B0475">
      <w:pPr>
        <w:jc w:val="both"/>
        <w:rPr>
          <w:rFonts w:ascii="Arial" w:hAnsi="Arial" w:cs="Arial"/>
        </w:rPr>
      </w:pPr>
      <w:r w:rsidRPr="00CA7385">
        <w:rPr>
          <w:rFonts w:ascii="Arial" w:hAnsi="Arial" w:cs="Arial"/>
        </w:rPr>
        <w:t xml:space="preserve">4.1.9. Sempre que aplicável ao produto e exigível pela legislação, deverão ser observados os sistemas de logística reversa, coleta, reaproveitamento, reciclagem ou destinação ambientalmente adequada de embalagens, componentes e resíduos, em </w:t>
      </w:r>
      <w:r w:rsidRPr="00CA7385">
        <w:rPr>
          <w:rFonts w:ascii="Arial" w:hAnsi="Arial" w:cs="Arial"/>
        </w:rPr>
        <w:lastRenderedPageBreak/>
        <w:t>consonância com a legislação ambiental vigente e com as responsabilidades atribuídas aos fabricantes, importadores, distribuidores, comerciantes e demais integrantes da cadeia de fornecimento.</w:t>
      </w:r>
    </w:p>
    <w:p w14:paraId="6C227722" w14:textId="77777777" w:rsidR="006B0475" w:rsidRPr="00CA7385" w:rsidRDefault="006B0475" w:rsidP="006B0475">
      <w:pPr>
        <w:jc w:val="both"/>
        <w:rPr>
          <w:rFonts w:ascii="Arial" w:hAnsi="Arial" w:cs="Arial"/>
        </w:rPr>
      </w:pPr>
      <w:r w:rsidRPr="00CA7385">
        <w:rPr>
          <w:rFonts w:ascii="Arial" w:hAnsi="Arial" w:cs="Arial"/>
        </w:rPr>
        <w:t>4.1.10. A adoção dos critérios de sustentabilidade não afastará a obrigação primordial de fornecimento de produtos adequados, seguros, eficientes e compatíveis com as necessidades da Administração, devendo ser preservada a relação entre desempenho, durabilidade, economicidade, segurança do usuário e impacto ambiental ao longo do ciclo de vida dos bens.</w:t>
      </w:r>
    </w:p>
    <w:p w14:paraId="01415668" w14:textId="77777777" w:rsidR="006B0475" w:rsidRPr="00CA7385" w:rsidRDefault="006B0475" w:rsidP="006B0475">
      <w:pPr>
        <w:jc w:val="both"/>
        <w:rPr>
          <w:rFonts w:ascii="Arial" w:hAnsi="Arial" w:cs="Arial"/>
        </w:rPr>
      </w:pPr>
      <w:r w:rsidRPr="00CA7385">
        <w:rPr>
          <w:rFonts w:ascii="Arial" w:hAnsi="Arial" w:cs="Arial"/>
        </w:rPr>
        <w:t>4.1.11. A fiscalização poderá, quando houver fundada necessidade e relação direta com determinada obrigação prevista neste Termo de Referência ou na legislação aplicável, solicitar documentos, informações, rótulos, fichas técnicas, instruções do fabricante ou outros elementos aptos a verificar a regularidade e a conformidade dos produtos fornecidos, observados os princípios da razoabilidade, proporcionalidade e competitividade.</w:t>
      </w:r>
    </w:p>
    <w:p w14:paraId="69F20E1A" w14:textId="77777777" w:rsidR="00FE63A9" w:rsidRPr="00CA7385" w:rsidRDefault="00FE63A9">
      <w:pPr>
        <w:jc w:val="both"/>
        <w:rPr>
          <w:rFonts w:ascii="Arial" w:hAnsi="Arial" w:cs="Arial"/>
          <w:b/>
        </w:rPr>
      </w:pPr>
    </w:p>
    <w:p w14:paraId="0613E2B3" w14:textId="77777777" w:rsidR="003E4D5D" w:rsidRPr="00CA7385" w:rsidRDefault="008B7AE0">
      <w:pPr>
        <w:jc w:val="both"/>
        <w:rPr>
          <w:rFonts w:ascii="Arial" w:hAnsi="Arial" w:cs="Arial"/>
        </w:rPr>
      </w:pPr>
      <w:r w:rsidRPr="00CA7385">
        <w:rPr>
          <w:rFonts w:ascii="Arial" w:hAnsi="Arial" w:cs="Arial"/>
          <w:b/>
        </w:rPr>
        <w:t>SUBCONTRATAÇÃO</w:t>
      </w:r>
    </w:p>
    <w:p w14:paraId="43ECAC0B" w14:textId="77777777" w:rsidR="003E4D5D" w:rsidRPr="00CA7385" w:rsidRDefault="008B7AE0">
      <w:pPr>
        <w:jc w:val="both"/>
        <w:rPr>
          <w:rFonts w:ascii="Arial" w:hAnsi="Arial" w:cs="Arial"/>
        </w:rPr>
      </w:pPr>
      <w:r w:rsidRPr="00CA7385">
        <w:rPr>
          <w:rFonts w:ascii="Arial" w:hAnsi="Arial" w:cs="Arial"/>
        </w:rPr>
        <w:t>4.2. Não será admitida a subcontratação do objeto contratual.</w:t>
      </w:r>
    </w:p>
    <w:p w14:paraId="6990F29E" w14:textId="77777777" w:rsidR="0069243F" w:rsidRPr="00CA7385" w:rsidRDefault="0069243F">
      <w:pPr>
        <w:jc w:val="both"/>
        <w:rPr>
          <w:rFonts w:ascii="Arial" w:hAnsi="Arial" w:cs="Arial"/>
        </w:rPr>
      </w:pPr>
    </w:p>
    <w:p w14:paraId="78B88251" w14:textId="77777777" w:rsidR="003E4D5D" w:rsidRPr="00CA7385" w:rsidRDefault="008B7AE0">
      <w:pPr>
        <w:jc w:val="both"/>
        <w:rPr>
          <w:rFonts w:ascii="Arial" w:hAnsi="Arial" w:cs="Arial"/>
        </w:rPr>
      </w:pPr>
      <w:r w:rsidRPr="00CA7385">
        <w:rPr>
          <w:rFonts w:ascii="Arial" w:hAnsi="Arial" w:cs="Arial"/>
          <w:b/>
        </w:rPr>
        <w:t>GARANTIA DA CONTRATAÇÃO</w:t>
      </w:r>
    </w:p>
    <w:p w14:paraId="596C6558" w14:textId="77777777" w:rsidR="003E4D5D" w:rsidRPr="00CA7385" w:rsidRDefault="008B7AE0">
      <w:pPr>
        <w:jc w:val="both"/>
        <w:rPr>
          <w:rFonts w:ascii="Arial" w:hAnsi="Arial" w:cs="Arial"/>
        </w:rPr>
      </w:pPr>
      <w:r w:rsidRPr="00CA7385">
        <w:rPr>
          <w:rFonts w:ascii="Arial" w:hAnsi="Arial" w:cs="Arial"/>
        </w:rPr>
        <w:t>4.3. Não haverá exigência da garantia da contratação dos art. 96 e seguintes da Lei nº 14.133, de 2021, pelas razões constantes do Estudo Técnico Preliminar.</w:t>
      </w:r>
    </w:p>
    <w:p w14:paraId="5DAEFB71" w14:textId="77777777" w:rsidR="00113D9D" w:rsidRPr="00CA7385" w:rsidRDefault="00113D9D">
      <w:pPr>
        <w:jc w:val="both"/>
        <w:rPr>
          <w:rFonts w:ascii="Arial" w:hAnsi="Arial" w:cs="Arial"/>
        </w:rPr>
      </w:pPr>
    </w:p>
    <w:p w14:paraId="6B8347C3" w14:textId="77777777" w:rsidR="00967220" w:rsidRPr="00CA7385" w:rsidRDefault="000F1F62" w:rsidP="00967220">
      <w:pPr>
        <w:pStyle w:val="Nivel2"/>
        <w:numPr>
          <w:ilvl w:val="0"/>
          <w:numId w:val="0"/>
        </w:numPr>
        <w:spacing w:before="0" w:after="0" w:line="240" w:lineRule="auto"/>
        <w:rPr>
          <w:b/>
          <w:bCs/>
          <w:color w:val="auto"/>
          <w:sz w:val="24"/>
          <w:szCs w:val="24"/>
        </w:rPr>
      </w:pPr>
      <w:bookmarkStart w:id="1" w:name="_Hlk236924192"/>
      <w:r w:rsidRPr="00CA7385">
        <w:rPr>
          <w:b/>
          <w:color w:val="auto"/>
          <w:sz w:val="24"/>
          <w:szCs w:val="24"/>
        </w:rPr>
        <w:t>5. MODELO DE EXECUÇÃO DO OBJETO</w:t>
      </w:r>
    </w:p>
    <w:bookmarkEnd w:id="1"/>
    <w:p w14:paraId="37731EEB" w14:textId="77777777" w:rsidR="006B0475" w:rsidRPr="00CA7385" w:rsidRDefault="006B0475" w:rsidP="006B0475">
      <w:pPr>
        <w:jc w:val="both"/>
        <w:rPr>
          <w:rFonts w:ascii="Arial" w:hAnsi="Arial" w:cs="Arial"/>
          <w:b/>
          <w:bCs/>
        </w:rPr>
      </w:pPr>
      <w:r w:rsidRPr="00CA7385">
        <w:rPr>
          <w:rFonts w:ascii="Arial" w:hAnsi="Arial" w:cs="Arial"/>
          <w:b/>
          <w:bCs/>
        </w:rPr>
        <w:t>CONDIÇÕES DE FORNECIMENTO E ENTREGA</w:t>
      </w:r>
    </w:p>
    <w:p w14:paraId="56760119" w14:textId="77777777" w:rsidR="006B0475" w:rsidRPr="00CA7385" w:rsidRDefault="006B0475" w:rsidP="006B0475">
      <w:pPr>
        <w:jc w:val="both"/>
        <w:rPr>
          <w:rFonts w:ascii="Arial" w:hAnsi="Arial" w:cs="Arial"/>
        </w:rPr>
      </w:pPr>
      <w:r w:rsidRPr="00CA7385">
        <w:rPr>
          <w:rFonts w:ascii="Arial" w:hAnsi="Arial" w:cs="Arial"/>
        </w:rPr>
        <w:t>5.1. O fornecimento será realizado de forma parcelada, futura e eventual, em conformidade com o Sistema de Registro de Preços, de acordo com as necessidades efetivas da Administração durante a vigência da Ata de Registro de Preços, não decorrendo do registro qualquer obrigação de aquisição integral ou mínima dos quantitativos estimados.</w:t>
      </w:r>
    </w:p>
    <w:p w14:paraId="08151339" w14:textId="77777777" w:rsidR="006B0475" w:rsidRPr="00CA7385" w:rsidRDefault="006B0475" w:rsidP="006B0475">
      <w:pPr>
        <w:jc w:val="both"/>
        <w:rPr>
          <w:rFonts w:ascii="Arial" w:hAnsi="Arial" w:cs="Arial"/>
        </w:rPr>
      </w:pPr>
      <w:r w:rsidRPr="00CA7385">
        <w:rPr>
          <w:rFonts w:ascii="Arial" w:hAnsi="Arial" w:cs="Arial"/>
        </w:rPr>
        <w:t>5.1.1. Cada fornecimento dependerá de prévia e expressa solicitação da Administração, formalizada mediante Ordem de Fornecimento, Autorização de Fornecimento, Nota de Empenho ou instrumento equivalente, no qual serão indicados, conforme o caso, os itens, quantitativos, local ou locais de entrega e demais informações necessárias ao adequado cumprimento da obrigação.</w:t>
      </w:r>
    </w:p>
    <w:p w14:paraId="2B8F1DD7" w14:textId="77777777" w:rsidR="006B0475" w:rsidRPr="00CA7385" w:rsidRDefault="006B0475" w:rsidP="006B0475">
      <w:pPr>
        <w:jc w:val="both"/>
        <w:rPr>
          <w:rFonts w:ascii="Arial" w:hAnsi="Arial" w:cs="Arial"/>
        </w:rPr>
      </w:pPr>
      <w:r w:rsidRPr="00CA7385">
        <w:rPr>
          <w:rFonts w:ascii="Arial" w:hAnsi="Arial" w:cs="Arial"/>
        </w:rPr>
        <w:t>5.1.2. A CONTRATADA ficará obrigada ao fornecimento dos quantitativos efetivamente solicitados, dentro dos limites registrados para os itens dos quais seja detentora, devendo observar integralmente as especificações técnicas, a marca e o fabricante constantes da proposta aceita, quando aplicável, bem como todas as demais condições estabelecidas para o respectivo produto.</w:t>
      </w:r>
    </w:p>
    <w:p w14:paraId="2C789A6C" w14:textId="77777777" w:rsidR="006B0475" w:rsidRPr="00CA7385" w:rsidRDefault="006B0475" w:rsidP="006B0475">
      <w:pPr>
        <w:jc w:val="both"/>
        <w:rPr>
          <w:rFonts w:ascii="Arial" w:hAnsi="Arial" w:cs="Arial"/>
        </w:rPr>
      </w:pPr>
      <w:r w:rsidRPr="00CA7385">
        <w:rPr>
          <w:rFonts w:ascii="Arial" w:hAnsi="Arial" w:cs="Arial"/>
        </w:rPr>
        <w:t>5.1.3. É vedada a substituição unilateral do produto, marca, fabricante, composição, dimensão, capacidade, concentração, material, densidade, apresentação, embalagem ou qualquer outra característica relevante constante da proposta ou da especificação do respectivo item.</w:t>
      </w:r>
    </w:p>
    <w:p w14:paraId="29C8E87E" w14:textId="77777777" w:rsidR="006B0475" w:rsidRPr="00CA7385" w:rsidRDefault="006B0475" w:rsidP="006B0475">
      <w:pPr>
        <w:jc w:val="both"/>
        <w:rPr>
          <w:rFonts w:ascii="Arial" w:hAnsi="Arial" w:cs="Arial"/>
        </w:rPr>
      </w:pPr>
      <w:r w:rsidRPr="00CA7385">
        <w:rPr>
          <w:rFonts w:ascii="Arial" w:hAnsi="Arial" w:cs="Arial"/>
        </w:rPr>
        <w:t xml:space="preserve">5.1.4. Excepcionalmente, eventual pedido de substituição deverá ser previamente apresentado e devidamente justificado pela CONTRATADA, ficando condicionado à análise e à autorização expressa da Administração e à demonstração de que o </w:t>
      </w:r>
      <w:r w:rsidRPr="00CA7385">
        <w:rPr>
          <w:rFonts w:ascii="Arial" w:hAnsi="Arial" w:cs="Arial"/>
        </w:rPr>
        <w:lastRenderedPageBreak/>
        <w:t>produto substituto atende integralmente às especificações exigidas e possui qualidade e desempenho iguais ou superiores ao originalmente ofertado, sem qualquer acréscimo de preço para a Administração.</w:t>
      </w:r>
    </w:p>
    <w:p w14:paraId="1B8BF9A6" w14:textId="77777777" w:rsidR="006B0475" w:rsidRPr="00CA7385" w:rsidRDefault="006B0475" w:rsidP="006B0475">
      <w:pPr>
        <w:jc w:val="both"/>
        <w:rPr>
          <w:rFonts w:ascii="Arial" w:hAnsi="Arial" w:cs="Arial"/>
        </w:rPr>
      </w:pPr>
      <w:r w:rsidRPr="00CA7385">
        <w:rPr>
          <w:rFonts w:ascii="Arial" w:hAnsi="Arial" w:cs="Arial"/>
        </w:rPr>
        <w:t>5.1.5. A existência da Ata de Registro de Preços não obriga a Administração a contratar a totalidade dos quantitativos estimados, sendo devido pagamento exclusivamente pelos produtos efetivamente solicitados, entregues, recebidos e aceitos, sem que disso resulte direito à indenização pela eventual não utilização integral do quantitativo registrado.</w:t>
      </w:r>
    </w:p>
    <w:p w14:paraId="7A16BBA9" w14:textId="77777777" w:rsidR="00A8136D" w:rsidRPr="00CA7385" w:rsidRDefault="00A8136D" w:rsidP="006B0475">
      <w:pPr>
        <w:jc w:val="both"/>
        <w:rPr>
          <w:rFonts w:ascii="Arial" w:hAnsi="Arial" w:cs="Arial"/>
        </w:rPr>
      </w:pPr>
    </w:p>
    <w:p w14:paraId="4DFC48AF" w14:textId="77777777" w:rsidR="006B0475" w:rsidRPr="00CA7385" w:rsidRDefault="006B0475" w:rsidP="006B0475">
      <w:pPr>
        <w:jc w:val="both"/>
        <w:rPr>
          <w:rFonts w:ascii="Arial" w:hAnsi="Arial" w:cs="Arial"/>
          <w:b/>
          <w:bCs/>
        </w:rPr>
      </w:pPr>
      <w:r w:rsidRPr="00CA7385">
        <w:rPr>
          <w:rFonts w:ascii="Arial" w:hAnsi="Arial" w:cs="Arial"/>
          <w:b/>
          <w:bCs/>
        </w:rPr>
        <w:t>PRAZO DE ENTREGA</w:t>
      </w:r>
    </w:p>
    <w:p w14:paraId="627D4AB2" w14:textId="77777777" w:rsidR="006B0475" w:rsidRPr="00CA7385" w:rsidRDefault="006B0475" w:rsidP="006B0475">
      <w:pPr>
        <w:jc w:val="both"/>
        <w:rPr>
          <w:rFonts w:ascii="Arial" w:hAnsi="Arial" w:cs="Arial"/>
        </w:rPr>
      </w:pPr>
      <w:r w:rsidRPr="00CA7385">
        <w:rPr>
          <w:rFonts w:ascii="Arial" w:hAnsi="Arial" w:cs="Arial"/>
        </w:rPr>
        <w:t xml:space="preserve">5.2. Os produtos deverão ser entregues no prazo máximo de </w:t>
      </w:r>
      <w:r w:rsidRPr="00CA7385">
        <w:rPr>
          <w:rFonts w:ascii="Arial" w:hAnsi="Arial" w:cs="Arial"/>
          <w:b/>
          <w:bCs/>
        </w:rPr>
        <w:t>05 (cinco) dias corridos</w:t>
      </w:r>
      <w:r w:rsidRPr="00CA7385">
        <w:rPr>
          <w:rFonts w:ascii="Arial" w:hAnsi="Arial" w:cs="Arial"/>
        </w:rPr>
        <w:t>, contado do recebimento, pela CONTRATADA, da Ordem de Fornecimento, Nota de Empenho, Autorização de Fornecimento ou instrumento equivalente.</w:t>
      </w:r>
    </w:p>
    <w:p w14:paraId="7BA788CB" w14:textId="77777777" w:rsidR="006B0475" w:rsidRPr="00CA7385" w:rsidRDefault="006B0475" w:rsidP="006B0475">
      <w:pPr>
        <w:jc w:val="both"/>
        <w:rPr>
          <w:rFonts w:ascii="Arial" w:hAnsi="Arial" w:cs="Arial"/>
        </w:rPr>
      </w:pPr>
      <w:r w:rsidRPr="00CA7385">
        <w:rPr>
          <w:rFonts w:ascii="Arial" w:hAnsi="Arial" w:cs="Arial"/>
        </w:rPr>
        <w:t>5.2.1. Para fins de contagem do prazo, considerar-se-á recebida a solicitação na data em que houver comprovação de sua disponibilização ou encaminhamento à CONTRATADA por meio oficial adotado pela Administração.</w:t>
      </w:r>
    </w:p>
    <w:p w14:paraId="6537D6CB" w14:textId="77777777" w:rsidR="006B0475" w:rsidRPr="00CA7385" w:rsidRDefault="006B0475" w:rsidP="006B0475">
      <w:pPr>
        <w:jc w:val="both"/>
        <w:rPr>
          <w:rFonts w:ascii="Arial" w:hAnsi="Arial" w:cs="Arial"/>
        </w:rPr>
      </w:pPr>
      <w:r w:rsidRPr="00CA7385">
        <w:rPr>
          <w:rFonts w:ascii="Arial" w:hAnsi="Arial" w:cs="Arial"/>
        </w:rPr>
        <w:t>5.2.2. A CONTRATADA deverá manter meios de comunicação aptos ao recebimento das solicitações durante toda a vigência da Ata, sendo de sua responsabilidade comunicar formalmente qualquer alteração de endereço eletrônico, telefone ou demais dados utilizados para comunicação.</w:t>
      </w:r>
    </w:p>
    <w:p w14:paraId="2A381E1D" w14:textId="77777777" w:rsidR="006B0475" w:rsidRPr="00CA7385" w:rsidRDefault="006B0475" w:rsidP="006B0475">
      <w:pPr>
        <w:jc w:val="both"/>
        <w:rPr>
          <w:rFonts w:ascii="Arial" w:hAnsi="Arial" w:cs="Arial"/>
        </w:rPr>
      </w:pPr>
      <w:r w:rsidRPr="00CA7385">
        <w:rPr>
          <w:rFonts w:ascii="Arial" w:hAnsi="Arial" w:cs="Arial"/>
        </w:rPr>
        <w:t>5.2.3. O prazo de entrega somente poderá ser prorrogado diante de fato superveniente devidamente comprovado, não imputável à CONTRATADA, cuja ocorrência efetivamente impeça ou dificulte o cumprimento da obrigação no prazo originalmente estabelecido, mediante requerimento fundamentado apresentado antes de seu término e sujeito à apreciação da Administração.</w:t>
      </w:r>
    </w:p>
    <w:p w14:paraId="45E7F562" w14:textId="77777777" w:rsidR="006B0475" w:rsidRPr="00CA7385" w:rsidRDefault="006B0475" w:rsidP="006B0475">
      <w:pPr>
        <w:jc w:val="both"/>
        <w:rPr>
          <w:rFonts w:ascii="Arial" w:hAnsi="Arial" w:cs="Arial"/>
        </w:rPr>
      </w:pPr>
      <w:r w:rsidRPr="00CA7385">
        <w:rPr>
          <w:rFonts w:ascii="Arial" w:hAnsi="Arial" w:cs="Arial"/>
        </w:rPr>
        <w:t>5.2.4. A apresentação de pedido de prorrogação não produzirá efeito suspensivo automático nem afastará a obrigação de cumprimento do prazo inicialmente estabelecido enquanto não houver decisão expressa da Administração.</w:t>
      </w:r>
    </w:p>
    <w:p w14:paraId="6EBD88F1" w14:textId="77777777" w:rsidR="006B0475" w:rsidRPr="00CA7385" w:rsidRDefault="006B0475" w:rsidP="006B0475">
      <w:pPr>
        <w:jc w:val="both"/>
        <w:rPr>
          <w:rFonts w:ascii="Arial" w:hAnsi="Arial" w:cs="Arial"/>
        </w:rPr>
      </w:pPr>
      <w:r w:rsidRPr="00CA7385">
        <w:rPr>
          <w:rFonts w:ascii="Arial" w:hAnsi="Arial" w:cs="Arial"/>
        </w:rPr>
        <w:t>5.2.5. A CONTRATADA deverá comunicar imediatamente qualquer ocorrência que possa comprometer a entrega, indicando as causas, os itens atingidos, a extensão do impedimento e as providências adotadas para regularização, sem prejuízo da responsabilidade pelo eventual atraso quando o fato lhe for imputável.</w:t>
      </w:r>
    </w:p>
    <w:p w14:paraId="783B654E" w14:textId="7C8C1240" w:rsidR="006B0475" w:rsidRPr="00CA7385" w:rsidRDefault="006B0475" w:rsidP="006B0475">
      <w:pPr>
        <w:jc w:val="both"/>
        <w:rPr>
          <w:rFonts w:ascii="Arial" w:hAnsi="Arial" w:cs="Arial"/>
        </w:rPr>
      </w:pPr>
    </w:p>
    <w:p w14:paraId="19AA66F0" w14:textId="77777777" w:rsidR="006B0475" w:rsidRPr="00CA7385" w:rsidRDefault="006B0475" w:rsidP="006B0475">
      <w:pPr>
        <w:jc w:val="both"/>
        <w:rPr>
          <w:rFonts w:ascii="Arial" w:hAnsi="Arial" w:cs="Arial"/>
          <w:b/>
          <w:bCs/>
        </w:rPr>
      </w:pPr>
      <w:r w:rsidRPr="00CA7385">
        <w:rPr>
          <w:rFonts w:ascii="Arial" w:hAnsi="Arial" w:cs="Arial"/>
          <w:b/>
          <w:bCs/>
        </w:rPr>
        <w:t>LOCAL E HORÁRIO DE ENTREGA</w:t>
      </w:r>
    </w:p>
    <w:p w14:paraId="393BB392" w14:textId="77777777" w:rsidR="006B0475" w:rsidRPr="00CA7385" w:rsidRDefault="006B0475" w:rsidP="006B0475">
      <w:pPr>
        <w:jc w:val="both"/>
        <w:rPr>
          <w:rFonts w:ascii="Arial" w:hAnsi="Arial" w:cs="Arial"/>
        </w:rPr>
      </w:pPr>
      <w:r w:rsidRPr="00CA7385">
        <w:rPr>
          <w:rFonts w:ascii="Arial" w:hAnsi="Arial" w:cs="Arial"/>
        </w:rPr>
        <w:t xml:space="preserve">5.3. Os produtos deverão ser entregues nos endereços relacionados neste Termo de Referência, conforme indicação constante da respectiva Ordem de Fornecimento ou instrumento equivalente, podendo uma mesma solicitação determinar a distribuição dos produtos entre </w:t>
      </w:r>
      <w:r w:rsidRPr="00CA7385">
        <w:rPr>
          <w:rFonts w:ascii="Arial" w:hAnsi="Arial" w:cs="Arial"/>
          <w:b/>
          <w:bCs/>
        </w:rPr>
        <w:t>um ou mais locais de entrega</w:t>
      </w:r>
      <w:r w:rsidRPr="00CA7385">
        <w:rPr>
          <w:rFonts w:ascii="Arial" w:hAnsi="Arial" w:cs="Arial"/>
        </w:rPr>
        <w:t>, de acordo com as necessidades dos diversos órgãos e unidades administrativas do Município.</w:t>
      </w:r>
    </w:p>
    <w:p w14:paraId="7802F22E" w14:textId="3B1C4F74" w:rsidR="00A8136D" w:rsidRPr="00CA7385" w:rsidRDefault="00A8136D" w:rsidP="00A8136D">
      <w:pPr>
        <w:jc w:val="both"/>
        <w:rPr>
          <w:rFonts w:ascii="Arial" w:hAnsi="Arial" w:cs="Arial"/>
        </w:rPr>
      </w:pPr>
      <w:r w:rsidRPr="00CA7385">
        <w:rPr>
          <w:rFonts w:ascii="Arial" w:hAnsi="Arial" w:cs="Arial"/>
        </w:rPr>
        <w:t>Os produtos deverão ser entregues nos seguintes endereços:</w:t>
      </w:r>
    </w:p>
    <w:p w14:paraId="2411C9F8"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Almoxarifado da Enfermagem - Rua Capitão Daniel da Cunha Moraes nº 947 – Bairro Centro;</w:t>
      </w:r>
    </w:p>
    <w:p w14:paraId="597E014A"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Barracão - Rua Rui Barbosa nº 920 – Bairro Centro;</w:t>
      </w:r>
    </w:p>
    <w:p w14:paraId="520457B0"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 xml:space="preserve"> CAPS - Rua Barão do Rio Branco nº 527 – Bairro Centro;</w:t>
      </w:r>
    </w:p>
    <w:p w14:paraId="0BA4D2AF"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Centro de Castração de Animais de Pequeno Porte – Rua João Batista Furquim Lambert nº 13 – Bairro Jardim Covizzi;</w:t>
      </w:r>
    </w:p>
    <w:p w14:paraId="4D332B96"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lastRenderedPageBreak/>
        <w:t>Centro de Especialidades Erenilde de Paula Carrasco – Rua Coronel Militão nº 58 – Bairro Centro;</w:t>
      </w:r>
    </w:p>
    <w:p w14:paraId="3F1BF32F"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CETAM I - Rua Egídio Violin – Bairro Centro;</w:t>
      </w:r>
    </w:p>
    <w:p w14:paraId="2E4D15D0"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CMEI Helena Locatelli Carmona - Rua Eduardo Alves Ferreira nº 365 – Bairro Nova Tanabi;</w:t>
      </w:r>
    </w:p>
    <w:p w14:paraId="5E4A87D4"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CMEI Leonardo Baltazar Marão - Rua Monteiro Lobato nº 779 – Bairro Centro;</w:t>
      </w:r>
    </w:p>
    <w:p w14:paraId="6C49C3DA"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CMEI Luiza Versuti Lopes - Rua Antônio Grillo nº 25 – Bairro Machado II;</w:t>
      </w:r>
    </w:p>
    <w:p w14:paraId="64EB7B5A"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CMEI Olimpia Francelina de Moraes Alves - Rua Júlio Barradas nº 101 – Bairro Centro;</w:t>
      </w:r>
    </w:p>
    <w:p w14:paraId="38E820F5"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CMEI Sérgio Batocchio Goncalves - Rua Anuciata Costa Beneti s/nº - Bairro Jardim Centenário;</w:t>
      </w:r>
    </w:p>
    <w:p w14:paraId="3C453B1C"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Conselho Municipal de Saúde - Rua Sete de Setembro nº 422 – Bairro Centro;</w:t>
      </w:r>
    </w:p>
    <w:p w14:paraId="46F96E6C"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Cozinha Piloto - Rua Dr. Cunha Junior nº 888 – Bairro Centro;</w:t>
      </w:r>
    </w:p>
    <w:p w14:paraId="6A0E097C"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CRAS - Rua José Serafim da Silva nº 460 – Bairro Centro;</w:t>
      </w:r>
    </w:p>
    <w:p w14:paraId="378EDB99"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Alexandre Kannebley Melotti - Rua Antônio Rodrigues dos Santos nº 71 – Bairro Nova Tanabi;</w:t>
      </w:r>
    </w:p>
    <w:p w14:paraId="7E8B5897"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Antônio Soares - Rua Dois nº 90 – Bairro Sítio do Estados;</w:t>
      </w:r>
    </w:p>
    <w:p w14:paraId="42D29B28"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Ganot Chateaubriand - Rua Francisco José Vargas nº 348 – Bairro Centro;</w:t>
      </w:r>
    </w:p>
    <w:p w14:paraId="24972294"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José Serafim da Silva - Rua Sergipe nº 200 – Bairro Centro;</w:t>
      </w:r>
    </w:p>
    <w:p w14:paraId="55164176"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Marciano Maciel da Silva - Rua Antilha s/nº – Ibiporanga;</w:t>
      </w:r>
    </w:p>
    <w:p w14:paraId="51DA2076"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Escola Thereza Magri do Carmo - Praça André Lopes Monteiro – Bairro Jardim Centenário;</w:t>
      </w:r>
    </w:p>
    <w:p w14:paraId="381C2B7B"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ESF Dr. Francisco Assis Santana - Rua Polenice Celeri nº 264 – Bairro Centro;</w:t>
      </w:r>
    </w:p>
    <w:p w14:paraId="2BBCD4A4"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ESF Manuel de Souza Soares - Rua Antônio Rodrigues dos Santos nº 50 – Bairro Nova Tanabi;</w:t>
      </w:r>
    </w:p>
    <w:p w14:paraId="063671F2"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Estádio Alberto Victolo - Rua Milton Ferreira da Silva nº 01 – Bairro Centro;</w:t>
      </w:r>
    </w:p>
    <w:p w14:paraId="71BE06A3"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Farmácia Municipal - Rua Barão do Rio Branco nº 483 – Bairro Centro;</w:t>
      </w:r>
    </w:p>
    <w:p w14:paraId="22117E1F"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Fundo Social de Solidariedade/Secretaria de Cultura e Turismo - Rua Capitão Daniel da Cunha Moraes nº 754 – Bairro Centro;</w:t>
      </w:r>
    </w:p>
    <w:p w14:paraId="14203C1D"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Ginásio Poliesportivo Luiz Antônio Tôta - Avenida Camilo de Oliveira Cucolicchio s/nº;</w:t>
      </w:r>
    </w:p>
    <w:p w14:paraId="33AED7A3"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Paço Municipal - Rua Dr. Cunha Junior nº 242 – Bairro Centro;</w:t>
      </w:r>
    </w:p>
    <w:p w14:paraId="55935D68"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Projeto Guri - Rua Barão do Rio Branco nº 214 – Bairro Centro;</w:t>
      </w:r>
    </w:p>
    <w:p w14:paraId="11734CC7"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Recanto Sênior Prof. Irene de Andrade Cunha - Avenida Diego Carmona Garcia nº 565 – Bairro Centro;</w:t>
      </w:r>
    </w:p>
    <w:p w14:paraId="0F553AA6"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SAET - Rua Capitão Bonfim nº 539 – Bairro Centro;</w:t>
      </w:r>
    </w:p>
    <w:p w14:paraId="53B7A94D"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SAMU - Avenida Diego Carmona Garcia nº 557 – Bairro Centro;</w:t>
      </w:r>
    </w:p>
    <w:p w14:paraId="47E6D540"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Secretaria da Assistência - Rua Coronel Joaquim da Cunha nº 481 – Bairro Centro;</w:t>
      </w:r>
    </w:p>
    <w:p w14:paraId="7D8FCFC3"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Secretaria da Educação - Rua Rui Barbosa nº 235 – Bairro Centro;</w:t>
      </w:r>
    </w:p>
    <w:p w14:paraId="1122720A" w14:textId="77777777" w:rsidR="00A8136D" w:rsidRPr="00CA7385" w:rsidRDefault="00A8136D" w:rsidP="00A8136D">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Secretaria de Esporte - Rua Sete de Setembro nº 379 – Bairro Centro e</w:t>
      </w:r>
    </w:p>
    <w:p w14:paraId="7A395C8B" w14:textId="2CE4610F" w:rsidR="00A8136D" w:rsidRPr="00CA7385" w:rsidRDefault="00A8136D" w:rsidP="006B0475">
      <w:pPr>
        <w:pStyle w:val="PargrafodaLista"/>
        <w:numPr>
          <w:ilvl w:val="0"/>
          <w:numId w:val="3"/>
        </w:numPr>
        <w:tabs>
          <w:tab w:val="left" w:pos="142"/>
        </w:tabs>
        <w:spacing w:after="0" w:line="240" w:lineRule="auto"/>
        <w:ind w:left="0" w:firstLine="0"/>
        <w:jc w:val="both"/>
        <w:rPr>
          <w:rFonts w:ascii="Arial" w:hAnsi="Arial" w:cs="Arial"/>
          <w:sz w:val="24"/>
          <w:szCs w:val="24"/>
        </w:rPr>
      </w:pPr>
      <w:r w:rsidRPr="00CA7385">
        <w:rPr>
          <w:rFonts w:ascii="Arial" w:hAnsi="Arial" w:cs="Arial"/>
          <w:sz w:val="24"/>
          <w:szCs w:val="24"/>
        </w:rPr>
        <w:t>Secretaria de Saúde - Rua Coronel Militão nº 1280 Fundos – Bairro Centro.</w:t>
      </w:r>
    </w:p>
    <w:p w14:paraId="4264AC39" w14:textId="24A50C53" w:rsidR="006B0475" w:rsidRPr="00CA7385" w:rsidRDefault="006B0475" w:rsidP="006B0475">
      <w:pPr>
        <w:jc w:val="both"/>
        <w:rPr>
          <w:rFonts w:ascii="Arial" w:hAnsi="Arial" w:cs="Arial"/>
        </w:rPr>
      </w:pPr>
      <w:r w:rsidRPr="00CA7385">
        <w:rPr>
          <w:rFonts w:ascii="Arial" w:hAnsi="Arial" w:cs="Arial"/>
        </w:rPr>
        <w:t xml:space="preserve">5.3.1. Deverá ser mantida integralmente a relação de endereços atualmente constante do item 5.3, compreendendo as unidades administrativas, educacionais, assistenciais, de saúde, esportivas e demais locais indicados pela Administração. A Ordem de Fornecimento especificará o destino e o quantitativo correspondente a cada unidade. </w:t>
      </w:r>
    </w:p>
    <w:p w14:paraId="2B2FEBC9" w14:textId="77777777" w:rsidR="006B0475" w:rsidRPr="00CA7385" w:rsidRDefault="006B0475" w:rsidP="006B0475">
      <w:pPr>
        <w:jc w:val="both"/>
        <w:rPr>
          <w:rFonts w:ascii="Arial" w:hAnsi="Arial" w:cs="Arial"/>
        </w:rPr>
      </w:pPr>
      <w:r w:rsidRPr="00CA7385">
        <w:rPr>
          <w:rFonts w:ascii="Arial" w:hAnsi="Arial" w:cs="Arial"/>
        </w:rPr>
        <w:lastRenderedPageBreak/>
        <w:t xml:space="preserve">5.3.2. As entregas deverão ocorrer em </w:t>
      </w:r>
      <w:r w:rsidRPr="00CA7385">
        <w:rPr>
          <w:rFonts w:ascii="Arial" w:hAnsi="Arial" w:cs="Arial"/>
          <w:b/>
          <w:bCs/>
        </w:rPr>
        <w:t>dias úteis, das 08h00 às 17h00</w:t>
      </w:r>
      <w:r w:rsidRPr="00CA7385">
        <w:rPr>
          <w:rFonts w:ascii="Arial" w:hAnsi="Arial" w:cs="Arial"/>
        </w:rPr>
        <w:t>, salvo autorização prévia e expressa da Administração para realização em dia ou horário diverso.</w:t>
      </w:r>
    </w:p>
    <w:p w14:paraId="68755921" w14:textId="77777777" w:rsidR="006B0475" w:rsidRPr="00CA7385" w:rsidRDefault="006B0475" w:rsidP="006B0475">
      <w:pPr>
        <w:jc w:val="both"/>
        <w:rPr>
          <w:rFonts w:ascii="Arial" w:hAnsi="Arial" w:cs="Arial"/>
        </w:rPr>
      </w:pPr>
      <w:r w:rsidRPr="00CA7385">
        <w:rPr>
          <w:rFonts w:ascii="Arial" w:hAnsi="Arial" w:cs="Arial"/>
        </w:rPr>
        <w:t>5.3.3. A CONTRATADA será integralmente responsável por todas as operações necessárias à entrega dos produtos nos locais indicados, compreendendo transporte, frete, seguro, carga, descarga, movimentação, acondicionamento, mão de obra, combustível, pedágio e demais despesas necessárias ao cumprimento integral da obrigação, não sendo admitida cobrança adicional sob qualquer desses títulos.</w:t>
      </w:r>
    </w:p>
    <w:p w14:paraId="78E94264" w14:textId="77777777" w:rsidR="006B0475" w:rsidRPr="00CA7385" w:rsidRDefault="006B0475" w:rsidP="006B0475">
      <w:pPr>
        <w:jc w:val="both"/>
        <w:rPr>
          <w:rFonts w:ascii="Arial" w:hAnsi="Arial" w:cs="Arial"/>
        </w:rPr>
      </w:pPr>
      <w:r w:rsidRPr="00CA7385">
        <w:rPr>
          <w:rFonts w:ascii="Arial" w:hAnsi="Arial" w:cs="Arial"/>
        </w:rPr>
        <w:t>5.3.4. A entrega somente será considerada realizada quando os produtos forem efetivamente disponibilizados no local indicado pela Administração, em condições adequadas para conferência e recebimento pelo servidor responsável.</w:t>
      </w:r>
    </w:p>
    <w:p w14:paraId="7F81267E" w14:textId="04BA22A5" w:rsidR="006B0475" w:rsidRPr="00CA7385" w:rsidRDefault="006B0475" w:rsidP="006B0475">
      <w:pPr>
        <w:jc w:val="both"/>
        <w:rPr>
          <w:rFonts w:ascii="Arial" w:hAnsi="Arial" w:cs="Arial"/>
        </w:rPr>
      </w:pPr>
      <w:r w:rsidRPr="00CA7385">
        <w:rPr>
          <w:rFonts w:ascii="Arial" w:hAnsi="Arial" w:cs="Arial"/>
        </w:rPr>
        <w:t>5.3.5. A entrega realizada em endereço diverso, em quantitativo diferente ou sem observância da distribuição definida na solicitação, sem prévia autorização da Administração, não caracterizará cumprimento da obrigação.</w:t>
      </w:r>
    </w:p>
    <w:p w14:paraId="452CAFA8" w14:textId="77777777" w:rsidR="00A8136D" w:rsidRPr="00CA7385" w:rsidRDefault="00A8136D" w:rsidP="006B0475">
      <w:pPr>
        <w:jc w:val="both"/>
        <w:rPr>
          <w:rFonts w:ascii="Arial" w:hAnsi="Arial" w:cs="Arial"/>
        </w:rPr>
      </w:pPr>
    </w:p>
    <w:p w14:paraId="18AE9A53" w14:textId="77777777" w:rsidR="006B0475" w:rsidRPr="00CA7385" w:rsidRDefault="006B0475" w:rsidP="006B0475">
      <w:pPr>
        <w:jc w:val="both"/>
        <w:rPr>
          <w:rFonts w:ascii="Arial" w:hAnsi="Arial" w:cs="Arial"/>
          <w:b/>
          <w:bCs/>
        </w:rPr>
      </w:pPr>
      <w:r w:rsidRPr="00CA7385">
        <w:rPr>
          <w:rFonts w:ascii="Arial" w:hAnsi="Arial" w:cs="Arial"/>
          <w:b/>
          <w:bCs/>
        </w:rPr>
        <w:t>CONDIÇÕES DOS PRODUTOS E DAS EMBALAGENS</w:t>
      </w:r>
    </w:p>
    <w:p w14:paraId="7D632104" w14:textId="77777777" w:rsidR="006B0475" w:rsidRPr="00CA7385" w:rsidRDefault="006B0475" w:rsidP="006B0475">
      <w:pPr>
        <w:jc w:val="both"/>
        <w:rPr>
          <w:rFonts w:ascii="Arial" w:hAnsi="Arial" w:cs="Arial"/>
        </w:rPr>
      </w:pPr>
      <w:r w:rsidRPr="00CA7385">
        <w:rPr>
          <w:rFonts w:ascii="Arial" w:hAnsi="Arial" w:cs="Arial"/>
        </w:rPr>
        <w:t>5.4. Todos os produtos deverão ser entregues novos, sem uso anterior, em perfeito estado de conservação e utilização, em conformidade com as especificações do respectivo item, com a proposta apresentada e com a legislação aplicável.</w:t>
      </w:r>
    </w:p>
    <w:p w14:paraId="5EF67F80" w14:textId="77777777" w:rsidR="006B0475" w:rsidRPr="00CA7385" w:rsidRDefault="006B0475" w:rsidP="006B0475">
      <w:pPr>
        <w:jc w:val="both"/>
        <w:rPr>
          <w:rFonts w:ascii="Arial" w:hAnsi="Arial" w:cs="Arial"/>
        </w:rPr>
      </w:pPr>
      <w:r w:rsidRPr="00CA7385">
        <w:rPr>
          <w:rFonts w:ascii="Arial" w:hAnsi="Arial" w:cs="Arial"/>
        </w:rPr>
        <w:t>5.4.1. Não serão aceitos produtos avariados, adulterados, deteriorados, violados, vazando, com embalagens danificadas, com sinais de armazenamento ou transporte inadequado, em desconformidade com a especificação técnica ou que apresentem qualquer condição capaz de comprometer sua qualidade, segurança, rendimento ou utilização.</w:t>
      </w:r>
    </w:p>
    <w:p w14:paraId="318644D1" w14:textId="77777777" w:rsidR="006B0475" w:rsidRPr="00CA7385" w:rsidRDefault="006B0475" w:rsidP="006B0475">
      <w:pPr>
        <w:jc w:val="both"/>
        <w:rPr>
          <w:rFonts w:ascii="Arial" w:hAnsi="Arial" w:cs="Arial"/>
        </w:rPr>
      </w:pPr>
      <w:r w:rsidRPr="00CA7385">
        <w:rPr>
          <w:rFonts w:ascii="Arial" w:hAnsi="Arial" w:cs="Arial"/>
        </w:rPr>
        <w:t>5.4.2. Os produtos sujeitos a prazo de validade deverão ser entregues com período remanescente suficiente para permitir sua regular utilização pela Administração, observadas as características, o consumo esperado e as especificações próprias do respectivo item, não sendo admitidos produtos vencidos ou cuja proximidade do vencimento comprometa razoavelmente seu aproveitamento.</w:t>
      </w:r>
    </w:p>
    <w:p w14:paraId="070ACE4F" w14:textId="77777777" w:rsidR="006B0475" w:rsidRPr="00CA7385" w:rsidRDefault="006B0475" w:rsidP="006B0475">
      <w:pPr>
        <w:jc w:val="both"/>
        <w:rPr>
          <w:rFonts w:ascii="Arial" w:hAnsi="Arial" w:cs="Arial"/>
        </w:rPr>
      </w:pPr>
      <w:r w:rsidRPr="00CA7385">
        <w:rPr>
          <w:rFonts w:ascii="Arial" w:hAnsi="Arial" w:cs="Arial"/>
        </w:rPr>
        <w:t>5.4.3. Sempre que a descrição do item exigir lote, data de fabricação, prazo de validade, composição, princípio ativo, concentração, instruções de uso, diluição, precauções, informações de segurança ou número de regularização sanitária, tais informações deverão constar de maneira legível e compatível com a legislação aplicável.</w:t>
      </w:r>
    </w:p>
    <w:p w14:paraId="44997202" w14:textId="77777777" w:rsidR="006B0475" w:rsidRPr="00CA7385" w:rsidRDefault="006B0475" w:rsidP="006B0475">
      <w:pPr>
        <w:jc w:val="both"/>
        <w:rPr>
          <w:rFonts w:ascii="Arial" w:hAnsi="Arial" w:cs="Arial"/>
        </w:rPr>
      </w:pPr>
      <w:r w:rsidRPr="00CA7385">
        <w:rPr>
          <w:rFonts w:ascii="Arial" w:hAnsi="Arial" w:cs="Arial"/>
        </w:rPr>
        <w:t>5.4.4. As embalagens deverão corresponder às unidades e apresentações estabelecidas para cada item, não sendo admitida alteração de volume, peso, quantidade por embalagem ou forma de apresentação que modifique o objeto ou prejudique a comparação, a medição ou o recebimento, salvo autorização expressa e tecnicamente fundamentada da Administração.</w:t>
      </w:r>
    </w:p>
    <w:p w14:paraId="09C754C0" w14:textId="77777777" w:rsidR="00A8136D" w:rsidRPr="00CA7385" w:rsidRDefault="00A8136D" w:rsidP="006B0475">
      <w:pPr>
        <w:jc w:val="both"/>
        <w:rPr>
          <w:rFonts w:ascii="Arial" w:hAnsi="Arial" w:cs="Arial"/>
        </w:rPr>
      </w:pPr>
    </w:p>
    <w:p w14:paraId="4DB7913D" w14:textId="77777777" w:rsidR="006B0475" w:rsidRPr="00CA7385" w:rsidRDefault="006B0475" w:rsidP="006B0475">
      <w:pPr>
        <w:jc w:val="both"/>
        <w:rPr>
          <w:rFonts w:ascii="Arial" w:hAnsi="Arial" w:cs="Arial"/>
          <w:b/>
          <w:bCs/>
        </w:rPr>
      </w:pPr>
      <w:r w:rsidRPr="00CA7385">
        <w:rPr>
          <w:rFonts w:ascii="Arial" w:hAnsi="Arial" w:cs="Arial"/>
          <w:b/>
          <w:bCs/>
        </w:rPr>
        <w:t>CONFERÊNCIA E RECEBIMENTO</w:t>
      </w:r>
    </w:p>
    <w:p w14:paraId="164BBB30" w14:textId="77777777" w:rsidR="006B0475" w:rsidRPr="00CA7385" w:rsidRDefault="006B0475" w:rsidP="006B0475">
      <w:pPr>
        <w:jc w:val="both"/>
        <w:rPr>
          <w:rFonts w:ascii="Arial" w:hAnsi="Arial" w:cs="Arial"/>
        </w:rPr>
      </w:pPr>
      <w:r w:rsidRPr="00CA7385">
        <w:rPr>
          <w:rFonts w:ascii="Arial" w:hAnsi="Arial" w:cs="Arial"/>
        </w:rPr>
        <w:t>5.5. No ato da entrega, os produtos estarão sujeitos à conferência quantitativa e qualitativa pela Administração, que verificará, conforme aplicável, quantidade, marca, fabricante, apresentação, dimensões, capacidade, peso, volume, composição, integridade das embalagens, lote, fabricação, validade, regularização sanitária e demais características definidas para o respectivo item.</w:t>
      </w:r>
    </w:p>
    <w:p w14:paraId="7258D4BC" w14:textId="77777777" w:rsidR="006B0475" w:rsidRPr="00CA7385" w:rsidRDefault="006B0475" w:rsidP="006B0475">
      <w:pPr>
        <w:jc w:val="both"/>
        <w:rPr>
          <w:rFonts w:ascii="Arial" w:hAnsi="Arial" w:cs="Arial"/>
        </w:rPr>
      </w:pPr>
      <w:r w:rsidRPr="00CA7385">
        <w:rPr>
          <w:rFonts w:ascii="Arial" w:hAnsi="Arial" w:cs="Arial"/>
        </w:rPr>
        <w:lastRenderedPageBreak/>
        <w:t>5.5.1. O simples descarregamento ou entrega física dos produtos não implicará aceitação definitiva nem afastará o direito da Administração de verificar posteriormente vícios, defeitos, desconformidades ou irregularidades não identificáveis no momento inicial.</w:t>
      </w:r>
    </w:p>
    <w:p w14:paraId="54E62842" w14:textId="77777777" w:rsidR="006B0475" w:rsidRPr="00CA7385" w:rsidRDefault="006B0475" w:rsidP="006B0475">
      <w:pPr>
        <w:jc w:val="both"/>
        <w:rPr>
          <w:rFonts w:ascii="Arial" w:hAnsi="Arial" w:cs="Arial"/>
        </w:rPr>
      </w:pPr>
      <w:r w:rsidRPr="00CA7385">
        <w:rPr>
          <w:rFonts w:ascii="Arial" w:hAnsi="Arial" w:cs="Arial"/>
        </w:rPr>
        <w:t>5.5.2. A Administração poderá rejeitar, total ou parcialmente, os produtos que estejam em desacordo com as especificações, com a proposta aceita, com a solicitação emitida ou com a legislação aplicável, sem que o recebimento inicial ou a assinatura de documento de entrega implique renúncia ao direito de exigir a regularização.</w:t>
      </w:r>
    </w:p>
    <w:p w14:paraId="1CA33E7A" w14:textId="77777777" w:rsidR="006B0475" w:rsidRPr="00CA7385" w:rsidRDefault="006B0475" w:rsidP="006B0475">
      <w:pPr>
        <w:jc w:val="both"/>
        <w:rPr>
          <w:rFonts w:ascii="Arial" w:hAnsi="Arial" w:cs="Arial"/>
        </w:rPr>
      </w:pPr>
      <w:r w:rsidRPr="00CA7385">
        <w:rPr>
          <w:rFonts w:ascii="Arial" w:hAnsi="Arial" w:cs="Arial"/>
        </w:rPr>
        <w:t>5.5.3. A conferência e o recebimento pela Administração não excluem nem reduzem a responsabilidade da CONTRATADA pela qualidade, segurança, adequação, procedência ou conformidade dos produtos fornecidos.</w:t>
      </w:r>
    </w:p>
    <w:p w14:paraId="24A1403C" w14:textId="77777777" w:rsidR="00A8136D" w:rsidRPr="00CA7385" w:rsidRDefault="00A8136D" w:rsidP="006B0475">
      <w:pPr>
        <w:jc w:val="both"/>
        <w:rPr>
          <w:rFonts w:ascii="Arial" w:hAnsi="Arial" w:cs="Arial"/>
        </w:rPr>
      </w:pPr>
    </w:p>
    <w:p w14:paraId="3DA08146" w14:textId="77777777" w:rsidR="006B0475" w:rsidRPr="00CA7385" w:rsidRDefault="006B0475" w:rsidP="006B0475">
      <w:pPr>
        <w:jc w:val="both"/>
        <w:rPr>
          <w:rFonts w:ascii="Arial" w:hAnsi="Arial" w:cs="Arial"/>
          <w:b/>
          <w:bCs/>
        </w:rPr>
      </w:pPr>
      <w:r w:rsidRPr="00CA7385">
        <w:rPr>
          <w:rFonts w:ascii="Arial" w:hAnsi="Arial" w:cs="Arial"/>
          <w:b/>
          <w:bCs/>
        </w:rPr>
        <w:t>SUBSTITUIÇÃO DE PRODUTOS EM DESCONFORMIDADE</w:t>
      </w:r>
    </w:p>
    <w:p w14:paraId="518C21B0" w14:textId="77777777" w:rsidR="006B0475" w:rsidRPr="00CA7385" w:rsidRDefault="006B0475" w:rsidP="006B0475">
      <w:pPr>
        <w:jc w:val="both"/>
        <w:rPr>
          <w:rFonts w:ascii="Arial" w:hAnsi="Arial" w:cs="Arial"/>
        </w:rPr>
      </w:pPr>
      <w:r w:rsidRPr="00CA7385">
        <w:rPr>
          <w:rFonts w:ascii="Arial" w:hAnsi="Arial" w:cs="Arial"/>
        </w:rPr>
        <w:t>5.6. Os produtos recusados em razão de vício, defeito, avaria, divergência quantitativa ou qualitativa, irregularidade sanitária, inadequação da embalagem ou qualquer desconformidade com as especificações deverão ser retirados e substituídos pela CONTRATADA, às suas expensas, sem qualquer custo adicional para a Administração.</w:t>
      </w:r>
    </w:p>
    <w:p w14:paraId="07F52CD1" w14:textId="77777777" w:rsidR="006B0475" w:rsidRPr="00CA7385" w:rsidRDefault="006B0475" w:rsidP="006B0475">
      <w:pPr>
        <w:jc w:val="both"/>
        <w:rPr>
          <w:rFonts w:ascii="Arial" w:hAnsi="Arial" w:cs="Arial"/>
        </w:rPr>
      </w:pPr>
      <w:r w:rsidRPr="00CA7385">
        <w:rPr>
          <w:rFonts w:ascii="Arial" w:hAnsi="Arial" w:cs="Arial"/>
        </w:rPr>
        <w:t>5.6.1. A substituição deverá ocorrer no prazo fixado pela fiscalização, considerando a natureza da irregularidade, a quantidade envolvida, a disponibilidade do produto e a necessidade administrativa, sem prejuízo da aplicação das medidas contratuais cabíveis quando caracterizado inadimplemento imputável à CONTRATADA.</w:t>
      </w:r>
    </w:p>
    <w:p w14:paraId="63C4F32A" w14:textId="77777777" w:rsidR="006B0475" w:rsidRPr="00CA7385" w:rsidRDefault="006B0475" w:rsidP="006B0475">
      <w:pPr>
        <w:jc w:val="both"/>
        <w:rPr>
          <w:rFonts w:ascii="Arial" w:hAnsi="Arial" w:cs="Arial"/>
        </w:rPr>
      </w:pPr>
      <w:r w:rsidRPr="00CA7385">
        <w:rPr>
          <w:rFonts w:ascii="Arial" w:hAnsi="Arial" w:cs="Arial"/>
        </w:rPr>
        <w:t>5.6.2. Todos os custos decorrentes da retirada, transporte, substituição, nova entrega, carga, descarga e demais providências necessárias à regularização correrão exclusivamente por conta da CONTRATADA.</w:t>
      </w:r>
    </w:p>
    <w:p w14:paraId="15B176AA" w14:textId="77777777" w:rsidR="006B0475" w:rsidRPr="00CA7385" w:rsidRDefault="006B0475" w:rsidP="006B0475">
      <w:pPr>
        <w:jc w:val="both"/>
        <w:rPr>
          <w:rFonts w:ascii="Arial" w:hAnsi="Arial" w:cs="Arial"/>
        </w:rPr>
      </w:pPr>
      <w:r w:rsidRPr="00CA7385">
        <w:rPr>
          <w:rFonts w:ascii="Arial" w:hAnsi="Arial" w:cs="Arial"/>
        </w:rPr>
        <w:t>5.6.3. A substituição do produto não afasta eventual responsabilidade da CONTRATADA por prejuízos decorrentes do atraso, da desconformidade do fornecimento ou da utilização de produto inadequado, observado o devido processo administrativo e as demais condições da contratação.</w:t>
      </w:r>
    </w:p>
    <w:p w14:paraId="54221A85" w14:textId="77777777" w:rsidR="006B0475" w:rsidRPr="00CA7385" w:rsidRDefault="006B0475" w:rsidP="006B0475">
      <w:pPr>
        <w:jc w:val="both"/>
        <w:rPr>
          <w:rFonts w:ascii="Arial" w:hAnsi="Arial" w:cs="Arial"/>
        </w:rPr>
      </w:pPr>
      <w:r w:rsidRPr="00CA7385">
        <w:rPr>
          <w:rFonts w:ascii="Arial" w:hAnsi="Arial" w:cs="Arial"/>
        </w:rPr>
        <w:t>5.6.4. A reincidência na entrega de produtos em desconformidade poderá ser considerada para fins de avaliação da execução contratual e adoção das providências previstas no instrumento convocatório, na Ata de Registro de Preços e na Lei nº 14.133/2021.</w:t>
      </w:r>
    </w:p>
    <w:p w14:paraId="3B8F5FC8" w14:textId="77777777" w:rsidR="00A8136D" w:rsidRPr="00CA7385" w:rsidRDefault="00A8136D" w:rsidP="006B0475">
      <w:pPr>
        <w:jc w:val="both"/>
        <w:rPr>
          <w:rFonts w:ascii="Arial" w:hAnsi="Arial" w:cs="Arial"/>
        </w:rPr>
      </w:pPr>
    </w:p>
    <w:p w14:paraId="3B603416" w14:textId="77777777" w:rsidR="006B0475" w:rsidRPr="00CA7385" w:rsidRDefault="006B0475" w:rsidP="006B0475">
      <w:pPr>
        <w:jc w:val="both"/>
        <w:rPr>
          <w:rFonts w:ascii="Arial" w:hAnsi="Arial" w:cs="Arial"/>
          <w:b/>
          <w:bCs/>
        </w:rPr>
      </w:pPr>
      <w:r w:rsidRPr="00CA7385">
        <w:rPr>
          <w:rFonts w:ascii="Arial" w:hAnsi="Arial" w:cs="Arial"/>
          <w:b/>
          <w:bCs/>
        </w:rPr>
        <w:t>GARANTIA</w:t>
      </w:r>
    </w:p>
    <w:p w14:paraId="74BB0CAD" w14:textId="77777777" w:rsidR="006B0475" w:rsidRPr="00CA7385" w:rsidRDefault="006B0475" w:rsidP="006B0475">
      <w:pPr>
        <w:jc w:val="both"/>
        <w:rPr>
          <w:rFonts w:ascii="Arial" w:hAnsi="Arial" w:cs="Arial"/>
        </w:rPr>
      </w:pPr>
      <w:r w:rsidRPr="00CA7385">
        <w:rPr>
          <w:rFonts w:ascii="Arial" w:hAnsi="Arial" w:cs="Arial"/>
        </w:rPr>
        <w:t>5.7. Os produtos deverão possuir a garantia legal aplicável à sua natureza, sem prejuízo de eventual garantia adicional oferecida pelo fabricante ou fornecedor, permanecendo a CONTRATADA responsável pela qualidade e adequação dos bens fornecidos durante o período correspondente.</w:t>
      </w:r>
    </w:p>
    <w:p w14:paraId="46E23D23" w14:textId="77777777" w:rsidR="006B0475" w:rsidRPr="00CA7385" w:rsidRDefault="006B0475" w:rsidP="006B0475">
      <w:pPr>
        <w:jc w:val="both"/>
        <w:rPr>
          <w:rFonts w:ascii="Arial" w:hAnsi="Arial" w:cs="Arial"/>
        </w:rPr>
      </w:pPr>
      <w:r w:rsidRPr="00CA7385">
        <w:rPr>
          <w:rFonts w:ascii="Arial" w:hAnsi="Arial" w:cs="Arial"/>
        </w:rPr>
        <w:t>5.7.1. A garantia compreenderá, quando aplicável, a substituição dos produtos que apresentem defeitos de fabricação, vícios de qualidade, deterioração anormal ou qualquer condição incompatível com as características legitimamente esperadas para o produto, desde que o problema não decorra de armazenamento, utilização ou manuseio inadequado imputável à Administração.</w:t>
      </w:r>
    </w:p>
    <w:p w14:paraId="70503DF4" w14:textId="77777777" w:rsidR="006B0475" w:rsidRPr="00CA7385" w:rsidRDefault="006B0475" w:rsidP="006B0475">
      <w:pPr>
        <w:jc w:val="both"/>
        <w:rPr>
          <w:rFonts w:ascii="Arial" w:hAnsi="Arial" w:cs="Arial"/>
        </w:rPr>
      </w:pPr>
      <w:r w:rsidRPr="00CA7385">
        <w:rPr>
          <w:rFonts w:ascii="Arial" w:hAnsi="Arial" w:cs="Arial"/>
        </w:rPr>
        <w:lastRenderedPageBreak/>
        <w:t>5.7.2. A existência de garantia do fabricante não afasta a responsabilidade da CONTRATADA perante o Município pelo adequado cumprimento das obrigações assumidas.</w:t>
      </w:r>
    </w:p>
    <w:p w14:paraId="656E503F" w14:textId="77777777" w:rsidR="0069243F" w:rsidRPr="00CA7385" w:rsidRDefault="0069243F" w:rsidP="000F1F62">
      <w:pPr>
        <w:pStyle w:val="Nvel2-Red"/>
        <w:numPr>
          <w:ilvl w:val="0"/>
          <w:numId w:val="0"/>
        </w:numPr>
        <w:tabs>
          <w:tab w:val="left" w:pos="708"/>
        </w:tabs>
        <w:spacing w:before="0" w:after="0" w:line="240" w:lineRule="auto"/>
        <w:rPr>
          <w:i w:val="0"/>
          <w:iCs w:val="0"/>
          <w:color w:val="auto"/>
          <w:sz w:val="24"/>
          <w:szCs w:val="24"/>
        </w:rPr>
      </w:pPr>
    </w:p>
    <w:p w14:paraId="5409764C" w14:textId="77777777" w:rsidR="000F1F62" w:rsidRPr="00CA7385" w:rsidRDefault="000F1F62" w:rsidP="000F1F62">
      <w:pPr>
        <w:pStyle w:val="Nivel01"/>
      </w:pPr>
      <w:r w:rsidRPr="00CA7385">
        <w:t>6. MODELO DE GESTÃO DO CONTRATO</w:t>
      </w:r>
    </w:p>
    <w:p w14:paraId="0A0C33A7"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12652AE"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063E9BDB"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6.3. As comunicações entre o órgão ou entidade e a contratada devem ser realizadas por escrito sempre que o ato exigir tal formalidade, admitindo-se o uso de mensagem eletrônica para esse fim.</w:t>
      </w:r>
    </w:p>
    <w:p w14:paraId="2AEDCE57"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6.4. O órgão ou entidade poderá convocar representante da empresa para adoção de providências que devam ser cumpridas de imediato.</w:t>
      </w:r>
    </w:p>
    <w:p w14:paraId="0011B8C6" w14:textId="77777777" w:rsidR="00D462AF"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9C405D" w14:textId="77777777" w:rsidR="00A15DB1" w:rsidRPr="00CA7385" w:rsidRDefault="00A15DB1" w:rsidP="000F1F62">
      <w:pPr>
        <w:pStyle w:val="Nivel2"/>
        <w:numPr>
          <w:ilvl w:val="0"/>
          <w:numId w:val="0"/>
        </w:numPr>
        <w:spacing w:before="0" w:after="0" w:line="240" w:lineRule="auto"/>
        <w:rPr>
          <w:color w:val="auto"/>
          <w:sz w:val="24"/>
          <w:szCs w:val="24"/>
        </w:rPr>
      </w:pPr>
    </w:p>
    <w:p w14:paraId="42EA3D40" w14:textId="77777777" w:rsidR="000F1F62" w:rsidRPr="00CA7385" w:rsidRDefault="000F1F62" w:rsidP="000F1F62">
      <w:pPr>
        <w:pStyle w:val="Nivel2"/>
        <w:numPr>
          <w:ilvl w:val="0"/>
          <w:numId w:val="0"/>
        </w:numPr>
        <w:spacing w:before="0" w:after="0" w:line="240" w:lineRule="auto"/>
        <w:rPr>
          <w:b/>
          <w:bCs/>
          <w:color w:val="auto"/>
          <w:sz w:val="24"/>
          <w:szCs w:val="24"/>
        </w:rPr>
      </w:pPr>
      <w:r w:rsidRPr="00CA7385">
        <w:rPr>
          <w:b/>
          <w:bCs/>
          <w:color w:val="auto"/>
          <w:sz w:val="24"/>
          <w:szCs w:val="24"/>
        </w:rPr>
        <w:t>FISCALIZAÇÃO</w:t>
      </w:r>
    </w:p>
    <w:p w14:paraId="2F3C985E"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6.6. A execução do contrato deverá ser acompanhada e fiscalizada pelo(s) fiscal(is) do contrato, ou pelos respectivos substitutos.</w:t>
      </w:r>
    </w:p>
    <w:p w14:paraId="42AE26A4" w14:textId="77777777" w:rsidR="00790339" w:rsidRPr="00CA7385" w:rsidRDefault="00790339" w:rsidP="000F1F62">
      <w:pPr>
        <w:pStyle w:val="Nivel2"/>
        <w:numPr>
          <w:ilvl w:val="0"/>
          <w:numId w:val="0"/>
        </w:numPr>
        <w:spacing w:before="0" w:after="0" w:line="240" w:lineRule="auto"/>
        <w:rPr>
          <w:color w:val="auto"/>
          <w:sz w:val="24"/>
          <w:szCs w:val="24"/>
        </w:rPr>
      </w:pPr>
    </w:p>
    <w:p w14:paraId="2E0D28E9" w14:textId="77777777" w:rsidR="000F1F62" w:rsidRPr="00CA7385" w:rsidRDefault="000F1F62" w:rsidP="000F1F62">
      <w:pPr>
        <w:pStyle w:val="Nvel1-SemNumPreto"/>
      </w:pPr>
      <w:r w:rsidRPr="00CA7385">
        <w:t>FISCALIZAÇÃO TÉCNICA</w:t>
      </w:r>
    </w:p>
    <w:p w14:paraId="49E7497C"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6.7.</w:t>
      </w:r>
      <w:r w:rsidRPr="00CA7385">
        <w:rPr>
          <w:b/>
          <w:bCs/>
          <w:color w:val="auto"/>
          <w:sz w:val="24"/>
          <w:szCs w:val="24"/>
          <w:lang w:eastAsia="zh-CN" w:bidi="hi-IN"/>
        </w:rPr>
        <w:t xml:space="preserve"> </w:t>
      </w:r>
      <w:r w:rsidRPr="00CA7385">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48FB07E4" w14:textId="77777777" w:rsidR="000F1F62" w:rsidRPr="00CA7385" w:rsidRDefault="000F1F62" w:rsidP="000F1F62">
      <w:pPr>
        <w:pStyle w:val="Nivel3"/>
        <w:numPr>
          <w:ilvl w:val="0"/>
          <w:numId w:val="0"/>
        </w:numPr>
        <w:spacing w:before="0" w:after="0" w:line="240" w:lineRule="auto"/>
        <w:rPr>
          <w:rStyle w:val="Hyperlink"/>
          <w:color w:val="auto"/>
          <w:sz w:val="24"/>
          <w:szCs w:val="24"/>
          <w:u w:val="none"/>
        </w:rPr>
      </w:pPr>
      <w:r w:rsidRPr="00CA7385">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616A9A9B"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51BA11E9"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6.7.3. O fiscal técnico do contrato informará ao gestor do cont</w:t>
      </w:r>
      <w:r w:rsidR="00543652" w:rsidRPr="00CA7385">
        <w:rPr>
          <w:color w:val="auto"/>
          <w:sz w:val="24"/>
          <w:szCs w:val="24"/>
        </w:rPr>
        <w:t>r</w:t>
      </w:r>
      <w:r w:rsidRPr="00CA7385">
        <w:rPr>
          <w:color w:val="auto"/>
          <w:sz w:val="24"/>
          <w:szCs w:val="24"/>
        </w:rPr>
        <w:t xml:space="preserve">ato, em tempo hábil, a situação que demandar decisão ou adoção de medidas que ultrapassem sua competência, para que adote as medidas necessárias e saneadoras, se for o caso. </w:t>
      </w:r>
    </w:p>
    <w:p w14:paraId="6A4DFD2C"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 xml:space="preserve">6.7.4. No caso de ocorrências que possam inviabilizar a execução do contrato nas datas aprazadas, o fiscal técnico do contrato comunicará o fato imediatamente ao gestor do contrato. </w:t>
      </w:r>
    </w:p>
    <w:p w14:paraId="4CF65F8B" w14:textId="77777777" w:rsidR="005842C3"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6.7.5. O fiscal técnico do contrato comunicará ao gestor do contrato, em tempo hábil, o término do contrato sob sua responsabilidade, com vistas à renovação tempestiva ou à prorrogação contratual.</w:t>
      </w:r>
    </w:p>
    <w:p w14:paraId="2A10B2A8" w14:textId="77777777" w:rsidR="000F1F62" w:rsidRPr="00CA7385" w:rsidRDefault="000F1F62" w:rsidP="000F1F62">
      <w:pPr>
        <w:pStyle w:val="Nivel3"/>
        <w:numPr>
          <w:ilvl w:val="0"/>
          <w:numId w:val="0"/>
        </w:numPr>
        <w:spacing w:before="0" w:after="0" w:line="240" w:lineRule="auto"/>
        <w:rPr>
          <w:b/>
          <w:color w:val="auto"/>
          <w:sz w:val="24"/>
          <w:szCs w:val="24"/>
        </w:rPr>
      </w:pPr>
      <w:r w:rsidRPr="00CA7385">
        <w:rPr>
          <w:b/>
          <w:color w:val="auto"/>
          <w:sz w:val="24"/>
          <w:szCs w:val="24"/>
        </w:rPr>
        <w:lastRenderedPageBreak/>
        <w:t>FISCALIZAÇÃO ADMINISTRATIVA</w:t>
      </w:r>
    </w:p>
    <w:p w14:paraId="5DA2967E"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745A35"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27B57574" w14:textId="77777777" w:rsidR="009F4087"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7767A094" w14:textId="77777777" w:rsidR="00FF6CE8" w:rsidRPr="00CA7385" w:rsidRDefault="00FF6CE8" w:rsidP="000F1F62">
      <w:pPr>
        <w:pStyle w:val="Nivel3"/>
        <w:numPr>
          <w:ilvl w:val="0"/>
          <w:numId w:val="0"/>
        </w:numPr>
        <w:spacing w:before="0" w:after="0" w:line="240" w:lineRule="auto"/>
        <w:rPr>
          <w:color w:val="auto"/>
          <w:sz w:val="24"/>
          <w:szCs w:val="24"/>
        </w:rPr>
      </w:pPr>
    </w:p>
    <w:p w14:paraId="5D884BDE" w14:textId="77777777" w:rsidR="000F1F62" w:rsidRPr="00CA7385" w:rsidRDefault="000F1F62" w:rsidP="000F1F62">
      <w:pPr>
        <w:pStyle w:val="Nvel1-SemNumPreto"/>
      </w:pPr>
      <w:r w:rsidRPr="00CA7385">
        <w:t>GESTOR DO CONTRATO</w:t>
      </w:r>
    </w:p>
    <w:p w14:paraId="50D37876"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6.11.</w:t>
      </w:r>
      <w:r w:rsidRPr="00CA7385">
        <w:rPr>
          <w:b/>
          <w:bCs/>
          <w:color w:val="auto"/>
          <w:sz w:val="24"/>
          <w:szCs w:val="24"/>
          <w:lang w:eastAsia="zh-CN" w:bidi="hi-IN"/>
        </w:rPr>
        <w:t xml:space="preserve"> </w:t>
      </w:r>
      <w:r w:rsidRPr="00CA7385">
        <w:rPr>
          <w:color w:val="auto"/>
          <w:sz w:val="24"/>
          <w:szCs w:val="24"/>
        </w:rPr>
        <w:t>Cabe ao gestor do contrato:</w:t>
      </w:r>
    </w:p>
    <w:p w14:paraId="5BC12786"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6.11.1.</w:t>
      </w:r>
      <w:r w:rsidRPr="00CA7385">
        <w:rPr>
          <w:b/>
          <w:bCs/>
          <w:color w:val="auto"/>
          <w:sz w:val="24"/>
          <w:szCs w:val="24"/>
          <w:lang w:eastAsia="zh-CN" w:bidi="hi-IN"/>
        </w:rPr>
        <w:t xml:space="preserve"> </w:t>
      </w:r>
      <w:r w:rsidRPr="00CA7385">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C1625A9"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 xml:space="preserve">6.11.2. </w:t>
      </w:r>
      <w:r w:rsidRPr="00CA7385">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18AF800A"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6.11.3. acompanhar a manutenção das condições de habilitação da contratada, para fins de empenho de despesa e pagamento, e anotará os problemas que obstem o fluxo normal da liquidação e do pagamento da despesa no relatório de riscos eventuais.</w:t>
      </w:r>
    </w:p>
    <w:p w14:paraId="1FCFC997" w14:textId="77777777" w:rsidR="000235CA" w:rsidRPr="00CA7385" w:rsidRDefault="008B7AE0">
      <w:pPr>
        <w:pStyle w:val="Nivel2"/>
        <w:numPr>
          <w:ilvl w:val="0"/>
          <w:numId w:val="0"/>
        </w:numPr>
        <w:spacing w:before="0" w:after="0" w:line="240" w:lineRule="auto"/>
        <w:rPr>
          <w:color w:val="auto"/>
          <w:sz w:val="24"/>
          <w:szCs w:val="24"/>
        </w:rPr>
      </w:pPr>
      <w:r w:rsidRPr="00CA7385">
        <w:rPr>
          <w:bCs/>
          <w:color w:val="auto"/>
          <w:sz w:val="24"/>
          <w:szCs w:val="24"/>
          <w:lang w:eastAsia="zh-CN" w:bidi="hi-IN"/>
        </w:rPr>
        <w:t>6.11.4.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175640D"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6.11.5.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F8BF10F" w14:textId="77777777" w:rsidR="000235CA" w:rsidRPr="00CA7385" w:rsidRDefault="008B7AE0">
      <w:pPr>
        <w:pStyle w:val="Nivel2"/>
        <w:numPr>
          <w:ilvl w:val="0"/>
          <w:numId w:val="0"/>
        </w:numPr>
        <w:spacing w:before="0" w:after="0" w:line="240" w:lineRule="auto"/>
        <w:rPr>
          <w:color w:val="auto"/>
          <w:sz w:val="24"/>
          <w:szCs w:val="24"/>
        </w:rPr>
      </w:pPr>
      <w:r w:rsidRPr="00CA7385">
        <w:rPr>
          <w:bCs/>
          <w:color w:val="auto"/>
          <w:sz w:val="24"/>
          <w:szCs w:val="24"/>
          <w:lang w:eastAsia="zh-CN" w:bidi="hi-IN"/>
        </w:rPr>
        <w:t>6.11.6. elaborar relatório final com informações sobre a consecução dos objetivos que tenham justificado a contratação e eventuais condutas a serem adotadas para o aprimoramento das atividades da Administração.</w:t>
      </w:r>
    </w:p>
    <w:p w14:paraId="06AB97FB"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bCs/>
          <w:color w:val="auto"/>
          <w:sz w:val="24"/>
          <w:szCs w:val="24"/>
          <w:lang w:eastAsia="zh-CN" w:bidi="hi-IN"/>
        </w:rPr>
        <w:t>6.11.7. enviar a documentação pertinente ao setor de contratos para a formalização dos procedimentos de liquidação e pagamento, no valor dimensionado pela fiscalização e gestão nos termos do contrato.</w:t>
      </w:r>
    </w:p>
    <w:p w14:paraId="0AC4FA03" w14:textId="77777777" w:rsidR="003E4D5D" w:rsidRPr="00CA7385" w:rsidRDefault="008B7AE0">
      <w:pPr>
        <w:pStyle w:val="Nivel01"/>
      </w:pPr>
      <w:r w:rsidRPr="00CA7385">
        <w:lastRenderedPageBreak/>
        <w:t>7. INFRAÇÕES E SANÇÕES ADMINISTRATIVAS</w:t>
      </w:r>
    </w:p>
    <w:p w14:paraId="41B7F292" w14:textId="77777777" w:rsidR="003E4D5D" w:rsidRPr="00CA7385" w:rsidRDefault="008B7AE0">
      <w:pPr>
        <w:jc w:val="both"/>
        <w:rPr>
          <w:rFonts w:ascii="Arial" w:hAnsi="Arial" w:cs="Arial"/>
        </w:rPr>
      </w:pPr>
      <w:r w:rsidRPr="00CA7385">
        <w:rPr>
          <w:rFonts w:ascii="Arial" w:hAnsi="Arial" w:cs="Arial"/>
        </w:rPr>
        <w:t>7.1. Comete infração administrativa, nos termos da Lei nº 14.133, de 2021, o Contratado que:</w:t>
      </w:r>
    </w:p>
    <w:p w14:paraId="48E1AEB2" w14:textId="77777777" w:rsidR="003E4D5D" w:rsidRPr="00CA7385" w:rsidRDefault="008B7AE0">
      <w:pPr>
        <w:jc w:val="both"/>
        <w:rPr>
          <w:rFonts w:ascii="Arial" w:hAnsi="Arial" w:cs="Arial"/>
        </w:rPr>
      </w:pPr>
      <w:r w:rsidRPr="00CA7385">
        <w:rPr>
          <w:rFonts w:ascii="Arial" w:hAnsi="Arial" w:cs="Arial"/>
        </w:rPr>
        <w:t>a) der causa à inexecução parcial do contrato;</w:t>
      </w:r>
    </w:p>
    <w:p w14:paraId="14F7AC79" w14:textId="77777777" w:rsidR="003E4D5D" w:rsidRPr="00CA7385" w:rsidRDefault="008B7AE0">
      <w:pPr>
        <w:jc w:val="both"/>
        <w:rPr>
          <w:rFonts w:ascii="Arial" w:hAnsi="Arial" w:cs="Arial"/>
        </w:rPr>
      </w:pPr>
      <w:r w:rsidRPr="00CA7385">
        <w:rPr>
          <w:rFonts w:ascii="Arial" w:hAnsi="Arial" w:cs="Arial"/>
        </w:rPr>
        <w:t>b) der causa à inexecução parcial do contrato que cause grave dano à Administração ou ao funcionamento dos serviços públicos ou ao interesse coletivo;</w:t>
      </w:r>
    </w:p>
    <w:p w14:paraId="7CA04E35" w14:textId="77777777" w:rsidR="003E4D5D" w:rsidRPr="00CA7385" w:rsidRDefault="008B7AE0">
      <w:pPr>
        <w:jc w:val="both"/>
        <w:rPr>
          <w:rFonts w:ascii="Arial" w:hAnsi="Arial" w:cs="Arial"/>
        </w:rPr>
      </w:pPr>
      <w:r w:rsidRPr="00CA7385">
        <w:rPr>
          <w:rFonts w:ascii="Arial" w:hAnsi="Arial" w:cs="Arial"/>
        </w:rPr>
        <w:t>c) der causa à inexecução total do contrato;</w:t>
      </w:r>
    </w:p>
    <w:p w14:paraId="2CE5468F" w14:textId="77777777" w:rsidR="003E4D5D" w:rsidRPr="00CA7385" w:rsidRDefault="008B7AE0">
      <w:pPr>
        <w:jc w:val="both"/>
        <w:rPr>
          <w:rFonts w:ascii="Arial" w:hAnsi="Arial" w:cs="Arial"/>
        </w:rPr>
      </w:pPr>
      <w:r w:rsidRPr="00CA7385">
        <w:rPr>
          <w:rFonts w:ascii="Arial" w:hAnsi="Arial" w:cs="Arial"/>
        </w:rPr>
        <w:t>d) ensejar o retardamento da execução ou da entrega do objeto da contratação sem motivo justificado;</w:t>
      </w:r>
    </w:p>
    <w:p w14:paraId="72D0A6CD" w14:textId="77777777" w:rsidR="003E4D5D" w:rsidRPr="00CA7385" w:rsidRDefault="008B7AE0">
      <w:pPr>
        <w:jc w:val="both"/>
        <w:rPr>
          <w:rFonts w:ascii="Arial" w:hAnsi="Arial" w:cs="Arial"/>
        </w:rPr>
      </w:pPr>
      <w:r w:rsidRPr="00CA7385">
        <w:rPr>
          <w:rFonts w:ascii="Arial" w:hAnsi="Arial" w:cs="Arial"/>
        </w:rPr>
        <w:t>e) apresentar documentação falsa ou prestar declaração falsa durante a execução do contrato;</w:t>
      </w:r>
    </w:p>
    <w:p w14:paraId="499BF1EB" w14:textId="77777777" w:rsidR="003E4D5D" w:rsidRPr="00CA7385" w:rsidRDefault="008B7AE0">
      <w:pPr>
        <w:jc w:val="both"/>
        <w:rPr>
          <w:rFonts w:ascii="Arial" w:hAnsi="Arial" w:cs="Arial"/>
        </w:rPr>
      </w:pPr>
      <w:r w:rsidRPr="00CA7385">
        <w:rPr>
          <w:rFonts w:ascii="Arial" w:hAnsi="Arial" w:cs="Arial"/>
        </w:rPr>
        <w:t>f) praticar ato fraudulento na execução do contrato;</w:t>
      </w:r>
    </w:p>
    <w:p w14:paraId="7E9CB07D" w14:textId="77777777" w:rsidR="003E4D5D" w:rsidRPr="00CA7385" w:rsidRDefault="008B7AE0">
      <w:pPr>
        <w:jc w:val="both"/>
        <w:rPr>
          <w:rFonts w:ascii="Arial" w:hAnsi="Arial" w:cs="Arial"/>
        </w:rPr>
      </w:pPr>
      <w:r w:rsidRPr="00CA7385">
        <w:rPr>
          <w:rFonts w:ascii="Arial" w:hAnsi="Arial" w:cs="Arial"/>
        </w:rPr>
        <w:t>g) comportar-se de modo inidôneo ou cometer fraude de qualquer natureza;</w:t>
      </w:r>
    </w:p>
    <w:p w14:paraId="5C2BAFBB" w14:textId="77777777" w:rsidR="003E4D5D" w:rsidRPr="00CA7385" w:rsidRDefault="008B7AE0">
      <w:pPr>
        <w:jc w:val="both"/>
        <w:rPr>
          <w:rFonts w:ascii="Arial" w:hAnsi="Arial" w:cs="Arial"/>
        </w:rPr>
      </w:pPr>
      <w:r w:rsidRPr="00CA7385">
        <w:rPr>
          <w:rFonts w:ascii="Arial" w:hAnsi="Arial" w:cs="Arial"/>
        </w:rPr>
        <w:t>h) praticar ato lesivo previsto no art. 5º da Lei nº 12.846, de 1º de agosto de 2013.</w:t>
      </w:r>
    </w:p>
    <w:p w14:paraId="130190BF" w14:textId="77777777" w:rsidR="003E4D5D" w:rsidRPr="00CA7385" w:rsidRDefault="008B7AE0">
      <w:pPr>
        <w:jc w:val="both"/>
        <w:rPr>
          <w:rFonts w:ascii="Arial" w:hAnsi="Arial" w:cs="Arial"/>
        </w:rPr>
      </w:pPr>
      <w:r w:rsidRPr="00CA7385">
        <w:rPr>
          <w:rFonts w:ascii="Arial" w:hAnsi="Arial" w:cs="Arial"/>
        </w:rPr>
        <w:t>7.2. Serão aplicadas ao Contratado que incorrer nas infrações acima descritas as seguintes sanções:</w:t>
      </w:r>
    </w:p>
    <w:p w14:paraId="3E1AB3DF" w14:textId="77777777" w:rsidR="003E4D5D" w:rsidRPr="00CA7385" w:rsidRDefault="008B7AE0">
      <w:pPr>
        <w:jc w:val="both"/>
        <w:rPr>
          <w:rFonts w:ascii="Arial" w:hAnsi="Arial" w:cs="Arial"/>
        </w:rPr>
      </w:pPr>
      <w:r w:rsidRPr="00CA7385">
        <w:rPr>
          <w:rFonts w:ascii="Arial" w:hAnsi="Arial" w:cs="Arial"/>
        </w:rPr>
        <w:t>7.2.1. Advertência, quando o Contratado der causa à inexecução parcial do contrato, sempre que não se justificar a imposição de penalidade mais grave;</w:t>
      </w:r>
    </w:p>
    <w:p w14:paraId="21734C9A" w14:textId="77777777" w:rsidR="003E4D5D" w:rsidRPr="00CA7385" w:rsidRDefault="008B7AE0">
      <w:pPr>
        <w:jc w:val="both"/>
        <w:rPr>
          <w:rFonts w:ascii="Arial" w:hAnsi="Arial" w:cs="Arial"/>
        </w:rPr>
      </w:pPr>
      <w:r w:rsidRPr="00CA7385">
        <w:rPr>
          <w:rFonts w:ascii="Arial" w:hAnsi="Arial" w:cs="Arial"/>
        </w:rPr>
        <w:t>7.2.2. Impedimento de licitar e contratar, quando praticadas as condutas descritas nas alíneas “b”, “c” e “d” do subitem acima, sempre que não se justificar a imposição de penalidade mais grave;</w:t>
      </w:r>
    </w:p>
    <w:p w14:paraId="5F4E7A93" w14:textId="77777777" w:rsidR="003E4D5D" w:rsidRPr="00CA7385" w:rsidRDefault="008B7AE0">
      <w:pPr>
        <w:jc w:val="both"/>
        <w:rPr>
          <w:rFonts w:ascii="Arial" w:hAnsi="Arial" w:cs="Arial"/>
        </w:rPr>
      </w:pPr>
      <w:r w:rsidRPr="00CA7385">
        <w:rPr>
          <w:rFonts w:ascii="Arial" w:hAnsi="Arial" w:cs="Arial"/>
        </w:rPr>
        <w:t>7.2.3. Declaração de inidoneidade para licitar e contratar, quando praticadas as condutas descritas nas alíneas “e”, “f”, “g” e “h” do subitem acima, bem como nas alíneas “b”, “c” e “d”, que justifiquem a imposição de penalidade mais grave.</w:t>
      </w:r>
    </w:p>
    <w:p w14:paraId="60C12FF1" w14:textId="77777777" w:rsidR="003E4D5D" w:rsidRPr="00CA7385" w:rsidRDefault="008B7AE0">
      <w:pPr>
        <w:jc w:val="both"/>
        <w:rPr>
          <w:rFonts w:ascii="Arial" w:hAnsi="Arial" w:cs="Arial"/>
        </w:rPr>
      </w:pPr>
      <w:r w:rsidRPr="00CA7385">
        <w:rPr>
          <w:rFonts w:ascii="Arial" w:hAnsi="Arial" w:cs="Arial"/>
        </w:rPr>
        <w:t>7.2.4. Multa:</w:t>
      </w:r>
    </w:p>
    <w:p w14:paraId="6E5928E2" w14:textId="77777777" w:rsidR="003E4D5D" w:rsidRPr="00CA7385" w:rsidRDefault="008B7AE0">
      <w:pPr>
        <w:jc w:val="both"/>
        <w:rPr>
          <w:rFonts w:ascii="Arial" w:hAnsi="Arial" w:cs="Arial"/>
        </w:rPr>
      </w:pPr>
      <w:r w:rsidRPr="00CA7385">
        <w:rPr>
          <w:rFonts w:ascii="Arial" w:hAnsi="Arial" w:cs="Arial"/>
        </w:rPr>
        <w:t>7.2.4.1. Moratória, para as infrações descritas no item “d”, de 1% (um por cento) por dia de atraso injustificado sobre o valor da parcela inadimplida, até o limite de 30 (trinta) dias</w:t>
      </w:r>
    </w:p>
    <w:p w14:paraId="6D825B5D" w14:textId="77777777" w:rsidR="003E4D5D" w:rsidRPr="00CA7385" w:rsidRDefault="008B7AE0">
      <w:pPr>
        <w:jc w:val="both"/>
        <w:rPr>
          <w:rFonts w:ascii="Arial" w:hAnsi="Arial" w:cs="Arial"/>
        </w:rPr>
      </w:pPr>
      <w:r w:rsidRPr="00CA7385">
        <w:rPr>
          <w:rFonts w:ascii="Arial" w:hAnsi="Arial" w:cs="Arial"/>
        </w:rPr>
        <w:t>7.2.4.2. Compensatória, para as infrações descritas acima alíneas “e” a “h” de 1% (um por cento) a 30% (trinta por cento) do valor da contratação.</w:t>
      </w:r>
    </w:p>
    <w:p w14:paraId="3CF7E2F7" w14:textId="77777777" w:rsidR="003E4D5D" w:rsidRPr="00CA7385" w:rsidRDefault="008B7AE0">
      <w:pPr>
        <w:jc w:val="both"/>
        <w:rPr>
          <w:rFonts w:ascii="Arial" w:hAnsi="Arial" w:cs="Arial"/>
        </w:rPr>
      </w:pPr>
      <w:r w:rsidRPr="00CA7385">
        <w:rPr>
          <w:rFonts w:ascii="Arial" w:hAnsi="Arial" w:cs="Arial"/>
        </w:rPr>
        <w:t>7.2.4.3. Compensatória, para a inexecução total do contrato prevista acima na alínea “c”, de 1% (um por cento) a 30% (trinta por cento) do valor da contratação.</w:t>
      </w:r>
    </w:p>
    <w:p w14:paraId="0CCAF207" w14:textId="77777777" w:rsidR="003E4D5D" w:rsidRPr="00CA7385" w:rsidRDefault="008B7AE0">
      <w:pPr>
        <w:jc w:val="both"/>
        <w:rPr>
          <w:rFonts w:ascii="Arial" w:hAnsi="Arial" w:cs="Arial"/>
        </w:rPr>
      </w:pPr>
      <w:r w:rsidRPr="00CA7385">
        <w:rPr>
          <w:rFonts w:ascii="Arial" w:hAnsi="Arial" w:cs="Arial"/>
        </w:rPr>
        <w:t>7.2.4.4. Compensatória, para a infração descrita acima na alínea “b”, de 1% (um por cento) a 30% (trinta por cento) do valor da contratação.</w:t>
      </w:r>
    </w:p>
    <w:p w14:paraId="60B3B748" w14:textId="77777777" w:rsidR="003E4D5D" w:rsidRPr="00CA7385" w:rsidRDefault="008B7AE0">
      <w:pPr>
        <w:jc w:val="both"/>
        <w:rPr>
          <w:rFonts w:ascii="Arial" w:hAnsi="Arial" w:cs="Arial"/>
        </w:rPr>
      </w:pPr>
      <w:r w:rsidRPr="00CA7385">
        <w:rPr>
          <w:rFonts w:ascii="Arial" w:hAnsi="Arial" w:cs="Arial"/>
        </w:rPr>
        <w:t>7.2.4.5. Compensatória, em substituição à multa moratória para a infração descrita acima na alínea “d”, de 1% (um por cento) a 30% (trinta por cento) do valor da contratação.</w:t>
      </w:r>
    </w:p>
    <w:p w14:paraId="698B1C98" w14:textId="77777777" w:rsidR="003E4D5D" w:rsidRPr="00CA7385" w:rsidRDefault="008B7AE0">
      <w:pPr>
        <w:jc w:val="both"/>
        <w:rPr>
          <w:rFonts w:ascii="Arial" w:hAnsi="Arial" w:cs="Arial"/>
        </w:rPr>
      </w:pPr>
      <w:r w:rsidRPr="00CA7385">
        <w:rPr>
          <w:rFonts w:ascii="Arial" w:hAnsi="Arial" w:cs="Arial"/>
        </w:rPr>
        <w:t>7.2.4.6. Compensatória, para a infração descrita acima na alínea “a”, de 1% (um por cento) a 30% (trinta por cento) do valor da contratação.</w:t>
      </w:r>
    </w:p>
    <w:p w14:paraId="18D4F273" w14:textId="77777777" w:rsidR="003E4D5D" w:rsidRPr="00CA7385" w:rsidRDefault="008B7AE0">
      <w:pPr>
        <w:jc w:val="both"/>
        <w:rPr>
          <w:rFonts w:ascii="Arial" w:hAnsi="Arial" w:cs="Arial"/>
        </w:rPr>
      </w:pPr>
      <w:r w:rsidRPr="00CA7385">
        <w:rPr>
          <w:rFonts w:ascii="Arial" w:hAnsi="Arial" w:cs="Arial"/>
        </w:rPr>
        <w:t>7.3. A aplicação das sanções previstas neste Termo de Referência não exclui, em hipótese alguma, a obrigação de reparação integral do dano causado ao Contratante.</w:t>
      </w:r>
    </w:p>
    <w:p w14:paraId="3C65E997" w14:textId="77777777" w:rsidR="003E4D5D" w:rsidRPr="00CA7385" w:rsidRDefault="008B7AE0">
      <w:pPr>
        <w:jc w:val="both"/>
        <w:rPr>
          <w:rFonts w:ascii="Arial" w:hAnsi="Arial" w:cs="Arial"/>
        </w:rPr>
      </w:pPr>
      <w:r w:rsidRPr="00CA7385">
        <w:rPr>
          <w:rFonts w:ascii="Arial" w:hAnsi="Arial" w:cs="Arial"/>
        </w:rPr>
        <w:t>7.4. Todas as sanções previstas neste Termo de Referência poderão ser aplicadas cumulativamente com a multa.</w:t>
      </w:r>
    </w:p>
    <w:p w14:paraId="2CBF0818" w14:textId="77777777" w:rsidR="003E4D5D" w:rsidRPr="00CA7385" w:rsidRDefault="008B7AE0">
      <w:pPr>
        <w:jc w:val="both"/>
        <w:rPr>
          <w:rFonts w:ascii="Arial" w:hAnsi="Arial" w:cs="Arial"/>
        </w:rPr>
      </w:pPr>
      <w:r w:rsidRPr="00CA7385">
        <w:rPr>
          <w:rFonts w:ascii="Arial" w:hAnsi="Arial" w:cs="Arial"/>
        </w:rPr>
        <w:t>7.5. Antes da aplicação da multa será facultada a defesa do interessado no prazo de 15 (quinze) dias úteis, contado da data de sua intimação.</w:t>
      </w:r>
    </w:p>
    <w:p w14:paraId="37A64A13" w14:textId="77777777" w:rsidR="003E4D5D" w:rsidRPr="00CA7385" w:rsidRDefault="008B7AE0">
      <w:pPr>
        <w:jc w:val="both"/>
        <w:rPr>
          <w:rFonts w:ascii="Arial" w:hAnsi="Arial" w:cs="Arial"/>
        </w:rPr>
      </w:pPr>
      <w:r w:rsidRPr="00CA7385">
        <w:rPr>
          <w:rFonts w:ascii="Arial" w:hAnsi="Arial" w:cs="Arial"/>
        </w:rPr>
        <w:lastRenderedPageBreak/>
        <w:t>7.6. Se a multa aplicada e as indenizações cabíveis forem superiores ao valor do pagamento eventualmente devido pelo Contratante ao Contratado, além da perda desse valor, a diferença será descontada da garantia prestada ou será cobrada judicialmente.</w:t>
      </w:r>
    </w:p>
    <w:p w14:paraId="01748E14" w14:textId="77777777" w:rsidR="003E4D5D" w:rsidRPr="00CA7385" w:rsidRDefault="008B7AE0">
      <w:pPr>
        <w:jc w:val="both"/>
        <w:rPr>
          <w:rFonts w:ascii="Arial" w:hAnsi="Arial" w:cs="Arial"/>
        </w:rPr>
      </w:pPr>
      <w:r w:rsidRPr="00CA7385">
        <w:rPr>
          <w:rFonts w:ascii="Arial" w:hAnsi="Arial" w:cs="Arial"/>
        </w:rPr>
        <w:t>7.7. A multa poderá ser recolhida administrativamente no prazo máximo de 15 (quinze) dias, a contar da data do recebimento da comunicação enviada pela autoridade competente.</w:t>
      </w:r>
    </w:p>
    <w:p w14:paraId="6F7B3A34" w14:textId="77777777" w:rsidR="003E4D5D" w:rsidRPr="00CA7385" w:rsidRDefault="008B7AE0">
      <w:pPr>
        <w:jc w:val="both"/>
        <w:rPr>
          <w:rFonts w:ascii="Arial" w:hAnsi="Arial" w:cs="Arial"/>
        </w:rPr>
      </w:pPr>
      <w:r w:rsidRPr="00CA7385">
        <w:rPr>
          <w:rFonts w:ascii="Arial" w:hAnsi="Arial" w:cs="Arial"/>
        </w:rPr>
        <w:t>7.8.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74CBC9" w14:textId="77777777" w:rsidR="003E4D5D" w:rsidRPr="00CA7385" w:rsidRDefault="008B7AE0">
      <w:pPr>
        <w:jc w:val="both"/>
        <w:rPr>
          <w:rFonts w:ascii="Arial" w:hAnsi="Arial" w:cs="Arial"/>
        </w:rPr>
      </w:pPr>
      <w:r w:rsidRPr="00CA7385">
        <w:rPr>
          <w:rFonts w:ascii="Arial" w:hAnsi="Arial" w:cs="Arial"/>
        </w:rPr>
        <w:t>7.9. Para a garantia da ampla defesa e contraditório, as notificações serão enviadas eletronicamente para os endereços de e-mail informados na proposta comercial, bem como os cadastrados pela empresa no SICAF.</w:t>
      </w:r>
    </w:p>
    <w:p w14:paraId="4CBABCCE" w14:textId="77777777" w:rsidR="003E4D5D" w:rsidRPr="00CA7385" w:rsidRDefault="008B7AE0">
      <w:pPr>
        <w:jc w:val="both"/>
        <w:rPr>
          <w:rFonts w:ascii="Arial" w:hAnsi="Arial" w:cs="Arial"/>
        </w:rPr>
      </w:pPr>
      <w:r w:rsidRPr="00CA7385">
        <w:rPr>
          <w:rFonts w:ascii="Arial" w:hAnsi="Arial" w:cs="Arial"/>
        </w:rPr>
        <w:t>7.10. Os endereços de e-mail informados na proposta comercial e/ou cadastrados no SICAF serão considerados de uso contínuo da empresa, não cabendo alegação de desconhecimento das comunicações a eles comprovadamente enviadas.</w:t>
      </w:r>
    </w:p>
    <w:p w14:paraId="32E9FC0F" w14:textId="77777777" w:rsidR="003E4D5D" w:rsidRPr="00CA7385" w:rsidRDefault="008B7AE0">
      <w:pPr>
        <w:jc w:val="both"/>
        <w:rPr>
          <w:rFonts w:ascii="Arial" w:hAnsi="Arial" w:cs="Arial"/>
        </w:rPr>
      </w:pPr>
      <w:r w:rsidRPr="00CA7385">
        <w:rPr>
          <w:rFonts w:ascii="Arial" w:hAnsi="Arial" w:cs="Arial"/>
        </w:rPr>
        <w:t>7.11. Na aplicação das sanções serão considerados:</w:t>
      </w:r>
    </w:p>
    <w:p w14:paraId="5577A164" w14:textId="77777777" w:rsidR="003E4D5D" w:rsidRPr="00CA7385" w:rsidRDefault="008B7AE0">
      <w:pPr>
        <w:jc w:val="both"/>
        <w:rPr>
          <w:rFonts w:ascii="Arial" w:hAnsi="Arial" w:cs="Arial"/>
        </w:rPr>
      </w:pPr>
      <w:r w:rsidRPr="00CA7385">
        <w:rPr>
          <w:rFonts w:ascii="Arial" w:hAnsi="Arial" w:cs="Arial"/>
        </w:rPr>
        <w:t>7.11.1. a natureza e a gravidade da infração cometida;</w:t>
      </w:r>
    </w:p>
    <w:p w14:paraId="69776047" w14:textId="77777777" w:rsidR="003E4D5D" w:rsidRPr="00CA7385" w:rsidRDefault="008B7AE0">
      <w:pPr>
        <w:jc w:val="both"/>
        <w:rPr>
          <w:rFonts w:ascii="Arial" w:hAnsi="Arial" w:cs="Arial"/>
        </w:rPr>
      </w:pPr>
      <w:r w:rsidRPr="00CA7385">
        <w:rPr>
          <w:rFonts w:ascii="Arial" w:hAnsi="Arial" w:cs="Arial"/>
        </w:rPr>
        <w:t>7.11.2. as peculiaridades do caso concreto;</w:t>
      </w:r>
    </w:p>
    <w:p w14:paraId="23B573AA" w14:textId="77777777" w:rsidR="003E4D5D" w:rsidRPr="00CA7385" w:rsidRDefault="008B7AE0">
      <w:pPr>
        <w:jc w:val="both"/>
        <w:rPr>
          <w:rFonts w:ascii="Arial" w:hAnsi="Arial" w:cs="Arial"/>
        </w:rPr>
      </w:pPr>
      <w:r w:rsidRPr="00CA7385">
        <w:rPr>
          <w:rFonts w:ascii="Arial" w:hAnsi="Arial" w:cs="Arial"/>
        </w:rPr>
        <w:t>7.11.3. as circunstâncias agravantes ou atenuantes;</w:t>
      </w:r>
    </w:p>
    <w:p w14:paraId="0322FB81" w14:textId="77777777" w:rsidR="003E4D5D" w:rsidRPr="00CA7385" w:rsidRDefault="008B7AE0">
      <w:pPr>
        <w:jc w:val="both"/>
        <w:rPr>
          <w:rFonts w:ascii="Arial" w:hAnsi="Arial" w:cs="Arial"/>
        </w:rPr>
      </w:pPr>
      <w:r w:rsidRPr="00CA7385">
        <w:rPr>
          <w:rFonts w:ascii="Arial" w:hAnsi="Arial" w:cs="Arial"/>
        </w:rPr>
        <w:t>7.11.4. os danos que dela provierem para o Contratante; e</w:t>
      </w:r>
    </w:p>
    <w:p w14:paraId="701746EC" w14:textId="77777777" w:rsidR="003E4D5D" w:rsidRPr="00CA7385" w:rsidRDefault="008B7AE0">
      <w:pPr>
        <w:jc w:val="both"/>
        <w:rPr>
          <w:rFonts w:ascii="Arial" w:hAnsi="Arial" w:cs="Arial"/>
        </w:rPr>
      </w:pPr>
      <w:r w:rsidRPr="00CA7385">
        <w:rPr>
          <w:rFonts w:ascii="Arial" w:hAnsi="Arial" w:cs="Arial"/>
        </w:rPr>
        <w:t>7.11.5. a implantação ou o aperfeiçoamento de programa de integridade, conforme normas e orientações dos órgãos de controle.</w:t>
      </w:r>
    </w:p>
    <w:p w14:paraId="4808BB61" w14:textId="77777777" w:rsidR="003E4D5D" w:rsidRPr="00CA7385" w:rsidRDefault="008B7AE0">
      <w:pPr>
        <w:jc w:val="both"/>
        <w:rPr>
          <w:rFonts w:ascii="Arial" w:hAnsi="Arial" w:cs="Arial"/>
        </w:rPr>
      </w:pPr>
      <w:r w:rsidRPr="00CA7385">
        <w:rPr>
          <w:rFonts w:ascii="Arial" w:hAnsi="Arial" w:cs="Arial"/>
        </w:rPr>
        <w:t>7.12.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2095B85" w14:textId="77777777" w:rsidR="003E4D5D" w:rsidRPr="00CA7385" w:rsidRDefault="008B7AE0">
      <w:pPr>
        <w:jc w:val="both"/>
        <w:rPr>
          <w:rFonts w:ascii="Arial" w:hAnsi="Arial" w:cs="Arial"/>
        </w:rPr>
      </w:pPr>
      <w:r w:rsidRPr="00CA7385">
        <w:rPr>
          <w:rFonts w:ascii="Arial" w:hAnsi="Arial" w:cs="Arial"/>
        </w:rPr>
        <w:t>7.13. 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C08CAA5" w14:textId="77777777" w:rsidR="003E4D5D" w:rsidRPr="00CA7385" w:rsidRDefault="008B7AE0">
      <w:pPr>
        <w:jc w:val="both"/>
        <w:rPr>
          <w:rFonts w:ascii="Arial" w:hAnsi="Arial" w:cs="Arial"/>
        </w:rPr>
      </w:pPr>
      <w:r w:rsidRPr="00CA7385">
        <w:rPr>
          <w:rFonts w:ascii="Arial" w:hAnsi="Arial" w:cs="Arial"/>
        </w:rPr>
        <w:t>7.14.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852E0CD" w14:textId="77777777" w:rsidR="003E4D5D" w:rsidRPr="00CA7385" w:rsidRDefault="008B7AE0">
      <w:pPr>
        <w:jc w:val="both"/>
        <w:rPr>
          <w:rFonts w:ascii="Arial" w:hAnsi="Arial" w:cs="Arial"/>
        </w:rPr>
      </w:pPr>
      <w:r w:rsidRPr="00CA7385">
        <w:rPr>
          <w:rFonts w:ascii="Arial" w:hAnsi="Arial" w:cs="Arial"/>
        </w:rPr>
        <w:t>7.15. As penalidades serão obrigatoriamente registradas no SICAF.</w:t>
      </w:r>
    </w:p>
    <w:p w14:paraId="2E86EF8A" w14:textId="77777777" w:rsidR="003E4D5D" w:rsidRPr="00CA7385" w:rsidRDefault="008B7AE0">
      <w:pPr>
        <w:jc w:val="both"/>
        <w:rPr>
          <w:rFonts w:ascii="Arial" w:hAnsi="Arial" w:cs="Arial"/>
        </w:rPr>
      </w:pPr>
      <w:r w:rsidRPr="00CA7385">
        <w:rPr>
          <w:rFonts w:ascii="Arial" w:hAnsi="Arial" w:cs="Arial"/>
        </w:rPr>
        <w:lastRenderedPageBreak/>
        <w:t>7.16. As sanções de impedimento de licitar e contratar e declaração de inidoneidade para licitar ou contratar são passíveis de reabilitação na forma do art. 163 da Lei nº 14.133, de 2021.</w:t>
      </w:r>
    </w:p>
    <w:p w14:paraId="09A05D86" w14:textId="77777777" w:rsidR="003E4D5D" w:rsidRPr="00CA7385" w:rsidRDefault="008B7AE0">
      <w:pPr>
        <w:jc w:val="both"/>
        <w:rPr>
          <w:rFonts w:ascii="Arial" w:hAnsi="Arial" w:cs="Arial"/>
        </w:rPr>
      </w:pPr>
      <w:r w:rsidRPr="00CA7385">
        <w:rPr>
          <w:rFonts w:ascii="Arial" w:hAnsi="Arial" w:cs="Arial"/>
        </w:rPr>
        <w:t>7.17.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8308FBB" w14:textId="77777777" w:rsidR="00B477A9" w:rsidRPr="00CA7385" w:rsidRDefault="00B477A9">
      <w:pPr>
        <w:jc w:val="both"/>
        <w:rPr>
          <w:rFonts w:ascii="Arial" w:hAnsi="Arial" w:cs="Arial"/>
        </w:rPr>
      </w:pPr>
    </w:p>
    <w:p w14:paraId="2A06DFA9" w14:textId="77777777" w:rsidR="000F1F62" w:rsidRPr="00CA7385" w:rsidRDefault="000F1F62" w:rsidP="000F1F62">
      <w:pPr>
        <w:pStyle w:val="Nivel01"/>
      </w:pPr>
      <w:r w:rsidRPr="00CA7385">
        <w:t>8. CRITÉRIOS DE MEDIÇÃO E DE PAGAMENTO:</w:t>
      </w:r>
    </w:p>
    <w:p w14:paraId="64BF315B" w14:textId="77777777" w:rsidR="000F1F62" w:rsidRPr="00CA7385" w:rsidRDefault="000F1F62" w:rsidP="000F1F62">
      <w:pPr>
        <w:pStyle w:val="Nvel1-SemNumPreto"/>
      </w:pPr>
      <w:r w:rsidRPr="00CA7385">
        <w:t>RECEBIMENTO</w:t>
      </w:r>
    </w:p>
    <w:p w14:paraId="15D55D88"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571EC58"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E84BFD0"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5BF7237"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8.4. O prazo para recebimento definitivo poderá ser excepcionalmente prorrogado, de forma justificada, por igual período, quando houver necessidade de diligências para a aferição do atendimento das exigências contratuais.</w:t>
      </w:r>
    </w:p>
    <w:p w14:paraId="4C8D984C"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8.5.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F18803C"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6273B93" w14:textId="065A40E5" w:rsidR="008F31E4"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8.7. O recebimento provisório ou definitivo não excluirá a responsabilidade civil pela solidez e pela segurança dos bens nem a responsabilidade ético-profissional pela perfeita execução do contrato.</w:t>
      </w:r>
    </w:p>
    <w:p w14:paraId="68B01395" w14:textId="77777777" w:rsidR="00F3248A" w:rsidRPr="00CA7385" w:rsidRDefault="00F3248A" w:rsidP="000F1F62">
      <w:pPr>
        <w:pStyle w:val="Nvel1-SemNumPreto"/>
      </w:pPr>
    </w:p>
    <w:p w14:paraId="2A253BCA" w14:textId="6C3FDA8C" w:rsidR="000F1F62" w:rsidRPr="00CA7385" w:rsidRDefault="000F1F62" w:rsidP="000F1F62">
      <w:pPr>
        <w:pStyle w:val="Nvel1-SemNumPreto"/>
      </w:pPr>
      <w:r w:rsidRPr="00CA7385">
        <w:t>LIQUIDAÇÃO</w:t>
      </w:r>
    </w:p>
    <w:p w14:paraId="71736F80"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8.8. Recebida a Nota Fiscal ou documento de cobrança equivalente, correrá o prazo de dez dias úteis para fins de liquidação, na forma desta seção, prorrogáveis por igual período, nos termos do art. 7º, §3º da Instrução Normativa SEGES/ME nº 77/2022.</w:t>
      </w:r>
    </w:p>
    <w:p w14:paraId="74896766"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lastRenderedPageBreak/>
        <w:t>8.8.1. O prazo de que trata o item anterior será reduzido à metade, mantendo-se a possibilidade de prorrogação, no caso de contratações decorrentes de despesas cujos valores não ultrapassem o limite de que trata o inciso II do art. 75 da Lei nº 14.133, de 2021.</w:t>
      </w:r>
    </w:p>
    <w:p w14:paraId="5650B574"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8.9. Para fins de liquidação, o setor competente deverá verificar se a nota fiscal ou instrumento de cobrança equivalente apresentado expressa os elementos necessários e essenciais do documento, tais como:</w:t>
      </w:r>
    </w:p>
    <w:p w14:paraId="714E17A7"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8.9.1. o prazo de validade;</w:t>
      </w:r>
    </w:p>
    <w:p w14:paraId="5BEE4CD0"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8.9.2. a data da emissão;</w:t>
      </w:r>
    </w:p>
    <w:p w14:paraId="6005BE2C"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8.9.3. os dados do contrato e do órgão contratante;</w:t>
      </w:r>
    </w:p>
    <w:p w14:paraId="575D8C6D"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8.9.4. o período respectivo de execução do contrato;</w:t>
      </w:r>
    </w:p>
    <w:p w14:paraId="3AE127C3"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8.9.5. o valor a pagar; e</w:t>
      </w:r>
    </w:p>
    <w:p w14:paraId="6ABF2879"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8.9.6. eventual destaque do valor de retenções tributárias cabíveis.</w:t>
      </w:r>
    </w:p>
    <w:p w14:paraId="4280927B"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980616F" w14:textId="77777777" w:rsidR="000F1F62" w:rsidRPr="00CA7385" w:rsidRDefault="00BD35E6" w:rsidP="000F1F62">
      <w:pPr>
        <w:pStyle w:val="Nivel2"/>
        <w:numPr>
          <w:ilvl w:val="0"/>
          <w:numId w:val="0"/>
        </w:numPr>
        <w:spacing w:before="0" w:after="0" w:line="240" w:lineRule="auto"/>
        <w:rPr>
          <w:color w:val="auto"/>
          <w:sz w:val="24"/>
          <w:szCs w:val="24"/>
        </w:rPr>
      </w:pPr>
      <w:hyperlink r:id="rId9" w:anchor="art68" w:history="1"/>
      <w:r w:rsidR="000F1F62" w:rsidRPr="00CA7385">
        <w:rPr>
          <w:color w:val="auto"/>
          <w:sz w:val="24"/>
          <w:szCs w:val="24"/>
        </w:rPr>
        <w:t>8.11.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2D26B69E"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8.12. A Administração deverá realizar consulta ao SICAF para:</w:t>
      </w:r>
    </w:p>
    <w:p w14:paraId="41389654"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a) verificar a manutenção das condições de habilitação exigidas;</w:t>
      </w:r>
    </w:p>
    <w:p w14:paraId="32EBE092"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b) identificar possível razão que impeça a participação em licitação/contratação no âmbito do órgão ou entidade, tais como a proibição de contratar com a Administração ou com o Poder Público, bem como ocorrências impeditivas indiretas.</w:t>
      </w:r>
    </w:p>
    <w:p w14:paraId="1E130287"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A54C571"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1275613"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8.15. Persistindo a irregularidade, o Contratante deverá adotar as medidas necessárias à rescisão contratual nos autos do processo administrativo correspondente, assegurada ao Contratado a ampla defesa.</w:t>
      </w:r>
    </w:p>
    <w:p w14:paraId="582C5C77" w14:textId="4F783E5F" w:rsidR="008F31E4" w:rsidRPr="00CA7385" w:rsidRDefault="000F1F62" w:rsidP="0069243F">
      <w:pPr>
        <w:pStyle w:val="Nivel2"/>
        <w:numPr>
          <w:ilvl w:val="0"/>
          <w:numId w:val="0"/>
        </w:numPr>
        <w:spacing w:before="0" w:after="0" w:line="240" w:lineRule="auto"/>
        <w:rPr>
          <w:color w:val="auto"/>
          <w:sz w:val="24"/>
          <w:szCs w:val="24"/>
        </w:rPr>
      </w:pPr>
      <w:r w:rsidRPr="00CA7385">
        <w:rPr>
          <w:color w:val="auto"/>
          <w:sz w:val="24"/>
          <w:szCs w:val="24"/>
        </w:rPr>
        <w:t>8.16. Havendo a efetiva execução do objeto, os pagamentos serão realizados normalmente, até que se decida pela rescisão do contrato, caso o Contratado não regularize sua situação junto ao SICAF.</w:t>
      </w:r>
    </w:p>
    <w:p w14:paraId="59F8CF81" w14:textId="77777777" w:rsidR="00F3248A" w:rsidRPr="00CA7385" w:rsidRDefault="00F3248A" w:rsidP="0069243F">
      <w:pPr>
        <w:pStyle w:val="Nivel2"/>
        <w:numPr>
          <w:ilvl w:val="0"/>
          <w:numId w:val="0"/>
        </w:numPr>
        <w:spacing w:before="0" w:after="0" w:line="240" w:lineRule="auto"/>
        <w:rPr>
          <w:color w:val="auto"/>
          <w:sz w:val="24"/>
          <w:szCs w:val="24"/>
        </w:rPr>
      </w:pPr>
    </w:p>
    <w:p w14:paraId="38E42E2D" w14:textId="45EC3C88" w:rsidR="000F1F62" w:rsidRPr="00CA7385" w:rsidRDefault="000F1F62" w:rsidP="000F1F62">
      <w:pPr>
        <w:pStyle w:val="Nvel1-SemNumPreto"/>
      </w:pPr>
      <w:r w:rsidRPr="00CA7385">
        <w:lastRenderedPageBreak/>
        <w:t>PRAZO DE PAGAMENTO</w:t>
      </w:r>
    </w:p>
    <w:p w14:paraId="24CC523C" w14:textId="77777777" w:rsidR="000F1F62" w:rsidRPr="00CA7385" w:rsidRDefault="006A7D0A" w:rsidP="000F1F62">
      <w:pPr>
        <w:pStyle w:val="Nivel2"/>
        <w:numPr>
          <w:ilvl w:val="0"/>
          <w:numId w:val="0"/>
        </w:numPr>
        <w:spacing w:before="0" w:after="0" w:line="240" w:lineRule="auto"/>
        <w:rPr>
          <w:color w:val="auto"/>
          <w:sz w:val="24"/>
          <w:szCs w:val="24"/>
        </w:rPr>
      </w:pPr>
      <w:r w:rsidRPr="00CA7385">
        <w:rPr>
          <w:color w:val="auto"/>
          <w:sz w:val="24"/>
          <w:szCs w:val="24"/>
        </w:rPr>
        <w:t xml:space="preserve">8.17. </w:t>
      </w:r>
      <w:r w:rsidR="000F1F62" w:rsidRPr="00CA7385">
        <w:rPr>
          <w:color w:val="auto"/>
          <w:sz w:val="24"/>
          <w:szCs w:val="24"/>
        </w:rPr>
        <w:t>O pagamento será efetuado no prazo de até 10 (dez) dias úteis contados da finalização da liquidação da despesa, conforme seção anterior, nos termos da Instrução Normativa SEGES/ME nº 77, de 2022.</w:t>
      </w:r>
    </w:p>
    <w:p w14:paraId="4D7B9220"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8A1B6A9" w14:textId="77777777" w:rsidR="000F1F62" w:rsidRPr="00CA7385" w:rsidRDefault="000F1F62" w:rsidP="000F1F62">
      <w:pPr>
        <w:pStyle w:val="Nivel2"/>
        <w:numPr>
          <w:ilvl w:val="0"/>
          <w:numId w:val="0"/>
        </w:numPr>
        <w:spacing w:before="0" w:after="0" w:line="240" w:lineRule="auto"/>
        <w:rPr>
          <w:color w:val="auto"/>
          <w:sz w:val="24"/>
          <w:szCs w:val="24"/>
        </w:rPr>
      </w:pPr>
    </w:p>
    <w:p w14:paraId="0EE92D7E" w14:textId="77777777" w:rsidR="000F1F62" w:rsidRPr="00CA7385" w:rsidRDefault="000F1F62" w:rsidP="000F1F62">
      <w:pPr>
        <w:pStyle w:val="Nvel1-SemNumPreto"/>
      </w:pPr>
      <w:r w:rsidRPr="00CA7385">
        <w:t>FORMA DE PAGAMENTO</w:t>
      </w:r>
    </w:p>
    <w:p w14:paraId="2282E1D0"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8.19. O pagamento será realizado por meio de ordem bancária, para crédito em banco, agência e conta corrente indicados pelo Contratado.</w:t>
      </w:r>
    </w:p>
    <w:p w14:paraId="121DB465"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8.20. Será considerada data do pagamento o dia em que constar como emitida a ordem bancária para pagamento.</w:t>
      </w:r>
    </w:p>
    <w:p w14:paraId="189E3347"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8.21. Quando do pagamento, será efetuada a retenção tributária prevista na legislação aplicável.</w:t>
      </w:r>
    </w:p>
    <w:p w14:paraId="0821E132"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8.21.1. Independentemente do percentual de tributo inserido na planilha, quando houver, serão retidos na fonte, quando da realização do pagamento, os percentuais estabelecidos na legislação vigente.</w:t>
      </w:r>
    </w:p>
    <w:p w14:paraId="16C8E9B3"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8.22.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FBB2DB" w14:textId="77777777" w:rsidR="00082E74" w:rsidRPr="00CA7385" w:rsidRDefault="00082E74" w:rsidP="000F1F62">
      <w:pPr>
        <w:pStyle w:val="Nivel2"/>
        <w:numPr>
          <w:ilvl w:val="0"/>
          <w:numId w:val="0"/>
        </w:numPr>
        <w:spacing w:before="0" w:after="0" w:line="240" w:lineRule="auto"/>
        <w:rPr>
          <w:color w:val="auto"/>
          <w:sz w:val="24"/>
          <w:szCs w:val="24"/>
        </w:rPr>
      </w:pPr>
    </w:p>
    <w:p w14:paraId="4A09576C" w14:textId="77777777" w:rsidR="000F1F62" w:rsidRPr="00CA7385" w:rsidRDefault="000F1F62" w:rsidP="000F1F62">
      <w:pPr>
        <w:pStyle w:val="Nvel1-SemNumPreto"/>
      </w:pPr>
      <w:r w:rsidRPr="00CA7385">
        <w:t>CESSÃO DE CRÉDITO</w:t>
      </w:r>
    </w:p>
    <w:p w14:paraId="636B983C" w14:textId="77777777" w:rsidR="000E5851" w:rsidRPr="00CA7385" w:rsidRDefault="000E5851" w:rsidP="000E5851">
      <w:pPr>
        <w:jc w:val="both"/>
        <w:rPr>
          <w:rFonts w:ascii="Arial" w:hAnsi="Arial" w:cs="Arial"/>
        </w:rPr>
      </w:pPr>
      <w:r w:rsidRPr="00CA7385">
        <w:rPr>
          <w:rFonts w:ascii="Arial" w:hAnsi="Arial" w:cs="Arial"/>
        </w:rPr>
        <w:t>8.23. As cessões de crédito dependerão de prévia aprovação do Contratante.</w:t>
      </w:r>
    </w:p>
    <w:p w14:paraId="31BC1302" w14:textId="77777777" w:rsidR="000E5851" w:rsidRPr="00CA7385" w:rsidRDefault="000E5851" w:rsidP="000E5851">
      <w:pPr>
        <w:jc w:val="both"/>
        <w:rPr>
          <w:rFonts w:ascii="Arial" w:hAnsi="Arial" w:cs="Arial"/>
        </w:rPr>
      </w:pPr>
      <w:r w:rsidRPr="00CA7385">
        <w:rPr>
          <w:rFonts w:ascii="Arial" w:hAnsi="Arial" w:cs="Arial"/>
        </w:rPr>
        <w:t>8.24. A eficácia da cessão de crédito, em relação à Administração, está condicionada à celebração de termo aditivo ao contrato administrativo.</w:t>
      </w:r>
    </w:p>
    <w:p w14:paraId="17320C12" w14:textId="77777777" w:rsidR="000E5851" w:rsidRPr="00CA7385" w:rsidRDefault="000E5851" w:rsidP="000E5851">
      <w:pPr>
        <w:jc w:val="both"/>
        <w:rPr>
          <w:rFonts w:ascii="Arial" w:hAnsi="Arial" w:cs="Arial"/>
        </w:rPr>
      </w:pPr>
      <w:r w:rsidRPr="00CA7385">
        <w:rPr>
          <w:rFonts w:ascii="Arial" w:hAnsi="Arial" w:cs="Arial"/>
        </w:rPr>
        <w:t>8.25.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605C7EE" w14:textId="77777777" w:rsidR="000E5851" w:rsidRPr="00CA7385" w:rsidRDefault="000E5851" w:rsidP="000E5851">
      <w:pPr>
        <w:jc w:val="both"/>
        <w:rPr>
          <w:rFonts w:ascii="Arial" w:hAnsi="Arial" w:cs="Arial"/>
        </w:rPr>
      </w:pPr>
      <w:r w:rsidRPr="00CA7385">
        <w:rPr>
          <w:rFonts w:ascii="Arial" w:hAnsi="Arial" w:cs="Arial"/>
        </w:rPr>
        <w:t>8.26.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6D3FAE8" w14:textId="77777777" w:rsidR="000E5851" w:rsidRPr="00CA7385" w:rsidRDefault="000E5851" w:rsidP="000E5851">
      <w:pPr>
        <w:jc w:val="both"/>
        <w:rPr>
          <w:rFonts w:ascii="Arial" w:hAnsi="Arial" w:cs="Arial"/>
        </w:rPr>
      </w:pPr>
      <w:r w:rsidRPr="00CA7385">
        <w:rPr>
          <w:rFonts w:ascii="Arial" w:hAnsi="Arial" w:cs="Arial"/>
        </w:rPr>
        <w:t>8.27. A cessão de crédito não afetará a execução do objeto contratado, que continuará sob a integral responsabilidade do Contratado.</w:t>
      </w:r>
    </w:p>
    <w:p w14:paraId="1D4D8374" w14:textId="77777777" w:rsidR="000F1F62" w:rsidRPr="00CA7385" w:rsidRDefault="000E5851" w:rsidP="000E5851">
      <w:pPr>
        <w:jc w:val="both"/>
        <w:rPr>
          <w:rFonts w:ascii="Arial" w:hAnsi="Arial" w:cs="Arial"/>
        </w:rPr>
      </w:pPr>
      <w:r w:rsidRPr="00CA7385">
        <w:rPr>
          <w:rFonts w:ascii="Arial" w:hAnsi="Arial" w:cs="Arial"/>
        </w:rPr>
        <w:lastRenderedPageBreak/>
        <w:t>8.28. O disposto nesta seção não afeta as operações de crédito de que trata a Instrução Normativa SEGES/MGI nº 82, de 21 de fevereiro de 2025, as quais ficam por esta regidas.</w:t>
      </w:r>
    </w:p>
    <w:p w14:paraId="41B8C591" w14:textId="77777777" w:rsidR="00603882" w:rsidRPr="00CA7385" w:rsidRDefault="00603882" w:rsidP="000E5851">
      <w:pPr>
        <w:jc w:val="both"/>
        <w:rPr>
          <w:rFonts w:ascii="Arial" w:hAnsi="Arial" w:cs="Arial"/>
        </w:rPr>
      </w:pPr>
    </w:p>
    <w:p w14:paraId="68803001" w14:textId="77777777" w:rsidR="003E4D5D" w:rsidRPr="00CA7385" w:rsidRDefault="008B7AE0">
      <w:pPr>
        <w:jc w:val="both"/>
        <w:rPr>
          <w:rFonts w:ascii="Arial" w:hAnsi="Arial" w:cs="Arial"/>
        </w:rPr>
      </w:pPr>
      <w:r w:rsidRPr="00CA7385">
        <w:rPr>
          <w:rFonts w:ascii="Arial" w:hAnsi="Arial" w:cs="Arial"/>
          <w:b/>
        </w:rPr>
        <w:t>REAJUSTE</w:t>
      </w:r>
    </w:p>
    <w:p w14:paraId="18BE7886" w14:textId="77777777" w:rsidR="003E4D5D" w:rsidRPr="00CA7385" w:rsidRDefault="008B7AE0">
      <w:pPr>
        <w:jc w:val="both"/>
        <w:rPr>
          <w:rFonts w:ascii="Arial" w:hAnsi="Arial" w:cs="Arial"/>
        </w:rPr>
      </w:pPr>
      <w:r w:rsidRPr="00CA7385">
        <w:rPr>
          <w:rFonts w:ascii="Arial" w:hAnsi="Arial" w:cs="Arial"/>
        </w:rPr>
        <w:t>8.2</w:t>
      </w:r>
      <w:r w:rsidR="006A7D0A" w:rsidRPr="00CA7385">
        <w:rPr>
          <w:rFonts w:ascii="Arial" w:hAnsi="Arial" w:cs="Arial"/>
        </w:rPr>
        <w:t>9</w:t>
      </w:r>
      <w:r w:rsidRPr="00CA7385">
        <w:rPr>
          <w:rFonts w:ascii="Arial" w:hAnsi="Arial" w:cs="Arial"/>
        </w:rPr>
        <w:t>. Os preços inicialmente contratados são fixos e irreajustáveis no prazo de um ano contado da data do orçamento estimado, em __/__/__ (DD/MM/AAAA).</w:t>
      </w:r>
    </w:p>
    <w:p w14:paraId="5E225E35" w14:textId="77777777" w:rsidR="003E4D5D" w:rsidRPr="00CA7385" w:rsidRDefault="008B7AE0">
      <w:pPr>
        <w:jc w:val="both"/>
        <w:rPr>
          <w:rFonts w:ascii="Arial" w:hAnsi="Arial" w:cs="Arial"/>
        </w:rPr>
      </w:pPr>
      <w:r w:rsidRPr="00CA7385">
        <w:rPr>
          <w:rFonts w:ascii="Arial" w:hAnsi="Arial" w:cs="Arial"/>
        </w:rPr>
        <w:t>8.</w:t>
      </w:r>
      <w:r w:rsidR="006A7D0A" w:rsidRPr="00CA7385">
        <w:rPr>
          <w:rFonts w:ascii="Arial" w:hAnsi="Arial" w:cs="Arial"/>
        </w:rPr>
        <w:t>30</w:t>
      </w:r>
      <w:r w:rsidRPr="00CA7385">
        <w:rPr>
          <w:rFonts w:ascii="Arial" w:hAnsi="Arial" w:cs="Arial"/>
        </w:rPr>
        <w:t>.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784F390" w14:textId="77777777" w:rsidR="003E4D5D" w:rsidRPr="00CA7385" w:rsidRDefault="008B7AE0">
      <w:pPr>
        <w:jc w:val="both"/>
        <w:rPr>
          <w:rFonts w:ascii="Arial" w:hAnsi="Arial" w:cs="Arial"/>
        </w:rPr>
      </w:pPr>
      <w:r w:rsidRPr="00CA7385">
        <w:rPr>
          <w:rFonts w:ascii="Arial" w:hAnsi="Arial" w:cs="Arial"/>
        </w:rPr>
        <w:t>8.</w:t>
      </w:r>
      <w:r w:rsidR="006A7D0A" w:rsidRPr="00CA7385">
        <w:rPr>
          <w:rFonts w:ascii="Arial" w:hAnsi="Arial" w:cs="Arial"/>
        </w:rPr>
        <w:t>31</w:t>
      </w:r>
      <w:r w:rsidRPr="00CA7385">
        <w:rPr>
          <w:rFonts w:ascii="Arial" w:hAnsi="Arial" w:cs="Arial"/>
        </w:rPr>
        <w:t>. Nos reajustes subsequentes ao primeiro, o interregno mínimo de um ano será contado a partir dos efeitos financeiros do último reajuste.</w:t>
      </w:r>
    </w:p>
    <w:p w14:paraId="7280D31F" w14:textId="77777777" w:rsidR="003E4D5D" w:rsidRPr="00CA7385" w:rsidRDefault="008B7AE0">
      <w:pPr>
        <w:jc w:val="both"/>
        <w:rPr>
          <w:rFonts w:ascii="Arial" w:hAnsi="Arial" w:cs="Arial"/>
        </w:rPr>
      </w:pPr>
      <w:r w:rsidRPr="00CA7385">
        <w:rPr>
          <w:rFonts w:ascii="Arial" w:hAnsi="Arial" w:cs="Arial"/>
        </w:rPr>
        <w:t>8.</w:t>
      </w:r>
      <w:r w:rsidR="006A7D0A" w:rsidRPr="00CA7385">
        <w:rPr>
          <w:rFonts w:ascii="Arial" w:hAnsi="Arial" w:cs="Arial"/>
        </w:rPr>
        <w:t>32</w:t>
      </w:r>
      <w:r w:rsidRPr="00CA7385">
        <w:rPr>
          <w:rFonts w:ascii="Arial" w:hAnsi="Arial" w:cs="Arial"/>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330371C" w14:textId="77777777" w:rsidR="003E4D5D" w:rsidRPr="00CA7385" w:rsidRDefault="008B7AE0">
      <w:pPr>
        <w:jc w:val="both"/>
        <w:rPr>
          <w:rFonts w:ascii="Arial" w:hAnsi="Arial" w:cs="Arial"/>
        </w:rPr>
      </w:pPr>
      <w:r w:rsidRPr="00CA7385">
        <w:rPr>
          <w:rFonts w:ascii="Arial" w:hAnsi="Arial" w:cs="Arial"/>
        </w:rPr>
        <w:t>8.3</w:t>
      </w:r>
      <w:r w:rsidR="006A7D0A" w:rsidRPr="00CA7385">
        <w:rPr>
          <w:rFonts w:ascii="Arial" w:hAnsi="Arial" w:cs="Arial"/>
        </w:rPr>
        <w:t>3</w:t>
      </w:r>
      <w:r w:rsidRPr="00CA7385">
        <w:rPr>
          <w:rFonts w:ascii="Arial" w:hAnsi="Arial" w:cs="Arial"/>
        </w:rPr>
        <w:t>. Nas aferições finais, o(s) índice(s) utilizado(s) para reajuste será(ão), obrigatoriamente, o(s) definitivo(s).</w:t>
      </w:r>
    </w:p>
    <w:p w14:paraId="7BBF07E8" w14:textId="77777777" w:rsidR="003E4D5D" w:rsidRPr="00CA7385" w:rsidRDefault="008B7AE0">
      <w:pPr>
        <w:jc w:val="both"/>
        <w:rPr>
          <w:rFonts w:ascii="Arial" w:hAnsi="Arial" w:cs="Arial"/>
        </w:rPr>
      </w:pPr>
      <w:r w:rsidRPr="00CA7385">
        <w:rPr>
          <w:rFonts w:ascii="Arial" w:hAnsi="Arial" w:cs="Arial"/>
        </w:rPr>
        <w:t>8.3</w:t>
      </w:r>
      <w:r w:rsidR="006A7D0A" w:rsidRPr="00CA7385">
        <w:rPr>
          <w:rFonts w:ascii="Arial" w:hAnsi="Arial" w:cs="Arial"/>
        </w:rPr>
        <w:t>4</w:t>
      </w:r>
      <w:r w:rsidRPr="00CA7385">
        <w:rPr>
          <w:rFonts w:ascii="Arial" w:hAnsi="Arial" w:cs="Arial"/>
        </w:rPr>
        <w:t>. Caso o(s) índice(s) estabelecido(s) para reajustamento venha(m) a ser extinto(s) ou de qualquer forma não possa(m) mais ser utilizado(s), será(ão) adotado(s), em substituição, o(s) que vier(em) a ser determinado(s) pela legislação então em vigor.</w:t>
      </w:r>
    </w:p>
    <w:p w14:paraId="6A9F4E35" w14:textId="77777777" w:rsidR="003E4D5D" w:rsidRPr="00CA7385" w:rsidRDefault="008B7AE0">
      <w:pPr>
        <w:jc w:val="both"/>
        <w:rPr>
          <w:rFonts w:ascii="Arial" w:hAnsi="Arial" w:cs="Arial"/>
        </w:rPr>
      </w:pPr>
      <w:r w:rsidRPr="00CA7385">
        <w:rPr>
          <w:rFonts w:ascii="Arial" w:hAnsi="Arial" w:cs="Arial"/>
        </w:rPr>
        <w:t>8.3</w:t>
      </w:r>
      <w:r w:rsidR="006A7D0A" w:rsidRPr="00CA7385">
        <w:rPr>
          <w:rFonts w:ascii="Arial" w:hAnsi="Arial" w:cs="Arial"/>
        </w:rPr>
        <w:t>5</w:t>
      </w:r>
      <w:r w:rsidRPr="00CA7385">
        <w:rPr>
          <w:rFonts w:ascii="Arial" w:hAnsi="Arial" w:cs="Arial"/>
        </w:rPr>
        <w:t>. Na ausência de previsão legal quanto ao índice substituto, as partes elegerão novo índice oficial, para reajustamento do preço do valor remanescente, por meio de termo aditivo.</w:t>
      </w:r>
    </w:p>
    <w:p w14:paraId="7C883C10" w14:textId="77777777" w:rsidR="003E4D5D" w:rsidRPr="00CA7385" w:rsidRDefault="008B7AE0">
      <w:pPr>
        <w:jc w:val="both"/>
        <w:rPr>
          <w:rFonts w:ascii="Arial" w:hAnsi="Arial" w:cs="Arial"/>
        </w:rPr>
      </w:pPr>
      <w:r w:rsidRPr="00CA7385">
        <w:rPr>
          <w:rFonts w:ascii="Arial" w:hAnsi="Arial" w:cs="Arial"/>
        </w:rPr>
        <w:t>8.3</w:t>
      </w:r>
      <w:r w:rsidR="006A7D0A" w:rsidRPr="00CA7385">
        <w:rPr>
          <w:rFonts w:ascii="Arial" w:hAnsi="Arial" w:cs="Arial"/>
        </w:rPr>
        <w:t>6</w:t>
      </w:r>
      <w:r w:rsidRPr="00CA7385">
        <w:rPr>
          <w:rFonts w:ascii="Arial" w:hAnsi="Arial" w:cs="Arial"/>
        </w:rPr>
        <w:t>. O reajuste será realizado por apostilamento.</w:t>
      </w:r>
    </w:p>
    <w:p w14:paraId="117538D6" w14:textId="77777777" w:rsidR="00B477A9" w:rsidRPr="00CA7385" w:rsidRDefault="00B477A9">
      <w:pPr>
        <w:jc w:val="both"/>
        <w:rPr>
          <w:rFonts w:ascii="Arial" w:hAnsi="Arial" w:cs="Arial"/>
        </w:rPr>
      </w:pPr>
    </w:p>
    <w:p w14:paraId="59122981" w14:textId="77777777" w:rsidR="000F1F62" w:rsidRPr="00CA7385" w:rsidRDefault="000F1F62" w:rsidP="000F1F62">
      <w:pPr>
        <w:pStyle w:val="Nivel01"/>
      </w:pPr>
      <w:r w:rsidRPr="00CA7385">
        <w:t>9. FORMA E CRITÉRIOS DE SELEÇÃO DO FORNECEDOR E FORMA DE FORNECIMENTO:</w:t>
      </w:r>
    </w:p>
    <w:p w14:paraId="28CF29CF" w14:textId="77777777" w:rsidR="000F1F62" w:rsidRPr="00CA7385" w:rsidRDefault="000F1F62" w:rsidP="000F1F62">
      <w:pPr>
        <w:pStyle w:val="Nvel1-SemNumPreto"/>
      </w:pPr>
      <w:r w:rsidRPr="00CA7385">
        <w:t>FORMA DE SELEÇÃO E CRITÉRIO DE JULGAMENTO DA PROPOSTA</w:t>
      </w:r>
    </w:p>
    <w:p w14:paraId="2E83ABEA"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 O fornecedor será selecionado por meio da realização de procedimento de LICITAÇÃO, na modalidade PREGÃO, sob a forma ELETRÔNICA, com adoção do critério de julgamento pelo MENOR PREÇO</w:t>
      </w:r>
      <w:r w:rsidR="005D5F9F" w:rsidRPr="00CA7385">
        <w:rPr>
          <w:color w:val="auto"/>
          <w:sz w:val="24"/>
          <w:szCs w:val="24"/>
        </w:rPr>
        <w:t xml:space="preserve"> POR ITEM</w:t>
      </w:r>
      <w:r w:rsidRPr="00CA7385">
        <w:rPr>
          <w:color w:val="auto"/>
          <w:sz w:val="24"/>
          <w:szCs w:val="24"/>
        </w:rPr>
        <w:t>.</w:t>
      </w:r>
    </w:p>
    <w:p w14:paraId="0C66EEF3" w14:textId="77777777" w:rsidR="000F1F62" w:rsidRPr="00CA7385" w:rsidRDefault="000F1F62" w:rsidP="000F1F62">
      <w:pPr>
        <w:pStyle w:val="Nivel2"/>
        <w:numPr>
          <w:ilvl w:val="0"/>
          <w:numId w:val="0"/>
        </w:numPr>
        <w:spacing w:before="0" w:after="0" w:line="240" w:lineRule="auto"/>
        <w:rPr>
          <w:color w:val="auto"/>
          <w:sz w:val="24"/>
          <w:szCs w:val="24"/>
        </w:rPr>
      </w:pPr>
    </w:p>
    <w:p w14:paraId="63E9A9EE" w14:textId="77777777" w:rsidR="000F1F62" w:rsidRPr="00CA7385" w:rsidRDefault="000F1F62" w:rsidP="000F1F62">
      <w:pPr>
        <w:pStyle w:val="Nvel1-SemNumPreto"/>
      </w:pPr>
      <w:r w:rsidRPr="00CA7385">
        <w:t>FORMA DE FORNECIMENTO</w:t>
      </w:r>
    </w:p>
    <w:p w14:paraId="1628FE82" w14:textId="77777777" w:rsidR="000F1F62" w:rsidRPr="00CA7385" w:rsidRDefault="000F1F62" w:rsidP="000F1F62">
      <w:pPr>
        <w:pStyle w:val="Nivel2"/>
        <w:numPr>
          <w:ilvl w:val="0"/>
          <w:numId w:val="0"/>
        </w:numPr>
        <w:spacing w:before="0" w:after="0" w:line="240" w:lineRule="auto"/>
        <w:rPr>
          <w:color w:val="auto"/>
          <w:sz w:val="24"/>
          <w:szCs w:val="24"/>
          <w:shd w:val="clear" w:color="auto" w:fill="FFFFFF"/>
        </w:rPr>
      </w:pPr>
      <w:r w:rsidRPr="00CA7385">
        <w:rPr>
          <w:color w:val="auto"/>
          <w:sz w:val="24"/>
          <w:szCs w:val="24"/>
        </w:rPr>
        <w:t>9.2. O fornecimento do objeto será parcelado.</w:t>
      </w:r>
    </w:p>
    <w:p w14:paraId="3DB87C0C" w14:textId="77777777" w:rsidR="00F57BC8" w:rsidRPr="00CA7385" w:rsidRDefault="00F57BC8" w:rsidP="000F1F62">
      <w:pPr>
        <w:pStyle w:val="Nivel2"/>
        <w:numPr>
          <w:ilvl w:val="0"/>
          <w:numId w:val="0"/>
        </w:numPr>
        <w:spacing w:before="0" w:after="0" w:line="240" w:lineRule="auto"/>
        <w:rPr>
          <w:color w:val="auto"/>
          <w:sz w:val="24"/>
          <w:szCs w:val="24"/>
          <w:shd w:val="clear" w:color="auto" w:fill="FFFFFF"/>
        </w:rPr>
      </w:pPr>
    </w:p>
    <w:p w14:paraId="697BA263" w14:textId="77777777" w:rsidR="000F1F62" w:rsidRPr="00CA7385" w:rsidRDefault="000F1F62" w:rsidP="000F1F62">
      <w:pPr>
        <w:pStyle w:val="Nvel1-SemNumPreto"/>
      </w:pPr>
      <w:r w:rsidRPr="00CA7385">
        <w:t>EXIGÊNCIAS DE HABILITAÇÃO</w:t>
      </w:r>
    </w:p>
    <w:p w14:paraId="47119B7D"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9.3. Para fins de habilitação, deverá o interessado comprovar os seguintes requisitos:</w:t>
      </w:r>
    </w:p>
    <w:p w14:paraId="0986D6FE" w14:textId="77777777" w:rsidR="000F1F62" w:rsidRPr="00CA7385" w:rsidRDefault="000F1F62" w:rsidP="000F1F62">
      <w:pPr>
        <w:pStyle w:val="Nivel2"/>
        <w:numPr>
          <w:ilvl w:val="0"/>
          <w:numId w:val="0"/>
        </w:numPr>
        <w:spacing w:before="0" w:after="0" w:line="240" w:lineRule="auto"/>
        <w:rPr>
          <w:color w:val="auto"/>
          <w:sz w:val="24"/>
          <w:szCs w:val="24"/>
        </w:rPr>
      </w:pPr>
    </w:p>
    <w:p w14:paraId="14F273D1" w14:textId="77777777" w:rsidR="000F1F62" w:rsidRPr="00CA7385" w:rsidRDefault="000F1F62" w:rsidP="000F1F62">
      <w:pPr>
        <w:pStyle w:val="Nvel1-SemNumPreto"/>
      </w:pPr>
      <w:r w:rsidRPr="00CA7385">
        <w:t>HABILITAÇÃO JURÍDICA</w:t>
      </w:r>
    </w:p>
    <w:p w14:paraId="3451CC7A"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9.4. Empresário individual: inscrição no Registro Público de Empresas Mercantis, a cargo da Junta Comercial da respectiva sede;</w:t>
      </w:r>
    </w:p>
    <w:p w14:paraId="40157EA3"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 xml:space="preserve">9.5. Microempreendedor Individual - MEI: Certificado da Condição de Microempreendedor Individual - CCMEI, cuja aceitação ficará condicionada à </w:t>
      </w:r>
      <w:r w:rsidRPr="00CA7385">
        <w:rPr>
          <w:color w:val="auto"/>
          <w:sz w:val="24"/>
          <w:szCs w:val="24"/>
        </w:rPr>
        <w:lastRenderedPageBreak/>
        <w:t>verificação da autenticidade no sítio https://www.gov.br/empresas-e-negocios/pt-br/empreendedor;</w:t>
      </w:r>
    </w:p>
    <w:p w14:paraId="13A801D1"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F5A7728" w14:textId="77777777" w:rsidR="009F3630" w:rsidRPr="00CA7385" w:rsidRDefault="00BD35E6" w:rsidP="000F1F62">
      <w:pPr>
        <w:pStyle w:val="Nivel2"/>
        <w:numPr>
          <w:ilvl w:val="0"/>
          <w:numId w:val="0"/>
        </w:numPr>
        <w:spacing w:before="0" w:after="0" w:line="240" w:lineRule="auto"/>
        <w:rPr>
          <w:color w:val="auto"/>
          <w:sz w:val="24"/>
          <w:szCs w:val="24"/>
        </w:rPr>
      </w:pPr>
      <w:hyperlink r:id="rId10" w:history="1">
        <w:r w:rsidR="000F1F62" w:rsidRPr="00CA7385">
          <w:rPr>
            <w:rStyle w:val="Hyperlink"/>
            <w:color w:val="auto"/>
            <w:sz w:val="24"/>
            <w:szCs w:val="24"/>
            <w:u w:val="none"/>
          </w:rPr>
          <w:t>Normativa DREI/ME n.º 77, de 18 de março de 2020</w:t>
        </w:r>
      </w:hyperlink>
    </w:p>
    <w:p w14:paraId="3C9A1744"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E7B6E75"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9.8. Sociedade simples: inscrição do ato constitutivo no Registro Civil de Pessoas Jurídicas do local de sua sede, acompanhada de documento comprobatório de seus administradores;</w:t>
      </w:r>
    </w:p>
    <w:p w14:paraId="604967C7" w14:textId="77777777" w:rsidR="000F1F62" w:rsidRPr="00CA7385" w:rsidRDefault="000F1F62" w:rsidP="000F1F62">
      <w:pPr>
        <w:pStyle w:val="Nivel2"/>
        <w:numPr>
          <w:ilvl w:val="0"/>
          <w:numId w:val="0"/>
        </w:numPr>
        <w:spacing w:before="0" w:after="0" w:line="240" w:lineRule="auto"/>
        <w:rPr>
          <w:color w:val="auto"/>
          <w:sz w:val="24"/>
          <w:szCs w:val="24"/>
        </w:rPr>
      </w:pPr>
      <w:bookmarkStart w:id="2" w:name="_Int_ySfCXwr4"/>
      <w:bookmarkEnd w:id="2"/>
      <w:r w:rsidRPr="00CA7385">
        <w:rPr>
          <w:color w:val="auto"/>
          <w:sz w:val="24"/>
          <w:szCs w:val="24"/>
        </w:rPr>
        <w:t>9.9.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B1F1F12" w14:textId="77777777" w:rsidR="009F3630" w:rsidRPr="00CA7385" w:rsidRDefault="00BD35E6" w:rsidP="000F1F62">
      <w:pPr>
        <w:pStyle w:val="Nivel2"/>
        <w:numPr>
          <w:ilvl w:val="0"/>
          <w:numId w:val="0"/>
        </w:numPr>
        <w:spacing w:before="0" w:after="0" w:line="240" w:lineRule="auto"/>
        <w:rPr>
          <w:color w:val="auto"/>
          <w:sz w:val="24"/>
          <w:szCs w:val="24"/>
        </w:rPr>
      </w:pPr>
      <w:hyperlink r:id="rId11" w:history="1">
        <w:r w:rsidR="000F1F62" w:rsidRPr="00CA7385">
          <w:rPr>
            <w:rStyle w:val="Hyperlink"/>
            <w:color w:val="auto"/>
            <w:sz w:val="24"/>
            <w:szCs w:val="24"/>
            <w:u w:val="none"/>
          </w:rPr>
          <w:t>Lei nº 5.764, de 16 de dezembro 1971</w:t>
        </w:r>
      </w:hyperlink>
    </w:p>
    <w:p w14:paraId="73F7F750" w14:textId="77777777" w:rsidR="000F1F62" w:rsidRPr="00CA7385" w:rsidRDefault="000F1F62" w:rsidP="000F1F62">
      <w:pPr>
        <w:pStyle w:val="Nivel2"/>
        <w:numPr>
          <w:ilvl w:val="0"/>
          <w:numId w:val="0"/>
        </w:numPr>
        <w:spacing w:before="0" w:after="0" w:line="240" w:lineRule="auto"/>
        <w:rPr>
          <w:rStyle w:val="Hyperlink"/>
          <w:color w:val="auto"/>
          <w:sz w:val="24"/>
          <w:szCs w:val="24"/>
          <w:u w:val="none"/>
        </w:rPr>
      </w:pPr>
      <w:r w:rsidRPr="00CA7385">
        <w:rPr>
          <w:color w:val="auto"/>
          <w:sz w:val="24"/>
          <w:szCs w:val="24"/>
        </w:rPr>
        <w:t>9.10.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AD7A8FC"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9.11. OS DOCUMENTOS APRESENTADOS DEVERÃO ESTAR ACOMPANHADOS DE TODAS AS ALTERAÇÕES OU DA CONSOLIDAÇÃO RESPECTIVA.</w:t>
      </w:r>
    </w:p>
    <w:p w14:paraId="0E7A74D6" w14:textId="77777777" w:rsidR="005D5F9F" w:rsidRPr="00CA7385" w:rsidRDefault="005D5F9F" w:rsidP="000F1F62">
      <w:pPr>
        <w:pStyle w:val="Nivel2"/>
        <w:numPr>
          <w:ilvl w:val="0"/>
          <w:numId w:val="0"/>
        </w:numPr>
        <w:spacing w:before="0" w:after="0" w:line="240" w:lineRule="auto"/>
        <w:rPr>
          <w:color w:val="auto"/>
          <w:sz w:val="24"/>
          <w:szCs w:val="24"/>
        </w:rPr>
      </w:pPr>
    </w:p>
    <w:p w14:paraId="0AE0EC72" w14:textId="77777777" w:rsidR="000F1F62" w:rsidRPr="00CA7385" w:rsidRDefault="000F1F62" w:rsidP="000F1F62">
      <w:pPr>
        <w:pStyle w:val="Nvel1-SemNumPreto"/>
      </w:pPr>
      <w:r w:rsidRPr="00CA7385">
        <w:t>HABILITAÇÃO FISCAL, SOCIAL E TRABALHISTA</w:t>
      </w:r>
    </w:p>
    <w:p w14:paraId="71DB7574"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9.12. Prova de inscrição no Cadastro Nacional de Pessoas Jurídicas;</w:t>
      </w:r>
    </w:p>
    <w:p w14:paraId="0B35CB25"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9BF026A"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9.14. Prova de regularidade com o Fundo de Garantia do Tempo de Serviço (FGTS);</w:t>
      </w:r>
    </w:p>
    <w:p w14:paraId="1FCC6A49"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163AD4"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9.16. Prova de inscrição no cadastro de contribuinte Estadual relativo ao domicílio ou sede do fornecedor, pertinente ao seu ramo de atividade e compatível com o objeto contratual;</w:t>
      </w:r>
    </w:p>
    <w:p w14:paraId="6FDB955A"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lastRenderedPageBreak/>
        <w:t>9.17. Prova de regularidade com a Fazenda Estadual do domicílio ou sede do fornecedor, relativa à atividade em cujo exercício contrata ou concorre;</w:t>
      </w:r>
    </w:p>
    <w:p w14:paraId="55FDA2B2"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9.18. Caso o fornecedor seja considerado isento do tributo Estadual relacionado ao objeto contratual, deverá comprovar tal condição mediante a apresentação de declaração da Fazenda respectiva do seu domicílio ou sede, ou outra equivalente, na forma da lei.</w:t>
      </w:r>
    </w:p>
    <w:p w14:paraId="7E5757A8"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7CAD5CB" w14:textId="77777777" w:rsidR="000F1F62" w:rsidRPr="00CA7385" w:rsidRDefault="000F1F62" w:rsidP="000F1F62">
      <w:pPr>
        <w:pStyle w:val="Nivel2"/>
        <w:numPr>
          <w:ilvl w:val="0"/>
          <w:numId w:val="0"/>
        </w:numPr>
        <w:spacing w:before="0" w:after="0" w:line="240" w:lineRule="auto"/>
        <w:rPr>
          <w:color w:val="auto"/>
          <w:sz w:val="24"/>
          <w:szCs w:val="24"/>
        </w:rPr>
      </w:pPr>
    </w:p>
    <w:p w14:paraId="3B78C010" w14:textId="77777777" w:rsidR="000F1F62" w:rsidRPr="00CA7385" w:rsidRDefault="000F1F62" w:rsidP="000F1F62">
      <w:pPr>
        <w:pStyle w:val="Nvel1-SemNumPreto"/>
      </w:pPr>
      <w:r w:rsidRPr="00CA7385">
        <w:t>QUALIFICAÇÃO ECONÔMICO-FINANCEIRA</w:t>
      </w:r>
    </w:p>
    <w:p w14:paraId="226CEE45" w14:textId="77777777" w:rsidR="00790339"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9.20. Certidão negativa de falência expedida pelo distribuidor da sede do fornecedor.</w:t>
      </w:r>
    </w:p>
    <w:p w14:paraId="47FD9958" w14:textId="77777777" w:rsidR="00F81447" w:rsidRPr="00CA7385" w:rsidRDefault="00F81447" w:rsidP="000F1F62">
      <w:pPr>
        <w:pStyle w:val="Nivel2"/>
        <w:numPr>
          <w:ilvl w:val="0"/>
          <w:numId w:val="0"/>
        </w:numPr>
        <w:spacing w:before="0" w:after="0" w:line="240" w:lineRule="auto"/>
        <w:rPr>
          <w:color w:val="auto"/>
          <w:sz w:val="24"/>
          <w:szCs w:val="24"/>
        </w:rPr>
      </w:pPr>
    </w:p>
    <w:p w14:paraId="66F09B5C" w14:textId="77777777" w:rsidR="000F1F62" w:rsidRPr="00CA7385" w:rsidRDefault="000F1F62" w:rsidP="000F1F62">
      <w:pPr>
        <w:pStyle w:val="Nvel1-SemNumerao"/>
        <w:spacing w:before="0" w:after="0" w:line="240" w:lineRule="auto"/>
        <w:rPr>
          <w:sz w:val="24"/>
          <w:szCs w:val="24"/>
        </w:rPr>
      </w:pPr>
      <w:r w:rsidRPr="00CA7385">
        <w:rPr>
          <w:sz w:val="24"/>
          <w:szCs w:val="24"/>
        </w:rPr>
        <w:t>DISPOSIÇÕES GERAIS SOBRE HABILITAÇÃO</w:t>
      </w:r>
    </w:p>
    <w:p w14:paraId="378502D2" w14:textId="77777777" w:rsidR="000F1F62" w:rsidRPr="00CA7385" w:rsidRDefault="000F1F62" w:rsidP="000F1F62">
      <w:pPr>
        <w:pStyle w:val="Nvel02"/>
        <w:numPr>
          <w:ilvl w:val="0"/>
          <w:numId w:val="0"/>
        </w:numPr>
        <w:spacing w:before="0" w:after="0" w:line="240" w:lineRule="auto"/>
        <w:rPr>
          <w:sz w:val="24"/>
          <w:szCs w:val="24"/>
        </w:rPr>
      </w:pPr>
      <w:r w:rsidRPr="00CA7385">
        <w:rPr>
          <w:sz w:val="24"/>
          <w:szCs w:val="24"/>
        </w:rPr>
        <w:t>9.21. Quando permitida a participação de empresas estrangeiras que não funcionem no País, as exigências de habilitação serão atendidas mediante documentos equivalentes, inicialmente apresentados em tradução livre.</w:t>
      </w:r>
    </w:p>
    <w:p w14:paraId="04CA096F" w14:textId="77777777" w:rsidR="000F1F62" w:rsidRPr="00CA7385" w:rsidRDefault="000F1F62" w:rsidP="000F1F62">
      <w:pPr>
        <w:pStyle w:val="Nvel02"/>
        <w:numPr>
          <w:ilvl w:val="0"/>
          <w:numId w:val="0"/>
        </w:numPr>
        <w:spacing w:before="0" w:after="0" w:line="240" w:lineRule="auto"/>
        <w:rPr>
          <w:sz w:val="24"/>
          <w:szCs w:val="24"/>
        </w:rPr>
      </w:pPr>
      <w:r w:rsidRPr="00CA7385">
        <w:rPr>
          <w:sz w:val="24"/>
          <w:szCs w:val="24"/>
        </w:rPr>
        <w:t>9.22.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5D8A451" w14:textId="77777777" w:rsidR="000F1F62" w:rsidRPr="00CA7385" w:rsidRDefault="000F1F62" w:rsidP="000F1F62">
      <w:pPr>
        <w:pStyle w:val="Nvel02"/>
        <w:numPr>
          <w:ilvl w:val="0"/>
          <w:numId w:val="0"/>
        </w:numPr>
        <w:spacing w:before="0" w:after="0" w:line="240" w:lineRule="auto"/>
        <w:rPr>
          <w:sz w:val="24"/>
          <w:szCs w:val="24"/>
        </w:rPr>
      </w:pPr>
      <w:r w:rsidRPr="00CA7385">
        <w:rPr>
          <w:sz w:val="24"/>
          <w:szCs w:val="24"/>
        </w:rPr>
        <w:t>9.23. Não serão aceitos documentos de habilitação com indicação de CNPJ/CPF diferentes, salvo aqueles legalmente permitidos.</w:t>
      </w:r>
    </w:p>
    <w:p w14:paraId="73248BB8" w14:textId="77777777" w:rsidR="000F1F62" w:rsidRPr="00CA7385" w:rsidRDefault="000F1F62" w:rsidP="000F1F62">
      <w:pPr>
        <w:pStyle w:val="Nvel02"/>
        <w:numPr>
          <w:ilvl w:val="0"/>
          <w:numId w:val="0"/>
        </w:numPr>
        <w:spacing w:before="0" w:after="0" w:line="240" w:lineRule="auto"/>
        <w:rPr>
          <w:sz w:val="24"/>
          <w:szCs w:val="24"/>
        </w:rPr>
      </w:pPr>
      <w:r w:rsidRPr="00CA7385">
        <w:rPr>
          <w:sz w:val="24"/>
          <w:szCs w:val="24"/>
        </w:rPr>
        <w:t>9.24.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C10F8F2" w14:textId="77777777" w:rsidR="000F1F62" w:rsidRPr="00CA7385" w:rsidRDefault="000F1F62" w:rsidP="00603882">
      <w:pPr>
        <w:pStyle w:val="Nvel02"/>
        <w:numPr>
          <w:ilvl w:val="0"/>
          <w:numId w:val="0"/>
        </w:numPr>
        <w:spacing w:before="0" w:after="0" w:line="240" w:lineRule="auto"/>
        <w:rPr>
          <w:sz w:val="24"/>
          <w:szCs w:val="24"/>
        </w:rPr>
      </w:pPr>
      <w:r w:rsidRPr="00CA7385">
        <w:rPr>
          <w:sz w:val="24"/>
          <w:szCs w:val="24"/>
        </w:rPr>
        <w:t>9.25. Serão aceitos registros de CNPJ de fornecedor matriz e filial com diferenças de números de documentos pertinentes ao CND e ao CRF/FGTS, quando for comprovada a centralização do recolhimento dessas contribuições.</w:t>
      </w:r>
    </w:p>
    <w:p w14:paraId="122B335C" w14:textId="77777777" w:rsidR="00603882" w:rsidRPr="00CA7385" w:rsidRDefault="00603882" w:rsidP="00603882">
      <w:pPr>
        <w:pStyle w:val="Nvel02"/>
        <w:numPr>
          <w:ilvl w:val="0"/>
          <w:numId w:val="0"/>
        </w:numPr>
        <w:spacing w:before="0" w:after="0" w:line="240" w:lineRule="auto"/>
        <w:rPr>
          <w:sz w:val="24"/>
          <w:szCs w:val="24"/>
        </w:rPr>
      </w:pPr>
    </w:p>
    <w:p w14:paraId="1E5E02ED" w14:textId="77777777" w:rsidR="00603882" w:rsidRPr="00CA7385" w:rsidRDefault="00603882" w:rsidP="00603882">
      <w:pPr>
        <w:pStyle w:val="Nvel02"/>
        <w:spacing w:before="0" w:after="0" w:line="240" w:lineRule="auto"/>
        <w:rPr>
          <w:sz w:val="24"/>
          <w:szCs w:val="24"/>
        </w:rPr>
      </w:pPr>
      <w:bookmarkStart w:id="3" w:name="_Hlk237254108"/>
      <w:r w:rsidRPr="00CA7385">
        <w:rPr>
          <w:b/>
          <w:bCs/>
          <w:sz w:val="24"/>
          <w:szCs w:val="24"/>
        </w:rPr>
        <w:t>NOTA:</w:t>
      </w:r>
      <w:r w:rsidRPr="00CA7385">
        <w:rPr>
          <w:sz w:val="24"/>
          <w:szCs w:val="24"/>
        </w:rPr>
        <w:t xml:space="preserve"> Os documentos exigidos para fins de habilitação deverão estar válidos na data de sua apresentação, observando-se as seguintes disposições:</w:t>
      </w:r>
    </w:p>
    <w:p w14:paraId="17A301E9" w14:textId="77777777" w:rsidR="00603882" w:rsidRPr="00CA7385" w:rsidRDefault="00603882" w:rsidP="00603882">
      <w:pPr>
        <w:pStyle w:val="Nvel02"/>
        <w:spacing w:before="0" w:after="0" w:line="240" w:lineRule="auto"/>
        <w:rPr>
          <w:sz w:val="24"/>
          <w:szCs w:val="24"/>
        </w:rPr>
      </w:pPr>
      <w:r w:rsidRPr="00CA7385">
        <w:rPr>
          <w:sz w:val="24"/>
          <w:szCs w:val="24"/>
        </w:rPr>
        <w:t>1. A Certidão Negativa de Falência, expedida pelo distribuidor da sede da pessoa jurídica, quando não constar expressamente o prazo de validade no próprio documento, será aceita se emitida há, no máximo, 180 (cento e oitenta) dias, contados da data da sessão pública ou da data de sua apresentação, conforme o caso.</w:t>
      </w:r>
    </w:p>
    <w:p w14:paraId="638D09E1" w14:textId="77777777" w:rsidR="00603882" w:rsidRPr="00CA7385" w:rsidRDefault="00603882" w:rsidP="00603882">
      <w:pPr>
        <w:pStyle w:val="Nvel02"/>
        <w:spacing w:before="0" w:after="0" w:line="240" w:lineRule="auto"/>
        <w:rPr>
          <w:sz w:val="24"/>
          <w:szCs w:val="24"/>
        </w:rPr>
      </w:pPr>
      <w:r w:rsidRPr="00CA7385">
        <w:rPr>
          <w:sz w:val="24"/>
          <w:szCs w:val="24"/>
        </w:rPr>
        <w:t>2. Os demais documentos de habilitação que não contenham prazo de validade expressamente estabelecido pelo órgão emissor serão considerados válidos por 90 (noventa) dias, contados da data de sua emissão.</w:t>
      </w:r>
    </w:p>
    <w:p w14:paraId="34C0EC75" w14:textId="77777777" w:rsidR="00603882" w:rsidRPr="00CA7385" w:rsidRDefault="00603882" w:rsidP="00603882">
      <w:pPr>
        <w:pStyle w:val="Nvel02"/>
        <w:spacing w:before="0" w:after="0" w:line="240" w:lineRule="auto"/>
        <w:rPr>
          <w:sz w:val="24"/>
          <w:szCs w:val="24"/>
        </w:rPr>
      </w:pPr>
      <w:r w:rsidRPr="00CA7385">
        <w:rPr>
          <w:sz w:val="24"/>
          <w:szCs w:val="24"/>
        </w:rPr>
        <w:t>3. Quando a legislação específica ou o próprio órgão emissor estabelecer prazo de validade diverso, prevalecerá o prazo constante do documento ou da norma aplicável.</w:t>
      </w:r>
    </w:p>
    <w:p w14:paraId="683C17AC" w14:textId="77777777" w:rsidR="000F1F62" w:rsidRPr="00CA7385" w:rsidRDefault="00603882" w:rsidP="00F81447">
      <w:pPr>
        <w:pStyle w:val="Nvel02"/>
        <w:spacing w:before="0" w:after="0" w:line="240" w:lineRule="auto"/>
        <w:rPr>
          <w:sz w:val="24"/>
          <w:szCs w:val="24"/>
        </w:rPr>
      </w:pPr>
      <w:r w:rsidRPr="00CA7385">
        <w:rPr>
          <w:sz w:val="24"/>
          <w:szCs w:val="24"/>
        </w:rPr>
        <w:lastRenderedPageBreak/>
        <w:t>4. A Administração poderá realizar diligências para verificar a autenticidade e a validade dos documentos apresentados, nos termos da legislação vigente.</w:t>
      </w:r>
      <w:bookmarkEnd w:id="3"/>
    </w:p>
    <w:p w14:paraId="64651326" w14:textId="77777777" w:rsidR="00A17E52" w:rsidRPr="00CA7385" w:rsidRDefault="00A17E52" w:rsidP="00F81447">
      <w:pPr>
        <w:pStyle w:val="Nvel02"/>
        <w:spacing w:before="0" w:after="0" w:line="240" w:lineRule="auto"/>
        <w:rPr>
          <w:sz w:val="24"/>
          <w:szCs w:val="24"/>
        </w:rPr>
      </w:pPr>
    </w:p>
    <w:p w14:paraId="149C87B4" w14:textId="77777777" w:rsidR="000F1F62" w:rsidRPr="00CA7385" w:rsidRDefault="000F1F62" w:rsidP="00603882">
      <w:pPr>
        <w:pStyle w:val="Nivel01"/>
      </w:pPr>
      <w:r w:rsidRPr="00CA7385">
        <w:t>10. ESTIMATIVAS DO VALOR DA CONTRATAÇÃO:</w:t>
      </w:r>
    </w:p>
    <w:p w14:paraId="540EB146" w14:textId="7FF64AF5" w:rsidR="000F1F62" w:rsidRPr="00CA7385" w:rsidRDefault="000F1F62" w:rsidP="000F1F62">
      <w:pPr>
        <w:jc w:val="both"/>
        <w:rPr>
          <w:rFonts w:ascii="Arial" w:hAnsi="Arial" w:cs="Arial"/>
        </w:rPr>
      </w:pPr>
      <w:r w:rsidRPr="00CA7385">
        <w:rPr>
          <w:rFonts w:ascii="Arial" w:hAnsi="Arial" w:cs="Arial"/>
        </w:rPr>
        <w:t xml:space="preserve">10.1. O custo estimado total da contratação, que corresponde ao valor máximo aceitável, é de R$ </w:t>
      </w:r>
      <w:r w:rsidR="00D5429B" w:rsidRPr="00CA7385">
        <w:rPr>
          <w:rFonts w:ascii="Arial" w:hAnsi="Arial" w:cs="Arial"/>
        </w:rPr>
        <w:t>2.184.804,32 (dois milhões e cento e oitenta e quatro mil e oitocentos e quatro reais e trinta e dois centavos)</w:t>
      </w:r>
      <w:r w:rsidRPr="00CA7385">
        <w:rPr>
          <w:rFonts w:ascii="Arial" w:hAnsi="Arial" w:cs="Arial"/>
        </w:rPr>
        <w:t>, conforme custos unitários apostos na tabela contida no item 1.1 acima.</w:t>
      </w:r>
    </w:p>
    <w:p w14:paraId="52B39CB3" w14:textId="77777777" w:rsidR="000F1F62" w:rsidRPr="00CA7385" w:rsidRDefault="000F1F62" w:rsidP="000F1F62">
      <w:pPr>
        <w:pStyle w:val="Nvel2-Opcional"/>
        <w:numPr>
          <w:ilvl w:val="0"/>
          <w:numId w:val="0"/>
        </w:numPr>
        <w:spacing w:before="0" w:after="0" w:line="240" w:lineRule="auto"/>
        <w:rPr>
          <w:i w:val="0"/>
          <w:iCs w:val="0"/>
          <w:color w:val="auto"/>
          <w:sz w:val="24"/>
          <w:szCs w:val="24"/>
        </w:rPr>
      </w:pPr>
      <w:r w:rsidRPr="00CA7385">
        <w:rPr>
          <w:i w:val="0"/>
          <w:iCs w:val="0"/>
          <w:color w:val="auto"/>
          <w:sz w:val="24"/>
          <w:szCs w:val="24"/>
        </w:rPr>
        <w:t>10.2.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4F8F69CD" w14:textId="77777777" w:rsidR="000F1F62" w:rsidRPr="00CA7385" w:rsidRDefault="000F1F62" w:rsidP="000F1F62">
      <w:pPr>
        <w:pStyle w:val="Nvel3-Opcional"/>
        <w:numPr>
          <w:ilvl w:val="0"/>
          <w:numId w:val="0"/>
        </w:numPr>
        <w:spacing w:before="0" w:after="0" w:line="240" w:lineRule="auto"/>
        <w:rPr>
          <w:rFonts w:cs="Arial"/>
          <w:i w:val="0"/>
          <w:color w:val="auto"/>
          <w:sz w:val="24"/>
        </w:rPr>
      </w:pPr>
      <w:r w:rsidRPr="00CA7385">
        <w:rPr>
          <w:rFonts w:cs="Arial"/>
          <w:i w:val="0"/>
          <w:color w:val="auto"/>
          <w:sz w:val="24"/>
        </w:rPr>
        <w:t>10.2.1.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BDAB118"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10.2.2. em caso de criação, alteração ou extinção de quaisquer tributos ou encargos legais ou superveniência de disposições legais, com comprovada repercussão sobre os preços registrados;</w:t>
      </w:r>
    </w:p>
    <w:p w14:paraId="1FC8B478" w14:textId="77777777" w:rsidR="000F1F62" w:rsidRPr="00CA7385" w:rsidRDefault="000F1F62" w:rsidP="000F1F62">
      <w:pPr>
        <w:pStyle w:val="Nivel3"/>
        <w:numPr>
          <w:ilvl w:val="0"/>
          <w:numId w:val="0"/>
        </w:numPr>
        <w:spacing w:before="0" w:after="0" w:line="240" w:lineRule="auto"/>
        <w:rPr>
          <w:color w:val="auto"/>
          <w:sz w:val="24"/>
          <w:szCs w:val="24"/>
        </w:rPr>
      </w:pPr>
      <w:r w:rsidRPr="00CA7385">
        <w:rPr>
          <w:color w:val="auto"/>
          <w:sz w:val="24"/>
          <w:szCs w:val="24"/>
        </w:rPr>
        <w:t>10.2.3. serão reajustados os preços registrados, respeitada a contagem da anualidade e o índice previsto para a contratação.</w:t>
      </w:r>
    </w:p>
    <w:p w14:paraId="71C035C2" w14:textId="77777777" w:rsidR="00603882" w:rsidRPr="00CA7385" w:rsidRDefault="00603882" w:rsidP="000F1F62">
      <w:pPr>
        <w:jc w:val="both"/>
        <w:rPr>
          <w:rFonts w:ascii="Arial" w:hAnsi="Arial" w:cs="Arial"/>
          <w:iCs/>
        </w:rPr>
      </w:pPr>
    </w:p>
    <w:p w14:paraId="75DB4F54" w14:textId="77777777" w:rsidR="000F1F62" w:rsidRPr="00CA7385" w:rsidRDefault="000F1F62" w:rsidP="00F954CD">
      <w:pPr>
        <w:pStyle w:val="Nivel01"/>
      </w:pPr>
      <w:r w:rsidRPr="00CA7385">
        <w:t>11. ADEQUAÇÃO ORÇAMENTÁRIA:</w:t>
      </w:r>
    </w:p>
    <w:p w14:paraId="797F5375" w14:textId="77777777" w:rsidR="00795B9F" w:rsidRPr="00CA7385" w:rsidRDefault="00AB20FA" w:rsidP="00F954CD">
      <w:pPr>
        <w:pStyle w:val="Nivel3"/>
        <w:numPr>
          <w:ilvl w:val="0"/>
          <w:numId w:val="0"/>
        </w:numPr>
        <w:spacing w:before="0" w:after="0" w:line="240" w:lineRule="auto"/>
        <w:rPr>
          <w:color w:val="auto"/>
          <w:sz w:val="24"/>
          <w:szCs w:val="24"/>
        </w:rPr>
      </w:pPr>
      <w:r w:rsidRPr="00CA7385">
        <w:rPr>
          <w:color w:val="auto"/>
          <w:sz w:val="24"/>
          <w:szCs w:val="24"/>
        </w:rPr>
        <w:t>11.1. A indicação da dotação orçamentária fica postergada para o momento da assinatura do contrato ou instrumento equivalente.</w:t>
      </w:r>
    </w:p>
    <w:p w14:paraId="24B198C8" w14:textId="77777777" w:rsidR="00F954CD" w:rsidRPr="00CA7385" w:rsidRDefault="00F954CD" w:rsidP="00F954CD">
      <w:pPr>
        <w:pStyle w:val="Nivel3"/>
        <w:numPr>
          <w:ilvl w:val="0"/>
          <w:numId w:val="0"/>
        </w:numPr>
        <w:spacing w:before="0" w:after="0" w:line="240" w:lineRule="auto"/>
        <w:rPr>
          <w:color w:val="auto"/>
          <w:sz w:val="24"/>
          <w:szCs w:val="24"/>
        </w:rPr>
      </w:pPr>
    </w:p>
    <w:p w14:paraId="4C3EEC13" w14:textId="77777777" w:rsidR="00B477A9" w:rsidRPr="00CA7385" w:rsidRDefault="00B477A9" w:rsidP="00F954CD">
      <w:pPr>
        <w:pStyle w:val="Nivel01"/>
      </w:pPr>
      <w:r w:rsidRPr="00CA7385">
        <w:t>12. DISPOSIÇÕES FINAIS</w:t>
      </w:r>
    </w:p>
    <w:p w14:paraId="24F37051" w14:textId="77777777" w:rsidR="00B477A9" w:rsidRPr="00CA7385" w:rsidRDefault="00B477A9" w:rsidP="00B477A9">
      <w:pPr>
        <w:jc w:val="both"/>
        <w:rPr>
          <w:rFonts w:ascii="Arial" w:hAnsi="Arial" w:cs="Arial"/>
        </w:rPr>
      </w:pPr>
      <w:r w:rsidRPr="00CA7385">
        <w:rPr>
          <w:rFonts w:ascii="Arial" w:hAnsi="Arial" w:cs="Arial"/>
        </w:rPr>
        <w:t>12.1. As informações contidas neste Termo de Referência não são classificadas como sigilosas.</w:t>
      </w:r>
    </w:p>
    <w:p w14:paraId="2A289DFB" w14:textId="77777777" w:rsidR="00B477A9" w:rsidRPr="00CA7385" w:rsidRDefault="00B477A9" w:rsidP="00D722BA">
      <w:pPr>
        <w:pStyle w:val="Nvel2-Red"/>
        <w:numPr>
          <w:ilvl w:val="0"/>
          <w:numId w:val="0"/>
        </w:numPr>
        <w:tabs>
          <w:tab w:val="left" w:pos="708"/>
        </w:tabs>
        <w:spacing w:before="0" w:after="0" w:line="240" w:lineRule="auto"/>
        <w:rPr>
          <w:i w:val="0"/>
          <w:iCs w:val="0"/>
          <w:color w:val="auto"/>
          <w:sz w:val="24"/>
          <w:szCs w:val="24"/>
        </w:rPr>
      </w:pPr>
    </w:p>
    <w:p w14:paraId="734175C1" w14:textId="77777777" w:rsidR="000F1F62" w:rsidRPr="00CA7385" w:rsidRDefault="000F1F62" w:rsidP="000F1F62">
      <w:pPr>
        <w:spacing w:after="160" w:line="259" w:lineRule="auto"/>
        <w:rPr>
          <w:rFonts w:ascii="Arial" w:hAnsi="Arial" w:cs="Arial"/>
          <w:b/>
          <w:bCs/>
        </w:rPr>
      </w:pPr>
      <w:r w:rsidRPr="00CA7385">
        <w:rPr>
          <w:rFonts w:ascii="Arial" w:hAnsi="Arial" w:cs="Arial"/>
          <w:b/>
          <w:bCs/>
        </w:rPr>
        <w:br w:type="page"/>
      </w:r>
    </w:p>
    <w:p w14:paraId="314F6992" w14:textId="30549D8F" w:rsidR="000F1F62" w:rsidRPr="00CA7385" w:rsidRDefault="000F1F62" w:rsidP="000F1F62">
      <w:pPr>
        <w:jc w:val="center"/>
        <w:rPr>
          <w:rFonts w:ascii="Arial" w:hAnsi="Arial" w:cs="Arial"/>
          <w:b/>
          <w:bCs/>
        </w:rPr>
      </w:pPr>
      <w:r w:rsidRPr="00CA7385">
        <w:rPr>
          <w:rFonts w:ascii="Arial" w:hAnsi="Arial" w:cs="Arial"/>
          <w:b/>
          <w:bCs/>
        </w:rPr>
        <w:lastRenderedPageBreak/>
        <w:t>PROCESSO ADMINISTRATIVO N</w:t>
      </w:r>
      <w:r w:rsidR="001B7875" w:rsidRPr="00CA7385">
        <w:rPr>
          <w:rFonts w:ascii="Arial" w:hAnsi="Arial" w:cs="Arial"/>
          <w:b/>
          <w:bCs/>
        </w:rPr>
        <w:t>º</w:t>
      </w:r>
      <w:r w:rsidRPr="00CA7385">
        <w:rPr>
          <w:rFonts w:ascii="Arial" w:hAnsi="Arial" w:cs="Arial"/>
          <w:b/>
          <w:bCs/>
        </w:rPr>
        <w:t xml:space="preserve"> </w:t>
      </w:r>
      <w:r w:rsidR="00D5429B" w:rsidRPr="00CA7385">
        <w:rPr>
          <w:rFonts w:ascii="Arial" w:hAnsi="Arial" w:cs="Arial"/>
          <w:b/>
          <w:bCs/>
        </w:rPr>
        <w:t>156/2026</w:t>
      </w:r>
    </w:p>
    <w:p w14:paraId="4E91D4A3" w14:textId="08D43DE3" w:rsidR="000F1F62" w:rsidRPr="00CA7385" w:rsidRDefault="000F1F62" w:rsidP="000F1F62">
      <w:pPr>
        <w:jc w:val="center"/>
        <w:rPr>
          <w:rFonts w:ascii="Arial" w:hAnsi="Arial" w:cs="Arial"/>
          <w:b/>
          <w:bCs/>
        </w:rPr>
      </w:pPr>
      <w:r w:rsidRPr="00CA7385">
        <w:rPr>
          <w:rFonts w:ascii="Arial" w:hAnsi="Arial" w:cs="Arial"/>
          <w:b/>
          <w:bCs/>
        </w:rPr>
        <w:t xml:space="preserve">PREGÃO ELETRÔNICO Nº </w:t>
      </w:r>
      <w:r w:rsidR="00D5429B" w:rsidRPr="00CA7385">
        <w:rPr>
          <w:rFonts w:ascii="Arial" w:hAnsi="Arial" w:cs="Arial"/>
          <w:b/>
          <w:bCs/>
        </w:rPr>
        <w:t>093/2026</w:t>
      </w:r>
    </w:p>
    <w:p w14:paraId="4B975FCF" w14:textId="77777777" w:rsidR="000F1F62" w:rsidRPr="00CA7385" w:rsidRDefault="000F1F62" w:rsidP="000F1F62">
      <w:pPr>
        <w:jc w:val="center"/>
        <w:rPr>
          <w:rFonts w:ascii="Arial" w:hAnsi="Arial" w:cs="Arial"/>
          <w:b/>
          <w:bCs/>
        </w:rPr>
      </w:pPr>
      <w:r w:rsidRPr="00CA7385">
        <w:rPr>
          <w:rFonts w:ascii="Arial" w:hAnsi="Arial" w:cs="Arial"/>
          <w:b/>
          <w:bCs/>
        </w:rPr>
        <w:t>ANEXO II – TERMO DE CONTRATO</w:t>
      </w:r>
    </w:p>
    <w:p w14:paraId="094365F0" w14:textId="77777777" w:rsidR="000F1F62" w:rsidRPr="00CA7385" w:rsidRDefault="000F1F62" w:rsidP="000F1F62">
      <w:pPr>
        <w:widowControl w:val="0"/>
        <w:autoSpaceDE w:val="0"/>
        <w:autoSpaceDN w:val="0"/>
        <w:adjustRightInd w:val="0"/>
        <w:jc w:val="both"/>
        <w:rPr>
          <w:rFonts w:ascii="Arial" w:hAnsi="Arial" w:cs="Arial"/>
        </w:rPr>
      </w:pPr>
    </w:p>
    <w:p w14:paraId="79AA6494" w14:textId="77777777" w:rsidR="000F1F62" w:rsidRPr="00CA7385" w:rsidRDefault="000F1F62" w:rsidP="000F1F62">
      <w:pPr>
        <w:pStyle w:val="Prembulo"/>
        <w:spacing w:before="0" w:after="0" w:line="240" w:lineRule="auto"/>
        <w:ind w:left="3540" w:right="0"/>
        <w:rPr>
          <w:bCs w:val="0"/>
          <w:sz w:val="24"/>
          <w:szCs w:val="24"/>
        </w:rPr>
      </w:pPr>
      <w:r w:rsidRPr="00CA7385">
        <w:rPr>
          <w:sz w:val="24"/>
          <w:szCs w:val="24"/>
        </w:rPr>
        <w:t>CONTRATO ADMINISTRATIVO Nº .... /2026, QUE FAZEM ENTRE SI O MUNICÍPIO DE TANABI E A XXX (NOME DO CONTRATADO).</w:t>
      </w:r>
    </w:p>
    <w:p w14:paraId="18E16B0B" w14:textId="77777777" w:rsidR="000F1F62" w:rsidRPr="00CA7385" w:rsidRDefault="000F1F62" w:rsidP="000F1F62">
      <w:pPr>
        <w:widowControl w:val="0"/>
        <w:autoSpaceDE w:val="0"/>
        <w:autoSpaceDN w:val="0"/>
        <w:adjustRightInd w:val="0"/>
        <w:jc w:val="both"/>
        <w:rPr>
          <w:rFonts w:ascii="Arial" w:hAnsi="Arial" w:cs="Arial"/>
        </w:rPr>
      </w:pPr>
    </w:p>
    <w:p w14:paraId="1AD4406B" w14:textId="0BD8538A" w:rsidR="000F1F62" w:rsidRPr="00CA7385" w:rsidRDefault="000F1F62" w:rsidP="000F1F62">
      <w:pPr>
        <w:widowControl w:val="0"/>
        <w:autoSpaceDE w:val="0"/>
        <w:autoSpaceDN w:val="0"/>
        <w:adjustRightInd w:val="0"/>
        <w:jc w:val="both"/>
        <w:rPr>
          <w:rFonts w:ascii="Arial" w:hAnsi="Arial" w:cs="Arial"/>
        </w:rPr>
      </w:pPr>
      <w:r w:rsidRPr="00CA7385">
        <w:rPr>
          <w:rFonts w:ascii="Arial" w:hAnsi="Arial" w:cs="Arial"/>
        </w:rPr>
        <w:t xml:space="preserve">O </w:t>
      </w:r>
      <w:r w:rsidRPr="00CA7385">
        <w:rPr>
          <w:rFonts w:ascii="Arial" w:hAnsi="Arial" w:cs="Arial"/>
          <w:b/>
          <w:bCs/>
        </w:rPr>
        <w:t>MUNICÍPIO DE TANABI</w:t>
      </w:r>
      <w:r w:rsidRPr="00CA7385">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CA7385">
        <w:rPr>
          <w:rFonts w:ascii="Arial" w:hAnsi="Arial" w:cs="Arial"/>
          <w:b/>
          <w:bCs/>
        </w:rPr>
        <w:t>SENHOR ALEXANDRE SILVEIRA BERTOLINI</w:t>
      </w:r>
      <w:r w:rsidRPr="00CA7385">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A7385">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A7385">
        <w:rPr>
          <w:rFonts w:ascii="Arial" w:eastAsia="Arial" w:hAnsi="Arial" w:cs="Arial"/>
          <w:b/>
          <w:bCs/>
        </w:rPr>
        <w:t>OU</w:t>
      </w:r>
      <w:r w:rsidRPr="00CA7385">
        <w:rPr>
          <w:rFonts w:ascii="Arial" w:eastAsia="Arial" w:hAnsi="Arial" w:cs="Arial"/>
        </w:rPr>
        <w:t xml:space="preserve"> procuração apresentada nos autos, tendo em vista o que consta no Processo nº </w:t>
      </w:r>
      <w:r w:rsidR="00D5429B" w:rsidRPr="00CA7385">
        <w:rPr>
          <w:rFonts w:ascii="Arial" w:eastAsia="Arial" w:hAnsi="Arial" w:cs="Arial"/>
        </w:rPr>
        <w:t>156/2026</w:t>
      </w:r>
      <w:r w:rsidRPr="00CA7385">
        <w:rPr>
          <w:rFonts w:ascii="Arial" w:eastAsia="Arial" w:hAnsi="Arial" w:cs="Arial"/>
        </w:rPr>
        <w:t xml:space="preserve"> e em observância às disposições da </w:t>
      </w:r>
      <w:hyperlink r:id="rId12" w:history="1">
        <w:r w:rsidRPr="00CA7385">
          <w:rPr>
            <w:rStyle w:val="Hyperlink"/>
            <w:rFonts w:ascii="Arial" w:eastAsia="Arial" w:hAnsi="Arial" w:cs="Arial"/>
            <w:color w:val="auto"/>
            <w:u w:val="none"/>
          </w:rPr>
          <w:t>Lei nº 14.133, de 1º de abril de 2021</w:t>
        </w:r>
      </w:hyperlink>
      <w:r w:rsidRPr="00CA7385">
        <w:rPr>
          <w:rFonts w:ascii="Arial" w:eastAsia="Arial" w:hAnsi="Arial" w:cs="Arial"/>
        </w:rPr>
        <w:t xml:space="preserve">, e demais legislação aplicável, resolvem celebrar o presente Termo de Contrato, decorrente do Pregão Eletrônico nº </w:t>
      </w:r>
      <w:r w:rsidR="00D5429B" w:rsidRPr="00CA7385">
        <w:rPr>
          <w:rFonts w:ascii="Arial" w:eastAsia="Arial" w:hAnsi="Arial" w:cs="Arial"/>
        </w:rPr>
        <w:t>093/2026</w:t>
      </w:r>
      <w:r w:rsidRPr="00CA7385">
        <w:rPr>
          <w:rFonts w:ascii="Arial" w:eastAsia="Arial" w:hAnsi="Arial" w:cs="Arial"/>
        </w:rPr>
        <w:t>, mediante as cláusulas e condições a seguir enunciadas.</w:t>
      </w:r>
    </w:p>
    <w:p w14:paraId="5BB7FDEB" w14:textId="77777777" w:rsidR="000F1F62" w:rsidRPr="00CA7385" w:rsidRDefault="000F1F62" w:rsidP="000F1F62">
      <w:pPr>
        <w:widowControl w:val="0"/>
        <w:tabs>
          <w:tab w:val="center" w:pos="4779"/>
          <w:tab w:val="right" w:pos="9198"/>
        </w:tabs>
        <w:autoSpaceDE w:val="0"/>
        <w:autoSpaceDN w:val="0"/>
        <w:adjustRightInd w:val="0"/>
        <w:jc w:val="both"/>
        <w:rPr>
          <w:rFonts w:ascii="Arial" w:hAnsi="Arial" w:cs="Arial"/>
        </w:rPr>
      </w:pPr>
    </w:p>
    <w:p w14:paraId="3C95114A" w14:textId="77777777" w:rsidR="000F1F62" w:rsidRPr="00CA7385" w:rsidRDefault="000F1F62" w:rsidP="000F1F62">
      <w:pPr>
        <w:pStyle w:val="Nivel01"/>
      </w:pPr>
      <w:r w:rsidRPr="00CA7385">
        <w:rPr>
          <w:rFonts w:eastAsia="Arial"/>
        </w:rPr>
        <w:t>1. CLÁUSULA PRIMEIRA – OBJETO</w:t>
      </w:r>
    </w:p>
    <w:p w14:paraId="3DC51375" w14:textId="566628CB"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 xml:space="preserve">1.1. O objeto do presente instrumento é a </w:t>
      </w:r>
      <w:r w:rsidR="00D5429B" w:rsidRPr="00CA7385">
        <w:rPr>
          <w:color w:val="auto"/>
          <w:sz w:val="24"/>
          <w:szCs w:val="24"/>
        </w:rPr>
        <w:t>aquisição, de forma parcelada, de materiais de limpeza, utensílios e acessórios, destinados ao atendimento das necessidades da Administração</w:t>
      </w:r>
      <w:r w:rsidRPr="00CA7385">
        <w:rPr>
          <w:color w:val="auto"/>
          <w:sz w:val="24"/>
          <w:szCs w:val="24"/>
        </w:rPr>
        <w:t>, nas condições estabelecidas no Termo de Referência.</w:t>
      </w:r>
    </w:p>
    <w:p w14:paraId="4C884599" w14:textId="77777777" w:rsidR="000F1F62" w:rsidRPr="00CA7385" w:rsidRDefault="000F1F62" w:rsidP="000F1F62">
      <w:pPr>
        <w:pStyle w:val="Nivel2"/>
        <w:numPr>
          <w:ilvl w:val="0"/>
          <w:numId w:val="0"/>
        </w:numPr>
        <w:spacing w:before="0" w:after="0" w:line="240" w:lineRule="auto"/>
        <w:rPr>
          <w:color w:val="auto"/>
          <w:sz w:val="24"/>
          <w:szCs w:val="24"/>
        </w:rPr>
      </w:pPr>
      <w:r w:rsidRPr="00CA7385">
        <w:rPr>
          <w:color w:val="auto"/>
          <w:sz w:val="24"/>
          <w:szCs w:val="24"/>
        </w:rPr>
        <w:t>1.2. Objeto da contratação:</w:t>
      </w:r>
    </w:p>
    <w:p w14:paraId="22E2CD1C" w14:textId="77777777" w:rsidR="000F1F62" w:rsidRPr="00CA7385"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985"/>
        <w:gridCol w:w="1275"/>
        <w:gridCol w:w="1144"/>
        <w:gridCol w:w="1550"/>
        <w:gridCol w:w="1275"/>
        <w:gridCol w:w="1022"/>
      </w:tblGrid>
      <w:tr w:rsidR="00CA7385" w:rsidRPr="00CA7385" w14:paraId="22165AD2" w14:textId="77777777" w:rsidTr="00F81447">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36C6F" w14:textId="77777777" w:rsidR="000F1F62"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ITEM</w:t>
            </w:r>
          </w:p>
          <w:p w14:paraId="3CC3C02E" w14:textId="77777777" w:rsidR="000F1F62" w:rsidRPr="00CA7385" w:rsidRDefault="000F1F62" w:rsidP="00065699">
            <w:pPr>
              <w:widowControl w:val="0"/>
              <w:jc w:val="center"/>
              <w:rPr>
                <w:rFonts w:ascii="Arial" w:eastAsia="Arial" w:hAnsi="Arial" w:cs="Arial"/>
                <w:b/>
                <w:bCs/>
                <w:sz w:val="16"/>
                <w:szCs w:val="16"/>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CB0873E" w14:textId="77777777" w:rsidR="000F1F62" w:rsidRPr="00CA7385" w:rsidRDefault="000F1F62" w:rsidP="00065699">
            <w:pPr>
              <w:widowControl w:val="0"/>
              <w:jc w:val="center"/>
              <w:rPr>
                <w:rFonts w:ascii="Arial" w:eastAsia="Arial" w:hAnsi="Arial" w:cs="Arial"/>
                <w:sz w:val="16"/>
                <w:szCs w:val="16"/>
              </w:rPr>
            </w:pPr>
            <w:r w:rsidRPr="00CA7385">
              <w:rPr>
                <w:rFonts w:ascii="Arial" w:eastAsia="Arial" w:hAnsi="Arial" w:cs="Arial"/>
                <w:b/>
                <w:bCs/>
                <w:sz w:val="16"/>
                <w:szCs w:val="16"/>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4129E4" w14:textId="77777777" w:rsidR="000F1F62" w:rsidRPr="00CA7385" w:rsidRDefault="000F1F62" w:rsidP="00065699">
            <w:pPr>
              <w:widowControl w:val="0"/>
              <w:jc w:val="center"/>
              <w:rPr>
                <w:rFonts w:ascii="Arial" w:eastAsia="Arial" w:hAnsi="Arial" w:cs="Arial"/>
                <w:sz w:val="16"/>
                <w:szCs w:val="16"/>
              </w:rPr>
            </w:pPr>
            <w:r w:rsidRPr="00CA7385">
              <w:rPr>
                <w:rFonts w:ascii="Arial" w:eastAsia="Arial" w:hAnsi="Arial" w:cs="Arial"/>
                <w:b/>
                <w:bCs/>
                <w:sz w:val="16"/>
                <w:szCs w:val="16"/>
              </w:rPr>
              <w:t>CÓDIGO</w:t>
            </w: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F0FDE5" w14:textId="77777777" w:rsidR="000F1F62" w:rsidRPr="00CA7385" w:rsidRDefault="000F1F62" w:rsidP="00065699">
            <w:pPr>
              <w:widowControl w:val="0"/>
              <w:jc w:val="center"/>
              <w:rPr>
                <w:rFonts w:ascii="Arial" w:eastAsia="Arial" w:hAnsi="Arial" w:cs="Arial"/>
                <w:sz w:val="16"/>
                <w:szCs w:val="16"/>
              </w:rPr>
            </w:pPr>
            <w:r w:rsidRPr="00CA7385">
              <w:rPr>
                <w:rFonts w:ascii="Arial" w:eastAsia="Arial" w:hAnsi="Arial" w:cs="Arial"/>
                <w:b/>
                <w:bCs/>
                <w:sz w:val="16"/>
                <w:szCs w:val="16"/>
              </w:rPr>
              <w:t>UNIDADE DE MEDIDA</w:t>
            </w: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4933E0" w14:textId="77777777" w:rsidR="000F1F62"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QUANTIDADE</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57F19E" w14:textId="77777777" w:rsidR="006C051F"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VALOR UNITÁRIO</w:t>
            </w:r>
          </w:p>
          <w:p w14:paraId="48DCFAB0" w14:textId="77777777" w:rsidR="000F1F62"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 xml:space="preserve"> R$</w:t>
            </w: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A05EF" w14:textId="77777777" w:rsidR="000F1F62"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 xml:space="preserve">VALOR TOTAL </w:t>
            </w:r>
          </w:p>
          <w:p w14:paraId="2A127B71" w14:textId="77777777" w:rsidR="000F1F62" w:rsidRPr="00CA7385" w:rsidRDefault="000F1F62" w:rsidP="00065699">
            <w:pPr>
              <w:widowControl w:val="0"/>
              <w:jc w:val="center"/>
              <w:rPr>
                <w:rFonts w:ascii="Arial" w:eastAsia="Arial" w:hAnsi="Arial" w:cs="Arial"/>
                <w:b/>
                <w:bCs/>
                <w:sz w:val="16"/>
                <w:szCs w:val="16"/>
              </w:rPr>
            </w:pPr>
            <w:r w:rsidRPr="00CA7385">
              <w:rPr>
                <w:rFonts w:ascii="Arial" w:eastAsia="Arial" w:hAnsi="Arial" w:cs="Arial"/>
                <w:b/>
                <w:bCs/>
                <w:sz w:val="16"/>
                <w:szCs w:val="16"/>
              </w:rPr>
              <w:t>R$</w:t>
            </w:r>
          </w:p>
        </w:tc>
      </w:tr>
      <w:tr w:rsidR="00CA7385" w:rsidRPr="00CA7385" w14:paraId="30CC4142" w14:textId="77777777" w:rsidTr="00F81447">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6E9AE" w14:textId="77777777" w:rsidR="000F1F62" w:rsidRPr="00CA7385" w:rsidRDefault="000F1F62" w:rsidP="00065699">
            <w:pPr>
              <w:widowControl w:val="0"/>
              <w:jc w:val="center"/>
              <w:rPr>
                <w:rFonts w:ascii="Arial" w:eastAsia="Arial" w:hAnsi="Arial" w:cs="Arial"/>
                <w:b/>
                <w:bCs/>
                <w:sz w:val="16"/>
                <w:szCs w:val="16"/>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45F854F" w14:textId="77777777" w:rsidR="000F1F62" w:rsidRPr="00CA7385" w:rsidRDefault="000F1F62" w:rsidP="00065699">
            <w:pPr>
              <w:widowControl w:val="0"/>
              <w:jc w:val="center"/>
              <w:rPr>
                <w:rFonts w:ascii="Arial" w:eastAsia="Arial" w:hAnsi="Arial" w:cs="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F8A2462" w14:textId="77777777" w:rsidR="000F1F62" w:rsidRPr="00CA7385" w:rsidRDefault="000F1F62" w:rsidP="00065699">
            <w:pPr>
              <w:widowControl w:val="0"/>
              <w:jc w:val="center"/>
              <w:rPr>
                <w:rFonts w:ascii="Arial" w:eastAsia="Arial" w:hAnsi="Arial" w:cs="Arial"/>
                <w:sz w:val="16"/>
                <w:szCs w:val="16"/>
              </w:rPr>
            </w:pPr>
          </w:p>
        </w:tc>
        <w:tc>
          <w:tcPr>
            <w:tcW w:w="11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1A280AB" w14:textId="77777777" w:rsidR="000F1F62" w:rsidRPr="00CA7385" w:rsidRDefault="000F1F62" w:rsidP="00065699">
            <w:pPr>
              <w:widowControl w:val="0"/>
              <w:jc w:val="center"/>
              <w:rPr>
                <w:rFonts w:ascii="Arial" w:eastAsia="Arial" w:hAnsi="Arial" w:cs="Arial"/>
                <w:sz w:val="16"/>
                <w:szCs w:val="16"/>
              </w:rPr>
            </w:pPr>
          </w:p>
        </w:tc>
        <w:tc>
          <w:tcPr>
            <w:tcW w:w="15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22EFB63" w14:textId="77777777" w:rsidR="000F1F62" w:rsidRPr="00CA7385" w:rsidRDefault="000F1F62" w:rsidP="00065699">
            <w:pPr>
              <w:widowControl w:val="0"/>
              <w:jc w:val="center"/>
              <w:rPr>
                <w:rFonts w:ascii="Arial" w:eastAsia="Arial" w:hAnsi="Arial" w:cs="Arial"/>
                <w:sz w:val="16"/>
                <w:szCs w:val="16"/>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F6EC195" w14:textId="77777777" w:rsidR="000F1F62" w:rsidRPr="00CA7385" w:rsidRDefault="000F1F62" w:rsidP="00065699">
            <w:pPr>
              <w:widowControl w:val="0"/>
              <w:jc w:val="center"/>
              <w:rPr>
                <w:rFonts w:ascii="Arial" w:eastAsia="Arial" w:hAnsi="Arial" w:cs="Arial"/>
                <w:sz w:val="16"/>
                <w:szCs w:val="16"/>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548F2" w14:textId="77777777" w:rsidR="000F1F62" w:rsidRPr="00CA7385" w:rsidRDefault="000F1F62" w:rsidP="00065699">
            <w:pPr>
              <w:widowControl w:val="0"/>
              <w:jc w:val="center"/>
              <w:rPr>
                <w:rFonts w:ascii="Arial" w:eastAsia="Arial" w:hAnsi="Arial" w:cs="Arial"/>
                <w:sz w:val="16"/>
                <w:szCs w:val="16"/>
              </w:rPr>
            </w:pPr>
          </w:p>
        </w:tc>
      </w:tr>
    </w:tbl>
    <w:p w14:paraId="26F0568C" w14:textId="77777777" w:rsidR="003E4D5D" w:rsidRPr="00CA7385" w:rsidRDefault="008B7AE0">
      <w:pPr>
        <w:jc w:val="both"/>
        <w:rPr>
          <w:rFonts w:ascii="Arial" w:hAnsi="Arial" w:cs="Arial"/>
        </w:rPr>
      </w:pPr>
      <w:r w:rsidRPr="00CA7385">
        <w:rPr>
          <w:rFonts w:ascii="Arial" w:hAnsi="Arial" w:cs="Arial"/>
        </w:rPr>
        <w:t>1.3. Vinculam esta contratação, independentemente de transcrição:</w:t>
      </w:r>
    </w:p>
    <w:p w14:paraId="6D34FCF7" w14:textId="77777777" w:rsidR="003E4D5D" w:rsidRPr="00CA7385" w:rsidRDefault="008B7AE0">
      <w:pPr>
        <w:jc w:val="both"/>
        <w:rPr>
          <w:rFonts w:ascii="Arial" w:hAnsi="Arial" w:cs="Arial"/>
        </w:rPr>
      </w:pPr>
      <w:r w:rsidRPr="00CA7385">
        <w:rPr>
          <w:rFonts w:ascii="Arial" w:hAnsi="Arial" w:cs="Arial"/>
        </w:rPr>
        <w:t>1.3.1. O Termo de Referência;</w:t>
      </w:r>
    </w:p>
    <w:p w14:paraId="24D99435" w14:textId="77777777" w:rsidR="003E4D5D" w:rsidRPr="00CA7385" w:rsidRDefault="008B7AE0">
      <w:pPr>
        <w:jc w:val="both"/>
        <w:rPr>
          <w:rFonts w:ascii="Arial" w:hAnsi="Arial" w:cs="Arial"/>
        </w:rPr>
      </w:pPr>
      <w:r w:rsidRPr="00CA7385">
        <w:rPr>
          <w:rFonts w:ascii="Arial" w:hAnsi="Arial" w:cs="Arial"/>
        </w:rPr>
        <w:t>1.3.2. O Edital da Licitação;</w:t>
      </w:r>
    </w:p>
    <w:p w14:paraId="4A176E20" w14:textId="77777777" w:rsidR="003E4D5D" w:rsidRPr="00CA7385" w:rsidRDefault="008B7AE0">
      <w:pPr>
        <w:jc w:val="both"/>
        <w:rPr>
          <w:rFonts w:ascii="Arial" w:hAnsi="Arial" w:cs="Arial"/>
        </w:rPr>
      </w:pPr>
      <w:r w:rsidRPr="00CA7385">
        <w:rPr>
          <w:rFonts w:ascii="Arial" w:hAnsi="Arial" w:cs="Arial"/>
        </w:rPr>
        <w:t>1.3.3. A Proposta do CONTRATADO;</w:t>
      </w:r>
    </w:p>
    <w:p w14:paraId="7FE8964A" w14:textId="77777777" w:rsidR="003E4D5D" w:rsidRPr="00CA7385" w:rsidRDefault="008B7AE0">
      <w:pPr>
        <w:jc w:val="both"/>
        <w:rPr>
          <w:rFonts w:ascii="Arial" w:hAnsi="Arial" w:cs="Arial"/>
        </w:rPr>
      </w:pPr>
      <w:r w:rsidRPr="00CA7385">
        <w:rPr>
          <w:rFonts w:ascii="Arial" w:hAnsi="Arial" w:cs="Arial"/>
        </w:rPr>
        <w:t>1.3.4. Eventuais anexos dos documentos supracitados.</w:t>
      </w:r>
    </w:p>
    <w:p w14:paraId="18DA9ED4" w14:textId="77777777" w:rsidR="00B477A9" w:rsidRPr="00CA7385" w:rsidRDefault="00B477A9">
      <w:pPr>
        <w:jc w:val="both"/>
        <w:rPr>
          <w:rFonts w:ascii="Arial" w:hAnsi="Arial" w:cs="Arial"/>
        </w:rPr>
      </w:pPr>
    </w:p>
    <w:p w14:paraId="160BEDEE" w14:textId="77777777" w:rsidR="003E4D5D" w:rsidRPr="00CA7385" w:rsidRDefault="008B7AE0">
      <w:pPr>
        <w:pStyle w:val="Nivel01"/>
      </w:pPr>
      <w:r w:rsidRPr="00CA7385">
        <w:t>2. CLÁUSULA SEGUNDA – VIGÊNCIA E PRORROGAÇÃO</w:t>
      </w:r>
    </w:p>
    <w:p w14:paraId="62B37ECD" w14:textId="77777777" w:rsidR="003E4D5D" w:rsidRPr="00CA7385" w:rsidRDefault="008B7AE0">
      <w:pPr>
        <w:jc w:val="both"/>
        <w:rPr>
          <w:rFonts w:ascii="Arial" w:hAnsi="Arial" w:cs="Arial"/>
        </w:rPr>
      </w:pPr>
      <w:r w:rsidRPr="00CA7385">
        <w:rPr>
          <w:rFonts w:ascii="Arial" w:hAnsi="Arial" w:cs="Arial"/>
        </w:rPr>
        <w:t>2.1. O prazo de vigência da contratação é de 12 (doze) meses contados da assinatura, na forma do artigo 105 da Lei n° 14.133, de 2021.</w:t>
      </w:r>
    </w:p>
    <w:p w14:paraId="1B147948" w14:textId="77777777" w:rsidR="00B477A9" w:rsidRPr="00CA7385" w:rsidRDefault="008B7AE0">
      <w:pPr>
        <w:jc w:val="both"/>
        <w:rPr>
          <w:rFonts w:ascii="Arial" w:hAnsi="Arial" w:cs="Arial"/>
        </w:rPr>
      </w:pPr>
      <w:r w:rsidRPr="00CA7385">
        <w:rPr>
          <w:rFonts w:ascii="Arial" w:hAnsi="Arial" w:cs="Arial"/>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7D8DD4" w14:textId="77777777" w:rsidR="003E4D5D" w:rsidRPr="00CA7385" w:rsidRDefault="008B7AE0">
      <w:pPr>
        <w:pStyle w:val="Nivel01"/>
      </w:pPr>
      <w:r w:rsidRPr="00CA7385">
        <w:lastRenderedPageBreak/>
        <w:t>3. CLÁUSULA TERCEIRA – MODELOS DE EXECUÇÃO E GESTÃO CONTRATUAIS</w:t>
      </w:r>
    </w:p>
    <w:p w14:paraId="1AB6F395" w14:textId="77777777" w:rsidR="003E4D5D" w:rsidRPr="00CA7385" w:rsidRDefault="008B7AE0">
      <w:pPr>
        <w:jc w:val="both"/>
        <w:rPr>
          <w:rFonts w:ascii="Arial" w:hAnsi="Arial" w:cs="Arial"/>
        </w:rPr>
      </w:pPr>
      <w:r w:rsidRPr="00CA7385">
        <w:rPr>
          <w:rFonts w:ascii="Arial" w:hAnsi="Arial" w:cs="Arial"/>
        </w:rPr>
        <w:t>3.1. O regime de execução contratual, os modelos de gestão e de execução, assim como os prazos e condições de conclusão, entrega, observação e recebimento do objeto constam no Termo de Referência, anexo a este Contrato.</w:t>
      </w:r>
    </w:p>
    <w:p w14:paraId="77AB4E74" w14:textId="77777777" w:rsidR="00B477A9" w:rsidRPr="00CA7385" w:rsidRDefault="00B477A9">
      <w:pPr>
        <w:jc w:val="both"/>
        <w:rPr>
          <w:rFonts w:ascii="Arial" w:hAnsi="Arial" w:cs="Arial"/>
        </w:rPr>
      </w:pPr>
    </w:p>
    <w:p w14:paraId="01EDA23E" w14:textId="77777777" w:rsidR="003E4D5D" w:rsidRPr="00CA7385" w:rsidRDefault="008B7AE0">
      <w:pPr>
        <w:pStyle w:val="Nivel01"/>
      </w:pPr>
      <w:r w:rsidRPr="00CA7385">
        <w:t>4. CLÁUSULA QUARTA – SUBCONTRATAÇÃO</w:t>
      </w:r>
    </w:p>
    <w:p w14:paraId="1475DFCB" w14:textId="77777777" w:rsidR="003E4D5D" w:rsidRPr="00CA7385" w:rsidRDefault="008B7AE0">
      <w:pPr>
        <w:jc w:val="both"/>
        <w:rPr>
          <w:rFonts w:ascii="Arial" w:hAnsi="Arial" w:cs="Arial"/>
        </w:rPr>
      </w:pPr>
      <w:r w:rsidRPr="00CA7385">
        <w:rPr>
          <w:rFonts w:ascii="Arial" w:hAnsi="Arial" w:cs="Arial"/>
        </w:rPr>
        <w:t>4.1. As regras sobre a subcontratação do objeto são aquelas estabelecidas no Termo de Referência, anexo a este Contrato.</w:t>
      </w:r>
    </w:p>
    <w:p w14:paraId="09173C3A" w14:textId="77777777" w:rsidR="00B477A9" w:rsidRPr="00CA7385" w:rsidRDefault="00B477A9">
      <w:pPr>
        <w:jc w:val="both"/>
        <w:rPr>
          <w:rFonts w:ascii="Arial" w:hAnsi="Arial" w:cs="Arial"/>
        </w:rPr>
      </w:pPr>
    </w:p>
    <w:p w14:paraId="5B6E4081" w14:textId="77777777" w:rsidR="003E4D5D" w:rsidRPr="00CA7385" w:rsidRDefault="008B7AE0">
      <w:pPr>
        <w:pStyle w:val="Nivel01"/>
      </w:pPr>
      <w:r w:rsidRPr="00CA7385">
        <w:t>5. CLÁUSULA QUINTA – PREÇO</w:t>
      </w:r>
    </w:p>
    <w:p w14:paraId="2FAD80FC" w14:textId="77777777" w:rsidR="003E4D5D" w:rsidRPr="00CA7385" w:rsidRDefault="008B7AE0">
      <w:pPr>
        <w:jc w:val="both"/>
        <w:rPr>
          <w:rFonts w:ascii="Arial" w:hAnsi="Arial" w:cs="Arial"/>
        </w:rPr>
      </w:pPr>
      <w:r w:rsidRPr="00CA7385">
        <w:rPr>
          <w:rFonts w:ascii="Arial" w:hAnsi="Arial" w:cs="Arial"/>
        </w:rPr>
        <w:t>5.1. O valor total da contratação é de R$.......... (.....)</w:t>
      </w:r>
    </w:p>
    <w:p w14:paraId="2E3A2182" w14:textId="77777777" w:rsidR="003E4D5D" w:rsidRPr="00CA7385" w:rsidRDefault="008B7AE0">
      <w:pPr>
        <w:jc w:val="both"/>
        <w:rPr>
          <w:rFonts w:ascii="Arial" w:hAnsi="Arial" w:cs="Arial"/>
        </w:rPr>
      </w:pPr>
      <w:r w:rsidRPr="00CA7385">
        <w:rPr>
          <w:rFonts w:ascii="Arial" w:hAnsi="Arial" w:cs="Aria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244987" w14:textId="77777777" w:rsidR="000235CA" w:rsidRPr="00CA7385" w:rsidRDefault="008B7AE0">
      <w:pPr>
        <w:jc w:val="both"/>
        <w:rPr>
          <w:rFonts w:ascii="Arial" w:hAnsi="Arial" w:cs="Arial"/>
        </w:rPr>
      </w:pPr>
      <w:r w:rsidRPr="00CA7385">
        <w:rPr>
          <w:rFonts w:ascii="Arial" w:hAnsi="Arial" w:cs="Arial"/>
        </w:rPr>
        <w:t>5.3. O valor acima é meramente estimativo, de forma que os pagamentos devidos ao CONTRATADO dependerão dos quantitativos efetivamente fornecidos.</w:t>
      </w:r>
    </w:p>
    <w:p w14:paraId="16257698" w14:textId="77777777" w:rsidR="00B477A9" w:rsidRPr="00CA7385" w:rsidRDefault="00B477A9">
      <w:pPr>
        <w:jc w:val="both"/>
        <w:rPr>
          <w:rFonts w:ascii="Arial" w:hAnsi="Arial" w:cs="Arial"/>
        </w:rPr>
      </w:pPr>
    </w:p>
    <w:p w14:paraId="364361B0" w14:textId="77777777" w:rsidR="003E4D5D" w:rsidRPr="00CA7385" w:rsidRDefault="008B7AE0">
      <w:pPr>
        <w:pStyle w:val="Nivel01"/>
      </w:pPr>
      <w:r w:rsidRPr="00CA7385">
        <w:t>6. CLÁUSULA SEXTA - PAGAMENTO</w:t>
      </w:r>
    </w:p>
    <w:p w14:paraId="520766D1" w14:textId="77777777" w:rsidR="003E4D5D" w:rsidRPr="00CA7385" w:rsidRDefault="008B7AE0">
      <w:pPr>
        <w:jc w:val="both"/>
        <w:rPr>
          <w:rFonts w:ascii="Arial" w:hAnsi="Arial" w:cs="Arial"/>
        </w:rPr>
      </w:pPr>
      <w:r w:rsidRPr="00CA7385">
        <w:rPr>
          <w:rFonts w:ascii="Arial" w:hAnsi="Arial" w:cs="Arial"/>
        </w:rPr>
        <w:t>6.1. O prazo para pagamento ao CONTRATADO e demais condições a ele referentes encontram-se definidos no Termo de Referência, anexo a este Contrato.</w:t>
      </w:r>
    </w:p>
    <w:p w14:paraId="01003D84" w14:textId="77777777" w:rsidR="00B477A9" w:rsidRPr="00CA7385" w:rsidRDefault="00B477A9">
      <w:pPr>
        <w:jc w:val="both"/>
        <w:rPr>
          <w:rFonts w:ascii="Arial" w:hAnsi="Arial" w:cs="Arial"/>
        </w:rPr>
      </w:pPr>
    </w:p>
    <w:p w14:paraId="01449F6A" w14:textId="77777777" w:rsidR="003E4D5D" w:rsidRPr="00CA7385" w:rsidRDefault="008B7AE0">
      <w:pPr>
        <w:pStyle w:val="Nivel01"/>
      </w:pPr>
      <w:r w:rsidRPr="00CA7385">
        <w:t>7. CLÁUSULA SÉTIMA - REAJUSTE</w:t>
      </w:r>
    </w:p>
    <w:p w14:paraId="40A44A4D" w14:textId="77777777" w:rsidR="003E4D5D" w:rsidRPr="00CA7385" w:rsidRDefault="008B7AE0">
      <w:pPr>
        <w:jc w:val="both"/>
        <w:rPr>
          <w:rFonts w:ascii="Arial" w:hAnsi="Arial" w:cs="Arial"/>
        </w:rPr>
      </w:pPr>
      <w:r w:rsidRPr="00CA7385">
        <w:rPr>
          <w:rFonts w:ascii="Arial" w:hAnsi="Arial" w:cs="Arial"/>
        </w:rPr>
        <w:t>7.1. As regras acerca do reajuste do valor contratual são aquelas definidas no Termo de Referência, anexo a este Contrato.</w:t>
      </w:r>
    </w:p>
    <w:p w14:paraId="79C33210" w14:textId="77777777" w:rsidR="00B477A9" w:rsidRPr="00CA7385" w:rsidRDefault="00B477A9">
      <w:pPr>
        <w:jc w:val="both"/>
        <w:rPr>
          <w:rFonts w:ascii="Arial" w:hAnsi="Arial" w:cs="Arial"/>
        </w:rPr>
      </w:pPr>
    </w:p>
    <w:p w14:paraId="50648958" w14:textId="77777777" w:rsidR="003E4D5D" w:rsidRPr="00CA7385" w:rsidRDefault="008B7AE0">
      <w:pPr>
        <w:pStyle w:val="Nivel01"/>
      </w:pPr>
      <w:r w:rsidRPr="00CA7385">
        <w:t>8. CLÁUSULA OITAVA - OBRIGAÇÕES DO CONTRATANTE</w:t>
      </w:r>
    </w:p>
    <w:p w14:paraId="3BF5E6C9" w14:textId="77777777" w:rsidR="003E4D5D" w:rsidRPr="00CA7385" w:rsidRDefault="008B7AE0">
      <w:pPr>
        <w:jc w:val="both"/>
        <w:rPr>
          <w:rFonts w:ascii="Arial" w:hAnsi="Arial" w:cs="Arial"/>
        </w:rPr>
      </w:pPr>
      <w:r w:rsidRPr="00CA7385">
        <w:rPr>
          <w:rFonts w:ascii="Arial" w:hAnsi="Arial" w:cs="Arial"/>
        </w:rPr>
        <w:t>8.1. São obrigações do CONTRATANTE:</w:t>
      </w:r>
    </w:p>
    <w:p w14:paraId="63A3837C" w14:textId="77777777" w:rsidR="003E4D5D" w:rsidRPr="00CA7385" w:rsidRDefault="008B7AE0">
      <w:pPr>
        <w:jc w:val="both"/>
        <w:rPr>
          <w:rFonts w:ascii="Arial" w:hAnsi="Arial" w:cs="Arial"/>
        </w:rPr>
      </w:pPr>
      <w:r w:rsidRPr="00CA7385">
        <w:rPr>
          <w:rFonts w:ascii="Arial" w:hAnsi="Arial" w:cs="Arial"/>
        </w:rPr>
        <w:t>8.1.1. Exigir o cumprimento de todas as obrigações assumidas pelo CONTRATADO, de acordo com o contrato e seus anexos;</w:t>
      </w:r>
    </w:p>
    <w:p w14:paraId="12F81D6B" w14:textId="77777777" w:rsidR="003E4D5D" w:rsidRPr="00CA7385" w:rsidRDefault="008B7AE0">
      <w:pPr>
        <w:jc w:val="both"/>
        <w:rPr>
          <w:rFonts w:ascii="Arial" w:hAnsi="Arial" w:cs="Arial"/>
        </w:rPr>
      </w:pPr>
      <w:r w:rsidRPr="00CA7385">
        <w:rPr>
          <w:rFonts w:ascii="Arial" w:hAnsi="Arial" w:cs="Arial"/>
        </w:rPr>
        <w:t>8.1.2. Receber o objeto no prazo e condições estabelecidas no Termo de Referência;</w:t>
      </w:r>
    </w:p>
    <w:p w14:paraId="538D3E87" w14:textId="77777777" w:rsidR="003E4D5D" w:rsidRPr="00CA7385" w:rsidRDefault="008B7AE0">
      <w:pPr>
        <w:jc w:val="both"/>
        <w:rPr>
          <w:rFonts w:ascii="Arial" w:hAnsi="Arial" w:cs="Arial"/>
        </w:rPr>
      </w:pPr>
      <w:r w:rsidRPr="00CA7385">
        <w:rPr>
          <w:rFonts w:ascii="Arial" w:hAnsi="Arial" w:cs="Arial"/>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4A4C5" w14:textId="77777777" w:rsidR="003E4D5D" w:rsidRPr="00CA7385" w:rsidRDefault="008B7AE0">
      <w:pPr>
        <w:jc w:val="both"/>
        <w:rPr>
          <w:rFonts w:ascii="Arial" w:hAnsi="Arial" w:cs="Arial"/>
        </w:rPr>
      </w:pPr>
      <w:r w:rsidRPr="00CA7385">
        <w:rPr>
          <w:rFonts w:ascii="Arial" w:hAnsi="Arial" w:cs="Arial"/>
        </w:rPr>
        <w:t>8.1.4. Acompanhar e fiscalizar a execução do contrato e o cumprimento das obrigações pelo CONTRATADO;</w:t>
      </w:r>
    </w:p>
    <w:p w14:paraId="035210B5" w14:textId="77777777" w:rsidR="003E4D5D" w:rsidRPr="00CA7385" w:rsidRDefault="008B7AE0">
      <w:pPr>
        <w:jc w:val="both"/>
        <w:rPr>
          <w:rFonts w:ascii="Arial" w:hAnsi="Arial" w:cs="Arial"/>
        </w:rPr>
      </w:pPr>
      <w:r w:rsidRPr="00CA7385">
        <w:rPr>
          <w:rFonts w:ascii="Arial" w:hAnsi="Arial" w:cs="Arial"/>
        </w:rPr>
        <w:t>8.1.5. Efetuar o pagamento ao CONTRATADO do valor correspondente ao fornecimento do objeto, no prazo, forma e condições estabelecidos no presente Contrato e no Termo de Referência.</w:t>
      </w:r>
    </w:p>
    <w:p w14:paraId="7E579C08" w14:textId="77777777" w:rsidR="003E4D5D" w:rsidRPr="00CA7385" w:rsidRDefault="008B7AE0">
      <w:pPr>
        <w:jc w:val="both"/>
        <w:rPr>
          <w:rFonts w:ascii="Arial" w:hAnsi="Arial" w:cs="Arial"/>
        </w:rPr>
      </w:pPr>
      <w:r w:rsidRPr="00CA7385">
        <w:rPr>
          <w:rFonts w:ascii="Arial" w:hAnsi="Arial" w:cs="Arial"/>
        </w:rPr>
        <w:t>8.1.6. Aplicar ao CONTRATADO as sanções previstas na lei e neste Contrato;</w:t>
      </w:r>
    </w:p>
    <w:p w14:paraId="0209EC87" w14:textId="77777777" w:rsidR="003E4D5D" w:rsidRPr="00CA7385" w:rsidRDefault="008B7AE0">
      <w:pPr>
        <w:jc w:val="both"/>
        <w:rPr>
          <w:rFonts w:ascii="Arial" w:hAnsi="Arial" w:cs="Arial"/>
        </w:rPr>
      </w:pPr>
      <w:r w:rsidRPr="00CA7385">
        <w:rPr>
          <w:rFonts w:ascii="Arial" w:hAnsi="Arial" w:cs="Arial"/>
        </w:rPr>
        <w:t>8.1.7. Cientificar o órgão de representação judicial do Município de Tanabi para adoção das medidas cabíveis quando do descumprimento de obrigações pelo CONTRATADO;</w:t>
      </w:r>
    </w:p>
    <w:p w14:paraId="51C3A6C6" w14:textId="77777777" w:rsidR="003E4D5D" w:rsidRPr="00CA7385" w:rsidRDefault="008B7AE0">
      <w:pPr>
        <w:jc w:val="both"/>
        <w:rPr>
          <w:rFonts w:ascii="Arial" w:hAnsi="Arial" w:cs="Arial"/>
        </w:rPr>
      </w:pPr>
      <w:r w:rsidRPr="00CA7385">
        <w:rPr>
          <w:rFonts w:ascii="Arial" w:hAnsi="Arial" w:cs="Arial"/>
        </w:rPr>
        <w:lastRenderedPageBreak/>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E1C875" w14:textId="77777777" w:rsidR="003E4D5D" w:rsidRPr="00CA7385" w:rsidRDefault="008B7AE0">
      <w:pPr>
        <w:jc w:val="both"/>
        <w:rPr>
          <w:rFonts w:ascii="Arial" w:hAnsi="Arial" w:cs="Arial"/>
        </w:rPr>
      </w:pPr>
      <w:r w:rsidRPr="00CA7385">
        <w:rPr>
          <w:rFonts w:ascii="Arial" w:hAnsi="Arial" w:cs="Arial"/>
        </w:rPr>
        <w:t>8.1.8.1. A Administração terá o prazo de 01 (um) mês, a contar da data do protocolo do requerimento para decidir, admitida a prorrogação motivada, por igual período.</w:t>
      </w:r>
    </w:p>
    <w:p w14:paraId="45D408C5" w14:textId="77777777" w:rsidR="003E4D5D" w:rsidRPr="00CA7385" w:rsidRDefault="008B7AE0">
      <w:pPr>
        <w:jc w:val="both"/>
        <w:rPr>
          <w:rFonts w:ascii="Arial" w:hAnsi="Arial" w:cs="Arial"/>
        </w:rPr>
      </w:pPr>
      <w:r w:rsidRPr="00CA7385">
        <w:rPr>
          <w:rFonts w:ascii="Arial" w:hAnsi="Arial" w:cs="Arial"/>
        </w:rPr>
        <w:t>8.1.9. Responder eventuais pedidos de reestabelecimento do equilíbrio econômico-financeiro feitos pelo CONTRATADO no prazo máximo de 01 (um) mês;</w:t>
      </w:r>
    </w:p>
    <w:p w14:paraId="7261465B" w14:textId="77777777" w:rsidR="003E4D5D" w:rsidRPr="00CA7385" w:rsidRDefault="008B7AE0">
      <w:pPr>
        <w:jc w:val="both"/>
        <w:rPr>
          <w:rFonts w:ascii="Arial" w:hAnsi="Arial" w:cs="Arial"/>
        </w:rPr>
      </w:pPr>
      <w:r w:rsidRPr="00CA7385">
        <w:rPr>
          <w:rFonts w:ascii="Arial" w:hAnsi="Arial" w:cs="Arial"/>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D4F444" w14:textId="77777777" w:rsidR="00B477A9" w:rsidRPr="00CA7385" w:rsidRDefault="00B477A9">
      <w:pPr>
        <w:jc w:val="both"/>
        <w:rPr>
          <w:rFonts w:ascii="Arial" w:hAnsi="Arial" w:cs="Arial"/>
        </w:rPr>
      </w:pPr>
    </w:p>
    <w:p w14:paraId="3CAB9B10" w14:textId="77777777" w:rsidR="003E4D5D" w:rsidRPr="00CA7385" w:rsidRDefault="008B7AE0">
      <w:pPr>
        <w:pStyle w:val="Nivel01"/>
      </w:pPr>
      <w:r w:rsidRPr="00CA7385">
        <w:t>9. CLÁUSULA NONA - OBRIGAÇÕES DO CONTRATADO</w:t>
      </w:r>
    </w:p>
    <w:p w14:paraId="1E687DCC" w14:textId="77777777" w:rsidR="003E4D5D" w:rsidRPr="00CA7385" w:rsidRDefault="008B7AE0">
      <w:pPr>
        <w:jc w:val="both"/>
        <w:rPr>
          <w:rFonts w:ascii="Arial" w:hAnsi="Arial" w:cs="Arial"/>
        </w:rPr>
      </w:pPr>
      <w:r w:rsidRPr="00CA7385">
        <w:rPr>
          <w:rFonts w:ascii="Arial" w:hAnsi="Arial" w:cs="Aria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29AEAB71" w14:textId="77777777" w:rsidR="003E4D5D" w:rsidRPr="00CA7385" w:rsidRDefault="008B7AE0">
      <w:pPr>
        <w:jc w:val="both"/>
        <w:rPr>
          <w:rFonts w:ascii="Arial" w:hAnsi="Arial" w:cs="Arial"/>
        </w:rPr>
      </w:pPr>
      <w:r w:rsidRPr="00CA7385">
        <w:rPr>
          <w:rFonts w:ascii="Arial" w:hAnsi="Arial" w:cs="Arial"/>
        </w:rPr>
        <w:t>9.2. Atender às determinações regulares emitidas pelo fiscal ou gestor do contrato ou autoridade superior e prestar todo esclarecimento ou informação por eles solicitados;</w:t>
      </w:r>
    </w:p>
    <w:p w14:paraId="2CF3C799" w14:textId="77777777" w:rsidR="003E4D5D" w:rsidRPr="00CA7385" w:rsidRDefault="008B7AE0">
      <w:pPr>
        <w:jc w:val="both"/>
        <w:rPr>
          <w:rFonts w:ascii="Arial" w:hAnsi="Arial" w:cs="Arial"/>
        </w:rPr>
      </w:pPr>
      <w:r w:rsidRPr="00CA7385">
        <w:rPr>
          <w:rFonts w:ascii="Arial" w:hAnsi="Arial" w:cs="Arial"/>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F3CFF3E" w14:textId="77777777" w:rsidR="003E4D5D" w:rsidRPr="00CA7385" w:rsidRDefault="008B7AE0">
      <w:pPr>
        <w:jc w:val="both"/>
        <w:rPr>
          <w:rFonts w:ascii="Arial" w:hAnsi="Arial" w:cs="Arial"/>
        </w:rPr>
      </w:pPr>
      <w:r w:rsidRPr="00CA7385">
        <w:rPr>
          <w:rFonts w:ascii="Arial" w:hAnsi="Arial" w:cs="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18AC05" w14:textId="77777777" w:rsidR="003E4D5D" w:rsidRPr="00CA7385" w:rsidRDefault="008B7AE0">
      <w:pPr>
        <w:jc w:val="both"/>
        <w:rPr>
          <w:rFonts w:ascii="Arial" w:hAnsi="Arial" w:cs="Arial"/>
        </w:rPr>
      </w:pPr>
      <w:r w:rsidRPr="00CA7385">
        <w:rPr>
          <w:rFonts w:ascii="Arial" w:hAnsi="Arial" w:cs="Arial"/>
        </w:rPr>
        <w:t>9.5.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078BDBAA" w14:textId="77777777" w:rsidR="003E4D5D" w:rsidRPr="00CA7385" w:rsidRDefault="008B7AE0">
      <w:pPr>
        <w:jc w:val="both"/>
        <w:rPr>
          <w:rFonts w:ascii="Arial" w:hAnsi="Arial" w:cs="Arial"/>
        </w:rPr>
      </w:pPr>
      <w:r w:rsidRPr="00CA7385">
        <w:rPr>
          <w:rFonts w:ascii="Arial" w:hAnsi="Arial" w:cs="Arial"/>
        </w:rPr>
        <w:t>9.5.1. prova de regularidade relativa à Seguridade Social;</w:t>
      </w:r>
    </w:p>
    <w:p w14:paraId="1B76C3CE" w14:textId="77777777" w:rsidR="003E4D5D" w:rsidRPr="00CA7385" w:rsidRDefault="008B7AE0">
      <w:pPr>
        <w:jc w:val="both"/>
        <w:rPr>
          <w:rFonts w:ascii="Arial" w:hAnsi="Arial" w:cs="Arial"/>
        </w:rPr>
      </w:pPr>
      <w:r w:rsidRPr="00CA7385">
        <w:rPr>
          <w:rFonts w:ascii="Arial" w:hAnsi="Arial" w:cs="Arial"/>
        </w:rPr>
        <w:t>9.5.2. certidão conjunta relativa aos tributos federais e à Dívida Ativa da União;</w:t>
      </w:r>
    </w:p>
    <w:p w14:paraId="36428567" w14:textId="77777777" w:rsidR="003E4D5D" w:rsidRPr="00CA7385" w:rsidRDefault="008B7AE0">
      <w:pPr>
        <w:jc w:val="both"/>
        <w:rPr>
          <w:rFonts w:ascii="Arial" w:hAnsi="Arial" w:cs="Arial"/>
        </w:rPr>
      </w:pPr>
      <w:r w:rsidRPr="00CA7385">
        <w:rPr>
          <w:rFonts w:ascii="Arial" w:hAnsi="Arial" w:cs="Arial"/>
        </w:rPr>
        <w:t>9.5.3. certidões que comprovem a regularidade perante a Fazenda Estadual do domicílio ou sede do CONTRATADO;</w:t>
      </w:r>
    </w:p>
    <w:p w14:paraId="31048744" w14:textId="77777777" w:rsidR="003E4D5D" w:rsidRPr="00CA7385" w:rsidRDefault="008B7AE0">
      <w:pPr>
        <w:jc w:val="both"/>
        <w:rPr>
          <w:rFonts w:ascii="Arial" w:hAnsi="Arial" w:cs="Arial"/>
        </w:rPr>
      </w:pPr>
      <w:r w:rsidRPr="00CA7385">
        <w:rPr>
          <w:rFonts w:ascii="Arial" w:hAnsi="Arial" w:cs="Arial"/>
        </w:rPr>
        <w:t>9.5.4. Certidão de Regularidade do FGTS – CRF; e</w:t>
      </w:r>
    </w:p>
    <w:p w14:paraId="15C5F866" w14:textId="77777777" w:rsidR="003E4D5D" w:rsidRPr="00CA7385" w:rsidRDefault="008B7AE0">
      <w:pPr>
        <w:jc w:val="both"/>
        <w:rPr>
          <w:rFonts w:ascii="Arial" w:hAnsi="Arial" w:cs="Arial"/>
        </w:rPr>
      </w:pPr>
      <w:r w:rsidRPr="00CA7385">
        <w:rPr>
          <w:rFonts w:ascii="Arial" w:hAnsi="Arial" w:cs="Arial"/>
        </w:rPr>
        <w:t>9.5.5. Certidão Negativa de Débitos Trabalhistas – CNDT.</w:t>
      </w:r>
    </w:p>
    <w:p w14:paraId="66D71979" w14:textId="77777777" w:rsidR="003E4D5D" w:rsidRPr="00CA7385" w:rsidRDefault="008B7AE0">
      <w:pPr>
        <w:jc w:val="both"/>
        <w:rPr>
          <w:rFonts w:ascii="Arial" w:hAnsi="Arial" w:cs="Arial"/>
        </w:rPr>
      </w:pPr>
      <w:r w:rsidRPr="00CA7385">
        <w:rPr>
          <w:rFonts w:ascii="Arial" w:hAnsi="Arial" w:cs="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64F92E8A" w14:textId="77777777" w:rsidR="003E4D5D" w:rsidRPr="00CA7385" w:rsidRDefault="008B7AE0">
      <w:pPr>
        <w:jc w:val="both"/>
        <w:rPr>
          <w:rFonts w:ascii="Arial" w:hAnsi="Arial" w:cs="Arial"/>
        </w:rPr>
      </w:pPr>
      <w:r w:rsidRPr="00CA7385">
        <w:rPr>
          <w:rFonts w:ascii="Arial" w:hAnsi="Arial" w:cs="Arial"/>
        </w:rPr>
        <w:t>9.7. Comunicar ao Fiscal do contrato tempestivamente, observada a urgência da situação, qualquer ocorrência anormal ou acidente que se verifique no local da execução do objeto contratual, não ultrapassando o prazo de 24 (vinte e quatro) horas;</w:t>
      </w:r>
    </w:p>
    <w:p w14:paraId="467B6070" w14:textId="77777777" w:rsidR="003E4D5D" w:rsidRPr="00CA7385" w:rsidRDefault="008B7AE0">
      <w:pPr>
        <w:jc w:val="both"/>
        <w:rPr>
          <w:rFonts w:ascii="Arial" w:hAnsi="Arial" w:cs="Arial"/>
        </w:rPr>
      </w:pPr>
      <w:r w:rsidRPr="00CA7385">
        <w:rPr>
          <w:rFonts w:ascii="Arial" w:hAnsi="Arial" w:cs="Arial"/>
        </w:rPr>
        <w:lastRenderedPageBreak/>
        <w:t>9.8. Paralisar, por determinação do CONTRATANTE, qualquer atividade que não esteja sendo executada de acordo com a boa técnica ou que ponha em risco a segurança de pessoas ou bens de terceiros;</w:t>
      </w:r>
    </w:p>
    <w:p w14:paraId="062F8FA5" w14:textId="77777777" w:rsidR="003E4D5D" w:rsidRPr="00CA7385" w:rsidRDefault="008B7AE0">
      <w:pPr>
        <w:jc w:val="both"/>
        <w:rPr>
          <w:rFonts w:ascii="Arial" w:hAnsi="Arial" w:cs="Arial"/>
        </w:rPr>
      </w:pPr>
      <w:r w:rsidRPr="00CA7385">
        <w:rPr>
          <w:rFonts w:ascii="Arial" w:hAnsi="Arial" w:cs="Arial"/>
        </w:rPr>
        <w:t>9.9. Manter, durante toda a vigência do contrato, em compatibilidade com as obrigações assumidas, todas as condições exigidas para habilitação na licitação ou para qualificação na contratação direta;</w:t>
      </w:r>
    </w:p>
    <w:p w14:paraId="69A65015" w14:textId="77777777" w:rsidR="003E4D5D" w:rsidRPr="00CA7385" w:rsidRDefault="008B7AE0">
      <w:pPr>
        <w:jc w:val="both"/>
        <w:rPr>
          <w:rFonts w:ascii="Arial" w:hAnsi="Arial" w:cs="Arial"/>
        </w:rPr>
      </w:pPr>
      <w:r w:rsidRPr="00CA7385">
        <w:rPr>
          <w:rFonts w:ascii="Arial" w:hAnsi="Arial" w:cs="Arial"/>
        </w:rPr>
        <w:t>9.10. Cumprir, durante todo o período de execução do contrato, a reserva de cargos prevista em lei para pessoa com deficiência, para reabilitado da Previdência Social ou para aprendiz, bem como as reservas de cargos previstas na legislação;</w:t>
      </w:r>
    </w:p>
    <w:p w14:paraId="2C5B16BD" w14:textId="77777777" w:rsidR="003E4D5D" w:rsidRPr="00CA7385" w:rsidRDefault="008B7AE0">
      <w:pPr>
        <w:jc w:val="both"/>
        <w:rPr>
          <w:rFonts w:ascii="Arial" w:hAnsi="Arial" w:cs="Arial"/>
        </w:rPr>
      </w:pPr>
      <w:r w:rsidRPr="00CA7385">
        <w:rPr>
          <w:rFonts w:ascii="Arial" w:hAnsi="Arial" w:cs="Arial"/>
        </w:rPr>
        <w:t>9.11. Comprovar a reserva de cargos a que se refere a cláusula acima, no prazo fixado pelo fiscal do contrato, com a indicação dos empregados que preencheram as referidas vagas;</w:t>
      </w:r>
    </w:p>
    <w:p w14:paraId="3D8413B9" w14:textId="77777777" w:rsidR="003E4D5D" w:rsidRPr="00CA7385" w:rsidRDefault="008B7AE0">
      <w:pPr>
        <w:jc w:val="both"/>
        <w:rPr>
          <w:rFonts w:ascii="Arial" w:hAnsi="Arial" w:cs="Arial"/>
        </w:rPr>
      </w:pPr>
      <w:r w:rsidRPr="00CA7385">
        <w:rPr>
          <w:rFonts w:ascii="Arial" w:hAnsi="Arial" w:cs="Arial"/>
        </w:rPr>
        <w:t>9.12. Guardar sigilo sobre todas as informações obtidas em decorrência do cumprimento do contrato;</w:t>
      </w:r>
    </w:p>
    <w:p w14:paraId="0EF5697D" w14:textId="77777777" w:rsidR="003E4D5D" w:rsidRPr="00CA7385" w:rsidRDefault="008B7AE0">
      <w:pPr>
        <w:jc w:val="both"/>
        <w:rPr>
          <w:rFonts w:ascii="Arial" w:hAnsi="Arial" w:cs="Arial"/>
        </w:rPr>
      </w:pPr>
      <w:r w:rsidRPr="00CA7385">
        <w:rPr>
          <w:rFonts w:ascii="Arial" w:hAnsi="Arial" w:cs="Arial"/>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7DCAC9C" w14:textId="77777777" w:rsidR="003E4D5D" w:rsidRPr="00CA7385" w:rsidRDefault="008B7AE0">
      <w:pPr>
        <w:jc w:val="both"/>
        <w:rPr>
          <w:rFonts w:ascii="Arial" w:hAnsi="Arial" w:cs="Arial"/>
        </w:rPr>
      </w:pPr>
      <w:r w:rsidRPr="00CA7385">
        <w:rPr>
          <w:rFonts w:ascii="Arial" w:hAnsi="Arial" w:cs="Arial"/>
        </w:rPr>
        <w:t>9.14. Cumprir, além dos postulados legais vigentes de âmbito federal, estadual ou municipal, as normas de segurança do CONTRATANTE;</w:t>
      </w:r>
    </w:p>
    <w:p w14:paraId="67D6D275" w14:textId="77777777" w:rsidR="003E4D5D" w:rsidRPr="00CA7385" w:rsidRDefault="008B7AE0">
      <w:pPr>
        <w:jc w:val="both"/>
        <w:rPr>
          <w:rFonts w:ascii="Arial" w:hAnsi="Arial" w:cs="Arial"/>
        </w:rPr>
      </w:pPr>
      <w:r w:rsidRPr="00CA7385">
        <w:rPr>
          <w:rFonts w:ascii="Arial" w:hAnsi="Arial" w:cs="Arial"/>
        </w:rPr>
        <w:t>9.15. Cumprir as normas de proteção ao trabalho, inclusive aquelas relativas à segurança e à saúde no trabalho;</w:t>
      </w:r>
    </w:p>
    <w:p w14:paraId="3754C106" w14:textId="77777777" w:rsidR="003E4D5D" w:rsidRPr="00CA7385" w:rsidRDefault="008B7AE0">
      <w:pPr>
        <w:jc w:val="both"/>
        <w:rPr>
          <w:rFonts w:ascii="Arial" w:hAnsi="Arial" w:cs="Arial"/>
        </w:rPr>
      </w:pPr>
      <w:r w:rsidRPr="00CA7385">
        <w:rPr>
          <w:rFonts w:ascii="Arial" w:hAnsi="Arial" w:cs="Arial"/>
        </w:rPr>
        <w:t>9.16. Não submeter os trabalhadores a condições degradantes de trabalho, jornadas exaustivas, servidão por dívida ou trabalhos forçados;</w:t>
      </w:r>
    </w:p>
    <w:p w14:paraId="497DD9F2" w14:textId="77777777" w:rsidR="003E4D5D" w:rsidRPr="00CA7385" w:rsidRDefault="008B7AE0">
      <w:pPr>
        <w:jc w:val="both"/>
        <w:rPr>
          <w:rFonts w:ascii="Arial" w:hAnsi="Arial" w:cs="Arial"/>
        </w:rPr>
      </w:pPr>
      <w:r w:rsidRPr="00CA7385">
        <w:rPr>
          <w:rFonts w:ascii="Arial" w:hAnsi="Arial" w:cs="Arial"/>
        </w:rPr>
        <w:t>9.17. Não permitir a utilização de qualquer trabalho do menor de dezesseis anos de idade, exceto na condição de aprendiz para os maiores de quatorze anos de idade, observada a legislação pertinente;</w:t>
      </w:r>
    </w:p>
    <w:p w14:paraId="7C1EFFCA" w14:textId="77777777" w:rsidR="003E4D5D" w:rsidRPr="00CA7385" w:rsidRDefault="008B7AE0">
      <w:pPr>
        <w:jc w:val="both"/>
        <w:rPr>
          <w:rFonts w:ascii="Arial" w:hAnsi="Arial" w:cs="Arial"/>
        </w:rPr>
      </w:pPr>
      <w:r w:rsidRPr="00CA7385">
        <w:rPr>
          <w:rFonts w:ascii="Arial" w:hAnsi="Arial" w:cs="Arial"/>
        </w:rPr>
        <w:t>9.18.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C47D148" w14:textId="77777777" w:rsidR="003E4D5D" w:rsidRPr="00CA7385" w:rsidRDefault="008B7AE0">
      <w:pPr>
        <w:jc w:val="both"/>
        <w:rPr>
          <w:rFonts w:ascii="Arial" w:hAnsi="Arial" w:cs="Arial"/>
        </w:rPr>
      </w:pPr>
      <w:r w:rsidRPr="00CA7385">
        <w:rPr>
          <w:rFonts w:ascii="Arial" w:hAnsi="Arial" w:cs="Arial"/>
        </w:rPr>
        <w:t>9.19. Receber e dar o tratamento adequado a denúncias de discriminação, violência e assédio no ambiente de trabalho;</w:t>
      </w:r>
    </w:p>
    <w:p w14:paraId="7A349C62" w14:textId="77777777" w:rsidR="003E4D5D" w:rsidRPr="00CA7385" w:rsidRDefault="008B7AE0">
      <w:pPr>
        <w:jc w:val="both"/>
        <w:rPr>
          <w:rFonts w:ascii="Arial" w:hAnsi="Arial" w:cs="Arial"/>
        </w:rPr>
      </w:pPr>
      <w:r w:rsidRPr="00CA7385">
        <w:rPr>
          <w:rFonts w:ascii="Arial" w:hAnsi="Arial" w:cs="Arial"/>
        </w:rPr>
        <w:t>9.20. Responsabilizar-se pelos vícios e danos decorrentes do objeto, de acordo com o Código de Defesa do Consumidor (Lei nº 8.078, de 1990);</w:t>
      </w:r>
    </w:p>
    <w:p w14:paraId="4F6044A7" w14:textId="77777777" w:rsidR="003E4D5D" w:rsidRPr="00CA7385" w:rsidRDefault="008B7AE0">
      <w:pPr>
        <w:jc w:val="both"/>
        <w:rPr>
          <w:rFonts w:ascii="Arial" w:hAnsi="Arial" w:cs="Arial"/>
        </w:rPr>
      </w:pPr>
      <w:r w:rsidRPr="00CA7385">
        <w:rPr>
          <w:rFonts w:ascii="Arial" w:hAnsi="Arial" w:cs="Arial"/>
        </w:rPr>
        <w:t>9.21. Comunicar ao CONTRATANTE, no prazo máximo de 24 (vinte e quatro) horas que antecede a data da entrega, os motivos que impossibilitem o cumprimento do prazo previsto, com a devida comprovação;</w:t>
      </w:r>
    </w:p>
    <w:p w14:paraId="3B36879F" w14:textId="77777777" w:rsidR="003E4D5D" w:rsidRPr="00CA7385" w:rsidRDefault="008B7AE0">
      <w:pPr>
        <w:jc w:val="both"/>
        <w:rPr>
          <w:rFonts w:ascii="Arial" w:hAnsi="Arial" w:cs="Arial"/>
        </w:rPr>
      </w:pPr>
      <w:r w:rsidRPr="00CA7385">
        <w:rPr>
          <w:rFonts w:ascii="Arial" w:hAnsi="Arial" w:cs="Arial"/>
        </w:rPr>
        <w:t>9.22. Orientar e treinar seus empregados sobre os deveres previstos na Lei nº 13.709, de 14 de agosto de 2018, adotando medidas eficazes para proteção de dados pessoais a que tenha acesso por força da execução deste contrato;</w:t>
      </w:r>
    </w:p>
    <w:p w14:paraId="35FDA725" w14:textId="77777777" w:rsidR="00B477A9" w:rsidRPr="00CA7385" w:rsidRDefault="00B477A9">
      <w:pPr>
        <w:jc w:val="both"/>
        <w:rPr>
          <w:rFonts w:ascii="Arial" w:hAnsi="Arial" w:cs="Arial"/>
        </w:rPr>
      </w:pPr>
    </w:p>
    <w:p w14:paraId="5F01FBC0" w14:textId="77777777" w:rsidR="003E4D5D" w:rsidRPr="00CA7385" w:rsidRDefault="008B7AE0">
      <w:pPr>
        <w:pStyle w:val="Nivel01"/>
      </w:pPr>
      <w:r w:rsidRPr="00CA7385">
        <w:lastRenderedPageBreak/>
        <w:t>10. CLÁUSULA DÉCIMA - OBRIGAÇÕES PERTINENTES À LGPD</w:t>
      </w:r>
    </w:p>
    <w:p w14:paraId="6A23CF43" w14:textId="77777777" w:rsidR="003E4D5D" w:rsidRPr="00CA7385" w:rsidRDefault="008B7AE0">
      <w:pPr>
        <w:jc w:val="both"/>
        <w:rPr>
          <w:rFonts w:ascii="Arial" w:hAnsi="Arial" w:cs="Arial"/>
        </w:rPr>
      </w:pPr>
      <w:r w:rsidRPr="00CA7385">
        <w:rPr>
          <w:rFonts w:ascii="Arial" w:hAnsi="Arial" w:cs="Arial"/>
        </w:rPr>
        <w:t>10.1. 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AD3275C" w14:textId="77777777" w:rsidR="003E4D5D" w:rsidRPr="00CA7385" w:rsidRDefault="008B7AE0">
      <w:pPr>
        <w:jc w:val="both"/>
        <w:rPr>
          <w:rFonts w:ascii="Arial" w:hAnsi="Arial" w:cs="Arial"/>
        </w:rPr>
      </w:pPr>
      <w:r w:rsidRPr="00CA7385">
        <w:rPr>
          <w:rFonts w:ascii="Arial" w:hAnsi="Arial" w:cs="Arial"/>
        </w:rPr>
        <w:t>10.2. Os dados obtidos somente poderão ser utilizados para as finalidades que justificaram seu acesso e de acordo com a boa-fé e com os princípios do art. 6º da LGPD.</w:t>
      </w:r>
    </w:p>
    <w:p w14:paraId="1199F574" w14:textId="77777777" w:rsidR="003E4D5D" w:rsidRPr="00CA7385" w:rsidRDefault="008B7AE0">
      <w:pPr>
        <w:jc w:val="both"/>
        <w:rPr>
          <w:rFonts w:ascii="Arial" w:hAnsi="Arial" w:cs="Arial"/>
        </w:rPr>
      </w:pPr>
      <w:r w:rsidRPr="00CA7385">
        <w:rPr>
          <w:rFonts w:ascii="Arial" w:hAnsi="Arial" w:cs="Arial"/>
        </w:rPr>
        <w:t>10.3. É vedado o compartilhamento com terceiros dos dados obtidos fora das hipóteses permitidas em Lei.</w:t>
      </w:r>
    </w:p>
    <w:p w14:paraId="5A6A0E86" w14:textId="77777777" w:rsidR="003E4D5D" w:rsidRPr="00CA7385" w:rsidRDefault="008B7AE0">
      <w:pPr>
        <w:jc w:val="both"/>
        <w:rPr>
          <w:rFonts w:ascii="Arial" w:hAnsi="Arial" w:cs="Arial"/>
        </w:rPr>
      </w:pPr>
      <w:r w:rsidRPr="00CA7385">
        <w:rPr>
          <w:rFonts w:ascii="Arial" w:hAnsi="Arial" w:cs="Arial"/>
        </w:rPr>
        <w:t>10.4. A Administração deverá ser informada no prazo de 5 (cinco) dias úteis sobre todos os contratos de suboperação firmados ou que venham a ser celebrados pelo CONTRATADO.</w:t>
      </w:r>
    </w:p>
    <w:p w14:paraId="31BC0B0A" w14:textId="77777777" w:rsidR="003E4D5D" w:rsidRPr="00CA7385" w:rsidRDefault="008B7AE0">
      <w:pPr>
        <w:jc w:val="both"/>
        <w:rPr>
          <w:rFonts w:ascii="Arial" w:hAnsi="Arial" w:cs="Arial"/>
        </w:rPr>
      </w:pPr>
      <w:r w:rsidRPr="00CA7385">
        <w:rPr>
          <w:rFonts w:ascii="Arial" w:hAnsi="Arial" w:cs="Arial"/>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160048BD" w14:textId="77777777" w:rsidR="003E4D5D" w:rsidRPr="00CA7385" w:rsidRDefault="008B7AE0">
      <w:pPr>
        <w:jc w:val="both"/>
        <w:rPr>
          <w:rFonts w:ascii="Arial" w:hAnsi="Arial" w:cs="Arial"/>
        </w:rPr>
      </w:pPr>
      <w:r w:rsidRPr="00CA7385">
        <w:rPr>
          <w:rFonts w:ascii="Arial" w:hAnsi="Arial" w:cs="Arial"/>
        </w:rPr>
        <w:t>10.6. É dever do CONTRATADO orientar e treinar seus empregados sobre os deveres, requisitos e responsabilidades decorrentes da LGPD.</w:t>
      </w:r>
    </w:p>
    <w:p w14:paraId="23F346CA" w14:textId="77777777" w:rsidR="003E4D5D" w:rsidRPr="00CA7385" w:rsidRDefault="008B7AE0">
      <w:pPr>
        <w:jc w:val="both"/>
        <w:rPr>
          <w:rFonts w:ascii="Arial" w:hAnsi="Arial" w:cs="Arial"/>
        </w:rPr>
      </w:pPr>
      <w:r w:rsidRPr="00CA7385">
        <w:rPr>
          <w:rFonts w:ascii="Arial" w:hAnsi="Arial" w:cs="Arial"/>
        </w:rPr>
        <w:t>10.7. O CONTRATADO deverá exigir de SUBOPERADORES e SUBCONTRATADOS o cumprimento dos deveres da presente cláusula, permanecendo integralmente responsável por garantir sua observância.</w:t>
      </w:r>
    </w:p>
    <w:p w14:paraId="46EF7BD7" w14:textId="77777777" w:rsidR="003E4D5D" w:rsidRPr="00CA7385" w:rsidRDefault="008B7AE0">
      <w:pPr>
        <w:jc w:val="both"/>
        <w:rPr>
          <w:rFonts w:ascii="Arial" w:hAnsi="Arial" w:cs="Arial"/>
        </w:rPr>
      </w:pPr>
      <w:r w:rsidRPr="00CA7385">
        <w:rPr>
          <w:rFonts w:ascii="Arial" w:hAnsi="Arial" w:cs="Arial"/>
        </w:rPr>
        <w:t>10.8. O CONTRATANTE poderá realizar diligência para aferir o cumprimento dessa cláusula, devendo o CONTRATADO atender prontamente eventuais pedidos de comprovação formulados.</w:t>
      </w:r>
    </w:p>
    <w:p w14:paraId="6C6EB361" w14:textId="77777777" w:rsidR="003E4D5D" w:rsidRPr="00CA7385" w:rsidRDefault="008B7AE0">
      <w:pPr>
        <w:jc w:val="both"/>
        <w:rPr>
          <w:rFonts w:ascii="Arial" w:hAnsi="Arial" w:cs="Arial"/>
        </w:rPr>
      </w:pPr>
      <w:r w:rsidRPr="00CA7385">
        <w:rPr>
          <w:rFonts w:ascii="Arial" w:hAnsi="Arial" w:cs="Arial"/>
        </w:rPr>
        <w:t>10.9. O CONTRATADO deverá prestar, no prazo fixado pelo CONTRATANTE, prorrogável justificadamente, quaisquer informações acerca dos dados pessoais para cumprimento da LGPD, inclusive quanto a eventual descarte realizado.</w:t>
      </w:r>
    </w:p>
    <w:p w14:paraId="6DE48CFE" w14:textId="77777777" w:rsidR="003E4D5D" w:rsidRPr="00CA7385" w:rsidRDefault="008B7AE0">
      <w:pPr>
        <w:jc w:val="both"/>
        <w:rPr>
          <w:rFonts w:ascii="Arial" w:hAnsi="Arial" w:cs="Arial"/>
        </w:rPr>
      </w:pPr>
      <w:r w:rsidRPr="00CA7385">
        <w:rPr>
          <w:rFonts w:ascii="Arial" w:hAnsi="Arial" w:cs="Arial"/>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401D6BE" w14:textId="77777777" w:rsidR="003E4D5D" w:rsidRPr="00CA7385" w:rsidRDefault="008B7AE0">
      <w:pPr>
        <w:jc w:val="both"/>
        <w:rPr>
          <w:rFonts w:ascii="Arial" w:hAnsi="Arial" w:cs="Arial"/>
        </w:rPr>
      </w:pPr>
      <w:r w:rsidRPr="00CA7385">
        <w:rPr>
          <w:rFonts w:ascii="Arial" w:hAnsi="Arial" w:cs="Arial"/>
        </w:rPr>
        <w:t>10.10.1. Os referidos bancos de dados devem ser desenvolvidos em formato interoperável, a fim de garantir a reutilização desses dados pela Administração nas hipóteses previstas na LGPD.</w:t>
      </w:r>
    </w:p>
    <w:p w14:paraId="05983B93" w14:textId="77777777" w:rsidR="003E4D5D" w:rsidRPr="00CA7385" w:rsidRDefault="008B7AE0">
      <w:pPr>
        <w:jc w:val="both"/>
        <w:rPr>
          <w:rFonts w:ascii="Arial" w:hAnsi="Arial" w:cs="Arial"/>
        </w:rPr>
      </w:pPr>
      <w:r w:rsidRPr="00CA7385">
        <w:rPr>
          <w:rFonts w:ascii="Arial" w:hAnsi="Arial" w:cs="Arial"/>
        </w:rPr>
        <w:t>10.11. O contrato está sujeito a ser alterado nos procedimentos pertinentes ao tratamento de dados pessoais, quando indicado pela autoridade competente, em especial a ANPD por meio de opiniões técnicas ou recomendações, editadas na forma da LGPD.</w:t>
      </w:r>
    </w:p>
    <w:p w14:paraId="3C323651" w14:textId="77777777" w:rsidR="003E4D5D" w:rsidRPr="00CA7385" w:rsidRDefault="008B7AE0">
      <w:pPr>
        <w:jc w:val="both"/>
        <w:rPr>
          <w:rFonts w:ascii="Arial" w:hAnsi="Arial" w:cs="Arial"/>
        </w:rPr>
      </w:pPr>
      <w:r w:rsidRPr="00CA7385">
        <w:rPr>
          <w:rFonts w:ascii="Arial" w:hAnsi="Arial" w:cs="Arial"/>
        </w:rPr>
        <w:t>10.12. Os contratos e convênios de que trata o § 1º do art. 26 da LGPD deverão ser comunicados à autoridade nacional.</w:t>
      </w:r>
    </w:p>
    <w:p w14:paraId="6D5A98F1" w14:textId="77777777" w:rsidR="00B477A9" w:rsidRPr="00CA7385" w:rsidRDefault="00B477A9">
      <w:pPr>
        <w:jc w:val="both"/>
        <w:rPr>
          <w:rFonts w:ascii="Arial" w:hAnsi="Arial" w:cs="Arial"/>
        </w:rPr>
      </w:pPr>
    </w:p>
    <w:p w14:paraId="47AA3562" w14:textId="77777777" w:rsidR="003E4D5D" w:rsidRPr="00CA7385" w:rsidRDefault="008B7AE0">
      <w:pPr>
        <w:pStyle w:val="Nivel01"/>
      </w:pPr>
      <w:r w:rsidRPr="00CA7385">
        <w:lastRenderedPageBreak/>
        <w:t>11. CLÁUSULA DÉCIMA PRIMEIRA – GARANTIA DE EXECUÇÃO</w:t>
      </w:r>
    </w:p>
    <w:p w14:paraId="67CED6BA" w14:textId="77777777" w:rsidR="003E4D5D" w:rsidRPr="00CA7385" w:rsidRDefault="008B7AE0">
      <w:pPr>
        <w:jc w:val="both"/>
        <w:rPr>
          <w:rFonts w:ascii="Arial" w:hAnsi="Arial" w:cs="Arial"/>
        </w:rPr>
      </w:pPr>
      <w:r w:rsidRPr="00CA7385">
        <w:rPr>
          <w:rFonts w:ascii="Arial" w:hAnsi="Arial" w:cs="Arial"/>
        </w:rPr>
        <w:t>11.1. Não haverá exigência de garantia contratual da execução.</w:t>
      </w:r>
    </w:p>
    <w:p w14:paraId="05108D84" w14:textId="77777777" w:rsidR="00B477A9" w:rsidRPr="00CA7385" w:rsidRDefault="00B477A9">
      <w:pPr>
        <w:jc w:val="both"/>
        <w:rPr>
          <w:rFonts w:ascii="Arial" w:hAnsi="Arial" w:cs="Arial"/>
        </w:rPr>
      </w:pPr>
    </w:p>
    <w:p w14:paraId="6711C2AA" w14:textId="77777777" w:rsidR="003E4D5D" w:rsidRPr="00CA7385" w:rsidRDefault="008B7AE0">
      <w:pPr>
        <w:pStyle w:val="Nivel01"/>
      </w:pPr>
      <w:r w:rsidRPr="00CA7385">
        <w:t>12. CLÁUSULA DÉCIMA SEGUNDA – INFRAÇÕES E SANÇÕES ADMINISTRATIVAS</w:t>
      </w:r>
    </w:p>
    <w:p w14:paraId="2F65D910" w14:textId="77777777" w:rsidR="003E4D5D" w:rsidRPr="00CA7385" w:rsidRDefault="008B7AE0">
      <w:pPr>
        <w:jc w:val="both"/>
        <w:rPr>
          <w:rFonts w:ascii="Arial" w:hAnsi="Arial" w:cs="Arial"/>
        </w:rPr>
      </w:pPr>
      <w:r w:rsidRPr="00CA7385">
        <w:rPr>
          <w:rFonts w:ascii="Arial" w:hAnsi="Arial" w:cs="Arial"/>
        </w:rPr>
        <w:t>12.1. As regras acerca de infrações e sanções administrativas referentes à execução do contrato são aquelas definidas no Termo de Referência, anexo a este Contrato.</w:t>
      </w:r>
    </w:p>
    <w:p w14:paraId="71450477" w14:textId="77777777" w:rsidR="00B477A9" w:rsidRPr="00CA7385" w:rsidRDefault="00B477A9">
      <w:pPr>
        <w:jc w:val="both"/>
        <w:rPr>
          <w:rFonts w:ascii="Arial" w:hAnsi="Arial" w:cs="Arial"/>
        </w:rPr>
      </w:pPr>
    </w:p>
    <w:p w14:paraId="7FC93845" w14:textId="77777777" w:rsidR="003E4D5D" w:rsidRPr="00CA7385" w:rsidRDefault="008B7AE0">
      <w:pPr>
        <w:pStyle w:val="Nivel01"/>
      </w:pPr>
      <w:r w:rsidRPr="00CA7385">
        <w:t>13. CLÁUSULA DÉCIMA TERCEIRA – DA EXTINÇÃO CONTRATUAL</w:t>
      </w:r>
    </w:p>
    <w:p w14:paraId="6580B6C2" w14:textId="77777777" w:rsidR="003E4D5D" w:rsidRPr="00CA7385" w:rsidRDefault="008B7AE0">
      <w:pPr>
        <w:jc w:val="both"/>
        <w:rPr>
          <w:rFonts w:ascii="Arial" w:hAnsi="Arial" w:cs="Arial"/>
        </w:rPr>
      </w:pPr>
      <w:r w:rsidRPr="00CA7385">
        <w:rPr>
          <w:rFonts w:ascii="Arial" w:hAnsi="Arial" w:cs="Arial"/>
        </w:rPr>
        <w:t>13.1. O contrato será extinto quando cumpridas as obrigações de ambas as partes, ainda que isso ocorra antes do prazo estipulado para tanto.</w:t>
      </w:r>
    </w:p>
    <w:p w14:paraId="15F02EE2" w14:textId="77777777" w:rsidR="003E4D5D" w:rsidRPr="00CA7385" w:rsidRDefault="008B7AE0">
      <w:pPr>
        <w:jc w:val="both"/>
        <w:rPr>
          <w:rFonts w:ascii="Arial" w:hAnsi="Arial" w:cs="Arial"/>
        </w:rPr>
      </w:pPr>
      <w:r w:rsidRPr="00CA7385">
        <w:rPr>
          <w:rFonts w:ascii="Arial" w:hAnsi="Arial" w:cs="Arial"/>
        </w:rPr>
        <w:t>13.2. Se as obrigações não forem cumpridas no prazo estipulado, a vigência ficará prorrogada até a conclusão do objeto, caso em que deverá a Administração providenciar a readequação do cronograma fixado para o contrato.</w:t>
      </w:r>
    </w:p>
    <w:p w14:paraId="3A4357FD" w14:textId="77777777" w:rsidR="003E4D5D" w:rsidRPr="00CA7385" w:rsidRDefault="008B7AE0">
      <w:pPr>
        <w:jc w:val="both"/>
        <w:rPr>
          <w:rFonts w:ascii="Arial" w:hAnsi="Arial" w:cs="Arial"/>
        </w:rPr>
      </w:pPr>
      <w:r w:rsidRPr="00CA7385">
        <w:rPr>
          <w:rFonts w:ascii="Arial" w:hAnsi="Arial" w:cs="Arial"/>
        </w:rPr>
        <w:t>13.2.1. Quando a não conclusão do contrato referida no item anterior decorrer de culpa do CONTRATADO:</w:t>
      </w:r>
    </w:p>
    <w:p w14:paraId="44934E1D" w14:textId="77777777" w:rsidR="003E4D5D" w:rsidRPr="00CA7385" w:rsidRDefault="008B7AE0">
      <w:pPr>
        <w:jc w:val="both"/>
        <w:rPr>
          <w:rFonts w:ascii="Arial" w:hAnsi="Arial" w:cs="Arial"/>
        </w:rPr>
      </w:pPr>
      <w:r w:rsidRPr="00CA7385">
        <w:rPr>
          <w:rFonts w:ascii="Arial" w:hAnsi="Arial" w:cs="Arial"/>
        </w:rPr>
        <w:t>13.2.1.1. ficará ele constituído em mora, sendo-lhe aplicáveis as respectivas sanções administrativas; e</w:t>
      </w:r>
    </w:p>
    <w:p w14:paraId="62289A21" w14:textId="77777777" w:rsidR="003E4D5D" w:rsidRPr="00CA7385" w:rsidRDefault="008B7AE0">
      <w:pPr>
        <w:jc w:val="both"/>
        <w:rPr>
          <w:rFonts w:ascii="Arial" w:hAnsi="Arial" w:cs="Arial"/>
        </w:rPr>
      </w:pPr>
      <w:r w:rsidRPr="00CA7385">
        <w:rPr>
          <w:rFonts w:ascii="Arial" w:hAnsi="Arial" w:cs="Arial"/>
        </w:rPr>
        <w:t>13.2.1.2. poderá a Administração optar pela extinção do contrato e, nesse caso, adotará as medidas admitidas em lei para a continuidade da execução contratual.</w:t>
      </w:r>
    </w:p>
    <w:p w14:paraId="4AADDDE5" w14:textId="77777777" w:rsidR="003E4D5D" w:rsidRPr="00CA7385" w:rsidRDefault="008B7AE0">
      <w:pPr>
        <w:jc w:val="both"/>
        <w:rPr>
          <w:rFonts w:ascii="Arial" w:hAnsi="Arial" w:cs="Arial"/>
        </w:rPr>
      </w:pPr>
      <w:r w:rsidRPr="00CA7385">
        <w:rPr>
          <w:rFonts w:ascii="Arial" w:hAnsi="Arial" w:cs="Arial"/>
        </w:rPr>
        <w:t>13.3. O contrato poderá ser extinto antes de cumpridas as obrigações nele estipuladas, ou antes do prazo nele fixado, por algum dos motivos previstos no artigo 137 da Lei nº 14.133, de 2021, bem como amigavelmente, assegurados o contraditório e a ampla defesa.</w:t>
      </w:r>
    </w:p>
    <w:p w14:paraId="0B268857" w14:textId="77777777" w:rsidR="003E4D5D" w:rsidRPr="00CA7385" w:rsidRDefault="008B7AE0">
      <w:pPr>
        <w:jc w:val="both"/>
        <w:rPr>
          <w:rFonts w:ascii="Arial" w:hAnsi="Arial" w:cs="Arial"/>
        </w:rPr>
      </w:pPr>
      <w:r w:rsidRPr="00CA7385">
        <w:rPr>
          <w:rFonts w:ascii="Arial" w:hAnsi="Arial" w:cs="Arial"/>
        </w:rPr>
        <w:t>13.3.1. Nesta hipótese, aplicam-se também os artigos 138 e 139 da mesma Lei.</w:t>
      </w:r>
    </w:p>
    <w:p w14:paraId="60492587" w14:textId="77777777" w:rsidR="003E4D5D" w:rsidRPr="00CA7385" w:rsidRDefault="008B7AE0">
      <w:pPr>
        <w:jc w:val="both"/>
        <w:rPr>
          <w:rFonts w:ascii="Arial" w:hAnsi="Arial" w:cs="Arial"/>
        </w:rPr>
      </w:pPr>
      <w:r w:rsidRPr="00CA7385">
        <w:rPr>
          <w:rFonts w:ascii="Arial" w:hAnsi="Arial" w:cs="Arial"/>
        </w:rPr>
        <w:t>13.3.2. A alteração social ou a modificação da finalidade ou da estrutura da empresa não ensejará a extinção se não restringir sua capacidade de concluir o contrato.</w:t>
      </w:r>
    </w:p>
    <w:p w14:paraId="7131A786" w14:textId="77777777" w:rsidR="003E4D5D" w:rsidRPr="00CA7385" w:rsidRDefault="008B7AE0">
      <w:pPr>
        <w:jc w:val="both"/>
        <w:rPr>
          <w:rFonts w:ascii="Arial" w:hAnsi="Arial" w:cs="Arial"/>
        </w:rPr>
      </w:pPr>
      <w:r w:rsidRPr="00CA7385">
        <w:rPr>
          <w:rFonts w:ascii="Arial" w:hAnsi="Arial" w:cs="Arial"/>
        </w:rPr>
        <w:t>13.3.2.1. Se a operação implicar mudança da pessoa jurídica contratada, deverá ser formalizado termo aditivo para alteração subjetiva.</w:t>
      </w:r>
    </w:p>
    <w:p w14:paraId="18F4A6B5" w14:textId="77777777" w:rsidR="003E4D5D" w:rsidRPr="00CA7385" w:rsidRDefault="008B7AE0">
      <w:pPr>
        <w:jc w:val="both"/>
        <w:rPr>
          <w:rFonts w:ascii="Arial" w:hAnsi="Arial" w:cs="Arial"/>
        </w:rPr>
      </w:pPr>
      <w:r w:rsidRPr="00CA7385">
        <w:rPr>
          <w:rFonts w:ascii="Arial" w:hAnsi="Arial" w:cs="Arial"/>
        </w:rPr>
        <w:t>13.4. O termo de extinção, sempre que possível, será precedido:</w:t>
      </w:r>
    </w:p>
    <w:p w14:paraId="7CAC3E4C" w14:textId="77777777" w:rsidR="003E4D5D" w:rsidRPr="00CA7385" w:rsidRDefault="008B7AE0">
      <w:pPr>
        <w:jc w:val="both"/>
        <w:rPr>
          <w:rFonts w:ascii="Arial" w:hAnsi="Arial" w:cs="Arial"/>
        </w:rPr>
      </w:pPr>
      <w:r w:rsidRPr="00CA7385">
        <w:rPr>
          <w:rFonts w:ascii="Arial" w:hAnsi="Arial" w:cs="Arial"/>
        </w:rPr>
        <w:t>13.4.1. Do balanço dos eventos contratuais já cumpridos ou parcialmente cumpridos;</w:t>
      </w:r>
    </w:p>
    <w:p w14:paraId="76DEF3ED" w14:textId="77777777" w:rsidR="003E4D5D" w:rsidRPr="00CA7385" w:rsidRDefault="008B7AE0">
      <w:pPr>
        <w:jc w:val="both"/>
        <w:rPr>
          <w:rFonts w:ascii="Arial" w:hAnsi="Arial" w:cs="Arial"/>
        </w:rPr>
      </w:pPr>
      <w:r w:rsidRPr="00CA7385">
        <w:rPr>
          <w:rFonts w:ascii="Arial" w:hAnsi="Arial" w:cs="Arial"/>
        </w:rPr>
        <w:t>13.4.2. Da relação dos pagamentos já efetuados e ainda devidos;</w:t>
      </w:r>
    </w:p>
    <w:p w14:paraId="6240B0EC" w14:textId="77777777" w:rsidR="003E4D5D" w:rsidRPr="00CA7385" w:rsidRDefault="008B7AE0">
      <w:pPr>
        <w:jc w:val="both"/>
        <w:rPr>
          <w:rFonts w:ascii="Arial" w:hAnsi="Arial" w:cs="Arial"/>
        </w:rPr>
      </w:pPr>
      <w:r w:rsidRPr="00CA7385">
        <w:rPr>
          <w:rFonts w:ascii="Arial" w:hAnsi="Arial" w:cs="Arial"/>
        </w:rPr>
        <w:t>13.4.3. Das indenizações e multas.</w:t>
      </w:r>
    </w:p>
    <w:p w14:paraId="66D0483D" w14:textId="77777777" w:rsidR="003E4D5D" w:rsidRPr="00CA7385" w:rsidRDefault="008B7AE0">
      <w:pPr>
        <w:jc w:val="both"/>
        <w:rPr>
          <w:rFonts w:ascii="Arial" w:hAnsi="Arial" w:cs="Arial"/>
        </w:rPr>
      </w:pPr>
      <w:r w:rsidRPr="00CA7385">
        <w:rPr>
          <w:rFonts w:ascii="Arial" w:hAnsi="Arial" w:cs="Arial"/>
        </w:rPr>
        <w:t>13.5. A extinção do contrato não configura óbice para o reconhecimento do desequilíbrio econômico-financeiro, hipótese em que será concedida indenização por meio de termo indenizatório.</w:t>
      </w:r>
    </w:p>
    <w:p w14:paraId="5F704BB0" w14:textId="77777777" w:rsidR="003E4D5D" w:rsidRPr="00CA7385" w:rsidRDefault="008B7AE0">
      <w:pPr>
        <w:jc w:val="both"/>
        <w:rPr>
          <w:rFonts w:ascii="Arial" w:hAnsi="Arial" w:cs="Arial"/>
        </w:rPr>
      </w:pPr>
      <w:r w:rsidRPr="00CA7385">
        <w:rPr>
          <w:rFonts w:ascii="Arial" w:hAnsi="Arial" w:cs="Arial"/>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72147E9E" w14:textId="77777777" w:rsidR="00B477A9" w:rsidRPr="00CA7385" w:rsidRDefault="00B477A9">
      <w:pPr>
        <w:jc w:val="both"/>
        <w:rPr>
          <w:rFonts w:ascii="Arial" w:hAnsi="Arial" w:cs="Arial"/>
        </w:rPr>
      </w:pPr>
    </w:p>
    <w:p w14:paraId="174A71E1" w14:textId="77777777" w:rsidR="003E4D5D" w:rsidRPr="00CA7385" w:rsidRDefault="008B7AE0">
      <w:pPr>
        <w:pStyle w:val="Nivel01"/>
      </w:pPr>
      <w:r w:rsidRPr="00CA7385">
        <w:t>14. CLÁUSULA DÉCIMA QUARTA – ALTERAÇÕES</w:t>
      </w:r>
    </w:p>
    <w:p w14:paraId="1DFF8F98" w14:textId="77777777" w:rsidR="003E4D5D" w:rsidRPr="00CA7385" w:rsidRDefault="008B7AE0">
      <w:pPr>
        <w:jc w:val="both"/>
        <w:rPr>
          <w:rFonts w:ascii="Arial" w:hAnsi="Arial" w:cs="Arial"/>
        </w:rPr>
      </w:pPr>
      <w:r w:rsidRPr="00CA7385">
        <w:rPr>
          <w:rFonts w:ascii="Arial" w:hAnsi="Arial" w:cs="Arial"/>
        </w:rPr>
        <w:t>14.1. Eventuais alterações contratuais reger-se-ão pela disciplina dos arts. 124 e seguintes da Lei nº 14.133, de 2021.</w:t>
      </w:r>
    </w:p>
    <w:p w14:paraId="70347F4D" w14:textId="77777777" w:rsidR="003E4D5D" w:rsidRPr="00CA7385" w:rsidRDefault="008B7AE0">
      <w:pPr>
        <w:jc w:val="both"/>
        <w:rPr>
          <w:rFonts w:ascii="Arial" w:hAnsi="Arial" w:cs="Arial"/>
        </w:rPr>
      </w:pPr>
      <w:r w:rsidRPr="00CA7385">
        <w:rPr>
          <w:rFonts w:ascii="Arial" w:hAnsi="Arial" w:cs="Arial"/>
        </w:rPr>
        <w:lastRenderedPageBreak/>
        <w:t>14.2. O CONTRATADO é obrigado a aceitar, nas mesmas condições contratuais, os acréscimos ou supressões que se fizerem necessários, até o limite de 25% (vinte e cinco por cento) do valor inicial atualizado do contrato.</w:t>
      </w:r>
    </w:p>
    <w:p w14:paraId="290498F2" w14:textId="77777777" w:rsidR="003E4D5D" w:rsidRPr="00CA7385" w:rsidRDefault="008B7AE0">
      <w:pPr>
        <w:jc w:val="both"/>
        <w:rPr>
          <w:rFonts w:ascii="Arial" w:hAnsi="Arial" w:cs="Arial"/>
        </w:rPr>
      </w:pPr>
      <w:r w:rsidRPr="00CA7385">
        <w:rPr>
          <w:rFonts w:ascii="Arial" w:hAnsi="Arial" w:cs="Arial"/>
        </w:rPr>
        <w:t>14.3. As supressões resultantes de acordo celebrado entre as partes contratantes poderão exceder o limite de 25% (vinte e cinco por cento) do valor inicial atualizado do contrato.</w:t>
      </w:r>
    </w:p>
    <w:p w14:paraId="306C4C04" w14:textId="77777777" w:rsidR="003E4D5D" w:rsidRPr="00CA7385" w:rsidRDefault="008B7AE0">
      <w:pPr>
        <w:jc w:val="both"/>
        <w:rPr>
          <w:rFonts w:ascii="Arial" w:hAnsi="Arial" w:cs="Arial"/>
        </w:rPr>
      </w:pPr>
      <w:r w:rsidRPr="00CA7385">
        <w:rPr>
          <w:rFonts w:ascii="Arial" w:hAnsi="Arial" w:cs="Arial"/>
        </w:rPr>
        <w:t>14.4.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5ACEF99" w14:textId="77777777" w:rsidR="003E4D5D" w:rsidRPr="00CA7385" w:rsidRDefault="008B7AE0">
      <w:pPr>
        <w:jc w:val="both"/>
        <w:rPr>
          <w:rFonts w:ascii="Arial" w:hAnsi="Arial" w:cs="Arial"/>
        </w:rPr>
      </w:pPr>
      <w:r w:rsidRPr="00CA7385">
        <w:rPr>
          <w:rFonts w:ascii="Arial" w:hAnsi="Arial" w:cs="Arial"/>
        </w:rPr>
        <w:t>14.5. Registros que não caracterizam alteração do contrato podem ser realizados por simples apostila, dispensada a celebração de termo aditivo, na forma do art. 136 da Lei nº 14.133, de 2021.</w:t>
      </w:r>
    </w:p>
    <w:p w14:paraId="167098A0" w14:textId="77777777" w:rsidR="00B477A9" w:rsidRPr="00CA7385" w:rsidRDefault="00B477A9">
      <w:pPr>
        <w:jc w:val="both"/>
        <w:rPr>
          <w:rFonts w:ascii="Arial" w:hAnsi="Arial" w:cs="Arial"/>
        </w:rPr>
      </w:pPr>
    </w:p>
    <w:p w14:paraId="789BF602" w14:textId="77777777" w:rsidR="003E4D5D" w:rsidRPr="00CA7385" w:rsidRDefault="008B7AE0">
      <w:pPr>
        <w:pStyle w:val="Nivel01"/>
      </w:pPr>
      <w:r w:rsidRPr="00CA7385">
        <w:t>15. CLÁUSULA DÉCIMA QUINTA – DOTAÇÃO ORÇAMENTÁRIA</w:t>
      </w:r>
    </w:p>
    <w:p w14:paraId="12399A4C" w14:textId="77777777" w:rsidR="003E4D5D" w:rsidRPr="00CA7385" w:rsidRDefault="008B7AE0">
      <w:pPr>
        <w:jc w:val="both"/>
        <w:rPr>
          <w:rFonts w:ascii="Arial" w:hAnsi="Arial" w:cs="Arial"/>
        </w:rPr>
      </w:pPr>
      <w:r w:rsidRPr="00CA7385">
        <w:rPr>
          <w:rFonts w:ascii="Arial" w:hAnsi="Arial" w:cs="Arial"/>
        </w:rPr>
        <w:t>15.1. As despesas decorrentes da presente contratação correrão à conta de recursos específicos consignados no Orçamento deste exercício, na dotação abaixo discriminada:</w:t>
      </w:r>
    </w:p>
    <w:p w14:paraId="5ADFD3F1" w14:textId="456F78D6"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02.01.01.3.3.90.30.00.04.122.0002.2003.0002 – FICHA 020;</w:t>
      </w:r>
    </w:p>
    <w:p w14:paraId="6FC11A0B" w14:textId="4158AEB9"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02.03.00.3.3.90.30.00.04.122.0004.2007.0002 – FICHA 055;</w:t>
      </w:r>
    </w:p>
    <w:p w14:paraId="1641D3B8" w14:textId="47B3E00A"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02.04.01.3.3.90.30.00.12.361.0005.2011.0000 – FICHA 081;</w:t>
      </w:r>
    </w:p>
    <w:p w14:paraId="47E1573E" w14:textId="15C60A7F"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02.04.01.3.3.90.30.00.12.361.0005.2011.0000 – FICHA 083;</w:t>
      </w:r>
    </w:p>
    <w:p w14:paraId="6F0824CF" w14:textId="468F20C6"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02.04.01.3.3.90.30.00.12.365.0005.2013.0000 – FICHA 096;</w:t>
      </w:r>
    </w:p>
    <w:p w14:paraId="3A9445A7" w14:textId="259C36DD"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02.04.01.3.3.90.30.00.12.365.0005.2013.0000 – FICHA 097;</w:t>
      </w:r>
    </w:p>
    <w:p w14:paraId="6E6A7139" w14:textId="2B153544"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02.04.01.3.3.90.30.00.12.365.0005.2014.0000 – FICHA 105;</w:t>
      </w:r>
    </w:p>
    <w:p w14:paraId="647C0866" w14:textId="0AA38375"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02.04.01.3.3.90.30.00.12.365.0005.2014.0000 – FICHA 106;</w:t>
      </w:r>
    </w:p>
    <w:p w14:paraId="42FFC239" w14:textId="12ABA2E6"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02.04.01.3.3.90.30.00.12.366.0005.2015.0000 – FICHA 113;</w:t>
      </w:r>
    </w:p>
    <w:p w14:paraId="39D4CB3C" w14:textId="58DBCFDC"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02.04.04.3.3.90.30.00.12.306.0005.2026.0000 – FICHA 151;</w:t>
      </w:r>
    </w:p>
    <w:p w14:paraId="4531FF07" w14:textId="72D56D2F"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02.05.01.3.3.90.30.00.10.301.0006.2036.0001 – FICHA 178;</w:t>
      </w:r>
    </w:p>
    <w:p w14:paraId="76CB439B" w14:textId="732ED449"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02.05.01.3.3.90.30.00.10.302.0006.2037.0001 – FICHA 206;</w:t>
      </w:r>
    </w:p>
    <w:p w14:paraId="7BDA3EFB" w14:textId="3FD8CDCF"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02.05.01.3.3.90.30.00.10.302.0006.2037.0003 – FICHA 214;</w:t>
      </w:r>
    </w:p>
    <w:p w14:paraId="2276349D" w14:textId="01639F9E"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02.05.01.3.3.90.30.00.10.305.0006.2040.0000 – FICHA 240;</w:t>
      </w:r>
    </w:p>
    <w:p w14:paraId="0A6DEEE5" w14:textId="15945C27"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02.05.02.3.3.90.30.00.10.301.0006.2036.0001 – FICHA 244;</w:t>
      </w:r>
    </w:p>
    <w:p w14:paraId="52B21B29" w14:textId="3D63CC4F"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02.05.02.3.3.90.30.00.10.303.0006.2038.0002 – FICHA 258;</w:t>
      </w:r>
    </w:p>
    <w:p w14:paraId="3147C648" w14:textId="66953844"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02.06.02.3.3.90.30.00.08.243.0007.2053.0000 – FICHA 274;</w:t>
      </w:r>
    </w:p>
    <w:p w14:paraId="689EED70" w14:textId="636E15EC"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02.06.03.3.3.90.30.00.08.244.0007.2061.0001 – FICHA 309;</w:t>
      </w:r>
    </w:p>
    <w:p w14:paraId="259B09C3" w14:textId="7234C8A9"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02.06.04.3.3.90.30.00.08.244.0007.2064.0000 – FICHA 325;</w:t>
      </w:r>
    </w:p>
    <w:p w14:paraId="0460E3FD" w14:textId="2DD8B830"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02.07.01.3.3.90.30.00.15.452.0008.2073.0001 – FICHA 372;</w:t>
      </w:r>
    </w:p>
    <w:p w14:paraId="30A61C1D" w14:textId="4D2AF8A5"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02.07.01.3.3.90.30.00.15.452.0008.2073.0003 – FICHA 383;</w:t>
      </w:r>
    </w:p>
    <w:p w14:paraId="660D0B95" w14:textId="726862FA"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02.07.02.3.3.90.30.00.17.512.0008.2074.0000 – FICHA 397;</w:t>
      </w:r>
    </w:p>
    <w:p w14:paraId="7A481CEC" w14:textId="33FF2B97"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02.08.00.3.3.90.30.00.26.782.0008.2077.0000 – FICHA 417;</w:t>
      </w:r>
    </w:p>
    <w:p w14:paraId="060AD5AB" w14:textId="7E03CF24"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02.09.00.3.3.90.30.00.20.608.0009.2078.0000 – FICHA 422;</w:t>
      </w:r>
    </w:p>
    <w:p w14:paraId="5C72810A" w14:textId="486F4A6C"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02.10.00.3.3.90.30.00.13.392.0010.2080.0000 – FICHA 432;</w:t>
      </w:r>
    </w:p>
    <w:p w14:paraId="00D2E226" w14:textId="50843374" w:rsidR="008F00B8" w:rsidRPr="00CA7385" w:rsidRDefault="008F00B8" w:rsidP="004363F7">
      <w:pPr>
        <w:pStyle w:val="Nvel2-Red"/>
        <w:numPr>
          <w:ilvl w:val="0"/>
          <w:numId w:val="0"/>
        </w:numPr>
        <w:spacing w:before="0" w:after="0" w:line="240" w:lineRule="auto"/>
        <w:rPr>
          <w:b/>
          <w:bCs/>
          <w:i w:val="0"/>
          <w:iCs w:val="0"/>
          <w:color w:val="auto"/>
          <w:sz w:val="24"/>
          <w:szCs w:val="24"/>
        </w:rPr>
      </w:pPr>
      <w:r w:rsidRPr="00CA7385">
        <w:rPr>
          <w:b/>
          <w:bCs/>
          <w:i w:val="0"/>
          <w:iCs w:val="0"/>
          <w:color w:val="auto"/>
          <w:sz w:val="24"/>
          <w:szCs w:val="24"/>
        </w:rPr>
        <w:t>02.10.00.3.3.90.30.00.27.812.0010.2082.0000 – FICHA 448.</w:t>
      </w:r>
    </w:p>
    <w:p w14:paraId="7DB2F9F4" w14:textId="77777777" w:rsidR="008F00B8" w:rsidRPr="00CA7385" w:rsidRDefault="008F00B8" w:rsidP="004363F7">
      <w:pPr>
        <w:pStyle w:val="Nvel2-Red"/>
        <w:numPr>
          <w:ilvl w:val="0"/>
          <w:numId w:val="0"/>
        </w:numPr>
        <w:spacing w:before="0" w:after="0" w:line="240" w:lineRule="auto"/>
        <w:rPr>
          <w:b/>
          <w:bCs/>
          <w:i w:val="0"/>
          <w:iCs w:val="0"/>
          <w:color w:val="auto"/>
          <w:sz w:val="24"/>
          <w:szCs w:val="24"/>
        </w:rPr>
      </w:pPr>
    </w:p>
    <w:p w14:paraId="6FFCCD7A" w14:textId="77777777" w:rsidR="003E4D5D" w:rsidRPr="00CA7385" w:rsidRDefault="008B7AE0">
      <w:pPr>
        <w:jc w:val="both"/>
        <w:rPr>
          <w:rFonts w:ascii="Arial" w:hAnsi="Arial" w:cs="Arial"/>
        </w:rPr>
      </w:pPr>
      <w:r w:rsidRPr="00CA7385">
        <w:rPr>
          <w:rFonts w:ascii="Arial" w:hAnsi="Arial" w:cs="Arial"/>
        </w:rPr>
        <w:lastRenderedPageBreak/>
        <w:t>15.2. A dotação relativa aos exercícios financeiros subsequentes será indicada após aprovação da Lei Orçamentária respectiva e liberação dos créditos correspondentes, mediante apostilamento.</w:t>
      </w:r>
    </w:p>
    <w:p w14:paraId="5063BA1B" w14:textId="77777777" w:rsidR="00B477A9" w:rsidRPr="00CA7385" w:rsidRDefault="00B477A9">
      <w:pPr>
        <w:jc w:val="both"/>
        <w:rPr>
          <w:rFonts w:ascii="Arial" w:hAnsi="Arial" w:cs="Arial"/>
        </w:rPr>
      </w:pPr>
    </w:p>
    <w:p w14:paraId="1CE77028" w14:textId="77777777" w:rsidR="003E4D5D" w:rsidRPr="00CA7385" w:rsidRDefault="008B7AE0">
      <w:pPr>
        <w:pStyle w:val="Nivel01"/>
      </w:pPr>
      <w:r w:rsidRPr="00CA7385">
        <w:t>16. CLÁUSULA DÉCIMA SEXTA – DOS CASOS OMISSOS</w:t>
      </w:r>
    </w:p>
    <w:p w14:paraId="75C679E8" w14:textId="77777777" w:rsidR="003E4D5D" w:rsidRPr="00CA7385" w:rsidRDefault="008B7AE0">
      <w:pPr>
        <w:jc w:val="both"/>
        <w:rPr>
          <w:rFonts w:ascii="Arial" w:hAnsi="Arial" w:cs="Arial"/>
        </w:rPr>
      </w:pPr>
      <w:r w:rsidRPr="00CA7385">
        <w:rPr>
          <w:rFonts w:ascii="Arial" w:hAnsi="Arial" w:cs="Arial"/>
        </w:rPr>
        <w:t>16.1.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A3FAF24" w14:textId="77777777" w:rsidR="00B477A9" w:rsidRPr="00CA7385" w:rsidRDefault="00B477A9">
      <w:pPr>
        <w:jc w:val="both"/>
        <w:rPr>
          <w:rFonts w:ascii="Arial" w:hAnsi="Arial" w:cs="Arial"/>
        </w:rPr>
      </w:pPr>
    </w:p>
    <w:p w14:paraId="582EEDA4" w14:textId="77777777" w:rsidR="003E4D5D" w:rsidRPr="00CA7385" w:rsidRDefault="008B7AE0">
      <w:pPr>
        <w:pStyle w:val="Nivel01"/>
      </w:pPr>
      <w:r w:rsidRPr="00CA7385">
        <w:t>17. CLÁUSULA DÉCIMA SÉTIMA – PUBLICAÇÃO</w:t>
      </w:r>
    </w:p>
    <w:p w14:paraId="1B5F8632" w14:textId="77777777" w:rsidR="003E4D5D" w:rsidRPr="00CA7385" w:rsidRDefault="008B7AE0">
      <w:pPr>
        <w:jc w:val="both"/>
        <w:rPr>
          <w:rFonts w:ascii="Arial" w:hAnsi="Arial" w:cs="Arial"/>
        </w:rPr>
      </w:pPr>
      <w:r w:rsidRPr="00CA7385">
        <w:rPr>
          <w:rFonts w:ascii="Arial" w:hAnsi="Arial" w:cs="Arial"/>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w:t>
      </w:r>
    </w:p>
    <w:p w14:paraId="3AABE8EE" w14:textId="77777777" w:rsidR="00B477A9" w:rsidRPr="00CA7385" w:rsidRDefault="00B477A9">
      <w:pPr>
        <w:jc w:val="both"/>
        <w:rPr>
          <w:rFonts w:ascii="Arial" w:hAnsi="Arial" w:cs="Arial"/>
        </w:rPr>
      </w:pPr>
    </w:p>
    <w:p w14:paraId="7013D836" w14:textId="77777777" w:rsidR="003E4D5D" w:rsidRPr="00CA7385" w:rsidRDefault="008B7AE0">
      <w:pPr>
        <w:pStyle w:val="Nivel01"/>
      </w:pPr>
      <w:r w:rsidRPr="00CA7385">
        <w:t>18. CLÁUSULA DÉCIMA OITAVA – FORO</w:t>
      </w:r>
    </w:p>
    <w:p w14:paraId="445A8315" w14:textId="77777777" w:rsidR="003E4D5D" w:rsidRPr="00CA7385" w:rsidRDefault="008B7AE0">
      <w:pPr>
        <w:jc w:val="both"/>
        <w:rPr>
          <w:rFonts w:ascii="Arial" w:hAnsi="Arial" w:cs="Arial"/>
        </w:rPr>
      </w:pPr>
      <w:r w:rsidRPr="00CA7385">
        <w:rPr>
          <w:rFonts w:ascii="Arial" w:hAnsi="Arial" w:cs="Arial"/>
        </w:rPr>
        <w:t>18.1. Fica eleito o Foro da Comarca de Tanabi, Estado de São Paulo, para dirimir os litígios que decorrerem da execução deste Termo de Contrato que não puderem ser compostos pela conciliação, conforme art. 92, §1º, da Lei nº 14.133, de 2021.</w:t>
      </w:r>
    </w:p>
    <w:p w14:paraId="0BFD4220" w14:textId="77777777" w:rsidR="00F954CD" w:rsidRPr="00CA7385" w:rsidRDefault="00F954CD" w:rsidP="00A8136D">
      <w:pPr>
        <w:rPr>
          <w:rFonts w:ascii="Arial" w:hAnsi="Arial" w:cs="Arial"/>
        </w:rPr>
      </w:pPr>
    </w:p>
    <w:p w14:paraId="0DDE829F" w14:textId="77777777" w:rsidR="003E4D5D" w:rsidRPr="00CA7385" w:rsidRDefault="008B7AE0" w:rsidP="00140E98">
      <w:pPr>
        <w:jc w:val="center"/>
        <w:rPr>
          <w:rFonts w:ascii="Arial" w:hAnsi="Arial" w:cs="Arial"/>
        </w:rPr>
      </w:pPr>
      <w:r w:rsidRPr="00CA7385">
        <w:rPr>
          <w:rFonts w:ascii="Arial" w:hAnsi="Arial" w:cs="Arial"/>
        </w:rPr>
        <w:t>Tanabi, XX (dia), de XXX (mês) de 2026.</w:t>
      </w:r>
    </w:p>
    <w:p w14:paraId="2C45BBB2" w14:textId="77777777" w:rsidR="00F954CD" w:rsidRPr="00CA7385" w:rsidRDefault="00F954CD" w:rsidP="00140E98">
      <w:pPr>
        <w:jc w:val="center"/>
        <w:rPr>
          <w:rFonts w:ascii="Arial" w:hAnsi="Arial" w:cs="Arial"/>
        </w:rPr>
      </w:pPr>
    </w:p>
    <w:p w14:paraId="0A3E5C68" w14:textId="77777777" w:rsidR="00F954CD" w:rsidRPr="00CA7385" w:rsidRDefault="00F954CD" w:rsidP="00140E98">
      <w:pPr>
        <w:jc w:val="center"/>
        <w:rPr>
          <w:rFonts w:ascii="Arial" w:hAnsi="Arial" w:cs="Arial"/>
        </w:rPr>
      </w:pPr>
    </w:p>
    <w:p w14:paraId="156BB2DD" w14:textId="77777777" w:rsidR="00795B9F" w:rsidRPr="00CA7385" w:rsidRDefault="00AB20FA">
      <w:pPr>
        <w:jc w:val="center"/>
        <w:rPr>
          <w:rFonts w:ascii="Arial" w:hAnsi="Arial" w:cs="Arial"/>
        </w:rPr>
      </w:pPr>
      <w:r w:rsidRPr="00CA7385">
        <w:rPr>
          <w:rFonts w:ascii="Arial" w:hAnsi="Arial" w:cs="Arial"/>
        </w:rPr>
        <w:t>_________________________</w:t>
      </w:r>
    </w:p>
    <w:p w14:paraId="5FB97AC9" w14:textId="77777777" w:rsidR="00795B9F" w:rsidRPr="00CA7385" w:rsidRDefault="00AB20FA">
      <w:pPr>
        <w:jc w:val="center"/>
        <w:rPr>
          <w:rFonts w:ascii="Arial" w:hAnsi="Arial" w:cs="Arial"/>
        </w:rPr>
      </w:pPr>
      <w:r w:rsidRPr="00CA7385">
        <w:rPr>
          <w:rFonts w:ascii="Arial" w:hAnsi="Arial" w:cs="Arial"/>
        </w:rPr>
        <w:t>Representante legal do CONTRATANTE</w:t>
      </w:r>
    </w:p>
    <w:p w14:paraId="69A85B31" w14:textId="77777777" w:rsidR="00F954CD" w:rsidRPr="00CA7385" w:rsidRDefault="00F954CD">
      <w:pPr>
        <w:jc w:val="center"/>
        <w:rPr>
          <w:rFonts w:ascii="Arial" w:hAnsi="Arial" w:cs="Arial"/>
        </w:rPr>
      </w:pPr>
    </w:p>
    <w:p w14:paraId="7ABF4F66" w14:textId="77777777" w:rsidR="00F954CD" w:rsidRPr="00CA7385" w:rsidRDefault="00F954CD">
      <w:pPr>
        <w:jc w:val="center"/>
        <w:rPr>
          <w:rFonts w:ascii="Arial" w:hAnsi="Arial" w:cs="Arial"/>
        </w:rPr>
      </w:pPr>
    </w:p>
    <w:p w14:paraId="1855EBC7" w14:textId="77777777" w:rsidR="00795B9F" w:rsidRPr="00CA7385" w:rsidRDefault="00AB20FA">
      <w:pPr>
        <w:jc w:val="center"/>
        <w:rPr>
          <w:rFonts w:ascii="Arial" w:hAnsi="Arial" w:cs="Arial"/>
        </w:rPr>
      </w:pPr>
      <w:r w:rsidRPr="00CA7385">
        <w:rPr>
          <w:rFonts w:ascii="Arial" w:hAnsi="Arial" w:cs="Arial"/>
        </w:rPr>
        <w:t>_________________________</w:t>
      </w:r>
    </w:p>
    <w:p w14:paraId="3342DE2D" w14:textId="77777777" w:rsidR="00795B9F" w:rsidRPr="00CA7385" w:rsidRDefault="00AB20FA">
      <w:pPr>
        <w:jc w:val="center"/>
        <w:rPr>
          <w:rFonts w:ascii="Arial" w:hAnsi="Arial" w:cs="Arial"/>
        </w:rPr>
      </w:pPr>
      <w:r w:rsidRPr="00CA7385">
        <w:rPr>
          <w:rFonts w:ascii="Arial" w:hAnsi="Arial" w:cs="Arial"/>
        </w:rPr>
        <w:t>Representante legal do CONTRATADO</w:t>
      </w:r>
    </w:p>
    <w:p w14:paraId="2752369F" w14:textId="77777777" w:rsidR="00F954CD" w:rsidRPr="00CA7385" w:rsidRDefault="00F954CD" w:rsidP="00F954CD">
      <w:pPr>
        <w:rPr>
          <w:rFonts w:ascii="Arial" w:hAnsi="Arial" w:cs="Arial"/>
        </w:rPr>
      </w:pPr>
    </w:p>
    <w:p w14:paraId="1806362D" w14:textId="77777777" w:rsidR="00795B9F" w:rsidRPr="00CA7385" w:rsidRDefault="00AB20FA" w:rsidP="00F954CD">
      <w:pPr>
        <w:rPr>
          <w:rFonts w:ascii="Arial" w:hAnsi="Arial" w:cs="Arial"/>
        </w:rPr>
      </w:pPr>
      <w:r w:rsidRPr="00CA7385">
        <w:rPr>
          <w:rFonts w:ascii="Arial" w:hAnsi="Arial" w:cs="Arial"/>
        </w:rPr>
        <w:t>TESTEMUNHAS:</w:t>
      </w:r>
    </w:p>
    <w:p w14:paraId="4159099B" w14:textId="77777777" w:rsidR="00795B9F" w:rsidRPr="00CA7385" w:rsidRDefault="00AB20FA" w:rsidP="00F954CD">
      <w:pPr>
        <w:rPr>
          <w:rFonts w:ascii="Arial" w:hAnsi="Arial" w:cs="Arial"/>
        </w:rPr>
      </w:pPr>
      <w:r w:rsidRPr="00CA7385">
        <w:rPr>
          <w:rFonts w:ascii="Arial" w:hAnsi="Arial" w:cs="Arial"/>
        </w:rPr>
        <w:t>1-</w:t>
      </w:r>
    </w:p>
    <w:p w14:paraId="0FD24E10" w14:textId="77777777" w:rsidR="00795B9F" w:rsidRPr="00CA7385" w:rsidRDefault="00AB20FA" w:rsidP="00F954CD">
      <w:pPr>
        <w:rPr>
          <w:rFonts w:ascii="Arial" w:hAnsi="Arial" w:cs="Arial"/>
        </w:rPr>
      </w:pPr>
      <w:r w:rsidRPr="00CA7385">
        <w:rPr>
          <w:rFonts w:ascii="Arial" w:hAnsi="Arial" w:cs="Arial"/>
        </w:rPr>
        <w:t>2-</w:t>
      </w:r>
    </w:p>
    <w:p w14:paraId="12096B9F" w14:textId="77777777" w:rsidR="000F1F62" w:rsidRPr="00CA7385" w:rsidRDefault="000F1F62" w:rsidP="006A7D0A">
      <w:pPr>
        <w:pageBreakBefore/>
        <w:jc w:val="center"/>
        <w:rPr>
          <w:rFonts w:ascii="Arial" w:hAnsi="Arial" w:cs="Arial"/>
          <w:b/>
        </w:rPr>
      </w:pPr>
      <w:r w:rsidRPr="00CA7385">
        <w:rPr>
          <w:rFonts w:ascii="Arial" w:hAnsi="Arial" w:cs="Arial"/>
          <w:b/>
        </w:rPr>
        <w:lastRenderedPageBreak/>
        <w:t>ANEXO III – ATA DE REGISTRO DE PREÇOS</w:t>
      </w:r>
    </w:p>
    <w:p w14:paraId="0E7261E5" w14:textId="6A0210DF" w:rsidR="003E4D5D" w:rsidRPr="00CA7385" w:rsidRDefault="008B7AE0" w:rsidP="006A7D0A">
      <w:pPr>
        <w:jc w:val="center"/>
        <w:rPr>
          <w:rFonts w:ascii="Arial" w:hAnsi="Arial" w:cs="Arial"/>
          <w:b/>
        </w:rPr>
      </w:pPr>
      <w:r w:rsidRPr="00CA7385">
        <w:rPr>
          <w:rFonts w:ascii="Arial" w:hAnsi="Arial" w:cs="Arial"/>
          <w:b/>
        </w:rPr>
        <w:t xml:space="preserve">PROCESSO ADMINISTRATIVO Nº </w:t>
      </w:r>
      <w:r w:rsidR="00D5429B" w:rsidRPr="00CA7385">
        <w:rPr>
          <w:rFonts w:ascii="Arial" w:hAnsi="Arial" w:cs="Arial"/>
          <w:b/>
        </w:rPr>
        <w:t>156/2026</w:t>
      </w:r>
    </w:p>
    <w:p w14:paraId="55224B55" w14:textId="5C31BEAB" w:rsidR="003E4D5D" w:rsidRPr="00CA7385" w:rsidRDefault="008B7AE0" w:rsidP="006A7D0A">
      <w:pPr>
        <w:jc w:val="center"/>
        <w:rPr>
          <w:rFonts w:ascii="Arial" w:hAnsi="Arial" w:cs="Arial"/>
          <w:b/>
        </w:rPr>
      </w:pPr>
      <w:r w:rsidRPr="00CA7385">
        <w:rPr>
          <w:rFonts w:ascii="Arial" w:hAnsi="Arial" w:cs="Arial"/>
          <w:b/>
        </w:rPr>
        <w:t xml:space="preserve">PREGÃO ELETRÔNICO Nº </w:t>
      </w:r>
      <w:r w:rsidR="00D5429B" w:rsidRPr="00CA7385">
        <w:rPr>
          <w:rFonts w:ascii="Arial" w:hAnsi="Arial" w:cs="Arial"/>
          <w:b/>
        </w:rPr>
        <w:t>093/2026</w:t>
      </w:r>
    </w:p>
    <w:p w14:paraId="1FB0DE1D" w14:textId="77777777" w:rsidR="003E4D5D" w:rsidRPr="00CA7385" w:rsidRDefault="008B7AE0" w:rsidP="006A7D0A">
      <w:pPr>
        <w:jc w:val="center"/>
        <w:rPr>
          <w:rFonts w:ascii="Arial" w:hAnsi="Arial" w:cs="Arial"/>
          <w:b/>
        </w:rPr>
      </w:pPr>
      <w:r w:rsidRPr="00CA7385">
        <w:rPr>
          <w:rFonts w:ascii="Arial" w:hAnsi="Arial" w:cs="Arial"/>
          <w:b/>
        </w:rPr>
        <w:t>ATA DE REGISTRO DE PREÇOS Nº .... /2026</w:t>
      </w:r>
    </w:p>
    <w:p w14:paraId="5F45B708" w14:textId="77777777" w:rsidR="00B477A9" w:rsidRPr="00CA7385" w:rsidRDefault="00B477A9">
      <w:pPr>
        <w:jc w:val="both"/>
        <w:rPr>
          <w:rFonts w:ascii="Arial" w:hAnsi="Arial" w:cs="Arial"/>
        </w:rPr>
      </w:pPr>
    </w:p>
    <w:p w14:paraId="108B861A" w14:textId="0C75D20B" w:rsidR="003E4D5D" w:rsidRPr="00CA7385" w:rsidRDefault="008B7AE0">
      <w:pPr>
        <w:jc w:val="both"/>
        <w:rPr>
          <w:rFonts w:ascii="Arial" w:hAnsi="Arial" w:cs="Arial"/>
        </w:rPr>
      </w:pPr>
      <w:r w:rsidRPr="00CA7385">
        <w:rPr>
          <w:rFonts w:ascii="Arial" w:hAnsi="Arial" w:cs="Arial"/>
        </w:rPr>
        <w:t xml:space="preserve">O MUNICÍPIO DE TANABI, com sede administrativa na Rua Doutor Cunha Junior nº 242 – Bairro Centro – CEP 15.170-023 – Tanabi – SP, inscrito no CNPJ/MF sob o nº 45.157.104/0001-42, neste ato representado pelo Prefeito Municipal, SENHOR ALEXANDRE SILVEIRA BERTOLINI, considerando o julgamento da licitação na modalidade de pregão, na forma eletrônica, para REGISTRO DE PREÇOS nº </w:t>
      </w:r>
      <w:r w:rsidR="00D5429B" w:rsidRPr="00CA7385">
        <w:rPr>
          <w:rFonts w:ascii="Arial" w:hAnsi="Arial" w:cs="Arial"/>
        </w:rPr>
        <w:t>093/2026</w:t>
      </w:r>
      <w:r w:rsidRPr="00CA7385">
        <w:rPr>
          <w:rFonts w:ascii="Arial" w:hAnsi="Arial" w:cs="Arial"/>
        </w:rPr>
        <w:t xml:space="preserve">, processo administrativo nº </w:t>
      </w:r>
      <w:r w:rsidR="00D5429B" w:rsidRPr="00CA7385">
        <w:rPr>
          <w:rFonts w:ascii="Arial" w:hAnsi="Arial" w:cs="Arial"/>
        </w:rPr>
        <w:t>156/2026</w:t>
      </w:r>
      <w:r w:rsidRPr="00CA7385">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53A43EE7" w14:textId="77777777" w:rsidR="00B477A9" w:rsidRPr="00CA7385" w:rsidRDefault="00B477A9">
      <w:pPr>
        <w:jc w:val="both"/>
        <w:rPr>
          <w:rFonts w:ascii="Arial" w:hAnsi="Arial" w:cs="Arial"/>
        </w:rPr>
      </w:pPr>
    </w:p>
    <w:p w14:paraId="5F0E0B3E" w14:textId="77777777" w:rsidR="003E4D5D" w:rsidRPr="00CA7385" w:rsidRDefault="008B7AE0">
      <w:pPr>
        <w:pStyle w:val="Nivel01"/>
      </w:pPr>
      <w:r w:rsidRPr="00CA7385">
        <w:t>1. DO OBJETO</w:t>
      </w:r>
    </w:p>
    <w:p w14:paraId="38D235DF" w14:textId="0195AFA7" w:rsidR="003E4D5D" w:rsidRPr="00CA7385" w:rsidRDefault="008B7AE0">
      <w:pPr>
        <w:jc w:val="both"/>
        <w:rPr>
          <w:rFonts w:ascii="Arial" w:hAnsi="Arial" w:cs="Arial"/>
        </w:rPr>
      </w:pPr>
      <w:r w:rsidRPr="00CA7385">
        <w:rPr>
          <w:rFonts w:ascii="Arial" w:hAnsi="Arial" w:cs="Arial"/>
        </w:rPr>
        <w:t xml:space="preserve">1.1. A presente Ata tem por objeto o registro de preços </w:t>
      </w:r>
      <w:r w:rsidR="000F0116" w:rsidRPr="00CA7385">
        <w:rPr>
          <w:rFonts w:ascii="Arial" w:hAnsi="Arial" w:cs="Arial"/>
        </w:rPr>
        <w:t>para futura e eventual</w:t>
      </w:r>
      <w:r w:rsidRPr="00CA7385">
        <w:rPr>
          <w:rFonts w:ascii="Arial" w:hAnsi="Arial" w:cs="Arial"/>
        </w:rPr>
        <w:t xml:space="preserve"> </w:t>
      </w:r>
      <w:r w:rsidR="00D5429B" w:rsidRPr="00CA7385">
        <w:rPr>
          <w:rFonts w:ascii="Arial" w:hAnsi="Arial" w:cs="Arial"/>
        </w:rPr>
        <w:t>aquisição, de forma parcelada, de materiais de limpeza, utensílios e acessórios, destinados ao atendimento das necessidades da Administração</w:t>
      </w:r>
      <w:r w:rsidRPr="00CA7385">
        <w:rPr>
          <w:rFonts w:ascii="Arial" w:hAnsi="Arial" w:cs="Arial"/>
        </w:rPr>
        <w:t xml:space="preserve">, especificado(s) no(s) item(ns) do Termo de Referência, Anexo I do Edital de Licitação nº </w:t>
      </w:r>
      <w:r w:rsidR="00D5429B" w:rsidRPr="00CA7385">
        <w:rPr>
          <w:rFonts w:ascii="Arial" w:hAnsi="Arial" w:cs="Arial"/>
        </w:rPr>
        <w:t>093/2026</w:t>
      </w:r>
      <w:r w:rsidRPr="00CA7385">
        <w:rPr>
          <w:rFonts w:ascii="Arial" w:hAnsi="Arial" w:cs="Arial"/>
        </w:rPr>
        <w:t>, que é parte integrante desta Ata, assim como as propostas cujos preços tenham sido registrados, independentemente de transcrição.</w:t>
      </w:r>
    </w:p>
    <w:p w14:paraId="73697883" w14:textId="77777777" w:rsidR="00B477A9" w:rsidRPr="00CA7385" w:rsidRDefault="00B477A9">
      <w:pPr>
        <w:jc w:val="both"/>
        <w:rPr>
          <w:rFonts w:ascii="Arial" w:hAnsi="Arial" w:cs="Arial"/>
        </w:rPr>
      </w:pPr>
    </w:p>
    <w:p w14:paraId="304124E3" w14:textId="77777777" w:rsidR="003E4D5D" w:rsidRPr="00CA7385" w:rsidRDefault="008B7AE0">
      <w:pPr>
        <w:pStyle w:val="Nivel01"/>
      </w:pPr>
      <w:r w:rsidRPr="00CA7385">
        <w:t>2. DOS PREÇOS, ESPECIFICAÇÕES E QUANTITATIVOS</w:t>
      </w:r>
    </w:p>
    <w:p w14:paraId="4E30F680" w14:textId="77777777" w:rsidR="003E4D5D" w:rsidRPr="00CA7385" w:rsidRDefault="008B7AE0">
      <w:pPr>
        <w:jc w:val="both"/>
        <w:rPr>
          <w:rFonts w:ascii="Arial" w:hAnsi="Arial" w:cs="Arial"/>
        </w:rPr>
      </w:pPr>
      <w:r w:rsidRPr="00CA7385">
        <w:rPr>
          <w:rFonts w:ascii="Arial" w:hAnsi="Arial" w:cs="Arial"/>
        </w:rPr>
        <w:t>2.1. O preço registrado, as especificações do objeto, as quantidades mínimas e máximas de cada item, fornecedor(es) e as demais condições ofertadas na(s) proposta(s) são as que seguem:</w:t>
      </w:r>
    </w:p>
    <w:p w14:paraId="476D64C4" w14:textId="77777777" w:rsidR="005D5F9F" w:rsidRPr="00CA7385" w:rsidRDefault="005D5F9F">
      <w:pPr>
        <w:jc w:val="both"/>
        <w:rPr>
          <w:rFonts w:ascii="Arial" w:hAnsi="Arial" w:cs="Arial"/>
        </w:rPr>
      </w:pPr>
    </w:p>
    <w:tbl>
      <w:tblPr>
        <w:tblW w:w="9059" w:type="dxa"/>
        <w:tblInd w:w="10" w:type="dxa"/>
        <w:tblLayout w:type="fixed"/>
        <w:tblCellMar>
          <w:left w:w="10" w:type="dxa"/>
          <w:right w:w="10" w:type="dxa"/>
        </w:tblCellMar>
        <w:tblLook w:val="0000" w:firstRow="0" w:lastRow="0" w:firstColumn="0" w:lastColumn="0" w:noHBand="0" w:noVBand="0"/>
      </w:tblPr>
      <w:tblGrid>
        <w:gridCol w:w="497"/>
        <w:gridCol w:w="1333"/>
        <w:gridCol w:w="992"/>
        <w:gridCol w:w="1134"/>
        <w:gridCol w:w="993"/>
        <w:gridCol w:w="1134"/>
        <w:gridCol w:w="1275"/>
        <w:gridCol w:w="851"/>
        <w:gridCol w:w="850"/>
      </w:tblGrid>
      <w:tr w:rsidR="00CA7385" w:rsidRPr="00CA7385" w14:paraId="0A8A1A84" w14:textId="77777777" w:rsidTr="003C63E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ABF8BFE"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Item</w:t>
            </w:r>
          </w:p>
          <w:p w14:paraId="316A727B"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do</w:t>
            </w:r>
          </w:p>
          <w:p w14:paraId="5BB69F0A"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TR</w:t>
            </w:r>
          </w:p>
        </w:tc>
        <w:tc>
          <w:tcPr>
            <w:tcW w:w="8562" w:type="dxa"/>
            <w:gridSpan w:val="8"/>
            <w:tcBorders>
              <w:top w:val="single" w:sz="2" w:space="0" w:color="000000"/>
              <w:left w:val="single" w:sz="2" w:space="0" w:color="000000"/>
              <w:bottom w:val="single" w:sz="2" w:space="0" w:color="000000"/>
              <w:right w:val="single" w:sz="2" w:space="0" w:color="000000"/>
            </w:tcBorders>
          </w:tcPr>
          <w:p w14:paraId="080031FB"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Fornecedor </w:t>
            </w:r>
            <w:r w:rsidRPr="00CA7385">
              <w:rPr>
                <w:rFonts w:ascii="Arial" w:hAnsi="Arial" w:cs="Arial"/>
                <w:i/>
                <w:sz w:val="16"/>
                <w:szCs w:val="16"/>
              </w:rPr>
              <w:t>[razão social, CNPJ/MF, endereço, contatos, representante]</w:t>
            </w:r>
          </w:p>
        </w:tc>
      </w:tr>
      <w:tr w:rsidR="00CA7385" w:rsidRPr="00CA7385" w14:paraId="7F13D5D3" w14:textId="77777777" w:rsidTr="00A8136D">
        <w:trPr>
          <w:trHeight w:val="674"/>
        </w:trPr>
        <w:tc>
          <w:tcPr>
            <w:tcW w:w="497" w:type="dxa"/>
            <w:tcBorders>
              <w:top w:val="nil"/>
              <w:left w:val="single" w:sz="2" w:space="0" w:color="000000"/>
              <w:bottom w:val="single" w:sz="2" w:space="0" w:color="000000"/>
              <w:right w:val="nil"/>
            </w:tcBorders>
            <w:vAlign w:val="center"/>
          </w:tcPr>
          <w:p w14:paraId="6F27F37F"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X</w:t>
            </w:r>
          </w:p>
        </w:tc>
        <w:tc>
          <w:tcPr>
            <w:tcW w:w="1333" w:type="dxa"/>
            <w:tcBorders>
              <w:top w:val="nil"/>
              <w:left w:val="single" w:sz="2" w:space="0" w:color="000000"/>
              <w:bottom w:val="single" w:sz="2" w:space="0" w:color="000000"/>
              <w:right w:val="nil"/>
            </w:tcBorders>
          </w:tcPr>
          <w:p w14:paraId="6AB53C28" w14:textId="77777777" w:rsidR="00A573AF" w:rsidRPr="00CA7385" w:rsidRDefault="008B7AE0" w:rsidP="008672F5">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Especificação</w:t>
            </w:r>
          </w:p>
        </w:tc>
        <w:tc>
          <w:tcPr>
            <w:tcW w:w="992" w:type="dxa"/>
            <w:tcBorders>
              <w:top w:val="nil"/>
              <w:left w:val="single" w:sz="2" w:space="0" w:color="000000"/>
              <w:bottom w:val="single" w:sz="2" w:space="0" w:color="000000"/>
              <w:right w:val="nil"/>
            </w:tcBorders>
          </w:tcPr>
          <w:p w14:paraId="45D1AF76"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Marca </w:t>
            </w:r>
          </w:p>
          <w:p w14:paraId="18450F0C" w14:textId="77777777" w:rsidR="00A573AF" w:rsidRPr="00CA7385" w:rsidRDefault="008B7AE0" w:rsidP="00A8136D">
            <w:pPr>
              <w:widowControl w:val="0"/>
              <w:autoSpaceDE w:val="0"/>
              <w:autoSpaceDN w:val="0"/>
              <w:adjustRightInd w:val="0"/>
              <w:ind w:right="-7"/>
              <w:jc w:val="center"/>
              <w:rPr>
                <w:rFonts w:ascii="Arial" w:hAnsi="Arial" w:cs="Arial"/>
                <w:i/>
                <w:iCs/>
                <w:sz w:val="16"/>
                <w:szCs w:val="16"/>
              </w:rPr>
            </w:pPr>
            <w:r w:rsidRPr="00CA7385">
              <w:rPr>
                <w:rFonts w:ascii="Arial" w:hAnsi="Arial" w:cs="Arial"/>
                <w:i/>
                <w:iCs/>
                <w:sz w:val="16"/>
                <w:szCs w:val="16"/>
              </w:rPr>
              <w:t>(se exigida no edital)</w:t>
            </w:r>
          </w:p>
        </w:tc>
        <w:tc>
          <w:tcPr>
            <w:tcW w:w="1134" w:type="dxa"/>
            <w:tcBorders>
              <w:top w:val="nil"/>
              <w:left w:val="single" w:sz="2" w:space="0" w:color="000000"/>
              <w:bottom w:val="single" w:sz="2" w:space="0" w:color="000000"/>
              <w:right w:val="nil"/>
            </w:tcBorders>
          </w:tcPr>
          <w:p w14:paraId="2C5EF649"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Modelo</w:t>
            </w:r>
          </w:p>
          <w:p w14:paraId="521B0777" w14:textId="77777777" w:rsidR="00A573AF" w:rsidRPr="00CA7385" w:rsidRDefault="008B7AE0" w:rsidP="008A5F99">
            <w:pPr>
              <w:widowControl w:val="0"/>
              <w:autoSpaceDE w:val="0"/>
              <w:autoSpaceDN w:val="0"/>
              <w:adjustRightInd w:val="0"/>
              <w:ind w:right="-28"/>
              <w:jc w:val="center"/>
              <w:rPr>
                <w:rFonts w:ascii="Arial" w:hAnsi="Arial" w:cs="Arial"/>
                <w:i/>
                <w:iCs/>
                <w:sz w:val="16"/>
                <w:szCs w:val="16"/>
              </w:rPr>
            </w:pPr>
            <w:r w:rsidRPr="00CA7385">
              <w:rPr>
                <w:rFonts w:ascii="Arial" w:hAnsi="Arial" w:cs="Arial"/>
                <w:i/>
                <w:iCs/>
                <w:sz w:val="16"/>
                <w:szCs w:val="16"/>
              </w:rPr>
              <w:t>(se exigido no edital)</w:t>
            </w:r>
          </w:p>
        </w:tc>
        <w:tc>
          <w:tcPr>
            <w:tcW w:w="993" w:type="dxa"/>
            <w:tcBorders>
              <w:top w:val="nil"/>
              <w:left w:val="single" w:sz="2" w:space="0" w:color="000000"/>
              <w:bottom w:val="single" w:sz="2" w:space="0" w:color="000000"/>
              <w:right w:val="nil"/>
            </w:tcBorders>
          </w:tcPr>
          <w:p w14:paraId="71FA3BDD"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Unidade</w:t>
            </w:r>
          </w:p>
        </w:tc>
        <w:tc>
          <w:tcPr>
            <w:tcW w:w="1134" w:type="dxa"/>
            <w:tcBorders>
              <w:top w:val="nil"/>
              <w:left w:val="single" w:sz="2" w:space="0" w:color="000000"/>
              <w:bottom w:val="single" w:sz="2" w:space="0" w:color="000000"/>
              <w:right w:val="nil"/>
            </w:tcBorders>
          </w:tcPr>
          <w:p w14:paraId="27D7931C"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Máxima</w:t>
            </w:r>
          </w:p>
        </w:tc>
        <w:tc>
          <w:tcPr>
            <w:tcW w:w="1275" w:type="dxa"/>
            <w:tcBorders>
              <w:top w:val="nil"/>
              <w:left w:val="single" w:sz="2" w:space="0" w:color="000000"/>
              <w:bottom w:val="single" w:sz="2" w:space="0" w:color="000000"/>
              <w:right w:val="single" w:sz="2" w:space="0" w:color="000000"/>
            </w:tcBorders>
          </w:tcPr>
          <w:p w14:paraId="14335C89"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Mínima</w:t>
            </w:r>
          </w:p>
        </w:tc>
        <w:tc>
          <w:tcPr>
            <w:tcW w:w="851" w:type="dxa"/>
            <w:tcBorders>
              <w:top w:val="nil"/>
              <w:left w:val="single" w:sz="2" w:space="0" w:color="000000"/>
              <w:bottom w:val="single" w:sz="2" w:space="0" w:color="000000"/>
              <w:right w:val="nil"/>
            </w:tcBorders>
          </w:tcPr>
          <w:p w14:paraId="1171B290"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Valor</w:t>
            </w:r>
            <w:r w:rsidRPr="00CA7385">
              <w:rPr>
                <w:rFonts w:ascii="Arial" w:hAnsi="Arial" w:cs="Arial"/>
                <w:sz w:val="16"/>
                <w:szCs w:val="16"/>
              </w:rPr>
              <w:br/>
              <w:t>Unitário</w:t>
            </w:r>
          </w:p>
        </w:tc>
        <w:tc>
          <w:tcPr>
            <w:tcW w:w="850" w:type="dxa"/>
            <w:tcBorders>
              <w:top w:val="nil"/>
              <w:left w:val="single" w:sz="2" w:space="0" w:color="000000"/>
              <w:bottom w:val="single" w:sz="2" w:space="0" w:color="000000"/>
              <w:right w:val="single" w:sz="2" w:space="0" w:color="000000"/>
            </w:tcBorders>
          </w:tcPr>
          <w:p w14:paraId="51DBFA08" w14:textId="77777777" w:rsidR="00A573AF" w:rsidRPr="00CA7385" w:rsidRDefault="008B7AE0" w:rsidP="008A5F99">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Prazo garantia ou validade</w:t>
            </w:r>
          </w:p>
        </w:tc>
      </w:tr>
      <w:tr w:rsidR="00CA7385" w:rsidRPr="00CA7385" w14:paraId="7848FA8D" w14:textId="77777777" w:rsidTr="00A8136D">
        <w:trPr>
          <w:trHeight w:val="174"/>
        </w:trPr>
        <w:tc>
          <w:tcPr>
            <w:tcW w:w="497" w:type="dxa"/>
            <w:tcBorders>
              <w:top w:val="nil"/>
              <w:left w:val="single" w:sz="2" w:space="0" w:color="000000"/>
              <w:bottom w:val="single" w:sz="2" w:space="0" w:color="000000"/>
              <w:right w:val="nil"/>
            </w:tcBorders>
          </w:tcPr>
          <w:p w14:paraId="36FF0673"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70A73AEC"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992" w:type="dxa"/>
            <w:tcBorders>
              <w:top w:val="nil"/>
              <w:left w:val="single" w:sz="2" w:space="0" w:color="000000"/>
              <w:bottom w:val="single" w:sz="2" w:space="0" w:color="000000"/>
              <w:right w:val="nil"/>
            </w:tcBorders>
          </w:tcPr>
          <w:p w14:paraId="5A8C6512"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570E4EC3"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993" w:type="dxa"/>
            <w:tcBorders>
              <w:top w:val="nil"/>
              <w:left w:val="single" w:sz="2" w:space="0" w:color="000000"/>
              <w:bottom w:val="single" w:sz="2" w:space="0" w:color="000000"/>
              <w:right w:val="nil"/>
            </w:tcBorders>
          </w:tcPr>
          <w:p w14:paraId="5AF065E8"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538251AB"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1275" w:type="dxa"/>
            <w:tcBorders>
              <w:top w:val="nil"/>
              <w:left w:val="single" w:sz="2" w:space="0" w:color="000000"/>
              <w:bottom w:val="single" w:sz="2" w:space="0" w:color="000000"/>
              <w:right w:val="single" w:sz="2" w:space="0" w:color="000000"/>
            </w:tcBorders>
          </w:tcPr>
          <w:p w14:paraId="4983E589"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851" w:type="dxa"/>
            <w:tcBorders>
              <w:top w:val="nil"/>
              <w:left w:val="single" w:sz="2" w:space="0" w:color="000000"/>
              <w:bottom w:val="single" w:sz="2" w:space="0" w:color="000000"/>
              <w:right w:val="nil"/>
            </w:tcBorders>
          </w:tcPr>
          <w:p w14:paraId="64099F7F"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single" w:sz="2" w:space="0" w:color="000000"/>
            </w:tcBorders>
          </w:tcPr>
          <w:p w14:paraId="6038A619" w14:textId="77777777" w:rsidR="00A573AF" w:rsidRPr="00CA7385" w:rsidRDefault="00A573AF" w:rsidP="00D4329D">
            <w:pPr>
              <w:widowControl w:val="0"/>
              <w:autoSpaceDE w:val="0"/>
              <w:autoSpaceDN w:val="0"/>
              <w:adjustRightInd w:val="0"/>
              <w:spacing w:line="360" w:lineRule="auto"/>
              <w:ind w:right="-30"/>
              <w:jc w:val="both"/>
              <w:rPr>
                <w:rFonts w:ascii="Arial" w:hAnsi="Arial" w:cs="Arial"/>
                <w:sz w:val="16"/>
                <w:szCs w:val="16"/>
              </w:rPr>
            </w:pPr>
          </w:p>
        </w:tc>
      </w:tr>
    </w:tbl>
    <w:p w14:paraId="22C0DB86" w14:textId="77777777" w:rsidR="003E4D5D" w:rsidRPr="00CA7385" w:rsidRDefault="008B7AE0">
      <w:pPr>
        <w:jc w:val="both"/>
        <w:rPr>
          <w:rFonts w:ascii="Arial" w:hAnsi="Arial" w:cs="Arial"/>
        </w:rPr>
      </w:pPr>
      <w:r w:rsidRPr="00CA7385">
        <w:rPr>
          <w:rFonts w:ascii="Arial" w:hAnsi="Arial" w:cs="Arial"/>
        </w:rPr>
        <w:t>2.2. A listagem do cadastro de reserva referente ao presente registro de preços consta como anexo a esta Ata.</w:t>
      </w:r>
    </w:p>
    <w:p w14:paraId="5BB27786" w14:textId="77777777" w:rsidR="00B477A9" w:rsidRPr="00CA7385" w:rsidRDefault="00B477A9">
      <w:pPr>
        <w:jc w:val="both"/>
        <w:rPr>
          <w:rFonts w:ascii="Arial" w:hAnsi="Arial" w:cs="Arial"/>
        </w:rPr>
      </w:pPr>
    </w:p>
    <w:p w14:paraId="68A03355" w14:textId="77777777" w:rsidR="003E4D5D" w:rsidRPr="00CA7385" w:rsidRDefault="008B7AE0">
      <w:pPr>
        <w:pStyle w:val="Nivel01"/>
      </w:pPr>
      <w:r w:rsidRPr="00CA7385">
        <w:t>3. ÓRGÃO GERENCIADOR</w:t>
      </w:r>
    </w:p>
    <w:p w14:paraId="64DE340B" w14:textId="77777777" w:rsidR="003E4D5D" w:rsidRPr="00CA7385" w:rsidRDefault="008B7AE0">
      <w:pPr>
        <w:jc w:val="both"/>
        <w:rPr>
          <w:rFonts w:ascii="Arial" w:hAnsi="Arial" w:cs="Arial"/>
        </w:rPr>
      </w:pPr>
      <w:r w:rsidRPr="00CA7385">
        <w:rPr>
          <w:rFonts w:ascii="Arial" w:hAnsi="Arial" w:cs="Arial"/>
        </w:rPr>
        <w:t>3.1. O órgão gerenciador será a Prefeitura do Município de Tanabi.</w:t>
      </w:r>
    </w:p>
    <w:p w14:paraId="3B7F86FA" w14:textId="77777777" w:rsidR="003E4D5D" w:rsidRPr="00CA7385" w:rsidRDefault="008B7AE0">
      <w:pPr>
        <w:jc w:val="both"/>
        <w:rPr>
          <w:rFonts w:ascii="Arial" w:hAnsi="Arial" w:cs="Arial"/>
        </w:rPr>
      </w:pPr>
      <w:r w:rsidRPr="00CA7385">
        <w:rPr>
          <w:rFonts w:ascii="Arial" w:hAnsi="Arial" w:cs="Arial"/>
        </w:rPr>
        <w:t>3.2. Além do gerenciador, não há órgãos e entidades públicas participantes do registro de preços.</w:t>
      </w:r>
    </w:p>
    <w:p w14:paraId="2669FDC3" w14:textId="77777777" w:rsidR="0040443E" w:rsidRPr="00CA7385" w:rsidRDefault="0040443E">
      <w:pPr>
        <w:jc w:val="both"/>
        <w:rPr>
          <w:rFonts w:ascii="Arial" w:hAnsi="Arial" w:cs="Arial"/>
        </w:rPr>
      </w:pPr>
    </w:p>
    <w:p w14:paraId="4B38EC9E" w14:textId="77777777" w:rsidR="003E4D5D" w:rsidRPr="00CA7385" w:rsidRDefault="008B7AE0">
      <w:pPr>
        <w:pStyle w:val="Nivel01"/>
      </w:pPr>
      <w:r w:rsidRPr="00CA7385">
        <w:lastRenderedPageBreak/>
        <w:t>4. DA VEDAÇÃO À ADESÃO À ATA DE REGISTRO DE PREÇOS</w:t>
      </w:r>
    </w:p>
    <w:p w14:paraId="61DA4DE0" w14:textId="6D12D195" w:rsidR="003E4D5D" w:rsidRPr="00CA7385" w:rsidRDefault="008B7AE0">
      <w:pPr>
        <w:jc w:val="both"/>
        <w:rPr>
          <w:rFonts w:ascii="Arial" w:hAnsi="Arial" w:cs="Arial"/>
        </w:rPr>
      </w:pPr>
      <w:r w:rsidRPr="00CA7385">
        <w:rPr>
          <w:rFonts w:ascii="Arial" w:hAnsi="Arial"/>
        </w:rPr>
        <w:t>4.1. Não será admitida adesão à presente Ata de Registro de Preços por órgãos ou entidades que não tenham participado do procedimento, ficando vedada sua utilização na condição de órgão ou entidade não participante (“carona”).</w:t>
      </w:r>
    </w:p>
    <w:p w14:paraId="0CBCD562" w14:textId="77777777" w:rsidR="003E4D5D" w:rsidRPr="00CA7385" w:rsidRDefault="008B7AE0">
      <w:pPr>
        <w:jc w:val="both"/>
        <w:rPr>
          <w:rFonts w:ascii="Arial" w:hAnsi="Arial"/>
        </w:rPr>
      </w:pPr>
      <w:r w:rsidRPr="00CA7385">
        <w:rPr>
          <w:rFonts w:ascii="Arial" w:hAnsi="Arial"/>
        </w:rPr>
        <w:t>4.2. A presente Ata destina-se exclusivamente às contratações do Município de Tanabi, na condição de órgão gerenciador, conforme definido no item 3.1, não havendo órgãos ou entidades participantes além do gerenciador, nos termos do item 3.2.</w:t>
      </w:r>
    </w:p>
    <w:p w14:paraId="2D1508A2" w14:textId="77777777" w:rsidR="00CA7385" w:rsidRPr="00CA7385" w:rsidRDefault="00CA7385">
      <w:pPr>
        <w:jc w:val="both"/>
        <w:rPr>
          <w:rFonts w:ascii="Arial" w:hAnsi="Arial" w:cs="Arial"/>
        </w:rPr>
      </w:pPr>
    </w:p>
    <w:p w14:paraId="60604DE7" w14:textId="77777777" w:rsidR="003E4D5D" w:rsidRPr="00CA7385" w:rsidRDefault="008B7AE0">
      <w:pPr>
        <w:pStyle w:val="Nivel01"/>
      </w:pPr>
      <w:r w:rsidRPr="00CA7385">
        <w:t>5. VALIDADE, FORMALIZAÇÃO DA ATA DE REGISTRO DE PREÇOS E CADASTRO RESERVA</w:t>
      </w:r>
    </w:p>
    <w:p w14:paraId="6999751A" w14:textId="77777777" w:rsidR="003E4D5D" w:rsidRPr="00CA7385" w:rsidRDefault="008B7AE0">
      <w:pPr>
        <w:jc w:val="both"/>
        <w:rPr>
          <w:rFonts w:ascii="Arial" w:hAnsi="Arial" w:cs="Arial"/>
        </w:rPr>
      </w:pPr>
      <w:r w:rsidRPr="00CA7385">
        <w:rPr>
          <w:rFonts w:ascii="Arial" w:hAnsi="Arial" w:cs="Arial"/>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F2E4CA6" w14:textId="77777777" w:rsidR="003E4D5D" w:rsidRPr="00CA7385" w:rsidRDefault="008B7AE0">
      <w:pPr>
        <w:jc w:val="both"/>
        <w:rPr>
          <w:rFonts w:ascii="Arial" w:hAnsi="Arial" w:cs="Arial"/>
        </w:rPr>
      </w:pPr>
      <w:r w:rsidRPr="00CA7385">
        <w:rPr>
          <w:rFonts w:ascii="Arial" w:hAnsi="Arial" w:cs="Arial"/>
        </w:rPr>
        <w:t xml:space="preserve">5.1.1. </w:t>
      </w:r>
      <w:r w:rsidR="00681227" w:rsidRPr="00CA7385">
        <w:rPr>
          <w:rFonts w:ascii="Arial" w:hAnsi="Arial" w:cs="Arial"/>
        </w:rPr>
        <w:t>Em caso de prorrogação da ata, poderá ser renovado o quantitativo originalmente registrado</w:t>
      </w:r>
      <w:r w:rsidRPr="00CA7385">
        <w:rPr>
          <w:rFonts w:ascii="Arial" w:hAnsi="Arial" w:cs="Arial"/>
        </w:rPr>
        <w:t>.</w:t>
      </w:r>
    </w:p>
    <w:p w14:paraId="6E3F4CDA" w14:textId="77777777" w:rsidR="003E4D5D" w:rsidRPr="00CA7385" w:rsidRDefault="008B7AE0">
      <w:pPr>
        <w:jc w:val="both"/>
        <w:rPr>
          <w:rFonts w:ascii="Arial" w:hAnsi="Arial" w:cs="Arial"/>
        </w:rPr>
      </w:pPr>
      <w:r w:rsidRPr="00CA7385">
        <w:rPr>
          <w:rFonts w:ascii="Arial" w:hAnsi="Arial" w:cs="Arial"/>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742B27" w14:textId="77777777" w:rsidR="003E4D5D" w:rsidRPr="00CA7385" w:rsidRDefault="008B7AE0">
      <w:pPr>
        <w:jc w:val="both"/>
        <w:rPr>
          <w:rFonts w:ascii="Arial" w:hAnsi="Arial" w:cs="Arial"/>
        </w:rPr>
      </w:pPr>
      <w:r w:rsidRPr="00CA7385">
        <w:rPr>
          <w:rFonts w:ascii="Arial" w:hAnsi="Arial" w:cs="Arial"/>
        </w:rPr>
        <w:t>5.1.3. Na formalização do contrato ou do instrumento substituto deverá haver a indicação da disponibilidade dos créditos orçamentários respectivos.</w:t>
      </w:r>
    </w:p>
    <w:p w14:paraId="3CA836A2" w14:textId="77777777" w:rsidR="003E4D5D" w:rsidRPr="00CA7385" w:rsidRDefault="008B7AE0">
      <w:pPr>
        <w:jc w:val="both"/>
        <w:rPr>
          <w:rFonts w:ascii="Arial" w:hAnsi="Arial" w:cs="Arial"/>
        </w:rPr>
      </w:pPr>
      <w:r w:rsidRPr="00CA7385">
        <w:rPr>
          <w:rFonts w:ascii="Arial" w:hAnsi="Arial" w:cs="Arial"/>
        </w:rPr>
        <w:t>5.2.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1C44B8EC" w14:textId="77777777" w:rsidR="003E4D5D" w:rsidRPr="00CA7385" w:rsidRDefault="008B7AE0">
      <w:pPr>
        <w:jc w:val="both"/>
        <w:rPr>
          <w:rFonts w:ascii="Arial" w:hAnsi="Arial" w:cs="Arial"/>
        </w:rPr>
      </w:pPr>
      <w:r w:rsidRPr="00CA7385">
        <w:rPr>
          <w:rFonts w:ascii="Arial" w:hAnsi="Arial" w:cs="Arial"/>
        </w:rPr>
        <w:t>5.2.1. O instrumento contratual de que trata o item 5.2. deverá ser assinado no prazo de validade da ata de registro de preços.</w:t>
      </w:r>
    </w:p>
    <w:p w14:paraId="137707EF" w14:textId="77777777" w:rsidR="003E4D5D" w:rsidRPr="00CA7385" w:rsidRDefault="008B7AE0">
      <w:pPr>
        <w:jc w:val="both"/>
        <w:rPr>
          <w:rFonts w:ascii="Arial" w:hAnsi="Arial" w:cs="Arial"/>
        </w:rPr>
      </w:pPr>
      <w:r w:rsidRPr="00CA7385">
        <w:rPr>
          <w:rFonts w:ascii="Arial" w:hAnsi="Arial" w:cs="Arial"/>
        </w:rPr>
        <w:t>5.3. Os contratos decorrentes do sistema de registro de preços poderão ser alterados, observado o art. 124 da Lei nº 14.133, de 2021.</w:t>
      </w:r>
    </w:p>
    <w:p w14:paraId="58781944" w14:textId="77777777" w:rsidR="003E4D5D" w:rsidRPr="00CA7385" w:rsidRDefault="008B7AE0">
      <w:pPr>
        <w:jc w:val="both"/>
        <w:rPr>
          <w:rFonts w:ascii="Arial" w:hAnsi="Arial" w:cs="Arial"/>
        </w:rPr>
      </w:pPr>
      <w:r w:rsidRPr="00CA7385">
        <w:rPr>
          <w:rFonts w:ascii="Arial" w:hAnsi="Arial" w:cs="Arial"/>
        </w:rPr>
        <w:t>5.4. Após a homologação da licitação, deverão ser observadas as seguintes condições para formalização da ata de registro de preços:</w:t>
      </w:r>
    </w:p>
    <w:p w14:paraId="126E1D72" w14:textId="77777777" w:rsidR="003E4D5D" w:rsidRPr="00CA7385" w:rsidRDefault="008B7AE0">
      <w:pPr>
        <w:jc w:val="both"/>
        <w:rPr>
          <w:rFonts w:ascii="Arial" w:hAnsi="Arial" w:cs="Arial"/>
        </w:rPr>
      </w:pPr>
      <w:r w:rsidRPr="00CA7385">
        <w:rPr>
          <w:rFonts w:ascii="Arial" w:hAnsi="Arial" w:cs="Arial"/>
        </w:rPr>
        <w:t>5.4.1. Serão registrados na ata os preços e os quantitativos do adjudicatário, devendo ser observada a possibilidade de o licitante oferecer ou não proposta em quantitativo inferior ao máximo previsto no edital e se obrigar nos limites dela;</w:t>
      </w:r>
    </w:p>
    <w:p w14:paraId="256C6CCA" w14:textId="77777777" w:rsidR="003E4D5D" w:rsidRPr="00CA7385" w:rsidRDefault="008B7AE0">
      <w:pPr>
        <w:jc w:val="both"/>
        <w:rPr>
          <w:rFonts w:ascii="Arial" w:hAnsi="Arial" w:cs="Arial"/>
        </w:rPr>
      </w:pPr>
      <w:r w:rsidRPr="00CA7385">
        <w:rPr>
          <w:rFonts w:ascii="Arial" w:hAnsi="Arial" w:cs="Arial"/>
        </w:rPr>
        <w:t>5.4.2. Será incluído na ata, na forma de anexo, o registro dos licitantes ou dos fornecedores que:</w:t>
      </w:r>
    </w:p>
    <w:p w14:paraId="4B965B12" w14:textId="77777777" w:rsidR="003E4D5D" w:rsidRPr="00CA7385" w:rsidRDefault="008B7AE0">
      <w:pPr>
        <w:jc w:val="both"/>
        <w:rPr>
          <w:rFonts w:ascii="Arial" w:hAnsi="Arial" w:cs="Arial"/>
        </w:rPr>
      </w:pPr>
      <w:r w:rsidRPr="00CA7385">
        <w:rPr>
          <w:rFonts w:ascii="Arial" w:hAnsi="Arial" w:cs="Arial"/>
        </w:rPr>
        <w:t>5.4.2.1. Aceitarem cotar os bens com preços iguais aos do adjudicatário, observada a classificação da licitação; e</w:t>
      </w:r>
    </w:p>
    <w:p w14:paraId="6230ABA3" w14:textId="77777777" w:rsidR="003E4D5D" w:rsidRPr="00CA7385" w:rsidRDefault="008B7AE0">
      <w:pPr>
        <w:jc w:val="both"/>
        <w:rPr>
          <w:rFonts w:ascii="Arial" w:hAnsi="Arial" w:cs="Arial"/>
        </w:rPr>
      </w:pPr>
      <w:r w:rsidRPr="00CA7385">
        <w:rPr>
          <w:rFonts w:ascii="Arial" w:hAnsi="Arial" w:cs="Arial"/>
        </w:rPr>
        <w:t>5.4.2.2. Mantiverem sua proposta original.</w:t>
      </w:r>
    </w:p>
    <w:p w14:paraId="00356DDA" w14:textId="77777777" w:rsidR="003E4D5D" w:rsidRPr="00CA7385" w:rsidRDefault="008B7AE0">
      <w:pPr>
        <w:jc w:val="both"/>
        <w:rPr>
          <w:rFonts w:ascii="Arial" w:hAnsi="Arial" w:cs="Arial"/>
        </w:rPr>
      </w:pPr>
      <w:r w:rsidRPr="00CA7385">
        <w:rPr>
          <w:rFonts w:ascii="Arial" w:hAnsi="Arial" w:cs="Arial"/>
        </w:rPr>
        <w:t>5.4.3. Será respeitada, nas contratações, a ordem de classificação dos licitantes ou dos fornecedores registrados na ata.</w:t>
      </w:r>
    </w:p>
    <w:p w14:paraId="1CC3EB4F" w14:textId="77777777" w:rsidR="003E4D5D" w:rsidRPr="00CA7385" w:rsidRDefault="008B7AE0">
      <w:pPr>
        <w:jc w:val="both"/>
        <w:rPr>
          <w:rFonts w:ascii="Arial" w:hAnsi="Arial" w:cs="Arial"/>
        </w:rPr>
      </w:pPr>
      <w:r w:rsidRPr="00CA7385">
        <w:rPr>
          <w:rFonts w:ascii="Arial" w:hAnsi="Arial" w:cs="Arial"/>
        </w:rPr>
        <w:t>5.5. O registro a que se refere o item 5.4.2 tem por objetivo a formação de cadastro de reserva para o caso de impossibilidade de atendimento pelo signatário da ata.</w:t>
      </w:r>
    </w:p>
    <w:p w14:paraId="23270880" w14:textId="77777777" w:rsidR="003E4D5D" w:rsidRPr="00CA7385" w:rsidRDefault="008B7AE0">
      <w:pPr>
        <w:jc w:val="both"/>
        <w:rPr>
          <w:rFonts w:ascii="Arial" w:hAnsi="Arial" w:cs="Arial"/>
        </w:rPr>
      </w:pPr>
      <w:r w:rsidRPr="00CA7385">
        <w:rPr>
          <w:rFonts w:ascii="Arial" w:hAnsi="Arial" w:cs="Arial"/>
        </w:rPr>
        <w:lastRenderedPageBreak/>
        <w:t>5.6. Para fins da ordem de classificação, os licitantes ou fornecedores que aceitarem reduzir suas propostas para o preço do adjudicatário antecederão aqueles que mantiverem sua proposta original.</w:t>
      </w:r>
    </w:p>
    <w:p w14:paraId="2B7DCD59" w14:textId="77777777" w:rsidR="003E4D5D" w:rsidRPr="00CA7385" w:rsidRDefault="008B7AE0">
      <w:pPr>
        <w:jc w:val="both"/>
        <w:rPr>
          <w:rFonts w:ascii="Arial" w:hAnsi="Arial" w:cs="Arial"/>
        </w:rPr>
      </w:pPr>
      <w:r w:rsidRPr="00CA7385">
        <w:rPr>
          <w:rFonts w:ascii="Arial" w:hAnsi="Arial" w:cs="Arial"/>
        </w:rPr>
        <w:t>5.7. A habilitação dos licitantes que comporão o cadastro de reserva a que se refere o item 5.4.2.2 somente será efetuada quando houver necessidade de contratação dos licitantes remanescentes, nas seguintes hipóteses:</w:t>
      </w:r>
    </w:p>
    <w:p w14:paraId="143BA7AD" w14:textId="77777777" w:rsidR="003E4D5D" w:rsidRPr="00CA7385" w:rsidRDefault="008B7AE0">
      <w:pPr>
        <w:jc w:val="both"/>
        <w:rPr>
          <w:rFonts w:ascii="Arial" w:hAnsi="Arial" w:cs="Arial"/>
        </w:rPr>
      </w:pPr>
      <w:r w:rsidRPr="00CA7385">
        <w:rPr>
          <w:rFonts w:ascii="Arial" w:hAnsi="Arial" w:cs="Arial"/>
        </w:rPr>
        <w:t>5.7.1. Quando o licitante vencedor não assinar a ata de registro de preços, no prazo e nas condições estabelecidos no edital; e</w:t>
      </w:r>
    </w:p>
    <w:p w14:paraId="4F9C513E" w14:textId="77777777" w:rsidR="003E4D5D" w:rsidRPr="00CA7385" w:rsidRDefault="008B7AE0">
      <w:pPr>
        <w:jc w:val="both"/>
        <w:rPr>
          <w:rFonts w:ascii="Arial" w:hAnsi="Arial" w:cs="Arial"/>
        </w:rPr>
      </w:pPr>
      <w:r w:rsidRPr="00CA7385">
        <w:rPr>
          <w:rFonts w:ascii="Arial" w:hAnsi="Arial" w:cs="Arial"/>
        </w:rPr>
        <w:t>5.7.2. Quando houver o cancelamento do registro do licitante ou do registro de preços nas hipóteses previstas no item 9.</w:t>
      </w:r>
    </w:p>
    <w:p w14:paraId="3AE5969C" w14:textId="77777777" w:rsidR="003E4D5D" w:rsidRPr="00CA7385" w:rsidRDefault="008B7AE0">
      <w:pPr>
        <w:jc w:val="both"/>
        <w:rPr>
          <w:rFonts w:ascii="Arial" w:hAnsi="Arial" w:cs="Arial"/>
        </w:rPr>
      </w:pPr>
      <w:r w:rsidRPr="00CA7385">
        <w:rPr>
          <w:rFonts w:ascii="Arial" w:hAnsi="Arial" w:cs="Arial"/>
        </w:rPr>
        <w:t>5.8. O preço registrado com indicação dos licitantes e fornecedores será divulgado no PNCP e ficará disponibilizado durante a vigência da ata de registro de preços.</w:t>
      </w:r>
    </w:p>
    <w:p w14:paraId="14CFA568" w14:textId="77777777" w:rsidR="003E4D5D" w:rsidRPr="00CA7385" w:rsidRDefault="008B7AE0">
      <w:pPr>
        <w:jc w:val="both"/>
        <w:rPr>
          <w:rFonts w:ascii="Arial" w:hAnsi="Arial" w:cs="Arial"/>
        </w:rPr>
      </w:pPr>
      <w:r w:rsidRPr="00CA7385">
        <w:rPr>
          <w:rFonts w:ascii="Arial" w:hAnsi="Arial" w:cs="Arial"/>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7D094C3D" w14:textId="77777777" w:rsidR="003E4D5D" w:rsidRPr="00CA7385" w:rsidRDefault="008B7AE0">
      <w:pPr>
        <w:jc w:val="both"/>
        <w:rPr>
          <w:rFonts w:ascii="Arial" w:hAnsi="Arial" w:cs="Arial"/>
        </w:rPr>
      </w:pPr>
      <w:r w:rsidRPr="00CA7385">
        <w:rPr>
          <w:rFonts w:ascii="Arial" w:hAnsi="Arial" w:cs="Arial"/>
        </w:rPr>
        <w:t>5.9.1. O prazo de convocação poderá ser prorrogado 1 (uma) vez, por igual período, mediante solicitação do licitante convocado, desde que apresentada dentro do prazo, devidamente justificada, e que a justificativa seja aceita pela Administração.</w:t>
      </w:r>
    </w:p>
    <w:p w14:paraId="68BEA89C" w14:textId="77777777" w:rsidR="003E4D5D" w:rsidRPr="00CA7385" w:rsidRDefault="008B7AE0">
      <w:pPr>
        <w:jc w:val="both"/>
        <w:rPr>
          <w:rFonts w:ascii="Arial" w:hAnsi="Arial" w:cs="Arial"/>
        </w:rPr>
      </w:pPr>
      <w:r w:rsidRPr="00CA7385">
        <w:rPr>
          <w:rFonts w:ascii="Arial" w:hAnsi="Arial" w:cs="Arial"/>
        </w:rPr>
        <w:t>5.10. A ata de registro de preços será assinada por meio de assinatura digital e disponibilizada no Sistema de Registro de Preços.</w:t>
      </w:r>
    </w:p>
    <w:p w14:paraId="75574A9A" w14:textId="77777777" w:rsidR="003E4D5D" w:rsidRPr="00CA7385" w:rsidRDefault="008B7AE0">
      <w:pPr>
        <w:jc w:val="both"/>
        <w:rPr>
          <w:rFonts w:ascii="Arial" w:hAnsi="Arial" w:cs="Arial"/>
        </w:rPr>
      </w:pPr>
      <w:r w:rsidRPr="00CA7385">
        <w:rPr>
          <w:rFonts w:ascii="Arial" w:hAnsi="Arial" w:cs="Arial"/>
        </w:rPr>
        <w:t>5.11. Quando o convocado não assinar a ata de registro de preços no prazo e nas condições estabelecidos no edital, observando o item 5.7 e subitens, fica facultado à Administração convocar os licitantes remanescentes do cadastro de reserva, na ordem de classificação, para fazê-lo em igual prazo e nas condições propostas pelo primeiro classificado.</w:t>
      </w:r>
    </w:p>
    <w:p w14:paraId="30D5DF4C" w14:textId="77777777" w:rsidR="003E4D5D" w:rsidRPr="00CA7385" w:rsidRDefault="008B7AE0">
      <w:pPr>
        <w:jc w:val="both"/>
        <w:rPr>
          <w:rFonts w:ascii="Arial" w:hAnsi="Arial" w:cs="Arial"/>
        </w:rPr>
      </w:pPr>
      <w:r w:rsidRPr="00CA7385">
        <w:rPr>
          <w:rFonts w:ascii="Arial" w:hAnsi="Arial" w:cs="Arial"/>
        </w:rPr>
        <w:t>5.12. Na hipótese de nenhum dos licitantes que trata o item 5.4.2.1 aceitar a contratação nos termos do item anterior, a Administração, observados o valor estimado e sua eventual atualização nos termos do edital, poderá:</w:t>
      </w:r>
    </w:p>
    <w:p w14:paraId="17E42913" w14:textId="77777777" w:rsidR="003E4D5D" w:rsidRPr="00CA7385" w:rsidRDefault="008B7AE0">
      <w:pPr>
        <w:jc w:val="both"/>
        <w:rPr>
          <w:rFonts w:ascii="Arial" w:hAnsi="Arial" w:cs="Arial"/>
        </w:rPr>
      </w:pPr>
      <w:r w:rsidRPr="00CA7385">
        <w:rPr>
          <w:rFonts w:ascii="Arial" w:hAnsi="Arial" w:cs="Arial"/>
        </w:rPr>
        <w:t>5.12.1. Convocar para negociação os demais licitantes remanescentes cujos preços foram registrados sem redução, observada a ordem de classificação, com vistas à obtenção de preço melhor, mesmo que acima do preço do adjudicatário; ou</w:t>
      </w:r>
    </w:p>
    <w:p w14:paraId="270875CD" w14:textId="77777777" w:rsidR="003E4D5D" w:rsidRPr="00CA7385" w:rsidRDefault="008B7AE0">
      <w:pPr>
        <w:jc w:val="both"/>
        <w:rPr>
          <w:rFonts w:ascii="Arial" w:hAnsi="Arial" w:cs="Arial"/>
        </w:rPr>
      </w:pPr>
      <w:r w:rsidRPr="00CA7385">
        <w:rPr>
          <w:rFonts w:ascii="Arial" w:hAnsi="Arial" w:cs="Arial"/>
        </w:rPr>
        <w:t>5.12.2. Adjudicar e firmar o contrato nas condições ofertadas pelos licitantes remanescentes, atendida a ordem classificatória, quando frustrada a negociação de melhor condição.</w:t>
      </w:r>
    </w:p>
    <w:p w14:paraId="0A9C0049" w14:textId="77777777" w:rsidR="003E4D5D" w:rsidRPr="00CA7385" w:rsidRDefault="008B7AE0">
      <w:pPr>
        <w:jc w:val="both"/>
        <w:rPr>
          <w:rFonts w:ascii="Arial" w:hAnsi="Arial" w:cs="Arial"/>
        </w:rPr>
      </w:pPr>
      <w:r w:rsidRPr="00CA7385">
        <w:rPr>
          <w:rFonts w:ascii="Arial" w:hAnsi="Arial" w:cs="Arial"/>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C39696" w14:textId="77777777" w:rsidR="00B477A9" w:rsidRPr="00CA7385" w:rsidRDefault="00B477A9">
      <w:pPr>
        <w:jc w:val="both"/>
        <w:rPr>
          <w:rFonts w:ascii="Arial" w:hAnsi="Arial" w:cs="Arial"/>
        </w:rPr>
      </w:pPr>
    </w:p>
    <w:p w14:paraId="7374B674" w14:textId="77777777" w:rsidR="003E4D5D" w:rsidRPr="00CA7385" w:rsidRDefault="008B7AE0">
      <w:pPr>
        <w:pStyle w:val="Nivel01"/>
      </w:pPr>
      <w:r w:rsidRPr="00CA7385">
        <w:t>6. ALTERAÇÃO OU ATUALIZAÇÃO DOS PREÇOS REGISTRADOS</w:t>
      </w:r>
    </w:p>
    <w:p w14:paraId="5F8888A9" w14:textId="77777777" w:rsidR="003E4D5D" w:rsidRPr="00CA7385" w:rsidRDefault="008B7AE0">
      <w:pPr>
        <w:jc w:val="both"/>
        <w:rPr>
          <w:rFonts w:ascii="Arial" w:hAnsi="Arial" w:cs="Arial"/>
        </w:rPr>
      </w:pPr>
      <w:r w:rsidRPr="00CA7385">
        <w:rPr>
          <w:rFonts w:ascii="Arial" w:hAnsi="Arial" w:cs="Arial"/>
        </w:rPr>
        <w:t>6.1. Os preços registrados poderão ser alterados ou atualizados em decorrência de eventual redução dos preços praticados no mercado ou de fato que eleve o custo dos bens registrados, nas seguintes situações:</w:t>
      </w:r>
    </w:p>
    <w:p w14:paraId="13EF9370" w14:textId="77777777" w:rsidR="003E4D5D" w:rsidRPr="00CA7385" w:rsidRDefault="008B7AE0">
      <w:pPr>
        <w:jc w:val="both"/>
        <w:rPr>
          <w:rFonts w:ascii="Arial" w:hAnsi="Arial" w:cs="Arial"/>
        </w:rPr>
      </w:pPr>
      <w:r w:rsidRPr="00CA7385">
        <w:rPr>
          <w:rFonts w:ascii="Arial" w:hAnsi="Arial" w:cs="Arial"/>
        </w:rPr>
        <w:t xml:space="preserve">6.1.1. Em caso de força maior, caso fortuito ou fato do príncipe ou em decorrência de fatos imprevisíveis ou previsíveis de consequências incalculáveis, que inviabilizem a </w:t>
      </w:r>
      <w:r w:rsidRPr="00CA7385">
        <w:rPr>
          <w:rFonts w:ascii="Arial" w:hAnsi="Arial" w:cs="Arial"/>
        </w:rPr>
        <w:lastRenderedPageBreak/>
        <w:t>execução da ata tal como pactuada, nos termos da alínea “d” do inciso II do caput do art. 124 da Lei nº 14.133, de 2021;</w:t>
      </w:r>
    </w:p>
    <w:p w14:paraId="68F7F392" w14:textId="77777777" w:rsidR="003E4D5D" w:rsidRPr="00CA7385" w:rsidRDefault="008B7AE0">
      <w:pPr>
        <w:jc w:val="both"/>
        <w:rPr>
          <w:rFonts w:ascii="Arial" w:hAnsi="Arial" w:cs="Arial"/>
        </w:rPr>
      </w:pPr>
      <w:r w:rsidRPr="00CA7385">
        <w:rPr>
          <w:rFonts w:ascii="Arial" w:hAnsi="Arial" w:cs="Arial"/>
        </w:rPr>
        <w:t>6.1.2. Em caso de criação, alteração ou extinção de quaisquer tributos ou encargos legais ou a superveniência de disposições legais, com comprovada repercussão sobre os preços registrados;</w:t>
      </w:r>
    </w:p>
    <w:p w14:paraId="0B48179C" w14:textId="77777777" w:rsidR="003E4D5D" w:rsidRPr="00CA7385" w:rsidRDefault="008B7AE0">
      <w:pPr>
        <w:jc w:val="both"/>
        <w:rPr>
          <w:rFonts w:ascii="Arial" w:hAnsi="Arial" w:cs="Arial"/>
        </w:rPr>
      </w:pPr>
      <w:r w:rsidRPr="00CA7385">
        <w:rPr>
          <w:rFonts w:ascii="Arial" w:hAnsi="Arial" w:cs="Arial"/>
        </w:rPr>
        <w:t>6.1.3. Na hipótese de previsão no edital de cláusula de reajustamento sobre os preços registrados, nos termos da Lei nº 14.133, de 2021.</w:t>
      </w:r>
    </w:p>
    <w:p w14:paraId="67BE80E7" w14:textId="77777777" w:rsidR="003E4D5D" w:rsidRPr="00CA7385" w:rsidRDefault="008B7AE0">
      <w:pPr>
        <w:jc w:val="both"/>
        <w:rPr>
          <w:rFonts w:ascii="Arial" w:hAnsi="Arial" w:cs="Arial"/>
        </w:rPr>
      </w:pPr>
      <w:r w:rsidRPr="00CA7385">
        <w:rPr>
          <w:rFonts w:ascii="Arial" w:hAnsi="Arial" w:cs="Arial"/>
        </w:rPr>
        <w:t>6.1.3.1. No caso do reajustamento, deverá ser respeitada a contagem da anualidade e o índice previstos para a contratação;</w:t>
      </w:r>
    </w:p>
    <w:p w14:paraId="126417D4" w14:textId="77777777" w:rsidR="00B477A9" w:rsidRPr="00CA7385" w:rsidRDefault="00B477A9">
      <w:pPr>
        <w:jc w:val="both"/>
        <w:rPr>
          <w:rFonts w:ascii="Arial" w:hAnsi="Arial" w:cs="Arial"/>
        </w:rPr>
      </w:pPr>
    </w:p>
    <w:p w14:paraId="24F2E7CD" w14:textId="77777777" w:rsidR="003E4D5D" w:rsidRPr="00CA7385" w:rsidRDefault="008B7AE0">
      <w:pPr>
        <w:pStyle w:val="Nivel01"/>
      </w:pPr>
      <w:r w:rsidRPr="00CA7385">
        <w:t>7. NEGOCIAÇÃO DE PREÇOS REGISTRADOS</w:t>
      </w:r>
    </w:p>
    <w:p w14:paraId="15B35767" w14:textId="77777777" w:rsidR="003E4D5D" w:rsidRPr="00CA7385" w:rsidRDefault="008B7AE0">
      <w:pPr>
        <w:jc w:val="both"/>
        <w:rPr>
          <w:rFonts w:ascii="Arial" w:hAnsi="Arial" w:cs="Arial"/>
        </w:rPr>
      </w:pPr>
      <w:r w:rsidRPr="00CA7385">
        <w:rPr>
          <w:rFonts w:ascii="Arial" w:hAnsi="Arial" w:cs="Arial"/>
        </w:rPr>
        <w:t>7.1. Na hipótese de o preço registrado tornar-se superior ao preço praticado no mercado por motivo superveniente, o órgão gerenciador convocará o fornecedor para negociar a redução do preço registrado.</w:t>
      </w:r>
    </w:p>
    <w:p w14:paraId="1C2CB92D" w14:textId="77777777" w:rsidR="003E4D5D" w:rsidRPr="00CA7385" w:rsidRDefault="008B7AE0">
      <w:pPr>
        <w:jc w:val="both"/>
        <w:rPr>
          <w:rFonts w:ascii="Arial" w:hAnsi="Arial" w:cs="Arial"/>
        </w:rPr>
      </w:pPr>
      <w:r w:rsidRPr="00CA7385">
        <w:rPr>
          <w:rFonts w:ascii="Arial" w:hAnsi="Arial" w:cs="Arial"/>
        </w:rPr>
        <w:t>7.1.1. Caso não aceite reduzir seu preço aos valores praticados pelo mercado, o fornecedor será liberado do compromisso assumido quanto ao item registrado, sem aplicação de penalidades administrativas.</w:t>
      </w:r>
    </w:p>
    <w:p w14:paraId="7AC8B402" w14:textId="77777777" w:rsidR="003E4D5D" w:rsidRPr="00CA7385" w:rsidRDefault="008B7AE0">
      <w:pPr>
        <w:jc w:val="both"/>
        <w:rPr>
          <w:rFonts w:ascii="Arial" w:hAnsi="Arial" w:cs="Arial"/>
        </w:rPr>
      </w:pPr>
      <w:r w:rsidRPr="00CA7385">
        <w:rPr>
          <w:rFonts w:ascii="Arial" w:hAnsi="Arial" w:cs="Arial"/>
        </w:rPr>
        <w:t>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0AEA791" w14:textId="77777777" w:rsidR="003E4D5D" w:rsidRPr="00CA7385" w:rsidRDefault="008B7AE0">
      <w:pPr>
        <w:jc w:val="both"/>
        <w:rPr>
          <w:rFonts w:ascii="Arial" w:hAnsi="Arial" w:cs="Arial"/>
        </w:rPr>
      </w:pPr>
      <w:r w:rsidRPr="00CA7385">
        <w:rPr>
          <w:rFonts w:ascii="Arial" w:hAnsi="Arial" w:cs="Arial"/>
        </w:rPr>
        <w:t>7.1.3. Se não obtiver êxito nas negociações, o órgão gerenciador procederá ao cancelamento da ata de registro de preços, adotando as medidas cabíveis para obtenção de contratação mais vantajosa.</w:t>
      </w:r>
    </w:p>
    <w:p w14:paraId="475F1C73" w14:textId="77777777" w:rsidR="003E4D5D" w:rsidRPr="00CA7385" w:rsidRDefault="008B7AE0">
      <w:pPr>
        <w:jc w:val="both"/>
        <w:rPr>
          <w:rFonts w:ascii="Arial" w:hAnsi="Arial" w:cs="Arial"/>
        </w:rPr>
      </w:pPr>
      <w:r w:rsidRPr="00CA7385">
        <w:rPr>
          <w:rFonts w:ascii="Arial" w:hAnsi="Arial" w:cs="Arial"/>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6D33927" w14:textId="77777777" w:rsidR="003E4D5D" w:rsidRPr="00CA7385" w:rsidRDefault="008B7AE0">
      <w:pPr>
        <w:jc w:val="both"/>
        <w:rPr>
          <w:rFonts w:ascii="Arial" w:hAnsi="Arial" w:cs="Arial"/>
        </w:rPr>
      </w:pPr>
      <w:r w:rsidRPr="00CA7385">
        <w:rPr>
          <w:rFonts w:ascii="Arial" w:hAnsi="Arial" w:cs="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0445627" w14:textId="77777777" w:rsidR="003E4D5D" w:rsidRPr="00CA7385" w:rsidRDefault="008B7AE0">
      <w:pPr>
        <w:jc w:val="both"/>
        <w:rPr>
          <w:rFonts w:ascii="Arial" w:hAnsi="Arial" w:cs="Arial"/>
        </w:rPr>
      </w:pPr>
      <w:r w:rsidRPr="00CA7385">
        <w:rPr>
          <w:rFonts w:ascii="Arial" w:hAnsi="Arial" w:cs="Arial"/>
        </w:rPr>
        <w:t>7.2.1. Neste caso, o fornecedor encaminhará, juntamente com o pedido de alteração, a documentação comprobatória ou a planilha de custos que demonstre a inviabilidade do preço registrado em relação às condições inicialmente pactuadas.</w:t>
      </w:r>
    </w:p>
    <w:p w14:paraId="28A9C680" w14:textId="77777777" w:rsidR="003E4D5D" w:rsidRPr="00CA7385" w:rsidRDefault="008B7AE0">
      <w:pPr>
        <w:jc w:val="both"/>
        <w:rPr>
          <w:rFonts w:ascii="Arial" w:hAnsi="Arial" w:cs="Arial"/>
        </w:rPr>
      </w:pPr>
      <w:r w:rsidRPr="00CA7385">
        <w:rPr>
          <w:rFonts w:ascii="Arial" w:hAnsi="Arial" w:cs="Arial"/>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9.1, sem prejuízo das sanções previstas na Lei nº 14.133, de 2021, e na legislação aplicável.</w:t>
      </w:r>
    </w:p>
    <w:p w14:paraId="1430D60C" w14:textId="77777777" w:rsidR="003E4D5D" w:rsidRPr="00CA7385" w:rsidRDefault="008B7AE0">
      <w:pPr>
        <w:jc w:val="both"/>
        <w:rPr>
          <w:rFonts w:ascii="Arial" w:hAnsi="Arial" w:cs="Arial"/>
        </w:rPr>
      </w:pPr>
      <w:r w:rsidRPr="00CA7385">
        <w:rPr>
          <w:rFonts w:ascii="Arial" w:hAnsi="Arial" w:cs="Arial"/>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0905105" w14:textId="77777777" w:rsidR="003E4D5D" w:rsidRPr="00CA7385" w:rsidRDefault="008B7AE0">
      <w:pPr>
        <w:jc w:val="both"/>
        <w:rPr>
          <w:rFonts w:ascii="Arial" w:hAnsi="Arial" w:cs="Arial"/>
        </w:rPr>
      </w:pPr>
      <w:r w:rsidRPr="00CA7385">
        <w:rPr>
          <w:rFonts w:ascii="Arial" w:hAnsi="Arial" w:cs="Arial"/>
        </w:rPr>
        <w:lastRenderedPageBreak/>
        <w:t>7.2.4. Se não obtiver êxito nas negociações, o órgão gerenciador procederá ao cancelamento da ata de registro de preços, nos termos do item 9.4, e adotará as medidas cabíveis para a obtenção da contratação mais vantajosa.</w:t>
      </w:r>
    </w:p>
    <w:p w14:paraId="2B80EB4F" w14:textId="77777777" w:rsidR="003E4D5D" w:rsidRPr="00CA7385" w:rsidRDefault="008B7AE0">
      <w:pPr>
        <w:jc w:val="both"/>
        <w:rPr>
          <w:rFonts w:ascii="Arial" w:hAnsi="Arial" w:cs="Arial"/>
        </w:rPr>
      </w:pPr>
      <w:r w:rsidRPr="00CA7385">
        <w:rPr>
          <w:rFonts w:ascii="Arial" w:hAnsi="Arial" w:cs="Arial"/>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BCFFBE9" w14:textId="77777777" w:rsidR="003E4D5D" w:rsidRPr="00CA7385" w:rsidRDefault="008B7AE0">
      <w:pPr>
        <w:jc w:val="both"/>
        <w:rPr>
          <w:rFonts w:ascii="Arial" w:hAnsi="Arial" w:cs="Arial"/>
        </w:rPr>
      </w:pPr>
      <w:r w:rsidRPr="00CA7385">
        <w:rPr>
          <w:rFonts w:ascii="Arial" w:hAnsi="Arial" w:cs="Arial"/>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4FFD4B0" w14:textId="77777777" w:rsidR="00140E98" w:rsidRPr="00CA7385" w:rsidRDefault="00140E98">
      <w:pPr>
        <w:jc w:val="both"/>
        <w:rPr>
          <w:rFonts w:ascii="Arial" w:hAnsi="Arial" w:cs="Arial"/>
        </w:rPr>
      </w:pPr>
    </w:p>
    <w:p w14:paraId="258F42E0" w14:textId="77777777" w:rsidR="003E4D5D" w:rsidRPr="00CA7385" w:rsidRDefault="008B7AE0">
      <w:pPr>
        <w:pStyle w:val="Nivel01"/>
      </w:pPr>
      <w:r w:rsidRPr="00CA7385">
        <w:t>8. DA INAPLICABILIDADE DO REMANEJAMENTO DAS QUANTIDADES REGISTRADAS</w:t>
      </w:r>
    </w:p>
    <w:p w14:paraId="0405442D" w14:textId="77777777" w:rsidR="003E4D5D" w:rsidRPr="00CA7385" w:rsidRDefault="008B7AE0">
      <w:pPr>
        <w:jc w:val="both"/>
        <w:rPr>
          <w:rFonts w:ascii="Arial" w:hAnsi="Arial"/>
        </w:rPr>
      </w:pPr>
      <w:r w:rsidRPr="00CA7385">
        <w:rPr>
          <w:rFonts w:ascii="Arial" w:hAnsi="Arial"/>
        </w:rPr>
        <w:t>8.1. Não haverá remanejamento de quantitativos registrados para órgãos ou entidades não participantes, em razão da vedação à adesão prevista no item 4 desta Ata. Considerando que não há órgãos ou entidades participantes além do órgão gerenciador, conforme item 3.2, fica afastada a aplicação do remanejamento de quantitativos no âmbito desta Ata de Registro de Preços.</w:t>
      </w:r>
    </w:p>
    <w:p w14:paraId="5ADE4D5D" w14:textId="77777777" w:rsidR="00CA7385" w:rsidRPr="00CA7385" w:rsidRDefault="00CA7385">
      <w:pPr>
        <w:jc w:val="both"/>
        <w:rPr>
          <w:rFonts w:ascii="Arial" w:hAnsi="Arial" w:cs="Arial"/>
        </w:rPr>
      </w:pPr>
    </w:p>
    <w:p w14:paraId="14ED3581" w14:textId="77777777" w:rsidR="003E4D5D" w:rsidRPr="00CA7385" w:rsidRDefault="008B7AE0">
      <w:pPr>
        <w:pStyle w:val="Nivel01"/>
      </w:pPr>
      <w:r w:rsidRPr="00CA7385">
        <w:t>9. CANCELAMENTO DO REGISTRO DO LICITANTE VENCEDOR E DOS PREÇOS REGISTRADOS</w:t>
      </w:r>
    </w:p>
    <w:p w14:paraId="6B2A44B1" w14:textId="77777777" w:rsidR="003E4D5D" w:rsidRPr="00CA7385" w:rsidRDefault="008B7AE0">
      <w:pPr>
        <w:jc w:val="both"/>
        <w:rPr>
          <w:rFonts w:ascii="Arial" w:hAnsi="Arial" w:cs="Arial"/>
        </w:rPr>
      </w:pPr>
      <w:r w:rsidRPr="00CA7385">
        <w:rPr>
          <w:rFonts w:ascii="Arial" w:hAnsi="Arial" w:cs="Arial"/>
        </w:rPr>
        <w:t>9.1. O registro do fornecedor será cancelado pelo gerenciador, quando o fornecedor:</w:t>
      </w:r>
    </w:p>
    <w:p w14:paraId="4F9A284B" w14:textId="77777777" w:rsidR="003E4D5D" w:rsidRPr="00CA7385" w:rsidRDefault="008B7AE0">
      <w:pPr>
        <w:jc w:val="both"/>
        <w:rPr>
          <w:rFonts w:ascii="Arial" w:hAnsi="Arial" w:cs="Arial"/>
        </w:rPr>
      </w:pPr>
      <w:r w:rsidRPr="00CA7385">
        <w:rPr>
          <w:rFonts w:ascii="Arial" w:hAnsi="Arial" w:cs="Arial"/>
        </w:rPr>
        <w:t>9.1.1. Descumprir as condições da ata de registro de preços, sem motivo justificado;</w:t>
      </w:r>
    </w:p>
    <w:p w14:paraId="6808B7F6" w14:textId="77777777" w:rsidR="003E4D5D" w:rsidRPr="00CA7385" w:rsidRDefault="008B7AE0">
      <w:pPr>
        <w:jc w:val="both"/>
        <w:rPr>
          <w:rFonts w:ascii="Arial" w:hAnsi="Arial" w:cs="Arial"/>
        </w:rPr>
      </w:pPr>
      <w:r w:rsidRPr="00CA7385">
        <w:rPr>
          <w:rFonts w:ascii="Arial" w:hAnsi="Arial" w:cs="Arial"/>
        </w:rPr>
        <w:t>9.1.2. Não retirar a nota de empenho, ou instrumento equivalente, no prazo estabelecido pela Administração sem justificativa razoável;</w:t>
      </w:r>
    </w:p>
    <w:p w14:paraId="318635BB" w14:textId="77777777" w:rsidR="003E4D5D" w:rsidRPr="00CA7385" w:rsidRDefault="008B7AE0">
      <w:pPr>
        <w:jc w:val="both"/>
        <w:rPr>
          <w:rFonts w:ascii="Arial" w:hAnsi="Arial" w:cs="Arial"/>
        </w:rPr>
      </w:pPr>
      <w:r w:rsidRPr="00CA7385">
        <w:rPr>
          <w:rFonts w:ascii="Arial" w:hAnsi="Arial" w:cs="Arial"/>
        </w:rPr>
        <w:t>9.1.3. Não aceitar manter seu preço registrado, na hipótese prevista no artigo 30, § 2º, do Decreto nº 5.045, de 17 de janeiro de 2024; ou</w:t>
      </w:r>
    </w:p>
    <w:p w14:paraId="04C806DA" w14:textId="77777777" w:rsidR="003E4D5D" w:rsidRPr="00CA7385" w:rsidRDefault="008B7AE0">
      <w:pPr>
        <w:jc w:val="both"/>
        <w:rPr>
          <w:rFonts w:ascii="Arial" w:hAnsi="Arial" w:cs="Arial"/>
        </w:rPr>
      </w:pPr>
      <w:r w:rsidRPr="00CA7385">
        <w:rPr>
          <w:rFonts w:ascii="Arial" w:hAnsi="Arial" w:cs="Arial"/>
        </w:rPr>
        <w:t>9.1.4. Sofrer sanção prevista nos incisos III ou IV do caput do art. 156 da Lei nº 14.133, de 2021.</w:t>
      </w:r>
    </w:p>
    <w:p w14:paraId="08BB8A5A" w14:textId="77777777" w:rsidR="003E4D5D" w:rsidRPr="00CA7385" w:rsidRDefault="008B7AE0">
      <w:pPr>
        <w:jc w:val="both"/>
        <w:rPr>
          <w:rFonts w:ascii="Arial" w:hAnsi="Arial" w:cs="Arial"/>
        </w:rPr>
      </w:pPr>
      <w:r w:rsidRPr="00CA7385">
        <w:rPr>
          <w:rFonts w:ascii="Arial" w:hAnsi="Arial" w:cs="Arial"/>
        </w:rPr>
        <w:t>9.1.4.1.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DB7582B" w14:textId="77777777" w:rsidR="003E4D5D" w:rsidRPr="00CA7385" w:rsidRDefault="008B7AE0">
      <w:pPr>
        <w:jc w:val="both"/>
        <w:rPr>
          <w:rFonts w:ascii="Arial" w:hAnsi="Arial" w:cs="Arial"/>
        </w:rPr>
      </w:pPr>
      <w:r w:rsidRPr="00CA7385">
        <w:rPr>
          <w:rFonts w:ascii="Arial" w:hAnsi="Arial" w:cs="Arial"/>
        </w:rPr>
        <w:t>9.2. O cancelamento de registros nas hipóteses previstas no item 9.1 será formalizado por despacho do órgão gerenciador, garantidos os princípios do contraditório e da ampla defesa.</w:t>
      </w:r>
    </w:p>
    <w:p w14:paraId="1DBE2950" w14:textId="77777777" w:rsidR="003E4D5D" w:rsidRPr="00CA7385" w:rsidRDefault="008B7AE0">
      <w:pPr>
        <w:jc w:val="both"/>
        <w:rPr>
          <w:rFonts w:ascii="Arial" w:hAnsi="Arial" w:cs="Arial"/>
        </w:rPr>
      </w:pPr>
      <w:r w:rsidRPr="00CA7385">
        <w:rPr>
          <w:rFonts w:ascii="Arial" w:hAnsi="Arial" w:cs="Arial"/>
        </w:rPr>
        <w:t>9.3. Na hipótese de cancelamento do registro do fornecedor, o órgão gerenciador poderá convocar os licitantes que compõem o cadastro de reserva, observada a ordem de classificação.</w:t>
      </w:r>
    </w:p>
    <w:p w14:paraId="2343A4AD" w14:textId="77777777" w:rsidR="003E4D5D" w:rsidRPr="00CA7385" w:rsidRDefault="008B7AE0">
      <w:pPr>
        <w:jc w:val="both"/>
        <w:rPr>
          <w:rFonts w:ascii="Arial" w:hAnsi="Arial" w:cs="Arial"/>
        </w:rPr>
      </w:pPr>
      <w:r w:rsidRPr="00CA7385">
        <w:rPr>
          <w:rFonts w:ascii="Arial" w:hAnsi="Arial" w:cs="Arial"/>
        </w:rPr>
        <w:t>9.4. O cancelamento dos preços registrados poderá ser realizado pelo gerenciador, em determinada ata de registro de preços, total ou parcialmente, nas seguintes hipóteses, desde que devidamente comprovadas e justificadas:</w:t>
      </w:r>
    </w:p>
    <w:p w14:paraId="751146AE" w14:textId="77777777" w:rsidR="003E4D5D" w:rsidRPr="00CA7385" w:rsidRDefault="008B7AE0">
      <w:pPr>
        <w:jc w:val="both"/>
        <w:rPr>
          <w:rFonts w:ascii="Arial" w:hAnsi="Arial" w:cs="Arial"/>
        </w:rPr>
      </w:pPr>
      <w:r w:rsidRPr="00CA7385">
        <w:rPr>
          <w:rFonts w:ascii="Arial" w:hAnsi="Arial" w:cs="Arial"/>
        </w:rPr>
        <w:t>9.4.1. Por razão de interesse público;</w:t>
      </w:r>
    </w:p>
    <w:p w14:paraId="32D16624" w14:textId="77777777" w:rsidR="003E4D5D" w:rsidRPr="00CA7385" w:rsidRDefault="008B7AE0">
      <w:pPr>
        <w:jc w:val="both"/>
        <w:rPr>
          <w:rFonts w:ascii="Arial" w:hAnsi="Arial" w:cs="Arial"/>
        </w:rPr>
      </w:pPr>
      <w:r w:rsidRPr="00CA7385">
        <w:rPr>
          <w:rFonts w:ascii="Arial" w:hAnsi="Arial" w:cs="Arial"/>
        </w:rPr>
        <w:lastRenderedPageBreak/>
        <w:t>9.4.2. A pedido do fornecedor, decorrente de caso fortuito ou força maior; ou</w:t>
      </w:r>
    </w:p>
    <w:p w14:paraId="26484055" w14:textId="77777777" w:rsidR="003E4D5D" w:rsidRPr="00CA7385" w:rsidRDefault="008B7AE0">
      <w:pPr>
        <w:jc w:val="both"/>
        <w:rPr>
          <w:rFonts w:ascii="Arial" w:hAnsi="Arial" w:cs="Arial"/>
        </w:rPr>
      </w:pPr>
      <w:r w:rsidRPr="00CA7385">
        <w:rPr>
          <w:rFonts w:ascii="Arial" w:hAnsi="Arial" w:cs="Arial"/>
        </w:rPr>
        <w:t>9.4.3. Se não houver êxito nas negociações, nas hipóteses em que o preço de mercado tornar-se superior ou inferior ao preço registrado, nos termos do artigos 29, § 3º e 30, § 4º, ambos do Decreto nº 5.045, de 17 de janeiro de 2024.</w:t>
      </w:r>
    </w:p>
    <w:p w14:paraId="3CD8BAC5" w14:textId="77777777" w:rsidR="00B477A9" w:rsidRPr="00CA7385" w:rsidRDefault="00B477A9">
      <w:pPr>
        <w:jc w:val="both"/>
        <w:rPr>
          <w:rFonts w:ascii="Arial" w:hAnsi="Arial" w:cs="Arial"/>
        </w:rPr>
      </w:pPr>
    </w:p>
    <w:p w14:paraId="6181F2C1" w14:textId="77777777" w:rsidR="003E4D5D" w:rsidRPr="00CA7385" w:rsidRDefault="008B7AE0">
      <w:pPr>
        <w:pStyle w:val="Nivel01"/>
      </w:pPr>
      <w:r w:rsidRPr="00CA7385">
        <w:t>10. DAS PENALIDADES</w:t>
      </w:r>
    </w:p>
    <w:p w14:paraId="514AB220" w14:textId="77777777" w:rsidR="003E4D5D" w:rsidRPr="00CA7385" w:rsidRDefault="008B7AE0">
      <w:pPr>
        <w:jc w:val="both"/>
        <w:rPr>
          <w:rFonts w:ascii="Arial" w:hAnsi="Arial" w:cs="Arial"/>
        </w:rPr>
      </w:pPr>
      <w:r w:rsidRPr="00CA7385">
        <w:rPr>
          <w:rFonts w:ascii="Arial" w:hAnsi="Arial" w:cs="Arial"/>
        </w:rPr>
        <w:t>10.1. O descumprimento da Ata de Registro de Preços ensejará aplicação das penalidades estabelecidas no edital.</w:t>
      </w:r>
    </w:p>
    <w:p w14:paraId="39A05190" w14:textId="77777777" w:rsidR="003E4D5D" w:rsidRPr="00CA7385" w:rsidRDefault="008B7AE0">
      <w:pPr>
        <w:jc w:val="both"/>
        <w:rPr>
          <w:rFonts w:ascii="Arial" w:hAnsi="Arial" w:cs="Arial"/>
        </w:rPr>
      </w:pPr>
      <w:r w:rsidRPr="00CA7385">
        <w:rPr>
          <w:rFonts w:ascii="Arial" w:hAnsi="Arial" w:cs="Arial"/>
        </w:rPr>
        <w:t>10.1.1. As sanções também se aplicam aos integrantes do cadastro de reserva no registro de preços que, convocados, não honrarem o compromisso assumido injustificadamente após terem assinado a ata.</w:t>
      </w:r>
    </w:p>
    <w:p w14:paraId="5665D648" w14:textId="77777777" w:rsidR="003E4D5D" w:rsidRPr="00CA7385" w:rsidRDefault="008B7AE0">
      <w:pPr>
        <w:jc w:val="both"/>
        <w:rPr>
          <w:rFonts w:ascii="Arial" w:hAnsi="Arial" w:cs="Arial"/>
        </w:rPr>
      </w:pPr>
      <w:r w:rsidRPr="00CA7385">
        <w:rPr>
          <w:rFonts w:ascii="Arial" w:hAnsi="Arial"/>
        </w:rPr>
        <w:t>10.2. É da competência exclusiva do órgão gerenciador a aplicação das penalidades decorrentes do descumprimento do pactuado nesta Ata de Registro de Preços e das contratações dela decorrentes, observadas as disposições do edital, desta Ata e da Lei nº 14.133, de 2021.</w:t>
      </w:r>
    </w:p>
    <w:p w14:paraId="1BDA6140" w14:textId="77777777" w:rsidR="003E4D5D" w:rsidRPr="00CA7385" w:rsidRDefault="008B7AE0">
      <w:pPr>
        <w:jc w:val="both"/>
        <w:rPr>
          <w:rFonts w:ascii="Arial" w:hAnsi="Arial" w:cs="Arial"/>
        </w:rPr>
      </w:pPr>
      <w:r w:rsidRPr="00CA7385">
        <w:rPr>
          <w:rFonts w:ascii="Arial" w:hAnsi="Arial"/>
        </w:rPr>
        <w:t>10.3. As ocorrências previstas no item 9.1 serão comunicadas ao órgão gerenciador pelos setores ou unidades administrativas responsáveis pela gestão e fiscalização das contratações decorrentes desta Ata, quando delas tiverem conhecimento, para adoção das providências cabíveis quanto à apuração e, se for o caso, ao cancelamento do registro do fornecedor.</w:t>
      </w:r>
    </w:p>
    <w:p w14:paraId="23D1869B" w14:textId="77777777" w:rsidR="00B477A9" w:rsidRPr="00CA7385" w:rsidRDefault="00B477A9">
      <w:pPr>
        <w:jc w:val="both"/>
        <w:rPr>
          <w:rFonts w:ascii="Arial" w:hAnsi="Arial" w:cs="Arial"/>
        </w:rPr>
      </w:pPr>
    </w:p>
    <w:p w14:paraId="38259E2F" w14:textId="77777777" w:rsidR="003E4D5D" w:rsidRPr="00CA7385" w:rsidRDefault="008B7AE0">
      <w:pPr>
        <w:pStyle w:val="Nivel01"/>
      </w:pPr>
      <w:r w:rsidRPr="00CA7385">
        <w:t>11. CONDIÇÕES GERAIS</w:t>
      </w:r>
    </w:p>
    <w:p w14:paraId="16323B8E" w14:textId="77777777" w:rsidR="003E4D5D" w:rsidRPr="00CA7385" w:rsidRDefault="008B7AE0">
      <w:pPr>
        <w:jc w:val="both"/>
        <w:rPr>
          <w:rFonts w:ascii="Arial" w:hAnsi="Arial" w:cs="Arial"/>
        </w:rPr>
      </w:pPr>
      <w:r w:rsidRPr="00CA7385">
        <w:rPr>
          <w:rFonts w:ascii="Arial" w:hAnsi="Arial" w:cs="Arial"/>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0237F32" w14:textId="77777777" w:rsidR="003E4D5D" w:rsidRPr="00CA7385" w:rsidRDefault="008B7AE0">
      <w:pPr>
        <w:jc w:val="both"/>
        <w:rPr>
          <w:rFonts w:ascii="Arial" w:hAnsi="Arial" w:cs="Arial"/>
        </w:rPr>
      </w:pPr>
      <w:r w:rsidRPr="00CA7385">
        <w:rPr>
          <w:rFonts w:ascii="Arial" w:hAnsi="Arial" w:cs="Arial"/>
        </w:rPr>
        <w:t>Para firmeza e validade do pactuado, a presente Ata foi lavrada em vias de igual teor, que, depois de lida e achada em ordem, vai assinada pelas partes.</w:t>
      </w:r>
    </w:p>
    <w:p w14:paraId="0CD35505" w14:textId="77777777" w:rsidR="00B477A9" w:rsidRPr="00CA7385" w:rsidRDefault="00B477A9">
      <w:pPr>
        <w:jc w:val="both"/>
        <w:rPr>
          <w:rFonts w:ascii="Arial" w:hAnsi="Arial" w:cs="Arial"/>
        </w:rPr>
      </w:pPr>
    </w:p>
    <w:p w14:paraId="2271489B" w14:textId="77777777" w:rsidR="003E4D5D" w:rsidRPr="00CA7385" w:rsidRDefault="008B7AE0" w:rsidP="00B477A9">
      <w:pPr>
        <w:jc w:val="center"/>
        <w:rPr>
          <w:rFonts w:ascii="Arial" w:hAnsi="Arial" w:cs="Arial"/>
        </w:rPr>
      </w:pPr>
      <w:r w:rsidRPr="00CA7385">
        <w:rPr>
          <w:rFonts w:ascii="Arial" w:hAnsi="Arial" w:cs="Arial"/>
        </w:rPr>
        <w:t>Tanabi, ____ de __________________ de 2026.</w:t>
      </w:r>
    </w:p>
    <w:p w14:paraId="6EFB2717" w14:textId="77777777" w:rsidR="006A7D0A" w:rsidRPr="00CA7385" w:rsidRDefault="006A7D0A" w:rsidP="00B477A9">
      <w:pPr>
        <w:jc w:val="center"/>
        <w:rPr>
          <w:rFonts w:ascii="Arial" w:hAnsi="Arial" w:cs="Arial"/>
        </w:rPr>
      </w:pPr>
    </w:p>
    <w:p w14:paraId="341793D1" w14:textId="77777777" w:rsidR="003E4D5D" w:rsidRPr="00CA7385" w:rsidRDefault="008B7AE0" w:rsidP="00B477A9">
      <w:pPr>
        <w:jc w:val="center"/>
        <w:rPr>
          <w:rFonts w:ascii="Arial" w:hAnsi="Arial" w:cs="Arial"/>
        </w:rPr>
      </w:pPr>
      <w:r w:rsidRPr="00CA7385">
        <w:rPr>
          <w:rFonts w:ascii="Arial" w:hAnsi="Arial" w:cs="Arial"/>
        </w:rPr>
        <w:t>____________________________________________</w:t>
      </w:r>
    </w:p>
    <w:p w14:paraId="078E9983" w14:textId="77777777" w:rsidR="003E4D5D" w:rsidRPr="00CA7385" w:rsidRDefault="008B7AE0" w:rsidP="00B477A9">
      <w:pPr>
        <w:jc w:val="center"/>
        <w:rPr>
          <w:rFonts w:ascii="Arial" w:hAnsi="Arial" w:cs="Arial"/>
        </w:rPr>
      </w:pPr>
      <w:r w:rsidRPr="00CA7385">
        <w:rPr>
          <w:rFonts w:ascii="Arial" w:hAnsi="Arial" w:cs="Arial"/>
        </w:rPr>
        <w:t>Representante legal do órgão gerenciador</w:t>
      </w:r>
    </w:p>
    <w:p w14:paraId="04A3EF3D" w14:textId="77777777" w:rsidR="006A7D0A" w:rsidRPr="00CA7385" w:rsidRDefault="006A7D0A" w:rsidP="00B477A9">
      <w:pPr>
        <w:jc w:val="center"/>
        <w:rPr>
          <w:rFonts w:ascii="Arial" w:hAnsi="Arial" w:cs="Arial"/>
        </w:rPr>
      </w:pPr>
    </w:p>
    <w:p w14:paraId="201DB6ED" w14:textId="77777777" w:rsidR="003E4D5D" w:rsidRPr="00CA7385" w:rsidRDefault="008B7AE0" w:rsidP="00B477A9">
      <w:pPr>
        <w:jc w:val="center"/>
        <w:rPr>
          <w:rFonts w:ascii="Arial" w:hAnsi="Arial" w:cs="Arial"/>
        </w:rPr>
      </w:pPr>
      <w:r w:rsidRPr="00CA7385">
        <w:rPr>
          <w:rFonts w:ascii="Arial" w:hAnsi="Arial" w:cs="Arial"/>
        </w:rPr>
        <w:t>____________________________________________</w:t>
      </w:r>
    </w:p>
    <w:p w14:paraId="2EFF6BAE" w14:textId="77777777" w:rsidR="003E4D5D" w:rsidRPr="00CA7385" w:rsidRDefault="008B7AE0" w:rsidP="00B477A9">
      <w:pPr>
        <w:jc w:val="center"/>
        <w:rPr>
          <w:rFonts w:ascii="Arial" w:hAnsi="Arial" w:cs="Arial"/>
        </w:rPr>
      </w:pPr>
      <w:r w:rsidRPr="00CA7385">
        <w:rPr>
          <w:rFonts w:ascii="Arial" w:hAnsi="Arial" w:cs="Arial"/>
        </w:rPr>
        <w:t>Representante legal do fornecedor registrado</w:t>
      </w:r>
    </w:p>
    <w:p w14:paraId="17D2B3ED" w14:textId="77777777" w:rsidR="00B477A9" w:rsidRPr="00CA7385" w:rsidRDefault="00B477A9">
      <w:pPr>
        <w:rPr>
          <w:rFonts w:ascii="Arial" w:hAnsi="Arial" w:cs="Arial"/>
          <w:b/>
        </w:rPr>
      </w:pPr>
      <w:r w:rsidRPr="00CA7385">
        <w:rPr>
          <w:rFonts w:ascii="Arial" w:hAnsi="Arial" w:cs="Arial"/>
          <w:b/>
        </w:rPr>
        <w:br w:type="page"/>
      </w:r>
    </w:p>
    <w:p w14:paraId="094D4A0B" w14:textId="77777777" w:rsidR="003E4D5D" w:rsidRPr="00CA7385" w:rsidRDefault="008B7AE0">
      <w:pPr>
        <w:jc w:val="center"/>
        <w:rPr>
          <w:rFonts w:ascii="Arial" w:hAnsi="Arial" w:cs="Arial"/>
        </w:rPr>
      </w:pPr>
      <w:r w:rsidRPr="00CA7385">
        <w:rPr>
          <w:rFonts w:ascii="Arial" w:hAnsi="Arial" w:cs="Arial"/>
          <w:b/>
        </w:rPr>
        <w:lastRenderedPageBreak/>
        <w:t>ANEXO</w:t>
      </w:r>
    </w:p>
    <w:p w14:paraId="751E2B49" w14:textId="77777777" w:rsidR="003E4D5D" w:rsidRPr="00CA7385" w:rsidRDefault="008B7AE0">
      <w:pPr>
        <w:jc w:val="center"/>
        <w:rPr>
          <w:rFonts w:ascii="Arial" w:hAnsi="Arial" w:cs="Arial"/>
        </w:rPr>
      </w:pPr>
      <w:r w:rsidRPr="00CA7385">
        <w:rPr>
          <w:rFonts w:ascii="Arial" w:hAnsi="Arial" w:cs="Arial"/>
          <w:b/>
        </w:rPr>
        <w:t>CADASTRO RESERVA</w:t>
      </w:r>
    </w:p>
    <w:p w14:paraId="216F7E91" w14:textId="77777777" w:rsidR="00B477A9" w:rsidRPr="00CA7385" w:rsidRDefault="00B477A9">
      <w:pPr>
        <w:jc w:val="both"/>
        <w:rPr>
          <w:rFonts w:ascii="Arial" w:hAnsi="Arial" w:cs="Arial"/>
        </w:rPr>
      </w:pPr>
    </w:p>
    <w:p w14:paraId="4D573BA5" w14:textId="77777777" w:rsidR="00B477A9" w:rsidRPr="00CA7385" w:rsidRDefault="00B477A9">
      <w:pPr>
        <w:jc w:val="both"/>
        <w:rPr>
          <w:rFonts w:ascii="Arial" w:hAnsi="Arial" w:cs="Arial"/>
        </w:rPr>
      </w:pPr>
    </w:p>
    <w:p w14:paraId="269800E9" w14:textId="77777777" w:rsidR="00B477A9" w:rsidRPr="00CA7385" w:rsidRDefault="00B477A9">
      <w:pPr>
        <w:jc w:val="both"/>
        <w:rPr>
          <w:rFonts w:ascii="Arial" w:hAnsi="Arial" w:cs="Arial"/>
        </w:rPr>
      </w:pPr>
    </w:p>
    <w:p w14:paraId="3067A790" w14:textId="77777777" w:rsidR="003E4D5D" w:rsidRPr="00CA7385" w:rsidRDefault="008B7AE0">
      <w:pPr>
        <w:jc w:val="both"/>
        <w:rPr>
          <w:rFonts w:ascii="Arial" w:hAnsi="Arial" w:cs="Arial"/>
        </w:rPr>
      </w:pPr>
      <w:r w:rsidRPr="00CA7385">
        <w:rPr>
          <w:rFonts w:ascii="Arial" w:hAnsi="Arial" w:cs="Arial"/>
        </w:rPr>
        <w:t>Seguindo a ordem de classificação, segue relação de fornecedores que aceitaram cotar os itens com preços iguais ao adjudicatário:</w:t>
      </w:r>
    </w:p>
    <w:p w14:paraId="13940CA4" w14:textId="77777777" w:rsidR="006A7D0A" w:rsidRPr="00CA7385" w:rsidRDefault="006A7D0A">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253"/>
        <w:gridCol w:w="1167"/>
        <w:gridCol w:w="850"/>
        <w:gridCol w:w="1134"/>
        <w:gridCol w:w="1276"/>
        <w:gridCol w:w="851"/>
        <w:gridCol w:w="1031"/>
      </w:tblGrid>
      <w:tr w:rsidR="00CA7385" w:rsidRPr="00CA7385" w14:paraId="04BC3CBD"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31B5B470"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Item</w:t>
            </w:r>
          </w:p>
          <w:p w14:paraId="22D803C2"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do</w:t>
            </w:r>
          </w:p>
          <w:p w14:paraId="5414DF80"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FCF09EA"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Fornecedor </w:t>
            </w:r>
            <w:r w:rsidRPr="00CA7385">
              <w:rPr>
                <w:rFonts w:ascii="Arial" w:hAnsi="Arial" w:cs="Arial"/>
                <w:i/>
                <w:sz w:val="16"/>
                <w:szCs w:val="16"/>
              </w:rPr>
              <w:t>[razão social, CNPJ/MF, endereço, contatos, representante]</w:t>
            </w:r>
          </w:p>
        </w:tc>
      </w:tr>
      <w:tr w:rsidR="00CA7385" w:rsidRPr="00CA7385" w14:paraId="1EA5B750" w14:textId="77777777" w:rsidTr="000A38EF">
        <w:trPr>
          <w:trHeight w:val="674"/>
          <w:jc w:val="center"/>
        </w:trPr>
        <w:tc>
          <w:tcPr>
            <w:tcW w:w="497" w:type="dxa"/>
            <w:tcBorders>
              <w:top w:val="nil"/>
              <w:left w:val="single" w:sz="2" w:space="0" w:color="000000"/>
              <w:bottom w:val="single" w:sz="2" w:space="0" w:color="000000"/>
              <w:right w:val="nil"/>
            </w:tcBorders>
            <w:vAlign w:val="center"/>
          </w:tcPr>
          <w:p w14:paraId="4472D343"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X</w:t>
            </w:r>
          </w:p>
        </w:tc>
        <w:tc>
          <w:tcPr>
            <w:tcW w:w="1333" w:type="dxa"/>
            <w:tcBorders>
              <w:top w:val="nil"/>
              <w:left w:val="single" w:sz="2" w:space="0" w:color="000000"/>
              <w:bottom w:val="single" w:sz="2" w:space="0" w:color="000000"/>
              <w:right w:val="nil"/>
            </w:tcBorders>
          </w:tcPr>
          <w:p w14:paraId="041F7873"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Especificação</w:t>
            </w:r>
          </w:p>
        </w:tc>
        <w:tc>
          <w:tcPr>
            <w:tcW w:w="1253" w:type="dxa"/>
            <w:tcBorders>
              <w:top w:val="nil"/>
              <w:left w:val="single" w:sz="2" w:space="0" w:color="000000"/>
              <w:bottom w:val="single" w:sz="2" w:space="0" w:color="000000"/>
              <w:right w:val="nil"/>
            </w:tcBorders>
          </w:tcPr>
          <w:p w14:paraId="465C95B7"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Marca </w:t>
            </w:r>
          </w:p>
          <w:p w14:paraId="68E86153" w14:textId="77777777" w:rsidR="00A573AF" w:rsidRPr="00CA7385" w:rsidRDefault="008B7AE0" w:rsidP="001476C4">
            <w:pPr>
              <w:widowControl w:val="0"/>
              <w:autoSpaceDE w:val="0"/>
              <w:autoSpaceDN w:val="0"/>
              <w:adjustRightInd w:val="0"/>
              <w:ind w:right="-28"/>
              <w:jc w:val="center"/>
              <w:rPr>
                <w:rFonts w:ascii="Arial" w:hAnsi="Arial" w:cs="Arial"/>
                <w:i/>
                <w:iCs/>
                <w:sz w:val="16"/>
                <w:szCs w:val="16"/>
              </w:rPr>
            </w:pPr>
            <w:r w:rsidRPr="00CA7385">
              <w:rPr>
                <w:rFonts w:ascii="Arial" w:hAnsi="Arial" w:cs="Arial"/>
                <w:i/>
                <w:iCs/>
                <w:sz w:val="16"/>
                <w:szCs w:val="16"/>
              </w:rPr>
              <w:t>(se exigida no edital)</w:t>
            </w:r>
          </w:p>
        </w:tc>
        <w:tc>
          <w:tcPr>
            <w:tcW w:w="1167" w:type="dxa"/>
            <w:tcBorders>
              <w:top w:val="nil"/>
              <w:left w:val="single" w:sz="2" w:space="0" w:color="000000"/>
              <w:bottom w:val="single" w:sz="2" w:space="0" w:color="000000"/>
              <w:right w:val="nil"/>
            </w:tcBorders>
          </w:tcPr>
          <w:p w14:paraId="35EA90C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Modelo</w:t>
            </w:r>
          </w:p>
          <w:p w14:paraId="02C21F02" w14:textId="77777777" w:rsidR="00A573AF" w:rsidRPr="00CA7385" w:rsidRDefault="008B7AE0" w:rsidP="001476C4">
            <w:pPr>
              <w:widowControl w:val="0"/>
              <w:autoSpaceDE w:val="0"/>
              <w:autoSpaceDN w:val="0"/>
              <w:adjustRightInd w:val="0"/>
              <w:ind w:right="-28"/>
              <w:jc w:val="center"/>
              <w:rPr>
                <w:rFonts w:ascii="Arial" w:hAnsi="Arial" w:cs="Arial"/>
                <w:i/>
                <w:iCs/>
                <w:sz w:val="16"/>
                <w:szCs w:val="16"/>
              </w:rPr>
            </w:pPr>
            <w:r w:rsidRPr="00CA7385">
              <w:rPr>
                <w:rFonts w:ascii="Arial" w:hAnsi="Arial" w:cs="Arial"/>
                <w:i/>
                <w:iCs/>
                <w:sz w:val="16"/>
                <w:szCs w:val="16"/>
              </w:rPr>
              <w:t>(se exigido no edital)</w:t>
            </w:r>
          </w:p>
        </w:tc>
        <w:tc>
          <w:tcPr>
            <w:tcW w:w="850" w:type="dxa"/>
            <w:tcBorders>
              <w:top w:val="nil"/>
              <w:left w:val="single" w:sz="2" w:space="0" w:color="000000"/>
              <w:bottom w:val="single" w:sz="2" w:space="0" w:color="000000"/>
              <w:right w:val="nil"/>
            </w:tcBorders>
          </w:tcPr>
          <w:p w14:paraId="6C2C3FFA"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Unidade</w:t>
            </w:r>
          </w:p>
        </w:tc>
        <w:tc>
          <w:tcPr>
            <w:tcW w:w="1134" w:type="dxa"/>
            <w:tcBorders>
              <w:top w:val="nil"/>
              <w:left w:val="single" w:sz="2" w:space="0" w:color="000000"/>
              <w:bottom w:val="single" w:sz="2" w:space="0" w:color="000000"/>
              <w:right w:val="nil"/>
            </w:tcBorders>
          </w:tcPr>
          <w:p w14:paraId="789F591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Máxima</w:t>
            </w:r>
          </w:p>
        </w:tc>
        <w:tc>
          <w:tcPr>
            <w:tcW w:w="1276" w:type="dxa"/>
            <w:tcBorders>
              <w:top w:val="nil"/>
              <w:left w:val="single" w:sz="2" w:space="0" w:color="000000"/>
              <w:bottom w:val="single" w:sz="2" w:space="0" w:color="000000"/>
              <w:right w:val="single" w:sz="2" w:space="0" w:color="000000"/>
            </w:tcBorders>
          </w:tcPr>
          <w:p w14:paraId="142B0269"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Mínima</w:t>
            </w:r>
          </w:p>
        </w:tc>
        <w:tc>
          <w:tcPr>
            <w:tcW w:w="851" w:type="dxa"/>
            <w:tcBorders>
              <w:top w:val="nil"/>
              <w:left w:val="single" w:sz="2" w:space="0" w:color="000000"/>
              <w:bottom w:val="single" w:sz="2" w:space="0" w:color="000000"/>
              <w:right w:val="nil"/>
            </w:tcBorders>
          </w:tcPr>
          <w:p w14:paraId="51082B45"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Valor</w:t>
            </w:r>
            <w:r w:rsidRPr="00CA7385">
              <w:rPr>
                <w:rFonts w:ascii="Arial" w:hAnsi="Arial" w:cs="Arial"/>
                <w:sz w:val="16"/>
                <w:szCs w:val="16"/>
              </w:rPr>
              <w:br/>
              <w:t>Unitário</w:t>
            </w:r>
          </w:p>
        </w:tc>
        <w:tc>
          <w:tcPr>
            <w:tcW w:w="1031" w:type="dxa"/>
            <w:tcBorders>
              <w:top w:val="nil"/>
              <w:left w:val="single" w:sz="2" w:space="0" w:color="000000"/>
              <w:bottom w:val="single" w:sz="2" w:space="0" w:color="000000"/>
              <w:right w:val="single" w:sz="2" w:space="0" w:color="000000"/>
            </w:tcBorders>
          </w:tcPr>
          <w:p w14:paraId="4170C797"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Prazo garantia ou validade</w:t>
            </w:r>
          </w:p>
        </w:tc>
      </w:tr>
      <w:tr w:rsidR="00B477A9" w:rsidRPr="00CA7385" w14:paraId="027695AB" w14:textId="77777777" w:rsidTr="000A38EF">
        <w:trPr>
          <w:trHeight w:val="174"/>
          <w:jc w:val="center"/>
        </w:trPr>
        <w:tc>
          <w:tcPr>
            <w:tcW w:w="497" w:type="dxa"/>
            <w:tcBorders>
              <w:top w:val="nil"/>
              <w:left w:val="single" w:sz="2" w:space="0" w:color="000000"/>
              <w:bottom w:val="single" w:sz="2" w:space="0" w:color="000000"/>
              <w:right w:val="nil"/>
            </w:tcBorders>
          </w:tcPr>
          <w:p w14:paraId="5676282A"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0DEFC4A1"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253" w:type="dxa"/>
            <w:tcBorders>
              <w:top w:val="nil"/>
              <w:left w:val="single" w:sz="2" w:space="0" w:color="000000"/>
              <w:bottom w:val="single" w:sz="2" w:space="0" w:color="000000"/>
              <w:right w:val="nil"/>
            </w:tcBorders>
          </w:tcPr>
          <w:p w14:paraId="42570125"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167" w:type="dxa"/>
            <w:tcBorders>
              <w:top w:val="nil"/>
              <w:left w:val="single" w:sz="2" w:space="0" w:color="000000"/>
              <w:bottom w:val="single" w:sz="2" w:space="0" w:color="000000"/>
              <w:right w:val="nil"/>
            </w:tcBorders>
          </w:tcPr>
          <w:p w14:paraId="1ED3CC2C"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nil"/>
            </w:tcBorders>
          </w:tcPr>
          <w:p w14:paraId="3E4C84C2"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nil"/>
            </w:tcBorders>
          </w:tcPr>
          <w:p w14:paraId="188DD8FA"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276" w:type="dxa"/>
            <w:tcBorders>
              <w:top w:val="nil"/>
              <w:left w:val="single" w:sz="2" w:space="0" w:color="000000"/>
              <w:bottom w:val="single" w:sz="2" w:space="0" w:color="000000"/>
              <w:right w:val="single" w:sz="2" w:space="0" w:color="000000"/>
            </w:tcBorders>
          </w:tcPr>
          <w:p w14:paraId="14C9A1C6"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851" w:type="dxa"/>
            <w:tcBorders>
              <w:top w:val="nil"/>
              <w:left w:val="single" w:sz="2" w:space="0" w:color="000000"/>
              <w:bottom w:val="single" w:sz="2" w:space="0" w:color="000000"/>
              <w:right w:val="nil"/>
            </w:tcBorders>
          </w:tcPr>
          <w:p w14:paraId="164FF030"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031" w:type="dxa"/>
            <w:tcBorders>
              <w:top w:val="nil"/>
              <w:left w:val="single" w:sz="2" w:space="0" w:color="000000"/>
              <w:bottom w:val="single" w:sz="2" w:space="0" w:color="000000"/>
              <w:right w:val="single" w:sz="2" w:space="0" w:color="000000"/>
            </w:tcBorders>
          </w:tcPr>
          <w:p w14:paraId="13BE3150"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r>
    </w:tbl>
    <w:p w14:paraId="1A587F2A" w14:textId="77777777" w:rsidR="00B477A9" w:rsidRPr="00CA7385" w:rsidRDefault="00B477A9">
      <w:pPr>
        <w:jc w:val="both"/>
        <w:rPr>
          <w:rFonts w:ascii="Arial" w:hAnsi="Arial" w:cs="Arial"/>
        </w:rPr>
      </w:pPr>
    </w:p>
    <w:p w14:paraId="50133105" w14:textId="77777777" w:rsidR="003E4D5D" w:rsidRPr="00CA7385" w:rsidRDefault="008B7AE0">
      <w:pPr>
        <w:jc w:val="both"/>
        <w:rPr>
          <w:rFonts w:ascii="Arial" w:hAnsi="Arial" w:cs="Arial"/>
        </w:rPr>
      </w:pPr>
      <w:r w:rsidRPr="00CA7385">
        <w:rPr>
          <w:rFonts w:ascii="Arial" w:hAnsi="Arial" w:cs="Arial"/>
        </w:rPr>
        <w:t>Seguindo a ordem de classificação, segue relação de fornecedores que mantiveram sua proposta original:</w:t>
      </w:r>
    </w:p>
    <w:p w14:paraId="0B4C7798" w14:textId="77777777" w:rsidR="00B477A9" w:rsidRPr="00CA7385" w:rsidRDefault="00B477A9">
      <w:pPr>
        <w:jc w:val="both"/>
        <w:rPr>
          <w:rFonts w:ascii="Arial" w:hAnsi="Arial" w:cs="Arial"/>
        </w:rPr>
      </w:pPr>
    </w:p>
    <w:tbl>
      <w:tblPr>
        <w:tblW w:w="9392" w:type="dxa"/>
        <w:jc w:val="center"/>
        <w:tblLayout w:type="fixed"/>
        <w:tblCellMar>
          <w:left w:w="10" w:type="dxa"/>
          <w:right w:w="10" w:type="dxa"/>
        </w:tblCellMar>
        <w:tblLook w:val="0000" w:firstRow="0" w:lastRow="0" w:firstColumn="0" w:lastColumn="0" w:noHBand="0" w:noVBand="0"/>
      </w:tblPr>
      <w:tblGrid>
        <w:gridCol w:w="497"/>
        <w:gridCol w:w="1333"/>
        <w:gridCol w:w="1253"/>
        <w:gridCol w:w="1167"/>
        <w:gridCol w:w="992"/>
        <w:gridCol w:w="1276"/>
        <w:gridCol w:w="1134"/>
        <w:gridCol w:w="850"/>
        <w:gridCol w:w="890"/>
      </w:tblGrid>
      <w:tr w:rsidR="00CA7385" w:rsidRPr="00CA7385" w14:paraId="46F16F64" w14:textId="77777777" w:rsidTr="006A7D0A">
        <w:trPr>
          <w:trHeight w:val="511"/>
          <w:jc w:val="center"/>
        </w:trPr>
        <w:tc>
          <w:tcPr>
            <w:tcW w:w="497" w:type="dxa"/>
            <w:tcBorders>
              <w:top w:val="single" w:sz="2" w:space="0" w:color="000000"/>
              <w:left w:val="single" w:sz="2" w:space="0" w:color="000000"/>
              <w:bottom w:val="single" w:sz="2" w:space="0" w:color="000000"/>
              <w:right w:val="single" w:sz="2" w:space="0" w:color="000000"/>
            </w:tcBorders>
            <w:vAlign w:val="center"/>
          </w:tcPr>
          <w:p w14:paraId="0F94AF7B"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Item</w:t>
            </w:r>
          </w:p>
          <w:p w14:paraId="561CAA12"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do</w:t>
            </w:r>
          </w:p>
          <w:p w14:paraId="24B54AB5"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9FFD73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Fornecedor </w:t>
            </w:r>
            <w:r w:rsidRPr="00CA7385">
              <w:rPr>
                <w:rFonts w:ascii="Arial" w:hAnsi="Arial" w:cs="Arial"/>
                <w:i/>
                <w:sz w:val="16"/>
                <w:szCs w:val="16"/>
              </w:rPr>
              <w:t>[razão social, CNPJ/MF, endereço, contatos, representante]</w:t>
            </w:r>
          </w:p>
        </w:tc>
      </w:tr>
      <w:tr w:rsidR="00CA7385" w:rsidRPr="00CA7385" w14:paraId="41A8DB1A" w14:textId="77777777" w:rsidTr="000A38EF">
        <w:trPr>
          <w:trHeight w:val="674"/>
          <w:jc w:val="center"/>
        </w:trPr>
        <w:tc>
          <w:tcPr>
            <w:tcW w:w="497" w:type="dxa"/>
            <w:tcBorders>
              <w:top w:val="nil"/>
              <w:left w:val="single" w:sz="2" w:space="0" w:color="000000"/>
              <w:bottom w:val="single" w:sz="2" w:space="0" w:color="000000"/>
              <w:right w:val="nil"/>
            </w:tcBorders>
            <w:vAlign w:val="center"/>
          </w:tcPr>
          <w:p w14:paraId="374B318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X</w:t>
            </w:r>
          </w:p>
        </w:tc>
        <w:tc>
          <w:tcPr>
            <w:tcW w:w="1333" w:type="dxa"/>
            <w:tcBorders>
              <w:top w:val="nil"/>
              <w:left w:val="single" w:sz="2" w:space="0" w:color="000000"/>
              <w:bottom w:val="single" w:sz="2" w:space="0" w:color="000000"/>
              <w:right w:val="nil"/>
            </w:tcBorders>
          </w:tcPr>
          <w:p w14:paraId="5AB919C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Especificação</w:t>
            </w:r>
          </w:p>
        </w:tc>
        <w:tc>
          <w:tcPr>
            <w:tcW w:w="1253" w:type="dxa"/>
            <w:tcBorders>
              <w:top w:val="nil"/>
              <w:left w:val="single" w:sz="2" w:space="0" w:color="000000"/>
              <w:bottom w:val="single" w:sz="2" w:space="0" w:color="000000"/>
              <w:right w:val="nil"/>
            </w:tcBorders>
          </w:tcPr>
          <w:p w14:paraId="0A1FF265"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 xml:space="preserve">Marca </w:t>
            </w:r>
          </w:p>
          <w:p w14:paraId="06A2B827" w14:textId="77777777" w:rsidR="00A573AF" w:rsidRPr="00CA7385" w:rsidRDefault="008B7AE0" w:rsidP="001476C4">
            <w:pPr>
              <w:widowControl w:val="0"/>
              <w:autoSpaceDE w:val="0"/>
              <w:autoSpaceDN w:val="0"/>
              <w:adjustRightInd w:val="0"/>
              <w:ind w:right="-28"/>
              <w:jc w:val="center"/>
              <w:rPr>
                <w:rFonts w:ascii="Arial" w:hAnsi="Arial" w:cs="Arial"/>
                <w:i/>
                <w:iCs/>
                <w:sz w:val="16"/>
                <w:szCs w:val="16"/>
              </w:rPr>
            </w:pPr>
            <w:r w:rsidRPr="00CA7385">
              <w:rPr>
                <w:rFonts w:ascii="Arial" w:hAnsi="Arial" w:cs="Arial"/>
                <w:i/>
                <w:iCs/>
                <w:sz w:val="16"/>
                <w:szCs w:val="16"/>
              </w:rPr>
              <w:t>(se exigida no edital)</w:t>
            </w:r>
          </w:p>
        </w:tc>
        <w:tc>
          <w:tcPr>
            <w:tcW w:w="1167" w:type="dxa"/>
            <w:tcBorders>
              <w:top w:val="nil"/>
              <w:left w:val="single" w:sz="2" w:space="0" w:color="000000"/>
              <w:bottom w:val="single" w:sz="2" w:space="0" w:color="000000"/>
              <w:right w:val="nil"/>
            </w:tcBorders>
          </w:tcPr>
          <w:p w14:paraId="2B7F7122"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Modelo</w:t>
            </w:r>
          </w:p>
          <w:p w14:paraId="5323EB55" w14:textId="77777777" w:rsidR="00A573AF" w:rsidRPr="00CA7385" w:rsidRDefault="008B7AE0" w:rsidP="001476C4">
            <w:pPr>
              <w:widowControl w:val="0"/>
              <w:autoSpaceDE w:val="0"/>
              <w:autoSpaceDN w:val="0"/>
              <w:adjustRightInd w:val="0"/>
              <w:ind w:right="-28"/>
              <w:jc w:val="center"/>
              <w:rPr>
                <w:rFonts w:ascii="Arial" w:hAnsi="Arial" w:cs="Arial"/>
                <w:i/>
                <w:iCs/>
                <w:sz w:val="16"/>
                <w:szCs w:val="16"/>
              </w:rPr>
            </w:pPr>
            <w:r w:rsidRPr="00CA7385">
              <w:rPr>
                <w:rFonts w:ascii="Arial" w:hAnsi="Arial" w:cs="Arial"/>
                <w:i/>
                <w:iCs/>
                <w:sz w:val="16"/>
                <w:szCs w:val="16"/>
              </w:rPr>
              <w:t>(se exigido no edital)</w:t>
            </w:r>
          </w:p>
        </w:tc>
        <w:tc>
          <w:tcPr>
            <w:tcW w:w="992" w:type="dxa"/>
            <w:tcBorders>
              <w:top w:val="nil"/>
              <w:left w:val="single" w:sz="2" w:space="0" w:color="000000"/>
              <w:bottom w:val="single" w:sz="2" w:space="0" w:color="000000"/>
              <w:right w:val="nil"/>
            </w:tcBorders>
          </w:tcPr>
          <w:p w14:paraId="24080EBF"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Unidade</w:t>
            </w:r>
          </w:p>
        </w:tc>
        <w:tc>
          <w:tcPr>
            <w:tcW w:w="1276" w:type="dxa"/>
            <w:tcBorders>
              <w:top w:val="nil"/>
              <w:left w:val="single" w:sz="2" w:space="0" w:color="000000"/>
              <w:bottom w:val="single" w:sz="2" w:space="0" w:color="000000"/>
              <w:right w:val="nil"/>
            </w:tcBorders>
          </w:tcPr>
          <w:p w14:paraId="642A7A52"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Máxima</w:t>
            </w:r>
          </w:p>
        </w:tc>
        <w:tc>
          <w:tcPr>
            <w:tcW w:w="1134" w:type="dxa"/>
            <w:tcBorders>
              <w:top w:val="nil"/>
              <w:left w:val="single" w:sz="2" w:space="0" w:color="000000"/>
              <w:bottom w:val="single" w:sz="2" w:space="0" w:color="000000"/>
              <w:right w:val="single" w:sz="2" w:space="0" w:color="000000"/>
            </w:tcBorders>
          </w:tcPr>
          <w:p w14:paraId="4CA379D3"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Quantidade</w:t>
            </w:r>
            <w:r w:rsidRPr="00CA7385">
              <w:rPr>
                <w:rFonts w:ascii="Arial" w:hAnsi="Arial" w:cs="Arial"/>
                <w:sz w:val="16"/>
                <w:szCs w:val="16"/>
              </w:rPr>
              <w:br/>
              <w:t>Mínima</w:t>
            </w:r>
          </w:p>
        </w:tc>
        <w:tc>
          <w:tcPr>
            <w:tcW w:w="850" w:type="dxa"/>
            <w:tcBorders>
              <w:top w:val="nil"/>
              <w:left w:val="single" w:sz="2" w:space="0" w:color="000000"/>
              <w:bottom w:val="single" w:sz="2" w:space="0" w:color="000000"/>
              <w:right w:val="nil"/>
            </w:tcBorders>
          </w:tcPr>
          <w:p w14:paraId="36856BEB"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Valor</w:t>
            </w:r>
            <w:r w:rsidRPr="00CA7385">
              <w:rPr>
                <w:rFonts w:ascii="Arial" w:hAnsi="Arial" w:cs="Arial"/>
                <w:sz w:val="16"/>
                <w:szCs w:val="16"/>
              </w:rPr>
              <w:br/>
              <w:t>Unitário</w:t>
            </w:r>
          </w:p>
        </w:tc>
        <w:tc>
          <w:tcPr>
            <w:tcW w:w="890" w:type="dxa"/>
            <w:tcBorders>
              <w:top w:val="nil"/>
              <w:left w:val="single" w:sz="2" w:space="0" w:color="000000"/>
              <w:bottom w:val="single" w:sz="2" w:space="0" w:color="000000"/>
              <w:right w:val="single" w:sz="2" w:space="0" w:color="000000"/>
            </w:tcBorders>
          </w:tcPr>
          <w:p w14:paraId="3789EF29" w14:textId="77777777" w:rsidR="00A573AF" w:rsidRPr="00CA7385" w:rsidRDefault="008B7AE0" w:rsidP="001476C4">
            <w:pPr>
              <w:widowControl w:val="0"/>
              <w:autoSpaceDE w:val="0"/>
              <w:autoSpaceDN w:val="0"/>
              <w:adjustRightInd w:val="0"/>
              <w:ind w:right="-28"/>
              <w:jc w:val="center"/>
              <w:rPr>
                <w:rFonts w:ascii="Arial" w:hAnsi="Arial" w:cs="Arial"/>
                <w:sz w:val="16"/>
                <w:szCs w:val="16"/>
              </w:rPr>
            </w:pPr>
            <w:r w:rsidRPr="00CA7385">
              <w:rPr>
                <w:rFonts w:ascii="Arial" w:hAnsi="Arial" w:cs="Arial"/>
                <w:sz w:val="16"/>
                <w:szCs w:val="16"/>
              </w:rPr>
              <w:t>Prazo garantia ou validade</w:t>
            </w:r>
          </w:p>
        </w:tc>
      </w:tr>
      <w:tr w:rsidR="00CA7385" w:rsidRPr="00CA7385" w14:paraId="19A93AB7" w14:textId="77777777" w:rsidTr="000A38EF">
        <w:trPr>
          <w:trHeight w:val="174"/>
          <w:jc w:val="center"/>
        </w:trPr>
        <w:tc>
          <w:tcPr>
            <w:tcW w:w="497" w:type="dxa"/>
            <w:tcBorders>
              <w:top w:val="nil"/>
              <w:left w:val="single" w:sz="2" w:space="0" w:color="000000"/>
              <w:bottom w:val="single" w:sz="2" w:space="0" w:color="000000"/>
              <w:right w:val="nil"/>
            </w:tcBorders>
          </w:tcPr>
          <w:p w14:paraId="05EA3ACF"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333" w:type="dxa"/>
            <w:tcBorders>
              <w:top w:val="nil"/>
              <w:left w:val="single" w:sz="2" w:space="0" w:color="000000"/>
              <w:bottom w:val="single" w:sz="2" w:space="0" w:color="000000"/>
              <w:right w:val="nil"/>
            </w:tcBorders>
          </w:tcPr>
          <w:p w14:paraId="05DEB9D2"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253" w:type="dxa"/>
            <w:tcBorders>
              <w:top w:val="nil"/>
              <w:left w:val="single" w:sz="2" w:space="0" w:color="000000"/>
              <w:bottom w:val="single" w:sz="2" w:space="0" w:color="000000"/>
              <w:right w:val="nil"/>
            </w:tcBorders>
          </w:tcPr>
          <w:p w14:paraId="4C8B5D9E"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167" w:type="dxa"/>
            <w:tcBorders>
              <w:top w:val="nil"/>
              <w:left w:val="single" w:sz="2" w:space="0" w:color="000000"/>
              <w:bottom w:val="single" w:sz="2" w:space="0" w:color="000000"/>
              <w:right w:val="nil"/>
            </w:tcBorders>
          </w:tcPr>
          <w:p w14:paraId="1993564F"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992" w:type="dxa"/>
            <w:tcBorders>
              <w:top w:val="nil"/>
              <w:left w:val="single" w:sz="2" w:space="0" w:color="000000"/>
              <w:bottom w:val="single" w:sz="2" w:space="0" w:color="000000"/>
              <w:right w:val="nil"/>
            </w:tcBorders>
          </w:tcPr>
          <w:p w14:paraId="4462DB5B"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276" w:type="dxa"/>
            <w:tcBorders>
              <w:top w:val="nil"/>
              <w:left w:val="single" w:sz="2" w:space="0" w:color="000000"/>
              <w:bottom w:val="single" w:sz="2" w:space="0" w:color="000000"/>
              <w:right w:val="nil"/>
            </w:tcBorders>
          </w:tcPr>
          <w:p w14:paraId="1F8616EA"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1134" w:type="dxa"/>
            <w:tcBorders>
              <w:top w:val="nil"/>
              <w:left w:val="single" w:sz="2" w:space="0" w:color="000000"/>
              <w:bottom w:val="single" w:sz="2" w:space="0" w:color="000000"/>
              <w:right w:val="single" w:sz="2" w:space="0" w:color="000000"/>
            </w:tcBorders>
          </w:tcPr>
          <w:p w14:paraId="7629D536"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850" w:type="dxa"/>
            <w:tcBorders>
              <w:top w:val="nil"/>
              <w:left w:val="single" w:sz="2" w:space="0" w:color="000000"/>
              <w:bottom w:val="single" w:sz="2" w:space="0" w:color="000000"/>
              <w:right w:val="nil"/>
            </w:tcBorders>
          </w:tcPr>
          <w:p w14:paraId="3DE58063"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c>
          <w:tcPr>
            <w:tcW w:w="890" w:type="dxa"/>
            <w:tcBorders>
              <w:top w:val="nil"/>
              <w:left w:val="single" w:sz="2" w:space="0" w:color="000000"/>
              <w:bottom w:val="single" w:sz="2" w:space="0" w:color="000000"/>
              <w:right w:val="single" w:sz="2" w:space="0" w:color="000000"/>
            </w:tcBorders>
          </w:tcPr>
          <w:p w14:paraId="287B34E7" w14:textId="77777777" w:rsidR="00A573AF" w:rsidRPr="00CA7385" w:rsidRDefault="00A573AF" w:rsidP="001476C4">
            <w:pPr>
              <w:widowControl w:val="0"/>
              <w:autoSpaceDE w:val="0"/>
              <w:autoSpaceDN w:val="0"/>
              <w:adjustRightInd w:val="0"/>
              <w:spacing w:line="360" w:lineRule="auto"/>
              <w:ind w:right="-30"/>
              <w:jc w:val="both"/>
              <w:rPr>
                <w:rFonts w:ascii="Arial" w:hAnsi="Arial" w:cs="Arial"/>
                <w:sz w:val="16"/>
                <w:szCs w:val="16"/>
              </w:rPr>
            </w:pPr>
          </w:p>
        </w:tc>
      </w:tr>
    </w:tbl>
    <w:p w14:paraId="0C3E4C2F" w14:textId="77777777" w:rsidR="000F1F62" w:rsidRPr="00CA7385" w:rsidRDefault="000F1F62" w:rsidP="000F1F62">
      <w:pPr>
        <w:pageBreakBefore/>
        <w:jc w:val="center"/>
        <w:rPr>
          <w:rFonts w:ascii="Arial" w:hAnsi="Arial" w:cs="Arial"/>
          <w:b/>
        </w:rPr>
      </w:pPr>
      <w:r w:rsidRPr="00CA7385">
        <w:rPr>
          <w:rFonts w:ascii="Arial" w:hAnsi="Arial" w:cs="Arial"/>
          <w:b/>
          <w:bCs/>
        </w:rPr>
        <w:lastRenderedPageBreak/>
        <w:t xml:space="preserve">ANEXO IV – </w:t>
      </w:r>
      <w:r w:rsidRPr="00CA7385">
        <w:rPr>
          <w:rFonts w:ascii="Arial" w:hAnsi="Arial" w:cs="Arial"/>
          <w:b/>
        </w:rPr>
        <w:t xml:space="preserve">MODELO ARQUIVO DECLARAÇÃO </w:t>
      </w:r>
    </w:p>
    <w:p w14:paraId="4CFD6869" w14:textId="77777777" w:rsidR="000F1F62" w:rsidRPr="00CA7385" w:rsidRDefault="000F1F62" w:rsidP="000F1F62">
      <w:pPr>
        <w:tabs>
          <w:tab w:val="left" w:pos="-1701"/>
        </w:tabs>
        <w:autoSpaceDE w:val="0"/>
        <w:autoSpaceDN w:val="0"/>
        <w:adjustRightInd w:val="0"/>
        <w:jc w:val="center"/>
        <w:rPr>
          <w:rFonts w:ascii="Arial" w:hAnsi="Arial" w:cs="Arial"/>
          <w:b/>
        </w:rPr>
      </w:pPr>
      <w:r w:rsidRPr="00CA7385">
        <w:rPr>
          <w:rFonts w:ascii="Arial" w:hAnsi="Arial" w:cs="Arial"/>
          <w:b/>
        </w:rPr>
        <w:t>(FASE CADASTRAMENTO DA PROPOSTA INICIAL)</w:t>
      </w:r>
    </w:p>
    <w:p w14:paraId="309B6CF8" w14:textId="77777777" w:rsidR="000F1F62" w:rsidRPr="00CA7385" w:rsidRDefault="000F1F62" w:rsidP="000F1F62">
      <w:pPr>
        <w:tabs>
          <w:tab w:val="left" w:pos="-1701"/>
        </w:tabs>
        <w:autoSpaceDE w:val="0"/>
        <w:autoSpaceDN w:val="0"/>
        <w:adjustRightInd w:val="0"/>
        <w:jc w:val="both"/>
        <w:rPr>
          <w:rFonts w:ascii="Arial" w:hAnsi="Arial" w:cs="Arial"/>
        </w:rPr>
      </w:pPr>
    </w:p>
    <w:p w14:paraId="55B0445A" w14:textId="77777777" w:rsidR="000F1F62" w:rsidRPr="00CA7385" w:rsidRDefault="000F1F62" w:rsidP="000F1F62">
      <w:pPr>
        <w:tabs>
          <w:tab w:val="left" w:pos="-1701"/>
        </w:tabs>
        <w:autoSpaceDE w:val="0"/>
        <w:autoSpaceDN w:val="0"/>
        <w:adjustRightInd w:val="0"/>
        <w:jc w:val="both"/>
        <w:rPr>
          <w:rFonts w:ascii="Arial" w:hAnsi="Arial" w:cs="Arial"/>
        </w:rPr>
      </w:pPr>
    </w:p>
    <w:p w14:paraId="663B1DDD" w14:textId="77777777" w:rsidR="000F1F62" w:rsidRPr="00CA7385" w:rsidRDefault="000F1F62" w:rsidP="000F1F62">
      <w:pPr>
        <w:tabs>
          <w:tab w:val="left" w:pos="-1701"/>
        </w:tabs>
        <w:autoSpaceDE w:val="0"/>
        <w:autoSpaceDN w:val="0"/>
        <w:adjustRightInd w:val="0"/>
        <w:jc w:val="both"/>
        <w:rPr>
          <w:rFonts w:ascii="Arial" w:hAnsi="Arial" w:cs="Arial"/>
        </w:rPr>
      </w:pPr>
    </w:p>
    <w:p w14:paraId="04F59A14" w14:textId="4493B428" w:rsidR="000F1F62" w:rsidRPr="00CA7385" w:rsidRDefault="000F1F62" w:rsidP="000F1F62">
      <w:pPr>
        <w:tabs>
          <w:tab w:val="left" w:pos="-1701"/>
        </w:tabs>
        <w:autoSpaceDE w:val="0"/>
        <w:autoSpaceDN w:val="0"/>
        <w:adjustRightInd w:val="0"/>
        <w:jc w:val="both"/>
        <w:rPr>
          <w:rFonts w:ascii="Arial" w:hAnsi="Arial" w:cs="Arial"/>
        </w:rPr>
      </w:pPr>
      <w:r w:rsidRPr="00CA7385">
        <w:rPr>
          <w:rFonts w:ascii="Arial" w:hAnsi="Arial" w:cs="Arial"/>
        </w:rPr>
        <w:t xml:space="preserve">Eu ___________________ (nome completo), representante legal da empresa _____________________ (denominação da pessoa jurídica), participante do Pregão Eletrônico nº </w:t>
      </w:r>
      <w:r w:rsidR="00D5429B" w:rsidRPr="00CA7385">
        <w:rPr>
          <w:rFonts w:ascii="Arial" w:hAnsi="Arial" w:cs="Arial"/>
        </w:rPr>
        <w:t>093/2026</w:t>
      </w:r>
      <w:r w:rsidRPr="00CA7385">
        <w:rPr>
          <w:rFonts w:ascii="Arial" w:hAnsi="Arial" w:cs="Arial"/>
        </w:rPr>
        <w:t xml:space="preserve">, realizado pelo Município de Tanabi, </w:t>
      </w:r>
      <w:r w:rsidRPr="00CA7385">
        <w:rPr>
          <w:rFonts w:ascii="Arial" w:hAnsi="Arial" w:cs="Arial"/>
          <w:b/>
        </w:rPr>
        <w:t>DECLARO</w:t>
      </w:r>
      <w:r w:rsidRPr="00CA7385">
        <w:rPr>
          <w:rFonts w:ascii="Arial" w:hAnsi="Arial" w:cs="Arial"/>
        </w:rPr>
        <w:t xml:space="preserve">, sob as penas da lei: </w:t>
      </w:r>
    </w:p>
    <w:p w14:paraId="5D24AF3B" w14:textId="77777777" w:rsidR="00DE2E74" w:rsidRPr="00CA7385" w:rsidRDefault="00DE2E74" w:rsidP="000F1F62">
      <w:pPr>
        <w:tabs>
          <w:tab w:val="left" w:pos="-1701"/>
        </w:tabs>
        <w:autoSpaceDE w:val="0"/>
        <w:autoSpaceDN w:val="0"/>
        <w:adjustRightInd w:val="0"/>
        <w:jc w:val="both"/>
        <w:rPr>
          <w:rFonts w:ascii="Arial" w:hAnsi="Arial" w:cs="Arial"/>
        </w:rPr>
      </w:pPr>
    </w:p>
    <w:p w14:paraId="63634C96" w14:textId="77777777" w:rsidR="0066611A" w:rsidRPr="00CA7385" w:rsidRDefault="0066611A" w:rsidP="0066611A">
      <w:pPr>
        <w:jc w:val="both"/>
        <w:rPr>
          <w:rFonts w:ascii="Arial" w:hAnsi="Arial" w:cs="Arial"/>
        </w:rPr>
      </w:pPr>
      <w:r w:rsidRPr="00CA7385">
        <w:rPr>
          <w:rFonts w:ascii="Arial" w:hAnsi="Arial" w:cs="Arial"/>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737E14BE" w14:textId="77777777" w:rsidR="0066611A" w:rsidRPr="00CA7385" w:rsidRDefault="0066611A" w:rsidP="0066611A">
      <w:pPr>
        <w:jc w:val="both"/>
        <w:rPr>
          <w:rFonts w:ascii="Arial" w:hAnsi="Arial" w:cs="Arial"/>
        </w:rPr>
      </w:pPr>
      <w:r w:rsidRPr="00CA7385">
        <w:rPr>
          <w:rFonts w:ascii="Arial" w:hAnsi="Arial" w:cs="Arial"/>
        </w:rPr>
        <w:t>b) Declaro que não emprego menor de 18 anos em trabalho noturno, perigoso ou insalubre e que não emprego menor de 16 anos, salvo na condição de aprendiz, a partir dos 14 anos, nos termos do artigo 7º, inciso XXXIII, da Constituição Federal.</w:t>
      </w:r>
    </w:p>
    <w:p w14:paraId="46EEBFB3" w14:textId="77777777" w:rsidR="0066611A" w:rsidRPr="00CA7385" w:rsidRDefault="0066611A" w:rsidP="0066611A">
      <w:pPr>
        <w:jc w:val="both"/>
        <w:rPr>
          <w:rFonts w:ascii="Arial" w:hAnsi="Arial" w:cs="Arial"/>
        </w:rPr>
      </w:pPr>
      <w:r w:rsidRPr="00CA7385">
        <w:rPr>
          <w:rFonts w:ascii="Arial" w:hAnsi="Arial" w:cs="Arial"/>
        </w:rPr>
        <w:t>c) Declaro que não possuo empregados executando trabalho degradante ou forçado, observando o disposto nos incisos III e IV do artigo 1º e no inciso III do artigo 5º da Constituição Federal.</w:t>
      </w:r>
    </w:p>
    <w:p w14:paraId="503D0779" w14:textId="77777777" w:rsidR="0066611A" w:rsidRPr="00CA7385" w:rsidRDefault="0066611A" w:rsidP="0066611A">
      <w:pPr>
        <w:jc w:val="both"/>
        <w:rPr>
          <w:rFonts w:ascii="Arial" w:hAnsi="Arial" w:cs="Arial"/>
        </w:rPr>
      </w:pPr>
      <w:r w:rsidRPr="00CA7385">
        <w:rPr>
          <w:rFonts w:ascii="Arial" w:hAnsi="Arial" w:cs="Arial"/>
        </w:rPr>
        <w:t>d) Declaro que cumpro as exigências de reserva de cargos para pessoas com deficiência e para reabilitados da Previdência Social, previstas em lei e em outras normas específicas.</w:t>
      </w:r>
    </w:p>
    <w:p w14:paraId="505497CE" w14:textId="77777777" w:rsidR="0066611A" w:rsidRPr="00CA7385" w:rsidRDefault="0066611A" w:rsidP="0066611A">
      <w:pPr>
        <w:jc w:val="both"/>
        <w:rPr>
          <w:rFonts w:ascii="Arial" w:hAnsi="Arial" w:cs="Arial"/>
        </w:rPr>
      </w:pPr>
      <w:r w:rsidRPr="00CA7385">
        <w:rPr>
          <w:rFonts w:ascii="Arial" w:hAnsi="Arial" w:cs="Arial"/>
        </w:rPr>
        <w:t>e) Declaro que, caso esteja organizado sob a forma de cooperativa, cumpro os requisitos estabelecidos no artigo 16 da Lei nº 14.133, de 2021.</w:t>
      </w:r>
    </w:p>
    <w:p w14:paraId="5850946C" w14:textId="77777777" w:rsidR="0066611A" w:rsidRPr="00CA7385" w:rsidRDefault="0066611A" w:rsidP="0066611A">
      <w:pPr>
        <w:jc w:val="both"/>
        <w:rPr>
          <w:rFonts w:ascii="Arial" w:hAnsi="Arial" w:cs="Arial"/>
        </w:rPr>
      </w:pPr>
      <w:r w:rsidRPr="00CA7385">
        <w:rPr>
          <w:rFonts w:ascii="Arial" w:hAnsi="Arial" w:cs="Arial"/>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265AE43A" w14:textId="77777777" w:rsidR="000F1F62" w:rsidRPr="00CA7385" w:rsidRDefault="000F1F62" w:rsidP="000F1F62">
      <w:pPr>
        <w:tabs>
          <w:tab w:val="left" w:pos="-1701"/>
        </w:tabs>
        <w:autoSpaceDE w:val="0"/>
        <w:autoSpaceDN w:val="0"/>
        <w:adjustRightInd w:val="0"/>
        <w:jc w:val="center"/>
        <w:rPr>
          <w:rFonts w:ascii="Arial" w:hAnsi="Arial" w:cs="Arial"/>
        </w:rPr>
      </w:pPr>
    </w:p>
    <w:p w14:paraId="07F25B9E" w14:textId="77777777" w:rsidR="000F1F62" w:rsidRPr="00CA7385" w:rsidRDefault="000F1F62" w:rsidP="000F1F62">
      <w:pPr>
        <w:tabs>
          <w:tab w:val="left" w:pos="-1701"/>
        </w:tabs>
        <w:autoSpaceDE w:val="0"/>
        <w:autoSpaceDN w:val="0"/>
        <w:adjustRightInd w:val="0"/>
        <w:jc w:val="center"/>
        <w:rPr>
          <w:rFonts w:ascii="Arial" w:hAnsi="Arial" w:cs="Arial"/>
        </w:rPr>
      </w:pPr>
      <w:r w:rsidRPr="00CA7385">
        <w:rPr>
          <w:rFonts w:ascii="Arial" w:hAnsi="Arial" w:cs="Arial"/>
        </w:rPr>
        <w:t>Tanabi, XX (dia), de XXX (mês) de 202</w:t>
      </w:r>
      <w:r w:rsidR="00134F5B" w:rsidRPr="00CA7385">
        <w:rPr>
          <w:rFonts w:ascii="Arial" w:hAnsi="Arial" w:cs="Arial"/>
        </w:rPr>
        <w:t>6</w:t>
      </w:r>
      <w:r w:rsidRPr="00CA7385">
        <w:rPr>
          <w:rFonts w:ascii="Arial" w:hAnsi="Arial" w:cs="Arial"/>
        </w:rPr>
        <w:t>.</w:t>
      </w:r>
    </w:p>
    <w:p w14:paraId="77B16801" w14:textId="77777777" w:rsidR="000F1F62" w:rsidRPr="00CA7385" w:rsidRDefault="000F1F62" w:rsidP="0066611A">
      <w:pPr>
        <w:tabs>
          <w:tab w:val="left" w:pos="-1701"/>
        </w:tabs>
        <w:autoSpaceDE w:val="0"/>
        <w:autoSpaceDN w:val="0"/>
        <w:adjustRightInd w:val="0"/>
        <w:rPr>
          <w:rFonts w:ascii="Arial" w:hAnsi="Arial" w:cs="Arial"/>
        </w:rPr>
      </w:pPr>
    </w:p>
    <w:p w14:paraId="6BEFE3A0" w14:textId="77777777" w:rsidR="000F1F62" w:rsidRPr="00CA7385" w:rsidRDefault="000F1F62" w:rsidP="000F1F62">
      <w:pPr>
        <w:tabs>
          <w:tab w:val="left" w:pos="-1701"/>
        </w:tabs>
        <w:autoSpaceDE w:val="0"/>
        <w:autoSpaceDN w:val="0"/>
        <w:adjustRightInd w:val="0"/>
        <w:jc w:val="center"/>
        <w:rPr>
          <w:rFonts w:ascii="Arial" w:hAnsi="Arial" w:cs="Arial"/>
        </w:rPr>
      </w:pPr>
    </w:p>
    <w:p w14:paraId="6CFC554D" w14:textId="77777777" w:rsidR="003C63EA" w:rsidRPr="00CA7385" w:rsidRDefault="003C63EA" w:rsidP="000F1F62">
      <w:pPr>
        <w:tabs>
          <w:tab w:val="left" w:pos="-1701"/>
        </w:tabs>
        <w:autoSpaceDE w:val="0"/>
        <w:autoSpaceDN w:val="0"/>
        <w:adjustRightInd w:val="0"/>
        <w:jc w:val="center"/>
        <w:rPr>
          <w:rFonts w:ascii="Arial" w:hAnsi="Arial" w:cs="Arial"/>
        </w:rPr>
      </w:pPr>
    </w:p>
    <w:p w14:paraId="276165A2" w14:textId="77777777" w:rsidR="000F1F62" w:rsidRPr="00CA7385" w:rsidRDefault="000F1F62" w:rsidP="000F1F62">
      <w:pPr>
        <w:tabs>
          <w:tab w:val="left" w:pos="-1701"/>
        </w:tabs>
        <w:autoSpaceDE w:val="0"/>
        <w:autoSpaceDN w:val="0"/>
        <w:adjustRightInd w:val="0"/>
        <w:jc w:val="center"/>
        <w:rPr>
          <w:rFonts w:ascii="Arial" w:hAnsi="Arial" w:cs="Arial"/>
        </w:rPr>
      </w:pPr>
      <w:r w:rsidRPr="00CA7385">
        <w:rPr>
          <w:rFonts w:ascii="Arial" w:hAnsi="Arial" w:cs="Arial"/>
        </w:rPr>
        <w:t>______________________________________________</w:t>
      </w:r>
    </w:p>
    <w:p w14:paraId="5E84B8AA" w14:textId="77777777" w:rsidR="000F1F62" w:rsidRPr="00CA7385" w:rsidRDefault="000F1F62" w:rsidP="000F1F62">
      <w:pPr>
        <w:widowControl w:val="0"/>
        <w:autoSpaceDE w:val="0"/>
        <w:autoSpaceDN w:val="0"/>
        <w:adjustRightInd w:val="0"/>
        <w:jc w:val="center"/>
        <w:rPr>
          <w:rFonts w:ascii="Arial" w:hAnsi="Arial" w:cs="Arial"/>
        </w:rPr>
      </w:pPr>
      <w:r w:rsidRPr="00CA7385">
        <w:rPr>
          <w:rFonts w:ascii="Arial" w:hAnsi="Arial" w:cs="Arial"/>
        </w:rPr>
        <w:t>Nome e assinatura do representante legal</w:t>
      </w:r>
    </w:p>
    <w:p w14:paraId="24AD302B" w14:textId="77777777" w:rsidR="000F1F62" w:rsidRPr="00CA7385" w:rsidRDefault="000F1F62" w:rsidP="000F1F62">
      <w:pPr>
        <w:widowControl w:val="0"/>
        <w:autoSpaceDE w:val="0"/>
        <w:autoSpaceDN w:val="0"/>
        <w:adjustRightInd w:val="0"/>
        <w:jc w:val="center"/>
        <w:rPr>
          <w:rFonts w:ascii="Arial" w:hAnsi="Arial" w:cs="Arial"/>
        </w:rPr>
      </w:pPr>
      <w:r w:rsidRPr="00CA7385">
        <w:rPr>
          <w:rFonts w:ascii="Arial" w:hAnsi="Arial" w:cs="Arial"/>
        </w:rPr>
        <w:t>RG nº ...........................</w:t>
      </w:r>
    </w:p>
    <w:p w14:paraId="231DB65E" w14:textId="77777777" w:rsidR="000F1F62" w:rsidRPr="00CA7385" w:rsidRDefault="000F1F62" w:rsidP="000F1F62">
      <w:pPr>
        <w:widowControl w:val="0"/>
        <w:autoSpaceDE w:val="0"/>
        <w:autoSpaceDN w:val="0"/>
        <w:adjustRightInd w:val="0"/>
        <w:jc w:val="center"/>
        <w:rPr>
          <w:rFonts w:ascii="Arial" w:hAnsi="Arial" w:cs="Arial"/>
        </w:rPr>
      </w:pPr>
      <w:r w:rsidRPr="00CA7385">
        <w:rPr>
          <w:rFonts w:ascii="Arial" w:hAnsi="Arial" w:cs="Arial"/>
        </w:rPr>
        <w:t>CPF nº ..........................</w:t>
      </w:r>
    </w:p>
    <w:p w14:paraId="45E9F855" w14:textId="77777777" w:rsidR="000F1F62" w:rsidRPr="00CA7385" w:rsidRDefault="000F1F62" w:rsidP="000F1F62">
      <w:pPr>
        <w:widowControl w:val="0"/>
        <w:autoSpaceDE w:val="0"/>
        <w:autoSpaceDN w:val="0"/>
        <w:adjustRightInd w:val="0"/>
        <w:jc w:val="center"/>
        <w:rPr>
          <w:rFonts w:ascii="Arial" w:hAnsi="Arial" w:cs="Arial"/>
          <w:b/>
          <w:bCs/>
        </w:rPr>
      </w:pPr>
      <w:r w:rsidRPr="00CA7385">
        <w:rPr>
          <w:rFonts w:ascii="Arial" w:hAnsi="Arial" w:cs="Arial"/>
        </w:rPr>
        <w:t>E-mail: .........................</w:t>
      </w:r>
    </w:p>
    <w:p w14:paraId="3BE8B9F5" w14:textId="77777777" w:rsidR="000F1F62" w:rsidRPr="00CA7385" w:rsidRDefault="000F1F62" w:rsidP="000F1F62">
      <w:pPr>
        <w:rPr>
          <w:rFonts w:ascii="Arial" w:hAnsi="Arial" w:cs="Arial"/>
        </w:rPr>
      </w:pPr>
    </w:p>
    <w:p w14:paraId="6A32C71D" w14:textId="77777777" w:rsidR="0039154F" w:rsidRPr="00CA7385" w:rsidRDefault="0039154F" w:rsidP="000F1F62">
      <w:pPr>
        <w:rPr>
          <w:rFonts w:ascii="Arial" w:hAnsi="Arial" w:cs="Arial"/>
        </w:rPr>
      </w:pPr>
    </w:p>
    <w:sectPr w:rsidR="0039154F" w:rsidRPr="00CA7385" w:rsidSect="00F04FCD">
      <w:headerReference w:type="default" r:id="rId13"/>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A47D1" w14:textId="77777777" w:rsidR="009A715F" w:rsidRDefault="009A715F">
      <w:r>
        <w:separator/>
      </w:r>
    </w:p>
  </w:endnote>
  <w:endnote w:type="continuationSeparator" w:id="0">
    <w:p w14:paraId="1C3FC1BE" w14:textId="77777777" w:rsidR="009A715F" w:rsidRDefault="009A7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1818A" w14:textId="77777777" w:rsidR="009A715F" w:rsidRDefault="009A715F">
      <w:r>
        <w:separator/>
      </w:r>
    </w:p>
  </w:footnote>
  <w:footnote w:type="continuationSeparator" w:id="0">
    <w:p w14:paraId="744A17C0" w14:textId="77777777" w:rsidR="009A715F" w:rsidRDefault="009A71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B618A" w14:textId="77777777"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5AE072F8" wp14:editId="6FA77D11">
          <wp:simplePos x="0" y="0"/>
          <wp:positionH relativeFrom="column">
            <wp:posOffset>-775000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3C0999F7"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5764605C" w14:textId="77777777"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40D19C23"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445FC813" w14:textId="77777777"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775E160" wp14:editId="5053DE71">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3C89623A" wp14:editId="7D8A285A">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du="http://schemas.microsoft.com/office/word/2023/wordml/word16du">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298B672E"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D4B188F"/>
    <w:multiLevelType w:val="hybridMultilevel"/>
    <w:tmpl w:val="DA98A79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2125806724">
    <w:abstractNumId w:val="0"/>
  </w:num>
  <w:num w:numId="2" w16cid:durableId="89396660">
    <w:abstractNumId w:val="1"/>
  </w:num>
  <w:num w:numId="3" w16cid:durableId="73782286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0918"/>
    <w:rsid w:val="00003724"/>
    <w:rsid w:val="000045C8"/>
    <w:rsid w:val="0000499F"/>
    <w:rsid w:val="00005A6D"/>
    <w:rsid w:val="00005CFB"/>
    <w:rsid w:val="00006B57"/>
    <w:rsid w:val="00013B32"/>
    <w:rsid w:val="0001550B"/>
    <w:rsid w:val="00015D40"/>
    <w:rsid w:val="0001625A"/>
    <w:rsid w:val="00020C23"/>
    <w:rsid w:val="00022E22"/>
    <w:rsid w:val="00023482"/>
    <w:rsid w:val="000235CA"/>
    <w:rsid w:val="00024E96"/>
    <w:rsid w:val="00034990"/>
    <w:rsid w:val="00036AA5"/>
    <w:rsid w:val="00037670"/>
    <w:rsid w:val="00042CA0"/>
    <w:rsid w:val="00045CAF"/>
    <w:rsid w:val="00050423"/>
    <w:rsid w:val="0005491C"/>
    <w:rsid w:val="00055C8F"/>
    <w:rsid w:val="00056404"/>
    <w:rsid w:val="000577AF"/>
    <w:rsid w:val="00064C47"/>
    <w:rsid w:val="00064FBE"/>
    <w:rsid w:val="00065699"/>
    <w:rsid w:val="0006607C"/>
    <w:rsid w:val="000667B7"/>
    <w:rsid w:val="000669F9"/>
    <w:rsid w:val="00071421"/>
    <w:rsid w:val="00072172"/>
    <w:rsid w:val="0008138F"/>
    <w:rsid w:val="00082690"/>
    <w:rsid w:val="00082E74"/>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38EF"/>
    <w:rsid w:val="000A3998"/>
    <w:rsid w:val="000A53E7"/>
    <w:rsid w:val="000B1E13"/>
    <w:rsid w:val="000B3587"/>
    <w:rsid w:val="000B3ABD"/>
    <w:rsid w:val="000B59D4"/>
    <w:rsid w:val="000B60AA"/>
    <w:rsid w:val="000B63D7"/>
    <w:rsid w:val="000B7A79"/>
    <w:rsid w:val="000B7F28"/>
    <w:rsid w:val="000C5EA5"/>
    <w:rsid w:val="000C7CFB"/>
    <w:rsid w:val="000D36BD"/>
    <w:rsid w:val="000D36CC"/>
    <w:rsid w:val="000D47BA"/>
    <w:rsid w:val="000D4B67"/>
    <w:rsid w:val="000D51FC"/>
    <w:rsid w:val="000E2A4D"/>
    <w:rsid w:val="000E3C60"/>
    <w:rsid w:val="000E5851"/>
    <w:rsid w:val="000E5D28"/>
    <w:rsid w:val="000E6971"/>
    <w:rsid w:val="000E6C64"/>
    <w:rsid w:val="000F0116"/>
    <w:rsid w:val="000F1F62"/>
    <w:rsid w:val="000F407E"/>
    <w:rsid w:val="000F7B8E"/>
    <w:rsid w:val="0010368D"/>
    <w:rsid w:val="001036BF"/>
    <w:rsid w:val="00105EA6"/>
    <w:rsid w:val="00106F91"/>
    <w:rsid w:val="0010766E"/>
    <w:rsid w:val="0011068F"/>
    <w:rsid w:val="00110F5E"/>
    <w:rsid w:val="00112271"/>
    <w:rsid w:val="00112388"/>
    <w:rsid w:val="001124ED"/>
    <w:rsid w:val="00112B82"/>
    <w:rsid w:val="00113368"/>
    <w:rsid w:val="00113D9D"/>
    <w:rsid w:val="00113FDB"/>
    <w:rsid w:val="00114BA0"/>
    <w:rsid w:val="00114C16"/>
    <w:rsid w:val="00116936"/>
    <w:rsid w:val="00117D72"/>
    <w:rsid w:val="00117F5C"/>
    <w:rsid w:val="0012115B"/>
    <w:rsid w:val="001224AB"/>
    <w:rsid w:val="001227F3"/>
    <w:rsid w:val="001254A2"/>
    <w:rsid w:val="0012564B"/>
    <w:rsid w:val="00125A4A"/>
    <w:rsid w:val="00126868"/>
    <w:rsid w:val="00126F97"/>
    <w:rsid w:val="00131B48"/>
    <w:rsid w:val="00131CEE"/>
    <w:rsid w:val="00131DCD"/>
    <w:rsid w:val="00131EBA"/>
    <w:rsid w:val="00133F57"/>
    <w:rsid w:val="00134F5B"/>
    <w:rsid w:val="0013637B"/>
    <w:rsid w:val="0013685D"/>
    <w:rsid w:val="00137A35"/>
    <w:rsid w:val="001404EA"/>
    <w:rsid w:val="001409FE"/>
    <w:rsid w:val="00140E98"/>
    <w:rsid w:val="001433E7"/>
    <w:rsid w:val="00143A3F"/>
    <w:rsid w:val="00145788"/>
    <w:rsid w:val="00145B11"/>
    <w:rsid w:val="00145DAF"/>
    <w:rsid w:val="001464FA"/>
    <w:rsid w:val="00146B53"/>
    <w:rsid w:val="001473E9"/>
    <w:rsid w:val="00150248"/>
    <w:rsid w:val="0015267A"/>
    <w:rsid w:val="001534FA"/>
    <w:rsid w:val="001562FA"/>
    <w:rsid w:val="00156355"/>
    <w:rsid w:val="00156C0B"/>
    <w:rsid w:val="001606AA"/>
    <w:rsid w:val="00160B7C"/>
    <w:rsid w:val="00162A2F"/>
    <w:rsid w:val="00165150"/>
    <w:rsid w:val="001657DA"/>
    <w:rsid w:val="00165935"/>
    <w:rsid w:val="00170636"/>
    <w:rsid w:val="0017448D"/>
    <w:rsid w:val="00175DCB"/>
    <w:rsid w:val="00176000"/>
    <w:rsid w:val="001770FB"/>
    <w:rsid w:val="00177CCA"/>
    <w:rsid w:val="0018101D"/>
    <w:rsid w:val="00182F04"/>
    <w:rsid w:val="00183E96"/>
    <w:rsid w:val="00186732"/>
    <w:rsid w:val="00190880"/>
    <w:rsid w:val="001938EB"/>
    <w:rsid w:val="00196BA1"/>
    <w:rsid w:val="00197D80"/>
    <w:rsid w:val="001A078A"/>
    <w:rsid w:val="001A23BE"/>
    <w:rsid w:val="001A2A9B"/>
    <w:rsid w:val="001A6723"/>
    <w:rsid w:val="001A7E58"/>
    <w:rsid w:val="001B3828"/>
    <w:rsid w:val="001B737A"/>
    <w:rsid w:val="001B73D6"/>
    <w:rsid w:val="001B7875"/>
    <w:rsid w:val="001C4F3F"/>
    <w:rsid w:val="001C7F9D"/>
    <w:rsid w:val="001D0251"/>
    <w:rsid w:val="001D2B58"/>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0B28"/>
    <w:rsid w:val="00232919"/>
    <w:rsid w:val="00232B0D"/>
    <w:rsid w:val="00234E33"/>
    <w:rsid w:val="00237C04"/>
    <w:rsid w:val="002412EF"/>
    <w:rsid w:val="00243027"/>
    <w:rsid w:val="002444EC"/>
    <w:rsid w:val="00244C41"/>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175F"/>
    <w:rsid w:val="00273433"/>
    <w:rsid w:val="002753A5"/>
    <w:rsid w:val="00276686"/>
    <w:rsid w:val="00276F7B"/>
    <w:rsid w:val="0027726A"/>
    <w:rsid w:val="002819E3"/>
    <w:rsid w:val="00285E44"/>
    <w:rsid w:val="002862BF"/>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43E9"/>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41CA"/>
    <w:rsid w:val="002F762A"/>
    <w:rsid w:val="00300074"/>
    <w:rsid w:val="00302541"/>
    <w:rsid w:val="00304482"/>
    <w:rsid w:val="00311C5F"/>
    <w:rsid w:val="003201C8"/>
    <w:rsid w:val="00321F62"/>
    <w:rsid w:val="00322433"/>
    <w:rsid w:val="00323258"/>
    <w:rsid w:val="00326291"/>
    <w:rsid w:val="003277E3"/>
    <w:rsid w:val="00330B9D"/>
    <w:rsid w:val="00330E42"/>
    <w:rsid w:val="00333089"/>
    <w:rsid w:val="00337786"/>
    <w:rsid w:val="00341EAD"/>
    <w:rsid w:val="003436FD"/>
    <w:rsid w:val="003475AC"/>
    <w:rsid w:val="003539BA"/>
    <w:rsid w:val="00353AAF"/>
    <w:rsid w:val="0035595D"/>
    <w:rsid w:val="00356C6B"/>
    <w:rsid w:val="00357A7C"/>
    <w:rsid w:val="00360ABD"/>
    <w:rsid w:val="00361C86"/>
    <w:rsid w:val="00364D0D"/>
    <w:rsid w:val="00364F8B"/>
    <w:rsid w:val="00365652"/>
    <w:rsid w:val="003662A2"/>
    <w:rsid w:val="0036767D"/>
    <w:rsid w:val="00370763"/>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A67E2"/>
    <w:rsid w:val="003B3925"/>
    <w:rsid w:val="003B3C88"/>
    <w:rsid w:val="003B428A"/>
    <w:rsid w:val="003B591F"/>
    <w:rsid w:val="003B6CD4"/>
    <w:rsid w:val="003C0122"/>
    <w:rsid w:val="003C084C"/>
    <w:rsid w:val="003C133D"/>
    <w:rsid w:val="003C3EBD"/>
    <w:rsid w:val="003C55D6"/>
    <w:rsid w:val="003C63EA"/>
    <w:rsid w:val="003C6DE7"/>
    <w:rsid w:val="003D2045"/>
    <w:rsid w:val="003D2AAF"/>
    <w:rsid w:val="003D3869"/>
    <w:rsid w:val="003D42F2"/>
    <w:rsid w:val="003D65A7"/>
    <w:rsid w:val="003E28D1"/>
    <w:rsid w:val="003E4D5D"/>
    <w:rsid w:val="003E4EE8"/>
    <w:rsid w:val="003F2B57"/>
    <w:rsid w:val="003F3EA2"/>
    <w:rsid w:val="003F4394"/>
    <w:rsid w:val="003F4529"/>
    <w:rsid w:val="003F6315"/>
    <w:rsid w:val="003F702A"/>
    <w:rsid w:val="0040443E"/>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3F7"/>
    <w:rsid w:val="00436E53"/>
    <w:rsid w:val="004401E3"/>
    <w:rsid w:val="004404E6"/>
    <w:rsid w:val="00441AC5"/>
    <w:rsid w:val="004438A1"/>
    <w:rsid w:val="00445C0C"/>
    <w:rsid w:val="00445D39"/>
    <w:rsid w:val="00447516"/>
    <w:rsid w:val="00452F7E"/>
    <w:rsid w:val="004537B8"/>
    <w:rsid w:val="0045383E"/>
    <w:rsid w:val="004556A4"/>
    <w:rsid w:val="00456449"/>
    <w:rsid w:val="0046010C"/>
    <w:rsid w:val="0046219A"/>
    <w:rsid w:val="00467B04"/>
    <w:rsid w:val="00470180"/>
    <w:rsid w:val="004707F1"/>
    <w:rsid w:val="00470DE3"/>
    <w:rsid w:val="0047320E"/>
    <w:rsid w:val="00473770"/>
    <w:rsid w:val="004740E7"/>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1C99"/>
    <w:rsid w:val="004B21ED"/>
    <w:rsid w:val="004B4317"/>
    <w:rsid w:val="004B431E"/>
    <w:rsid w:val="004B4B1B"/>
    <w:rsid w:val="004B5D67"/>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1C9D"/>
    <w:rsid w:val="005143CF"/>
    <w:rsid w:val="00515297"/>
    <w:rsid w:val="0051574B"/>
    <w:rsid w:val="005211ED"/>
    <w:rsid w:val="00522B52"/>
    <w:rsid w:val="00522F5A"/>
    <w:rsid w:val="00531490"/>
    <w:rsid w:val="0053206C"/>
    <w:rsid w:val="005359AC"/>
    <w:rsid w:val="00537DED"/>
    <w:rsid w:val="0054141F"/>
    <w:rsid w:val="00541473"/>
    <w:rsid w:val="00541BC7"/>
    <w:rsid w:val="005429DE"/>
    <w:rsid w:val="00542A72"/>
    <w:rsid w:val="00543197"/>
    <w:rsid w:val="0054320D"/>
    <w:rsid w:val="00543652"/>
    <w:rsid w:val="005443EE"/>
    <w:rsid w:val="00546774"/>
    <w:rsid w:val="005522CE"/>
    <w:rsid w:val="00552EA2"/>
    <w:rsid w:val="005552ED"/>
    <w:rsid w:val="00556EAE"/>
    <w:rsid w:val="00557502"/>
    <w:rsid w:val="00561834"/>
    <w:rsid w:val="0057035C"/>
    <w:rsid w:val="00572861"/>
    <w:rsid w:val="005737FA"/>
    <w:rsid w:val="00574510"/>
    <w:rsid w:val="005769FC"/>
    <w:rsid w:val="00580884"/>
    <w:rsid w:val="005826AF"/>
    <w:rsid w:val="0058366A"/>
    <w:rsid w:val="005842C3"/>
    <w:rsid w:val="00586284"/>
    <w:rsid w:val="005877F2"/>
    <w:rsid w:val="00587FC4"/>
    <w:rsid w:val="00590FB7"/>
    <w:rsid w:val="005913A8"/>
    <w:rsid w:val="005A18BD"/>
    <w:rsid w:val="005A4A08"/>
    <w:rsid w:val="005A506F"/>
    <w:rsid w:val="005A616F"/>
    <w:rsid w:val="005B00F3"/>
    <w:rsid w:val="005B0D94"/>
    <w:rsid w:val="005B1140"/>
    <w:rsid w:val="005B11C9"/>
    <w:rsid w:val="005B11FA"/>
    <w:rsid w:val="005B1949"/>
    <w:rsid w:val="005B2662"/>
    <w:rsid w:val="005B362B"/>
    <w:rsid w:val="005B472B"/>
    <w:rsid w:val="005C0235"/>
    <w:rsid w:val="005C076E"/>
    <w:rsid w:val="005C2F34"/>
    <w:rsid w:val="005C6874"/>
    <w:rsid w:val="005C7CFF"/>
    <w:rsid w:val="005D0E0F"/>
    <w:rsid w:val="005D49C4"/>
    <w:rsid w:val="005D4CCA"/>
    <w:rsid w:val="005D5F9F"/>
    <w:rsid w:val="005D7E57"/>
    <w:rsid w:val="005E00BF"/>
    <w:rsid w:val="005E17A5"/>
    <w:rsid w:val="005E2136"/>
    <w:rsid w:val="005E37E0"/>
    <w:rsid w:val="005E3D7E"/>
    <w:rsid w:val="005E4359"/>
    <w:rsid w:val="005E4CE9"/>
    <w:rsid w:val="005E5FB2"/>
    <w:rsid w:val="005E6592"/>
    <w:rsid w:val="005E6E34"/>
    <w:rsid w:val="00601ECB"/>
    <w:rsid w:val="006021C7"/>
    <w:rsid w:val="00602D59"/>
    <w:rsid w:val="00603882"/>
    <w:rsid w:val="006039D0"/>
    <w:rsid w:val="00604905"/>
    <w:rsid w:val="006064C2"/>
    <w:rsid w:val="00607749"/>
    <w:rsid w:val="00613047"/>
    <w:rsid w:val="00614B41"/>
    <w:rsid w:val="0061653B"/>
    <w:rsid w:val="006179C0"/>
    <w:rsid w:val="006263FD"/>
    <w:rsid w:val="006306BA"/>
    <w:rsid w:val="006307C3"/>
    <w:rsid w:val="00631B9C"/>
    <w:rsid w:val="00632D2A"/>
    <w:rsid w:val="0063348E"/>
    <w:rsid w:val="0063540C"/>
    <w:rsid w:val="00636779"/>
    <w:rsid w:val="00636CE1"/>
    <w:rsid w:val="00646201"/>
    <w:rsid w:val="00647D12"/>
    <w:rsid w:val="00652D2F"/>
    <w:rsid w:val="0065715F"/>
    <w:rsid w:val="00661A13"/>
    <w:rsid w:val="00661D9D"/>
    <w:rsid w:val="0066292E"/>
    <w:rsid w:val="00663772"/>
    <w:rsid w:val="00663D09"/>
    <w:rsid w:val="0066460D"/>
    <w:rsid w:val="00665328"/>
    <w:rsid w:val="00665A64"/>
    <w:rsid w:val="0066611A"/>
    <w:rsid w:val="006710C9"/>
    <w:rsid w:val="00680294"/>
    <w:rsid w:val="00681227"/>
    <w:rsid w:val="006817F2"/>
    <w:rsid w:val="0068263D"/>
    <w:rsid w:val="00684022"/>
    <w:rsid w:val="00684D60"/>
    <w:rsid w:val="00687327"/>
    <w:rsid w:val="00687B9B"/>
    <w:rsid w:val="00691929"/>
    <w:rsid w:val="0069243F"/>
    <w:rsid w:val="006929C6"/>
    <w:rsid w:val="00696034"/>
    <w:rsid w:val="0069621B"/>
    <w:rsid w:val="00696981"/>
    <w:rsid w:val="0069703E"/>
    <w:rsid w:val="0069762D"/>
    <w:rsid w:val="00697A19"/>
    <w:rsid w:val="006A04D4"/>
    <w:rsid w:val="006A2000"/>
    <w:rsid w:val="006A508B"/>
    <w:rsid w:val="006A5164"/>
    <w:rsid w:val="006A5AAE"/>
    <w:rsid w:val="006A659E"/>
    <w:rsid w:val="006A7D0A"/>
    <w:rsid w:val="006B0475"/>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AEE"/>
    <w:rsid w:val="006D6B11"/>
    <w:rsid w:val="006D7D6B"/>
    <w:rsid w:val="006E1636"/>
    <w:rsid w:val="006E25AA"/>
    <w:rsid w:val="006E3C56"/>
    <w:rsid w:val="006F18AA"/>
    <w:rsid w:val="006F2795"/>
    <w:rsid w:val="006F30FD"/>
    <w:rsid w:val="006F38C0"/>
    <w:rsid w:val="006F44EB"/>
    <w:rsid w:val="006F6A8A"/>
    <w:rsid w:val="006F7E12"/>
    <w:rsid w:val="007017AF"/>
    <w:rsid w:val="00701AFD"/>
    <w:rsid w:val="00704537"/>
    <w:rsid w:val="0070517E"/>
    <w:rsid w:val="00707409"/>
    <w:rsid w:val="00710BFC"/>
    <w:rsid w:val="00714852"/>
    <w:rsid w:val="00720D46"/>
    <w:rsid w:val="00720F64"/>
    <w:rsid w:val="00722262"/>
    <w:rsid w:val="007240CA"/>
    <w:rsid w:val="00726834"/>
    <w:rsid w:val="00731617"/>
    <w:rsid w:val="00735987"/>
    <w:rsid w:val="0073656C"/>
    <w:rsid w:val="007406E0"/>
    <w:rsid w:val="00740F16"/>
    <w:rsid w:val="00741E7A"/>
    <w:rsid w:val="00743F6F"/>
    <w:rsid w:val="0074540E"/>
    <w:rsid w:val="00745C7D"/>
    <w:rsid w:val="00745E10"/>
    <w:rsid w:val="007507FB"/>
    <w:rsid w:val="007524A1"/>
    <w:rsid w:val="007542A8"/>
    <w:rsid w:val="00755D84"/>
    <w:rsid w:val="00756579"/>
    <w:rsid w:val="00756AC5"/>
    <w:rsid w:val="007570AB"/>
    <w:rsid w:val="007575CF"/>
    <w:rsid w:val="00757D0C"/>
    <w:rsid w:val="007643C1"/>
    <w:rsid w:val="007658D7"/>
    <w:rsid w:val="00766F3F"/>
    <w:rsid w:val="007720F4"/>
    <w:rsid w:val="00774D94"/>
    <w:rsid w:val="00777476"/>
    <w:rsid w:val="00777F79"/>
    <w:rsid w:val="007809E6"/>
    <w:rsid w:val="0078188D"/>
    <w:rsid w:val="00784412"/>
    <w:rsid w:val="00787D3A"/>
    <w:rsid w:val="00790339"/>
    <w:rsid w:val="00792999"/>
    <w:rsid w:val="00794785"/>
    <w:rsid w:val="00795B9F"/>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D6E15"/>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7D"/>
    <w:rsid w:val="00802393"/>
    <w:rsid w:val="00802E19"/>
    <w:rsid w:val="008055B7"/>
    <w:rsid w:val="00807EC2"/>
    <w:rsid w:val="00810216"/>
    <w:rsid w:val="008128FE"/>
    <w:rsid w:val="00815299"/>
    <w:rsid w:val="0082019F"/>
    <w:rsid w:val="00821685"/>
    <w:rsid w:val="00823DA3"/>
    <w:rsid w:val="00825299"/>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561C"/>
    <w:rsid w:val="00876DFA"/>
    <w:rsid w:val="00881F4D"/>
    <w:rsid w:val="008844B7"/>
    <w:rsid w:val="008848F6"/>
    <w:rsid w:val="00884EF9"/>
    <w:rsid w:val="00890677"/>
    <w:rsid w:val="00890861"/>
    <w:rsid w:val="00890880"/>
    <w:rsid w:val="00890C51"/>
    <w:rsid w:val="00891131"/>
    <w:rsid w:val="00891E80"/>
    <w:rsid w:val="00892ADC"/>
    <w:rsid w:val="00894494"/>
    <w:rsid w:val="008A55A1"/>
    <w:rsid w:val="008A5747"/>
    <w:rsid w:val="008B1DAA"/>
    <w:rsid w:val="008B1EB0"/>
    <w:rsid w:val="008B472C"/>
    <w:rsid w:val="008B6489"/>
    <w:rsid w:val="008B67A5"/>
    <w:rsid w:val="008B7AE0"/>
    <w:rsid w:val="008C0F25"/>
    <w:rsid w:val="008C16A2"/>
    <w:rsid w:val="008C1E0B"/>
    <w:rsid w:val="008C2350"/>
    <w:rsid w:val="008C2B7E"/>
    <w:rsid w:val="008C6874"/>
    <w:rsid w:val="008C79DF"/>
    <w:rsid w:val="008D0152"/>
    <w:rsid w:val="008D1429"/>
    <w:rsid w:val="008D3D39"/>
    <w:rsid w:val="008E2D9D"/>
    <w:rsid w:val="008E31AB"/>
    <w:rsid w:val="008E465D"/>
    <w:rsid w:val="008E4821"/>
    <w:rsid w:val="008E4FB8"/>
    <w:rsid w:val="008E5832"/>
    <w:rsid w:val="008E7717"/>
    <w:rsid w:val="008F00B8"/>
    <w:rsid w:val="008F08C9"/>
    <w:rsid w:val="008F16FC"/>
    <w:rsid w:val="008F29A8"/>
    <w:rsid w:val="008F31E4"/>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4DB6"/>
    <w:rsid w:val="009252A6"/>
    <w:rsid w:val="009252C3"/>
    <w:rsid w:val="00930044"/>
    <w:rsid w:val="0093026D"/>
    <w:rsid w:val="00930D76"/>
    <w:rsid w:val="0093263B"/>
    <w:rsid w:val="00934E79"/>
    <w:rsid w:val="009409B6"/>
    <w:rsid w:val="009413E5"/>
    <w:rsid w:val="009430E7"/>
    <w:rsid w:val="009467D4"/>
    <w:rsid w:val="0095022B"/>
    <w:rsid w:val="00951A2E"/>
    <w:rsid w:val="00951C1B"/>
    <w:rsid w:val="009522F6"/>
    <w:rsid w:val="00954187"/>
    <w:rsid w:val="00960659"/>
    <w:rsid w:val="009643DD"/>
    <w:rsid w:val="00964E3F"/>
    <w:rsid w:val="00964FA6"/>
    <w:rsid w:val="00965ADE"/>
    <w:rsid w:val="00967220"/>
    <w:rsid w:val="00967FA6"/>
    <w:rsid w:val="00970460"/>
    <w:rsid w:val="009715BF"/>
    <w:rsid w:val="00973B2B"/>
    <w:rsid w:val="009771AE"/>
    <w:rsid w:val="0098013D"/>
    <w:rsid w:val="00982EBF"/>
    <w:rsid w:val="0098496D"/>
    <w:rsid w:val="00984D07"/>
    <w:rsid w:val="00985749"/>
    <w:rsid w:val="0098597F"/>
    <w:rsid w:val="00985F0D"/>
    <w:rsid w:val="00986285"/>
    <w:rsid w:val="00992528"/>
    <w:rsid w:val="00994452"/>
    <w:rsid w:val="009958C7"/>
    <w:rsid w:val="009977A9"/>
    <w:rsid w:val="009A03E7"/>
    <w:rsid w:val="009A08E5"/>
    <w:rsid w:val="009A2707"/>
    <w:rsid w:val="009A2BAE"/>
    <w:rsid w:val="009A715F"/>
    <w:rsid w:val="009B21EE"/>
    <w:rsid w:val="009B2342"/>
    <w:rsid w:val="009B472C"/>
    <w:rsid w:val="009C18E0"/>
    <w:rsid w:val="009C1B7C"/>
    <w:rsid w:val="009C53A7"/>
    <w:rsid w:val="009D0C25"/>
    <w:rsid w:val="009D379D"/>
    <w:rsid w:val="009D5E7C"/>
    <w:rsid w:val="009E0CB1"/>
    <w:rsid w:val="009E0F4E"/>
    <w:rsid w:val="009E2F14"/>
    <w:rsid w:val="009E3905"/>
    <w:rsid w:val="009E6632"/>
    <w:rsid w:val="009F0247"/>
    <w:rsid w:val="009F0DA9"/>
    <w:rsid w:val="009F11AF"/>
    <w:rsid w:val="009F25BC"/>
    <w:rsid w:val="009F3630"/>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5DB1"/>
    <w:rsid w:val="00A16E12"/>
    <w:rsid w:val="00A17E5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573AF"/>
    <w:rsid w:val="00A575A1"/>
    <w:rsid w:val="00A601C7"/>
    <w:rsid w:val="00A601D8"/>
    <w:rsid w:val="00A6185E"/>
    <w:rsid w:val="00A658E5"/>
    <w:rsid w:val="00A72D47"/>
    <w:rsid w:val="00A76210"/>
    <w:rsid w:val="00A810AA"/>
    <w:rsid w:val="00A81183"/>
    <w:rsid w:val="00A8136D"/>
    <w:rsid w:val="00A854E6"/>
    <w:rsid w:val="00A915BC"/>
    <w:rsid w:val="00A93195"/>
    <w:rsid w:val="00A952C1"/>
    <w:rsid w:val="00A9555A"/>
    <w:rsid w:val="00A97D0C"/>
    <w:rsid w:val="00AA48A9"/>
    <w:rsid w:val="00AA4B88"/>
    <w:rsid w:val="00AB20FA"/>
    <w:rsid w:val="00AB49BE"/>
    <w:rsid w:val="00AB6E08"/>
    <w:rsid w:val="00AC184C"/>
    <w:rsid w:val="00AC3082"/>
    <w:rsid w:val="00AC52DF"/>
    <w:rsid w:val="00AC6A63"/>
    <w:rsid w:val="00AD1670"/>
    <w:rsid w:val="00AD5AEB"/>
    <w:rsid w:val="00AD60AE"/>
    <w:rsid w:val="00AD76DC"/>
    <w:rsid w:val="00AE204C"/>
    <w:rsid w:val="00AE2D12"/>
    <w:rsid w:val="00AE30D2"/>
    <w:rsid w:val="00AE656E"/>
    <w:rsid w:val="00AF16B4"/>
    <w:rsid w:val="00AF415A"/>
    <w:rsid w:val="00AF4C6B"/>
    <w:rsid w:val="00AF4EE9"/>
    <w:rsid w:val="00AF59D3"/>
    <w:rsid w:val="00AF5E7F"/>
    <w:rsid w:val="00B01C7B"/>
    <w:rsid w:val="00B043E8"/>
    <w:rsid w:val="00B04ED8"/>
    <w:rsid w:val="00B05556"/>
    <w:rsid w:val="00B07761"/>
    <w:rsid w:val="00B142A1"/>
    <w:rsid w:val="00B15E23"/>
    <w:rsid w:val="00B177A5"/>
    <w:rsid w:val="00B21C8B"/>
    <w:rsid w:val="00B2386E"/>
    <w:rsid w:val="00B24785"/>
    <w:rsid w:val="00B271E7"/>
    <w:rsid w:val="00B312D3"/>
    <w:rsid w:val="00B31DED"/>
    <w:rsid w:val="00B362A6"/>
    <w:rsid w:val="00B41CA5"/>
    <w:rsid w:val="00B43A1F"/>
    <w:rsid w:val="00B43D88"/>
    <w:rsid w:val="00B458E2"/>
    <w:rsid w:val="00B477A9"/>
    <w:rsid w:val="00B50AA4"/>
    <w:rsid w:val="00B51664"/>
    <w:rsid w:val="00B57794"/>
    <w:rsid w:val="00B61CFC"/>
    <w:rsid w:val="00B65FCF"/>
    <w:rsid w:val="00B664DB"/>
    <w:rsid w:val="00B67F3B"/>
    <w:rsid w:val="00B727B1"/>
    <w:rsid w:val="00B729AF"/>
    <w:rsid w:val="00B72C61"/>
    <w:rsid w:val="00B72E22"/>
    <w:rsid w:val="00B73D51"/>
    <w:rsid w:val="00B7643C"/>
    <w:rsid w:val="00B805B5"/>
    <w:rsid w:val="00B81908"/>
    <w:rsid w:val="00B824C5"/>
    <w:rsid w:val="00B8569D"/>
    <w:rsid w:val="00B875D0"/>
    <w:rsid w:val="00B901DD"/>
    <w:rsid w:val="00B91473"/>
    <w:rsid w:val="00B96DDD"/>
    <w:rsid w:val="00BA633C"/>
    <w:rsid w:val="00BB11FB"/>
    <w:rsid w:val="00BB176D"/>
    <w:rsid w:val="00BB2C36"/>
    <w:rsid w:val="00BB4135"/>
    <w:rsid w:val="00BB78C7"/>
    <w:rsid w:val="00BC17BF"/>
    <w:rsid w:val="00BC22D4"/>
    <w:rsid w:val="00BC5927"/>
    <w:rsid w:val="00BC5DF7"/>
    <w:rsid w:val="00BD0772"/>
    <w:rsid w:val="00BD0A7B"/>
    <w:rsid w:val="00BD35E6"/>
    <w:rsid w:val="00BD6323"/>
    <w:rsid w:val="00BE0B15"/>
    <w:rsid w:val="00BE1969"/>
    <w:rsid w:val="00BE2466"/>
    <w:rsid w:val="00BE3977"/>
    <w:rsid w:val="00BE45F2"/>
    <w:rsid w:val="00BE5F72"/>
    <w:rsid w:val="00BE6552"/>
    <w:rsid w:val="00BF143F"/>
    <w:rsid w:val="00BF1769"/>
    <w:rsid w:val="00BF2CCE"/>
    <w:rsid w:val="00BF2F40"/>
    <w:rsid w:val="00BF4BDB"/>
    <w:rsid w:val="00BF6E0B"/>
    <w:rsid w:val="00C01213"/>
    <w:rsid w:val="00C0175E"/>
    <w:rsid w:val="00C017B9"/>
    <w:rsid w:val="00C02729"/>
    <w:rsid w:val="00C02AE6"/>
    <w:rsid w:val="00C02FA1"/>
    <w:rsid w:val="00C06DE1"/>
    <w:rsid w:val="00C0779F"/>
    <w:rsid w:val="00C1182D"/>
    <w:rsid w:val="00C11C4D"/>
    <w:rsid w:val="00C13A3B"/>
    <w:rsid w:val="00C169F0"/>
    <w:rsid w:val="00C1766C"/>
    <w:rsid w:val="00C177B2"/>
    <w:rsid w:val="00C20035"/>
    <w:rsid w:val="00C23740"/>
    <w:rsid w:val="00C27A73"/>
    <w:rsid w:val="00C30B11"/>
    <w:rsid w:val="00C3495E"/>
    <w:rsid w:val="00C35E26"/>
    <w:rsid w:val="00C3657E"/>
    <w:rsid w:val="00C36E94"/>
    <w:rsid w:val="00C424BD"/>
    <w:rsid w:val="00C43CBD"/>
    <w:rsid w:val="00C47070"/>
    <w:rsid w:val="00C5288F"/>
    <w:rsid w:val="00C54DA8"/>
    <w:rsid w:val="00C54FE6"/>
    <w:rsid w:val="00C55518"/>
    <w:rsid w:val="00C56A6C"/>
    <w:rsid w:val="00C62F68"/>
    <w:rsid w:val="00C64D4D"/>
    <w:rsid w:val="00C70FC3"/>
    <w:rsid w:val="00C70FE1"/>
    <w:rsid w:val="00C72A25"/>
    <w:rsid w:val="00C765AC"/>
    <w:rsid w:val="00C76A05"/>
    <w:rsid w:val="00C77357"/>
    <w:rsid w:val="00C824FB"/>
    <w:rsid w:val="00C84353"/>
    <w:rsid w:val="00C857C9"/>
    <w:rsid w:val="00C8730A"/>
    <w:rsid w:val="00C9018E"/>
    <w:rsid w:val="00C90BB1"/>
    <w:rsid w:val="00C91831"/>
    <w:rsid w:val="00C92043"/>
    <w:rsid w:val="00C9364C"/>
    <w:rsid w:val="00CA6582"/>
    <w:rsid w:val="00CA7385"/>
    <w:rsid w:val="00CA791F"/>
    <w:rsid w:val="00CB2A96"/>
    <w:rsid w:val="00CB32ED"/>
    <w:rsid w:val="00CB41B2"/>
    <w:rsid w:val="00CB4981"/>
    <w:rsid w:val="00CB5A25"/>
    <w:rsid w:val="00CC1AEF"/>
    <w:rsid w:val="00CC7620"/>
    <w:rsid w:val="00CD1F7A"/>
    <w:rsid w:val="00CD2616"/>
    <w:rsid w:val="00CD3C56"/>
    <w:rsid w:val="00CD646D"/>
    <w:rsid w:val="00CD65D8"/>
    <w:rsid w:val="00CD7B98"/>
    <w:rsid w:val="00CE0D57"/>
    <w:rsid w:val="00CE10AB"/>
    <w:rsid w:val="00CE54D8"/>
    <w:rsid w:val="00CE5511"/>
    <w:rsid w:val="00CE5562"/>
    <w:rsid w:val="00CE5AC3"/>
    <w:rsid w:val="00CF07FB"/>
    <w:rsid w:val="00CF480B"/>
    <w:rsid w:val="00CF4EF1"/>
    <w:rsid w:val="00CF6DDE"/>
    <w:rsid w:val="00D001A6"/>
    <w:rsid w:val="00D0035E"/>
    <w:rsid w:val="00D008D6"/>
    <w:rsid w:val="00D022F8"/>
    <w:rsid w:val="00D036F2"/>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8F1"/>
    <w:rsid w:val="00D338F2"/>
    <w:rsid w:val="00D33EEC"/>
    <w:rsid w:val="00D3557D"/>
    <w:rsid w:val="00D35596"/>
    <w:rsid w:val="00D401DF"/>
    <w:rsid w:val="00D401FE"/>
    <w:rsid w:val="00D4058F"/>
    <w:rsid w:val="00D40752"/>
    <w:rsid w:val="00D41A4F"/>
    <w:rsid w:val="00D420E3"/>
    <w:rsid w:val="00D424DF"/>
    <w:rsid w:val="00D43BC3"/>
    <w:rsid w:val="00D45142"/>
    <w:rsid w:val="00D4523E"/>
    <w:rsid w:val="00D462AF"/>
    <w:rsid w:val="00D47C65"/>
    <w:rsid w:val="00D50E4A"/>
    <w:rsid w:val="00D53C4A"/>
    <w:rsid w:val="00D53F1E"/>
    <w:rsid w:val="00D5429B"/>
    <w:rsid w:val="00D70349"/>
    <w:rsid w:val="00D71A0C"/>
    <w:rsid w:val="00D71F9E"/>
    <w:rsid w:val="00D722BA"/>
    <w:rsid w:val="00D73F7A"/>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0737B"/>
    <w:rsid w:val="00E07874"/>
    <w:rsid w:val="00E1011A"/>
    <w:rsid w:val="00E12C16"/>
    <w:rsid w:val="00E13DF2"/>
    <w:rsid w:val="00E15AA9"/>
    <w:rsid w:val="00E1768A"/>
    <w:rsid w:val="00E217CA"/>
    <w:rsid w:val="00E276DA"/>
    <w:rsid w:val="00E3023B"/>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56A7"/>
    <w:rsid w:val="00E67833"/>
    <w:rsid w:val="00E67A4C"/>
    <w:rsid w:val="00E70E43"/>
    <w:rsid w:val="00E71D74"/>
    <w:rsid w:val="00E73437"/>
    <w:rsid w:val="00E736CE"/>
    <w:rsid w:val="00E73B78"/>
    <w:rsid w:val="00E749B6"/>
    <w:rsid w:val="00E77A6D"/>
    <w:rsid w:val="00E77EE7"/>
    <w:rsid w:val="00E77FF0"/>
    <w:rsid w:val="00E822CA"/>
    <w:rsid w:val="00E838B6"/>
    <w:rsid w:val="00E83E47"/>
    <w:rsid w:val="00E84C3E"/>
    <w:rsid w:val="00E85192"/>
    <w:rsid w:val="00E86636"/>
    <w:rsid w:val="00E86DAC"/>
    <w:rsid w:val="00E9351F"/>
    <w:rsid w:val="00E9510F"/>
    <w:rsid w:val="00E95954"/>
    <w:rsid w:val="00EA025F"/>
    <w:rsid w:val="00EA19E9"/>
    <w:rsid w:val="00EA2AD6"/>
    <w:rsid w:val="00EA2F01"/>
    <w:rsid w:val="00EA301A"/>
    <w:rsid w:val="00EA470B"/>
    <w:rsid w:val="00EA4B49"/>
    <w:rsid w:val="00EB3C0C"/>
    <w:rsid w:val="00EB5282"/>
    <w:rsid w:val="00EB7DCF"/>
    <w:rsid w:val="00EC01FA"/>
    <w:rsid w:val="00EC0566"/>
    <w:rsid w:val="00EC6970"/>
    <w:rsid w:val="00ED1444"/>
    <w:rsid w:val="00ED1AF0"/>
    <w:rsid w:val="00ED3580"/>
    <w:rsid w:val="00ED3742"/>
    <w:rsid w:val="00ED3BB3"/>
    <w:rsid w:val="00ED5871"/>
    <w:rsid w:val="00ED5ACB"/>
    <w:rsid w:val="00ED77D7"/>
    <w:rsid w:val="00ED7EF0"/>
    <w:rsid w:val="00EE2782"/>
    <w:rsid w:val="00EE2D0F"/>
    <w:rsid w:val="00EE2F67"/>
    <w:rsid w:val="00EE691A"/>
    <w:rsid w:val="00EF19F3"/>
    <w:rsid w:val="00EF24D7"/>
    <w:rsid w:val="00EF2C9F"/>
    <w:rsid w:val="00EF3856"/>
    <w:rsid w:val="00EF5270"/>
    <w:rsid w:val="00EF61C0"/>
    <w:rsid w:val="00EF6C3F"/>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4FB9"/>
    <w:rsid w:val="00F274E8"/>
    <w:rsid w:val="00F30DED"/>
    <w:rsid w:val="00F32238"/>
    <w:rsid w:val="00F323E4"/>
    <w:rsid w:val="00F3248A"/>
    <w:rsid w:val="00F32CF8"/>
    <w:rsid w:val="00F3402E"/>
    <w:rsid w:val="00F34659"/>
    <w:rsid w:val="00F34C22"/>
    <w:rsid w:val="00F35FF0"/>
    <w:rsid w:val="00F36C98"/>
    <w:rsid w:val="00F37BBF"/>
    <w:rsid w:val="00F37C43"/>
    <w:rsid w:val="00F5004C"/>
    <w:rsid w:val="00F5331B"/>
    <w:rsid w:val="00F538DB"/>
    <w:rsid w:val="00F53F65"/>
    <w:rsid w:val="00F554A3"/>
    <w:rsid w:val="00F57BC8"/>
    <w:rsid w:val="00F60568"/>
    <w:rsid w:val="00F60DAB"/>
    <w:rsid w:val="00F63A91"/>
    <w:rsid w:val="00F64345"/>
    <w:rsid w:val="00F7069C"/>
    <w:rsid w:val="00F7165B"/>
    <w:rsid w:val="00F733D2"/>
    <w:rsid w:val="00F7436F"/>
    <w:rsid w:val="00F76F1D"/>
    <w:rsid w:val="00F77139"/>
    <w:rsid w:val="00F77EC7"/>
    <w:rsid w:val="00F81447"/>
    <w:rsid w:val="00F82E1E"/>
    <w:rsid w:val="00F836CE"/>
    <w:rsid w:val="00F8397B"/>
    <w:rsid w:val="00F85FE2"/>
    <w:rsid w:val="00F877FB"/>
    <w:rsid w:val="00F92BFF"/>
    <w:rsid w:val="00F954CD"/>
    <w:rsid w:val="00F95A58"/>
    <w:rsid w:val="00F96ED8"/>
    <w:rsid w:val="00FA346E"/>
    <w:rsid w:val="00FA431A"/>
    <w:rsid w:val="00FB0314"/>
    <w:rsid w:val="00FB244E"/>
    <w:rsid w:val="00FB26C6"/>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E63A9"/>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0993C9"/>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qFormat/>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5354">
      <w:bodyDiv w:val="1"/>
      <w:marLeft w:val="0"/>
      <w:marRight w:val="0"/>
      <w:marTop w:val="0"/>
      <w:marBottom w:val="0"/>
      <w:divBdr>
        <w:top w:val="none" w:sz="0" w:space="0" w:color="auto"/>
        <w:left w:val="none" w:sz="0" w:space="0" w:color="auto"/>
        <w:bottom w:val="none" w:sz="0" w:space="0" w:color="auto"/>
        <w:right w:val="none" w:sz="0" w:space="0" w:color="auto"/>
      </w:divBdr>
    </w:div>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04934435">
      <w:bodyDiv w:val="1"/>
      <w:marLeft w:val="0"/>
      <w:marRight w:val="0"/>
      <w:marTop w:val="0"/>
      <w:marBottom w:val="0"/>
      <w:divBdr>
        <w:top w:val="none" w:sz="0" w:space="0" w:color="auto"/>
        <w:left w:val="none" w:sz="0" w:space="0" w:color="auto"/>
        <w:bottom w:val="none" w:sz="0" w:space="0" w:color="auto"/>
        <w:right w:val="none" w:sz="0" w:space="0" w:color="auto"/>
      </w:divBdr>
    </w:div>
    <w:div w:id="147400138">
      <w:bodyDiv w:val="1"/>
      <w:marLeft w:val="0"/>
      <w:marRight w:val="0"/>
      <w:marTop w:val="0"/>
      <w:marBottom w:val="0"/>
      <w:divBdr>
        <w:top w:val="none" w:sz="0" w:space="0" w:color="auto"/>
        <w:left w:val="none" w:sz="0" w:space="0" w:color="auto"/>
        <w:bottom w:val="none" w:sz="0" w:space="0" w:color="auto"/>
        <w:right w:val="none" w:sz="0" w:space="0" w:color="auto"/>
      </w:divBdr>
    </w:div>
    <w:div w:id="166605447">
      <w:bodyDiv w:val="1"/>
      <w:marLeft w:val="0"/>
      <w:marRight w:val="0"/>
      <w:marTop w:val="0"/>
      <w:marBottom w:val="0"/>
      <w:divBdr>
        <w:top w:val="none" w:sz="0" w:space="0" w:color="auto"/>
        <w:left w:val="none" w:sz="0" w:space="0" w:color="auto"/>
        <w:bottom w:val="none" w:sz="0" w:space="0" w:color="auto"/>
        <w:right w:val="none" w:sz="0" w:space="0" w:color="auto"/>
      </w:divBdr>
    </w:div>
    <w:div w:id="170220432">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0990811">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13764336">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78834940">
      <w:bodyDiv w:val="1"/>
      <w:marLeft w:val="0"/>
      <w:marRight w:val="0"/>
      <w:marTop w:val="0"/>
      <w:marBottom w:val="0"/>
      <w:divBdr>
        <w:top w:val="none" w:sz="0" w:space="0" w:color="auto"/>
        <w:left w:val="none" w:sz="0" w:space="0" w:color="auto"/>
        <w:bottom w:val="none" w:sz="0" w:space="0" w:color="auto"/>
        <w:right w:val="none" w:sz="0" w:space="0" w:color="auto"/>
      </w:divBdr>
    </w:div>
    <w:div w:id="593123936">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44166681">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01781958">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46489071">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6602005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02780469">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5889742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26465520">
      <w:bodyDiv w:val="1"/>
      <w:marLeft w:val="0"/>
      <w:marRight w:val="0"/>
      <w:marTop w:val="0"/>
      <w:marBottom w:val="0"/>
      <w:divBdr>
        <w:top w:val="none" w:sz="0" w:space="0" w:color="auto"/>
        <w:left w:val="none" w:sz="0" w:space="0" w:color="auto"/>
        <w:bottom w:val="none" w:sz="0" w:space="0" w:color="auto"/>
        <w:right w:val="none" w:sz="0" w:space="0" w:color="auto"/>
      </w:divBdr>
    </w:div>
    <w:div w:id="2127962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6136-F9C3-49BB-B268-8300A0A1C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131</Pages>
  <Words>46904</Words>
  <Characters>284685</Characters>
  <Application>Microsoft Office Word</Application>
  <DocSecurity>0</DocSecurity>
  <Lines>2372</Lines>
  <Paragraphs>661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330928</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2026-09-11T16:52:00Z</dcterms:created>
  <dcterms:modified xsi:type="dcterms:W3CDTF">2026-09-11T16:52:00Z</dcterms:modified>
</cp:coreProperties>
</file>