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0C1EC3C1" w:rsidR="000F1F62" w:rsidRPr="00DD7612" w:rsidRDefault="000F1F62" w:rsidP="00DF2962">
      <w:pPr>
        <w:jc w:val="center"/>
        <w:rPr>
          <w:rFonts w:ascii="Arial" w:hAnsi="Arial" w:cs="Arial"/>
          <w:b/>
          <w:bCs/>
        </w:rPr>
      </w:pPr>
      <w:r w:rsidRPr="00DD7612">
        <w:rPr>
          <w:rFonts w:ascii="Arial" w:hAnsi="Arial" w:cs="Arial"/>
          <w:b/>
          <w:bCs/>
        </w:rPr>
        <w:t>PROCESSO ADMINISTRATIVO N</w:t>
      </w:r>
      <w:r w:rsidR="00BF1769" w:rsidRPr="00DD7612">
        <w:rPr>
          <w:rFonts w:ascii="Arial" w:hAnsi="Arial" w:cs="Arial"/>
          <w:b/>
          <w:bCs/>
        </w:rPr>
        <w:t>º</w:t>
      </w:r>
      <w:r w:rsidRPr="00DD7612">
        <w:rPr>
          <w:rFonts w:ascii="Arial" w:hAnsi="Arial" w:cs="Arial"/>
          <w:b/>
          <w:bCs/>
        </w:rPr>
        <w:t xml:space="preserve"> </w:t>
      </w:r>
      <w:r w:rsidR="00796394" w:rsidRPr="00DD7612">
        <w:rPr>
          <w:rFonts w:ascii="Arial" w:hAnsi="Arial" w:cs="Arial"/>
          <w:b/>
          <w:bCs/>
        </w:rPr>
        <w:t>178/2026</w:t>
      </w:r>
    </w:p>
    <w:p w14:paraId="18355EB8" w14:textId="08A6E8E3" w:rsidR="000F1F62" w:rsidRPr="00DD7612" w:rsidRDefault="000F1F62" w:rsidP="000F1F62">
      <w:pPr>
        <w:ind w:right="-1"/>
        <w:jc w:val="center"/>
        <w:rPr>
          <w:rFonts w:ascii="Arial" w:hAnsi="Arial" w:cs="Arial"/>
          <w:b/>
          <w:bCs/>
        </w:rPr>
      </w:pPr>
      <w:r w:rsidRPr="00DD7612">
        <w:rPr>
          <w:rFonts w:ascii="Arial" w:hAnsi="Arial" w:cs="Arial"/>
          <w:b/>
          <w:bCs/>
        </w:rPr>
        <w:t>PREGÃO ELETRÔNICO N</w:t>
      </w:r>
      <w:r w:rsidR="00BF1769" w:rsidRPr="00DD7612">
        <w:rPr>
          <w:rFonts w:ascii="Arial" w:hAnsi="Arial" w:cs="Arial"/>
          <w:b/>
          <w:bCs/>
        </w:rPr>
        <w:t>º</w:t>
      </w:r>
      <w:r w:rsidRPr="00DD7612">
        <w:rPr>
          <w:rFonts w:ascii="Arial" w:hAnsi="Arial" w:cs="Arial"/>
          <w:b/>
          <w:bCs/>
        </w:rPr>
        <w:t xml:space="preserve"> </w:t>
      </w:r>
      <w:r w:rsidR="00796394" w:rsidRPr="00DD7612">
        <w:rPr>
          <w:rFonts w:ascii="Arial" w:hAnsi="Arial" w:cs="Arial"/>
          <w:b/>
          <w:bCs/>
        </w:rPr>
        <w:t>109/2026</w:t>
      </w:r>
    </w:p>
    <w:p w14:paraId="527F7709" w14:textId="77777777" w:rsidR="000F1F62" w:rsidRPr="00DD7612" w:rsidRDefault="000F1F62" w:rsidP="000F1F62">
      <w:pPr>
        <w:spacing w:line="256" w:lineRule="auto"/>
        <w:ind w:right="-1"/>
        <w:jc w:val="both"/>
        <w:rPr>
          <w:rFonts w:ascii="Arial" w:hAnsi="Arial" w:cs="Arial"/>
          <w:b/>
          <w:bCs/>
        </w:rPr>
      </w:pPr>
    </w:p>
    <w:p w14:paraId="7F0664F7" w14:textId="77777777" w:rsidR="000F1F62" w:rsidRPr="00DD7612" w:rsidRDefault="000F1F62" w:rsidP="000F1F62">
      <w:pPr>
        <w:spacing w:line="256" w:lineRule="auto"/>
        <w:ind w:right="-1"/>
        <w:jc w:val="both"/>
        <w:rPr>
          <w:rFonts w:ascii="Arial" w:hAnsi="Arial" w:cs="Arial"/>
          <w:b/>
          <w:bCs/>
        </w:rPr>
      </w:pPr>
    </w:p>
    <w:p w14:paraId="335C499F" w14:textId="77777777" w:rsidR="000F1F62" w:rsidRPr="00DD7612" w:rsidRDefault="000F1F62" w:rsidP="000F1F62">
      <w:pPr>
        <w:spacing w:line="256" w:lineRule="auto"/>
        <w:ind w:right="-1"/>
        <w:jc w:val="both"/>
        <w:rPr>
          <w:rFonts w:ascii="Arial" w:hAnsi="Arial" w:cs="Arial"/>
          <w:b/>
          <w:bCs/>
        </w:rPr>
      </w:pPr>
    </w:p>
    <w:p w14:paraId="76813632" w14:textId="77777777" w:rsidR="000F1F62" w:rsidRPr="00DD7612" w:rsidRDefault="000F1F62" w:rsidP="000F1F62">
      <w:pPr>
        <w:spacing w:line="256" w:lineRule="auto"/>
        <w:ind w:right="-1"/>
        <w:jc w:val="both"/>
        <w:rPr>
          <w:rFonts w:ascii="Arial" w:hAnsi="Arial" w:cs="Arial"/>
        </w:rPr>
      </w:pPr>
      <w:r w:rsidRPr="00DD7612">
        <w:rPr>
          <w:rFonts w:ascii="Arial" w:hAnsi="Arial" w:cs="Arial"/>
          <w:b/>
          <w:bCs/>
        </w:rPr>
        <w:t xml:space="preserve">CONTRATANTE: </w:t>
      </w:r>
      <w:r w:rsidRPr="00DD7612">
        <w:rPr>
          <w:rFonts w:ascii="Arial" w:hAnsi="Arial" w:cs="Arial"/>
        </w:rPr>
        <w:t>Município de Tanabi.</w:t>
      </w:r>
    </w:p>
    <w:p w14:paraId="56090969" w14:textId="77777777" w:rsidR="000F1F62" w:rsidRPr="00DD7612" w:rsidRDefault="000F1F62" w:rsidP="000F1F62">
      <w:pPr>
        <w:ind w:right="-1"/>
        <w:jc w:val="both"/>
        <w:rPr>
          <w:rFonts w:ascii="Arial" w:hAnsi="Arial" w:cs="Arial"/>
          <w:b/>
          <w:bCs/>
        </w:rPr>
      </w:pPr>
    </w:p>
    <w:p w14:paraId="33BAD4B1" w14:textId="77777777" w:rsidR="000F1F62" w:rsidRPr="00DD7612" w:rsidRDefault="000F1F62" w:rsidP="000F1F62">
      <w:pPr>
        <w:ind w:right="-1"/>
        <w:jc w:val="both"/>
        <w:rPr>
          <w:rFonts w:ascii="Arial" w:hAnsi="Arial" w:cs="Arial"/>
          <w:b/>
          <w:bCs/>
        </w:rPr>
      </w:pPr>
    </w:p>
    <w:p w14:paraId="217E5216" w14:textId="77777777" w:rsidR="000F1F62" w:rsidRPr="00DD7612" w:rsidRDefault="000F1F62" w:rsidP="000F1F62">
      <w:pPr>
        <w:ind w:right="-1"/>
        <w:jc w:val="both"/>
        <w:rPr>
          <w:rFonts w:ascii="Arial" w:hAnsi="Arial" w:cs="Arial"/>
          <w:b/>
          <w:bCs/>
        </w:rPr>
      </w:pPr>
    </w:p>
    <w:p w14:paraId="061FC9EC" w14:textId="1FA68261" w:rsidR="000F1F62" w:rsidRPr="00DD7612" w:rsidRDefault="000F1F62" w:rsidP="000F1F62">
      <w:pPr>
        <w:ind w:right="-1"/>
        <w:jc w:val="both"/>
        <w:rPr>
          <w:rFonts w:ascii="Arial" w:hAnsi="Arial" w:cs="Arial"/>
        </w:rPr>
      </w:pPr>
      <w:r w:rsidRPr="00DD7612">
        <w:rPr>
          <w:rFonts w:ascii="Arial" w:hAnsi="Arial" w:cs="Arial"/>
          <w:b/>
          <w:bCs/>
        </w:rPr>
        <w:t xml:space="preserve">OBJETO: </w:t>
      </w:r>
      <w:r w:rsidRPr="00DD7612">
        <w:rPr>
          <w:rFonts w:ascii="Arial" w:hAnsi="Arial" w:cs="Arial"/>
        </w:rPr>
        <w:t xml:space="preserve">Registro de Preços para </w:t>
      </w:r>
      <w:r w:rsidR="00900E5E" w:rsidRPr="00DD7612">
        <w:rPr>
          <w:rFonts w:ascii="Arial" w:hAnsi="Arial" w:cs="Arial"/>
        </w:rPr>
        <w:t xml:space="preserve">futura e eventual </w:t>
      </w:r>
      <w:r w:rsidR="00796394" w:rsidRPr="00DD7612">
        <w:rPr>
          <w:rFonts w:ascii="Arial" w:hAnsi="Arial" w:cs="Arial"/>
        </w:rPr>
        <w:t>aquisição de água mineral</w:t>
      </w:r>
      <w:r w:rsidRPr="00DD7612">
        <w:rPr>
          <w:rFonts w:ascii="Arial" w:hAnsi="Arial" w:cs="Arial"/>
        </w:rPr>
        <w:t>, conforme especificações constantes do Termo de Referência, que integra este Edital como Anexo I.</w:t>
      </w:r>
    </w:p>
    <w:p w14:paraId="0C92117E" w14:textId="77777777" w:rsidR="000F1F62" w:rsidRPr="00DD7612" w:rsidRDefault="000F1F62" w:rsidP="000F1F62">
      <w:pPr>
        <w:ind w:right="-1"/>
        <w:jc w:val="both"/>
        <w:rPr>
          <w:rFonts w:ascii="Arial" w:hAnsi="Arial" w:cs="Arial"/>
        </w:rPr>
      </w:pPr>
    </w:p>
    <w:p w14:paraId="5AB5CF6F" w14:textId="77777777" w:rsidR="000F1F62" w:rsidRPr="00DD7612" w:rsidRDefault="000F1F62" w:rsidP="000F1F62">
      <w:pPr>
        <w:ind w:right="-1"/>
        <w:jc w:val="both"/>
        <w:rPr>
          <w:rFonts w:ascii="Arial" w:hAnsi="Arial" w:cs="Arial"/>
        </w:rPr>
      </w:pPr>
    </w:p>
    <w:p w14:paraId="0BE3CC2A" w14:textId="77777777" w:rsidR="000F1F62" w:rsidRPr="00DD7612" w:rsidRDefault="000F1F62" w:rsidP="000F1F62">
      <w:pPr>
        <w:ind w:right="-1"/>
        <w:jc w:val="both"/>
        <w:rPr>
          <w:rFonts w:ascii="Arial" w:hAnsi="Arial" w:cs="Arial"/>
        </w:rPr>
      </w:pPr>
      <w:r w:rsidRPr="00DD7612">
        <w:rPr>
          <w:rFonts w:ascii="Arial" w:hAnsi="Arial" w:cs="Arial"/>
        </w:rPr>
        <w:t xml:space="preserve"> </w:t>
      </w:r>
    </w:p>
    <w:p w14:paraId="3D1C1DE2" w14:textId="2BCF85C8" w:rsidR="000F1F62" w:rsidRPr="00DD7612" w:rsidRDefault="000F1F62" w:rsidP="000F1F62">
      <w:pPr>
        <w:jc w:val="both"/>
        <w:rPr>
          <w:rFonts w:ascii="Arial" w:hAnsi="Arial" w:cs="Arial"/>
          <w:b/>
          <w:bCs/>
        </w:rPr>
      </w:pPr>
      <w:r w:rsidRPr="00DD7612">
        <w:rPr>
          <w:rFonts w:ascii="Arial" w:hAnsi="Arial" w:cs="Arial"/>
          <w:b/>
          <w:bCs/>
        </w:rPr>
        <w:t xml:space="preserve">VALOR TOTAL DA CONTRATAÇÃO: </w:t>
      </w:r>
      <w:bookmarkStart w:id="0" w:name="_Hlk164415586"/>
      <w:r w:rsidRPr="00DD7612">
        <w:rPr>
          <w:rFonts w:ascii="Arial" w:hAnsi="Arial" w:cs="Arial"/>
          <w:b/>
          <w:bCs/>
        </w:rPr>
        <w:t>R$</w:t>
      </w:r>
      <w:r w:rsidR="0070517E" w:rsidRPr="00DD7612">
        <w:rPr>
          <w:rFonts w:ascii="Arial" w:hAnsi="Arial" w:cs="Arial"/>
          <w:b/>
          <w:bCs/>
        </w:rPr>
        <w:t xml:space="preserve"> </w:t>
      </w:r>
      <w:r w:rsidR="002F49E4" w:rsidRPr="00DD7612">
        <w:rPr>
          <w:rFonts w:ascii="Arial" w:hAnsi="Arial" w:cs="Arial"/>
          <w:b/>
          <w:bCs/>
        </w:rPr>
        <w:t xml:space="preserve">81.988,50 </w:t>
      </w:r>
      <w:r w:rsidR="00B96DDD" w:rsidRPr="00DD7612">
        <w:rPr>
          <w:rFonts w:ascii="Arial" w:hAnsi="Arial" w:cs="Arial"/>
          <w:b/>
          <w:bCs/>
        </w:rPr>
        <w:t>(</w:t>
      </w:r>
      <w:bookmarkEnd w:id="0"/>
      <w:r w:rsidR="002F49E4" w:rsidRPr="00DD7612">
        <w:rPr>
          <w:rFonts w:ascii="Arial" w:hAnsi="Arial" w:cs="Arial"/>
          <w:b/>
          <w:bCs/>
        </w:rPr>
        <w:t>OITENTA E UM MIL E NOVECENTOS E OITENTA E OITO REAIS E CINQUENTA CENTAVOS</w:t>
      </w:r>
      <w:r w:rsidR="00B96DDD" w:rsidRPr="00DD7612">
        <w:rPr>
          <w:rFonts w:ascii="Arial" w:hAnsi="Arial" w:cs="Arial"/>
          <w:b/>
          <w:bCs/>
        </w:rPr>
        <w:t>).</w:t>
      </w:r>
    </w:p>
    <w:p w14:paraId="7AB32A89" w14:textId="77777777" w:rsidR="000F1F62" w:rsidRPr="00DD7612" w:rsidRDefault="000F1F62" w:rsidP="000F1F62">
      <w:pPr>
        <w:ind w:right="-1"/>
        <w:jc w:val="both"/>
        <w:rPr>
          <w:rFonts w:ascii="Arial" w:hAnsi="Arial" w:cs="Arial"/>
        </w:rPr>
      </w:pPr>
    </w:p>
    <w:p w14:paraId="4673B5E4" w14:textId="77777777" w:rsidR="000F1F62" w:rsidRPr="00DD7612" w:rsidRDefault="000F1F62" w:rsidP="000F1F62">
      <w:pPr>
        <w:ind w:right="-1"/>
        <w:jc w:val="both"/>
        <w:rPr>
          <w:rFonts w:ascii="Arial" w:hAnsi="Arial" w:cs="Arial"/>
        </w:rPr>
      </w:pPr>
    </w:p>
    <w:p w14:paraId="6015C9DD" w14:textId="77777777" w:rsidR="000F1F62" w:rsidRPr="00DD7612" w:rsidRDefault="000F1F62" w:rsidP="000F1F62">
      <w:pPr>
        <w:ind w:right="-1"/>
        <w:jc w:val="both"/>
        <w:rPr>
          <w:rFonts w:ascii="Arial" w:hAnsi="Arial" w:cs="Arial"/>
        </w:rPr>
      </w:pPr>
    </w:p>
    <w:p w14:paraId="3EEDFB8D" w14:textId="31B97D0E" w:rsidR="000F1F62" w:rsidRPr="00DD7612" w:rsidRDefault="000F1F62" w:rsidP="000F1F62">
      <w:pPr>
        <w:ind w:right="-1"/>
        <w:jc w:val="both"/>
        <w:rPr>
          <w:rFonts w:ascii="Arial" w:hAnsi="Arial" w:cs="Arial"/>
          <w:bCs/>
        </w:rPr>
      </w:pPr>
      <w:r w:rsidRPr="00DD7612">
        <w:rPr>
          <w:rFonts w:ascii="Arial" w:eastAsia="MS Mincho" w:hAnsi="Arial" w:cs="Arial"/>
          <w:b/>
          <w:bCs/>
        </w:rPr>
        <w:t xml:space="preserve">DATA E HORA DA SESSÃO PÚBLICA: </w:t>
      </w:r>
      <w:r w:rsidR="00796394" w:rsidRPr="00DD7612">
        <w:rPr>
          <w:rFonts w:ascii="Arial" w:hAnsi="Arial" w:cs="Arial"/>
        </w:rPr>
        <w:t>20</w:t>
      </w:r>
      <w:r w:rsidR="005E6E34" w:rsidRPr="00DD7612">
        <w:rPr>
          <w:rFonts w:ascii="Arial" w:hAnsi="Arial" w:cs="Arial"/>
        </w:rPr>
        <w:t>/</w:t>
      </w:r>
      <w:r w:rsidR="005E5D12" w:rsidRPr="00DD7612">
        <w:rPr>
          <w:rFonts w:ascii="Arial" w:hAnsi="Arial" w:cs="Arial"/>
        </w:rPr>
        <w:t>10</w:t>
      </w:r>
      <w:r w:rsidR="005E6E34" w:rsidRPr="00DD7612">
        <w:rPr>
          <w:rFonts w:ascii="Arial" w:hAnsi="Arial" w:cs="Arial"/>
        </w:rPr>
        <w:t>/2026</w:t>
      </w:r>
      <w:r w:rsidRPr="00DD7612">
        <w:rPr>
          <w:rFonts w:ascii="Arial" w:hAnsi="Arial" w:cs="Arial"/>
          <w:bCs/>
        </w:rPr>
        <w:t xml:space="preserve"> </w:t>
      </w:r>
      <w:r w:rsidRPr="00DD7612">
        <w:rPr>
          <w:rFonts w:ascii="Arial" w:hAnsi="Arial" w:cs="Arial"/>
        </w:rPr>
        <w:t xml:space="preserve">às </w:t>
      </w:r>
      <w:r w:rsidR="00796394" w:rsidRPr="00DD7612">
        <w:rPr>
          <w:rFonts w:ascii="Arial" w:hAnsi="Arial" w:cs="Arial"/>
          <w:bCs/>
        </w:rPr>
        <w:t>14</w:t>
      </w:r>
      <w:r w:rsidRPr="00DD7612">
        <w:rPr>
          <w:rFonts w:ascii="Arial" w:hAnsi="Arial" w:cs="Arial"/>
          <w:bCs/>
        </w:rPr>
        <w:t>h</w:t>
      </w:r>
      <w:r w:rsidR="00796394" w:rsidRPr="00DD7612">
        <w:rPr>
          <w:rFonts w:ascii="Arial" w:hAnsi="Arial" w:cs="Arial"/>
          <w:bCs/>
        </w:rPr>
        <w:t>3</w:t>
      </w:r>
      <w:r w:rsidRPr="00DD7612">
        <w:rPr>
          <w:rFonts w:ascii="Arial" w:hAnsi="Arial" w:cs="Arial"/>
          <w:bCs/>
        </w:rPr>
        <w:t>0 (horário de Brasília).</w:t>
      </w:r>
    </w:p>
    <w:p w14:paraId="4AD82903" w14:textId="77777777" w:rsidR="000F1F62" w:rsidRPr="00DD7612" w:rsidRDefault="000F1F62" w:rsidP="000F1F62">
      <w:pPr>
        <w:ind w:right="-1"/>
        <w:jc w:val="both"/>
        <w:rPr>
          <w:rFonts w:ascii="Arial" w:hAnsi="Arial" w:cs="Arial"/>
        </w:rPr>
      </w:pPr>
    </w:p>
    <w:p w14:paraId="61AA3B4B" w14:textId="77777777" w:rsidR="000F1F62" w:rsidRPr="00DD7612" w:rsidRDefault="000F1F62" w:rsidP="000F1F62">
      <w:pPr>
        <w:ind w:right="-1"/>
        <w:jc w:val="both"/>
        <w:rPr>
          <w:rFonts w:ascii="Arial" w:hAnsi="Arial" w:cs="Arial"/>
        </w:rPr>
      </w:pPr>
    </w:p>
    <w:p w14:paraId="5AB198F7" w14:textId="77777777" w:rsidR="000F1F62" w:rsidRPr="00DD7612" w:rsidRDefault="000F1F62" w:rsidP="000F1F62">
      <w:pPr>
        <w:ind w:right="-1"/>
        <w:jc w:val="both"/>
        <w:rPr>
          <w:rFonts w:ascii="Arial" w:hAnsi="Arial" w:cs="Arial"/>
        </w:rPr>
      </w:pPr>
    </w:p>
    <w:p w14:paraId="6A462B12" w14:textId="41C297FF" w:rsidR="000F1F62" w:rsidRPr="00DD7612" w:rsidRDefault="000F1F62" w:rsidP="000F1F62">
      <w:pPr>
        <w:ind w:right="-1"/>
        <w:jc w:val="both"/>
        <w:rPr>
          <w:rFonts w:ascii="Arial" w:hAnsi="Arial" w:cs="Arial"/>
        </w:rPr>
      </w:pPr>
      <w:r w:rsidRPr="00DD7612">
        <w:rPr>
          <w:rFonts w:ascii="Arial" w:hAnsi="Arial" w:cs="Arial"/>
          <w:b/>
          <w:bCs/>
          <w:caps/>
        </w:rPr>
        <w:t xml:space="preserve">Critério de Julgamento: </w:t>
      </w:r>
      <w:r w:rsidRPr="00DD7612">
        <w:rPr>
          <w:rFonts w:ascii="Arial" w:hAnsi="Arial" w:cs="Arial"/>
        </w:rPr>
        <w:t>Menor preço</w:t>
      </w:r>
      <w:r w:rsidR="00EA2F01" w:rsidRPr="00DD7612">
        <w:rPr>
          <w:rFonts w:ascii="Arial" w:hAnsi="Arial" w:cs="Arial"/>
        </w:rPr>
        <w:t xml:space="preserve"> </w:t>
      </w:r>
      <w:r w:rsidR="00603882" w:rsidRPr="00DD7612">
        <w:rPr>
          <w:rFonts w:ascii="Arial" w:hAnsi="Arial" w:cs="Arial"/>
        </w:rPr>
        <w:t>por item</w:t>
      </w:r>
      <w:r w:rsidRPr="00DD7612">
        <w:rPr>
          <w:rFonts w:ascii="Arial" w:hAnsi="Arial" w:cs="Arial"/>
        </w:rPr>
        <w:t>.</w:t>
      </w:r>
    </w:p>
    <w:p w14:paraId="3A021AF0" w14:textId="77777777" w:rsidR="00ED7EF0" w:rsidRPr="00DD7612" w:rsidRDefault="00ED7EF0" w:rsidP="000F1F62">
      <w:pPr>
        <w:ind w:right="-1"/>
        <w:jc w:val="both"/>
        <w:rPr>
          <w:rFonts w:ascii="Arial" w:hAnsi="Arial" w:cs="Arial"/>
        </w:rPr>
      </w:pPr>
    </w:p>
    <w:p w14:paraId="3EC50468" w14:textId="77777777" w:rsidR="00C02FA1" w:rsidRPr="00DD7612" w:rsidRDefault="00C02FA1" w:rsidP="000F1F62">
      <w:pPr>
        <w:ind w:right="-1"/>
        <w:jc w:val="both"/>
        <w:rPr>
          <w:rFonts w:ascii="Arial" w:hAnsi="Arial" w:cs="Arial"/>
        </w:rPr>
      </w:pPr>
    </w:p>
    <w:p w14:paraId="7C49A1A4" w14:textId="77777777" w:rsidR="000F1F62" w:rsidRPr="00DD7612" w:rsidRDefault="000F1F62" w:rsidP="000F1F62">
      <w:pPr>
        <w:ind w:right="-1"/>
        <w:jc w:val="both"/>
        <w:rPr>
          <w:rFonts w:ascii="Arial" w:hAnsi="Arial" w:cs="Arial"/>
        </w:rPr>
      </w:pPr>
    </w:p>
    <w:p w14:paraId="2FCB1BCC" w14:textId="77777777" w:rsidR="000F1F62" w:rsidRPr="00DD7612" w:rsidRDefault="000F1F62" w:rsidP="000F1F62">
      <w:pPr>
        <w:ind w:right="-1"/>
        <w:jc w:val="both"/>
        <w:rPr>
          <w:rFonts w:ascii="Arial" w:hAnsi="Arial" w:cs="Arial"/>
        </w:rPr>
      </w:pPr>
      <w:r w:rsidRPr="00DD7612">
        <w:rPr>
          <w:rFonts w:ascii="Arial" w:hAnsi="Arial" w:cs="Arial"/>
          <w:b/>
          <w:bCs/>
          <w:caps/>
        </w:rPr>
        <w:t xml:space="preserve">Modo de disputa: </w:t>
      </w:r>
      <w:r w:rsidRPr="00DD7612">
        <w:rPr>
          <w:rFonts w:ascii="Arial" w:hAnsi="Arial" w:cs="Arial"/>
        </w:rPr>
        <w:t>Aberto.</w:t>
      </w:r>
    </w:p>
    <w:p w14:paraId="1DF62778" w14:textId="77777777" w:rsidR="000F1F62" w:rsidRPr="00DD7612" w:rsidRDefault="000F1F62" w:rsidP="000F1F62">
      <w:pPr>
        <w:ind w:right="-1"/>
        <w:jc w:val="both"/>
        <w:rPr>
          <w:rFonts w:ascii="Arial" w:hAnsi="Arial" w:cs="Arial"/>
        </w:rPr>
      </w:pPr>
    </w:p>
    <w:p w14:paraId="0754EF94" w14:textId="77777777" w:rsidR="000F1F62" w:rsidRPr="00DD7612" w:rsidRDefault="000F1F62" w:rsidP="000F1F62">
      <w:pPr>
        <w:ind w:right="-1"/>
        <w:jc w:val="both"/>
        <w:rPr>
          <w:rFonts w:ascii="Arial" w:hAnsi="Arial" w:cs="Arial"/>
        </w:rPr>
      </w:pPr>
    </w:p>
    <w:p w14:paraId="6077B118" w14:textId="77777777" w:rsidR="000F1F62" w:rsidRPr="00DD7612" w:rsidRDefault="000F1F62" w:rsidP="000F1F62">
      <w:pPr>
        <w:ind w:right="-1"/>
        <w:jc w:val="both"/>
        <w:rPr>
          <w:rFonts w:ascii="Arial" w:hAnsi="Arial" w:cs="Arial"/>
        </w:rPr>
      </w:pPr>
    </w:p>
    <w:p w14:paraId="6AD1C5A0" w14:textId="77777777" w:rsidR="000F1F62" w:rsidRPr="00DD7612" w:rsidRDefault="000F1F62" w:rsidP="000F1F62">
      <w:pPr>
        <w:rPr>
          <w:rFonts w:ascii="Arial" w:hAnsi="Arial" w:cs="Arial"/>
        </w:rPr>
      </w:pPr>
      <w:r w:rsidRPr="00DD7612">
        <w:rPr>
          <w:rFonts w:ascii="Arial" w:hAnsi="Arial" w:cs="Arial"/>
          <w:b/>
        </w:rPr>
        <w:t xml:space="preserve">TRATAMENTO FAVORECIDO ME/EPP/EQUIPARADAS: </w:t>
      </w:r>
      <w:r w:rsidRPr="00DD7612">
        <w:rPr>
          <w:rFonts w:ascii="Arial" w:hAnsi="Arial" w:cs="Arial"/>
        </w:rPr>
        <w:t>Sim.</w:t>
      </w:r>
    </w:p>
    <w:p w14:paraId="4530B897" w14:textId="77777777" w:rsidR="00B477A9" w:rsidRPr="00DD7612" w:rsidRDefault="00B477A9" w:rsidP="00B477A9">
      <w:pPr>
        <w:ind w:right="-1"/>
        <w:jc w:val="both"/>
        <w:rPr>
          <w:rFonts w:ascii="Arial" w:hAnsi="Arial" w:cs="Arial"/>
        </w:rPr>
      </w:pPr>
    </w:p>
    <w:p w14:paraId="7926540A" w14:textId="77777777" w:rsidR="00B477A9" w:rsidRPr="00DD7612" w:rsidRDefault="00B477A9" w:rsidP="00B477A9">
      <w:pPr>
        <w:ind w:right="-1"/>
        <w:jc w:val="both"/>
        <w:rPr>
          <w:rFonts w:ascii="Arial" w:hAnsi="Arial" w:cs="Arial"/>
        </w:rPr>
      </w:pPr>
    </w:p>
    <w:p w14:paraId="4E730602" w14:textId="77777777" w:rsidR="00B477A9" w:rsidRPr="00DD7612" w:rsidRDefault="00B477A9" w:rsidP="00B477A9">
      <w:pPr>
        <w:ind w:right="-1"/>
        <w:jc w:val="both"/>
        <w:rPr>
          <w:rFonts w:ascii="Arial" w:hAnsi="Arial" w:cs="Arial"/>
        </w:rPr>
      </w:pPr>
    </w:p>
    <w:p w14:paraId="323B11F0" w14:textId="77777777" w:rsidR="003E4D5D" w:rsidRPr="00DD7612" w:rsidRDefault="00585AB8">
      <w:pPr>
        <w:rPr>
          <w:rFonts w:ascii="Arial" w:hAnsi="Arial" w:cs="Arial"/>
        </w:rPr>
      </w:pPr>
      <w:r w:rsidRPr="00DD7612">
        <w:rPr>
          <w:rFonts w:ascii="Arial" w:hAnsi="Arial" w:cs="Arial"/>
          <w:b/>
        </w:rPr>
        <w:t xml:space="preserve">MARGEM DE PREFERÊNCIA PARA ALGUM ITEM: </w:t>
      </w:r>
      <w:r w:rsidRPr="00DD7612">
        <w:rPr>
          <w:rFonts w:ascii="Arial" w:hAnsi="Arial" w:cs="Arial"/>
        </w:rPr>
        <w:t>Não.</w:t>
      </w:r>
    </w:p>
    <w:p w14:paraId="0C977826" w14:textId="77777777" w:rsidR="000F1F62" w:rsidRPr="00DD7612" w:rsidRDefault="000F1F62" w:rsidP="000F1F62">
      <w:pPr>
        <w:spacing w:after="160" w:line="259" w:lineRule="auto"/>
        <w:rPr>
          <w:rFonts w:ascii="Arial" w:hAnsi="Arial" w:cs="Arial"/>
          <w:b/>
          <w:bCs/>
        </w:rPr>
      </w:pPr>
      <w:r w:rsidRPr="00DD7612">
        <w:rPr>
          <w:rFonts w:ascii="Arial" w:hAnsi="Arial" w:cs="Arial"/>
          <w:b/>
          <w:bCs/>
        </w:rPr>
        <w:br w:type="page"/>
      </w:r>
    </w:p>
    <w:p w14:paraId="29E9085F" w14:textId="04583605" w:rsidR="000F1F62" w:rsidRPr="00DD7612" w:rsidRDefault="000F1F62" w:rsidP="000F1F62">
      <w:pPr>
        <w:jc w:val="center"/>
        <w:rPr>
          <w:rFonts w:ascii="Arial" w:hAnsi="Arial" w:cs="Arial"/>
          <w:b/>
          <w:bCs/>
        </w:rPr>
      </w:pPr>
      <w:r w:rsidRPr="00DD7612">
        <w:rPr>
          <w:rFonts w:ascii="Arial" w:hAnsi="Arial" w:cs="Arial"/>
          <w:b/>
          <w:bCs/>
        </w:rPr>
        <w:lastRenderedPageBreak/>
        <w:t>PROCESSO ADMINISTRATIVO N</w:t>
      </w:r>
      <w:r w:rsidR="002C6752" w:rsidRPr="00DD7612">
        <w:rPr>
          <w:rFonts w:ascii="Arial" w:hAnsi="Arial" w:cs="Arial"/>
          <w:b/>
          <w:bCs/>
        </w:rPr>
        <w:t>º</w:t>
      </w:r>
      <w:r w:rsidRPr="00DD7612">
        <w:rPr>
          <w:rFonts w:ascii="Arial" w:hAnsi="Arial" w:cs="Arial"/>
          <w:b/>
          <w:bCs/>
        </w:rPr>
        <w:t xml:space="preserve"> </w:t>
      </w:r>
      <w:r w:rsidR="00796394" w:rsidRPr="00DD7612">
        <w:rPr>
          <w:rFonts w:ascii="Arial" w:hAnsi="Arial" w:cs="Arial"/>
          <w:b/>
          <w:bCs/>
        </w:rPr>
        <w:t>178/2026</w:t>
      </w:r>
    </w:p>
    <w:p w14:paraId="6BF2F1AF" w14:textId="045D2C9C" w:rsidR="000F1F62" w:rsidRPr="00DD7612" w:rsidRDefault="000F1F62" w:rsidP="000F1F62">
      <w:pPr>
        <w:jc w:val="center"/>
        <w:rPr>
          <w:rFonts w:ascii="Arial" w:hAnsi="Arial" w:cs="Arial"/>
          <w:b/>
          <w:bCs/>
        </w:rPr>
      </w:pPr>
      <w:r w:rsidRPr="00DD7612">
        <w:rPr>
          <w:rFonts w:ascii="Arial" w:hAnsi="Arial" w:cs="Arial"/>
          <w:b/>
          <w:bCs/>
        </w:rPr>
        <w:t xml:space="preserve">PREGÃO ELETRÔNICO Nº </w:t>
      </w:r>
      <w:r w:rsidR="00796394" w:rsidRPr="00DD7612">
        <w:rPr>
          <w:rFonts w:ascii="Arial" w:hAnsi="Arial" w:cs="Arial"/>
          <w:b/>
          <w:bCs/>
        </w:rPr>
        <w:t>109/2026</w:t>
      </w:r>
    </w:p>
    <w:p w14:paraId="622ECA39" w14:textId="77777777" w:rsidR="000F1F62" w:rsidRPr="00DD7612" w:rsidRDefault="000F1F62" w:rsidP="000F1F62">
      <w:pPr>
        <w:ind w:firstLine="567"/>
        <w:jc w:val="both"/>
        <w:rPr>
          <w:rFonts w:ascii="Arial" w:hAnsi="Arial" w:cs="Arial"/>
          <w:bCs/>
        </w:rPr>
      </w:pPr>
    </w:p>
    <w:p w14:paraId="3810CC17" w14:textId="4FAC0B7B" w:rsidR="000F1F62" w:rsidRPr="00DD7612" w:rsidRDefault="000F1F62" w:rsidP="000F1F62">
      <w:pPr>
        <w:tabs>
          <w:tab w:val="center" w:pos="4677"/>
          <w:tab w:val="left" w:pos="8051"/>
        </w:tabs>
        <w:ind w:right="-1"/>
        <w:jc w:val="both"/>
        <w:rPr>
          <w:rFonts w:ascii="Arial" w:hAnsi="Arial" w:cs="Arial"/>
        </w:rPr>
      </w:pPr>
      <w:r w:rsidRPr="00DD7612">
        <w:rPr>
          <w:rFonts w:ascii="Arial" w:hAnsi="Arial" w:cs="Arial"/>
        </w:rPr>
        <w:t xml:space="preserve">Torna-se público que o </w:t>
      </w:r>
      <w:r w:rsidRPr="00DD7612">
        <w:rPr>
          <w:rFonts w:ascii="Arial" w:hAnsi="Arial" w:cs="Arial"/>
          <w:b/>
        </w:rPr>
        <w:t>MUNICÍPIO DE TANABI</w:t>
      </w:r>
      <w:r w:rsidRPr="00DD7612">
        <w:rPr>
          <w:rFonts w:ascii="Arial" w:hAnsi="Arial" w:cs="Arial"/>
        </w:rPr>
        <w:t xml:space="preserve">, </w:t>
      </w:r>
      <w:r w:rsidRPr="00DD7612">
        <w:rPr>
          <w:rFonts w:ascii="Arial" w:hAnsi="Arial" w:cs="Arial"/>
          <w:b/>
        </w:rPr>
        <w:t>ESTADO DE SÃO PAULO</w:t>
      </w:r>
      <w:r w:rsidRPr="00DD7612">
        <w:rPr>
          <w:rFonts w:ascii="Arial" w:hAnsi="Arial" w:cs="Arial"/>
        </w:rPr>
        <w:t xml:space="preserve"> por meio do </w:t>
      </w:r>
      <w:r w:rsidRPr="00DD7612">
        <w:rPr>
          <w:rFonts w:ascii="Arial" w:hAnsi="Arial" w:cs="Arial"/>
          <w:b/>
        </w:rPr>
        <w:t xml:space="preserve">SENHOR </w:t>
      </w:r>
      <w:r w:rsidRPr="00DD7612">
        <w:rPr>
          <w:rFonts w:ascii="Arial" w:hAnsi="Arial" w:cs="Arial"/>
          <w:b/>
          <w:bCs/>
        </w:rPr>
        <w:t>ALEXANDRE SILVEIRA BERTOLINI</w:t>
      </w:r>
      <w:r w:rsidRPr="00DD7612">
        <w:rPr>
          <w:rFonts w:ascii="Arial" w:eastAsia="MS Mincho" w:hAnsi="Arial" w:cs="Arial"/>
          <w:b/>
          <w:bCs/>
        </w:rPr>
        <w:t xml:space="preserve">, </w:t>
      </w:r>
      <w:r w:rsidRPr="00DD7612">
        <w:rPr>
          <w:rFonts w:ascii="Arial" w:hAnsi="Arial" w:cs="Arial"/>
          <w:b/>
          <w:bCs/>
        </w:rPr>
        <w:t>PREFEITO DO MUNICÍPIO</w:t>
      </w:r>
      <w:r w:rsidRPr="00DD7612">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DD7612">
          <w:rPr>
            <w:rStyle w:val="Hyperlink"/>
            <w:rFonts w:ascii="Arial" w:hAnsi="Arial" w:cs="Arial"/>
            <w:color w:val="auto"/>
            <w:u w:val="none"/>
          </w:rPr>
          <w:t>Lei nº 14.133, de 1º de abril de 2021</w:t>
        </w:r>
      </w:hyperlink>
      <w:r w:rsidRPr="00DD7612">
        <w:rPr>
          <w:rFonts w:ascii="Arial" w:hAnsi="Arial" w:cs="Arial"/>
        </w:rPr>
        <w:t>, do Decreto nº 5.045, de 19 de janeiro de 2024, e demais legislação aplicável e, ainda, de acordo com as condições estabelecidas neste Edital.</w:t>
      </w:r>
    </w:p>
    <w:p w14:paraId="1641590F" w14:textId="64025316" w:rsidR="00311C5F" w:rsidRPr="00DD7612" w:rsidRDefault="00311C5F" w:rsidP="000F1F62">
      <w:pPr>
        <w:tabs>
          <w:tab w:val="center" w:pos="4677"/>
          <w:tab w:val="left" w:pos="8051"/>
        </w:tabs>
        <w:ind w:right="-1"/>
        <w:jc w:val="both"/>
        <w:rPr>
          <w:rFonts w:ascii="Arial" w:hAnsi="Arial" w:cs="Arial"/>
        </w:rPr>
      </w:pPr>
    </w:p>
    <w:p w14:paraId="7C738FF5" w14:textId="77777777" w:rsidR="00311C5F" w:rsidRPr="00DD7612" w:rsidRDefault="00311C5F" w:rsidP="00311C5F">
      <w:pPr>
        <w:jc w:val="both"/>
        <w:rPr>
          <w:rFonts w:ascii="Arial" w:hAnsi="Arial" w:cs="Arial"/>
          <w:b/>
          <w:bCs/>
          <w:i/>
          <w:iCs/>
        </w:rPr>
      </w:pPr>
      <w:r w:rsidRPr="00DD7612">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DD7612" w:rsidRDefault="000F1F62" w:rsidP="000F1F62">
      <w:pPr>
        <w:tabs>
          <w:tab w:val="center" w:pos="4677"/>
          <w:tab w:val="left" w:pos="8051"/>
        </w:tabs>
        <w:ind w:right="-1"/>
        <w:jc w:val="both"/>
        <w:rPr>
          <w:rFonts w:ascii="Arial" w:hAnsi="Arial" w:cs="Arial"/>
        </w:rPr>
      </w:pPr>
    </w:p>
    <w:p w14:paraId="1F2BF87C" w14:textId="77777777" w:rsidR="003E4D5D" w:rsidRPr="00DD7612" w:rsidRDefault="00585AB8">
      <w:pPr>
        <w:pStyle w:val="Nivel01"/>
      </w:pPr>
      <w:r w:rsidRPr="00DD7612">
        <w:t>1. DO OBJETO</w:t>
      </w:r>
    </w:p>
    <w:p w14:paraId="74E86DC8" w14:textId="51F38DD7" w:rsidR="003E4D5D" w:rsidRPr="00DD7612" w:rsidRDefault="00585AB8">
      <w:pPr>
        <w:jc w:val="both"/>
        <w:rPr>
          <w:rFonts w:ascii="Arial" w:hAnsi="Arial" w:cs="Arial"/>
        </w:rPr>
      </w:pPr>
      <w:r w:rsidRPr="00DD7612">
        <w:rPr>
          <w:rFonts w:ascii="Arial" w:hAnsi="Arial" w:cs="Arial"/>
        </w:rPr>
        <w:t xml:space="preserve">1.1. O objeto da presente licitação é o Registro de Preços para </w:t>
      </w:r>
      <w:r w:rsidR="00900E5E" w:rsidRPr="00DD7612">
        <w:rPr>
          <w:rFonts w:ascii="Arial" w:hAnsi="Arial" w:cs="Arial"/>
        </w:rPr>
        <w:t xml:space="preserve">futura e eventual </w:t>
      </w:r>
      <w:r w:rsidR="00796394" w:rsidRPr="00DD7612">
        <w:rPr>
          <w:rFonts w:ascii="Arial" w:hAnsi="Arial" w:cs="Arial"/>
        </w:rPr>
        <w:t>aquisição de água mineral</w:t>
      </w:r>
      <w:r w:rsidRPr="00DD7612">
        <w:rPr>
          <w:rFonts w:ascii="Arial" w:hAnsi="Arial" w:cs="Arial"/>
        </w:rPr>
        <w:t>, conforme condições, quantidades e exigências estabelecidas neste Edital e seus anexos.</w:t>
      </w:r>
    </w:p>
    <w:p w14:paraId="13C88F77" w14:textId="77777777" w:rsidR="003E4D5D" w:rsidRPr="00DD7612" w:rsidRDefault="00585AB8">
      <w:pPr>
        <w:jc w:val="both"/>
        <w:rPr>
          <w:rFonts w:ascii="Arial" w:hAnsi="Arial" w:cs="Arial"/>
        </w:rPr>
      </w:pPr>
      <w:r w:rsidRPr="00DD7612">
        <w:rPr>
          <w:rFonts w:ascii="Arial" w:hAnsi="Arial" w:cs="Arial"/>
        </w:rPr>
        <w:t>1.2. A licitação será dividida em itens, conforme tabela constante do Termo de Referência, facultando-se ao licitante a participação em quantos itens forem de seu interesse.</w:t>
      </w:r>
    </w:p>
    <w:p w14:paraId="70B064B0" w14:textId="77777777" w:rsidR="00B477A9" w:rsidRPr="00DD7612" w:rsidRDefault="00B477A9">
      <w:pPr>
        <w:jc w:val="both"/>
        <w:rPr>
          <w:rFonts w:ascii="Arial" w:hAnsi="Arial" w:cs="Arial"/>
        </w:rPr>
      </w:pPr>
    </w:p>
    <w:p w14:paraId="10347ACF" w14:textId="77777777" w:rsidR="003E4D5D" w:rsidRPr="00DD7612" w:rsidRDefault="00585AB8">
      <w:pPr>
        <w:pStyle w:val="Nivel01"/>
      </w:pPr>
      <w:r w:rsidRPr="00DD7612">
        <w:t>2. DO REGISTRO DE PREÇOS</w:t>
      </w:r>
    </w:p>
    <w:p w14:paraId="485821FA" w14:textId="77777777" w:rsidR="003E4D5D" w:rsidRPr="00DD7612" w:rsidRDefault="00585AB8">
      <w:pPr>
        <w:jc w:val="both"/>
        <w:rPr>
          <w:rFonts w:ascii="Arial" w:hAnsi="Arial" w:cs="Arial"/>
        </w:rPr>
      </w:pPr>
      <w:r w:rsidRPr="00DD7612">
        <w:rPr>
          <w:rFonts w:ascii="Arial" w:hAnsi="Arial" w:cs="Arial"/>
        </w:rPr>
        <w:t>2.1. As regras referentes aos órgãos gerenciador e participantes, bem como a eventuais adesões são as que constam da minuta de Ata de Registro de Preços.</w:t>
      </w:r>
    </w:p>
    <w:p w14:paraId="1D242698" w14:textId="77777777" w:rsidR="00B477A9" w:rsidRPr="00DD7612" w:rsidRDefault="00B477A9">
      <w:pPr>
        <w:jc w:val="both"/>
        <w:rPr>
          <w:rFonts w:ascii="Arial" w:hAnsi="Arial" w:cs="Arial"/>
        </w:rPr>
      </w:pPr>
    </w:p>
    <w:p w14:paraId="781C584C" w14:textId="77777777" w:rsidR="003E4D5D" w:rsidRPr="00DD7612" w:rsidRDefault="00585AB8">
      <w:pPr>
        <w:pStyle w:val="Nivel01"/>
      </w:pPr>
      <w:r w:rsidRPr="00DD7612">
        <w:t>3. DA PARTICIPAÇÃO NA LICITAÇÃO</w:t>
      </w:r>
    </w:p>
    <w:p w14:paraId="72744BB3" w14:textId="77777777" w:rsidR="003E4D5D" w:rsidRPr="00DD7612" w:rsidRDefault="00585AB8">
      <w:pPr>
        <w:jc w:val="both"/>
        <w:rPr>
          <w:rFonts w:ascii="Arial" w:hAnsi="Arial" w:cs="Arial"/>
        </w:rPr>
      </w:pPr>
      <w:r w:rsidRPr="00DD7612">
        <w:rPr>
          <w:rFonts w:ascii="Arial" w:hAnsi="Arial" w:cs="Arial"/>
        </w:rPr>
        <w:t>3.1. Poderão participar deste certame os interessados previamente credenciados no Sistema de Cadastramento Unificado de Fornecedores - SICAF e no SCPI Portal de Compras.</w:t>
      </w:r>
    </w:p>
    <w:p w14:paraId="72890809" w14:textId="69418622" w:rsidR="003E4D5D" w:rsidRPr="00DD7612" w:rsidRDefault="00585AB8">
      <w:pPr>
        <w:jc w:val="both"/>
        <w:rPr>
          <w:rFonts w:ascii="Arial" w:hAnsi="Arial" w:cs="Arial"/>
        </w:rPr>
      </w:pPr>
      <w:r w:rsidRPr="00DD7612">
        <w:rPr>
          <w:rFonts w:ascii="Arial" w:hAnsi="Arial" w:cs="Arial"/>
        </w:rPr>
        <w:t xml:space="preserve">3.2. Os interessados deverão atender às condições exigidas no cadastramento no </w:t>
      </w:r>
      <w:r w:rsidR="00B47C8C" w:rsidRPr="00DD7612">
        <w:rPr>
          <w:rFonts w:ascii="Arial" w:hAnsi="Arial" w:cs="Arial"/>
        </w:rPr>
        <w:t>SICAF</w:t>
      </w:r>
      <w:r w:rsidRPr="00DD7612">
        <w:rPr>
          <w:rFonts w:ascii="Arial" w:hAnsi="Arial" w:cs="Arial"/>
        </w:rPr>
        <w:t xml:space="preserve"> até o terceiro dia útil anterior à data prevista para recebimento das propostas.</w:t>
      </w:r>
    </w:p>
    <w:p w14:paraId="0E0644C6" w14:textId="77777777" w:rsidR="003E4D5D" w:rsidRPr="00DD7612" w:rsidRDefault="00585AB8">
      <w:pPr>
        <w:jc w:val="both"/>
        <w:rPr>
          <w:rFonts w:ascii="Arial" w:hAnsi="Arial" w:cs="Arial"/>
        </w:rPr>
      </w:pPr>
      <w:r w:rsidRPr="00DD7612">
        <w:rPr>
          <w:rFonts w:ascii="Arial" w:hAnsi="Arial" w:cs="Arial"/>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890B04" w14:textId="77777777" w:rsidR="003E4D5D" w:rsidRPr="00DD7612" w:rsidRDefault="00585AB8">
      <w:pPr>
        <w:jc w:val="both"/>
        <w:rPr>
          <w:rFonts w:ascii="Arial" w:hAnsi="Arial" w:cs="Arial"/>
        </w:rPr>
      </w:pPr>
      <w:r w:rsidRPr="00DD7612">
        <w:rPr>
          <w:rFonts w:ascii="Arial" w:hAnsi="Arial" w:cs="Arial"/>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1785CF1" w14:textId="77777777" w:rsidR="003E4D5D" w:rsidRPr="00DD7612" w:rsidRDefault="00585AB8">
      <w:pPr>
        <w:jc w:val="both"/>
        <w:rPr>
          <w:rFonts w:ascii="Arial" w:hAnsi="Arial" w:cs="Arial"/>
        </w:rPr>
      </w:pPr>
      <w:r w:rsidRPr="00DD7612">
        <w:rPr>
          <w:rFonts w:ascii="Arial" w:hAnsi="Arial" w:cs="Arial"/>
        </w:rPr>
        <w:lastRenderedPageBreak/>
        <w:t>3.5. A não observância do disposto no item anterior poderá ensejar desclassificação no momento da habilitação.</w:t>
      </w:r>
    </w:p>
    <w:p w14:paraId="07FB926D" w14:textId="6D94E599" w:rsidR="00900E5E" w:rsidRPr="00DD7612" w:rsidRDefault="00585AB8" w:rsidP="00900E5E">
      <w:pPr>
        <w:jc w:val="both"/>
        <w:rPr>
          <w:rFonts w:ascii="Arial" w:hAnsi="Arial" w:cs="Arial"/>
          <w:bCs/>
        </w:rPr>
      </w:pPr>
      <w:r w:rsidRPr="00DD7612">
        <w:rPr>
          <w:rFonts w:ascii="Arial" w:hAnsi="Arial" w:cs="Arial"/>
        </w:rPr>
        <w:t xml:space="preserve">3.6. </w:t>
      </w:r>
      <w:r w:rsidR="00900E5E" w:rsidRPr="00DD7612">
        <w:rPr>
          <w:rFonts w:ascii="Arial" w:hAnsi="Arial" w:cs="Arial"/>
          <w:bCs/>
        </w:rPr>
        <w:t xml:space="preserve">Para os itens da </w:t>
      </w:r>
      <w:r w:rsidR="00900E5E" w:rsidRPr="00DD7612">
        <w:rPr>
          <w:rFonts w:ascii="Arial" w:hAnsi="Arial" w:cs="Arial"/>
          <w:b/>
        </w:rPr>
        <w:t>COTA RESERVADA</w:t>
      </w:r>
      <w:r w:rsidR="00900E5E" w:rsidRPr="00DD7612">
        <w:rPr>
          <w:rFonts w:ascii="Arial" w:hAnsi="Arial" w:cs="Arial"/>
          <w:bCs/>
        </w:rPr>
        <w:t>, a participação é exclusiva a microempresas e empresas de pequeno porte, nos termos do art. 48 da Lei Complementar nº 123, de 14 de dezembro de 2006.</w:t>
      </w:r>
    </w:p>
    <w:p w14:paraId="29B749AA" w14:textId="73B9EB54" w:rsidR="00900E5E" w:rsidRPr="00DD7612" w:rsidRDefault="00900E5E" w:rsidP="00900E5E">
      <w:pPr>
        <w:jc w:val="both"/>
        <w:rPr>
          <w:rFonts w:ascii="Arial" w:hAnsi="Arial" w:cs="Arial"/>
          <w:bCs/>
        </w:rPr>
      </w:pPr>
      <w:r w:rsidRPr="00DD7612">
        <w:rPr>
          <w:rFonts w:ascii="Arial" w:hAnsi="Arial" w:cs="Arial"/>
          <w:bCs/>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923DC7" w14:textId="53D4C6FE" w:rsidR="003E4D5D" w:rsidRPr="00DD7612" w:rsidRDefault="00900E5E" w:rsidP="00900E5E">
      <w:pPr>
        <w:tabs>
          <w:tab w:val="left" w:pos="-1701"/>
        </w:tabs>
        <w:autoSpaceDE w:val="0"/>
        <w:autoSpaceDN w:val="0"/>
        <w:adjustRightInd w:val="0"/>
        <w:jc w:val="both"/>
        <w:rPr>
          <w:rFonts w:ascii="Arial" w:hAnsi="Arial" w:cs="Arial"/>
          <w:bCs/>
        </w:rPr>
      </w:pPr>
      <w:r w:rsidRPr="00DD7612">
        <w:rPr>
          <w:rFonts w:ascii="Arial" w:hAnsi="Arial" w:cs="Arial"/>
          <w:bCs/>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258C5ED" w14:textId="77777777" w:rsidR="003E4D5D" w:rsidRPr="00DD7612" w:rsidRDefault="00585AB8">
      <w:pPr>
        <w:jc w:val="both"/>
        <w:rPr>
          <w:rFonts w:ascii="Arial" w:hAnsi="Arial" w:cs="Arial"/>
        </w:rPr>
      </w:pPr>
      <w:r w:rsidRPr="00DD7612">
        <w:rPr>
          <w:rFonts w:ascii="Arial" w:hAnsi="Arial" w:cs="Arial"/>
        </w:rPr>
        <w:t>3.7. Não poderão disputar esta licitação:</w:t>
      </w:r>
    </w:p>
    <w:p w14:paraId="22ADC547" w14:textId="77777777" w:rsidR="003E4D5D" w:rsidRPr="00DD7612" w:rsidRDefault="00585AB8">
      <w:pPr>
        <w:jc w:val="both"/>
        <w:rPr>
          <w:rFonts w:ascii="Arial" w:hAnsi="Arial" w:cs="Arial"/>
        </w:rPr>
      </w:pPr>
      <w:r w:rsidRPr="00DD7612">
        <w:rPr>
          <w:rFonts w:ascii="Arial" w:hAnsi="Arial" w:cs="Arial"/>
        </w:rPr>
        <w:t>3.7.1. aquele que não atenda às condições deste Edital e seu(s) anexo(s);</w:t>
      </w:r>
    </w:p>
    <w:p w14:paraId="7F7606C3" w14:textId="77777777" w:rsidR="003E4D5D" w:rsidRPr="00DD7612" w:rsidRDefault="00585AB8">
      <w:pPr>
        <w:jc w:val="both"/>
        <w:rPr>
          <w:rFonts w:ascii="Arial" w:hAnsi="Arial" w:cs="Arial"/>
        </w:rPr>
      </w:pPr>
      <w:r w:rsidRPr="00DD7612">
        <w:rPr>
          <w:rFonts w:ascii="Arial" w:hAnsi="Arial" w:cs="Arial"/>
        </w:rPr>
        <w:t>3.7.2. sociedade que desempenhe atividade incompatível com o objeto da licitação;</w:t>
      </w:r>
    </w:p>
    <w:p w14:paraId="6DEE731A" w14:textId="77777777" w:rsidR="003E4D5D" w:rsidRPr="00DD7612" w:rsidRDefault="00585AB8">
      <w:pPr>
        <w:jc w:val="both"/>
        <w:rPr>
          <w:rFonts w:ascii="Arial" w:hAnsi="Arial" w:cs="Arial"/>
        </w:rPr>
      </w:pPr>
      <w:r w:rsidRPr="00DD7612">
        <w:rPr>
          <w:rFonts w:ascii="Arial" w:hAnsi="Arial" w:cs="Arial"/>
        </w:rPr>
        <w:t>3.7.3. empresas estrangeiras que não tenham representação legal no Brasil com poderes expressos para receber citação e responder administrativa ou judicialmente;</w:t>
      </w:r>
    </w:p>
    <w:p w14:paraId="6FC2ADD8" w14:textId="77777777" w:rsidR="003E4D5D" w:rsidRPr="00DD7612" w:rsidRDefault="00585AB8">
      <w:pPr>
        <w:jc w:val="both"/>
        <w:rPr>
          <w:rFonts w:ascii="Arial" w:hAnsi="Arial" w:cs="Arial"/>
        </w:rPr>
      </w:pPr>
      <w:r w:rsidRPr="00DD7612">
        <w:rPr>
          <w:rFonts w:ascii="Arial" w:hAnsi="Arial" w:cs="Arial"/>
        </w:rPr>
        <w:t>3.7.4. autor do anteprojeto, do projeto básico ou do projeto executivo, pessoa física ou jurídica, quando a licitação versar sobre serviços ou fornecimento de bens a ele relacionados;</w:t>
      </w:r>
    </w:p>
    <w:p w14:paraId="1A942BFC" w14:textId="77777777" w:rsidR="003E4D5D" w:rsidRPr="00DD7612" w:rsidRDefault="00585AB8">
      <w:pPr>
        <w:jc w:val="both"/>
        <w:rPr>
          <w:rFonts w:ascii="Arial" w:hAnsi="Arial" w:cs="Arial"/>
        </w:rPr>
      </w:pPr>
      <w:r w:rsidRPr="00DD7612">
        <w:rPr>
          <w:rFonts w:ascii="Arial" w:hAnsi="Arial" w:cs="Arial"/>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682768" w14:textId="77777777" w:rsidR="003E4D5D" w:rsidRPr="00DD7612" w:rsidRDefault="00585AB8">
      <w:pPr>
        <w:jc w:val="both"/>
        <w:rPr>
          <w:rFonts w:ascii="Arial" w:hAnsi="Arial" w:cs="Arial"/>
        </w:rPr>
      </w:pPr>
      <w:r w:rsidRPr="00DD7612">
        <w:rPr>
          <w:rFonts w:ascii="Arial" w:hAnsi="Arial" w:cs="Arial"/>
        </w:rPr>
        <w:t>3.7.6. pessoa física ou jurídica que se encontre, ao tempo da licitação, impossibilitada de participar da licitação em decorrência de sanção que lhe foi imposta;</w:t>
      </w:r>
    </w:p>
    <w:p w14:paraId="53BC97D9" w14:textId="77777777" w:rsidR="003E4D5D" w:rsidRPr="00DD7612" w:rsidRDefault="00585AB8">
      <w:pPr>
        <w:jc w:val="both"/>
        <w:rPr>
          <w:rFonts w:ascii="Arial" w:hAnsi="Arial" w:cs="Arial"/>
        </w:rPr>
      </w:pPr>
      <w:r w:rsidRPr="00DD7612">
        <w:rPr>
          <w:rFonts w:ascii="Arial" w:hAnsi="Arial" w:cs="Arial"/>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1A3C39" w14:textId="77777777" w:rsidR="003E4D5D" w:rsidRPr="00DD7612" w:rsidRDefault="00585AB8">
      <w:pPr>
        <w:jc w:val="both"/>
        <w:rPr>
          <w:rFonts w:ascii="Arial" w:hAnsi="Arial" w:cs="Arial"/>
        </w:rPr>
      </w:pPr>
      <w:r w:rsidRPr="00DD7612">
        <w:rPr>
          <w:rFonts w:ascii="Arial" w:hAnsi="Arial" w:cs="Arial"/>
        </w:rPr>
        <w:t>3.7.8. empresas controladoras, controladas ou coligadas, nos termos da Lei nº 6.404, de 15 de dezembro de 1976, concorrendo entre si;</w:t>
      </w:r>
    </w:p>
    <w:p w14:paraId="5A8508C2" w14:textId="77777777" w:rsidR="003E4D5D" w:rsidRPr="00DD7612" w:rsidRDefault="00585AB8">
      <w:pPr>
        <w:jc w:val="both"/>
        <w:rPr>
          <w:rFonts w:ascii="Arial" w:hAnsi="Arial" w:cs="Arial"/>
        </w:rPr>
      </w:pPr>
      <w:r w:rsidRPr="00DD7612">
        <w:rPr>
          <w:rFonts w:ascii="Arial" w:hAnsi="Arial" w:cs="Arial"/>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ADE134" w14:textId="77777777" w:rsidR="003E4D5D" w:rsidRPr="00DD7612" w:rsidRDefault="00585AB8">
      <w:pPr>
        <w:jc w:val="both"/>
        <w:rPr>
          <w:rFonts w:ascii="Arial" w:hAnsi="Arial" w:cs="Arial"/>
        </w:rPr>
      </w:pPr>
      <w:r w:rsidRPr="00DD7612">
        <w:rPr>
          <w:rFonts w:ascii="Arial" w:hAnsi="Arial" w:cs="Arial"/>
        </w:rPr>
        <w:t>3.7.10. Organizações da Sociedade Civil de Interesse Público - OSCIP, atuando nessa condição;</w:t>
      </w:r>
    </w:p>
    <w:p w14:paraId="75A562DA" w14:textId="77777777" w:rsidR="003E4D5D" w:rsidRPr="00DD7612" w:rsidRDefault="00585AB8">
      <w:pPr>
        <w:jc w:val="both"/>
        <w:rPr>
          <w:rFonts w:ascii="Arial" w:hAnsi="Arial" w:cs="Arial"/>
        </w:rPr>
      </w:pPr>
      <w:r w:rsidRPr="00DD7612">
        <w:rPr>
          <w:rFonts w:ascii="Arial" w:hAnsi="Arial" w:cs="Arial"/>
        </w:rPr>
        <w:t>3.7.11. pessoas jurídicas reunidas em consórcio;</w:t>
      </w:r>
    </w:p>
    <w:p w14:paraId="64CE32AA" w14:textId="77777777" w:rsidR="003E4D5D" w:rsidRPr="00DD7612" w:rsidRDefault="00585AB8">
      <w:pPr>
        <w:jc w:val="both"/>
        <w:rPr>
          <w:rFonts w:ascii="Arial" w:hAnsi="Arial" w:cs="Arial"/>
        </w:rPr>
      </w:pPr>
      <w:r w:rsidRPr="00DD7612">
        <w:rPr>
          <w:rFonts w:ascii="Arial" w:hAnsi="Arial" w:cs="Arial"/>
        </w:rPr>
        <w:t>3.7.12. pessoas físicas.</w:t>
      </w:r>
    </w:p>
    <w:p w14:paraId="557A8C22" w14:textId="77777777" w:rsidR="003E4D5D" w:rsidRPr="00DD7612" w:rsidRDefault="00585AB8">
      <w:pPr>
        <w:jc w:val="both"/>
        <w:rPr>
          <w:rFonts w:ascii="Arial" w:hAnsi="Arial" w:cs="Arial"/>
        </w:rPr>
      </w:pPr>
      <w:r w:rsidRPr="00DD7612">
        <w:rPr>
          <w:rFonts w:ascii="Arial" w:hAnsi="Arial" w:cs="Arial"/>
        </w:rPr>
        <w:lastRenderedPageBreak/>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95ECF2A" w14:textId="77777777" w:rsidR="003E4D5D" w:rsidRPr="00DD7612" w:rsidRDefault="00585AB8">
      <w:pPr>
        <w:jc w:val="both"/>
        <w:rPr>
          <w:rFonts w:ascii="Arial" w:hAnsi="Arial" w:cs="Arial"/>
        </w:rPr>
      </w:pPr>
      <w:r w:rsidRPr="00DD7612">
        <w:rPr>
          <w:rFonts w:ascii="Arial" w:hAnsi="Arial" w:cs="Arial"/>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3E5DCB" w14:textId="77777777" w:rsidR="003E4D5D" w:rsidRPr="00DD7612" w:rsidRDefault="00585AB8">
      <w:pPr>
        <w:jc w:val="both"/>
        <w:rPr>
          <w:rFonts w:ascii="Arial" w:hAnsi="Arial" w:cs="Arial"/>
        </w:rPr>
      </w:pPr>
      <w:r w:rsidRPr="00DD7612">
        <w:rPr>
          <w:rFonts w:ascii="Arial" w:hAnsi="Arial" w:cs="Arial"/>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64A0FEEC" w14:textId="77777777" w:rsidR="003E4D5D" w:rsidRPr="00DD7612" w:rsidRDefault="00585AB8">
      <w:pPr>
        <w:jc w:val="both"/>
        <w:rPr>
          <w:rFonts w:ascii="Arial" w:hAnsi="Arial" w:cs="Arial"/>
        </w:rPr>
      </w:pPr>
      <w:r w:rsidRPr="00DD7612">
        <w:rPr>
          <w:rFonts w:ascii="Arial" w:hAnsi="Arial" w:cs="Arial"/>
        </w:rPr>
        <w:t>3.11. Equiparam-se aos autores do projeto as empresas integrantes do mesmo grupo econômico.</w:t>
      </w:r>
    </w:p>
    <w:p w14:paraId="0F609D32" w14:textId="77777777" w:rsidR="003E4D5D" w:rsidRPr="00DD7612" w:rsidRDefault="00585AB8">
      <w:pPr>
        <w:jc w:val="both"/>
        <w:rPr>
          <w:rFonts w:ascii="Arial" w:hAnsi="Arial" w:cs="Arial"/>
        </w:rPr>
      </w:pPr>
      <w:r w:rsidRPr="00DD7612">
        <w:rPr>
          <w:rFonts w:ascii="Arial" w:hAnsi="Arial" w:cs="Arial"/>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87B4B81" w14:textId="77777777" w:rsidR="003E4D5D" w:rsidRPr="00DD7612" w:rsidRDefault="00585AB8">
      <w:pPr>
        <w:jc w:val="both"/>
        <w:rPr>
          <w:rFonts w:ascii="Arial" w:hAnsi="Arial" w:cs="Arial"/>
        </w:rPr>
      </w:pPr>
      <w:r w:rsidRPr="00DD7612">
        <w:rPr>
          <w:rFonts w:ascii="Arial" w:hAnsi="Arial" w:cs="Arial"/>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D0C3A26" w14:textId="77777777" w:rsidR="003E4D5D" w:rsidRPr="00DD7612" w:rsidRDefault="00585AB8">
      <w:pPr>
        <w:jc w:val="both"/>
        <w:rPr>
          <w:rFonts w:ascii="Arial" w:hAnsi="Arial" w:cs="Arial"/>
        </w:rPr>
      </w:pPr>
      <w:r w:rsidRPr="00DD7612">
        <w:rPr>
          <w:rFonts w:ascii="Arial" w:hAnsi="Arial" w:cs="Arial"/>
        </w:rPr>
        <w:t>3.14. A vedação de que trata o item 3.8 estende-se a terceiro que auxilie a condução da contratação na qualidade de integrante de equipe de apoio, profissional especializado ou funcionário ou representante de empresa que preste assessoria técnica.</w:t>
      </w:r>
    </w:p>
    <w:p w14:paraId="609B8CBA" w14:textId="77777777" w:rsidR="00B477A9" w:rsidRPr="00DD7612" w:rsidRDefault="00B477A9">
      <w:pPr>
        <w:jc w:val="both"/>
        <w:rPr>
          <w:rFonts w:ascii="Arial" w:hAnsi="Arial" w:cs="Arial"/>
        </w:rPr>
      </w:pPr>
    </w:p>
    <w:p w14:paraId="591FBD0A" w14:textId="77777777" w:rsidR="003E4D5D" w:rsidRPr="00DD7612" w:rsidRDefault="00585AB8">
      <w:pPr>
        <w:pStyle w:val="Nivel01"/>
      </w:pPr>
      <w:r w:rsidRPr="00DD7612">
        <w:t>4. DO ORÇAMENTO ESTIMADO</w:t>
      </w:r>
    </w:p>
    <w:p w14:paraId="31A3FE94" w14:textId="77777777" w:rsidR="003E4D5D" w:rsidRPr="00DD7612" w:rsidRDefault="00585AB8">
      <w:pPr>
        <w:jc w:val="both"/>
        <w:rPr>
          <w:rFonts w:ascii="Arial" w:hAnsi="Arial" w:cs="Arial"/>
        </w:rPr>
      </w:pPr>
      <w:r w:rsidRPr="00DD7612">
        <w:rPr>
          <w:rFonts w:ascii="Arial" w:hAnsi="Arial" w:cs="Arial"/>
        </w:rPr>
        <w:t>4.1. O orçamento estimado da presente contratação não será de caráter sigiloso.</w:t>
      </w:r>
    </w:p>
    <w:p w14:paraId="28BDF01D" w14:textId="77777777" w:rsidR="00B477A9" w:rsidRPr="00DD7612" w:rsidRDefault="00B477A9">
      <w:pPr>
        <w:jc w:val="both"/>
        <w:rPr>
          <w:rFonts w:ascii="Arial" w:hAnsi="Arial" w:cs="Arial"/>
        </w:rPr>
      </w:pPr>
    </w:p>
    <w:p w14:paraId="7B6A345A" w14:textId="77777777" w:rsidR="003E4D5D" w:rsidRPr="00DD7612" w:rsidRDefault="00585AB8">
      <w:pPr>
        <w:pStyle w:val="Nivel01"/>
      </w:pPr>
      <w:r w:rsidRPr="00DD7612">
        <w:t>5. DA APRESENTAÇÃO DA PROPOSTA E DOS DOCUMENTOS DE HABILITAÇÃO</w:t>
      </w:r>
    </w:p>
    <w:p w14:paraId="34675090" w14:textId="77777777" w:rsidR="003E4D5D" w:rsidRPr="00DD7612" w:rsidRDefault="00585AB8">
      <w:pPr>
        <w:jc w:val="both"/>
        <w:rPr>
          <w:rFonts w:ascii="Arial" w:hAnsi="Arial" w:cs="Arial"/>
        </w:rPr>
      </w:pPr>
      <w:r w:rsidRPr="00DD7612">
        <w:rPr>
          <w:rFonts w:ascii="Arial" w:hAnsi="Arial" w:cs="Arial"/>
        </w:rPr>
        <w:t>5.1. Na presente licitação, a fase de habilitação sucederá as fases de apresentação de propostas e lances e de julgamento.</w:t>
      </w:r>
    </w:p>
    <w:p w14:paraId="7A8A857E" w14:textId="77777777" w:rsidR="003E4D5D" w:rsidRPr="00DD7612" w:rsidRDefault="00585AB8">
      <w:pPr>
        <w:jc w:val="both"/>
        <w:rPr>
          <w:rFonts w:ascii="Arial" w:hAnsi="Arial" w:cs="Arial"/>
        </w:rPr>
      </w:pPr>
      <w:r w:rsidRPr="00DD7612">
        <w:rPr>
          <w:rFonts w:ascii="Arial" w:hAnsi="Arial" w:cs="Arial"/>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2F30232B" w14:textId="77777777" w:rsidR="003E4D5D" w:rsidRPr="00DD7612" w:rsidRDefault="00585AB8">
      <w:pPr>
        <w:jc w:val="both"/>
        <w:rPr>
          <w:rFonts w:ascii="Arial" w:hAnsi="Arial" w:cs="Arial"/>
        </w:rPr>
      </w:pPr>
      <w:r w:rsidRPr="00DD7612">
        <w:rPr>
          <w:rFonts w:ascii="Arial" w:hAnsi="Arial" w:cs="Arial"/>
        </w:rPr>
        <w:t>5.3. No cadastramento da proposta inicial, o licitante declarará, em campo próprio do sistema, que:</w:t>
      </w:r>
    </w:p>
    <w:p w14:paraId="64C1EDC7" w14:textId="77777777" w:rsidR="003E4D5D" w:rsidRPr="00DD7612" w:rsidRDefault="00585AB8">
      <w:pPr>
        <w:jc w:val="both"/>
        <w:rPr>
          <w:rFonts w:ascii="Arial" w:hAnsi="Arial" w:cs="Arial"/>
        </w:rPr>
      </w:pPr>
      <w:r w:rsidRPr="00DD7612">
        <w:rPr>
          <w:rFonts w:ascii="Arial" w:hAnsi="Arial" w:cs="Arial"/>
        </w:rPr>
        <w:lastRenderedPageBreak/>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CBDE3B" w14:textId="77777777" w:rsidR="003E4D5D" w:rsidRPr="00DD7612" w:rsidRDefault="00585AB8">
      <w:pPr>
        <w:jc w:val="both"/>
        <w:rPr>
          <w:rFonts w:ascii="Arial" w:hAnsi="Arial" w:cs="Arial"/>
        </w:rPr>
      </w:pPr>
      <w:r w:rsidRPr="00DD7612">
        <w:rPr>
          <w:rFonts w:ascii="Arial" w:hAnsi="Arial" w:cs="Arial"/>
        </w:rPr>
        <w:t>5.3.2. não emprega menor de 18 anos em trabalho noturno, perigoso ou insalubre e não emprega menor de 16 anos, salvo menor, a partir de 14 anos, na condição de aprendiz, nos termos do artigo 7°, XXXIII, da Constituição;</w:t>
      </w:r>
    </w:p>
    <w:p w14:paraId="6E196FB2" w14:textId="77777777" w:rsidR="003E4D5D" w:rsidRPr="00DD7612" w:rsidRDefault="00585AB8">
      <w:pPr>
        <w:jc w:val="both"/>
        <w:rPr>
          <w:rFonts w:ascii="Arial" w:hAnsi="Arial" w:cs="Arial"/>
        </w:rPr>
      </w:pPr>
      <w:r w:rsidRPr="00DD7612">
        <w:rPr>
          <w:rFonts w:ascii="Arial" w:hAnsi="Arial" w:cs="Arial"/>
        </w:rPr>
        <w:t>5.3.3. não possui empregados executando trabalho degradante ou forçado, observando o disposto nos incisos III e IV do art. 1º e no inciso III do art. 5º da Constituição Federal;</w:t>
      </w:r>
    </w:p>
    <w:p w14:paraId="60DF0004" w14:textId="77777777" w:rsidR="003E4D5D" w:rsidRPr="00DD7612" w:rsidRDefault="00585AB8">
      <w:pPr>
        <w:jc w:val="both"/>
        <w:rPr>
          <w:rFonts w:ascii="Arial" w:hAnsi="Arial" w:cs="Arial"/>
        </w:rPr>
      </w:pPr>
      <w:r w:rsidRPr="00DD7612">
        <w:rPr>
          <w:rFonts w:ascii="Arial" w:hAnsi="Arial" w:cs="Arial"/>
        </w:rPr>
        <w:t>5.3.4. cumpre as exigências de reserva de cargos para pessoa com deficiência e para reabilitado da Previdência Social, previstas em lei e em outras normas específicas.</w:t>
      </w:r>
    </w:p>
    <w:p w14:paraId="66107922" w14:textId="77777777" w:rsidR="003E4D5D" w:rsidRPr="00DD7612" w:rsidRDefault="00585AB8">
      <w:pPr>
        <w:jc w:val="both"/>
        <w:rPr>
          <w:rFonts w:ascii="Arial" w:hAnsi="Arial" w:cs="Arial"/>
        </w:rPr>
      </w:pPr>
      <w:r w:rsidRPr="00DD7612">
        <w:rPr>
          <w:rFonts w:ascii="Arial" w:hAnsi="Arial" w:cs="Arial"/>
        </w:rPr>
        <w:t>5.4. O licitante organizado em cooperativa deverá declarar, ainda, em campo próprio do sistema eletrônico, que cumpre os requisitos estabelecidos no artigo 16 da Lei nº 14.133, de 2021.</w:t>
      </w:r>
    </w:p>
    <w:p w14:paraId="21040BD5" w14:textId="77777777" w:rsidR="003E4D5D" w:rsidRPr="00DD7612" w:rsidRDefault="00585AB8">
      <w:pPr>
        <w:jc w:val="both"/>
        <w:rPr>
          <w:rFonts w:ascii="Arial" w:hAnsi="Arial" w:cs="Arial"/>
        </w:rPr>
      </w:pPr>
      <w:r w:rsidRPr="00DD7612">
        <w:rPr>
          <w:rFonts w:ascii="Arial" w:hAnsi="Arial" w:cs="Arial"/>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3346B53C" w14:textId="77777777" w:rsidR="003E4D5D" w:rsidRPr="00DD7612" w:rsidRDefault="00585AB8">
      <w:pPr>
        <w:jc w:val="both"/>
        <w:rPr>
          <w:rFonts w:ascii="Arial" w:hAnsi="Arial" w:cs="Arial"/>
        </w:rPr>
      </w:pPr>
      <w:r w:rsidRPr="00DD7612">
        <w:rPr>
          <w:rFonts w:ascii="Arial" w:hAnsi="Arial" w:cs="Arial"/>
        </w:rPr>
        <w:t>5.6. No caso das empresas que foram beneficiadas pela Lei nº 12.546, de 2011, as propostas de preços deverão ser apresentadas com as alíquotas em vigor, nos termos da Lei nº 14.973, de 2024, aplicáveis para o ano de apresentação da proposta.</w:t>
      </w:r>
    </w:p>
    <w:p w14:paraId="3AA383E2" w14:textId="77777777" w:rsidR="003E4D5D" w:rsidRPr="00DD7612" w:rsidRDefault="00585AB8">
      <w:pPr>
        <w:jc w:val="both"/>
        <w:rPr>
          <w:rFonts w:ascii="Arial" w:hAnsi="Arial" w:cs="Arial"/>
        </w:rPr>
      </w:pPr>
      <w:r w:rsidRPr="00DD7612">
        <w:rPr>
          <w:rFonts w:ascii="Arial" w:hAnsi="Arial" w:cs="Arial"/>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2E073AB6" w14:textId="77777777" w:rsidR="003E4D5D" w:rsidRPr="00DD7612" w:rsidRDefault="00585AB8">
      <w:pPr>
        <w:jc w:val="both"/>
        <w:rPr>
          <w:rFonts w:ascii="Arial" w:hAnsi="Arial" w:cs="Arial"/>
        </w:rPr>
      </w:pPr>
      <w:r w:rsidRPr="00DD7612">
        <w:rPr>
          <w:rFonts w:ascii="Arial" w:hAnsi="Arial" w:cs="Arial"/>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D7612">
        <w:rPr>
          <w:rFonts w:ascii="Arial" w:hAnsi="Arial" w:cs="Arial"/>
        </w:rPr>
        <w:t>arts</w:t>
      </w:r>
      <w:proofErr w:type="spellEnd"/>
      <w:r w:rsidRPr="00DD7612">
        <w:rPr>
          <w:rFonts w:ascii="Arial" w:hAnsi="Arial" w:cs="Arial"/>
        </w:rPr>
        <w:t>. 42 a 49, observado o disposto nos §§ 1º ao 3º do art. 4º, da Lei nº 14.133, de 2021.</w:t>
      </w:r>
    </w:p>
    <w:p w14:paraId="66642823" w14:textId="77777777" w:rsidR="003E4D5D" w:rsidRPr="00DD7612" w:rsidRDefault="00585AB8">
      <w:pPr>
        <w:jc w:val="both"/>
        <w:rPr>
          <w:rFonts w:ascii="Arial" w:hAnsi="Arial" w:cs="Arial"/>
        </w:rPr>
      </w:pPr>
      <w:r w:rsidRPr="00DD7612">
        <w:rPr>
          <w:rFonts w:ascii="Arial" w:hAnsi="Arial" w:cs="Arial"/>
        </w:rPr>
        <w:t>5.7.1. No item exclusivo para participação de microempresas e empresas de pequeno porte, a assinalação do campo “não” impedirá o prosseguimento no certame, para aquele item;</w:t>
      </w:r>
    </w:p>
    <w:p w14:paraId="2B64C69E" w14:textId="77777777" w:rsidR="003E4D5D" w:rsidRPr="00DD7612" w:rsidRDefault="00585AB8">
      <w:pPr>
        <w:jc w:val="both"/>
        <w:rPr>
          <w:rFonts w:ascii="Arial" w:hAnsi="Arial" w:cs="Arial"/>
        </w:rPr>
      </w:pPr>
      <w:r w:rsidRPr="00DD7612">
        <w:rPr>
          <w:rFonts w:ascii="Arial" w:hAnsi="Arial" w:cs="Arial"/>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424778F" w14:textId="77777777" w:rsidR="003E4D5D" w:rsidRPr="00DD7612" w:rsidRDefault="00585AB8">
      <w:pPr>
        <w:jc w:val="both"/>
        <w:rPr>
          <w:rFonts w:ascii="Arial" w:hAnsi="Arial" w:cs="Arial"/>
        </w:rPr>
      </w:pPr>
      <w:r w:rsidRPr="00DD7612">
        <w:rPr>
          <w:rFonts w:ascii="Arial" w:hAnsi="Arial" w:cs="Arial"/>
        </w:rPr>
        <w:t xml:space="preserve">5.8. Não poderá se beneficiar do tratamento jurídico diferenciado estabelecido nos </w:t>
      </w:r>
      <w:proofErr w:type="spellStart"/>
      <w:r w:rsidRPr="00DD7612">
        <w:rPr>
          <w:rFonts w:ascii="Arial" w:hAnsi="Arial" w:cs="Arial"/>
        </w:rPr>
        <w:t>arts</w:t>
      </w:r>
      <w:proofErr w:type="spellEnd"/>
      <w:r w:rsidRPr="00DD7612">
        <w:rPr>
          <w:rFonts w:ascii="Arial" w:hAnsi="Arial" w:cs="Arial"/>
        </w:rPr>
        <w:t>. 42 a 49 da Lei Complementar nº 123, de 2006, a pessoa jurídica:</w:t>
      </w:r>
    </w:p>
    <w:p w14:paraId="160B92D3" w14:textId="77777777" w:rsidR="003E4D5D" w:rsidRPr="00DD7612" w:rsidRDefault="00585AB8">
      <w:pPr>
        <w:jc w:val="both"/>
        <w:rPr>
          <w:rFonts w:ascii="Arial" w:hAnsi="Arial" w:cs="Arial"/>
        </w:rPr>
      </w:pPr>
      <w:r w:rsidRPr="00DD7612">
        <w:rPr>
          <w:rFonts w:ascii="Arial" w:hAnsi="Arial" w:cs="Arial"/>
        </w:rPr>
        <w:t>5.8.1. de cujo capital participe outra pessoa jurídica;</w:t>
      </w:r>
    </w:p>
    <w:p w14:paraId="550C7561" w14:textId="77777777" w:rsidR="003E4D5D" w:rsidRPr="00DD7612" w:rsidRDefault="00585AB8">
      <w:pPr>
        <w:jc w:val="both"/>
        <w:rPr>
          <w:rFonts w:ascii="Arial" w:hAnsi="Arial" w:cs="Arial"/>
        </w:rPr>
      </w:pPr>
      <w:r w:rsidRPr="00DD7612">
        <w:rPr>
          <w:rFonts w:ascii="Arial" w:hAnsi="Arial" w:cs="Arial"/>
        </w:rPr>
        <w:lastRenderedPageBreak/>
        <w:t>5.8.2. que seja filial, sucursal, agência ou representação, no País, de pessoa jurídica com sede no exterior;</w:t>
      </w:r>
    </w:p>
    <w:p w14:paraId="59FFE413" w14:textId="77777777" w:rsidR="003E4D5D" w:rsidRPr="00DD7612" w:rsidRDefault="00585AB8">
      <w:pPr>
        <w:jc w:val="both"/>
        <w:rPr>
          <w:rFonts w:ascii="Arial" w:hAnsi="Arial" w:cs="Arial"/>
        </w:rPr>
      </w:pPr>
      <w:r w:rsidRPr="00DD7612">
        <w:rPr>
          <w:rFonts w:ascii="Arial" w:hAnsi="Arial" w:cs="Arial"/>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8DDA4F0" w14:textId="77777777" w:rsidR="003E4D5D" w:rsidRPr="00DD7612" w:rsidRDefault="00585AB8">
      <w:pPr>
        <w:jc w:val="both"/>
        <w:rPr>
          <w:rFonts w:ascii="Arial" w:hAnsi="Arial" w:cs="Arial"/>
        </w:rPr>
      </w:pPr>
      <w:r w:rsidRPr="00DD7612">
        <w:rPr>
          <w:rFonts w:ascii="Arial" w:hAnsi="Arial" w:cs="Arial"/>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7A0D6493" w14:textId="77777777" w:rsidR="003E4D5D" w:rsidRPr="00DD7612" w:rsidRDefault="00585AB8">
      <w:pPr>
        <w:jc w:val="both"/>
        <w:rPr>
          <w:rFonts w:ascii="Arial" w:hAnsi="Arial" w:cs="Arial"/>
        </w:rPr>
      </w:pPr>
      <w:r w:rsidRPr="00DD7612">
        <w:rPr>
          <w:rFonts w:ascii="Arial" w:hAnsi="Arial" w:cs="Arial"/>
        </w:rPr>
        <w:t>5.8.5. cujo sócio ou titular seja administrador ou equiparado de outra pessoa jurídica com fins lucrativos, desde que a receita bruta global ultrapasse o limite de que trata o inciso II do art. 3º da referida lei;</w:t>
      </w:r>
    </w:p>
    <w:p w14:paraId="6ED84FFD" w14:textId="77777777" w:rsidR="003E4D5D" w:rsidRPr="00DD7612" w:rsidRDefault="00585AB8">
      <w:pPr>
        <w:jc w:val="both"/>
        <w:rPr>
          <w:rFonts w:ascii="Arial" w:hAnsi="Arial" w:cs="Arial"/>
        </w:rPr>
      </w:pPr>
      <w:r w:rsidRPr="00DD7612">
        <w:rPr>
          <w:rFonts w:ascii="Arial" w:hAnsi="Arial" w:cs="Arial"/>
        </w:rPr>
        <w:t>5.8.6. constituída sob a forma de cooperativas, salvo as de consumo;</w:t>
      </w:r>
    </w:p>
    <w:p w14:paraId="7B818F06" w14:textId="77777777" w:rsidR="003E4D5D" w:rsidRPr="00DD7612" w:rsidRDefault="00585AB8">
      <w:pPr>
        <w:jc w:val="both"/>
        <w:rPr>
          <w:rFonts w:ascii="Arial" w:hAnsi="Arial" w:cs="Arial"/>
        </w:rPr>
      </w:pPr>
      <w:r w:rsidRPr="00DD7612">
        <w:rPr>
          <w:rFonts w:ascii="Arial" w:hAnsi="Arial" w:cs="Arial"/>
        </w:rPr>
        <w:t>5.8.7. que participe do capital de outra pessoa jurídica;</w:t>
      </w:r>
    </w:p>
    <w:p w14:paraId="3458CB99" w14:textId="77777777" w:rsidR="003E4D5D" w:rsidRPr="00DD7612" w:rsidRDefault="00585AB8">
      <w:pPr>
        <w:jc w:val="both"/>
        <w:rPr>
          <w:rFonts w:ascii="Arial" w:hAnsi="Arial" w:cs="Arial"/>
        </w:rPr>
      </w:pPr>
      <w:r w:rsidRPr="00DD7612">
        <w:rPr>
          <w:rFonts w:ascii="Arial" w:hAnsi="Arial" w:cs="Arial"/>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876E25" w14:textId="77777777" w:rsidR="003E4D5D" w:rsidRPr="00DD7612" w:rsidRDefault="00585AB8">
      <w:pPr>
        <w:jc w:val="both"/>
        <w:rPr>
          <w:rFonts w:ascii="Arial" w:hAnsi="Arial" w:cs="Arial"/>
        </w:rPr>
      </w:pPr>
      <w:r w:rsidRPr="00DD7612">
        <w:rPr>
          <w:rFonts w:ascii="Arial" w:hAnsi="Arial" w:cs="Arial"/>
        </w:rPr>
        <w:t>5.8.9. resultante ou remanescente de cisão ou qualquer outra forma de desmembramento de pessoa jurídica que tenha ocorrido em um dos 5 (cinco) anos-calendário anteriores;</w:t>
      </w:r>
    </w:p>
    <w:p w14:paraId="5F9958CE" w14:textId="77777777" w:rsidR="003E4D5D" w:rsidRPr="00DD7612" w:rsidRDefault="00585AB8">
      <w:pPr>
        <w:jc w:val="both"/>
        <w:rPr>
          <w:rFonts w:ascii="Arial" w:hAnsi="Arial" w:cs="Arial"/>
        </w:rPr>
      </w:pPr>
      <w:r w:rsidRPr="00DD7612">
        <w:rPr>
          <w:rFonts w:ascii="Arial" w:hAnsi="Arial" w:cs="Arial"/>
        </w:rPr>
        <w:t>5.8.10. constituída sob a forma de sociedade por ações.</w:t>
      </w:r>
    </w:p>
    <w:p w14:paraId="18F0CF19" w14:textId="77777777" w:rsidR="003E4D5D" w:rsidRPr="00DD7612" w:rsidRDefault="00585AB8">
      <w:pPr>
        <w:jc w:val="both"/>
        <w:rPr>
          <w:rFonts w:ascii="Arial" w:hAnsi="Arial" w:cs="Arial"/>
        </w:rPr>
      </w:pPr>
      <w:r w:rsidRPr="00DD7612">
        <w:rPr>
          <w:rFonts w:ascii="Arial" w:hAnsi="Arial" w:cs="Arial"/>
        </w:rPr>
        <w:t>5.8.11. cujos titulares ou sócios guardem, cumulativamente, com o contratante do serviço, relação de pessoalidade, subordinação e habitualidade.</w:t>
      </w:r>
    </w:p>
    <w:p w14:paraId="6945BA03" w14:textId="77777777" w:rsidR="003E4D5D" w:rsidRPr="00DD7612" w:rsidRDefault="00585AB8">
      <w:pPr>
        <w:jc w:val="both"/>
        <w:rPr>
          <w:rFonts w:ascii="Arial" w:hAnsi="Arial" w:cs="Arial"/>
        </w:rPr>
      </w:pPr>
      <w:r w:rsidRPr="00DD7612">
        <w:rPr>
          <w:rFonts w:ascii="Arial" w:hAnsi="Arial" w:cs="Arial"/>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32FDED51" w14:textId="77777777" w:rsidR="003E4D5D" w:rsidRPr="00DD7612" w:rsidRDefault="00585AB8">
      <w:pPr>
        <w:jc w:val="both"/>
        <w:rPr>
          <w:rFonts w:ascii="Arial" w:hAnsi="Arial" w:cs="Arial"/>
        </w:rPr>
      </w:pPr>
      <w:r w:rsidRPr="00DD7612">
        <w:rPr>
          <w:rFonts w:ascii="Arial" w:hAnsi="Arial" w:cs="Arial"/>
        </w:rPr>
        <w:t>5.10. A falsidade da declaração de que trata os itens 5.3, 5.7 ou 5.9 sujeitará o licitante às sanções previstas na Lei nº 14.133, de 2021, e neste Edital.</w:t>
      </w:r>
    </w:p>
    <w:p w14:paraId="5286094D" w14:textId="77777777" w:rsidR="003E4D5D" w:rsidRPr="00DD7612" w:rsidRDefault="00585AB8">
      <w:pPr>
        <w:jc w:val="both"/>
        <w:rPr>
          <w:rFonts w:ascii="Arial" w:hAnsi="Arial" w:cs="Arial"/>
        </w:rPr>
      </w:pPr>
      <w:r w:rsidRPr="00DD7612">
        <w:rPr>
          <w:rFonts w:ascii="Arial" w:hAnsi="Arial" w:cs="Arial"/>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B1FB6BF" w14:textId="77777777" w:rsidR="003E4D5D" w:rsidRPr="00DD7612" w:rsidRDefault="00585AB8">
      <w:pPr>
        <w:jc w:val="both"/>
        <w:rPr>
          <w:rFonts w:ascii="Arial" w:hAnsi="Arial" w:cs="Arial"/>
        </w:rPr>
      </w:pPr>
      <w:r w:rsidRPr="00DD7612">
        <w:rPr>
          <w:rFonts w:ascii="Arial" w:hAnsi="Arial" w:cs="Arial"/>
        </w:rPr>
        <w:t>5.12. Não haverá ordem de classificação na etapa de apresentação da proposta e dos documentos de habilitação pelo licitante, o que ocorrerá somente após os procedimentos de abertura da sessão pública e da fase de envio de lances.</w:t>
      </w:r>
    </w:p>
    <w:p w14:paraId="0AB2AD2F" w14:textId="77777777" w:rsidR="003E4D5D" w:rsidRPr="00DD7612" w:rsidRDefault="00585AB8">
      <w:pPr>
        <w:jc w:val="both"/>
        <w:rPr>
          <w:rFonts w:ascii="Arial" w:hAnsi="Arial" w:cs="Arial"/>
        </w:rPr>
      </w:pPr>
      <w:r w:rsidRPr="00DD7612">
        <w:rPr>
          <w:rFonts w:ascii="Arial" w:hAnsi="Arial" w:cs="Arial"/>
        </w:rPr>
        <w:t>5.13. Serão disponibilizados para acesso público os documentos que compõem a proposta dos licitantes convocados para apresentação de propostas, após a fase de envio de lances.</w:t>
      </w:r>
    </w:p>
    <w:p w14:paraId="03AA97DB" w14:textId="77777777" w:rsidR="003E4D5D" w:rsidRPr="00DD7612" w:rsidRDefault="00585AB8">
      <w:pPr>
        <w:jc w:val="both"/>
        <w:rPr>
          <w:rFonts w:ascii="Arial" w:hAnsi="Arial" w:cs="Arial"/>
        </w:rPr>
      </w:pPr>
      <w:r w:rsidRPr="00DD7612">
        <w:rPr>
          <w:rFonts w:ascii="Arial" w:hAnsi="Arial" w:cs="Arial"/>
        </w:rPr>
        <w:t>5.14. Desde que disponibilizada a funcionalidade no sistema, o licitante poderá parametrizar o seu valor final mínimo ou o seu percentual de desconto máximo quando do cadastramento da proposta e obedecerá às seguintes regras:</w:t>
      </w:r>
    </w:p>
    <w:p w14:paraId="42904D61" w14:textId="77777777" w:rsidR="003E4D5D" w:rsidRPr="00DD7612" w:rsidRDefault="00585AB8">
      <w:pPr>
        <w:jc w:val="both"/>
        <w:rPr>
          <w:rFonts w:ascii="Arial" w:hAnsi="Arial" w:cs="Arial"/>
        </w:rPr>
      </w:pPr>
      <w:r w:rsidRPr="00DD7612">
        <w:rPr>
          <w:rFonts w:ascii="Arial" w:hAnsi="Arial" w:cs="Arial"/>
        </w:rPr>
        <w:t>5.14.1. a aplicação do intervalo mínimo de diferença de valores ou de percentuais entre os lances, que incidirá tanto em relação aos lances intermediários quanto em relação ao lance que cobrir a melhor oferta; e</w:t>
      </w:r>
    </w:p>
    <w:p w14:paraId="34F54B25" w14:textId="77777777" w:rsidR="003E4D5D" w:rsidRPr="00DD7612" w:rsidRDefault="00585AB8">
      <w:pPr>
        <w:jc w:val="both"/>
        <w:rPr>
          <w:rFonts w:ascii="Arial" w:hAnsi="Arial" w:cs="Arial"/>
        </w:rPr>
      </w:pPr>
      <w:r w:rsidRPr="00DD7612">
        <w:rPr>
          <w:rFonts w:ascii="Arial" w:hAnsi="Arial" w:cs="Arial"/>
        </w:rPr>
        <w:t>5.14.2. os lances serão de envio automático pelo sistema, respeitado o valor final mínimo, caso estabelecido, e o intervalo de que trata o subitem acima.</w:t>
      </w:r>
    </w:p>
    <w:p w14:paraId="41509A2A" w14:textId="77777777" w:rsidR="003E4D5D" w:rsidRPr="00DD7612" w:rsidRDefault="00585AB8">
      <w:pPr>
        <w:jc w:val="both"/>
        <w:rPr>
          <w:rFonts w:ascii="Arial" w:hAnsi="Arial" w:cs="Arial"/>
        </w:rPr>
      </w:pPr>
      <w:r w:rsidRPr="00DD7612">
        <w:rPr>
          <w:rFonts w:ascii="Arial" w:hAnsi="Arial" w:cs="Arial"/>
        </w:rPr>
        <w:t>5.15. O valor final mínimo ou o percentual de desconto final máximo parametrizado no sistema poderá ser alterado pelo fornecedor durante a fase de disputa, sendo vedado:</w:t>
      </w:r>
    </w:p>
    <w:p w14:paraId="4C372149" w14:textId="08EA01E9" w:rsidR="003E4D5D" w:rsidRPr="00DD7612" w:rsidRDefault="00585AB8">
      <w:pPr>
        <w:jc w:val="both"/>
        <w:rPr>
          <w:rFonts w:ascii="Arial" w:hAnsi="Arial" w:cs="Arial"/>
        </w:rPr>
      </w:pPr>
      <w:r w:rsidRPr="00DD7612">
        <w:rPr>
          <w:rFonts w:ascii="Arial" w:hAnsi="Arial" w:cs="Arial"/>
        </w:rPr>
        <w:t>5.15.1. valor superior a lance já registrado pelo fornecedor no sistema, quando adotado o critério de julgamento por menor preço</w:t>
      </w:r>
      <w:r w:rsidR="005E5D12" w:rsidRPr="00DD7612">
        <w:rPr>
          <w:rFonts w:ascii="Arial" w:hAnsi="Arial" w:cs="Arial"/>
        </w:rPr>
        <w:t xml:space="preserve"> por item</w:t>
      </w:r>
      <w:r w:rsidRPr="00DD7612">
        <w:rPr>
          <w:rFonts w:ascii="Arial" w:hAnsi="Arial" w:cs="Arial"/>
        </w:rPr>
        <w:t>; e</w:t>
      </w:r>
    </w:p>
    <w:p w14:paraId="7A04DA2A" w14:textId="77777777" w:rsidR="003E4D5D" w:rsidRPr="00DD7612" w:rsidRDefault="00585AB8">
      <w:pPr>
        <w:jc w:val="both"/>
        <w:rPr>
          <w:rFonts w:ascii="Arial" w:hAnsi="Arial" w:cs="Arial"/>
        </w:rPr>
      </w:pPr>
      <w:r w:rsidRPr="00DD7612">
        <w:rPr>
          <w:rFonts w:ascii="Arial" w:hAnsi="Arial" w:cs="Arial"/>
        </w:rPr>
        <w:t>5.15.2. percentual de desconto inferior a lance já registrado pelo fornecedor no sistema, quando adotado o critério de julgamento por maior desconto.</w:t>
      </w:r>
    </w:p>
    <w:p w14:paraId="273265A3" w14:textId="77777777" w:rsidR="003E4D5D" w:rsidRPr="00DD7612" w:rsidRDefault="00585AB8">
      <w:pPr>
        <w:jc w:val="both"/>
        <w:rPr>
          <w:rFonts w:ascii="Arial" w:hAnsi="Arial" w:cs="Arial"/>
        </w:rPr>
      </w:pPr>
      <w:r w:rsidRPr="00DD7612">
        <w:rPr>
          <w:rFonts w:ascii="Arial" w:hAnsi="Arial" w:cs="Arial"/>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5371D2BD" w14:textId="77777777" w:rsidR="003E4D5D" w:rsidRPr="00DD7612" w:rsidRDefault="00585AB8">
      <w:pPr>
        <w:jc w:val="both"/>
        <w:rPr>
          <w:rFonts w:ascii="Arial" w:hAnsi="Arial" w:cs="Arial"/>
        </w:rPr>
      </w:pPr>
      <w:r w:rsidRPr="00DD7612">
        <w:rPr>
          <w:rFonts w:ascii="Arial" w:hAnsi="Arial" w:cs="Arial"/>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AE8329" w14:textId="77777777" w:rsidR="003E4D5D" w:rsidRPr="00DD7612" w:rsidRDefault="00585AB8">
      <w:pPr>
        <w:jc w:val="both"/>
        <w:rPr>
          <w:rFonts w:ascii="Arial" w:hAnsi="Arial" w:cs="Arial"/>
        </w:rPr>
      </w:pPr>
      <w:r w:rsidRPr="00DD7612">
        <w:rPr>
          <w:rFonts w:ascii="Arial" w:hAnsi="Arial" w:cs="Arial"/>
        </w:rPr>
        <w:t>5.18. O licitante deverá comunicar imediatamente ao provedor do sistema qualquer acontecimento que possa comprometer o sigilo ou a segurança, para imediato bloqueio de acesso.</w:t>
      </w:r>
    </w:p>
    <w:p w14:paraId="3FB40CA0" w14:textId="77777777" w:rsidR="00B477A9" w:rsidRPr="00DD7612" w:rsidRDefault="00B477A9">
      <w:pPr>
        <w:jc w:val="both"/>
        <w:rPr>
          <w:rFonts w:ascii="Arial" w:hAnsi="Arial" w:cs="Arial"/>
        </w:rPr>
      </w:pPr>
    </w:p>
    <w:p w14:paraId="51EAA851" w14:textId="77777777" w:rsidR="003E4D5D" w:rsidRPr="00DD7612" w:rsidRDefault="00585AB8">
      <w:pPr>
        <w:pStyle w:val="Nivel01"/>
      </w:pPr>
      <w:r w:rsidRPr="00DD7612">
        <w:t>6. DO PREENCHIMENTO DA PROPOSTA</w:t>
      </w:r>
    </w:p>
    <w:p w14:paraId="3247FEE6" w14:textId="77777777" w:rsidR="003E4D5D" w:rsidRPr="00DD7612" w:rsidRDefault="00585AB8">
      <w:pPr>
        <w:jc w:val="both"/>
        <w:rPr>
          <w:rFonts w:ascii="Arial" w:hAnsi="Arial" w:cs="Arial"/>
        </w:rPr>
      </w:pPr>
      <w:r w:rsidRPr="00DD7612">
        <w:rPr>
          <w:rFonts w:ascii="Arial" w:hAnsi="Arial" w:cs="Arial"/>
        </w:rPr>
        <w:t>6.1. O licitante deverá enviar sua proposta mediante o preenchimento, no sistema eletrônico, dos seguintes campos:</w:t>
      </w:r>
    </w:p>
    <w:p w14:paraId="0F0A7E5F" w14:textId="77777777" w:rsidR="003E4D5D" w:rsidRPr="00DD7612" w:rsidRDefault="00585AB8">
      <w:pPr>
        <w:jc w:val="both"/>
        <w:rPr>
          <w:rFonts w:ascii="Arial" w:hAnsi="Arial" w:cs="Arial"/>
        </w:rPr>
      </w:pPr>
      <w:r w:rsidRPr="00DD7612">
        <w:rPr>
          <w:rFonts w:ascii="Arial" w:hAnsi="Arial" w:cs="Arial"/>
        </w:rPr>
        <w:t>6.1.1. Valor Unitário e Total de cada item, em algarismos, expressos em moeda corrente nacional, apurados à data de sua apresentação;</w:t>
      </w:r>
    </w:p>
    <w:p w14:paraId="209EBA8F" w14:textId="77777777" w:rsidR="003E4D5D" w:rsidRPr="00DD7612" w:rsidRDefault="00585AB8">
      <w:pPr>
        <w:jc w:val="both"/>
        <w:rPr>
          <w:rFonts w:ascii="Arial" w:hAnsi="Arial" w:cs="Arial"/>
        </w:rPr>
      </w:pPr>
      <w:r w:rsidRPr="00DD7612">
        <w:rPr>
          <w:rFonts w:ascii="Arial" w:hAnsi="Arial" w:cs="Arial"/>
        </w:rPr>
        <w:t>6.1.2. Unidade de Medida;</w:t>
      </w:r>
    </w:p>
    <w:p w14:paraId="0467D4B2" w14:textId="77777777" w:rsidR="003E4D5D" w:rsidRPr="00DD7612" w:rsidRDefault="00585AB8">
      <w:pPr>
        <w:jc w:val="both"/>
        <w:rPr>
          <w:rFonts w:ascii="Arial" w:hAnsi="Arial" w:cs="Arial"/>
        </w:rPr>
      </w:pPr>
      <w:r w:rsidRPr="00DD7612">
        <w:rPr>
          <w:rFonts w:ascii="Arial" w:hAnsi="Arial" w:cs="Arial"/>
        </w:rPr>
        <w:t>6.1.3. Marca;</w:t>
      </w:r>
    </w:p>
    <w:p w14:paraId="1E5774DA" w14:textId="77777777" w:rsidR="003E4D5D" w:rsidRPr="00DD7612" w:rsidRDefault="00585AB8">
      <w:pPr>
        <w:jc w:val="both"/>
        <w:rPr>
          <w:rFonts w:ascii="Arial" w:hAnsi="Arial" w:cs="Arial"/>
        </w:rPr>
      </w:pPr>
      <w:r w:rsidRPr="00DD7612">
        <w:rPr>
          <w:rFonts w:ascii="Arial" w:hAnsi="Arial" w:cs="Arial"/>
        </w:rPr>
        <w:t>6.1.4. Fabricante;</w:t>
      </w:r>
    </w:p>
    <w:p w14:paraId="1C2A8DEA" w14:textId="77777777" w:rsidR="003E4D5D" w:rsidRPr="00DD7612" w:rsidRDefault="00585AB8">
      <w:pPr>
        <w:jc w:val="both"/>
        <w:rPr>
          <w:rFonts w:ascii="Arial" w:hAnsi="Arial" w:cs="Arial"/>
        </w:rPr>
      </w:pPr>
      <w:r w:rsidRPr="00DD7612">
        <w:rPr>
          <w:rFonts w:ascii="Arial" w:hAnsi="Arial" w:cs="Arial"/>
        </w:rPr>
        <w:t>6.1.5. Descrição detalhada do objeto, contendo as informações similares à especificação do Termo de Referência.</w:t>
      </w:r>
    </w:p>
    <w:p w14:paraId="2792FEC2" w14:textId="77777777" w:rsidR="003E4D5D" w:rsidRPr="00DD7612" w:rsidRDefault="00585AB8">
      <w:pPr>
        <w:jc w:val="both"/>
        <w:rPr>
          <w:rFonts w:ascii="Arial" w:hAnsi="Arial" w:cs="Arial"/>
        </w:rPr>
      </w:pPr>
      <w:r w:rsidRPr="00DD7612">
        <w:rPr>
          <w:rFonts w:ascii="Arial" w:hAnsi="Arial" w:cs="Arial"/>
        </w:rPr>
        <w:t>6.2. Todas as especificações do objeto contidas na proposta vinculam o licitante.</w:t>
      </w:r>
    </w:p>
    <w:p w14:paraId="4D442D85" w14:textId="77777777" w:rsidR="003E4D5D" w:rsidRPr="00DD7612" w:rsidRDefault="00585AB8">
      <w:pPr>
        <w:jc w:val="both"/>
        <w:rPr>
          <w:rFonts w:ascii="Arial" w:hAnsi="Arial" w:cs="Arial"/>
        </w:rPr>
      </w:pPr>
      <w:r w:rsidRPr="00DD7612">
        <w:rPr>
          <w:rFonts w:ascii="Arial" w:hAnsi="Arial" w:cs="Arial"/>
        </w:rPr>
        <w:t>6.2.1. O licitante NÃO poderá oferecer proposta em quantitativo inferior ao máximo previsto para contratação.</w:t>
      </w:r>
    </w:p>
    <w:p w14:paraId="4B932760" w14:textId="77777777" w:rsidR="003E4D5D" w:rsidRPr="00DD7612" w:rsidRDefault="00585AB8">
      <w:pPr>
        <w:jc w:val="both"/>
        <w:rPr>
          <w:rFonts w:ascii="Arial" w:hAnsi="Arial" w:cs="Arial"/>
        </w:rPr>
      </w:pPr>
      <w:r w:rsidRPr="00DD7612">
        <w:rPr>
          <w:rFonts w:ascii="Arial" w:hAnsi="Arial" w:cs="Arial"/>
        </w:rPr>
        <w:t>6.3. Nos valores propostos estarão inclusos todos os custos operacionais, encargos previdenciários, trabalhistas, tributários, comerciais e quaisquer outros que incidam direta ou indiretamente na execução do objeto.</w:t>
      </w:r>
    </w:p>
    <w:p w14:paraId="675A6278" w14:textId="77777777" w:rsidR="003E4D5D" w:rsidRPr="00DD7612" w:rsidRDefault="00585AB8">
      <w:pPr>
        <w:jc w:val="both"/>
        <w:rPr>
          <w:rFonts w:ascii="Arial" w:hAnsi="Arial" w:cs="Arial"/>
        </w:rPr>
      </w:pPr>
      <w:r w:rsidRPr="00DD7612">
        <w:rPr>
          <w:rFonts w:ascii="Arial" w:hAnsi="Arial" w:cs="Arial"/>
        </w:rPr>
        <w:t>6.4. Os preços ofertados, tanto na proposta inicial, quanto na etapa de lances, serão de exclusiva responsabilidade do licitante, não lhe assistindo o direito de pleitear qualquer alteração, sob alegação de erro, omissão ou qualquer outro pretexto.</w:t>
      </w:r>
    </w:p>
    <w:p w14:paraId="11807235" w14:textId="77777777" w:rsidR="003E4D5D" w:rsidRPr="00DD7612" w:rsidRDefault="00585AB8">
      <w:pPr>
        <w:jc w:val="both"/>
        <w:rPr>
          <w:rFonts w:ascii="Arial" w:hAnsi="Arial" w:cs="Arial"/>
        </w:rPr>
      </w:pPr>
      <w:r w:rsidRPr="00DD7612">
        <w:rPr>
          <w:rFonts w:ascii="Arial" w:hAnsi="Arial" w:cs="Arial"/>
        </w:rPr>
        <w:t>6.5. Se o regime tributário da empresa implicar o recolhimento de tributos em percentuais variáveis, a cotação adequada será a que corresponde à média dos efetivos recolhimentos da empresa nos últimos doze meses.</w:t>
      </w:r>
    </w:p>
    <w:p w14:paraId="07AA2237" w14:textId="77777777" w:rsidR="003E4D5D" w:rsidRPr="00DD7612" w:rsidRDefault="00585AB8">
      <w:pPr>
        <w:jc w:val="both"/>
        <w:rPr>
          <w:rFonts w:ascii="Arial" w:hAnsi="Arial" w:cs="Arial"/>
        </w:rPr>
      </w:pPr>
      <w:r w:rsidRPr="00DD7612">
        <w:rPr>
          <w:rFonts w:ascii="Arial" w:hAnsi="Arial" w:cs="Arial"/>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4EF4BFC" w14:textId="77777777" w:rsidR="003E4D5D" w:rsidRPr="00DD7612" w:rsidRDefault="00585AB8">
      <w:pPr>
        <w:jc w:val="both"/>
        <w:rPr>
          <w:rFonts w:ascii="Arial" w:hAnsi="Arial" w:cs="Arial"/>
        </w:rPr>
      </w:pPr>
      <w:r w:rsidRPr="00DD7612">
        <w:rPr>
          <w:rFonts w:ascii="Arial" w:hAnsi="Arial" w:cs="Arial"/>
        </w:rPr>
        <w:t>6.7. Independentemente do percentual de tributo inserido na planilha, no pagamento serão retidos na fonte os percentuais estabelecidos na legislação vigente.</w:t>
      </w:r>
    </w:p>
    <w:p w14:paraId="0B42B846" w14:textId="77777777" w:rsidR="003E4D5D" w:rsidRPr="00DD7612" w:rsidRDefault="00585AB8">
      <w:pPr>
        <w:jc w:val="both"/>
        <w:rPr>
          <w:rFonts w:ascii="Arial" w:hAnsi="Arial" w:cs="Arial"/>
        </w:rPr>
      </w:pPr>
      <w:r w:rsidRPr="00DD7612">
        <w:rPr>
          <w:rFonts w:ascii="Arial" w:hAnsi="Arial" w:cs="Arial"/>
        </w:rPr>
        <w:t>6.8. Na presente licitação, a Microempresa e a Empresa de Pequeno Porte poderão se beneficiar do regime de tributação pelo Simples Nacional.</w:t>
      </w:r>
    </w:p>
    <w:p w14:paraId="19A411F9" w14:textId="77777777" w:rsidR="003E4D5D" w:rsidRPr="00DD7612" w:rsidRDefault="00585AB8">
      <w:pPr>
        <w:jc w:val="both"/>
        <w:rPr>
          <w:rFonts w:ascii="Arial" w:hAnsi="Arial" w:cs="Arial"/>
        </w:rPr>
      </w:pPr>
      <w:r w:rsidRPr="00DD7612">
        <w:rPr>
          <w:rFonts w:ascii="Arial" w:hAnsi="Arial" w:cs="Arial"/>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524E4E" w14:textId="77777777" w:rsidR="003E4D5D" w:rsidRPr="00DD7612" w:rsidRDefault="00585AB8">
      <w:pPr>
        <w:jc w:val="both"/>
        <w:rPr>
          <w:rFonts w:ascii="Arial" w:hAnsi="Arial" w:cs="Arial"/>
        </w:rPr>
      </w:pPr>
      <w:r w:rsidRPr="00DD7612">
        <w:rPr>
          <w:rFonts w:ascii="Arial" w:hAnsi="Arial" w:cs="Arial"/>
        </w:rPr>
        <w:t>6.10. O prazo de validade da proposta não será inferior a 60 (sessenta) dias, a contar da data de sua apresentação.</w:t>
      </w:r>
    </w:p>
    <w:p w14:paraId="5E92DFCC" w14:textId="77777777" w:rsidR="003E4D5D" w:rsidRPr="00DD7612" w:rsidRDefault="00585AB8">
      <w:pPr>
        <w:jc w:val="both"/>
        <w:rPr>
          <w:rFonts w:ascii="Arial" w:hAnsi="Arial" w:cs="Arial"/>
        </w:rPr>
      </w:pPr>
      <w:r w:rsidRPr="00DD7612">
        <w:rPr>
          <w:rFonts w:ascii="Arial" w:hAnsi="Arial" w:cs="Arial"/>
        </w:rPr>
        <w:t>6.11. Os licitantes devem respeitar os preços máximos estabelecidos nas normas de regência de contratações públicas, quando participarem de licitações públicas.</w:t>
      </w:r>
    </w:p>
    <w:p w14:paraId="43A090AB" w14:textId="1DA98FAF" w:rsidR="003E4D5D" w:rsidRPr="00DD7612" w:rsidRDefault="00585AB8">
      <w:pPr>
        <w:jc w:val="both"/>
        <w:rPr>
          <w:rFonts w:ascii="Arial" w:hAnsi="Arial" w:cs="Arial"/>
        </w:rPr>
      </w:pPr>
      <w:r w:rsidRPr="00DD7612">
        <w:rPr>
          <w:rFonts w:ascii="Arial" w:hAnsi="Arial" w:cs="Arial"/>
        </w:rPr>
        <w:t>6.12. Caso o critério de julgamento seja o de menor preço</w:t>
      </w:r>
      <w:r w:rsidR="005E5D12" w:rsidRPr="00DD7612">
        <w:rPr>
          <w:rFonts w:ascii="Arial" w:hAnsi="Arial" w:cs="Arial"/>
        </w:rPr>
        <w:t xml:space="preserve"> por item</w:t>
      </w:r>
      <w:r w:rsidRPr="00DD7612">
        <w:rPr>
          <w:rFonts w:ascii="Arial" w:hAnsi="Arial" w:cs="Arial"/>
        </w:rPr>
        <w:t>, os licitantes devem respeitar os preços máximos previstos no Termo de Referência;</w:t>
      </w:r>
    </w:p>
    <w:p w14:paraId="01DAB7C2" w14:textId="77777777" w:rsidR="003E4D5D" w:rsidRPr="00DD7612" w:rsidRDefault="00585AB8">
      <w:pPr>
        <w:jc w:val="both"/>
        <w:rPr>
          <w:rFonts w:ascii="Arial" w:hAnsi="Arial" w:cs="Arial"/>
        </w:rPr>
      </w:pPr>
      <w:r w:rsidRPr="00DD7612">
        <w:rPr>
          <w:rFonts w:ascii="Arial" w:hAnsi="Arial" w:cs="Arial"/>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188C626" w14:textId="77777777" w:rsidR="00B477A9" w:rsidRPr="00DD7612" w:rsidRDefault="00B477A9">
      <w:pPr>
        <w:jc w:val="both"/>
        <w:rPr>
          <w:rFonts w:ascii="Arial" w:hAnsi="Arial" w:cs="Arial"/>
        </w:rPr>
      </w:pPr>
    </w:p>
    <w:p w14:paraId="3EC83377" w14:textId="77777777" w:rsidR="003E4D5D" w:rsidRPr="00DD7612" w:rsidRDefault="00585AB8">
      <w:pPr>
        <w:pStyle w:val="Nivel01"/>
      </w:pPr>
      <w:r w:rsidRPr="00DD7612">
        <w:t>7. DA ABERTURA DA SESSÃO, CLASSIFICAÇÃO DAS PROPOSTAS E FORMULAÇÃO DE LANCES</w:t>
      </w:r>
    </w:p>
    <w:p w14:paraId="216B3998" w14:textId="77777777" w:rsidR="003E4D5D" w:rsidRPr="00DD7612" w:rsidRDefault="00585AB8">
      <w:pPr>
        <w:jc w:val="both"/>
        <w:rPr>
          <w:rFonts w:ascii="Arial" w:hAnsi="Arial" w:cs="Arial"/>
        </w:rPr>
      </w:pPr>
      <w:r w:rsidRPr="00DD7612">
        <w:rPr>
          <w:rFonts w:ascii="Arial" w:hAnsi="Arial" w:cs="Arial"/>
        </w:rPr>
        <w:t>7.1. A abertura da presente licitação dar-se-á automaticamente em sessão pública, por meio de sistema eletrônico, na data, horário e local indicados neste Edital.</w:t>
      </w:r>
    </w:p>
    <w:p w14:paraId="298D5323" w14:textId="77777777" w:rsidR="003E4D5D" w:rsidRPr="00DD7612" w:rsidRDefault="00585AB8">
      <w:pPr>
        <w:jc w:val="both"/>
        <w:rPr>
          <w:rFonts w:ascii="Arial" w:hAnsi="Arial" w:cs="Arial"/>
        </w:rPr>
      </w:pPr>
      <w:r w:rsidRPr="00DD7612">
        <w:rPr>
          <w:rFonts w:ascii="Arial" w:hAnsi="Arial" w:cs="Arial"/>
        </w:rPr>
        <w:t>7.2. Os licitantes poderão retirar ou substituir a proposta ou os documentos de habilitação, quando for o caso, anteriormente inseridos no sistema, até a abertura da sessão pública.</w:t>
      </w:r>
    </w:p>
    <w:p w14:paraId="2DBB342B" w14:textId="77777777" w:rsidR="003E4D5D" w:rsidRPr="00DD7612" w:rsidRDefault="00585AB8">
      <w:pPr>
        <w:jc w:val="both"/>
        <w:rPr>
          <w:rFonts w:ascii="Arial" w:hAnsi="Arial" w:cs="Arial"/>
        </w:rPr>
      </w:pPr>
      <w:r w:rsidRPr="00DD7612">
        <w:rPr>
          <w:rFonts w:ascii="Arial" w:hAnsi="Arial" w:cs="Arial"/>
        </w:rPr>
        <w:t>7.3. O sistema disponibilizará campo próprio para troca de mensagens entre o Pregoeiro/Agente de Contratação/Comissão e os licitantes.</w:t>
      </w:r>
    </w:p>
    <w:p w14:paraId="01CD0FEB" w14:textId="77777777" w:rsidR="003E4D5D" w:rsidRPr="00DD7612" w:rsidRDefault="00585AB8">
      <w:pPr>
        <w:jc w:val="both"/>
        <w:rPr>
          <w:rFonts w:ascii="Arial" w:hAnsi="Arial" w:cs="Arial"/>
        </w:rPr>
      </w:pPr>
      <w:r w:rsidRPr="00DD7612">
        <w:rPr>
          <w:rFonts w:ascii="Arial" w:hAnsi="Arial" w:cs="Arial"/>
        </w:rPr>
        <w:t>7.4. Iniciada a etapa competitiva, os licitantes deverão encaminhar lances exclusivamente por meio de sistema eletrônico, sendo imediatamente informados do seu recebimento e do valor consignado no registro.</w:t>
      </w:r>
    </w:p>
    <w:p w14:paraId="32E869FD" w14:textId="65206697" w:rsidR="003E4D5D" w:rsidRPr="00DD7612" w:rsidRDefault="00585AB8">
      <w:pPr>
        <w:jc w:val="both"/>
        <w:rPr>
          <w:rFonts w:ascii="Arial" w:hAnsi="Arial" w:cs="Arial"/>
        </w:rPr>
      </w:pPr>
      <w:r w:rsidRPr="00DD7612">
        <w:rPr>
          <w:rFonts w:ascii="Arial" w:hAnsi="Arial" w:cs="Arial"/>
        </w:rPr>
        <w:t>7.5. O lance deverá ser ofertado pelo valor unitário do</w:t>
      </w:r>
      <w:r w:rsidR="00A3677E" w:rsidRPr="00DD7612">
        <w:rPr>
          <w:rFonts w:ascii="Arial" w:hAnsi="Arial" w:cs="Arial"/>
        </w:rPr>
        <w:t>(s)</w:t>
      </w:r>
      <w:r w:rsidRPr="00DD7612">
        <w:rPr>
          <w:rFonts w:ascii="Arial" w:hAnsi="Arial" w:cs="Arial"/>
        </w:rPr>
        <w:t xml:space="preserve"> item</w:t>
      </w:r>
      <w:r w:rsidR="00A3677E" w:rsidRPr="00DD7612">
        <w:rPr>
          <w:rFonts w:ascii="Arial" w:hAnsi="Arial" w:cs="Arial"/>
        </w:rPr>
        <w:t>(</w:t>
      </w:r>
      <w:proofErr w:type="spellStart"/>
      <w:r w:rsidR="00A3677E" w:rsidRPr="00DD7612">
        <w:rPr>
          <w:rFonts w:ascii="Arial" w:hAnsi="Arial" w:cs="Arial"/>
        </w:rPr>
        <w:t>ns</w:t>
      </w:r>
      <w:proofErr w:type="spellEnd"/>
      <w:r w:rsidR="00A3677E" w:rsidRPr="00DD7612">
        <w:rPr>
          <w:rFonts w:ascii="Arial" w:hAnsi="Arial" w:cs="Arial"/>
        </w:rPr>
        <w:t>)</w:t>
      </w:r>
      <w:r w:rsidRPr="00DD7612">
        <w:rPr>
          <w:rFonts w:ascii="Arial" w:hAnsi="Arial" w:cs="Arial"/>
        </w:rPr>
        <w:t>.</w:t>
      </w:r>
    </w:p>
    <w:p w14:paraId="1936CA8F" w14:textId="77777777" w:rsidR="003E4D5D" w:rsidRPr="00DD7612" w:rsidRDefault="00585AB8">
      <w:pPr>
        <w:jc w:val="both"/>
        <w:rPr>
          <w:rFonts w:ascii="Arial" w:hAnsi="Arial" w:cs="Arial"/>
        </w:rPr>
      </w:pPr>
      <w:r w:rsidRPr="00DD7612">
        <w:rPr>
          <w:rFonts w:ascii="Arial" w:hAnsi="Arial" w:cs="Arial"/>
        </w:rPr>
        <w:t>7.6. Os licitantes poderão oferecer lances sucessivos, observando o horário fixado para abertura da sessão e as regras estabelecidas no Edital.</w:t>
      </w:r>
    </w:p>
    <w:p w14:paraId="66058A8B" w14:textId="77777777" w:rsidR="003E4D5D" w:rsidRPr="00DD7612" w:rsidRDefault="00585AB8">
      <w:pPr>
        <w:jc w:val="both"/>
        <w:rPr>
          <w:rFonts w:ascii="Arial" w:hAnsi="Arial" w:cs="Arial"/>
        </w:rPr>
      </w:pPr>
      <w:r w:rsidRPr="00DD7612">
        <w:rPr>
          <w:rFonts w:ascii="Arial" w:hAnsi="Arial" w:cs="Arial"/>
        </w:rPr>
        <w:t>7.7. O licitante somente poderá oferecer lance de valor inferior ao último por ele ofertado e registrado pelo sistema.</w:t>
      </w:r>
    </w:p>
    <w:p w14:paraId="7DA0D1FB" w14:textId="77777777" w:rsidR="003E4D5D" w:rsidRPr="00DD7612" w:rsidRDefault="00585AB8">
      <w:pPr>
        <w:jc w:val="both"/>
        <w:rPr>
          <w:rFonts w:ascii="Arial" w:hAnsi="Arial" w:cs="Arial"/>
        </w:rPr>
      </w:pPr>
      <w:r w:rsidRPr="00DD7612">
        <w:rPr>
          <w:rFonts w:ascii="Arial" w:hAnsi="Arial" w:cs="Arial"/>
        </w:rPr>
        <w:t>7.8. O intervalo mínimo de diferença de valores ou percentuais entre os lances, que incidirá tanto em relação aos lances intermediários quanto em relação à proposta que cobrir a melhor oferta deverá ser de 1% (um por cento).</w:t>
      </w:r>
    </w:p>
    <w:p w14:paraId="1DA48212" w14:textId="77777777" w:rsidR="003E4D5D" w:rsidRPr="00DD7612" w:rsidRDefault="00585AB8">
      <w:pPr>
        <w:jc w:val="both"/>
        <w:rPr>
          <w:rFonts w:ascii="Arial" w:hAnsi="Arial" w:cs="Arial"/>
        </w:rPr>
      </w:pPr>
      <w:r w:rsidRPr="00DD7612">
        <w:rPr>
          <w:rFonts w:ascii="Arial" w:hAnsi="Arial" w:cs="Arial"/>
        </w:rPr>
        <w:t>7.9. O licitante poderá, uma única vez, excluir seu último lance ofertado, no intervalo de quinze segundos após o registro no sistema, na hipótese de lance inconsistente ou inexequível.</w:t>
      </w:r>
    </w:p>
    <w:p w14:paraId="4B1EB7FE" w14:textId="77777777" w:rsidR="003E4D5D" w:rsidRPr="00DD7612" w:rsidRDefault="00585AB8">
      <w:pPr>
        <w:jc w:val="both"/>
        <w:rPr>
          <w:rFonts w:ascii="Arial" w:hAnsi="Arial" w:cs="Arial"/>
        </w:rPr>
      </w:pPr>
      <w:r w:rsidRPr="00DD7612">
        <w:rPr>
          <w:rFonts w:ascii="Arial" w:hAnsi="Arial" w:cs="Arial"/>
        </w:rPr>
        <w:t>7.10. O procedimento seguirá de acordo com o modo de disputa adotado.</w:t>
      </w:r>
    </w:p>
    <w:p w14:paraId="748561BD" w14:textId="77777777" w:rsidR="003E4D5D" w:rsidRPr="00DD7612" w:rsidRDefault="00585AB8">
      <w:pPr>
        <w:jc w:val="both"/>
        <w:rPr>
          <w:rFonts w:ascii="Arial" w:hAnsi="Arial" w:cs="Arial"/>
        </w:rPr>
      </w:pPr>
      <w:r w:rsidRPr="00DD7612">
        <w:rPr>
          <w:rFonts w:ascii="Arial" w:hAnsi="Arial" w:cs="Arial"/>
        </w:rPr>
        <w:t>7.11. Caso seja adotado para o envio de lances na licitação o modo de disputa “aberto”, os licitantes apresentarão lances públicos e sucessivos, com prorrogações.</w:t>
      </w:r>
    </w:p>
    <w:p w14:paraId="3C038107" w14:textId="77777777" w:rsidR="003E4D5D" w:rsidRPr="00DD7612" w:rsidRDefault="00585AB8">
      <w:pPr>
        <w:jc w:val="both"/>
        <w:rPr>
          <w:rFonts w:ascii="Arial" w:hAnsi="Arial" w:cs="Arial"/>
        </w:rPr>
      </w:pPr>
      <w:r w:rsidRPr="00DD7612">
        <w:rPr>
          <w:rFonts w:ascii="Arial" w:hAnsi="Arial" w:cs="Arial"/>
        </w:rPr>
        <w:t>7.11.1. A etapa de lances da sessão pública terá duração de dez minutos e, após isso, será prorrogada automaticamente pelo sistema quando houver lance ofertado nos últimos dois minutos do período de duração da sessão pública.</w:t>
      </w:r>
    </w:p>
    <w:p w14:paraId="6D79BCA3" w14:textId="77777777" w:rsidR="003E4D5D" w:rsidRPr="00DD7612" w:rsidRDefault="00585AB8">
      <w:pPr>
        <w:jc w:val="both"/>
        <w:rPr>
          <w:rFonts w:ascii="Arial" w:hAnsi="Arial" w:cs="Arial"/>
        </w:rPr>
      </w:pPr>
      <w:r w:rsidRPr="00DD7612">
        <w:rPr>
          <w:rFonts w:ascii="Arial" w:hAnsi="Arial" w:cs="Arial"/>
        </w:rPr>
        <w:t>7.11.2. A prorrogação automática da etapa de lances, de que trata o subitem anterior, será de dois minutos e ocorrerá sucessivamente sempre que houver lances enviados nesse período de prorrogação, inclusive no caso de lances intermediários.</w:t>
      </w:r>
    </w:p>
    <w:p w14:paraId="7246A3E9" w14:textId="77777777" w:rsidR="003E4D5D" w:rsidRPr="00DD7612" w:rsidRDefault="00585AB8">
      <w:pPr>
        <w:jc w:val="both"/>
        <w:rPr>
          <w:rFonts w:ascii="Arial" w:hAnsi="Arial" w:cs="Arial"/>
        </w:rPr>
      </w:pPr>
      <w:r w:rsidRPr="00DD7612">
        <w:rPr>
          <w:rFonts w:ascii="Arial" w:hAnsi="Arial" w:cs="Arial"/>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1B0B14A9" w14:textId="77777777" w:rsidR="003E4D5D" w:rsidRPr="00DD7612" w:rsidRDefault="00585AB8">
      <w:pPr>
        <w:jc w:val="both"/>
        <w:rPr>
          <w:rFonts w:ascii="Arial" w:hAnsi="Arial" w:cs="Arial"/>
        </w:rPr>
      </w:pPr>
      <w:r w:rsidRPr="00DD7612">
        <w:rPr>
          <w:rFonts w:ascii="Arial" w:hAnsi="Arial" w:cs="Arial"/>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13246A58" w14:textId="77777777" w:rsidR="003E4D5D" w:rsidRPr="00DD7612" w:rsidRDefault="00585AB8">
      <w:pPr>
        <w:jc w:val="both"/>
        <w:rPr>
          <w:rFonts w:ascii="Arial" w:hAnsi="Arial" w:cs="Arial"/>
        </w:rPr>
      </w:pPr>
      <w:r w:rsidRPr="00DD7612">
        <w:rPr>
          <w:rFonts w:ascii="Arial" w:hAnsi="Arial" w:cs="Arial"/>
        </w:rPr>
        <w:t>7.11.5. Após o reinício previsto no item supra, os licitantes serão convocados para apresentar lances intermediários.</w:t>
      </w:r>
    </w:p>
    <w:p w14:paraId="7710685D" w14:textId="77777777" w:rsidR="003E4D5D" w:rsidRPr="00DD7612" w:rsidRDefault="00585AB8">
      <w:pPr>
        <w:jc w:val="both"/>
        <w:rPr>
          <w:rFonts w:ascii="Arial" w:hAnsi="Arial" w:cs="Arial"/>
        </w:rPr>
      </w:pPr>
      <w:r w:rsidRPr="00DD7612">
        <w:rPr>
          <w:rFonts w:ascii="Arial" w:hAnsi="Arial" w:cs="Arial"/>
        </w:rPr>
        <w:t>7.12. Após o término dos prazos estabelecidos nos subitens anteriores, o sistema ordenará e divulgará os lances segundo a ordem crescente de valores.</w:t>
      </w:r>
    </w:p>
    <w:p w14:paraId="4B80B30B" w14:textId="77777777" w:rsidR="003E4D5D" w:rsidRPr="00DD7612" w:rsidRDefault="00585AB8">
      <w:pPr>
        <w:jc w:val="both"/>
        <w:rPr>
          <w:rFonts w:ascii="Arial" w:hAnsi="Arial" w:cs="Arial"/>
        </w:rPr>
      </w:pPr>
      <w:r w:rsidRPr="00DD7612">
        <w:rPr>
          <w:rFonts w:ascii="Arial" w:hAnsi="Arial" w:cs="Arial"/>
        </w:rPr>
        <w:t>7.13. Não serão aceitos dois ou mais lances de mesmo valor, prevalecendo aquele que for recebido e registrado em primeiro lugar.</w:t>
      </w:r>
    </w:p>
    <w:p w14:paraId="23617F32" w14:textId="77777777" w:rsidR="003E4D5D" w:rsidRPr="00DD7612" w:rsidRDefault="00585AB8">
      <w:pPr>
        <w:jc w:val="both"/>
        <w:rPr>
          <w:rFonts w:ascii="Arial" w:hAnsi="Arial" w:cs="Arial"/>
        </w:rPr>
      </w:pPr>
      <w:r w:rsidRPr="00DD7612">
        <w:rPr>
          <w:rFonts w:ascii="Arial" w:hAnsi="Arial" w:cs="Arial"/>
        </w:rPr>
        <w:t>7.14. Durante o transcurso da sessão pública, os licitantes serão informados, em tempo real, do valor do menor lance registrado, vedada a identificação do licitante.</w:t>
      </w:r>
    </w:p>
    <w:p w14:paraId="6E595E9A" w14:textId="77777777" w:rsidR="003E4D5D" w:rsidRPr="00DD7612" w:rsidRDefault="00585AB8">
      <w:pPr>
        <w:jc w:val="both"/>
        <w:rPr>
          <w:rFonts w:ascii="Arial" w:hAnsi="Arial" w:cs="Arial"/>
        </w:rPr>
      </w:pPr>
      <w:r w:rsidRPr="00DD7612">
        <w:rPr>
          <w:rFonts w:ascii="Arial" w:hAnsi="Arial" w:cs="Arial"/>
        </w:rPr>
        <w:t>7.15. No caso de desconexão com o Pregoeiro/Agente de Contratação/Comissão, no decorrer da etapa competitiva da licitação, o sistema eletrônico poderá permanecer acessível aos licitantes para a recepção dos lances.</w:t>
      </w:r>
    </w:p>
    <w:p w14:paraId="758F380C" w14:textId="77777777" w:rsidR="003E4D5D" w:rsidRPr="00DD7612" w:rsidRDefault="00585AB8">
      <w:pPr>
        <w:jc w:val="both"/>
        <w:rPr>
          <w:rFonts w:ascii="Arial" w:hAnsi="Arial" w:cs="Arial"/>
        </w:rPr>
      </w:pPr>
      <w:r w:rsidRPr="00DD7612">
        <w:rPr>
          <w:rFonts w:ascii="Arial" w:hAnsi="Arial" w:cs="Arial"/>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1266192D" w14:textId="77777777" w:rsidR="003E4D5D" w:rsidRPr="00DD7612" w:rsidRDefault="00585AB8">
      <w:pPr>
        <w:jc w:val="both"/>
        <w:rPr>
          <w:rFonts w:ascii="Arial" w:hAnsi="Arial" w:cs="Arial"/>
        </w:rPr>
      </w:pPr>
      <w:r w:rsidRPr="00DD7612">
        <w:rPr>
          <w:rFonts w:ascii="Arial" w:hAnsi="Arial" w:cs="Arial"/>
        </w:rPr>
        <w:t>7.17. Caso o licitante não apresente lances, concorrerá com o valor de sua proposta.</w:t>
      </w:r>
    </w:p>
    <w:p w14:paraId="71E08DB7" w14:textId="77777777" w:rsidR="003E4D5D" w:rsidRPr="00DD7612" w:rsidRDefault="00585AB8">
      <w:pPr>
        <w:jc w:val="both"/>
        <w:rPr>
          <w:rFonts w:ascii="Arial" w:hAnsi="Arial" w:cs="Arial"/>
        </w:rPr>
      </w:pPr>
      <w:r w:rsidRPr="00DD7612">
        <w:rPr>
          <w:rFonts w:ascii="Arial" w:hAnsi="Arial" w:cs="Arial"/>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D7612">
        <w:rPr>
          <w:rFonts w:ascii="Arial" w:hAnsi="Arial" w:cs="Arial"/>
        </w:rPr>
        <w:t>arts</w:t>
      </w:r>
      <w:proofErr w:type="spellEnd"/>
      <w:r w:rsidRPr="00DD7612">
        <w:rPr>
          <w:rFonts w:ascii="Arial" w:hAnsi="Arial" w:cs="Arial"/>
        </w:rPr>
        <w:t>. 44 e 45 da Lei Complementar nº 123, de 2006, regulamentada pelo Decreto nº 8.538, de 2015.</w:t>
      </w:r>
    </w:p>
    <w:p w14:paraId="4EA9926D" w14:textId="77777777" w:rsidR="003E4D5D" w:rsidRPr="00DD7612" w:rsidRDefault="00585AB8">
      <w:pPr>
        <w:jc w:val="both"/>
        <w:rPr>
          <w:rFonts w:ascii="Arial" w:hAnsi="Arial" w:cs="Arial"/>
        </w:rPr>
      </w:pPr>
      <w:r w:rsidRPr="00DD7612">
        <w:rPr>
          <w:rFonts w:ascii="Arial" w:hAnsi="Arial" w:cs="Arial"/>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A633DA2" w14:textId="77777777" w:rsidR="003E4D5D" w:rsidRPr="00DD7612" w:rsidRDefault="00585AB8">
      <w:pPr>
        <w:jc w:val="both"/>
        <w:rPr>
          <w:rFonts w:ascii="Arial" w:hAnsi="Arial" w:cs="Arial"/>
        </w:rPr>
      </w:pPr>
      <w:r w:rsidRPr="00DD7612">
        <w:rPr>
          <w:rFonts w:ascii="Arial" w:hAnsi="Arial" w:cs="Arial"/>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C40481E" w14:textId="77777777" w:rsidR="003E4D5D" w:rsidRPr="00DD7612" w:rsidRDefault="00585AB8">
      <w:pPr>
        <w:jc w:val="both"/>
        <w:rPr>
          <w:rFonts w:ascii="Arial" w:hAnsi="Arial" w:cs="Arial"/>
        </w:rPr>
      </w:pPr>
      <w:r w:rsidRPr="00DD7612">
        <w:rPr>
          <w:rFonts w:ascii="Arial" w:hAnsi="Arial" w:cs="Arial"/>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391B7FB0" w14:textId="77777777" w:rsidR="003E4D5D" w:rsidRPr="00DD7612" w:rsidRDefault="00585AB8">
      <w:pPr>
        <w:jc w:val="both"/>
        <w:rPr>
          <w:rFonts w:ascii="Arial" w:hAnsi="Arial" w:cs="Arial"/>
        </w:rPr>
      </w:pPr>
      <w:r w:rsidRPr="00DD7612">
        <w:rPr>
          <w:rFonts w:ascii="Arial" w:hAnsi="Arial" w:cs="Arial"/>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FE6624" w14:textId="77777777" w:rsidR="003E4D5D" w:rsidRPr="00DD7612" w:rsidRDefault="00585AB8">
      <w:pPr>
        <w:jc w:val="both"/>
        <w:rPr>
          <w:rFonts w:ascii="Arial" w:hAnsi="Arial" w:cs="Arial"/>
        </w:rPr>
      </w:pPr>
      <w:r w:rsidRPr="00DD7612">
        <w:rPr>
          <w:rFonts w:ascii="Arial" w:hAnsi="Arial" w:cs="Arial"/>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A15FCD" w14:textId="77777777" w:rsidR="003E4D5D" w:rsidRPr="00DD7612" w:rsidRDefault="00585AB8">
      <w:pPr>
        <w:jc w:val="both"/>
        <w:rPr>
          <w:rFonts w:ascii="Arial" w:hAnsi="Arial" w:cs="Arial"/>
        </w:rPr>
      </w:pPr>
      <w:r w:rsidRPr="00DD7612">
        <w:rPr>
          <w:rFonts w:ascii="Arial" w:hAnsi="Arial" w:cs="Arial"/>
        </w:rPr>
        <w:t>7.19. Só poderá haver empate entre propostas iguais (não seguidas de lances), ou entre lances finais da fase fechada do modo de disputa aberto e fechado.</w:t>
      </w:r>
    </w:p>
    <w:p w14:paraId="39E50487" w14:textId="77777777" w:rsidR="003E4D5D" w:rsidRPr="00DD7612" w:rsidRDefault="00585AB8">
      <w:pPr>
        <w:jc w:val="both"/>
        <w:rPr>
          <w:rFonts w:ascii="Arial" w:hAnsi="Arial" w:cs="Arial"/>
        </w:rPr>
      </w:pPr>
      <w:r w:rsidRPr="00DD7612">
        <w:rPr>
          <w:rFonts w:ascii="Arial" w:hAnsi="Arial" w:cs="Arial"/>
        </w:rPr>
        <w:t>7.20. Havendo eventual empate entre propostas ou lances, o critério de desempate será aquele previsto no art. 60 da Lei nº 14.133, de 2021, nesta ordem:</w:t>
      </w:r>
    </w:p>
    <w:p w14:paraId="21EB8CB5" w14:textId="77777777" w:rsidR="003E4D5D" w:rsidRPr="00DD7612" w:rsidRDefault="00585AB8">
      <w:pPr>
        <w:jc w:val="both"/>
        <w:rPr>
          <w:rFonts w:ascii="Arial" w:hAnsi="Arial" w:cs="Arial"/>
        </w:rPr>
      </w:pPr>
      <w:r w:rsidRPr="00DD7612">
        <w:rPr>
          <w:rFonts w:ascii="Arial" w:hAnsi="Arial" w:cs="Arial"/>
        </w:rPr>
        <w:t>7.20.1. disputa final, hipótese em que os licitantes empatados poderão apresentar nova proposta em ato contínuo à classificação;</w:t>
      </w:r>
    </w:p>
    <w:p w14:paraId="6481B12D" w14:textId="77777777" w:rsidR="003E4D5D" w:rsidRPr="00DD7612" w:rsidRDefault="00585AB8">
      <w:pPr>
        <w:jc w:val="both"/>
        <w:rPr>
          <w:rFonts w:ascii="Arial" w:hAnsi="Arial" w:cs="Arial"/>
        </w:rPr>
      </w:pPr>
      <w:r w:rsidRPr="00DD7612">
        <w:rPr>
          <w:rFonts w:ascii="Arial" w:hAnsi="Arial" w:cs="Arial"/>
        </w:rPr>
        <w:t>7.20.2. avaliação do desempenho contratual prévio dos licitantes, para a qual deverão preferencialmente ser utilizados registros cadastrais para efeito de atesto de cumprimento de obrigações previstos nesta Lei;</w:t>
      </w:r>
    </w:p>
    <w:p w14:paraId="5E76F8BE" w14:textId="77777777" w:rsidR="003E4D5D" w:rsidRPr="00DD7612" w:rsidRDefault="00585AB8">
      <w:pPr>
        <w:jc w:val="both"/>
        <w:rPr>
          <w:rFonts w:ascii="Arial" w:hAnsi="Arial" w:cs="Arial"/>
        </w:rPr>
      </w:pPr>
      <w:r w:rsidRPr="00DD7612">
        <w:rPr>
          <w:rFonts w:ascii="Arial" w:hAnsi="Arial" w:cs="Arial"/>
        </w:rPr>
        <w:t>7.20.3. desenvolvimento pelo licitante de ações de equidade entre homens e mulheres no ambiente de trabalho, nos termos do Decreto nº 11.430, de 2023, e da Instrução Normativa SEGES/MGI nº 382, de 17 de setembro de 2025;</w:t>
      </w:r>
    </w:p>
    <w:p w14:paraId="1531725C" w14:textId="77777777" w:rsidR="003E4D5D" w:rsidRPr="00DD7612" w:rsidRDefault="00585AB8">
      <w:pPr>
        <w:jc w:val="both"/>
        <w:rPr>
          <w:rFonts w:ascii="Arial" w:hAnsi="Arial" w:cs="Arial"/>
        </w:rPr>
      </w:pPr>
      <w:r w:rsidRPr="00DD7612">
        <w:rPr>
          <w:rFonts w:ascii="Arial" w:hAnsi="Arial" w:cs="Arial"/>
        </w:rPr>
        <w:t>7.20.4. declaração do licitante de que desenvolve programa de integridade, conforme Decreto n° 12.304, de 2024, e Portaria Normativa SE/CGU n° 226, de 9 de setembro de 2025.</w:t>
      </w:r>
    </w:p>
    <w:p w14:paraId="24FCE507" w14:textId="77777777" w:rsidR="003E4D5D" w:rsidRPr="00DD7612" w:rsidRDefault="00585AB8">
      <w:pPr>
        <w:jc w:val="both"/>
        <w:rPr>
          <w:rFonts w:ascii="Arial" w:hAnsi="Arial" w:cs="Arial"/>
        </w:rPr>
      </w:pPr>
      <w:r w:rsidRPr="00DD7612">
        <w:rPr>
          <w:rFonts w:ascii="Arial" w:hAnsi="Arial" w:cs="Arial"/>
        </w:rPr>
        <w:t>7.21. Persistindo o empate, será assegurada preferência, sucessivamente, aos bens e serviços produzidos ou prestados por:</w:t>
      </w:r>
    </w:p>
    <w:p w14:paraId="14EAFA76" w14:textId="77777777" w:rsidR="003E4D5D" w:rsidRPr="00DD7612" w:rsidRDefault="00585AB8">
      <w:pPr>
        <w:jc w:val="both"/>
        <w:rPr>
          <w:rFonts w:ascii="Arial" w:hAnsi="Arial" w:cs="Arial"/>
        </w:rPr>
      </w:pPr>
      <w:r w:rsidRPr="00DD7612">
        <w:rPr>
          <w:rFonts w:ascii="Arial" w:hAnsi="Arial" w:cs="Arial"/>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974E32" w14:textId="77777777" w:rsidR="003E4D5D" w:rsidRPr="00DD7612" w:rsidRDefault="00585AB8">
      <w:pPr>
        <w:jc w:val="both"/>
        <w:rPr>
          <w:rFonts w:ascii="Arial" w:hAnsi="Arial" w:cs="Arial"/>
        </w:rPr>
      </w:pPr>
      <w:r w:rsidRPr="00DD7612">
        <w:rPr>
          <w:rFonts w:ascii="Arial" w:hAnsi="Arial" w:cs="Arial"/>
        </w:rPr>
        <w:t>7.21.2. empresas brasileiras;</w:t>
      </w:r>
    </w:p>
    <w:p w14:paraId="689F9905" w14:textId="77777777" w:rsidR="003E4D5D" w:rsidRPr="00DD7612" w:rsidRDefault="00585AB8">
      <w:pPr>
        <w:jc w:val="both"/>
        <w:rPr>
          <w:rFonts w:ascii="Arial" w:hAnsi="Arial" w:cs="Arial"/>
        </w:rPr>
      </w:pPr>
      <w:r w:rsidRPr="00DD7612">
        <w:rPr>
          <w:rFonts w:ascii="Arial" w:hAnsi="Arial" w:cs="Arial"/>
        </w:rPr>
        <w:t>7.21.3. empresas que invistam em pesquisa e no desenvolvimento de tecnologia no País;</w:t>
      </w:r>
    </w:p>
    <w:p w14:paraId="4DBE523F" w14:textId="77777777" w:rsidR="003E4D5D" w:rsidRPr="00DD7612" w:rsidRDefault="00585AB8">
      <w:pPr>
        <w:jc w:val="both"/>
        <w:rPr>
          <w:rFonts w:ascii="Arial" w:hAnsi="Arial" w:cs="Arial"/>
        </w:rPr>
      </w:pPr>
      <w:r w:rsidRPr="00DD7612">
        <w:rPr>
          <w:rFonts w:ascii="Arial" w:hAnsi="Arial" w:cs="Arial"/>
        </w:rPr>
        <w:t>7.21.4. empresas que comprovem a prática de mitigação, nos termos da Lei nº 12.187, de 29 de dezembro de 2009.</w:t>
      </w:r>
    </w:p>
    <w:p w14:paraId="19661747" w14:textId="77777777" w:rsidR="003E4D5D" w:rsidRPr="00DD7612" w:rsidRDefault="00585AB8">
      <w:pPr>
        <w:jc w:val="both"/>
        <w:rPr>
          <w:rFonts w:ascii="Arial" w:hAnsi="Arial" w:cs="Arial"/>
        </w:rPr>
      </w:pPr>
      <w:r w:rsidRPr="00DD7612">
        <w:rPr>
          <w:rFonts w:ascii="Arial" w:hAnsi="Arial" w:cs="Arial"/>
        </w:rPr>
        <w:t>7.22. Esgotados todos os demais critérios de desempate previstos em lei, a escolha do licitante vencedor ocorrerá por sorteio, em ato público, para o qual todos os licitantes serão convocados, vedado qualquer outro processo.</w:t>
      </w:r>
    </w:p>
    <w:p w14:paraId="7C97B0D7" w14:textId="77777777" w:rsidR="003E4D5D" w:rsidRPr="00DD7612" w:rsidRDefault="00585AB8">
      <w:pPr>
        <w:jc w:val="both"/>
        <w:rPr>
          <w:rFonts w:ascii="Arial" w:hAnsi="Arial" w:cs="Arial"/>
        </w:rPr>
      </w:pPr>
      <w:r w:rsidRPr="00DD7612">
        <w:rPr>
          <w:rFonts w:ascii="Arial" w:hAnsi="Arial" w:cs="Arial"/>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62683532" w14:textId="77777777" w:rsidR="003E4D5D" w:rsidRPr="00DD7612" w:rsidRDefault="00585AB8">
      <w:pPr>
        <w:jc w:val="both"/>
        <w:rPr>
          <w:rFonts w:ascii="Arial" w:hAnsi="Arial" w:cs="Arial"/>
        </w:rPr>
      </w:pPr>
      <w:r w:rsidRPr="00DD7612">
        <w:rPr>
          <w:rFonts w:ascii="Arial" w:hAnsi="Arial" w:cs="Arial"/>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CD9A33" w14:textId="77777777" w:rsidR="003E4D5D" w:rsidRPr="00DD7612" w:rsidRDefault="00585AB8">
      <w:pPr>
        <w:jc w:val="both"/>
        <w:rPr>
          <w:rFonts w:ascii="Arial" w:hAnsi="Arial" w:cs="Arial"/>
        </w:rPr>
      </w:pPr>
      <w:r w:rsidRPr="00DD7612">
        <w:rPr>
          <w:rFonts w:ascii="Arial" w:hAnsi="Arial" w:cs="Arial"/>
        </w:rPr>
        <w:t>7.23.3. A negociação será realizada por meio do sistema, podendo ser acompanhada pelos demais licitantes.</w:t>
      </w:r>
    </w:p>
    <w:p w14:paraId="34A18AF8" w14:textId="77777777" w:rsidR="003E4D5D" w:rsidRPr="00DD7612" w:rsidRDefault="00585AB8">
      <w:pPr>
        <w:jc w:val="both"/>
        <w:rPr>
          <w:rFonts w:ascii="Arial" w:hAnsi="Arial" w:cs="Arial"/>
        </w:rPr>
      </w:pPr>
      <w:r w:rsidRPr="00DD7612">
        <w:rPr>
          <w:rFonts w:ascii="Arial" w:hAnsi="Arial" w:cs="Arial"/>
        </w:rPr>
        <w:t>7.23.4. O resultado da negociação será divulgado a todos os licitantes e anexado aos autos do processo licitatório.</w:t>
      </w:r>
    </w:p>
    <w:p w14:paraId="345D09E9" w14:textId="77777777" w:rsidR="003E4D5D" w:rsidRPr="00DD7612" w:rsidRDefault="00585AB8">
      <w:pPr>
        <w:jc w:val="both"/>
        <w:rPr>
          <w:rFonts w:ascii="Arial" w:hAnsi="Arial" w:cs="Arial"/>
        </w:rPr>
      </w:pPr>
      <w:r w:rsidRPr="00DD7612">
        <w:rPr>
          <w:rFonts w:ascii="Arial" w:hAnsi="Arial" w:cs="Arial"/>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05203DC" w14:textId="77777777" w:rsidR="003E4D5D" w:rsidRPr="00DD7612" w:rsidRDefault="00585AB8">
      <w:pPr>
        <w:jc w:val="both"/>
        <w:rPr>
          <w:rFonts w:ascii="Arial" w:hAnsi="Arial" w:cs="Arial"/>
        </w:rPr>
      </w:pPr>
      <w:r w:rsidRPr="00DD7612">
        <w:rPr>
          <w:rFonts w:ascii="Arial" w:hAnsi="Arial" w:cs="Arial"/>
        </w:rPr>
        <w:t>7.23.6. É facultado ao Pregoeiro/Agente de Contratação/Comissão prorrogar o prazo estabelecido, a partir de solicitação fundamentada feita no chat pelo licitante, antes de findo o prazo.</w:t>
      </w:r>
    </w:p>
    <w:p w14:paraId="156B156C" w14:textId="77777777" w:rsidR="003E4D5D" w:rsidRPr="00DD7612" w:rsidRDefault="00585AB8">
      <w:pPr>
        <w:jc w:val="both"/>
        <w:rPr>
          <w:rFonts w:ascii="Arial" w:hAnsi="Arial" w:cs="Arial"/>
        </w:rPr>
      </w:pPr>
      <w:r w:rsidRPr="00DD7612">
        <w:rPr>
          <w:rFonts w:ascii="Arial" w:hAnsi="Arial" w:cs="Arial"/>
        </w:rPr>
        <w:t>7.24. Após a negociação do preço, o Pregoeiro/Agente de Contratação/Comissão iniciará a fase de aceitação e julgamento da proposta.</w:t>
      </w:r>
    </w:p>
    <w:p w14:paraId="685514C9" w14:textId="77777777" w:rsidR="00B477A9" w:rsidRPr="00DD7612" w:rsidRDefault="00B477A9">
      <w:pPr>
        <w:jc w:val="both"/>
        <w:rPr>
          <w:rFonts w:ascii="Arial" w:hAnsi="Arial" w:cs="Arial"/>
        </w:rPr>
      </w:pPr>
    </w:p>
    <w:p w14:paraId="48218582" w14:textId="77777777" w:rsidR="003E4D5D" w:rsidRPr="00DD7612" w:rsidRDefault="00585AB8">
      <w:pPr>
        <w:pStyle w:val="Nivel01"/>
      </w:pPr>
      <w:r w:rsidRPr="00DD7612">
        <w:t>8. DA FASE DE JULGAMENTO</w:t>
      </w:r>
    </w:p>
    <w:p w14:paraId="490BABAF" w14:textId="77777777" w:rsidR="003E4D5D" w:rsidRPr="00DD7612" w:rsidRDefault="00585AB8">
      <w:pPr>
        <w:jc w:val="both"/>
        <w:rPr>
          <w:rFonts w:ascii="Arial" w:hAnsi="Arial" w:cs="Arial"/>
        </w:rPr>
      </w:pPr>
      <w:r w:rsidRPr="00DD7612">
        <w:rPr>
          <w:rFonts w:ascii="Arial" w:hAnsi="Arial" w:cs="Arial"/>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5FC64226" w14:textId="1B328EF7" w:rsidR="003E4D5D" w:rsidRPr="00DD7612" w:rsidRDefault="00585AB8">
      <w:pPr>
        <w:jc w:val="both"/>
        <w:rPr>
          <w:rFonts w:ascii="Arial" w:hAnsi="Arial" w:cs="Arial"/>
        </w:rPr>
      </w:pPr>
      <w:r w:rsidRPr="00DD7612">
        <w:rPr>
          <w:rFonts w:ascii="Arial" w:hAnsi="Arial" w:cs="Arial"/>
        </w:rPr>
        <w:t xml:space="preserve">8.1.1. </w:t>
      </w:r>
      <w:r w:rsidR="00B47C8C" w:rsidRPr="00DD7612">
        <w:rPr>
          <w:rFonts w:ascii="Arial" w:hAnsi="Arial" w:cs="Arial"/>
        </w:rPr>
        <w:t>SICAF</w:t>
      </w:r>
      <w:r w:rsidRPr="00DD7612">
        <w:rPr>
          <w:rFonts w:ascii="Arial" w:hAnsi="Arial" w:cs="Arial"/>
        </w:rPr>
        <w:t>;</w:t>
      </w:r>
    </w:p>
    <w:p w14:paraId="53E48305" w14:textId="77777777" w:rsidR="003E4D5D" w:rsidRPr="00DD7612" w:rsidRDefault="00585AB8">
      <w:pPr>
        <w:jc w:val="both"/>
        <w:rPr>
          <w:rFonts w:ascii="Arial" w:hAnsi="Arial" w:cs="Arial"/>
        </w:rPr>
      </w:pPr>
      <w:r w:rsidRPr="00DD7612">
        <w:rPr>
          <w:rFonts w:ascii="Arial" w:hAnsi="Arial" w:cs="Arial"/>
        </w:rPr>
        <w:t>8.1.2. Cadastro Nacional de Empresas Inidôneas e Suspensas – CEIS,</w:t>
      </w:r>
    </w:p>
    <w:p w14:paraId="00834125" w14:textId="29D89693" w:rsidR="003E4D5D" w:rsidRPr="00DD7612" w:rsidRDefault="00585AB8">
      <w:pPr>
        <w:jc w:val="both"/>
        <w:rPr>
          <w:rFonts w:ascii="Arial" w:hAnsi="Arial" w:cs="Arial"/>
        </w:rPr>
      </w:pPr>
      <w:r w:rsidRPr="00DD7612">
        <w:rPr>
          <w:rFonts w:ascii="Arial" w:hAnsi="Arial" w:cs="Arial"/>
        </w:rPr>
        <w:t>8.1.3. Cadastro Nacional de Empresas Punidas – CNEP</w:t>
      </w:r>
      <w:r w:rsidR="00B477A9" w:rsidRPr="00DD7612">
        <w:rPr>
          <w:rFonts w:ascii="Arial" w:hAnsi="Arial" w:cs="Arial"/>
        </w:rPr>
        <w:t>;</w:t>
      </w:r>
    </w:p>
    <w:p w14:paraId="4666D240" w14:textId="064F0DAD" w:rsidR="003E4D5D" w:rsidRPr="00DD7612" w:rsidRDefault="00585AB8">
      <w:pPr>
        <w:jc w:val="both"/>
        <w:rPr>
          <w:rFonts w:ascii="Arial" w:hAnsi="Arial" w:cs="Arial"/>
        </w:rPr>
      </w:pPr>
      <w:r w:rsidRPr="00DD7612">
        <w:rPr>
          <w:rFonts w:ascii="Arial" w:hAnsi="Arial" w:cs="Arial"/>
        </w:rPr>
        <w:t>8.1.4. Lista de licitantes inidôneos, mantida pelo Tribunal de Contas da União</w:t>
      </w:r>
      <w:r w:rsidR="00B477A9" w:rsidRPr="00DD7612">
        <w:rPr>
          <w:rFonts w:ascii="Arial" w:hAnsi="Arial" w:cs="Arial"/>
        </w:rPr>
        <w:t>; e</w:t>
      </w:r>
    </w:p>
    <w:p w14:paraId="719CC8B9" w14:textId="77777777" w:rsidR="003E4D5D" w:rsidRPr="00DD7612" w:rsidRDefault="00585AB8">
      <w:pPr>
        <w:jc w:val="both"/>
        <w:rPr>
          <w:rFonts w:ascii="Arial" w:hAnsi="Arial" w:cs="Arial"/>
        </w:rPr>
      </w:pPr>
      <w:r w:rsidRPr="00DD7612">
        <w:rPr>
          <w:rFonts w:ascii="Arial" w:hAnsi="Arial" w:cs="Arial"/>
        </w:rPr>
        <w:t>8.1.5. Relação de apenados publicada pelo Tribunal de Contas do Estado de São Paulo (https://www.tce.sp.gov.br/pesquisa-</w:t>
      </w:r>
      <w:proofErr w:type="spellStart"/>
      <w:r w:rsidRPr="00DD7612">
        <w:rPr>
          <w:rFonts w:ascii="Arial" w:hAnsi="Arial" w:cs="Arial"/>
        </w:rPr>
        <w:t>relacao</w:t>
      </w:r>
      <w:proofErr w:type="spellEnd"/>
      <w:r w:rsidRPr="00DD7612">
        <w:rPr>
          <w:rFonts w:ascii="Arial" w:hAnsi="Arial" w:cs="Arial"/>
        </w:rPr>
        <w:t>-apenados).</w:t>
      </w:r>
    </w:p>
    <w:p w14:paraId="26CD66F5" w14:textId="77777777" w:rsidR="003E4D5D" w:rsidRPr="00DD7612" w:rsidRDefault="00585AB8">
      <w:pPr>
        <w:jc w:val="both"/>
        <w:rPr>
          <w:rFonts w:ascii="Arial" w:hAnsi="Arial" w:cs="Arial"/>
        </w:rPr>
      </w:pPr>
      <w:r w:rsidRPr="00DD7612">
        <w:rPr>
          <w:rFonts w:ascii="Arial" w:hAnsi="Arial" w:cs="Arial"/>
        </w:rPr>
        <w:t>8.2. A consulta aos cadastros será realizada no nome e no CNPJ da empresa licitante.</w:t>
      </w:r>
    </w:p>
    <w:p w14:paraId="30F38153" w14:textId="77777777" w:rsidR="003E4D5D" w:rsidRPr="00DD7612" w:rsidRDefault="00585AB8">
      <w:pPr>
        <w:jc w:val="both"/>
        <w:rPr>
          <w:rFonts w:ascii="Arial" w:hAnsi="Arial" w:cs="Arial"/>
        </w:rPr>
      </w:pPr>
      <w:r w:rsidRPr="00DD7612">
        <w:rPr>
          <w:rFonts w:ascii="Arial" w:hAnsi="Arial" w:cs="Arial"/>
        </w:rPr>
        <w:t>8.2.1. A consulta no CEIS quanto às sanções previstas na Lei nº 8.429, de 1992, também ocorrerá no nome e no CPF do sócio majoritário da empresa licitante, se houver, por força do art. 12 da citada lei.</w:t>
      </w:r>
    </w:p>
    <w:p w14:paraId="08B50919" w14:textId="77777777" w:rsidR="003E4D5D" w:rsidRPr="00DD7612" w:rsidRDefault="00585AB8">
      <w:pPr>
        <w:jc w:val="both"/>
        <w:rPr>
          <w:rFonts w:ascii="Arial" w:hAnsi="Arial" w:cs="Arial"/>
        </w:rPr>
      </w:pPr>
      <w:r w:rsidRPr="00DD7612">
        <w:rPr>
          <w:rFonts w:ascii="Arial" w:hAnsi="Arial" w:cs="Arial"/>
        </w:rPr>
        <w:t>8.2.2. Para a consulta de licitantes pessoa jurídica poderá haver a substituição das consultas ao CEIS, CNEP e Lista de licitantes inidôneos pela Consulta Consolidada de Pessoa Jurídica do TCU.</w:t>
      </w:r>
    </w:p>
    <w:p w14:paraId="242AC38C" w14:textId="77777777" w:rsidR="003E4D5D" w:rsidRPr="00DD7612" w:rsidRDefault="00585AB8">
      <w:pPr>
        <w:jc w:val="both"/>
        <w:rPr>
          <w:rFonts w:ascii="Arial" w:hAnsi="Arial" w:cs="Arial"/>
        </w:rPr>
      </w:pPr>
      <w:r w:rsidRPr="00DD7612">
        <w:rPr>
          <w:rFonts w:ascii="Arial" w:hAnsi="Arial" w:cs="Arial"/>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179CA5EF" w14:textId="77777777" w:rsidR="003E4D5D" w:rsidRPr="00DD7612" w:rsidRDefault="00585AB8">
      <w:pPr>
        <w:jc w:val="both"/>
        <w:rPr>
          <w:rFonts w:ascii="Arial" w:hAnsi="Arial" w:cs="Arial"/>
        </w:rPr>
      </w:pPr>
      <w:r w:rsidRPr="00DD7612">
        <w:rPr>
          <w:rFonts w:ascii="Arial" w:hAnsi="Arial" w:cs="Arial"/>
        </w:rPr>
        <w:t>8.3.1. A tentativa de burla será verificada por meio dos vínculos societários, linhas de fornecimento similares, dentre outros.</w:t>
      </w:r>
    </w:p>
    <w:p w14:paraId="6F966DA8" w14:textId="77777777" w:rsidR="003E4D5D" w:rsidRPr="00DD7612" w:rsidRDefault="00585AB8">
      <w:pPr>
        <w:jc w:val="both"/>
        <w:rPr>
          <w:rFonts w:ascii="Arial" w:hAnsi="Arial" w:cs="Arial"/>
        </w:rPr>
      </w:pPr>
      <w:r w:rsidRPr="00DD7612">
        <w:rPr>
          <w:rFonts w:ascii="Arial" w:hAnsi="Arial" w:cs="Arial"/>
        </w:rPr>
        <w:t>8.3.2. O licitante será convocado para manifestação previamente a uma eventual desclassificação.</w:t>
      </w:r>
    </w:p>
    <w:p w14:paraId="78F9A9D5" w14:textId="77777777" w:rsidR="003E4D5D" w:rsidRPr="00DD7612" w:rsidRDefault="00585AB8">
      <w:pPr>
        <w:jc w:val="both"/>
        <w:rPr>
          <w:rFonts w:ascii="Arial" w:hAnsi="Arial" w:cs="Arial"/>
        </w:rPr>
      </w:pPr>
      <w:r w:rsidRPr="00DD7612">
        <w:rPr>
          <w:rFonts w:ascii="Arial" w:hAnsi="Arial" w:cs="Arial"/>
        </w:rPr>
        <w:t>8.3.3. Constatada a existência de sanção, o licitante será reputado inabilitado, por falta de condição de participação.</w:t>
      </w:r>
    </w:p>
    <w:p w14:paraId="1CF54E7C" w14:textId="77777777" w:rsidR="003E4D5D" w:rsidRPr="00DD7612" w:rsidRDefault="00585AB8">
      <w:pPr>
        <w:jc w:val="both"/>
        <w:rPr>
          <w:rFonts w:ascii="Arial" w:hAnsi="Arial" w:cs="Arial"/>
        </w:rPr>
      </w:pPr>
      <w:r w:rsidRPr="00DD7612">
        <w:rPr>
          <w:rFonts w:ascii="Arial" w:hAnsi="Arial" w:cs="Arial"/>
        </w:rPr>
        <w:t>8.4. Caso o licitante provisoriamente classificado em primeiro lugar tenha se utilizado de algum tratamento favorecido às ME/</w:t>
      </w:r>
      <w:proofErr w:type="spellStart"/>
      <w:r w:rsidRPr="00DD7612">
        <w:rPr>
          <w:rFonts w:ascii="Arial" w:hAnsi="Arial" w:cs="Arial"/>
        </w:rPr>
        <w:t>EPPs</w:t>
      </w:r>
      <w:proofErr w:type="spellEnd"/>
      <w:r w:rsidRPr="00DD7612">
        <w:rPr>
          <w:rFonts w:ascii="Arial" w:hAnsi="Arial" w:cs="Arial"/>
        </w:rPr>
        <w:t xml:space="preserve"> ou tenha se valido da aplicação da margem de preferência, o Pregoeiro/Agente de Contratação/Comissão verificará se o licitante faz jus ao benefício aplicado.</w:t>
      </w:r>
    </w:p>
    <w:p w14:paraId="09D0B980" w14:textId="77777777" w:rsidR="003E4D5D" w:rsidRPr="00DD7612" w:rsidRDefault="00585AB8">
      <w:pPr>
        <w:jc w:val="both"/>
        <w:rPr>
          <w:rFonts w:ascii="Arial" w:hAnsi="Arial" w:cs="Arial"/>
        </w:rPr>
      </w:pPr>
      <w:r w:rsidRPr="00DD7612">
        <w:rPr>
          <w:rFonts w:ascii="Arial" w:hAnsi="Arial" w:cs="Arial"/>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DD7612">
        <w:rPr>
          <w:rFonts w:ascii="Arial" w:hAnsi="Arial" w:cs="Arial"/>
        </w:rPr>
        <w:t>arts</w:t>
      </w:r>
      <w:proofErr w:type="spellEnd"/>
      <w:r w:rsidRPr="00DD7612">
        <w:rPr>
          <w:rFonts w:ascii="Arial" w:hAnsi="Arial" w:cs="Arial"/>
        </w:rPr>
        <w:t>. 29 a 35 da Instrução Normativa SEGES/ME nº 73, de 30 de setembro de 2022.</w:t>
      </w:r>
    </w:p>
    <w:p w14:paraId="27691DCC" w14:textId="77777777" w:rsidR="003E4D5D" w:rsidRPr="00DD7612" w:rsidRDefault="00585AB8">
      <w:pPr>
        <w:jc w:val="both"/>
        <w:rPr>
          <w:rFonts w:ascii="Arial" w:hAnsi="Arial" w:cs="Arial"/>
        </w:rPr>
      </w:pPr>
      <w:r w:rsidRPr="00DD7612">
        <w:rPr>
          <w:rFonts w:ascii="Arial" w:hAnsi="Arial" w:cs="Arial"/>
        </w:rPr>
        <w:t>8.6. Será desclassificada a proposta vencedora que:</w:t>
      </w:r>
    </w:p>
    <w:p w14:paraId="06A8DABA" w14:textId="77777777" w:rsidR="003E4D5D" w:rsidRPr="00DD7612" w:rsidRDefault="00585AB8">
      <w:pPr>
        <w:jc w:val="both"/>
        <w:rPr>
          <w:rFonts w:ascii="Arial" w:hAnsi="Arial" w:cs="Arial"/>
        </w:rPr>
      </w:pPr>
      <w:r w:rsidRPr="00DD7612">
        <w:rPr>
          <w:rFonts w:ascii="Arial" w:hAnsi="Arial" w:cs="Arial"/>
        </w:rPr>
        <w:t>8.6.1. contiver vícios insanáveis;</w:t>
      </w:r>
    </w:p>
    <w:p w14:paraId="16DBCD37" w14:textId="77777777" w:rsidR="003E4D5D" w:rsidRPr="00DD7612" w:rsidRDefault="00585AB8">
      <w:pPr>
        <w:jc w:val="both"/>
        <w:rPr>
          <w:rFonts w:ascii="Arial" w:hAnsi="Arial" w:cs="Arial"/>
        </w:rPr>
      </w:pPr>
      <w:r w:rsidRPr="00DD7612">
        <w:rPr>
          <w:rFonts w:ascii="Arial" w:hAnsi="Arial" w:cs="Arial"/>
        </w:rPr>
        <w:t>8.6.2. não obedecer às especificações técnicas contidas no Termo de Referência;</w:t>
      </w:r>
    </w:p>
    <w:p w14:paraId="095C80F0" w14:textId="77777777" w:rsidR="003E4D5D" w:rsidRPr="00DD7612" w:rsidRDefault="00585AB8">
      <w:pPr>
        <w:jc w:val="both"/>
        <w:rPr>
          <w:rFonts w:ascii="Arial" w:hAnsi="Arial" w:cs="Arial"/>
        </w:rPr>
      </w:pPr>
      <w:r w:rsidRPr="00DD7612">
        <w:rPr>
          <w:rFonts w:ascii="Arial" w:hAnsi="Arial" w:cs="Arial"/>
        </w:rPr>
        <w:t>8.6.3. apresentar preços inexequíveis ou permanecerem acima do preço máximo definido para a contratação;</w:t>
      </w:r>
    </w:p>
    <w:p w14:paraId="3CCB3561" w14:textId="77777777" w:rsidR="003E4D5D" w:rsidRPr="00DD7612" w:rsidRDefault="00585AB8">
      <w:pPr>
        <w:jc w:val="both"/>
        <w:rPr>
          <w:rFonts w:ascii="Arial" w:hAnsi="Arial" w:cs="Arial"/>
        </w:rPr>
      </w:pPr>
      <w:r w:rsidRPr="00DD7612">
        <w:rPr>
          <w:rFonts w:ascii="Arial" w:hAnsi="Arial" w:cs="Arial"/>
        </w:rPr>
        <w:t>8.6.4. não tiver sua exequibilidade demonstrada, quando exigido pela Administração;</w:t>
      </w:r>
    </w:p>
    <w:p w14:paraId="5ACB9AEF" w14:textId="77777777" w:rsidR="003E4D5D" w:rsidRPr="00DD7612" w:rsidRDefault="00585AB8">
      <w:pPr>
        <w:jc w:val="both"/>
        <w:rPr>
          <w:rFonts w:ascii="Arial" w:hAnsi="Arial" w:cs="Arial"/>
        </w:rPr>
      </w:pPr>
      <w:r w:rsidRPr="00DD7612">
        <w:rPr>
          <w:rFonts w:ascii="Arial" w:hAnsi="Arial" w:cs="Arial"/>
        </w:rPr>
        <w:t>8.6.5. não cumpra os critérios de aceitabilidade de preços definidos no Termo de Referência;</w:t>
      </w:r>
    </w:p>
    <w:p w14:paraId="5003B4B7" w14:textId="77777777" w:rsidR="003E4D5D" w:rsidRPr="00DD7612" w:rsidRDefault="00585AB8">
      <w:pPr>
        <w:jc w:val="both"/>
        <w:rPr>
          <w:rFonts w:ascii="Arial" w:hAnsi="Arial" w:cs="Arial"/>
        </w:rPr>
      </w:pPr>
      <w:r w:rsidRPr="00DD7612">
        <w:rPr>
          <w:rFonts w:ascii="Arial" w:hAnsi="Arial" w:cs="Arial"/>
        </w:rPr>
        <w:t>8.6.6. apresentar desconformidade com quaisquer outras exigências deste Edital ou seus anexos, desde que insanável.</w:t>
      </w:r>
    </w:p>
    <w:p w14:paraId="3938ADEB" w14:textId="77777777" w:rsidR="003E4D5D" w:rsidRPr="00DD7612" w:rsidRDefault="00585AB8">
      <w:pPr>
        <w:jc w:val="both"/>
        <w:rPr>
          <w:rFonts w:ascii="Arial" w:hAnsi="Arial" w:cs="Arial"/>
        </w:rPr>
      </w:pPr>
      <w:r w:rsidRPr="00DD7612">
        <w:rPr>
          <w:rFonts w:ascii="Arial" w:hAnsi="Arial" w:cs="Arial"/>
        </w:rPr>
        <w:t>8.7. No caso de bens e serviços em geral, é indício de inexequibilidade das propostas valores inferiores a 50% (cinquenta por cento) do valor orçado pela Administração.</w:t>
      </w:r>
    </w:p>
    <w:p w14:paraId="4E74D741" w14:textId="77777777" w:rsidR="003E4D5D" w:rsidRPr="00DD7612" w:rsidRDefault="00585AB8">
      <w:pPr>
        <w:jc w:val="both"/>
        <w:rPr>
          <w:rFonts w:ascii="Arial" w:hAnsi="Arial" w:cs="Arial"/>
        </w:rPr>
      </w:pPr>
      <w:r w:rsidRPr="00DD7612">
        <w:rPr>
          <w:rFonts w:ascii="Arial" w:hAnsi="Arial" w:cs="Arial"/>
        </w:rPr>
        <w:t>8.7.1. A inexequibilidade, na hipótese de que trata o item anterior, só será considerada após diligência do Pregoeiro/Agente de Contratação/Comissão, que comprove:</w:t>
      </w:r>
    </w:p>
    <w:p w14:paraId="7372AC01" w14:textId="77777777" w:rsidR="003E4D5D" w:rsidRPr="00DD7612" w:rsidRDefault="00585AB8">
      <w:pPr>
        <w:jc w:val="both"/>
        <w:rPr>
          <w:rFonts w:ascii="Arial" w:hAnsi="Arial" w:cs="Arial"/>
        </w:rPr>
      </w:pPr>
      <w:r w:rsidRPr="00DD7612">
        <w:rPr>
          <w:rFonts w:ascii="Arial" w:hAnsi="Arial" w:cs="Arial"/>
        </w:rPr>
        <w:t>8.7.1.1. que o custo do licitante ultrapassa o valor da proposta; e</w:t>
      </w:r>
    </w:p>
    <w:p w14:paraId="113DA8F0" w14:textId="77777777" w:rsidR="003E4D5D" w:rsidRPr="00DD7612" w:rsidRDefault="00585AB8">
      <w:pPr>
        <w:jc w:val="both"/>
        <w:rPr>
          <w:rFonts w:ascii="Arial" w:hAnsi="Arial" w:cs="Arial"/>
        </w:rPr>
      </w:pPr>
      <w:r w:rsidRPr="00DD7612">
        <w:rPr>
          <w:rFonts w:ascii="Arial" w:hAnsi="Arial" w:cs="Arial"/>
        </w:rPr>
        <w:t>8.7.1.2. inexistirem custos de oportunidade capazes de justificar o vulto da oferta.</w:t>
      </w:r>
    </w:p>
    <w:p w14:paraId="0586BB5C" w14:textId="77777777" w:rsidR="003E4D5D" w:rsidRPr="00DD7612" w:rsidRDefault="00585AB8">
      <w:pPr>
        <w:jc w:val="both"/>
        <w:rPr>
          <w:rFonts w:ascii="Arial" w:hAnsi="Arial" w:cs="Arial"/>
        </w:rPr>
      </w:pPr>
      <w:r w:rsidRPr="00DD7612">
        <w:rPr>
          <w:rFonts w:ascii="Arial" w:hAnsi="Arial" w:cs="Arial"/>
        </w:rPr>
        <w:t>8.8. Se houver indícios de inexequibilidade da proposta de preço, ou em caso da necessidade de esclarecimentos complementares, poderão ser efetuadas diligências, para que o licitante comprove a exequibilidade da proposta.</w:t>
      </w:r>
    </w:p>
    <w:p w14:paraId="1CCE666E" w14:textId="77777777" w:rsidR="003E4D5D" w:rsidRPr="00DD7612" w:rsidRDefault="00585AB8">
      <w:pPr>
        <w:jc w:val="both"/>
        <w:rPr>
          <w:rFonts w:ascii="Arial" w:hAnsi="Arial" w:cs="Arial"/>
        </w:rPr>
      </w:pPr>
      <w:r w:rsidRPr="00DD7612">
        <w:rPr>
          <w:rFonts w:ascii="Arial" w:hAnsi="Arial" w:cs="Arial"/>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53C51AB" w14:textId="77777777" w:rsidR="003E4D5D" w:rsidRPr="00DD7612" w:rsidRDefault="00585AB8">
      <w:pPr>
        <w:jc w:val="both"/>
        <w:rPr>
          <w:rFonts w:ascii="Arial" w:hAnsi="Arial" w:cs="Arial"/>
        </w:rPr>
      </w:pPr>
      <w:r w:rsidRPr="00DD7612">
        <w:rPr>
          <w:rFonts w:ascii="Arial" w:hAnsi="Arial" w:cs="Arial"/>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615E070" w14:textId="77777777" w:rsidR="003E4D5D" w:rsidRPr="00DD7612" w:rsidRDefault="00585AB8">
      <w:pPr>
        <w:jc w:val="both"/>
        <w:rPr>
          <w:rFonts w:ascii="Arial" w:hAnsi="Arial" w:cs="Arial"/>
        </w:rPr>
      </w:pPr>
      <w:r w:rsidRPr="00DD7612">
        <w:rPr>
          <w:rFonts w:ascii="Arial" w:hAnsi="Arial" w:cs="Arial"/>
        </w:rPr>
        <w:t>8.10.1. O ajuste de que trata este dispositivo se limita a sanar erros ou falhas que não alterem a substância das propostas;</w:t>
      </w:r>
    </w:p>
    <w:p w14:paraId="7050284A" w14:textId="77777777" w:rsidR="003E4D5D" w:rsidRPr="00DD7612" w:rsidRDefault="00585AB8">
      <w:pPr>
        <w:jc w:val="both"/>
        <w:rPr>
          <w:rFonts w:ascii="Arial" w:hAnsi="Arial" w:cs="Arial"/>
        </w:rPr>
      </w:pPr>
      <w:r w:rsidRPr="00DD7612">
        <w:rPr>
          <w:rFonts w:ascii="Arial" w:hAnsi="Arial" w:cs="Arial"/>
        </w:rPr>
        <w:t>8.10.2. Considera-se erro no preenchimento da planilha passível de correção a indicação de recolhimento de impostos e contribuições na forma do Simples Nacional, quando não cabível esse regime.</w:t>
      </w:r>
    </w:p>
    <w:p w14:paraId="4E268589" w14:textId="77777777" w:rsidR="003E4D5D" w:rsidRPr="00DD7612" w:rsidRDefault="00585AB8">
      <w:pPr>
        <w:jc w:val="both"/>
        <w:rPr>
          <w:rFonts w:ascii="Arial" w:hAnsi="Arial" w:cs="Arial"/>
        </w:rPr>
      </w:pPr>
      <w:r w:rsidRPr="00DD7612">
        <w:rPr>
          <w:rFonts w:ascii="Arial" w:hAnsi="Arial" w:cs="Arial"/>
        </w:rPr>
        <w:t>8.11. Para fins de análise da proposta quanto ao cumprimento das especificações do objeto, poderá ser colhida a manifestação escrita do setor requisitante do serviço ou da área especializada no objeto.</w:t>
      </w:r>
    </w:p>
    <w:p w14:paraId="0574A432" w14:textId="77777777" w:rsidR="00B477A9" w:rsidRPr="00DD7612" w:rsidRDefault="00B477A9">
      <w:pPr>
        <w:jc w:val="both"/>
        <w:rPr>
          <w:rFonts w:ascii="Arial" w:hAnsi="Arial" w:cs="Arial"/>
        </w:rPr>
      </w:pPr>
    </w:p>
    <w:p w14:paraId="36DDACEA" w14:textId="77777777" w:rsidR="003E4D5D" w:rsidRPr="00DD7612" w:rsidRDefault="00585AB8">
      <w:pPr>
        <w:pStyle w:val="Nivel01"/>
      </w:pPr>
      <w:r w:rsidRPr="00DD7612">
        <w:t>9. DA FASE DE HABILITAÇÃO</w:t>
      </w:r>
    </w:p>
    <w:p w14:paraId="713F662B" w14:textId="77777777" w:rsidR="003E4D5D" w:rsidRPr="00DD7612" w:rsidRDefault="00585AB8">
      <w:pPr>
        <w:jc w:val="both"/>
        <w:rPr>
          <w:rFonts w:ascii="Arial" w:hAnsi="Arial" w:cs="Arial"/>
        </w:rPr>
      </w:pPr>
      <w:r w:rsidRPr="00DD7612">
        <w:rPr>
          <w:rFonts w:ascii="Arial" w:hAnsi="Arial" w:cs="Arial"/>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DD7612">
        <w:rPr>
          <w:rFonts w:ascii="Arial" w:hAnsi="Arial" w:cs="Arial"/>
        </w:rPr>
        <w:t>arts</w:t>
      </w:r>
      <w:proofErr w:type="spellEnd"/>
      <w:r w:rsidRPr="00DD7612">
        <w:rPr>
          <w:rFonts w:ascii="Arial" w:hAnsi="Arial" w:cs="Arial"/>
        </w:rPr>
        <w:t>. 62 a 70 da Lei nº 14.133, de 2021.</w:t>
      </w:r>
    </w:p>
    <w:p w14:paraId="283F85AB" w14:textId="7CA4DE1F" w:rsidR="003E4D5D" w:rsidRPr="00DD7612" w:rsidRDefault="00585AB8">
      <w:pPr>
        <w:jc w:val="both"/>
        <w:rPr>
          <w:rFonts w:ascii="Arial" w:hAnsi="Arial" w:cs="Arial"/>
        </w:rPr>
      </w:pPr>
      <w:r w:rsidRPr="00DD7612">
        <w:rPr>
          <w:rFonts w:ascii="Arial" w:hAnsi="Arial" w:cs="Arial"/>
        </w:rPr>
        <w:t>9.2. A documentação exigida para fins de habilitação jurídica, fiscal, social e trabalhista e econômico-</w:t>
      </w:r>
      <w:proofErr w:type="spellStart"/>
      <w:r w:rsidRPr="00DD7612">
        <w:rPr>
          <w:rFonts w:ascii="Arial" w:hAnsi="Arial" w:cs="Arial"/>
        </w:rPr>
        <w:t>ﬁnanceira</w:t>
      </w:r>
      <w:proofErr w:type="spellEnd"/>
      <w:r w:rsidRPr="00DD7612">
        <w:rPr>
          <w:rFonts w:ascii="Arial" w:hAnsi="Arial" w:cs="Arial"/>
        </w:rPr>
        <w:t xml:space="preserve">, poderá ser substituída pelo registro cadastral no </w:t>
      </w:r>
      <w:r w:rsidR="00B47C8C" w:rsidRPr="00DD7612">
        <w:rPr>
          <w:rFonts w:ascii="Arial" w:hAnsi="Arial" w:cs="Arial"/>
        </w:rPr>
        <w:t>SICAF</w:t>
      </w:r>
      <w:r w:rsidRPr="00DD7612">
        <w:rPr>
          <w:rFonts w:ascii="Arial" w:hAnsi="Arial" w:cs="Arial"/>
        </w:rPr>
        <w:t>.</w:t>
      </w:r>
    </w:p>
    <w:p w14:paraId="27F7C950" w14:textId="77777777" w:rsidR="003E4D5D" w:rsidRPr="00DD7612" w:rsidRDefault="00585AB8">
      <w:pPr>
        <w:jc w:val="both"/>
        <w:rPr>
          <w:rFonts w:ascii="Arial" w:hAnsi="Arial" w:cs="Arial"/>
        </w:rPr>
      </w:pPr>
      <w:r w:rsidRPr="00DD7612">
        <w:rPr>
          <w:rFonts w:ascii="Arial" w:hAnsi="Arial" w:cs="Arial"/>
        </w:rPr>
        <w:t>9.3. Quando permitida a participação de empresas estrangeiras que não funcionem no País, as exigências de habilitação serão atendidas mediante documentos equivalentes, inicialmente apresentados em tradução livre.</w:t>
      </w:r>
    </w:p>
    <w:p w14:paraId="67F2D3E2" w14:textId="77777777" w:rsidR="003E4D5D" w:rsidRPr="00DD7612" w:rsidRDefault="00585AB8">
      <w:pPr>
        <w:jc w:val="both"/>
        <w:rPr>
          <w:rFonts w:ascii="Arial" w:hAnsi="Arial" w:cs="Arial"/>
        </w:rPr>
      </w:pPr>
      <w:r w:rsidRPr="00DD7612">
        <w:rPr>
          <w:rFonts w:ascii="Arial" w:hAnsi="Arial" w:cs="Arial"/>
        </w:rPr>
        <w:t xml:space="preserve">9.4. Na hipótese de o licitante vencedor ser empresa estrangeira que não funcione no País, para </w:t>
      </w:r>
      <w:proofErr w:type="spellStart"/>
      <w:r w:rsidRPr="00DD7612">
        <w:rPr>
          <w:rFonts w:ascii="Arial" w:hAnsi="Arial" w:cs="Arial"/>
        </w:rPr>
        <w:t>ﬁns</w:t>
      </w:r>
      <w:proofErr w:type="spellEnd"/>
      <w:r w:rsidRPr="00DD7612">
        <w:rPr>
          <w:rFonts w:ascii="Arial" w:hAnsi="Arial" w:cs="Arial"/>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DD7612">
        <w:rPr>
          <w:rFonts w:ascii="Arial" w:hAnsi="Arial" w:cs="Arial"/>
        </w:rPr>
        <w:t>consularizados</w:t>
      </w:r>
      <w:proofErr w:type="spellEnd"/>
      <w:r w:rsidRPr="00DD7612">
        <w:rPr>
          <w:rFonts w:ascii="Arial" w:hAnsi="Arial" w:cs="Arial"/>
        </w:rPr>
        <w:t xml:space="preserve"> pelos respectivos consulados ou embaixadas.</w:t>
      </w:r>
    </w:p>
    <w:p w14:paraId="69B76C6D" w14:textId="77777777" w:rsidR="003E4D5D" w:rsidRPr="00DD7612" w:rsidRDefault="00585AB8">
      <w:pPr>
        <w:jc w:val="both"/>
        <w:rPr>
          <w:rFonts w:ascii="Arial" w:hAnsi="Arial" w:cs="Arial"/>
        </w:rPr>
      </w:pPr>
      <w:r w:rsidRPr="00DD7612">
        <w:rPr>
          <w:rFonts w:ascii="Arial" w:hAnsi="Arial" w:cs="Arial"/>
        </w:rPr>
        <w:t>9.5. Os documentos exigidos para fins de habilitação poderão ser substituídos por registro cadastral emitido por órgão ou entidade pública, desde que o registro tenha sido feito em obediência ao disposto na Lei nº 14.133, de 2021.</w:t>
      </w:r>
    </w:p>
    <w:p w14:paraId="3CC77DF2" w14:textId="77777777" w:rsidR="003E4D5D" w:rsidRPr="00DD7612" w:rsidRDefault="00585AB8">
      <w:pPr>
        <w:jc w:val="both"/>
        <w:rPr>
          <w:rFonts w:ascii="Arial" w:hAnsi="Arial" w:cs="Arial"/>
        </w:rPr>
      </w:pPr>
      <w:r w:rsidRPr="00DD7612">
        <w:rPr>
          <w:rFonts w:ascii="Arial" w:hAnsi="Arial" w:cs="Arial"/>
        </w:rPr>
        <w:t>9.6. Será verificado se o licitante apresentou declaração de que atende aos requisitos de habilitação, e o declarante responderá pela veracidade das informações prestadas, na forma da lei.</w:t>
      </w:r>
    </w:p>
    <w:p w14:paraId="4C37796A" w14:textId="77777777" w:rsidR="003E4D5D" w:rsidRPr="00DD7612" w:rsidRDefault="00585AB8">
      <w:pPr>
        <w:jc w:val="both"/>
        <w:rPr>
          <w:rFonts w:ascii="Arial" w:hAnsi="Arial" w:cs="Arial"/>
        </w:rPr>
      </w:pPr>
      <w:r w:rsidRPr="00DD7612">
        <w:rPr>
          <w:rFonts w:ascii="Arial" w:hAnsi="Arial" w:cs="Arial"/>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739C2CF" w14:textId="77777777" w:rsidR="003E4D5D" w:rsidRPr="00DD7612" w:rsidRDefault="00585AB8">
      <w:pPr>
        <w:jc w:val="both"/>
        <w:rPr>
          <w:rFonts w:ascii="Arial" w:hAnsi="Arial" w:cs="Arial"/>
        </w:rPr>
      </w:pPr>
      <w:r w:rsidRPr="00DD7612">
        <w:rPr>
          <w:rFonts w:ascii="Arial" w:hAnsi="Arial" w:cs="Arial"/>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F336DF" w14:textId="454FB222" w:rsidR="003E4D5D" w:rsidRPr="00DD7612" w:rsidRDefault="00585AB8">
      <w:pPr>
        <w:jc w:val="both"/>
        <w:rPr>
          <w:rFonts w:ascii="Arial" w:hAnsi="Arial" w:cs="Arial"/>
        </w:rPr>
      </w:pPr>
      <w:r w:rsidRPr="00DD7612">
        <w:rPr>
          <w:rFonts w:ascii="Arial" w:hAnsi="Arial" w:cs="Arial"/>
        </w:rPr>
        <w:t xml:space="preserve">9.9. A habilitação será verificada por meio do </w:t>
      </w:r>
      <w:r w:rsidR="00B47C8C" w:rsidRPr="00DD7612">
        <w:rPr>
          <w:rFonts w:ascii="Arial" w:hAnsi="Arial" w:cs="Arial"/>
        </w:rPr>
        <w:t>SICAF</w:t>
      </w:r>
      <w:r w:rsidRPr="00DD7612">
        <w:rPr>
          <w:rFonts w:ascii="Arial" w:hAnsi="Arial" w:cs="Arial"/>
        </w:rPr>
        <w:t>, nos documentos por ele abrangidos.</w:t>
      </w:r>
    </w:p>
    <w:p w14:paraId="068CE148" w14:textId="77777777" w:rsidR="003E4D5D" w:rsidRPr="00DD7612" w:rsidRDefault="00585AB8">
      <w:pPr>
        <w:jc w:val="both"/>
        <w:rPr>
          <w:rFonts w:ascii="Arial" w:hAnsi="Arial" w:cs="Arial"/>
        </w:rPr>
      </w:pPr>
      <w:r w:rsidRPr="00DD7612">
        <w:rPr>
          <w:rFonts w:ascii="Arial" w:hAnsi="Arial" w:cs="Arial"/>
        </w:rPr>
        <w:t xml:space="preserve">9.9.1. Somente haverá a necessidade de comprovação do preenchimento de requisitos mediante apresentação dos documentos originais </w:t>
      </w:r>
      <w:proofErr w:type="spellStart"/>
      <w:r w:rsidRPr="00DD7612">
        <w:rPr>
          <w:rFonts w:ascii="Arial" w:hAnsi="Arial" w:cs="Arial"/>
        </w:rPr>
        <w:t>não-digitais</w:t>
      </w:r>
      <w:proofErr w:type="spellEnd"/>
      <w:r w:rsidRPr="00DD7612">
        <w:rPr>
          <w:rFonts w:ascii="Arial" w:hAnsi="Arial" w:cs="Arial"/>
        </w:rPr>
        <w:t xml:space="preserve"> quando houver dúvida em relação à integridade do documento digital ou quando a lei expressamente o exigir.</w:t>
      </w:r>
    </w:p>
    <w:p w14:paraId="65AB3995" w14:textId="2C0BA3C2" w:rsidR="003E4D5D" w:rsidRPr="00DD7612" w:rsidRDefault="00585AB8">
      <w:pPr>
        <w:jc w:val="both"/>
        <w:rPr>
          <w:rFonts w:ascii="Arial" w:hAnsi="Arial" w:cs="Arial"/>
        </w:rPr>
      </w:pPr>
      <w:r w:rsidRPr="00DD7612">
        <w:rPr>
          <w:rFonts w:ascii="Arial" w:hAnsi="Arial" w:cs="Arial"/>
        </w:rPr>
        <w:t xml:space="preserve">9.10. É de responsabilidade do licitante conferir a exatidão dos seus dados cadastrais no </w:t>
      </w:r>
      <w:r w:rsidR="00B47C8C" w:rsidRPr="00DD7612">
        <w:rPr>
          <w:rFonts w:ascii="Arial" w:hAnsi="Arial" w:cs="Arial"/>
        </w:rPr>
        <w:t>SICAF</w:t>
      </w:r>
      <w:r w:rsidRPr="00DD7612">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74CCEC55" w14:textId="77777777" w:rsidR="003E4D5D" w:rsidRPr="00DD7612" w:rsidRDefault="00585AB8">
      <w:pPr>
        <w:jc w:val="both"/>
        <w:rPr>
          <w:rFonts w:ascii="Arial" w:hAnsi="Arial" w:cs="Arial"/>
        </w:rPr>
      </w:pPr>
      <w:r w:rsidRPr="00DD7612">
        <w:rPr>
          <w:rFonts w:ascii="Arial" w:hAnsi="Arial" w:cs="Arial"/>
        </w:rPr>
        <w:t>9.10.1. A não observância do disposto no item anterior poderá ensejar desclassificação no momento da habilitação.</w:t>
      </w:r>
    </w:p>
    <w:p w14:paraId="74936599" w14:textId="77777777" w:rsidR="003E4D5D" w:rsidRPr="00DD7612" w:rsidRDefault="00585AB8">
      <w:pPr>
        <w:jc w:val="both"/>
        <w:rPr>
          <w:rFonts w:ascii="Arial" w:hAnsi="Arial" w:cs="Arial"/>
        </w:rPr>
      </w:pPr>
      <w:r w:rsidRPr="00DD7612">
        <w:rPr>
          <w:rFonts w:ascii="Arial" w:hAnsi="Arial" w:cs="Arial"/>
        </w:rPr>
        <w:t>9.11. A verificação pelo Pregoeiro/Agente de Contratação/Comissão, em sítios eletrônicos oficiais de órgãos e entidades emissores de certidões constitui meio legal de prova, para fins de habilitação.</w:t>
      </w:r>
    </w:p>
    <w:p w14:paraId="55AD8E00" w14:textId="77A57C55" w:rsidR="003E4D5D" w:rsidRPr="00DD7612" w:rsidRDefault="00585AB8">
      <w:pPr>
        <w:jc w:val="both"/>
        <w:rPr>
          <w:rFonts w:ascii="Arial" w:hAnsi="Arial" w:cs="Arial"/>
        </w:rPr>
      </w:pPr>
      <w:r w:rsidRPr="00DD7612">
        <w:rPr>
          <w:rFonts w:ascii="Arial" w:hAnsi="Arial" w:cs="Arial"/>
        </w:rPr>
        <w:t xml:space="preserve">9.11.1. Os documentos exigidos para habilitação que não estejam contemplados no </w:t>
      </w:r>
      <w:r w:rsidR="00B47C8C" w:rsidRPr="00DD7612">
        <w:rPr>
          <w:rFonts w:ascii="Arial" w:hAnsi="Arial" w:cs="Arial"/>
        </w:rPr>
        <w:t xml:space="preserve">SICAF </w:t>
      </w:r>
      <w:r w:rsidRPr="00DD7612">
        <w:rPr>
          <w:rFonts w:ascii="Arial" w:hAnsi="Arial" w:cs="Arial"/>
        </w:rPr>
        <w:t>serão enviados por meio do sistema, em formato digital, no prazo de 02 (duas) horas, prorrogável por igual período, contado da solicitação do Pregoeiro/Agente de Contratação/Comissão.</w:t>
      </w:r>
    </w:p>
    <w:p w14:paraId="7E2D73BB" w14:textId="6745588C" w:rsidR="003E4D5D" w:rsidRPr="00DD7612" w:rsidRDefault="00585AB8">
      <w:pPr>
        <w:jc w:val="both"/>
        <w:rPr>
          <w:rFonts w:ascii="Arial" w:hAnsi="Arial" w:cs="Arial"/>
        </w:rPr>
      </w:pPr>
      <w:r w:rsidRPr="00DD7612">
        <w:rPr>
          <w:rFonts w:ascii="Arial" w:hAnsi="Arial" w:cs="Arial"/>
        </w:rPr>
        <w:t xml:space="preserve">9.12. A verificação no </w:t>
      </w:r>
      <w:r w:rsidR="00B47C8C" w:rsidRPr="00DD7612">
        <w:rPr>
          <w:rFonts w:ascii="Arial" w:hAnsi="Arial" w:cs="Arial"/>
        </w:rPr>
        <w:t xml:space="preserve">SICAF </w:t>
      </w:r>
      <w:r w:rsidRPr="00DD7612">
        <w:rPr>
          <w:rFonts w:ascii="Arial" w:hAnsi="Arial" w:cs="Arial"/>
        </w:rPr>
        <w:t>ou a exigência dos documentos nele não contidos somente será feita em relação ao licitante vencedor.</w:t>
      </w:r>
    </w:p>
    <w:p w14:paraId="30BDD60E" w14:textId="77777777" w:rsidR="003E4D5D" w:rsidRPr="00DD7612" w:rsidRDefault="00585AB8">
      <w:pPr>
        <w:jc w:val="both"/>
        <w:rPr>
          <w:rFonts w:ascii="Arial" w:hAnsi="Arial" w:cs="Arial"/>
        </w:rPr>
      </w:pPr>
      <w:r w:rsidRPr="00DD7612">
        <w:rPr>
          <w:rFonts w:ascii="Arial" w:hAnsi="Arial" w:cs="Arial"/>
        </w:rPr>
        <w:t>9.12.1. Os documentos relativos à regularidade fiscal que constem do Termo de Referência somente serão exigidos, em qualquer caso, em momento posterior ao julgamento das propostas, e apenas do licitante mais bem classificado.</w:t>
      </w:r>
    </w:p>
    <w:p w14:paraId="7DC99A25" w14:textId="77777777" w:rsidR="003E4D5D" w:rsidRPr="00DD7612" w:rsidRDefault="00585AB8">
      <w:pPr>
        <w:jc w:val="both"/>
        <w:rPr>
          <w:rFonts w:ascii="Arial" w:hAnsi="Arial" w:cs="Arial"/>
        </w:rPr>
      </w:pPr>
      <w:r w:rsidRPr="00DD7612">
        <w:rPr>
          <w:rFonts w:ascii="Arial" w:hAnsi="Arial" w:cs="Arial"/>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2B6D16" w14:textId="77777777" w:rsidR="003E4D5D" w:rsidRPr="00DD7612" w:rsidRDefault="00585AB8">
      <w:pPr>
        <w:jc w:val="both"/>
        <w:rPr>
          <w:rFonts w:ascii="Arial" w:hAnsi="Arial" w:cs="Arial"/>
        </w:rPr>
      </w:pPr>
      <w:r w:rsidRPr="00DD7612">
        <w:rPr>
          <w:rFonts w:ascii="Arial" w:hAnsi="Arial" w:cs="Arial"/>
        </w:rPr>
        <w:t>9.13.1. a aferição das condições de habilitação do licitante, desde que decorrentes de fatos existentes à época da abertura do certame;</w:t>
      </w:r>
    </w:p>
    <w:p w14:paraId="2F04B158" w14:textId="77777777" w:rsidR="003E4D5D" w:rsidRPr="00DD7612" w:rsidRDefault="00585AB8">
      <w:pPr>
        <w:jc w:val="both"/>
        <w:rPr>
          <w:rFonts w:ascii="Arial" w:hAnsi="Arial" w:cs="Arial"/>
        </w:rPr>
      </w:pPr>
      <w:r w:rsidRPr="00DD7612">
        <w:rPr>
          <w:rFonts w:ascii="Arial" w:hAnsi="Arial" w:cs="Arial"/>
        </w:rPr>
        <w:t>9.13.2. atualização de documentos cuja validade tenha expirado após a data de recebimento das propostas;</w:t>
      </w:r>
    </w:p>
    <w:p w14:paraId="62145A54" w14:textId="77777777" w:rsidR="003E4D5D" w:rsidRPr="00DD7612" w:rsidRDefault="00585AB8">
      <w:pPr>
        <w:jc w:val="both"/>
        <w:rPr>
          <w:rFonts w:ascii="Arial" w:hAnsi="Arial" w:cs="Arial"/>
        </w:rPr>
      </w:pPr>
      <w:r w:rsidRPr="00DD7612">
        <w:rPr>
          <w:rFonts w:ascii="Arial" w:hAnsi="Arial" w:cs="Arial"/>
        </w:rPr>
        <w:t>9.13.3. suprimento da ausência de documento de cunho declaratório emitido unilateralmente pelo licitante;</w:t>
      </w:r>
    </w:p>
    <w:p w14:paraId="41DA2ECB" w14:textId="77777777" w:rsidR="003E4D5D" w:rsidRPr="00DD7612" w:rsidRDefault="00585AB8">
      <w:pPr>
        <w:jc w:val="both"/>
        <w:rPr>
          <w:rFonts w:ascii="Arial" w:hAnsi="Arial" w:cs="Arial"/>
        </w:rPr>
      </w:pPr>
      <w:r w:rsidRPr="00DD7612">
        <w:rPr>
          <w:rFonts w:ascii="Arial" w:hAnsi="Arial" w:cs="Arial"/>
        </w:rPr>
        <w:t>9.13.4. suprimento da ausência de certidão e/ou documento de cunho declaratório expedido por órgão ou entidade cujos atos gozem de presunção de veracidade e fé pública.</w:t>
      </w:r>
    </w:p>
    <w:p w14:paraId="6A41F943" w14:textId="77777777" w:rsidR="003E4D5D" w:rsidRPr="00DD7612" w:rsidRDefault="00585AB8">
      <w:pPr>
        <w:jc w:val="both"/>
        <w:rPr>
          <w:rFonts w:ascii="Arial" w:hAnsi="Arial" w:cs="Arial"/>
        </w:rPr>
      </w:pPr>
      <w:r w:rsidRPr="00DD7612">
        <w:rPr>
          <w:rFonts w:ascii="Arial" w:hAnsi="Arial" w:cs="Arial"/>
        </w:rPr>
        <w:t>9.14. Findo o prazo assinalado sem o envio da nova documentação, restará preclusa essa oportunidade conferida ao licitante, implicando sua inabilitação.</w:t>
      </w:r>
    </w:p>
    <w:p w14:paraId="00045F2D" w14:textId="77777777" w:rsidR="003E4D5D" w:rsidRPr="00DD7612" w:rsidRDefault="00585AB8">
      <w:pPr>
        <w:jc w:val="both"/>
        <w:rPr>
          <w:rFonts w:ascii="Arial" w:hAnsi="Arial" w:cs="Arial"/>
        </w:rPr>
      </w:pPr>
      <w:r w:rsidRPr="00DD7612">
        <w:rPr>
          <w:rFonts w:ascii="Arial" w:hAnsi="Arial" w:cs="Arial"/>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2C40109" w14:textId="77777777" w:rsidR="003E4D5D" w:rsidRPr="00DD7612" w:rsidRDefault="00585AB8">
      <w:pPr>
        <w:jc w:val="both"/>
        <w:rPr>
          <w:rFonts w:ascii="Arial" w:hAnsi="Arial" w:cs="Arial"/>
        </w:rPr>
      </w:pPr>
      <w:r w:rsidRPr="00DD7612">
        <w:rPr>
          <w:rFonts w:ascii="Arial" w:hAnsi="Arial" w:cs="Arial"/>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74689F3E" w14:textId="77777777" w:rsidR="003E4D5D" w:rsidRPr="00DD7612" w:rsidRDefault="00585AB8">
      <w:pPr>
        <w:jc w:val="both"/>
        <w:rPr>
          <w:rFonts w:ascii="Arial" w:hAnsi="Arial" w:cs="Arial"/>
        </w:rPr>
      </w:pPr>
      <w:r w:rsidRPr="00DD7612">
        <w:rPr>
          <w:rFonts w:ascii="Arial" w:hAnsi="Arial" w:cs="Arial"/>
        </w:rPr>
        <w:t>9.17. Somente serão disponibilizados para acesso público os documentos de habilitação do licitante cuja proposta atenda ao edital de licitação, após concluídos os procedimentos de que trata o subitem anterior.</w:t>
      </w:r>
    </w:p>
    <w:p w14:paraId="6CB20794" w14:textId="77777777" w:rsidR="003E4D5D" w:rsidRPr="00DD7612" w:rsidRDefault="00585AB8">
      <w:pPr>
        <w:jc w:val="both"/>
        <w:rPr>
          <w:rFonts w:ascii="Arial" w:hAnsi="Arial" w:cs="Arial"/>
        </w:rPr>
      </w:pPr>
      <w:r w:rsidRPr="00DD7612">
        <w:rPr>
          <w:rFonts w:ascii="Arial" w:hAnsi="Arial" w:cs="Arial"/>
        </w:rPr>
        <w:t>9.18. A comprovação de regularidade fiscal e trabalhista das microempresas e das empresas de pequeno porte somente será exigida para efeito de contratação, e não como condição para participação na licitação.</w:t>
      </w:r>
    </w:p>
    <w:p w14:paraId="28E9AB91" w14:textId="77777777" w:rsidR="00B477A9" w:rsidRPr="00DD7612" w:rsidRDefault="00B477A9">
      <w:pPr>
        <w:jc w:val="both"/>
        <w:rPr>
          <w:rFonts w:ascii="Arial" w:hAnsi="Arial" w:cs="Arial"/>
        </w:rPr>
      </w:pPr>
    </w:p>
    <w:p w14:paraId="04D9B4ED" w14:textId="77777777" w:rsidR="003E4D5D" w:rsidRPr="00DD7612" w:rsidRDefault="00585AB8">
      <w:pPr>
        <w:pStyle w:val="Nivel01"/>
      </w:pPr>
      <w:r w:rsidRPr="00DD7612">
        <w:t>10. DO TERMO DE CONTRATO</w:t>
      </w:r>
    </w:p>
    <w:p w14:paraId="2EFE9AD3" w14:textId="77777777" w:rsidR="003E4D5D" w:rsidRPr="00DD7612" w:rsidRDefault="00585AB8">
      <w:pPr>
        <w:jc w:val="both"/>
        <w:rPr>
          <w:rFonts w:ascii="Arial" w:hAnsi="Arial" w:cs="Arial"/>
        </w:rPr>
      </w:pPr>
      <w:r w:rsidRPr="00DD7612">
        <w:rPr>
          <w:rFonts w:ascii="Arial" w:hAnsi="Arial" w:cs="Arial"/>
        </w:rPr>
        <w:t>10.1. Após a homologação e adjudicação, caso se conclua pela contratação, será firmado termo de contrato, ou outro instrumento equivalente.</w:t>
      </w:r>
    </w:p>
    <w:p w14:paraId="7886695D" w14:textId="77777777" w:rsidR="003E4D5D" w:rsidRPr="00DD7612" w:rsidRDefault="00585AB8">
      <w:pPr>
        <w:jc w:val="both"/>
        <w:rPr>
          <w:rFonts w:ascii="Arial" w:hAnsi="Arial" w:cs="Arial"/>
        </w:rPr>
      </w:pPr>
      <w:r w:rsidRPr="00DD7612">
        <w:rPr>
          <w:rFonts w:ascii="Arial" w:hAnsi="Arial" w:cs="Arial"/>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57851762" w14:textId="77777777" w:rsidR="003E4D5D" w:rsidRPr="00DD7612" w:rsidRDefault="00585AB8">
      <w:pPr>
        <w:jc w:val="both"/>
        <w:rPr>
          <w:rFonts w:ascii="Arial" w:hAnsi="Arial" w:cs="Arial"/>
        </w:rPr>
      </w:pPr>
      <w:r w:rsidRPr="00DD7612">
        <w:rPr>
          <w:rFonts w:ascii="Arial" w:hAnsi="Arial" w:cs="Arial"/>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DD7612">
        <w:rPr>
          <w:rFonts w:ascii="Arial" w:hAnsi="Arial" w:cs="Arial"/>
        </w:rPr>
        <w:t>a</w:t>
      </w:r>
      <w:proofErr w:type="spellEnd"/>
      <w:r w:rsidRPr="00DD7612">
        <w:rPr>
          <w:rFonts w:ascii="Arial" w:hAnsi="Arial" w:cs="Arial"/>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27DEFB85" w14:textId="77777777" w:rsidR="003E4D5D" w:rsidRPr="00DD7612" w:rsidRDefault="00585AB8">
      <w:pPr>
        <w:jc w:val="both"/>
        <w:rPr>
          <w:rFonts w:ascii="Arial" w:hAnsi="Arial" w:cs="Arial"/>
        </w:rPr>
      </w:pPr>
      <w:r w:rsidRPr="00DD7612">
        <w:rPr>
          <w:rFonts w:ascii="Arial" w:hAnsi="Arial" w:cs="Arial"/>
        </w:rPr>
        <w:t>10.4. O Aceite da Nota de Empenho ou do instrumento equivalente, emitida ao fornecedor adjudicado, implica o reconhecimento de que:</w:t>
      </w:r>
    </w:p>
    <w:p w14:paraId="3063ECE4" w14:textId="77777777" w:rsidR="003E4D5D" w:rsidRPr="00DD7612" w:rsidRDefault="00585AB8">
      <w:pPr>
        <w:jc w:val="both"/>
        <w:rPr>
          <w:rFonts w:ascii="Arial" w:hAnsi="Arial" w:cs="Arial"/>
        </w:rPr>
      </w:pPr>
      <w:r w:rsidRPr="00DD7612">
        <w:rPr>
          <w:rFonts w:ascii="Arial" w:hAnsi="Arial" w:cs="Arial"/>
        </w:rPr>
        <w:t>10.4.1. referida Nota está substituindo o contrato, aplicando-se à relação de negócios ali estabelecida as disposições da Lei nº 14.133, de 2021;</w:t>
      </w:r>
    </w:p>
    <w:p w14:paraId="0483BCED" w14:textId="77777777" w:rsidR="003E4D5D" w:rsidRPr="00DD7612" w:rsidRDefault="00585AB8">
      <w:pPr>
        <w:jc w:val="both"/>
        <w:rPr>
          <w:rFonts w:ascii="Arial" w:hAnsi="Arial" w:cs="Arial"/>
        </w:rPr>
      </w:pPr>
      <w:r w:rsidRPr="00DD7612">
        <w:rPr>
          <w:rFonts w:ascii="Arial" w:hAnsi="Arial" w:cs="Arial"/>
        </w:rPr>
        <w:t>10.4.2. a contratada se vincula à sua proposta e às previsões contidas neste Edital;</w:t>
      </w:r>
    </w:p>
    <w:p w14:paraId="4CF37842" w14:textId="77777777" w:rsidR="003E4D5D" w:rsidRPr="00DD7612" w:rsidRDefault="00585AB8">
      <w:pPr>
        <w:jc w:val="both"/>
        <w:rPr>
          <w:rFonts w:ascii="Arial" w:hAnsi="Arial" w:cs="Arial"/>
        </w:rPr>
      </w:pPr>
      <w:r w:rsidRPr="00DD7612">
        <w:rPr>
          <w:rFonts w:ascii="Arial" w:hAnsi="Arial" w:cs="Arial"/>
        </w:rPr>
        <w:t>10.4.3. a contratada reconhece que as hipóteses de rescisão são aquelas previstas nos artigos 137 e 138 da Lei nº 14.133, de 2021 e reconhece os direitos da Administração previstos nos artigos 137 a 139 da mesma Lei.</w:t>
      </w:r>
    </w:p>
    <w:p w14:paraId="3359639A" w14:textId="77777777" w:rsidR="003E4D5D" w:rsidRPr="00DD7612" w:rsidRDefault="00585AB8">
      <w:pPr>
        <w:jc w:val="both"/>
        <w:rPr>
          <w:rFonts w:ascii="Arial" w:hAnsi="Arial" w:cs="Arial"/>
        </w:rPr>
      </w:pPr>
      <w:r w:rsidRPr="00DD7612">
        <w:rPr>
          <w:rFonts w:ascii="Arial" w:hAnsi="Arial" w:cs="Arial"/>
        </w:rPr>
        <w:t>10.5. Os prazos dos itens 10.2 e 10.3 poderão ser prorrogados, por igual período, por solicitação justificada do adjudicatário e aceita pela Administração.</w:t>
      </w:r>
    </w:p>
    <w:p w14:paraId="074EECCE" w14:textId="77777777" w:rsidR="003E4D5D" w:rsidRPr="00DD7612" w:rsidRDefault="00585AB8">
      <w:pPr>
        <w:jc w:val="both"/>
        <w:rPr>
          <w:rFonts w:ascii="Arial" w:hAnsi="Arial" w:cs="Arial"/>
        </w:rPr>
      </w:pPr>
      <w:r w:rsidRPr="00DD7612">
        <w:rPr>
          <w:rFonts w:ascii="Arial" w:hAnsi="Arial" w:cs="Arial"/>
        </w:rPr>
        <w:t>10.6. O prazo de vigência da contratação é o estabelecido no Termo de Referência.</w:t>
      </w:r>
    </w:p>
    <w:p w14:paraId="79DF56DA" w14:textId="77777777" w:rsidR="003E4D5D" w:rsidRPr="00DD7612" w:rsidRDefault="00585AB8">
      <w:pPr>
        <w:jc w:val="both"/>
        <w:rPr>
          <w:rFonts w:ascii="Arial" w:hAnsi="Arial" w:cs="Arial"/>
        </w:rPr>
      </w:pPr>
      <w:r w:rsidRPr="00DD7612">
        <w:rPr>
          <w:rFonts w:ascii="Arial" w:hAnsi="Arial" w:cs="Arial"/>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813D5FF" w14:textId="77777777" w:rsidR="003E4D5D" w:rsidRPr="00DD7612" w:rsidRDefault="00585AB8">
      <w:pPr>
        <w:jc w:val="both"/>
        <w:rPr>
          <w:rFonts w:ascii="Arial" w:hAnsi="Arial" w:cs="Arial"/>
        </w:rPr>
      </w:pPr>
      <w:r w:rsidRPr="00DD7612">
        <w:rPr>
          <w:rFonts w:ascii="Arial" w:hAnsi="Arial" w:cs="Arial"/>
        </w:rPr>
        <w:t>10.7.1. A existência de registro no Cadin constitui fator impeditivo para a contratação.</w:t>
      </w:r>
    </w:p>
    <w:p w14:paraId="3224F95B" w14:textId="77777777" w:rsidR="00B477A9" w:rsidRPr="00DD7612" w:rsidRDefault="00B477A9">
      <w:pPr>
        <w:jc w:val="both"/>
        <w:rPr>
          <w:rFonts w:ascii="Arial" w:hAnsi="Arial" w:cs="Arial"/>
        </w:rPr>
      </w:pPr>
    </w:p>
    <w:p w14:paraId="7C054138" w14:textId="77777777" w:rsidR="003E4D5D" w:rsidRPr="00DD7612" w:rsidRDefault="00585AB8">
      <w:pPr>
        <w:pStyle w:val="Nivel01"/>
      </w:pPr>
      <w:r w:rsidRPr="00DD7612">
        <w:t>11. DA ATA DE REGISTRO DE PREÇOS</w:t>
      </w:r>
    </w:p>
    <w:p w14:paraId="70A3FA46" w14:textId="77777777" w:rsidR="003E4D5D" w:rsidRPr="00DD7612" w:rsidRDefault="00585AB8">
      <w:pPr>
        <w:jc w:val="both"/>
        <w:rPr>
          <w:rFonts w:ascii="Arial" w:hAnsi="Arial" w:cs="Arial"/>
        </w:rPr>
      </w:pPr>
      <w:r w:rsidRPr="00DD7612">
        <w:rPr>
          <w:rFonts w:ascii="Arial" w:hAnsi="Arial" w:cs="Arial"/>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5DC55639" w14:textId="77777777" w:rsidR="003E4D5D" w:rsidRPr="00DD7612" w:rsidRDefault="00585AB8">
      <w:pPr>
        <w:jc w:val="both"/>
        <w:rPr>
          <w:rFonts w:ascii="Arial" w:hAnsi="Arial" w:cs="Arial"/>
        </w:rPr>
      </w:pPr>
      <w:r w:rsidRPr="00DD7612">
        <w:rPr>
          <w:rFonts w:ascii="Arial" w:hAnsi="Arial" w:cs="Arial"/>
        </w:rPr>
        <w:t>11.2. O prazo de convocação poderá ser prorrogado uma vez, por igual período, mediante solicitação do licitante mais bem classificado ou do fornecedor convocado, desde que:</w:t>
      </w:r>
    </w:p>
    <w:p w14:paraId="7689C037" w14:textId="77777777" w:rsidR="003E4D5D" w:rsidRPr="00DD7612" w:rsidRDefault="00585AB8">
      <w:pPr>
        <w:jc w:val="both"/>
        <w:rPr>
          <w:rFonts w:ascii="Arial" w:hAnsi="Arial" w:cs="Arial"/>
        </w:rPr>
      </w:pPr>
      <w:r w:rsidRPr="00DD7612">
        <w:rPr>
          <w:rFonts w:ascii="Arial" w:hAnsi="Arial" w:cs="Arial"/>
        </w:rPr>
        <w:t>11.2.1. a solicitação seja devidamente justificada e apresentada dentro do prazo; e</w:t>
      </w:r>
    </w:p>
    <w:p w14:paraId="1D9FF352" w14:textId="77777777" w:rsidR="003E4D5D" w:rsidRPr="00DD7612" w:rsidRDefault="00585AB8">
      <w:pPr>
        <w:jc w:val="both"/>
        <w:rPr>
          <w:rFonts w:ascii="Arial" w:hAnsi="Arial" w:cs="Arial"/>
        </w:rPr>
      </w:pPr>
      <w:r w:rsidRPr="00DD7612">
        <w:rPr>
          <w:rFonts w:ascii="Arial" w:hAnsi="Arial" w:cs="Arial"/>
        </w:rPr>
        <w:t>11.2.2. a justificativa apresentada seja aceita pela Administração.</w:t>
      </w:r>
    </w:p>
    <w:p w14:paraId="1C4655A7" w14:textId="77777777" w:rsidR="003E4D5D" w:rsidRPr="00DD7612" w:rsidRDefault="00585AB8">
      <w:pPr>
        <w:jc w:val="both"/>
        <w:rPr>
          <w:rFonts w:ascii="Arial" w:hAnsi="Arial" w:cs="Arial"/>
        </w:rPr>
      </w:pPr>
      <w:r w:rsidRPr="00DD7612">
        <w:rPr>
          <w:rFonts w:ascii="Arial" w:hAnsi="Arial" w:cs="Arial"/>
        </w:rPr>
        <w:t>11.3. A ata de registro de preços será assinada por meio de assinatura digital e disponibilizada no sistema de registro de preços.</w:t>
      </w:r>
    </w:p>
    <w:p w14:paraId="5150985F" w14:textId="77777777" w:rsidR="003E4D5D" w:rsidRPr="00DD7612" w:rsidRDefault="00585AB8">
      <w:pPr>
        <w:jc w:val="both"/>
        <w:rPr>
          <w:rFonts w:ascii="Arial" w:hAnsi="Arial" w:cs="Arial"/>
        </w:rPr>
      </w:pPr>
      <w:r w:rsidRPr="00DD7612">
        <w:rPr>
          <w:rFonts w:ascii="Arial" w:hAnsi="Arial" w:cs="Arial"/>
        </w:rPr>
        <w:t>11.4. Serão formalizadas tantas Atas de Registro de Preços quantas forem necessárias para o registro de todos os itens constantes no Termo de Referência, com a indicação do licitante vencedor, a descrição do(s) item(</w:t>
      </w:r>
      <w:proofErr w:type="spellStart"/>
      <w:r w:rsidRPr="00DD7612">
        <w:rPr>
          <w:rFonts w:ascii="Arial" w:hAnsi="Arial" w:cs="Arial"/>
        </w:rPr>
        <w:t>ns</w:t>
      </w:r>
      <w:proofErr w:type="spellEnd"/>
      <w:r w:rsidRPr="00DD7612">
        <w:rPr>
          <w:rFonts w:ascii="Arial" w:hAnsi="Arial" w:cs="Arial"/>
        </w:rPr>
        <w:t>), as respectivas quantidades, preços registrados e demais condições.</w:t>
      </w:r>
    </w:p>
    <w:p w14:paraId="1BF250E7" w14:textId="77777777" w:rsidR="003E4D5D" w:rsidRPr="00DD7612" w:rsidRDefault="00585AB8">
      <w:pPr>
        <w:jc w:val="both"/>
        <w:rPr>
          <w:rFonts w:ascii="Arial" w:hAnsi="Arial" w:cs="Arial"/>
        </w:rPr>
      </w:pPr>
      <w:r w:rsidRPr="00DD7612">
        <w:rPr>
          <w:rFonts w:ascii="Arial" w:hAnsi="Arial" w:cs="Arial"/>
        </w:rPr>
        <w:t>11.5. O preço registrado, com a indicação dos fornecedores, será divulgado no PNCP e disponibilizado durante a vigência da ata de registro de preços.</w:t>
      </w:r>
    </w:p>
    <w:p w14:paraId="3A165FF9" w14:textId="77777777" w:rsidR="003E4D5D" w:rsidRPr="00DD7612" w:rsidRDefault="00585AB8">
      <w:pPr>
        <w:jc w:val="both"/>
        <w:rPr>
          <w:rFonts w:ascii="Arial" w:hAnsi="Arial" w:cs="Arial"/>
        </w:rPr>
      </w:pPr>
      <w:r w:rsidRPr="00DD7612">
        <w:rPr>
          <w:rFonts w:ascii="Arial" w:hAnsi="Arial" w:cs="Arial"/>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76C93D3" w14:textId="77777777" w:rsidR="003E4D5D" w:rsidRPr="00DD7612" w:rsidRDefault="00585AB8">
      <w:pPr>
        <w:jc w:val="both"/>
        <w:rPr>
          <w:rFonts w:ascii="Arial" w:hAnsi="Arial" w:cs="Arial"/>
        </w:rPr>
      </w:pPr>
      <w:r w:rsidRPr="00DD7612">
        <w:rPr>
          <w:rFonts w:ascii="Arial" w:hAnsi="Arial" w:cs="Arial"/>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B6FBA40" w14:textId="77777777" w:rsidR="003E4D5D" w:rsidRPr="00DD7612" w:rsidRDefault="00585AB8">
      <w:pPr>
        <w:jc w:val="both"/>
        <w:rPr>
          <w:rFonts w:ascii="Arial" w:hAnsi="Arial" w:cs="Arial"/>
        </w:rPr>
      </w:pPr>
      <w:r w:rsidRPr="00DD7612">
        <w:rPr>
          <w:rFonts w:ascii="Arial" w:hAnsi="Arial" w:cs="Arial"/>
        </w:rPr>
        <w:t>11.8. O prazo de vigência da ata de registro de preços será de 1 (um) ano e poderá ser prorrogado, por igual período, desde que comprovado o preço vantajoso.</w:t>
      </w:r>
    </w:p>
    <w:p w14:paraId="384916B9" w14:textId="77777777" w:rsidR="003E4D5D" w:rsidRPr="00DD7612" w:rsidRDefault="00585AB8">
      <w:pPr>
        <w:jc w:val="both"/>
        <w:rPr>
          <w:rFonts w:ascii="Arial" w:hAnsi="Arial" w:cs="Arial"/>
        </w:rPr>
      </w:pPr>
      <w:r w:rsidRPr="00DD7612">
        <w:rPr>
          <w:rFonts w:ascii="Arial" w:hAnsi="Arial" w:cs="Arial"/>
        </w:rPr>
        <w:t>11.8.1. Em caso de prorrogação da ata, poderá ser renovado o quantitativo originalmente registrado.</w:t>
      </w:r>
    </w:p>
    <w:p w14:paraId="5194B2F0" w14:textId="77777777" w:rsidR="00B477A9" w:rsidRPr="00DD7612" w:rsidRDefault="00B477A9">
      <w:pPr>
        <w:jc w:val="both"/>
        <w:rPr>
          <w:rFonts w:ascii="Arial" w:hAnsi="Arial" w:cs="Arial"/>
        </w:rPr>
      </w:pPr>
    </w:p>
    <w:p w14:paraId="66F97938" w14:textId="77777777" w:rsidR="003E4D5D" w:rsidRPr="00DD7612" w:rsidRDefault="00585AB8">
      <w:pPr>
        <w:pStyle w:val="Nivel01"/>
      </w:pPr>
      <w:r w:rsidRPr="00DD7612">
        <w:t>12. DA FORMAÇÃO DO CADASTRO DE RESERVA</w:t>
      </w:r>
    </w:p>
    <w:p w14:paraId="0BAC3429" w14:textId="77777777" w:rsidR="003E4D5D" w:rsidRPr="00DD7612" w:rsidRDefault="00585AB8">
      <w:pPr>
        <w:jc w:val="both"/>
        <w:rPr>
          <w:rFonts w:ascii="Arial" w:hAnsi="Arial" w:cs="Arial"/>
        </w:rPr>
      </w:pPr>
      <w:r w:rsidRPr="00DD7612">
        <w:rPr>
          <w:rFonts w:ascii="Arial" w:hAnsi="Arial" w:cs="Arial"/>
        </w:rPr>
        <w:t>12.1. Após a homologação da licitação, será incluído na ata, na forma de anexo, o registro:</w:t>
      </w:r>
    </w:p>
    <w:p w14:paraId="6859C210" w14:textId="77777777" w:rsidR="003E4D5D" w:rsidRPr="00DD7612" w:rsidRDefault="00585AB8">
      <w:pPr>
        <w:jc w:val="both"/>
        <w:rPr>
          <w:rFonts w:ascii="Arial" w:hAnsi="Arial" w:cs="Arial"/>
        </w:rPr>
      </w:pPr>
      <w:r w:rsidRPr="00DD7612">
        <w:rPr>
          <w:rFonts w:ascii="Arial" w:hAnsi="Arial" w:cs="Arial"/>
        </w:rPr>
        <w:t>12.1.1. dos licitantes que aceitarem cotar o objeto com preço igual ao do adjudicatário, observada a classificação na licitação; e</w:t>
      </w:r>
    </w:p>
    <w:p w14:paraId="5676D05B" w14:textId="77777777" w:rsidR="003E4D5D" w:rsidRPr="00DD7612" w:rsidRDefault="00585AB8">
      <w:pPr>
        <w:jc w:val="both"/>
        <w:rPr>
          <w:rFonts w:ascii="Arial" w:hAnsi="Arial" w:cs="Arial"/>
        </w:rPr>
      </w:pPr>
      <w:r w:rsidRPr="00DD7612">
        <w:rPr>
          <w:rFonts w:ascii="Arial" w:hAnsi="Arial" w:cs="Arial"/>
        </w:rPr>
        <w:t>12.1.2. dos licitantes que mantiverem sua proposta original.</w:t>
      </w:r>
    </w:p>
    <w:p w14:paraId="27240628" w14:textId="77777777" w:rsidR="003E4D5D" w:rsidRPr="00DD7612" w:rsidRDefault="00585AB8">
      <w:pPr>
        <w:jc w:val="both"/>
        <w:rPr>
          <w:rFonts w:ascii="Arial" w:hAnsi="Arial" w:cs="Arial"/>
        </w:rPr>
      </w:pPr>
      <w:r w:rsidRPr="00DD7612">
        <w:rPr>
          <w:rFonts w:ascii="Arial" w:hAnsi="Arial" w:cs="Arial"/>
        </w:rPr>
        <w:t>12.2. Será respeitada, nas contratações, a ordem de classificação dos licitantes registrados na ata.</w:t>
      </w:r>
    </w:p>
    <w:p w14:paraId="2C0CF0DE" w14:textId="77777777" w:rsidR="003E4D5D" w:rsidRPr="00DD7612" w:rsidRDefault="00585AB8">
      <w:pPr>
        <w:jc w:val="both"/>
        <w:rPr>
          <w:rFonts w:ascii="Arial" w:hAnsi="Arial" w:cs="Arial"/>
        </w:rPr>
      </w:pPr>
      <w:r w:rsidRPr="00DD7612">
        <w:rPr>
          <w:rFonts w:ascii="Arial" w:hAnsi="Arial" w:cs="Arial"/>
        </w:rPr>
        <w:t>12.2.1. A apresentação de novas propostas na forma deste item não prejudicará o resultado do certame em relação ao licitante mais bem classificado.</w:t>
      </w:r>
    </w:p>
    <w:p w14:paraId="0781414E" w14:textId="77777777" w:rsidR="003E4D5D" w:rsidRPr="00DD7612" w:rsidRDefault="00585AB8">
      <w:pPr>
        <w:jc w:val="both"/>
        <w:rPr>
          <w:rFonts w:ascii="Arial" w:hAnsi="Arial" w:cs="Arial"/>
        </w:rPr>
      </w:pPr>
      <w:r w:rsidRPr="00DD7612">
        <w:rPr>
          <w:rFonts w:ascii="Arial" w:hAnsi="Arial" w:cs="Arial"/>
        </w:rPr>
        <w:t>12.2.2. Para fins da ordem de classificação, os licitantes que aceitarem cotar o objeto com preço igual ao do adjudicatário antecederão aqueles que mantiverem sua proposta original.</w:t>
      </w:r>
    </w:p>
    <w:p w14:paraId="04B2F9D9" w14:textId="77777777" w:rsidR="003E4D5D" w:rsidRPr="00DD7612" w:rsidRDefault="00585AB8">
      <w:pPr>
        <w:jc w:val="both"/>
        <w:rPr>
          <w:rFonts w:ascii="Arial" w:hAnsi="Arial" w:cs="Arial"/>
        </w:rPr>
      </w:pPr>
      <w:r w:rsidRPr="00DD7612">
        <w:rPr>
          <w:rFonts w:ascii="Arial" w:hAnsi="Arial" w:cs="Arial"/>
        </w:rPr>
        <w:t>12.3. A habilitação dos licitantes que comporão o cadastro de reserva será efetuada quando houver necessidade de contratação dos licitantes remanescentes, nas seguintes hipóteses:</w:t>
      </w:r>
    </w:p>
    <w:p w14:paraId="6127A943" w14:textId="77777777" w:rsidR="003E4D5D" w:rsidRPr="00DD7612" w:rsidRDefault="00585AB8">
      <w:pPr>
        <w:jc w:val="both"/>
        <w:rPr>
          <w:rFonts w:ascii="Arial" w:hAnsi="Arial" w:cs="Arial"/>
        </w:rPr>
      </w:pPr>
      <w:r w:rsidRPr="00DD7612">
        <w:rPr>
          <w:rFonts w:ascii="Arial" w:hAnsi="Arial" w:cs="Arial"/>
        </w:rPr>
        <w:t>12.3.1. quando o licitante vencedor não assinar a ata de registro de preços no prazo e nas condições estabelecidos no edital; ou</w:t>
      </w:r>
    </w:p>
    <w:p w14:paraId="4995485B" w14:textId="77777777" w:rsidR="003E4D5D" w:rsidRPr="00DD7612" w:rsidRDefault="00585AB8">
      <w:pPr>
        <w:jc w:val="both"/>
        <w:rPr>
          <w:rFonts w:ascii="Arial" w:hAnsi="Arial" w:cs="Arial"/>
        </w:rPr>
      </w:pPr>
      <w:r w:rsidRPr="00DD7612">
        <w:rPr>
          <w:rFonts w:ascii="Arial" w:hAnsi="Arial" w:cs="Arial"/>
        </w:rPr>
        <w:t>12.3.2. quando houver o cancelamento do registro do fornecedor ou do registro de preços, nas hipóteses previstas na ata de registro de preços.</w:t>
      </w:r>
    </w:p>
    <w:p w14:paraId="7F059CCD" w14:textId="77777777" w:rsidR="003E4D5D" w:rsidRPr="00DD7612" w:rsidRDefault="00585AB8">
      <w:pPr>
        <w:pStyle w:val="Nivel01"/>
      </w:pPr>
      <w:r w:rsidRPr="00DD7612">
        <w:rPr>
          <w:b w:val="0"/>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55D6B32" w14:textId="77777777" w:rsidR="003E4D5D" w:rsidRPr="00DD7612" w:rsidRDefault="00585AB8">
      <w:pPr>
        <w:pStyle w:val="Nivel01"/>
      </w:pPr>
      <w:r w:rsidRPr="00DD7612">
        <w:rPr>
          <w:b w:val="0"/>
        </w:rPr>
        <w:t>12.4.1. convocar os licitantes que mantiveram sua proposta original para negociação, na ordem de classificação, com vistas à obtenção de preço melhor, mesmo que acima do preço do adjudicatário; ou</w:t>
      </w:r>
    </w:p>
    <w:p w14:paraId="3BE6276B" w14:textId="77777777" w:rsidR="003E4D5D" w:rsidRPr="00DD7612" w:rsidRDefault="00585AB8">
      <w:pPr>
        <w:pStyle w:val="Nivel01"/>
        <w:rPr>
          <w:b w:val="0"/>
        </w:rPr>
      </w:pPr>
      <w:r w:rsidRPr="00DD7612">
        <w:rPr>
          <w:b w:val="0"/>
        </w:rPr>
        <w:t>12.4.2. adjudicar e firmar o contrato nas condições ofertadas pelos licitantes remanescentes, observada a ordem de classificação, quando frustrada a negociação de melhor condição.</w:t>
      </w:r>
    </w:p>
    <w:p w14:paraId="5D081814" w14:textId="77777777" w:rsidR="00B477A9" w:rsidRPr="00DD7612" w:rsidRDefault="00B477A9" w:rsidP="00B477A9">
      <w:pPr>
        <w:rPr>
          <w:rFonts w:ascii="Arial" w:hAnsi="Arial" w:cs="Arial"/>
        </w:rPr>
      </w:pPr>
    </w:p>
    <w:p w14:paraId="07830DF0" w14:textId="77777777" w:rsidR="003E4D5D" w:rsidRPr="00DD7612" w:rsidRDefault="00585AB8">
      <w:pPr>
        <w:pStyle w:val="Nivel01"/>
      </w:pPr>
      <w:r w:rsidRPr="00DD7612">
        <w:t>13. DOS RECURSOS</w:t>
      </w:r>
    </w:p>
    <w:p w14:paraId="49BA7067" w14:textId="77777777" w:rsidR="003E4D5D" w:rsidRPr="00DD7612" w:rsidRDefault="00585AB8">
      <w:pPr>
        <w:jc w:val="both"/>
        <w:rPr>
          <w:rFonts w:ascii="Arial" w:hAnsi="Arial" w:cs="Arial"/>
        </w:rPr>
      </w:pPr>
      <w:r w:rsidRPr="00DD7612">
        <w:rPr>
          <w:rFonts w:ascii="Arial" w:hAnsi="Arial" w:cs="Arial"/>
        </w:rPr>
        <w:t>13.1. A interposição de recurso referente ao julgamento das propostas, à habilitação ou inabilitação de licitantes, à anulação ou revogação da licitação, observará o disposto no art. 165 da Lei nº 14.133, de 2021.</w:t>
      </w:r>
    </w:p>
    <w:p w14:paraId="1076EC73" w14:textId="77777777" w:rsidR="003E4D5D" w:rsidRPr="00DD7612" w:rsidRDefault="00585AB8">
      <w:pPr>
        <w:jc w:val="both"/>
        <w:rPr>
          <w:rFonts w:ascii="Arial" w:hAnsi="Arial" w:cs="Arial"/>
        </w:rPr>
      </w:pPr>
      <w:r w:rsidRPr="00DD7612">
        <w:rPr>
          <w:rFonts w:ascii="Arial" w:hAnsi="Arial" w:cs="Arial"/>
        </w:rPr>
        <w:t>13.2. O prazo recursal é de 3 (três) dias úteis, contados da data de intimação ou de lavratura da ata.</w:t>
      </w:r>
    </w:p>
    <w:p w14:paraId="3D59A0C3" w14:textId="77777777" w:rsidR="003E4D5D" w:rsidRPr="00DD7612" w:rsidRDefault="00585AB8">
      <w:pPr>
        <w:jc w:val="both"/>
        <w:rPr>
          <w:rFonts w:ascii="Arial" w:hAnsi="Arial" w:cs="Arial"/>
        </w:rPr>
      </w:pPr>
      <w:r w:rsidRPr="00DD7612">
        <w:rPr>
          <w:rFonts w:ascii="Arial" w:hAnsi="Arial" w:cs="Arial"/>
        </w:rPr>
        <w:t>13.3. Quando o recurso apresentado impugnar o julgamento das propostas ou o ato de habilitação ou inabilitação do licitante:</w:t>
      </w:r>
    </w:p>
    <w:p w14:paraId="32794064" w14:textId="77777777" w:rsidR="003E4D5D" w:rsidRPr="00DD7612" w:rsidRDefault="00585AB8">
      <w:pPr>
        <w:jc w:val="both"/>
        <w:rPr>
          <w:rFonts w:ascii="Arial" w:hAnsi="Arial" w:cs="Arial"/>
        </w:rPr>
      </w:pPr>
      <w:r w:rsidRPr="00DD7612">
        <w:rPr>
          <w:rFonts w:ascii="Arial" w:hAnsi="Arial" w:cs="Arial"/>
        </w:rPr>
        <w:t>13.3.1. a intenção de recorrer deverá ser manifestada imediatamente, sob pena de preclusão;</w:t>
      </w:r>
    </w:p>
    <w:p w14:paraId="70A81737" w14:textId="77777777" w:rsidR="003E4D5D" w:rsidRPr="00DD7612" w:rsidRDefault="00585AB8">
      <w:pPr>
        <w:jc w:val="both"/>
        <w:rPr>
          <w:rFonts w:ascii="Arial" w:hAnsi="Arial" w:cs="Arial"/>
        </w:rPr>
      </w:pPr>
      <w:r w:rsidRPr="00DD7612">
        <w:rPr>
          <w:rFonts w:ascii="Arial" w:hAnsi="Arial" w:cs="Arial"/>
        </w:rPr>
        <w:t>13.3.2. o prazo para a manifestação da intenção de recorrer não será inferior a 10 (dez) minutos.</w:t>
      </w:r>
    </w:p>
    <w:p w14:paraId="7B8F7F7B" w14:textId="77777777" w:rsidR="003E4D5D" w:rsidRPr="00DD7612" w:rsidRDefault="00585AB8">
      <w:pPr>
        <w:jc w:val="both"/>
        <w:rPr>
          <w:rFonts w:ascii="Arial" w:hAnsi="Arial" w:cs="Arial"/>
        </w:rPr>
      </w:pPr>
      <w:r w:rsidRPr="00DD7612">
        <w:rPr>
          <w:rFonts w:ascii="Arial" w:hAnsi="Arial" w:cs="Arial"/>
        </w:rPr>
        <w:t>13.3.3. o prazo para apresentação das razões recursais será iniciado na data de intimação ou de lavratura da ata de habilitação ou inabilitação;</w:t>
      </w:r>
    </w:p>
    <w:p w14:paraId="4B1A7E1B" w14:textId="77777777" w:rsidR="003E4D5D" w:rsidRPr="00DD7612" w:rsidRDefault="00585AB8">
      <w:pPr>
        <w:jc w:val="both"/>
        <w:rPr>
          <w:rFonts w:ascii="Arial" w:hAnsi="Arial" w:cs="Arial"/>
        </w:rPr>
      </w:pPr>
      <w:r w:rsidRPr="00DD7612">
        <w:rPr>
          <w:rFonts w:ascii="Arial" w:hAnsi="Arial" w:cs="Arial"/>
        </w:rPr>
        <w:t>13.3.4. na hipótese de adoção da inversão de fases prevista no § 1º do art. 17 da Lei nº 14.133, de 2021, o prazo para apresentação das razões recursais será iniciado na data de intimação da ata de julgamento.</w:t>
      </w:r>
    </w:p>
    <w:p w14:paraId="5264A55A" w14:textId="77777777" w:rsidR="003E4D5D" w:rsidRPr="00DD7612" w:rsidRDefault="00585AB8">
      <w:pPr>
        <w:jc w:val="both"/>
        <w:rPr>
          <w:rFonts w:ascii="Arial" w:hAnsi="Arial" w:cs="Arial"/>
        </w:rPr>
      </w:pPr>
      <w:r w:rsidRPr="00DD7612">
        <w:rPr>
          <w:rFonts w:ascii="Arial" w:hAnsi="Arial" w:cs="Arial"/>
        </w:rPr>
        <w:t>13.4. Os recursos deverão ser encaminhados em campo próprio do sistema.</w:t>
      </w:r>
    </w:p>
    <w:p w14:paraId="7A285BD6" w14:textId="77777777" w:rsidR="003E4D5D" w:rsidRPr="00DD7612" w:rsidRDefault="00585AB8">
      <w:pPr>
        <w:jc w:val="both"/>
        <w:rPr>
          <w:rFonts w:ascii="Arial" w:hAnsi="Arial" w:cs="Arial"/>
        </w:rPr>
      </w:pPr>
      <w:r w:rsidRPr="00DD7612">
        <w:rPr>
          <w:rFonts w:ascii="Arial" w:hAnsi="Arial" w:cs="Arial"/>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9582164" w14:textId="77777777" w:rsidR="003E4D5D" w:rsidRPr="00DD7612" w:rsidRDefault="00585AB8">
      <w:pPr>
        <w:jc w:val="both"/>
        <w:rPr>
          <w:rFonts w:ascii="Arial" w:hAnsi="Arial" w:cs="Arial"/>
        </w:rPr>
      </w:pPr>
      <w:r w:rsidRPr="00DD7612">
        <w:rPr>
          <w:rFonts w:ascii="Arial" w:hAnsi="Arial" w:cs="Arial"/>
        </w:rPr>
        <w:t>13.6. Os recursos interpostos fora do prazo não serão conhecidos.</w:t>
      </w:r>
    </w:p>
    <w:p w14:paraId="4505F4E3" w14:textId="77777777" w:rsidR="003E4D5D" w:rsidRPr="00DD7612" w:rsidRDefault="00585AB8">
      <w:pPr>
        <w:jc w:val="both"/>
        <w:rPr>
          <w:rFonts w:ascii="Arial" w:hAnsi="Arial" w:cs="Arial"/>
        </w:rPr>
      </w:pPr>
      <w:r w:rsidRPr="00DD7612">
        <w:rPr>
          <w:rFonts w:ascii="Arial" w:hAnsi="Arial" w:cs="Arial"/>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090702D" w14:textId="77777777" w:rsidR="003E4D5D" w:rsidRPr="00DD7612" w:rsidRDefault="00585AB8">
      <w:pPr>
        <w:jc w:val="both"/>
        <w:rPr>
          <w:rFonts w:ascii="Arial" w:hAnsi="Arial" w:cs="Arial"/>
        </w:rPr>
      </w:pPr>
      <w:r w:rsidRPr="00DD7612">
        <w:rPr>
          <w:rFonts w:ascii="Arial" w:hAnsi="Arial" w:cs="Arial"/>
        </w:rPr>
        <w:t>13.8. O recurso e o pedido de reconsideração terão efeito suspensivo do ato ou da decisão recorrida até que sobrevenha decisão final da autoridade competente.</w:t>
      </w:r>
    </w:p>
    <w:p w14:paraId="102C1B4F" w14:textId="77777777" w:rsidR="003E4D5D" w:rsidRPr="00DD7612" w:rsidRDefault="00585AB8">
      <w:pPr>
        <w:jc w:val="both"/>
        <w:rPr>
          <w:rFonts w:ascii="Arial" w:hAnsi="Arial" w:cs="Arial"/>
        </w:rPr>
      </w:pPr>
      <w:r w:rsidRPr="00DD7612">
        <w:rPr>
          <w:rFonts w:ascii="Arial" w:hAnsi="Arial" w:cs="Arial"/>
        </w:rPr>
        <w:t>13.9. O acolhimento do recurso invalida tão somente os atos insuscetíveis de aproveitamento.</w:t>
      </w:r>
    </w:p>
    <w:p w14:paraId="07205894" w14:textId="452D251A" w:rsidR="003E4D5D" w:rsidRPr="00DD7612" w:rsidRDefault="00585AB8">
      <w:pPr>
        <w:jc w:val="both"/>
        <w:rPr>
          <w:rFonts w:ascii="Arial" w:hAnsi="Arial" w:cs="Arial"/>
        </w:rPr>
      </w:pPr>
      <w:r w:rsidRPr="00DD7612">
        <w:rPr>
          <w:rFonts w:ascii="Arial" w:hAnsi="Arial" w:cs="Arial"/>
        </w:rPr>
        <w:t xml:space="preserve">13.10. Os autos do processo permanecerão com vista franqueada aos interessados nos sítios eletrônicos: http://portalcompras.tanabi.sp.gov.br e </w:t>
      </w:r>
      <w:r w:rsidR="00C6099B" w:rsidRPr="00DD7612">
        <w:rPr>
          <w:rFonts w:ascii="Arial" w:hAnsi="Arial" w:cs="Arial"/>
        </w:rPr>
        <w:t>www.tanabi.sp.gov.br</w:t>
      </w:r>
      <w:r w:rsidRPr="00DD7612">
        <w:rPr>
          <w:rFonts w:ascii="Arial" w:hAnsi="Arial" w:cs="Arial"/>
        </w:rPr>
        <w:t>.</w:t>
      </w:r>
    </w:p>
    <w:p w14:paraId="523F86B3" w14:textId="77777777" w:rsidR="00C6099B" w:rsidRPr="00DD7612" w:rsidRDefault="00C6099B">
      <w:pPr>
        <w:jc w:val="both"/>
        <w:rPr>
          <w:rFonts w:ascii="Arial" w:hAnsi="Arial" w:cs="Arial"/>
        </w:rPr>
      </w:pPr>
    </w:p>
    <w:p w14:paraId="7EF2E60D" w14:textId="77777777" w:rsidR="003E4D5D" w:rsidRPr="00DD7612" w:rsidRDefault="00585AB8">
      <w:pPr>
        <w:pStyle w:val="Nivel01"/>
      </w:pPr>
      <w:r w:rsidRPr="00DD7612">
        <w:t>14. DAS INFRAÇÕES ADMINISTRATIVAS E SANÇÕES</w:t>
      </w:r>
    </w:p>
    <w:p w14:paraId="47707B15" w14:textId="77777777" w:rsidR="003E4D5D" w:rsidRPr="00DD7612" w:rsidRDefault="00585AB8">
      <w:pPr>
        <w:jc w:val="both"/>
        <w:rPr>
          <w:rFonts w:ascii="Arial" w:hAnsi="Arial" w:cs="Arial"/>
        </w:rPr>
      </w:pPr>
      <w:r w:rsidRPr="00DD7612">
        <w:rPr>
          <w:rFonts w:ascii="Arial" w:hAnsi="Arial" w:cs="Arial"/>
        </w:rPr>
        <w:t>14.1. Comete infração administrativa, nos termos da lei, o licitante que, com dolo ou culpa:</w:t>
      </w:r>
    </w:p>
    <w:p w14:paraId="412E9FEF" w14:textId="77777777" w:rsidR="003E4D5D" w:rsidRPr="00DD7612" w:rsidRDefault="00585AB8">
      <w:pPr>
        <w:jc w:val="both"/>
        <w:rPr>
          <w:rFonts w:ascii="Arial" w:hAnsi="Arial" w:cs="Arial"/>
        </w:rPr>
      </w:pPr>
      <w:r w:rsidRPr="00DD7612">
        <w:rPr>
          <w:rFonts w:ascii="Arial" w:hAnsi="Arial" w:cs="Arial"/>
        </w:rPr>
        <w:t>14.1.1. deixar de entregar a documentação exigida para o certame ou não entregar qualquer documento que tenha sido solicitado pelo Pregoeiro/Agente de Contratação/Comissão durante o certame;</w:t>
      </w:r>
    </w:p>
    <w:p w14:paraId="34BA5C5B" w14:textId="77777777" w:rsidR="003E4D5D" w:rsidRPr="00DD7612" w:rsidRDefault="00585AB8">
      <w:pPr>
        <w:jc w:val="both"/>
        <w:rPr>
          <w:rFonts w:ascii="Arial" w:hAnsi="Arial" w:cs="Arial"/>
        </w:rPr>
      </w:pPr>
      <w:r w:rsidRPr="00DD7612">
        <w:rPr>
          <w:rFonts w:ascii="Arial" w:hAnsi="Arial" w:cs="Arial"/>
        </w:rPr>
        <w:t>14.1.2. salvo em decorrência de fato superveniente devidamente justificado, não mantiver a proposta em especial quando:</w:t>
      </w:r>
    </w:p>
    <w:p w14:paraId="6C75E24D" w14:textId="77777777" w:rsidR="003E4D5D" w:rsidRPr="00DD7612" w:rsidRDefault="00585AB8">
      <w:pPr>
        <w:jc w:val="both"/>
        <w:rPr>
          <w:rFonts w:ascii="Arial" w:hAnsi="Arial" w:cs="Arial"/>
        </w:rPr>
      </w:pPr>
      <w:r w:rsidRPr="00DD7612">
        <w:rPr>
          <w:rFonts w:ascii="Arial" w:hAnsi="Arial" w:cs="Arial"/>
        </w:rPr>
        <w:t>14.1.2.1. não enviar a proposta adequada ao último lance ofertado ou após a negociação;</w:t>
      </w:r>
    </w:p>
    <w:p w14:paraId="01779C9D" w14:textId="77777777" w:rsidR="003E4D5D" w:rsidRPr="00DD7612" w:rsidRDefault="00585AB8">
      <w:pPr>
        <w:jc w:val="both"/>
        <w:rPr>
          <w:rFonts w:ascii="Arial" w:hAnsi="Arial" w:cs="Arial"/>
        </w:rPr>
      </w:pPr>
      <w:r w:rsidRPr="00DD7612">
        <w:rPr>
          <w:rFonts w:ascii="Arial" w:hAnsi="Arial" w:cs="Arial"/>
        </w:rPr>
        <w:t>14.1.2.2. recusar-se a enviar o detalhamento da proposta quando exigível;</w:t>
      </w:r>
    </w:p>
    <w:p w14:paraId="64BFD13B" w14:textId="77777777" w:rsidR="003E4D5D" w:rsidRPr="00DD7612" w:rsidRDefault="00585AB8">
      <w:pPr>
        <w:jc w:val="both"/>
        <w:rPr>
          <w:rFonts w:ascii="Arial" w:hAnsi="Arial" w:cs="Arial"/>
        </w:rPr>
      </w:pPr>
      <w:r w:rsidRPr="00DD7612">
        <w:rPr>
          <w:rFonts w:ascii="Arial" w:hAnsi="Arial" w:cs="Arial"/>
        </w:rPr>
        <w:t>14.1.2.3. pedir para ser desclassificado quando encerrada a etapa competitiva;</w:t>
      </w:r>
    </w:p>
    <w:p w14:paraId="2DCAA5FE" w14:textId="77777777" w:rsidR="003E4D5D" w:rsidRPr="00DD7612" w:rsidRDefault="00585AB8">
      <w:pPr>
        <w:jc w:val="both"/>
        <w:rPr>
          <w:rFonts w:ascii="Arial" w:hAnsi="Arial" w:cs="Arial"/>
        </w:rPr>
      </w:pPr>
      <w:r w:rsidRPr="00DD7612">
        <w:rPr>
          <w:rFonts w:ascii="Arial" w:hAnsi="Arial" w:cs="Arial"/>
        </w:rPr>
        <w:t>14.1.2.4. deixar de apresentar amostra;</w:t>
      </w:r>
    </w:p>
    <w:p w14:paraId="524ED33F" w14:textId="77777777" w:rsidR="003E4D5D" w:rsidRPr="00DD7612" w:rsidRDefault="00585AB8">
      <w:pPr>
        <w:jc w:val="both"/>
        <w:rPr>
          <w:rFonts w:ascii="Arial" w:hAnsi="Arial" w:cs="Arial"/>
        </w:rPr>
      </w:pPr>
      <w:r w:rsidRPr="00DD7612">
        <w:rPr>
          <w:rFonts w:ascii="Arial" w:hAnsi="Arial" w:cs="Arial"/>
        </w:rPr>
        <w:t>14.1.2.5. apresentar proposta ou amostra em desacordo com as especificações do edital.</w:t>
      </w:r>
    </w:p>
    <w:p w14:paraId="350AE6CA" w14:textId="77777777" w:rsidR="003E4D5D" w:rsidRPr="00DD7612" w:rsidRDefault="00585AB8">
      <w:pPr>
        <w:jc w:val="both"/>
        <w:rPr>
          <w:rFonts w:ascii="Arial" w:hAnsi="Arial" w:cs="Arial"/>
        </w:rPr>
      </w:pPr>
      <w:r w:rsidRPr="00DD7612">
        <w:rPr>
          <w:rFonts w:ascii="Arial" w:hAnsi="Arial" w:cs="Arial"/>
        </w:rPr>
        <w:t>14.1.3. não celebrar o contrato ou não entregar a documentação exigida para a contratação, quando convocado dentro do prazo de validade de sua proposta;</w:t>
      </w:r>
    </w:p>
    <w:p w14:paraId="7E44911F" w14:textId="77777777" w:rsidR="003E4D5D" w:rsidRPr="00DD7612" w:rsidRDefault="00585AB8">
      <w:pPr>
        <w:jc w:val="both"/>
        <w:rPr>
          <w:rFonts w:ascii="Arial" w:hAnsi="Arial" w:cs="Arial"/>
        </w:rPr>
      </w:pPr>
      <w:r w:rsidRPr="00DD7612">
        <w:rPr>
          <w:rFonts w:ascii="Arial" w:hAnsi="Arial" w:cs="Arial"/>
        </w:rPr>
        <w:t>14.1.4. recusar-se, sem justificativa, a assinar o contrato ou a ata de registro de preço, ou a aceitar ou retirar o instrumento equivalente no prazo estabelecido pela Administração;</w:t>
      </w:r>
    </w:p>
    <w:p w14:paraId="278045E1" w14:textId="77777777" w:rsidR="003E4D5D" w:rsidRPr="00DD7612" w:rsidRDefault="00585AB8">
      <w:pPr>
        <w:jc w:val="both"/>
        <w:rPr>
          <w:rFonts w:ascii="Arial" w:hAnsi="Arial" w:cs="Arial"/>
        </w:rPr>
      </w:pPr>
      <w:r w:rsidRPr="00DD7612">
        <w:rPr>
          <w:rFonts w:ascii="Arial" w:hAnsi="Arial" w:cs="Arial"/>
        </w:rPr>
        <w:t>14.1.5. apresentar declaração ou documentação falsa exigida para o certame ou prestar declaração falsa durante a licitação;</w:t>
      </w:r>
    </w:p>
    <w:p w14:paraId="7F0586B3" w14:textId="77777777" w:rsidR="003E4D5D" w:rsidRPr="00DD7612" w:rsidRDefault="00585AB8">
      <w:pPr>
        <w:jc w:val="both"/>
        <w:rPr>
          <w:rFonts w:ascii="Arial" w:hAnsi="Arial" w:cs="Arial"/>
        </w:rPr>
      </w:pPr>
      <w:r w:rsidRPr="00DD7612">
        <w:rPr>
          <w:rFonts w:ascii="Arial" w:hAnsi="Arial" w:cs="Arial"/>
        </w:rPr>
        <w:t>14.1.6. fraudar a licitação;</w:t>
      </w:r>
    </w:p>
    <w:p w14:paraId="120D898D" w14:textId="77777777" w:rsidR="003E4D5D" w:rsidRPr="00DD7612" w:rsidRDefault="00585AB8">
      <w:pPr>
        <w:jc w:val="both"/>
        <w:rPr>
          <w:rFonts w:ascii="Arial" w:hAnsi="Arial" w:cs="Arial"/>
        </w:rPr>
      </w:pPr>
      <w:r w:rsidRPr="00DD7612">
        <w:rPr>
          <w:rFonts w:ascii="Arial" w:hAnsi="Arial" w:cs="Arial"/>
        </w:rPr>
        <w:t>14.1.7. comportar-se de modo inidôneo ou cometer fraude de qualquer natureza, em especial quando:</w:t>
      </w:r>
    </w:p>
    <w:p w14:paraId="2C6297E7" w14:textId="77777777" w:rsidR="003E4D5D" w:rsidRPr="00DD7612" w:rsidRDefault="00585AB8">
      <w:pPr>
        <w:jc w:val="both"/>
        <w:rPr>
          <w:rFonts w:ascii="Arial" w:hAnsi="Arial" w:cs="Arial"/>
        </w:rPr>
      </w:pPr>
      <w:r w:rsidRPr="00DD7612">
        <w:rPr>
          <w:rFonts w:ascii="Arial" w:hAnsi="Arial" w:cs="Arial"/>
        </w:rPr>
        <w:t>14.1.7.1. agir em conluio ou em desconformidade com a lei;</w:t>
      </w:r>
    </w:p>
    <w:p w14:paraId="5D6A3CCD" w14:textId="77777777" w:rsidR="003E4D5D" w:rsidRPr="00DD7612" w:rsidRDefault="00585AB8">
      <w:pPr>
        <w:jc w:val="both"/>
        <w:rPr>
          <w:rFonts w:ascii="Arial" w:hAnsi="Arial" w:cs="Arial"/>
        </w:rPr>
      </w:pPr>
      <w:r w:rsidRPr="00DD7612">
        <w:rPr>
          <w:rFonts w:ascii="Arial" w:hAnsi="Arial" w:cs="Arial"/>
        </w:rPr>
        <w:t>14.1.7.2. induzir deliberadamente a erro no julgamento;</w:t>
      </w:r>
    </w:p>
    <w:p w14:paraId="4FAB740A" w14:textId="77777777" w:rsidR="003E4D5D" w:rsidRPr="00DD7612" w:rsidRDefault="00585AB8">
      <w:pPr>
        <w:jc w:val="both"/>
        <w:rPr>
          <w:rFonts w:ascii="Arial" w:hAnsi="Arial" w:cs="Arial"/>
        </w:rPr>
      </w:pPr>
      <w:r w:rsidRPr="00DD7612">
        <w:rPr>
          <w:rFonts w:ascii="Arial" w:hAnsi="Arial" w:cs="Arial"/>
        </w:rPr>
        <w:t>14.1.7.3. apresentar amostra falsificada ou deteriorada.</w:t>
      </w:r>
    </w:p>
    <w:p w14:paraId="7F8F8F3A" w14:textId="77777777" w:rsidR="003E4D5D" w:rsidRPr="00DD7612" w:rsidRDefault="00585AB8">
      <w:pPr>
        <w:jc w:val="both"/>
        <w:rPr>
          <w:rFonts w:ascii="Arial" w:hAnsi="Arial" w:cs="Arial"/>
        </w:rPr>
      </w:pPr>
      <w:r w:rsidRPr="00DD7612">
        <w:rPr>
          <w:rFonts w:ascii="Arial" w:hAnsi="Arial" w:cs="Arial"/>
        </w:rPr>
        <w:t>14.1.8. praticar atos ilícitos com vistas a frustrar os objetivos da licitação;</w:t>
      </w:r>
    </w:p>
    <w:p w14:paraId="41769DFB" w14:textId="77777777" w:rsidR="003E4D5D" w:rsidRPr="00DD7612" w:rsidRDefault="00585AB8">
      <w:pPr>
        <w:jc w:val="both"/>
        <w:rPr>
          <w:rFonts w:ascii="Arial" w:hAnsi="Arial" w:cs="Arial"/>
        </w:rPr>
      </w:pPr>
      <w:r w:rsidRPr="00DD7612">
        <w:rPr>
          <w:rFonts w:ascii="Arial" w:hAnsi="Arial" w:cs="Arial"/>
        </w:rPr>
        <w:t>14.1.9. praticar ato lesivo previsto no art. 5º da Lei nº 12.846, de 2013.</w:t>
      </w:r>
    </w:p>
    <w:p w14:paraId="7E976E09" w14:textId="77777777" w:rsidR="003E4D5D" w:rsidRPr="00DD7612" w:rsidRDefault="00585AB8">
      <w:pPr>
        <w:jc w:val="both"/>
        <w:rPr>
          <w:rFonts w:ascii="Arial" w:hAnsi="Arial" w:cs="Arial"/>
        </w:rPr>
      </w:pPr>
      <w:r w:rsidRPr="00DD7612">
        <w:rPr>
          <w:rFonts w:ascii="Arial" w:hAnsi="Arial" w:cs="Arial"/>
        </w:rPr>
        <w:t>14.2. Com fulcro na Lei nº 14.133, de 2021, a Administração poderá, após regular processo administrativo, garantida a prévia defesa, aplicar aos licitantes e/ou adjudicatários as seguintes sanções, sem prejuízo das responsabilidades civil e criminal:</w:t>
      </w:r>
    </w:p>
    <w:p w14:paraId="126556E5" w14:textId="77777777" w:rsidR="003E4D5D" w:rsidRPr="00DD7612" w:rsidRDefault="00585AB8">
      <w:pPr>
        <w:jc w:val="both"/>
        <w:rPr>
          <w:rFonts w:ascii="Arial" w:hAnsi="Arial" w:cs="Arial"/>
        </w:rPr>
      </w:pPr>
      <w:r w:rsidRPr="00DD7612">
        <w:rPr>
          <w:rFonts w:ascii="Arial" w:hAnsi="Arial" w:cs="Arial"/>
        </w:rPr>
        <w:t>14.2.1. advertência, exclusivamente quando o responsável der causa à inexecução parcial do contrato, na hipótese prevista no art. 155, inciso I, da Lei nº 14.133/2021, e desde que não se justifique a imposição de penalidade mais grave, nos termos do art. 156, § 2º, da mesma Lei;</w:t>
      </w:r>
    </w:p>
    <w:p w14:paraId="54C339F9" w14:textId="77777777" w:rsidR="003E4D5D" w:rsidRPr="00DD7612" w:rsidRDefault="00585AB8">
      <w:pPr>
        <w:jc w:val="both"/>
        <w:rPr>
          <w:rFonts w:ascii="Arial" w:hAnsi="Arial" w:cs="Arial"/>
        </w:rPr>
      </w:pPr>
      <w:r w:rsidRPr="00DD7612">
        <w:rPr>
          <w:rFonts w:ascii="Arial" w:hAnsi="Arial" w:cs="Arial"/>
        </w:rPr>
        <w:t>14.2.2. multa;</w:t>
      </w:r>
    </w:p>
    <w:p w14:paraId="6093FACB" w14:textId="77777777" w:rsidR="003E4D5D" w:rsidRPr="00DD7612" w:rsidRDefault="00585AB8">
      <w:pPr>
        <w:jc w:val="both"/>
        <w:rPr>
          <w:rFonts w:ascii="Arial" w:hAnsi="Arial" w:cs="Arial"/>
        </w:rPr>
      </w:pPr>
      <w:r w:rsidRPr="00DD7612">
        <w:rPr>
          <w:rFonts w:ascii="Arial" w:hAnsi="Arial" w:cs="Arial"/>
        </w:rPr>
        <w:t>14.2.3. impedimento de licitar e contratar e</w:t>
      </w:r>
    </w:p>
    <w:p w14:paraId="280928D2" w14:textId="77777777" w:rsidR="003E4D5D" w:rsidRPr="00DD7612" w:rsidRDefault="00585AB8">
      <w:pPr>
        <w:jc w:val="both"/>
        <w:rPr>
          <w:rFonts w:ascii="Arial" w:hAnsi="Arial" w:cs="Arial"/>
        </w:rPr>
      </w:pPr>
      <w:r w:rsidRPr="00DD7612">
        <w:rPr>
          <w:rFonts w:ascii="Arial" w:hAnsi="Arial" w:cs="Arial"/>
        </w:rPr>
        <w:t>14.2.4. declaração de inidoneidade para licitar ou contratar, enquanto perdurarem os motivos determinantes da punição ou até que seja promovida sua reabilitação perante a própria autoridade que aplicou a penalidade.</w:t>
      </w:r>
    </w:p>
    <w:p w14:paraId="026FC96C" w14:textId="77777777" w:rsidR="003E4D5D" w:rsidRPr="00DD7612" w:rsidRDefault="00585AB8">
      <w:pPr>
        <w:jc w:val="both"/>
        <w:rPr>
          <w:rFonts w:ascii="Arial" w:hAnsi="Arial" w:cs="Arial"/>
        </w:rPr>
      </w:pPr>
      <w:r w:rsidRPr="00DD7612">
        <w:rPr>
          <w:rFonts w:ascii="Arial" w:hAnsi="Arial" w:cs="Arial"/>
        </w:rPr>
        <w:t>14.3. Na aplicação das sanções serão considerados:</w:t>
      </w:r>
    </w:p>
    <w:p w14:paraId="158EF281" w14:textId="77777777" w:rsidR="003E4D5D" w:rsidRPr="00DD7612" w:rsidRDefault="00585AB8">
      <w:pPr>
        <w:jc w:val="both"/>
        <w:rPr>
          <w:rFonts w:ascii="Arial" w:hAnsi="Arial" w:cs="Arial"/>
        </w:rPr>
      </w:pPr>
      <w:r w:rsidRPr="00DD7612">
        <w:rPr>
          <w:rFonts w:ascii="Arial" w:hAnsi="Arial" w:cs="Arial"/>
        </w:rPr>
        <w:t>14.3.1. a natureza e a gravidade da infração cometida;</w:t>
      </w:r>
    </w:p>
    <w:p w14:paraId="27F9F02C" w14:textId="77777777" w:rsidR="003E4D5D" w:rsidRPr="00DD7612" w:rsidRDefault="00585AB8">
      <w:pPr>
        <w:jc w:val="both"/>
        <w:rPr>
          <w:rFonts w:ascii="Arial" w:hAnsi="Arial" w:cs="Arial"/>
        </w:rPr>
      </w:pPr>
      <w:r w:rsidRPr="00DD7612">
        <w:rPr>
          <w:rFonts w:ascii="Arial" w:hAnsi="Arial" w:cs="Arial"/>
        </w:rPr>
        <w:t>14.3.2. as peculiaridades do caso concreto;</w:t>
      </w:r>
    </w:p>
    <w:p w14:paraId="3A7F8008" w14:textId="77777777" w:rsidR="003E4D5D" w:rsidRPr="00DD7612" w:rsidRDefault="00585AB8">
      <w:pPr>
        <w:jc w:val="both"/>
        <w:rPr>
          <w:rFonts w:ascii="Arial" w:hAnsi="Arial" w:cs="Arial"/>
        </w:rPr>
      </w:pPr>
      <w:r w:rsidRPr="00DD7612">
        <w:rPr>
          <w:rFonts w:ascii="Arial" w:hAnsi="Arial" w:cs="Arial"/>
        </w:rPr>
        <w:t>14.3.3. as circunstâncias agravantes ou atenuantes;</w:t>
      </w:r>
    </w:p>
    <w:p w14:paraId="485F87A6" w14:textId="77777777" w:rsidR="003E4D5D" w:rsidRPr="00DD7612" w:rsidRDefault="00585AB8">
      <w:pPr>
        <w:jc w:val="both"/>
        <w:rPr>
          <w:rFonts w:ascii="Arial" w:hAnsi="Arial" w:cs="Arial"/>
        </w:rPr>
      </w:pPr>
      <w:r w:rsidRPr="00DD7612">
        <w:rPr>
          <w:rFonts w:ascii="Arial" w:hAnsi="Arial" w:cs="Arial"/>
        </w:rPr>
        <w:t>14.3.4. os danos que dela provierem para a Administração Pública;</w:t>
      </w:r>
    </w:p>
    <w:p w14:paraId="13E3D5DB" w14:textId="77777777" w:rsidR="003E4D5D" w:rsidRPr="00DD7612" w:rsidRDefault="00585AB8">
      <w:pPr>
        <w:jc w:val="both"/>
        <w:rPr>
          <w:rFonts w:ascii="Arial" w:hAnsi="Arial" w:cs="Arial"/>
        </w:rPr>
      </w:pPr>
      <w:r w:rsidRPr="00DD7612">
        <w:rPr>
          <w:rFonts w:ascii="Arial" w:hAnsi="Arial" w:cs="Arial"/>
        </w:rPr>
        <w:t>14.3.5. a implantação ou o aperfeiçoamento de programa de integridade, conforme normas e orientações dos órgãos de controle.</w:t>
      </w:r>
    </w:p>
    <w:p w14:paraId="268FF147" w14:textId="77777777" w:rsidR="003E4D5D" w:rsidRPr="00DD7612" w:rsidRDefault="00585AB8">
      <w:pPr>
        <w:jc w:val="both"/>
        <w:rPr>
          <w:rFonts w:ascii="Arial" w:hAnsi="Arial" w:cs="Arial"/>
        </w:rPr>
      </w:pPr>
      <w:r w:rsidRPr="00DD7612">
        <w:rPr>
          <w:rFonts w:ascii="Arial" w:hAnsi="Arial" w:cs="Arial"/>
        </w:rPr>
        <w:t>14.4. A multa será recolhida no prazo máximo de 10 (dez) dias úteis, a contar da comunicação oficial.</w:t>
      </w:r>
    </w:p>
    <w:p w14:paraId="7B27E58A" w14:textId="77777777" w:rsidR="003E4D5D" w:rsidRPr="00DD7612" w:rsidRDefault="00585AB8">
      <w:pPr>
        <w:jc w:val="both"/>
        <w:rPr>
          <w:rFonts w:ascii="Arial" w:hAnsi="Arial" w:cs="Arial"/>
        </w:rPr>
      </w:pPr>
      <w:r w:rsidRPr="00DD7612">
        <w:rPr>
          <w:rFonts w:ascii="Arial" w:hAnsi="Arial" w:cs="Arial"/>
        </w:rPr>
        <w:t>14.4.1. Para as infrações previstas nos itens 14.1.1, 14.1.2 e 14.1.3, a multa será de 0,5% a 15% do valor do contrato licitado.</w:t>
      </w:r>
    </w:p>
    <w:p w14:paraId="449DDA8A" w14:textId="77777777" w:rsidR="003E4D5D" w:rsidRPr="00DD7612" w:rsidRDefault="00585AB8">
      <w:pPr>
        <w:jc w:val="both"/>
        <w:rPr>
          <w:rFonts w:ascii="Arial" w:hAnsi="Arial" w:cs="Arial"/>
        </w:rPr>
      </w:pPr>
      <w:r w:rsidRPr="00DD7612">
        <w:rPr>
          <w:rFonts w:ascii="Arial" w:hAnsi="Arial" w:cs="Arial"/>
        </w:rPr>
        <w:t>14.4.2. Para as infrações previstas nos itens 14.1.4, 14.1.5, 14.1.6, 14.1.7, 14.1.8 e 14.1.9, a multa será de 15% a 30% do valor do contrato licitado.</w:t>
      </w:r>
    </w:p>
    <w:p w14:paraId="76D5C043" w14:textId="77777777" w:rsidR="003E4D5D" w:rsidRPr="00DD7612" w:rsidRDefault="00585AB8">
      <w:pPr>
        <w:jc w:val="both"/>
        <w:rPr>
          <w:rFonts w:ascii="Arial" w:hAnsi="Arial" w:cs="Arial"/>
        </w:rPr>
      </w:pPr>
      <w:r w:rsidRPr="00DD7612">
        <w:rPr>
          <w:rFonts w:ascii="Arial" w:hAnsi="Arial" w:cs="Arial"/>
        </w:rPr>
        <w:t>14.5. As sanções de advertência, impedimento de licitar e contratar e declaração de inidoneidade para licitar ou contratar poderão ser aplicadas, cumulativamente ou não, à penalidade de multa.</w:t>
      </w:r>
    </w:p>
    <w:p w14:paraId="013DCC45" w14:textId="77777777" w:rsidR="003E4D5D" w:rsidRPr="00DD7612" w:rsidRDefault="00585AB8">
      <w:pPr>
        <w:jc w:val="both"/>
        <w:rPr>
          <w:rFonts w:ascii="Arial" w:hAnsi="Arial" w:cs="Arial"/>
        </w:rPr>
      </w:pPr>
      <w:r w:rsidRPr="00DD7612">
        <w:rPr>
          <w:rFonts w:ascii="Arial" w:hAnsi="Arial" w:cs="Arial"/>
        </w:rPr>
        <w:t>14.6. Na aplicação da sanção de multa será facultada a defesa do interessado no prazo de 15 (quinze) dias úteis, contado da data de sua intimação.</w:t>
      </w:r>
    </w:p>
    <w:p w14:paraId="3AD22558" w14:textId="77777777" w:rsidR="003E4D5D" w:rsidRPr="00DD7612" w:rsidRDefault="00585AB8">
      <w:pPr>
        <w:jc w:val="both"/>
        <w:rPr>
          <w:rFonts w:ascii="Arial" w:hAnsi="Arial" w:cs="Arial"/>
        </w:rPr>
      </w:pPr>
      <w:r w:rsidRPr="00DD7612">
        <w:rPr>
          <w:rFonts w:ascii="Arial" w:hAnsi="Arial" w:cs="Arial"/>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EF763D" w14:textId="77777777" w:rsidR="003E4D5D" w:rsidRPr="00DD7612" w:rsidRDefault="00585AB8">
      <w:pPr>
        <w:jc w:val="both"/>
        <w:rPr>
          <w:rFonts w:ascii="Arial" w:hAnsi="Arial" w:cs="Arial"/>
        </w:rPr>
      </w:pPr>
      <w:r w:rsidRPr="00DD7612">
        <w:rPr>
          <w:rFonts w:ascii="Arial" w:hAnsi="Arial" w:cs="Arial"/>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3F97DC39" w14:textId="77777777" w:rsidR="003E4D5D" w:rsidRPr="00DD7612" w:rsidRDefault="00585AB8">
      <w:pPr>
        <w:jc w:val="both"/>
        <w:rPr>
          <w:rFonts w:ascii="Arial" w:hAnsi="Arial" w:cs="Arial"/>
        </w:rPr>
      </w:pPr>
      <w:r w:rsidRPr="00DD7612">
        <w:rPr>
          <w:rFonts w:ascii="Arial" w:hAnsi="Arial" w:cs="Arial"/>
        </w:rPr>
        <w:t xml:space="preserve">14.9. A recusa injustificada do adjudicatário em assinar o contrato ou a Ata de Registro de Preços, ou em aceitar ou retirar o instrumento equivalente no prazo estabelecido pela Administração, descrita no item 14.1.4, caracterizará o descumprimento total da obrigação assumida e sujeitará o adjudicatário às sanções legal e </w:t>
      </w:r>
      <w:proofErr w:type="spellStart"/>
      <w:r w:rsidRPr="00DD7612">
        <w:rPr>
          <w:rFonts w:ascii="Arial" w:hAnsi="Arial" w:cs="Arial"/>
        </w:rPr>
        <w:t>editaliciamente</w:t>
      </w:r>
      <w:proofErr w:type="spellEnd"/>
      <w:r w:rsidRPr="00DD7612">
        <w:rPr>
          <w:rFonts w:ascii="Arial" w:hAnsi="Arial" w:cs="Arial"/>
        </w:rPr>
        <w:t xml:space="preserve"> cabíveis, assegurados o contraditório e a ampla defesa, nos termos do art. 90, § 5º, c/c os </w:t>
      </w:r>
      <w:proofErr w:type="spellStart"/>
      <w:r w:rsidRPr="00DD7612">
        <w:rPr>
          <w:rFonts w:ascii="Arial" w:hAnsi="Arial" w:cs="Arial"/>
        </w:rPr>
        <w:t>arts</w:t>
      </w:r>
      <w:proofErr w:type="spellEnd"/>
      <w:r w:rsidRPr="00DD7612">
        <w:rPr>
          <w:rFonts w:ascii="Arial" w:hAnsi="Arial" w:cs="Arial"/>
        </w:rPr>
        <w:t>. 155 e 156 da Lei nº 14.133/2021.</w:t>
      </w:r>
    </w:p>
    <w:p w14:paraId="3FE85D49" w14:textId="77777777" w:rsidR="003E4D5D" w:rsidRPr="00DD7612" w:rsidRDefault="00585AB8">
      <w:pPr>
        <w:jc w:val="both"/>
        <w:rPr>
          <w:rFonts w:ascii="Arial" w:hAnsi="Arial" w:cs="Arial"/>
        </w:rPr>
      </w:pPr>
      <w:r w:rsidRPr="00DD7612">
        <w:rPr>
          <w:rFonts w:ascii="Arial" w:hAnsi="Arial" w:cs="Arial"/>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04F868C" w14:textId="77777777" w:rsidR="003E4D5D" w:rsidRPr="00DD7612" w:rsidRDefault="00585AB8">
      <w:pPr>
        <w:jc w:val="both"/>
        <w:rPr>
          <w:rFonts w:ascii="Arial" w:hAnsi="Arial" w:cs="Arial"/>
        </w:rPr>
      </w:pPr>
      <w:r w:rsidRPr="00DD7612">
        <w:rPr>
          <w:rFonts w:ascii="Arial" w:hAnsi="Arial" w:cs="Arial"/>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E97836" w14:textId="77777777" w:rsidR="003E4D5D" w:rsidRPr="00DD7612" w:rsidRDefault="00585AB8">
      <w:pPr>
        <w:jc w:val="both"/>
        <w:rPr>
          <w:rFonts w:ascii="Arial" w:hAnsi="Arial" w:cs="Arial"/>
        </w:rPr>
      </w:pPr>
      <w:r w:rsidRPr="00DD7612">
        <w:rPr>
          <w:rFonts w:ascii="Arial" w:hAnsi="Arial" w:cs="Arial"/>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B570CE" w14:textId="77777777" w:rsidR="003E4D5D" w:rsidRPr="00DD7612" w:rsidRDefault="00585AB8">
      <w:pPr>
        <w:jc w:val="both"/>
        <w:rPr>
          <w:rFonts w:ascii="Arial" w:hAnsi="Arial" w:cs="Arial"/>
        </w:rPr>
      </w:pPr>
      <w:r w:rsidRPr="00DD7612">
        <w:rPr>
          <w:rFonts w:ascii="Arial" w:hAnsi="Arial" w:cs="Arial"/>
        </w:rPr>
        <w:t>14.13. O recurso e o pedido de reconsideração terão efeito suspensivo do ato ou da decisão recorrida até que sobrevenha decisão final da autoridade competente.</w:t>
      </w:r>
    </w:p>
    <w:p w14:paraId="23B569BA" w14:textId="77777777" w:rsidR="003E4D5D" w:rsidRPr="00DD7612" w:rsidRDefault="00585AB8">
      <w:pPr>
        <w:jc w:val="both"/>
        <w:rPr>
          <w:rFonts w:ascii="Arial" w:hAnsi="Arial" w:cs="Arial"/>
        </w:rPr>
      </w:pPr>
      <w:r w:rsidRPr="00DD7612">
        <w:rPr>
          <w:rFonts w:ascii="Arial" w:hAnsi="Arial" w:cs="Arial"/>
        </w:rPr>
        <w:t>14.14. A aplicação das sanções previstas neste edital não exclui, em hipótese alguma, a obrigação de reparação integral dos danos causados.</w:t>
      </w:r>
    </w:p>
    <w:p w14:paraId="01A5C4B7" w14:textId="77777777" w:rsidR="003E4D5D" w:rsidRPr="00DD7612" w:rsidRDefault="00585AB8">
      <w:pPr>
        <w:jc w:val="both"/>
        <w:rPr>
          <w:rFonts w:ascii="Arial" w:hAnsi="Arial" w:cs="Arial"/>
        </w:rPr>
      </w:pPr>
      <w:r w:rsidRPr="00DD7612">
        <w:rPr>
          <w:rFonts w:ascii="Arial" w:hAnsi="Arial" w:cs="Arial"/>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DD7612">
        <w:rPr>
          <w:rFonts w:ascii="Arial" w:hAnsi="Arial" w:cs="Arial"/>
        </w:rPr>
        <w:t>Sicaf</w:t>
      </w:r>
      <w:proofErr w:type="spellEnd"/>
      <w:r w:rsidRPr="00DD7612">
        <w:rPr>
          <w:rFonts w:ascii="Arial" w:hAnsi="Arial" w:cs="Arial"/>
        </w:rPr>
        <w:t>.</w:t>
      </w:r>
    </w:p>
    <w:p w14:paraId="4F78402D" w14:textId="77777777" w:rsidR="003E4D5D" w:rsidRPr="00DD7612" w:rsidRDefault="00585AB8">
      <w:pPr>
        <w:jc w:val="both"/>
        <w:rPr>
          <w:rFonts w:ascii="Arial" w:hAnsi="Arial" w:cs="Arial"/>
        </w:rPr>
      </w:pPr>
      <w:r w:rsidRPr="00DD7612">
        <w:rPr>
          <w:rFonts w:ascii="Arial" w:hAnsi="Arial" w:cs="Arial"/>
        </w:rPr>
        <w:t xml:space="preserve">14.16. Os endereços de e-mail informados na proposta comercial e/ou cadastrados no </w:t>
      </w:r>
      <w:proofErr w:type="spellStart"/>
      <w:r w:rsidRPr="00DD7612">
        <w:rPr>
          <w:rFonts w:ascii="Arial" w:hAnsi="Arial" w:cs="Arial"/>
        </w:rPr>
        <w:t>Sicaf</w:t>
      </w:r>
      <w:proofErr w:type="spellEnd"/>
      <w:r w:rsidRPr="00DD7612">
        <w:rPr>
          <w:rFonts w:ascii="Arial" w:hAnsi="Arial" w:cs="Arial"/>
        </w:rPr>
        <w:t xml:space="preserve"> serão considerados de uso contínuo da empresa, não cabendo alegação de desconhecimento das comunicações a eles comprovadamente enviadas.</w:t>
      </w:r>
    </w:p>
    <w:p w14:paraId="372CC9B5" w14:textId="77777777" w:rsidR="00B477A9" w:rsidRPr="00DD7612" w:rsidRDefault="00B477A9">
      <w:pPr>
        <w:jc w:val="both"/>
        <w:rPr>
          <w:rFonts w:ascii="Arial" w:hAnsi="Arial" w:cs="Arial"/>
        </w:rPr>
      </w:pPr>
    </w:p>
    <w:p w14:paraId="5342D1D1" w14:textId="77777777" w:rsidR="003E4D5D" w:rsidRPr="00DD7612" w:rsidRDefault="00585AB8">
      <w:pPr>
        <w:pStyle w:val="Nivel01"/>
      </w:pPr>
      <w:r w:rsidRPr="00DD7612">
        <w:t>15. DA IMPUGNAÇÃO AO EDITAL E DO PEDIDO DE ESCLARECIMENTO</w:t>
      </w:r>
    </w:p>
    <w:p w14:paraId="45783191" w14:textId="77777777" w:rsidR="003E4D5D" w:rsidRPr="00DD7612" w:rsidRDefault="00585AB8">
      <w:pPr>
        <w:jc w:val="both"/>
        <w:rPr>
          <w:rFonts w:ascii="Arial" w:hAnsi="Arial" w:cs="Arial"/>
        </w:rPr>
      </w:pPr>
      <w:r w:rsidRPr="00DD7612">
        <w:rPr>
          <w:rFonts w:ascii="Arial" w:hAnsi="Arial" w:cs="Arial"/>
        </w:rPr>
        <w:t>15.1. Qualquer pessoa é parte legítima para impugnar este Edital por irregularidade na aplicação da Lei nº 14.133, de 2021, devendo protocolar o pedido até 3 (três) dias úteis antes da data da abertura do certame.</w:t>
      </w:r>
    </w:p>
    <w:p w14:paraId="2F125E12" w14:textId="77777777" w:rsidR="003E4D5D" w:rsidRPr="00DD7612" w:rsidRDefault="00585AB8">
      <w:pPr>
        <w:jc w:val="both"/>
        <w:rPr>
          <w:rFonts w:ascii="Arial" w:hAnsi="Arial" w:cs="Arial"/>
        </w:rPr>
      </w:pPr>
      <w:r w:rsidRPr="00DD7612">
        <w:rPr>
          <w:rFonts w:ascii="Arial" w:hAnsi="Arial" w:cs="Arial"/>
        </w:rPr>
        <w:t>15.2. A resposta à impugnação ou ao pedido de esclarecimento será divulgado em sítio eletrônico oficial no prazo de até 3 (três) dias úteis, limitado ao último dia útil anterior à data da abertura do certame.</w:t>
      </w:r>
    </w:p>
    <w:p w14:paraId="6EAF9C92" w14:textId="77777777" w:rsidR="003E4D5D" w:rsidRPr="00DD7612" w:rsidRDefault="00585AB8">
      <w:pPr>
        <w:jc w:val="both"/>
        <w:rPr>
          <w:rFonts w:ascii="Arial" w:hAnsi="Arial" w:cs="Arial"/>
        </w:rPr>
      </w:pPr>
      <w:r w:rsidRPr="00DD7612">
        <w:rPr>
          <w:rFonts w:ascii="Arial" w:hAnsi="Arial" w:cs="Arial"/>
        </w:rPr>
        <w:t>15.3. A impugnação e o pedido de esclarecimento poderão ser realizados por forma eletrônica, pelo e-mail: licitacao@tanabi.sp.gov.br</w:t>
      </w:r>
    </w:p>
    <w:p w14:paraId="62168A8B" w14:textId="77777777" w:rsidR="003E4D5D" w:rsidRPr="00DD7612" w:rsidRDefault="00585AB8">
      <w:pPr>
        <w:jc w:val="both"/>
        <w:rPr>
          <w:rFonts w:ascii="Arial" w:hAnsi="Arial" w:cs="Arial"/>
        </w:rPr>
      </w:pPr>
      <w:r w:rsidRPr="00DD7612">
        <w:rPr>
          <w:rFonts w:ascii="Arial" w:hAnsi="Arial" w:cs="Arial"/>
        </w:rPr>
        <w:t>15.4. As impugnações e pedidos de esclarecimentos não suspendem os prazos previstos no certame.</w:t>
      </w:r>
    </w:p>
    <w:p w14:paraId="15CDD9EE" w14:textId="77777777" w:rsidR="003E4D5D" w:rsidRPr="00DD7612" w:rsidRDefault="00585AB8">
      <w:pPr>
        <w:jc w:val="both"/>
        <w:rPr>
          <w:rFonts w:ascii="Arial" w:hAnsi="Arial" w:cs="Arial"/>
        </w:rPr>
      </w:pPr>
      <w:r w:rsidRPr="00DD7612">
        <w:rPr>
          <w:rFonts w:ascii="Arial" w:hAnsi="Arial" w:cs="Arial"/>
        </w:rPr>
        <w:t>15.4.1. A concessão de efeito suspensivo à impugnação é medida excepcional e deverá ser motivada pelo Pregoeiro/Agente de Contratação/Comissão, nos autos do processo de licitação.</w:t>
      </w:r>
    </w:p>
    <w:p w14:paraId="152E345D" w14:textId="77777777" w:rsidR="003E4D5D" w:rsidRPr="00DD7612" w:rsidRDefault="00585AB8">
      <w:pPr>
        <w:jc w:val="both"/>
        <w:rPr>
          <w:rFonts w:ascii="Arial" w:hAnsi="Arial" w:cs="Arial"/>
        </w:rPr>
      </w:pPr>
      <w:r w:rsidRPr="00DD7612">
        <w:rPr>
          <w:rFonts w:ascii="Arial" w:hAnsi="Arial" w:cs="Arial"/>
        </w:rPr>
        <w:t>15.5. Acolhida a impugnação, será definida e publicada nova data para a realização do certame.</w:t>
      </w:r>
    </w:p>
    <w:p w14:paraId="3D680A58" w14:textId="77777777" w:rsidR="00B477A9" w:rsidRPr="00DD7612" w:rsidRDefault="00B477A9">
      <w:pPr>
        <w:jc w:val="both"/>
        <w:rPr>
          <w:rFonts w:ascii="Arial" w:hAnsi="Arial" w:cs="Arial"/>
        </w:rPr>
      </w:pPr>
    </w:p>
    <w:p w14:paraId="289B9067" w14:textId="77777777" w:rsidR="003E4D5D" w:rsidRPr="00DD7612" w:rsidRDefault="00585AB8">
      <w:pPr>
        <w:pStyle w:val="Nivel01"/>
      </w:pPr>
      <w:r w:rsidRPr="00DD7612">
        <w:t>16. DAS DISPOSIÇÕES GERAIS</w:t>
      </w:r>
    </w:p>
    <w:p w14:paraId="72FF973B" w14:textId="77777777" w:rsidR="003E4D5D" w:rsidRPr="00DD7612" w:rsidRDefault="00585AB8">
      <w:pPr>
        <w:jc w:val="both"/>
        <w:rPr>
          <w:rFonts w:ascii="Arial" w:hAnsi="Arial" w:cs="Arial"/>
        </w:rPr>
      </w:pPr>
      <w:r w:rsidRPr="00DD7612">
        <w:rPr>
          <w:rFonts w:ascii="Arial" w:hAnsi="Arial" w:cs="Arial"/>
        </w:rPr>
        <w:t>16.1. Será divulgada ata da sessão pública no sistema eletrônico.</w:t>
      </w:r>
    </w:p>
    <w:p w14:paraId="5259AE24" w14:textId="77777777" w:rsidR="003E4D5D" w:rsidRPr="00DD7612" w:rsidRDefault="00585AB8">
      <w:pPr>
        <w:jc w:val="both"/>
        <w:rPr>
          <w:rFonts w:ascii="Arial" w:hAnsi="Arial" w:cs="Arial"/>
        </w:rPr>
      </w:pPr>
      <w:r w:rsidRPr="00DD7612">
        <w:rPr>
          <w:rFonts w:ascii="Arial" w:hAnsi="Arial" w:cs="Arial"/>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557A70B8" w14:textId="77777777" w:rsidR="003E4D5D" w:rsidRPr="00DD7612" w:rsidRDefault="00585AB8">
      <w:pPr>
        <w:jc w:val="both"/>
        <w:rPr>
          <w:rFonts w:ascii="Arial" w:hAnsi="Arial" w:cs="Arial"/>
        </w:rPr>
      </w:pPr>
      <w:r w:rsidRPr="00DD7612">
        <w:rPr>
          <w:rFonts w:ascii="Arial" w:hAnsi="Arial" w:cs="Arial"/>
        </w:rPr>
        <w:t>16.3. Todas as referências de tempo no Edital, no aviso e durante a sessão pública observarão o horário de Brasília - DF.</w:t>
      </w:r>
    </w:p>
    <w:p w14:paraId="55433449" w14:textId="77777777" w:rsidR="003E4D5D" w:rsidRPr="00DD7612" w:rsidRDefault="00585AB8">
      <w:pPr>
        <w:jc w:val="both"/>
        <w:rPr>
          <w:rFonts w:ascii="Arial" w:hAnsi="Arial" w:cs="Arial"/>
        </w:rPr>
      </w:pPr>
      <w:r w:rsidRPr="00DD7612">
        <w:rPr>
          <w:rFonts w:ascii="Arial" w:hAnsi="Arial" w:cs="Arial"/>
        </w:rPr>
        <w:t>16.4. A homologação do resultado desta licitação não implicará direito à contratação.</w:t>
      </w:r>
    </w:p>
    <w:p w14:paraId="0E39AE83" w14:textId="77777777" w:rsidR="003E4D5D" w:rsidRPr="00DD7612" w:rsidRDefault="00585AB8">
      <w:pPr>
        <w:jc w:val="both"/>
        <w:rPr>
          <w:rFonts w:ascii="Arial" w:hAnsi="Arial" w:cs="Arial"/>
        </w:rPr>
      </w:pPr>
      <w:r w:rsidRPr="00DD7612">
        <w:rPr>
          <w:rFonts w:ascii="Arial" w:hAnsi="Arial" w:cs="Arial"/>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55E890D6" w14:textId="77777777" w:rsidR="003E4D5D" w:rsidRPr="00DD7612" w:rsidRDefault="00585AB8">
      <w:pPr>
        <w:jc w:val="both"/>
        <w:rPr>
          <w:rFonts w:ascii="Arial" w:hAnsi="Arial" w:cs="Arial"/>
        </w:rPr>
      </w:pPr>
      <w:r w:rsidRPr="00DD7612">
        <w:rPr>
          <w:rFonts w:ascii="Arial" w:hAnsi="Arial" w:cs="Arial"/>
        </w:rPr>
        <w:t>16.6. Os licitantes assumem todos os custos de preparação e apresentação de suas propostas e a Administração não será, em nenhum caso, responsável por esses custos, independentemente da condução ou do resultado do processo licitatório.</w:t>
      </w:r>
    </w:p>
    <w:p w14:paraId="560932E3" w14:textId="77777777" w:rsidR="003E4D5D" w:rsidRPr="00DD7612" w:rsidRDefault="00585AB8">
      <w:pPr>
        <w:jc w:val="both"/>
        <w:rPr>
          <w:rFonts w:ascii="Arial" w:hAnsi="Arial" w:cs="Arial"/>
        </w:rPr>
      </w:pPr>
      <w:r w:rsidRPr="00DD7612">
        <w:rPr>
          <w:rFonts w:ascii="Arial" w:hAnsi="Arial" w:cs="Arial"/>
        </w:rPr>
        <w:t>16.7. Na contagem dos prazos estabelecidos neste Edital e seus Anexos, excluir-se-á o dia do início e incluir-se-á o do vencimento. Só se iniciam e vencem os prazos em dias de expediente na Administração.</w:t>
      </w:r>
    </w:p>
    <w:p w14:paraId="39F223CE" w14:textId="77777777" w:rsidR="003E4D5D" w:rsidRPr="00DD7612" w:rsidRDefault="00585AB8">
      <w:pPr>
        <w:jc w:val="both"/>
        <w:rPr>
          <w:rFonts w:ascii="Arial" w:hAnsi="Arial" w:cs="Arial"/>
        </w:rPr>
      </w:pPr>
      <w:r w:rsidRPr="00DD7612">
        <w:rPr>
          <w:rFonts w:ascii="Arial" w:hAnsi="Arial" w:cs="Arial"/>
        </w:rPr>
        <w:t>16.8. O desatendimento de exigências formais não essenciais não importará o afastamento do licitante, desde que seja possível o aproveitamento do ato, observados os princípios da isonomia e do interesse público.</w:t>
      </w:r>
    </w:p>
    <w:p w14:paraId="19545A8C" w14:textId="77777777" w:rsidR="003E4D5D" w:rsidRPr="00DD7612" w:rsidRDefault="00585AB8">
      <w:pPr>
        <w:jc w:val="both"/>
        <w:rPr>
          <w:rFonts w:ascii="Arial" w:hAnsi="Arial" w:cs="Arial"/>
        </w:rPr>
      </w:pPr>
      <w:r w:rsidRPr="00DD7612">
        <w:rPr>
          <w:rFonts w:ascii="Arial" w:hAnsi="Arial" w:cs="Arial"/>
        </w:rPr>
        <w:t>16.9. Em caso de divergência entre disposições deste Edital e de seus anexos ou demais peças que compõem o processo, prevalecerá as deste Edital.</w:t>
      </w:r>
    </w:p>
    <w:p w14:paraId="542275FD" w14:textId="77777777" w:rsidR="003E4D5D" w:rsidRPr="00DD7612" w:rsidRDefault="00585AB8">
      <w:pPr>
        <w:jc w:val="both"/>
        <w:rPr>
          <w:rFonts w:ascii="Arial" w:hAnsi="Arial" w:cs="Arial"/>
        </w:rPr>
      </w:pPr>
      <w:r w:rsidRPr="00DD7612">
        <w:rPr>
          <w:rFonts w:ascii="Arial" w:hAnsi="Arial" w:cs="Arial"/>
        </w:rPr>
        <w:t>16.10. O Edital e seus anexos estão disponíveis, na íntegra, no Portal Nacional de Contratações Públicas (PNCP) e endereço eletrônico http://portalcompras.tanabi.sp.gov.br.</w:t>
      </w:r>
    </w:p>
    <w:p w14:paraId="7E24D7E0" w14:textId="77777777" w:rsidR="003E4D5D" w:rsidRPr="00DD7612" w:rsidRDefault="00585AB8">
      <w:pPr>
        <w:jc w:val="both"/>
        <w:rPr>
          <w:rFonts w:ascii="Arial" w:hAnsi="Arial" w:cs="Arial"/>
        </w:rPr>
      </w:pPr>
      <w:r w:rsidRPr="00DD7612">
        <w:rPr>
          <w:rFonts w:ascii="Arial" w:hAnsi="Arial" w:cs="Arial"/>
        </w:rPr>
        <w:t>16.11. Integram este Edital, para todos os fins e efeitos, os seguintes anexos:</w:t>
      </w:r>
    </w:p>
    <w:p w14:paraId="667AB08C" w14:textId="77777777" w:rsidR="003E4D5D" w:rsidRPr="00DD7612" w:rsidRDefault="00585AB8">
      <w:pPr>
        <w:jc w:val="both"/>
        <w:rPr>
          <w:rFonts w:ascii="Arial" w:hAnsi="Arial" w:cs="Arial"/>
        </w:rPr>
      </w:pPr>
      <w:r w:rsidRPr="00DD7612">
        <w:rPr>
          <w:rFonts w:ascii="Arial" w:hAnsi="Arial" w:cs="Arial"/>
        </w:rPr>
        <w:t>16.11.1. ANEXO I – Termo de Referência;</w:t>
      </w:r>
    </w:p>
    <w:p w14:paraId="0BD3D496" w14:textId="77777777" w:rsidR="003E4D5D" w:rsidRPr="00DD7612" w:rsidRDefault="00585AB8">
      <w:pPr>
        <w:jc w:val="both"/>
        <w:rPr>
          <w:rFonts w:ascii="Arial" w:hAnsi="Arial" w:cs="Arial"/>
        </w:rPr>
      </w:pPr>
      <w:r w:rsidRPr="00DD7612">
        <w:rPr>
          <w:rFonts w:ascii="Arial" w:hAnsi="Arial" w:cs="Arial"/>
        </w:rPr>
        <w:t>16.11.2. ANEXO II – Minuta de Termo de Contrato;</w:t>
      </w:r>
    </w:p>
    <w:p w14:paraId="588F3D48" w14:textId="77777777" w:rsidR="003E4D5D" w:rsidRPr="00DD7612" w:rsidRDefault="00585AB8">
      <w:pPr>
        <w:jc w:val="both"/>
        <w:rPr>
          <w:rFonts w:ascii="Arial" w:hAnsi="Arial" w:cs="Arial"/>
        </w:rPr>
      </w:pPr>
      <w:r w:rsidRPr="00DD7612">
        <w:rPr>
          <w:rFonts w:ascii="Arial" w:hAnsi="Arial" w:cs="Arial"/>
        </w:rPr>
        <w:t>16.11.3. ANEXO III – Minuta de Ata de Registro de Preços;</w:t>
      </w:r>
    </w:p>
    <w:p w14:paraId="0A2ED53E" w14:textId="77777777" w:rsidR="003E4D5D" w:rsidRPr="00DD7612" w:rsidRDefault="00585AB8">
      <w:pPr>
        <w:jc w:val="both"/>
        <w:rPr>
          <w:rFonts w:ascii="Arial" w:hAnsi="Arial" w:cs="Arial"/>
        </w:rPr>
      </w:pPr>
      <w:r w:rsidRPr="00DD7612">
        <w:rPr>
          <w:rFonts w:ascii="Arial" w:hAnsi="Arial" w:cs="Arial"/>
        </w:rPr>
        <w:t>16.11.4. ANEXO IV – Modelo Arquivo Declaração (Fase Cadastramento da Proposta Inicial).</w:t>
      </w:r>
    </w:p>
    <w:p w14:paraId="58958AC3" w14:textId="77777777" w:rsidR="00B477A9" w:rsidRPr="00DD7612" w:rsidRDefault="00B477A9">
      <w:pPr>
        <w:jc w:val="both"/>
        <w:rPr>
          <w:rFonts w:ascii="Arial" w:hAnsi="Arial" w:cs="Arial"/>
        </w:rPr>
      </w:pPr>
    </w:p>
    <w:p w14:paraId="76FE85E3" w14:textId="749A9BB9" w:rsidR="00B477A9" w:rsidRPr="00DD7612" w:rsidRDefault="00B477A9" w:rsidP="00B477A9">
      <w:pPr>
        <w:jc w:val="center"/>
        <w:rPr>
          <w:rFonts w:ascii="Arial" w:hAnsi="Arial" w:cs="Arial"/>
        </w:rPr>
      </w:pPr>
      <w:r w:rsidRPr="00DD7612">
        <w:rPr>
          <w:rFonts w:ascii="Arial" w:hAnsi="Arial" w:cs="Arial"/>
        </w:rPr>
        <w:t xml:space="preserve">Tanabi, </w:t>
      </w:r>
      <w:r w:rsidR="00796394" w:rsidRPr="00DD7612">
        <w:rPr>
          <w:rFonts w:ascii="Arial" w:hAnsi="Arial" w:cs="Arial"/>
        </w:rPr>
        <w:t xml:space="preserve">01 de outubro </w:t>
      </w:r>
      <w:r w:rsidRPr="00DD7612">
        <w:rPr>
          <w:rFonts w:ascii="Arial" w:hAnsi="Arial" w:cs="Arial"/>
        </w:rPr>
        <w:t>de 2026.</w:t>
      </w:r>
    </w:p>
    <w:p w14:paraId="05AC8087" w14:textId="77777777" w:rsidR="00B477A9" w:rsidRPr="00DD7612" w:rsidRDefault="00B477A9" w:rsidP="00B477A9">
      <w:pPr>
        <w:jc w:val="center"/>
        <w:rPr>
          <w:rFonts w:ascii="Arial" w:hAnsi="Arial" w:cs="Arial"/>
        </w:rPr>
      </w:pPr>
    </w:p>
    <w:p w14:paraId="263C6E6F" w14:textId="77777777" w:rsidR="00B477A9" w:rsidRPr="00DD7612" w:rsidRDefault="00B477A9" w:rsidP="00B477A9">
      <w:pPr>
        <w:jc w:val="center"/>
        <w:rPr>
          <w:rFonts w:ascii="Arial" w:hAnsi="Arial" w:cs="Arial"/>
        </w:rPr>
      </w:pPr>
    </w:p>
    <w:p w14:paraId="05C615E1" w14:textId="77777777" w:rsidR="00B477A9" w:rsidRPr="00DD7612" w:rsidRDefault="00B477A9" w:rsidP="00B477A9">
      <w:pPr>
        <w:jc w:val="center"/>
        <w:rPr>
          <w:rFonts w:ascii="Arial" w:hAnsi="Arial" w:cs="Arial"/>
        </w:rPr>
      </w:pPr>
    </w:p>
    <w:p w14:paraId="4FC46CB0" w14:textId="77777777" w:rsidR="00B477A9" w:rsidRPr="00DD7612" w:rsidRDefault="00B477A9" w:rsidP="00B477A9">
      <w:pPr>
        <w:jc w:val="center"/>
        <w:rPr>
          <w:rFonts w:ascii="Arial" w:hAnsi="Arial" w:cs="Arial"/>
        </w:rPr>
      </w:pPr>
    </w:p>
    <w:p w14:paraId="02F4EF0E" w14:textId="22C337C7" w:rsidR="00B477A9" w:rsidRPr="00DD7612" w:rsidRDefault="00B477A9" w:rsidP="00B477A9">
      <w:pPr>
        <w:jc w:val="center"/>
        <w:rPr>
          <w:rFonts w:ascii="Arial" w:hAnsi="Arial" w:cs="Arial"/>
        </w:rPr>
      </w:pPr>
      <w:r w:rsidRPr="00DD7612">
        <w:rPr>
          <w:rFonts w:ascii="Arial" w:hAnsi="Arial" w:cs="Arial"/>
        </w:rPr>
        <w:t>Alexandre Silveira Bertolini</w:t>
      </w:r>
    </w:p>
    <w:p w14:paraId="244C9307" w14:textId="0983ADA7" w:rsidR="00B477A9" w:rsidRPr="00DD7612" w:rsidRDefault="00B477A9" w:rsidP="00B477A9">
      <w:pPr>
        <w:jc w:val="center"/>
        <w:rPr>
          <w:rFonts w:ascii="Arial" w:hAnsi="Arial" w:cs="Arial"/>
        </w:rPr>
      </w:pPr>
      <w:r w:rsidRPr="00DD7612">
        <w:rPr>
          <w:rFonts w:ascii="Arial" w:hAnsi="Arial" w:cs="Arial"/>
        </w:rPr>
        <w:t>Prefeito</w:t>
      </w:r>
    </w:p>
    <w:p w14:paraId="6A237D68" w14:textId="77777777" w:rsidR="00B477A9" w:rsidRPr="00DD7612" w:rsidRDefault="00B477A9">
      <w:pPr>
        <w:rPr>
          <w:rFonts w:ascii="Arial" w:hAnsi="Arial" w:cs="Arial"/>
        </w:rPr>
      </w:pPr>
      <w:r w:rsidRPr="00DD7612">
        <w:rPr>
          <w:rFonts w:ascii="Arial" w:hAnsi="Arial" w:cs="Arial"/>
        </w:rPr>
        <w:br w:type="page"/>
      </w:r>
    </w:p>
    <w:p w14:paraId="66F53131" w14:textId="41A036BF" w:rsidR="00B477A9" w:rsidRPr="00DD7612" w:rsidRDefault="00B477A9" w:rsidP="00B477A9">
      <w:pPr>
        <w:jc w:val="center"/>
        <w:rPr>
          <w:rFonts w:ascii="Arial" w:hAnsi="Arial" w:cs="Arial"/>
          <w:b/>
          <w:bCs/>
        </w:rPr>
      </w:pPr>
      <w:r w:rsidRPr="00DD7612">
        <w:rPr>
          <w:rFonts w:ascii="Arial" w:hAnsi="Arial" w:cs="Arial"/>
          <w:b/>
          <w:bCs/>
        </w:rPr>
        <w:t xml:space="preserve">PROCESSO ADMINISTRATIVO Nº </w:t>
      </w:r>
      <w:r w:rsidR="00796394" w:rsidRPr="00DD7612">
        <w:rPr>
          <w:rFonts w:ascii="Arial" w:hAnsi="Arial" w:cs="Arial"/>
          <w:b/>
          <w:bCs/>
        </w:rPr>
        <w:t>178/2026</w:t>
      </w:r>
    </w:p>
    <w:p w14:paraId="676D01B6" w14:textId="5C3999F1" w:rsidR="00B477A9" w:rsidRPr="00DD7612" w:rsidRDefault="00B477A9" w:rsidP="00B477A9">
      <w:pPr>
        <w:jc w:val="center"/>
        <w:rPr>
          <w:rFonts w:ascii="Arial" w:hAnsi="Arial" w:cs="Arial"/>
          <w:b/>
          <w:bCs/>
        </w:rPr>
      </w:pPr>
      <w:r w:rsidRPr="00DD7612">
        <w:rPr>
          <w:rFonts w:ascii="Arial" w:hAnsi="Arial" w:cs="Arial"/>
          <w:b/>
          <w:bCs/>
        </w:rPr>
        <w:t xml:space="preserve">PREGÃO ELETRÔNICO Nº </w:t>
      </w:r>
      <w:r w:rsidR="00796394" w:rsidRPr="00DD7612">
        <w:rPr>
          <w:rFonts w:ascii="Arial" w:hAnsi="Arial" w:cs="Arial"/>
          <w:b/>
          <w:bCs/>
        </w:rPr>
        <w:t>109/2026</w:t>
      </w:r>
    </w:p>
    <w:p w14:paraId="33224618" w14:textId="035AA4D0" w:rsidR="000F1F62" w:rsidRPr="00DD7612" w:rsidRDefault="000F1F62" w:rsidP="00B477A9">
      <w:pPr>
        <w:jc w:val="center"/>
        <w:rPr>
          <w:rFonts w:ascii="Arial" w:hAnsi="Arial" w:cs="Arial"/>
          <w:b/>
          <w:bCs/>
        </w:rPr>
      </w:pPr>
      <w:r w:rsidRPr="00DD7612">
        <w:rPr>
          <w:rFonts w:ascii="Arial" w:hAnsi="Arial" w:cs="Arial"/>
          <w:b/>
          <w:bCs/>
        </w:rPr>
        <w:t>ANEXO I – TERMO DE REFERÊNCIA</w:t>
      </w:r>
    </w:p>
    <w:p w14:paraId="44E7D518" w14:textId="77777777" w:rsidR="000F1F62" w:rsidRPr="00DD7612" w:rsidRDefault="000F1F62" w:rsidP="000F1F62">
      <w:pPr>
        <w:jc w:val="both"/>
        <w:rPr>
          <w:rFonts w:ascii="Arial" w:hAnsi="Arial" w:cs="Arial"/>
          <w:bCs/>
        </w:rPr>
      </w:pPr>
    </w:p>
    <w:p w14:paraId="0CE6D369" w14:textId="4FF9DA08" w:rsidR="000F1F62" w:rsidRPr="00DD7612" w:rsidRDefault="003037CB" w:rsidP="003037CB">
      <w:pPr>
        <w:pStyle w:val="Nivel01"/>
        <w:tabs>
          <w:tab w:val="clear" w:pos="567"/>
          <w:tab w:val="left" w:pos="0"/>
        </w:tabs>
      </w:pPr>
      <w:r w:rsidRPr="00DD7612">
        <w:t xml:space="preserve">1. </w:t>
      </w:r>
      <w:r w:rsidR="000F1F62" w:rsidRPr="00DD7612">
        <w:t>CONDIÇÕES GERAIS DA CONTRATAÇÃO</w:t>
      </w:r>
    </w:p>
    <w:p w14:paraId="0E4926E2" w14:textId="77777777" w:rsidR="000F1F62" w:rsidRPr="00DD7612" w:rsidRDefault="000F1F62" w:rsidP="00B477A9">
      <w:pPr>
        <w:rPr>
          <w:rFonts w:ascii="Arial" w:hAnsi="Arial" w:cs="Arial"/>
        </w:rPr>
      </w:pPr>
    </w:p>
    <w:p w14:paraId="2765675F" w14:textId="22699E6D" w:rsidR="000F1F62" w:rsidRPr="00DD7612" w:rsidRDefault="000F1F62" w:rsidP="00B477A9">
      <w:pPr>
        <w:pStyle w:val="Nivel2"/>
        <w:numPr>
          <w:ilvl w:val="0"/>
          <w:numId w:val="0"/>
        </w:numPr>
        <w:spacing w:before="0" w:after="0" w:line="240" w:lineRule="auto"/>
        <w:rPr>
          <w:b/>
          <w:bCs/>
          <w:color w:val="auto"/>
          <w:sz w:val="24"/>
          <w:szCs w:val="24"/>
        </w:rPr>
      </w:pPr>
      <w:r w:rsidRPr="00DD7612">
        <w:rPr>
          <w:bCs/>
          <w:color w:val="auto"/>
          <w:sz w:val="24"/>
          <w:szCs w:val="24"/>
        </w:rPr>
        <w:t xml:space="preserve">1.1. </w:t>
      </w:r>
      <w:r w:rsidRPr="00DD7612">
        <w:rPr>
          <w:color w:val="auto"/>
          <w:sz w:val="24"/>
          <w:szCs w:val="24"/>
        </w:rPr>
        <w:t xml:space="preserve">Registro de Preços para </w:t>
      </w:r>
      <w:r w:rsidR="00900E5E" w:rsidRPr="00DD7612">
        <w:rPr>
          <w:color w:val="auto"/>
          <w:sz w:val="24"/>
          <w:szCs w:val="24"/>
        </w:rPr>
        <w:t xml:space="preserve">futura e eventual </w:t>
      </w:r>
      <w:r w:rsidR="00796394" w:rsidRPr="00DD7612">
        <w:rPr>
          <w:color w:val="auto"/>
          <w:sz w:val="24"/>
          <w:szCs w:val="24"/>
        </w:rPr>
        <w:t>aquisição de água mineral</w:t>
      </w:r>
      <w:r w:rsidRPr="00DD7612">
        <w:rPr>
          <w:rFonts w:eastAsia="MS Mincho"/>
          <w:iCs/>
          <w:color w:val="auto"/>
          <w:sz w:val="24"/>
          <w:szCs w:val="24"/>
        </w:rPr>
        <w:t xml:space="preserve">, </w:t>
      </w:r>
      <w:r w:rsidRPr="00DD7612">
        <w:rPr>
          <w:color w:val="auto"/>
          <w:sz w:val="24"/>
          <w:szCs w:val="24"/>
        </w:rPr>
        <w:t>nos termos da tabela abaixo, conforme condições e exigências estabelecidas neste instrumento.</w:t>
      </w:r>
    </w:p>
    <w:p w14:paraId="3CE873D7" w14:textId="77777777" w:rsidR="00C0779F" w:rsidRPr="00DD7612" w:rsidRDefault="00C0779F" w:rsidP="000F1F62">
      <w:pPr>
        <w:pStyle w:val="Nivel2"/>
        <w:numPr>
          <w:ilvl w:val="0"/>
          <w:numId w:val="0"/>
        </w:numPr>
        <w:tabs>
          <w:tab w:val="left" w:pos="2224"/>
        </w:tabs>
        <w:spacing w:before="0" w:after="0" w:line="240" w:lineRule="auto"/>
        <w:rPr>
          <w:color w:val="auto"/>
          <w:sz w:val="24"/>
          <w:szCs w:val="24"/>
        </w:rPr>
      </w:pPr>
    </w:p>
    <w:tbl>
      <w:tblPr>
        <w:tblStyle w:val="Tabelacomgrade"/>
        <w:tblW w:w="0" w:type="auto"/>
        <w:tblLook w:val="04A0" w:firstRow="1" w:lastRow="0" w:firstColumn="1" w:lastColumn="0" w:noHBand="0" w:noVBand="1"/>
      </w:tblPr>
      <w:tblGrid>
        <w:gridCol w:w="687"/>
        <w:gridCol w:w="1141"/>
        <w:gridCol w:w="3430"/>
        <w:gridCol w:w="945"/>
        <w:gridCol w:w="842"/>
        <w:gridCol w:w="1000"/>
        <w:gridCol w:w="1017"/>
      </w:tblGrid>
      <w:tr w:rsidR="00DD7612" w:rsidRPr="00DD7612" w14:paraId="336D354C" w14:textId="77777777" w:rsidTr="00B72D84">
        <w:tc>
          <w:tcPr>
            <w:tcW w:w="687" w:type="dxa"/>
            <w:shd w:val="clear" w:color="auto" w:fill="D9D9D9" w:themeFill="background1" w:themeFillShade="D9"/>
          </w:tcPr>
          <w:p w14:paraId="17F5A593"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ITEM</w:t>
            </w:r>
          </w:p>
        </w:tc>
        <w:tc>
          <w:tcPr>
            <w:tcW w:w="1141" w:type="dxa"/>
            <w:shd w:val="clear" w:color="auto" w:fill="D9D9D9" w:themeFill="background1" w:themeFillShade="D9"/>
          </w:tcPr>
          <w:p w14:paraId="45DDC534"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CÓDIGO</w:t>
            </w:r>
          </w:p>
        </w:tc>
        <w:tc>
          <w:tcPr>
            <w:tcW w:w="3430" w:type="dxa"/>
            <w:shd w:val="clear" w:color="auto" w:fill="D9D9D9" w:themeFill="background1" w:themeFillShade="D9"/>
          </w:tcPr>
          <w:p w14:paraId="67E33CB2"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DESCRIÇÃO</w:t>
            </w:r>
          </w:p>
        </w:tc>
        <w:tc>
          <w:tcPr>
            <w:tcW w:w="945" w:type="dxa"/>
            <w:shd w:val="clear" w:color="auto" w:fill="D9D9D9" w:themeFill="background1" w:themeFillShade="D9"/>
          </w:tcPr>
          <w:p w14:paraId="139C6C95"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UNIDADE DE MEDIDA</w:t>
            </w:r>
          </w:p>
        </w:tc>
        <w:tc>
          <w:tcPr>
            <w:tcW w:w="842" w:type="dxa"/>
            <w:shd w:val="clear" w:color="auto" w:fill="D9D9D9" w:themeFill="background1" w:themeFillShade="D9"/>
          </w:tcPr>
          <w:p w14:paraId="72FE4387"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QUANT.</w:t>
            </w:r>
          </w:p>
        </w:tc>
        <w:tc>
          <w:tcPr>
            <w:tcW w:w="1000" w:type="dxa"/>
            <w:shd w:val="clear" w:color="auto" w:fill="D9D9D9" w:themeFill="background1" w:themeFillShade="D9"/>
          </w:tcPr>
          <w:p w14:paraId="1F71831D"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VALOR UNITÁRIO R$</w:t>
            </w:r>
          </w:p>
        </w:tc>
        <w:tc>
          <w:tcPr>
            <w:tcW w:w="1017" w:type="dxa"/>
            <w:shd w:val="clear" w:color="auto" w:fill="D9D9D9" w:themeFill="background1" w:themeFillShade="D9"/>
          </w:tcPr>
          <w:p w14:paraId="2FC8B4A6"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VALOR TOTAL</w:t>
            </w:r>
          </w:p>
          <w:p w14:paraId="60BFA6C1" w14:textId="764E2AB1"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 xml:space="preserve"> R$</w:t>
            </w:r>
          </w:p>
        </w:tc>
      </w:tr>
      <w:tr w:rsidR="00DD7612" w:rsidRPr="00DD7612" w14:paraId="15A66CCD" w14:textId="77777777" w:rsidTr="00B72D84">
        <w:tc>
          <w:tcPr>
            <w:tcW w:w="9062" w:type="dxa"/>
            <w:gridSpan w:val="7"/>
            <w:shd w:val="clear" w:color="auto" w:fill="D9D9D9" w:themeFill="background1" w:themeFillShade="D9"/>
          </w:tcPr>
          <w:p w14:paraId="7FA26FC2" w14:textId="77777777"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COTA PRINCIPAL</w:t>
            </w:r>
          </w:p>
        </w:tc>
      </w:tr>
      <w:tr w:rsidR="00DD7612" w:rsidRPr="00DD7612" w14:paraId="4870935C" w14:textId="77777777" w:rsidTr="00A3677E">
        <w:tc>
          <w:tcPr>
            <w:tcW w:w="687" w:type="dxa"/>
            <w:vAlign w:val="bottom"/>
          </w:tcPr>
          <w:p w14:paraId="2637A48D" w14:textId="4024C05E"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w:t>
            </w:r>
          </w:p>
        </w:tc>
        <w:tc>
          <w:tcPr>
            <w:tcW w:w="1141" w:type="dxa"/>
            <w:vAlign w:val="bottom"/>
          </w:tcPr>
          <w:p w14:paraId="3FB07BE1" w14:textId="5CF49F6D"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222.001.306</w:t>
            </w:r>
          </w:p>
        </w:tc>
        <w:tc>
          <w:tcPr>
            <w:tcW w:w="3430" w:type="dxa"/>
          </w:tcPr>
          <w:p w14:paraId="708D4B97" w14:textId="2F950B2A"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SEM GÁS, ACONDICIONADA EM COPOS DE 200 ML, COM TAMPA ALUMINIZADA, COM CERTIFICADOS DE AUTORIZAÇÕES DOS ÓRGÃOS COMPETENTES E COM VALIDADE PARA 12 MESES. CAIXA COM 48 UNIDADES.</w:t>
            </w:r>
          </w:p>
        </w:tc>
        <w:tc>
          <w:tcPr>
            <w:tcW w:w="945" w:type="dxa"/>
            <w:vAlign w:val="bottom"/>
          </w:tcPr>
          <w:p w14:paraId="7799CC6C" w14:textId="03DA19B0"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CAIXA</w:t>
            </w:r>
          </w:p>
        </w:tc>
        <w:tc>
          <w:tcPr>
            <w:tcW w:w="842" w:type="dxa"/>
            <w:vAlign w:val="bottom"/>
          </w:tcPr>
          <w:p w14:paraId="62445314" w14:textId="611816BA"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450,</w:t>
            </w:r>
          </w:p>
        </w:tc>
        <w:tc>
          <w:tcPr>
            <w:tcW w:w="1000" w:type="dxa"/>
            <w:vAlign w:val="bottom"/>
          </w:tcPr>
          <w:p w14:paraId="72340C3E" w14:textId="742CDAB3"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43,21</w:t>
            </w:r>
          </w:p>
        </w:tc>
        <w:tc>
          <w:tcPr>
            <w:tcW w:w="1017" w:type="dxa"/>
            <w:vAlign w:val="bottom"/>
          </w:tcPr>
          <w:p w14:paraId="51C68887" w14:textId="77CEEBE7"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19.444,50</w:t>
            </w:r>
          </w:p>
        </w:tc>
      </w:tr>
      <w:tr w:rsidR="00DD7612" w:rsidRPr="00DD7612" w14:paraId="465944E3" w14:textId="77777777" w:rsidTr="00A3677E">
        <w:tc>
          <w:tcPr>
            <w:tcW w:w="687" w:type="dxa"/>
            <w:vAlign w:val="bottom"/>
          </w:tcPr>
          <w:p w14:paraId="3B9749E8" w14:textId="583CE5E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w:t>
            </w:r>
          </w:p>
        </w:tc>
        <w:tc>
          <w:tcPr>
            <w:tcW w:w="1141" w:type="dxa"/>
            <w:vAlign w:val="bottom"/>
          </w:tcPr>
          <w:p w14:paraId="35FB1DA7" w14:textId="334C481A"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222.001.307</w:t>
            </w:r>
          </w:p>
        </w:tc>
        <w:tc>
          <w:tcPr>
            <w:tcW w:w="3430" w:type="dxa"/>
          </w:tcPr>
          <w:p w14:paraId="7DAD575F" w14:textId="1076D2FB"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SEM GÁS, ACONDICIONADA EM PET DE 510 ML, COM CERTIFICADOS DE AUTORIZAÇÕES DOS ÓRGÃOS COMPETENTES E COM VALIDADE PARA 12 MESES. FARDOS COM 12 UNIDADES.</w:t>
            </w:r>
          </w:p>
        </w:tc>
        <w:tc>
          <w:tcPr>
            <w:tcW w:w="945" w:type="dxa"/>
            <w:vAlign w:val="bottom"/>
          </w:tcPr>
          <w:p w14:paraId="7DFDD131" w14:textId="3988B03D"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FARDO</w:t>
            </w:r>
          </w:p>
        </w:tc>
        <w:tc>
          <w:tcPr>
            <w:tcW w:w="842" w:type="dxa"/>
            <w:vAlign w:val="bottom"/>
          </w:tcPr>
          <w:p w14:paraId="0D4F4468" w14:textId="4BDDF1D2"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825,</w:t>
            </w:r>
          </w:p>
        </w:tc>
        <w:tc>
          <w:tcPr>
            <w:tcW w:w="1000" w:type="dxa"/>
            <w:vAlign w:val="bottom"/>
          </w:tcPr>
          <w:p w14:paraId="35000A25" w14:textId="1C92E114"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21,73</w:t>
            </w:r>
          </w:p>
        </w:tc>
        <w:tc>
          <w:tcPr>
            <w:tcW w:w="1017" w:type="dxa"/>
            <w:vAlign w:val="bottom"/>
          </w:tcPr>
          <w:p w14:paraId="5D920867" w14:textId="49D1834C"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17.927,25</w:t>
            </w:r>
          </w:p>
        </w:tc>
      </w:tr>
      <w:tr w:rsidR="00DD7612" w:rsidRPr="00DD7612" w14:paraId="1EE51E73" w14:textId="77777777" w:rsidTr="00A3677E">
        <w:tc>
          <w:tcPr>
            <w:tcW w:w="687" w:type="dxa"/>
            <w:vAlign w:val="bottom"/>
          </w:tcPr>
          <w:p w14:paraId="7E03EE2A" w14:textId="05A6DBF2"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3</w:t>
            </w:r>
          </w:p>
        </w:tc>
        <w:tc>
          <w:tcPr>
            <w:tcW w:w="1141" w:type="dxa"/>
            <w:vAlign w:val="bottom"/>
          </w:tcPr>
          <w:p w14:paraId="77D4ADD3" w14:textId="6D50848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222.001.308</w:t>
            </w:r>
          </w:p>
        </w:tc>
        <w:tc>
          <w:tcPr>
            <w:tcW w:w="3430" w:type="dxa"/>
          </w:tcPr>
          <w:p w14:paraId="351D7F80" w14:textId="44F89F3C"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SEM GÁS - ENVASADA EM GARRAFÃO POLICARBONATO, LISO, TRANSPARENTE, CAPACIDADE PARA ACONDICIONAMENTO DE 20 LITROS, LACRADOS, DENTRO DOS PADRÕES ESTABELECIDOS PELO AGÊNCIA NACIONAL DE MINERAÇÃO - ANM E AGÊNCIA NACIONAL DE VIGILÂNCIA SANITÁRIA - ANVISA, SEM VASILHAME, PROCEDÊNCIA E VALIDADE IMPRESSA NA EMBALAGEM DO PRODUTO.</w:t>
            </w:r>
          </w:p>
        </w:tc>
        <w:tc>
          <w:tcPr>
            <w:tcW w:w="945" w:type="dxa"/>
            <w:vAlign w:val="bottom"/>
          </w:tcPr>
          <w:p w14:paraId="47B1111D" w14:textId="11018E33"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UND</w:t>
            </w:r>
          </w:p>
        </w:tc>
        <w:tc>
          <w:tcPr>
            <w:tcW w:w="842" w:type="dxa"/>
            <w:vAlign w:val="bottom"/>
          </w:tcPr>
          <w:p w14:paraId="6EEA678A" w14:textId="03B9065C"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1.125,</w:t>
            </w:r>
          </w:p>
        </w:tc>
        <w:tc>
          <w:tcPr>
            <w:tcW w:w="1000" w:type="dxa"/>
            <w:vAlign w:val="bottom"/>
          </w:tcPr>
          <w:p w14:paraId="31930974" w14:textId="6C35A400"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12,92</w:t>
            </w:r>
          </w:p>
        </w:tc>
        <w:tc>
          <w:tcPr>
            <w:tcW w:w="1017" w:type="dxa"/>
            <w:vAlign w:val="bottom"/>
          </w:tcPr>
          <w:p w14:paraId="70DE6567" w14:textId="60E1971F"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14.535,00</w:t>
            </w:r>
          </w:p>
        </w:tc>
      </w:tr>
      <w:tr w:rsidR="00DD7612" w:rsidRPr="00DD7612" w14:paraId="125F26ED" w14:textId="77777777" w:rsidTr="00A3677E">
        <w:tc>
          <w:tcPr>
            <w:tcW w:w="687" w:type="dxa"/>
            <w:vAlign w:val="bottom"/>
          </w:tcPr>
          <w:p w14:paraId="1B8AC222" w14:textId="496F7BAB"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4</w:t>
            </w:r>
          </w:p>
        </w:tc>
        <w:tc>
          <w:tcPr>
            <w:tcW w:w="1141" w:type="dxa"/>
            <w:vAlign w:val="bottom"/>
          </w:tcPr>
          <w:p w14:paraId="35464C1F" w14:textId="54E82F2E"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222.001.309</w:t>
            </w:r>
          </w:p>
        </w:tc>
        <w:tc>
          <w:tcPr>
            <w:tcW w:w="3430" w:type="dxa"/>
          </w:tcPr>
          <w:p w14:paraId="64E31CD2" w14:textId="6A66CC4D"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SEM GÁS - ENVASADA EM GARRAFÃO POLICARBONATO, LISO, TRANSPARENTE, CAPACIDADE PARA ACONDICIONAMENTO DE 20 LITROS, LACRADOS, DENTRO DOS PADRÕES ESTABELECIDOS PELO AGÊNCIA NACIONAL DE MINERAÇÃO - ANM E AGÊNCIA NACIONAL DE VIGILÂNCIA SANITÁRIA - ANVISA, COM VASILHAME, PROCEDÊNCIA E VALIDADE IMPRESSA NA EMBALAGEM DO PRODUTO</w:t>
            </w:r>
          </w:p>
        </w:tc>
        <w:tc>
          <w:tcPr>
            <w:tcW w:w="945" w:type="dxa"/>
            <w:vAlign w:val="bottom"/>
          </w:tcPr>
          <w:p w14:paraId="77D5A324" w14:textId="04B8A8F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UND</w:t>
            </w:r>
          </w:p>
        </w:tc>
        <w:tc>
          <w:tcPr>
            <w:tcW w:w="842" w:type="dxa"/>
            <w:vAlign w:val="bottom"/>
          </w:tcPr>
          <w:p w14:paraId="59E089C6" w14:textId="3B36393C"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38,</w:t>
            </w:r>
          </w:p>
        </w:tc>
        <w:tc>
          <w:tcPr>
            <w:tcW w:w="1000" w:type="dxa"/>
            <w:vAlign w:val="bottom"/>
          </w:tcPr>
          <w:p w14:paraId="161247C6" w14:textId="2A3E8D29"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45,19</w:t>
            </w:r>
          </w:p>
        </w:tc>
        <w:tc>
          <w:tcPr>
            <w:tcW w:w="1017" w:type="dxa"/>
            <w:vAlign w:val="bottom"/>
          </w:tcPr>
          <w:p w14:paraId="56583E69" w14:textId="3CBA39FB"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1.717,22</w:t>
            </w:r>
          </w:p>
        </w:tc>
      </w:tr>
      <w:tr w:rsidR="00DD7612" w:rsidRPr="00DD7612" w14:paraId="5A9CB310" w14:textId="77777777" w:rsidTr="00A3677E">
        <w:tc>
          <w:tcPr>
            <w:tcW w:w="687" w:type="dxa"/>
            <w:vAlign w:val="bottom"/>
          </w:tcPr>
          <w:p w14:paraId="5F0F0C64" w14:textId="4F4F3517"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5</w:t>
            </w:r>
          </w:p>
        </w:tc>
        <w:tc>
          <w:tcPr>
            <w:tcW w:w="1141" w:type="dxa"/>
            <w:vAlign w:val="bottom"/>
          </w:tcPr>
          <w:p w14:paraId="5F5B3C22" w14:textId="2CB4843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222.001.310</w:t>
            </w:r>
          </w:p>
        </w:tc>
        <w:tc>
          <w:tcPr>
            <w:tcW w:w="3430" w:type="dxa"/>
          </w:tcPr>
          <w:p w14:paraId="4A1EBC18" w14:textId="2440985B"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COM GÁS, ACONDICIONADA EM PET DE 510 ML, COM CERTIFICADOS DE AUTORIZAÇÕES DOS ÓRGÃOS COMPETENTES E COM VALIDADE PARA 12 MESES. FARDO COM 12 UNIDADES.</w:t>
            </w:r>
          </w:p>
        </w:tc>
        <w:tc>
          <w:tcPr>
            <w:tcW w:w="945" w:type="dxa"/>
            <w:vAlign w:val="bottom"/>
          </w:tcPr>
          <w:p w14:paraId="1822B319" w14:textId="5D21B040"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FARDO</w:t>
            </w:r>
          </w:p>
        </w:tc>
        <w:tc>
          <w:tcPr>
            <w:tcW w:w="842" w:type="dxa"/>
            <w:vAlign w:val="bottom"/>
          </w:tcPr>
          <w:p w14:paraId="063D7969" w14:textId="7073753E"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300,</w:t>
            </w:r>
          </w:p>
        </w:tc>
        <w:tc>
          <w:tcPr>
            <w:tcW w:w="1000" w:type="dxa"/>
            <w:vAlign w:val="bottom"/>
          </w:tcPr>
          <w:p w14:paraId="7F6774E0" w14:textId="1865BE3E"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26,30</w:t>
            </w:r>
          </w:p>
        </w:tc>
        <w:tc>
          <w:tcPr>
            <w:tcW w:w="1017" w:type="dxa"/>
            <w:vAlign w:val="bottom"/>
          </w:tcPr>
          <w:p w14:paraId="3EFBBD5F" w14:textId="12400799"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7.890,00</w:t>
            </w:r>
          </w:p>
        </w:tc>
      </w:tr>
      <w:tr w:rsidR="00DD7612" w:rsidRPr="00DD7612" w14:paraId="3892A777" w14:textId="77777777" w:rsidTr="00A3677E">
        <w:tc>
          <w:tcPr>
            <w:tcW w:w="9062" w:type="dxa"/>
            <w:gridSpan w:val="7"/>
            <w:shd w:val="clear" w:color="auto" w:fill="D9D9D9" w:themeFill="background1" w:themeFillShade="D9"/>
            <w:vAlign w:val="center"/>
          </w:tcPr>
          <w:p w14:paraId="2E8B7EF7" w14:textId="17A93E9C" w:rsidR="00A3677E" w:rsidRPr="00DD7612" w:rsidRDefault="00A3677E" w:rsidP="00A3677E">
            <w:pPr>
              <w:pStyle w:val="Nivel2"/>
              <w:numPr>
                <w:ilvl w:val="0"/>
                <w:numId w:val="0"/>
              </w:numPr>
              <w:tabs>
                <w:tab w:val="left" w:pos="2224"/>
              </w:tabs>
              <w:spacing w:before="0" w:after="0" w:line="240" w:lineRule="auto"/>
              <w:jc w:val="center"/>
              <w:rPr>
                <w:b/>
                <w:bCs/>
                <w:color w:val="auto"/>
                <w:sz w:val="16"/>
                <w:szCs w:val="16"/>
              </w:rPr>
            </w:pPr>
            <w:r w:rsidRPr="00DD7612">
              <w:rPr>
                <w:b/>
                <w:bCs/>
                <w:color w:val="auto"/>
                <w:sz w:val="16"/>
                <w:szCs w:val="16"/>
              </w:rPr>
              <w:t>COTA RESERVADA</w:t>
            </w:r>
          </w:p>
        </w:tc>
      </w:tr>
      <w:tr w:rsidR="00DD7612" w:rsidRPr="00DD7612" w14:paraId="4A0EB388" w14:textId="77777777" w:rsidTr="00A3677E">
        <w:tc>
          <w:tcPr>
            <w:tcW w:w="687" w:type="dxa"/>
            <w:vAlign w:val="bottom"/>
          </w:tcPr>
          <w:p w14:paraId="5966A8F6" w14:textId="3D703F77"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6</w:t>
            </w:r>
          </w:p>
        </w:tc>
        <w:tc>
          <w:tcPr>
            <w:tcW w:w="1141" w:type="dxa"/>
            <w:vAlign w:val="bottom"/>
          </w:tcPr>
          <w:p w14:paraId="526CD60F" w14:textId="163F8BA1"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222.001.306</w:t>
            </w:r>
          </w:p>
        </w:tc>
        <w:tc>
          <w:tcPr>
            <w:tcW w:w="3430" w:type="dxa"/>
          </w:tcPr>
          <w:p w14:paraId="345CDE7B" w14:textId="1EDC5956"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SEM GÁS, ACONDICIONADA EM COPOS DE 200 ML, COM TAMPA ALUMINIZADA, COM CERTIFICADOS DE AUTORIZAÇÕES DOS ÓRGÃOS COMPETENTES E COM VALIDADE PARA 12 MESES. CAIXA COM 48 UNIDADES.</w:t>
            </w:r>
          </w:p>
        </w:tc>
        <w:tc>
          <w:tcPr>
            <w:tcW w:w="945" w:type="dxa"/>
            <w:vAlign w:val="bottom"/>
          </w:tcPr>
          <w:p w14:paraId="69CFF723" w14:textId="065BF46A"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CAIXA</w:t>
            </w:r>
          </w:p>
        </w:tc>
        <w:tc>
          <w:tcPr>
            <w:tcW w:w="842" w:type="dxa"/>
            <w:vAlign w:val="bottom"/>
          </w:tcPr>
          <w:p w14:paraId="6A48ED7A" w14:textId="10BC348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150,</w:t>
            </w:r>
          </w:p>
        </w:tc>
        <w:tc>
          <w:tcPr>
            <w:tcW w:w="1000" w:type="dxa"/>
            <w:vAlign w:val="bottom"/>
          </w:tcPr>
          <w:p w14:paraId="0ACB5384" w14:textId="1F3773A9"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43,21</w:t>
            </w:r>
          </w:p>
        </w:tc>
        <w:tc>
          <w:tcPr>
            <w:tcW w:w="1017" w:type="dxa"/>
            <w:vAlign w:val="bottom"/>
          </w:tcPr>
          <w:p w14:paraId="354F9B89" w14:textId="2D5CEDB7"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6.481,50</w:t>
            </w:r>
          </w:p>
        </w:tc>
      </w:tr>
      <w:tr w:rsidR="00DD7612" w:rsidRPr="00DD7612" w14:paraId="4218BC3C" w14:textId="77777777" w:rsidTr="00A3677E">
        <w:tc>
          <w:tcPr>
            <w:tcW w:w="687" w:type="dxa"/>
            <w:vAlign w:val="bottom"/>
          </w:tcPr>
          <w:p w14:paraId="6D4F5004" w14:textId="61185EB8"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7</w:t>
            </w:r>
          </w:p>
        </w:tc>
        <w:tc>
          <w:tcPr>
            <w:tcW w:w="1141" w:type="dxa"/>
            <w:vAlign w:val="bottom"/>
          </w:tcPr>
          <w:p w14:paraId="16BD9A4C" w14:textId="7EF69F7E"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222.001.307</w:t>
            </w:r>
          </w:p>
        </w:tc>
        <w:tc>
          <w:tcPr>
            <w:tcW w:w="3430" w:type="dxa"/>
          </w:tcPr>
          <w:p w14:paraId="02D51E5E" w14:textId="56519F21"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SEM GÁS, ACONDICIONADA EM PET DE 510 ML, COM CERTIFICADOS DE AUTORIZAÇÕES DOS ÓRGÃOS COMPETENTES E COM VALIDADE PARA 12 MESES. FARDOS COM 12 UNIDADES.</w:t>
            </w:r>
          </w:p>
        </w:tc>
        <w:tc>
          <w:tcPr>
            <w:tcW w:w="945" w:type="dxa"/>
            <w:vAlign w:val="bottom"/>
          </w:tcPr>
          <w:p w14:paraId="44FABDEF" w14:textId="1452A6A8"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FARDO</w:t>
            </w:r>
          </w:p>
        </w:tc>
        <w:tc>
          <w:tcPr>
            <w:tcW w:w="842" w:type="dxa"/>
            <w:vAlign w:val="bottom"/>
          </w:tcPr>
          <w:p w14:paraId="62556619" w14:textId="41D04390"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275,</w:t>
            </w:r>
          </w:p>
        </w:tc>
        <w:tc>
          <w:tcPr>
            <w:tcW w:w="1000" w:type="dxa"/>
            <w:vAlign w:val="bottom"/>
          </w:tcPr>
          <w:p w14:paraId="013AA99F" w14:textId="6DBCBE8E"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21,73</w:t>
            </w:r>
          </w:p>
        </w:tc>
        <w:tc>
          <w:tcPr>
            <w:tcW w:w="1017" w:type="dxa"/>
            <w:vAlign w:val="bottom"/>
          </w:tcPr>
          <w:p w14:paraId="4289F8C0" w14:textId="7CE74638"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5.975,75</w:t>
            </w:r>
          </w:p>
        </w:tc>
      </w:tr>
      <w:tr w:rsidR="00DD7612" w:rsidRPr="00DD7612" w14:paraId="5963DB18" w14:textId="77777777" w:rsidTr="00A3677E">
        <w:tc>
          <w:tcPr>
            <w:tcW w:w="687" w:type="dxa"/>
            <w:vAlign w:val="bottom"/>
          </w:tcPr>
          <w:p w14:paraId="3D4D1B89" w14:textId="4F7DBD44"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8</w:t>
            </w:r>
          </w:p>
        </w:tc>
        <w:tc>
          <w:tcPr>
            <w:tcW w:w="1141" w:type="dxa"/>
            <w:vAlign w:val="bottom"/>
          </w:tcPr>
          <w:p w14:paraId="52263A20" w14:textId="25D2BB56"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222.001.308</w:t>
            </w:r>
          </w:p>
        </w:tc>
        <w:tc>
          <w:tcPr>
            <w:tcW w:w="3430" w:type="dxa"/>
          </w:tcPr>
          <w:p w14:paraId="1F90B1EC" w14:textId="20699FB8"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SEM GÁS - ENVASADA EM GARRAFÃO POLICARBONATO, LISO, TRANSPARENTE, CAPACIDADE PARA ACONDICIONAMENTO DE 20 LITROS, LACRADOS, DENTRO DOS PADRÕES ESTABELECIDOS PELO AGÊNCIA NACIONAL DE MINERAÇÃO - ANM E AGÊNCIA NACIONAL DE VIGILÂNCIA SANITÁRIA - ANVISA, SEM VASILHAME, PROCEDÊNCIA E VALIDADE IMPRESSA NA EMBALAGEM DO PRODUTO.</w:t>
            </w:r>
          </w:p>
        </w:tc>
        <w:tc>
          <w:tcPr>
            <w:tcW w:w="945" w:type="dxa"/>
            <w:vAlign w:val="bottom"/>
          </w:tcPr>
          <w:p w14:paraId="0D066B7A" w14:textId="0F2128A5"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UND</w:t>
            </w:r>
          </w:p>
        </w:tc>
        <w:tc>
          <w:tcPr>
            <w:tcW w:w="842" w:type="dxa"/>
            <w:vAlign w:val="bottom"/>
          </w:tcPr>
          <w:p w14:paraId="4A55D866" w14:textId="0620EA68"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375,</w:t>
            </w:r>
          </w:p>
        </w:tc>
        <w:tc>
          <w:tcPr>
            <w:tcW w:w="1000" w:type="dxa"/>
            <w:vAlign w:val="bottom"/>
          </w:tcPr>
          <w:p w14:paraId="5A5B99EB" w14:textId="37CD4E8E"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12,92</w:t>
            </w:r>
          </w:p>
        </w:tc>
        <w:tc>
          <w:tcPr>
            <w:tcW w:w="1017" w:type="dxa"/>
            <w:vAlign w:val="bottom"/>
          </w:tcPr>
          <w:p w14:paraId="072CB68C" w14:textId="5A4B6EF5"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4.845,00</w:t>
            </w:r>
          </w:p>
        </w:tc>
      </w:tr>
      <w:tr w:rsidR="00DD7612" w:rsidRPr="00DD7612" w14:paraId="022C12BE" w14:textId="77777777" w:rsidTr="00A3677E">
        <w:tc>
          <w:tcPr>
            <w:tcW w:w="687" w:type="dxa"/>
            <w:vAlign w:val="bottom"/>
          </w:tcPr>
          <w:p w14:paraId="0D99ACB0" w14:textId="1AEC90E3"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9</w:t>
            </w:r>
          </w:p>
        </w:tc>
        <w:tc>
          <w:tcPr>
            <w:tcW w:w="1141" w:type="dxa"/>
            <w:vAlign w:val="bottom"/>
          </w:tcPr>
          <w:p w14:paraId="5B828453" w14:textId="007F0CD1"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222.001.309</w:t>
            </w:r>
          </w:p>
        </w:tc>
        <w:tc>
          <w:tcPr>
            <w:tcW w:w="3430" w:type="dxa"/>
          </w:tcPr>
          <w:p w14:paraId="391B3A52" w14:textId="251B51D2"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SEM GÁS - ENVASADA EM GARRAFÃO POLICARBONATO, LISO, TRANSPARENTE, CAPACIDADE PARA ACONDICIONAMENTO DE 20 LITROS, LACRADOS, DENTRO DOS PADRÕES ESTABELECIDOS PELO AGÊNCIA NACIONAL DE MINERAÇÃO - ANM E AGÊNCIA NACIONAL DE VIGILÂNCIA SANITÁRIA - ANVISA, COM VASILHAME, PROCEDÊNCIA E VALIDADE IMPRESSA NA EMBALAGEM DO PRODUTO</w:t>
            </w:r>
          </w:p>
        </w:tc>
        <w:tc>
          <w:tcPr>
            <w:tcW w:w="945" w:type="dxa"/>
            <w:vAlign w:val="bottom"/>
          </w:tcPr>
          <w:p w14:paraId="64993148" w14:textId="241E98FE"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UND</w:t>
            </w:r>
          </w:p>
        </w:tc>
        <w:tc>
          <w:tcPr>
            <w:tcW w:w="842" w:type="dxa"/>
            <w:vAlign w:val="bottom"/>
          </w:tcPr>
          <w:p w14:paraId="64047AA9" w14:textId="44E013FD"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12,</w:t>
            </w:r>
          </w:p>
        </w:tc>
        <w:tc>
          <w:tcPr>
            <w:tcW w:w="1000" w:type="dxa"/>
            <w:vAlign w:val="bottom"/>
          </w:tcPr>
          <w:p w14:paraId="1AE287A1" w14:textId="636BAC95"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45,19</w:t>
            </w:r>
          </w:p>
        </w:tc>
        <w:tc>
          <w:tcPr>
            <w:tcW w:w="1017" w:type="dxa"/>
            <w:vAlign w:val="bottom"/>
          </w:tcPr>
          <w:p w14:paraId="7F79E3FB" w14:textId="34C8C638"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542,28</w:t>
            </w:r>
          </w:p>
        </w:tc>
      </w:tr>
      <w:tr w:rsidR="00A3677E" w:rsidRPr="00DD7612" w14:paraId="6DF9C04A" w14:textId="77777777" w:rsidTr="00A3677E">
        <w:tc>
          <w:tcPr>
            <w:tcW w:w="687" w:type="dxa"/>
            <w:vAlign w:val="bottom"/>
          </w:tcPr>
          <w:p w14:paraId="5E7E8B3D" w14:textId="15691003"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10</w:t>
            </w:r>
          </w:p>
        </w:tc>
        <w:tc>
          <w:tcPr>
            <w:tcW w:w="1141" w:type="dxa"/>
            <w:vAlign w:val="bottom"/>
          </w:tcPr>
          <w:p w14:paraId="37B093EE" w14:textId="7A98095F"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222.001.310</w:t>
            </w:r>
          </w:p>
        </w:tc>
        <w:tc>
          <w:tcPr>
            <w:tcW w:w="3430" w:type="dxa"/>
          </w:tcPr>
          <w:p w14:paraId="0C27D31A" w14:textId="35AC69E3" w:rsidR="00A3677E" w:rsidRPr="00DD7612" w:rsidRDefault="00A3677E" w:rsidP="00A3677E">
            <w:pPr>
              <w:pStyle w:val="Nivel2"/>
              <w:numPr>
                <w:ilvl w:val="0"/>
                <w:numId w:val="0"/>
              </w:numPr>
              <w:tabs>
                <w:tab w:val="left" w:pos="2224"/>
              </w:tabs>
              <w:spacing w:before="0" w:after="0" w:line="240" w:lineRule="auto"/>
              <w:rPr>
                <w:color w:val="auto"/>
                <w:sz w:val="16"/>
                <w:szCs w:val="16"/>
              </w:rPr>
            </w:pPr>
            <w:r w:rsidRPr="00DD7612">
              <w:rPr>
                <w:color w:val="auto"/>
                <w:sz w:val="16"/>
                <w:szCs w:val="16"/>
              </w:rPr>
              <w:t>ÁGUA MINERAL NATURAL COM GÁS, ACONDICIONADA EM PET DE 510 ML, COM CERTIFICADOS DE AUTORIZAÇÕES DOS ÓRGÃOS COMPETENTES E COM VALIDADE PARA 12 MESES. FARDO COM 12 UNIDADES.</w:t>
            </w:r>
          </w:p>
        </w:tc>
        <w:tc>
          <w:tcPr>
            <w:tcW w:w="945" w:type="dxa"/>
            <w:vAlign w:val="bottom"/>
          </w:tcPr>
          <w:p w14:paraId="6EDA446A" w14:textId="3267045B"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FARDO</w:t>
            </w:r>
          </w:p>
        </w:tc>
        <w:tc>
          <w:tcPr>
            <w:tcW w:w="842" w:type="dxa"/>
            <w:vAlign w:val="bottom"/>
          </w:tcPr>
          <w:p w14:paraId="467F8AA6" w14:textId="351ED733" w:rsidR="00A3677E" w:rsidRPr="00DD7612" w:rsidRDefault="00A3677E" w:rsidP="00A3677E">
            <w:pPr>
              <w:pStyle w:val="Nivel2"/>
              <w:numPr>
                <w:ilvl w:val="0"/>
                <w:numId w:val="0"/>
              </w:numPr>
              <w:tabs>
                <w:tab w:val="left" w:pos="2224"/>
              </w:tabs>
              <w:spacing w:before="0" w:after="0" w:line="240" w:lineRule="auto"/>
              <w:jc w:val="center"/>
              <w:rPr>
                <w:color w:val="auto"/>
                <w:sz w:val="16"/>
                <w:szCs w:val="16"/>
              </w:rPr>
            </w:pPr>
            <w:r w:rsidRPr="00DD7612">
              <w:rPr>
                <w:color w:val="auto"/>
                <w:sz w:val="16"/>
                <w:szCs w:val="16"/>
              </w:rPr>
              <w:t>100,</w:t>
            </w:r>
          </w:p>
        </w:tc>
        <w:tc>
          <w:tcPr>
            <w:tcW w:w="1000" w:type="dxa"/>
            <w:vAlign w:val="bottom"/>
          </w:tcPr>
          <w:p w14:paraId="25F6CAC3" w14:textId="7B328595"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26,30</w:t>
            </w:r>
          </w:p>
        </w:tc>
        <w:tc>
          <w:tcPr>
            <w:tcW w:w="1017" w:type="dxa"/>
            <w:vAlign w:val="bottom"/>
          </w:tcPr>
          <w:p w14:paraId="07CD671F" w14:textId="5C3B9EF6" w:rsidR="00A3677E" w:rsidRPr="00DD7612" w:rsidRDefault="00A3677E" w:rsidP="00A3677E">
            <w:pPr>
              <w:pStyle w:val="Nivel2"/>
              <w:numPr>
                <w:ilvl w:val="0"/>
                <w:numId w:val="0"/>
              </w:numPr>
              <w:tabs>
                <w:tab w:val="left" w:pos="2224"/>
              </w:tabs>
              <w:spacing w:before="0" w:after="0" w:line="240" w:lineRule="auto"/>
              <w:jc w:val="right"/>
              <w:rPr>
                <w:color w:val="auto"/>
                <w:sz w:val="16"/>
                <w:szCs w:val="16"/>
              </w:rPr>
            </w:pPr>
            <w:r w:rsidRPr="00DD7612">
              <w:rPr>
                <w:color w:val="auto"/>
                <w:sz w:val="16"/>
                <w:szCs w:val="16"/>
              </w:rPr>
              <w:t>2.630,00</w:t>
            </w:r>
          </w:p>
        </w:tc>
      </w:tr>
    </w:tbl>
    <w:p w14:paraId="4E1E8B1F" w14:textId="77777777" w:rsidR="00E6769D" w:rsidRPr="00DD7612" w:rsidRDefault="00E6769D" w:rsidP="000F1F62">
      <w:pPr>
        <w:pStyle w:val="Nivel2"/>
        <w:numPr>
          <w:ilvl w:val="0"/>
          <w:numId w:val="0"/>
        </w:numPr>
        <w:tabs>
          <w:tab w:val="left" w:pos="2224"/>
        </w:tabs>
        <w:spacing w:before="0" w:after="0" w:line="240" w:lineRule="auto"/>
        <w:rPr>
          <w:color w:val="auto"/>
          <w:sz w:val="24"/>
          <w:szCs w:val="24"/>
        </w:rPr>
      </w:pPr>
    </w:p>
    <w:p w14:paraId="012C6E2B"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 xml:space="preserve">1.1.2. Descrição dos Itens: </w:t>
      </w:r>
    </w:p>
    <w:p w14:paraId="0DC23374"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p>
    <w:p w14:paraId="28EEECF0" w14:textId="5CF530B2" w:rsidR="002344A3" w:rsidRPr="00DD7612" w:rsidRDefault="002344A3" w:rsidP="000F1F62">
      <w:pPr>
        <w:pStyle w:val="Nivel2"/>
        <w:numPr>
          <w:ilvl w:val="0"/>
          <w:numId w:val="0"/>
        </w:numPr>
        <w:tabs>
          <w:tab w:val="left" w:pos="2224"/>
        </w:tabs>
        <w:spacing w:before="0" w:after="0" w:line="240" w:lineRule="auto"/>
        <w:rPr>
          <w:b/>
          <w:bCs/>
          <w:color w:val="auto"/>
          <w:sz w:val="24"/>
          <w:szCs w:val="24"/>
        </w:rPr>
      </w:pPr>
      <w:r w:rsidRPr="00DD7612">
        <w:rPr>
          <w:b/>
          <w:bCs/>
          <w:color w:val="auto"/>
          <w:sz w:val="24"/>
          <w:szCs w:val="24"/>
        </w:rPr>
        <w:t xml:space="preserve">Itens nº 01, 02, 06 e 07 – Água mineral natural, sem gás, em embalagem descartável:  Unidades de fornecimento: </w:t>
      </w:r>
      <w:r w:rsidRPr="00DD7612">
        <w:rPr>
          <w:color w:val="auto"/>
          <w:sz w:val="24"/>
          <w:szCs w:val="24"/>
        </w:rPr>
        <w:t>200 e 510 mililitros (ml)</w:t>
      </w:r>
      <w:r w:rsidRPr="00DD7612">
        <w:rPr>
          <w:b/>
          <w:bCs/>
          <w:color w:val="auto"/>
          <w:sz w:val="24"/>
          <w:szCs w:val="24"/>
        </w:rPr>
        <w:t xml:space="preserve">;  </w:t>
      </w:r>
    </w:p>
    <w:p w14:paraId="566999CD"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Tipo de embalagem:</w:t>
      </w:r>
      <w:r w:rsidRPr="00DD7612">
        <w:rPr>
          <w:color w:val="auto"/>
          <w:sz w:val="24"/>
          <w:szCs w:val="24"/>
        </w:rPr>
        <w:t xml:space="preserve">   Copo de 200 mililitros (ml). </w:t>
      </w:r>
    </w:p>
    <w:p w14:paraId="6845F06C"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Material:</w:t>
      </w:r>
      <w:r w:rsidRPr="00DD7612">
        <w:rPr>
          <w:color w:val="auto"/>
          <w:sz w:val="24"/>
          <w:szCs w:val="24"/>
        </w:rPr>
        <w:t xml:space="preserve"> embalagem fabricada em PET, descartável, de único uso, com lacre de segurança em material laminado e rótulo informativo do produto;  </w:t>
      </w:r>
    </w:p>
    <w:p w14:paraId="56810EC3" w14:textId="1CAA1F0E" w:rsidR="002344A3" w:rsidRPr="00DD7612" w:rsidRDefault="002344A3" w:rsidP="000F1F62">
      <w:pPr>
        <w:pStyle w:val="Nivel2"/>
        <w:numPr>
          <w:ilvl w:val="0"/>
          <w:numId w:val="0"/>
        </w:numPr>
        <w:tabs>
          <w:tab w:val="left" w:pos="2224"/>
        </w:tabs>
        <w:spacing w:before="0" w:after="0" w:line="240" w:lineRule="auto"/>
        <w:rPr>
          <w:b/>
          <w:bCs/>
          <w:color w:val="auto"/>
          <w:sz w:val="24"/>
          <w:szCs w:val="24"/>
        </w:rPr>
      </w:pPr>
      <w:r w:rsidRPr="00DD7612">
        <w:rPr>
          <w:b/>
          <w:bCs/>
          <w:color w:val="auto"/>
          <w:sz w:val="24"/>
          <w:szCs w:val="24"/>
        </w:rPr>
        <w:t>E/OU</w:t>
      </w:r>
    </w:p>
    <w:p w14:paraId="5CE7EB54" w14:textId="77777777" w:rsidR="002344A3" w:rsidRPr="00DD7612" w:rsidRDefault="002344A3" w:rsidP="000F1F62">
      <w:pPr>
        <w:pStyle w:val="Nivel2"/>
        <w:numPr>
          <w:ilvl w:val="0"/>
          <w:numId w:val="0"/>
        </w:numPr>
        <w:tabs>
          <w:tab w:val="left" w:pos="2224"/>
        </w:tabs>
        <w:spacing w:before="0" w:after="0" w:line="240" w:lineRule="auto"/>
        <w:rPr>
          <w:b/>
          <w:bCs/>
          <w:color w:val="auto"/>
          <w:sz w:val="24"/>
          <w:szCs w:val="24"/>
        </w:rPr>
      </w:pPr>
      <w:r w:rsidRPr="00DD7612">
        <w:rPr>
          <w:b/>
          <w:bCs/>
          <w:color w:val="auto"/>
          <w:sz w:val="24"/>
          <w:szCs w:val="24"/>
        </w:rPr>
        <w:t xml:space="preserve">Garrafa de 510 mililitros (ml) </w:t>
      </w:r>
    </w:p>
    <w:p w14:paraId="3D93B96F"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Material:</w:t>
      </w:r>
      <w:r w:rsidRPr="00DD7612">
        <w:rPr>
          <w:color w:val="auto"/>
          <w:sz w:val="24"/>
          <w:szCs w:val="24"/>
        </w:rPr>
        <w:t xml:space="preserve"> embalagem do tipo PET, descartável, de único uso, tampa plástica e rótulo informativo do produto.   </w:t>
      </w:r>
    </w:p>
    <w:p w14:paraId="421088F8"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Validade da água:</w:t>
      </w:r>
      <w:r w:rsidRPr="00DD7612">
        <w:rPr>
          <w:color w:val="auto"/>
          <w:sz w:val="24"/>
          <w:szCs w:val="24"/>
        </w:rPr>
        <w:t xml:space="preserve"> no mínimo, de 6 (seis) meses, contados da data de entrega do produto pelo fornecedor. </w:t>
      </w:r>
    </w:p>
    <w:p w14:paraId="72DD50C1"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p>
    <w:p w14:paraId="7441176A" w14:textId="3EAFF550"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 xml:space="preserve">Itens nº 03, 04, 08 e 09 – Água mineral natural, sem gás, em garrafão retornável: Capacidade do garrafão: </w:t>
      </w:r>
      <w:r w:rsidRPr="00DD7612">
        <w:rPr>
          <w:color w:val="auto"/>
          <w:sz w:val="24"/>
          <w:szCs w:val="24"/>
        </w:rPr>
        <w:t xml:space="preserve">20 litros. </w:t>
      </w:r>
    </w:p>
    <w:p w14:paraId="3A3FF859"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Material da embalagem:</w:t>
      </w:r>
      <w:r w:rsidRPr="00DD7612">
        <w:rPr>
          <w:bCs/>
          <w:color w:val="auto"/>
          <w:sz w:val="24"/>
          <w:szCs w:val="24"/>
        </w:rPr>
        <w:t xml:space="preserve"> PET, material polietileno, policarbonato, polipropileno ou outro material aceitável para contato com alimentos e bebidas, em conformidade com a Resolução ANM nº 193, de 27 de dezembro de 2024, e com a ABNT NBR nº 14.222/2013, de modo a garantir a integridade do produto.</w:t>
      </w:r>
    </w:p>
    <w:p w14:paraId="3E33BFCF"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 xml:space="preserve">O garrafão deve possuir lacre de segurança, aparência limpa, isenta de manchas, alterações de cor, ranhuras, rachaduras, emendas e amassamentos, bem como não poderá possuir nenhum tipo de resíduos e odores. O gargalo não poderá possuir qualquer tipo de deformações internas ou externas.   </w:t>
      </w:r>
    </w:p>
    <w:p w14:paraId="0558325D"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A vida útil do garrafão retornável é de até 3 (três) anos, devendo a data limite de sua vida útil estar impressa de forma indelével e legível na parte superior do garrafão, entre o gargalo e o anel de reforço superior, conforme o art. 25 da Resolução ANM nº 193, de 27 de dezembro de 2024.</w:t>
      </w:r>
    </w:p>
    <w:p w14:paraId="0797B890"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Dimensões do garrafão com capacidade de 20 litros:</w:t>
      </w:r>
      <w:r w:rsidRPr="00DD7612">
        <w:rPr>
          <w:color w:val="auto"/>
          <w:sz w:val="24"/>
          <w:szCs w:val="24"/>
        </w:rPr>
        <w:t xml:space="preserve">   </w:t>
      </w:r>
    </w:p>
    <w:p w14:paraId="502B8284"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 xml:space="preserve">Altura total: 490mm ± 2,5mm;  </w:t>
      </w:r>
    </w:p>
    <w:p w14:paraId="5F92AF73"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 xml:space="preserve">Diâmetros: medido no anel de reforço (superior e inferior): 275mm ± 2,5mm, conforme ABNT NBR n° 14.222/2019.  </w:t>
      </w:r>
    </w:p>
    <w:p w14:paraId="31015D3C" w14:textId="1961A5C6" w:rsidR="002344A3" w:rsidRPr="00DD7612" w:rsidRDefault="002344A3" w:rsidP="000F1F62">
      <w:pPr>
        <w:pStyle w:val="Nivel2"/>
        <w:numPr>
          <w:ilvl w:val="0"/>
          <w:numId w:val="0"/>
        </w:numPr>
        <w:tabs>
          <w:tab w:val="left" w:pos="2224"/>
        </w:tabs>
        <w:spacing w:before="0" w:after="0" w:line="240" w:lineRule="auto"/>
        <w:rPr>
          <w:color w:val="auto"/>
          <w:sz w:val="24"/>
          <w:szCs w:val="24"/>
        </w:rPr>
      </w:pPr>
      <w:r w:rsidRPr="00DD7612">
        <w:rPr>
          <w:color w:val="auto"/>
          <w:sz w:val="24"/>
          <w:szCs w:val="24"/>
        </w:rPr>
        <w:t>Validade da água: no mínimo, de 3 (três) meses, contados da data de entrega do produto pelo fornecedor.</w:t>
      </w:r>
    </w:p>
    <w:p w14:paraId="31BF8DA7" w14:textId="77777777" w:rsidR="00FF2D0E" w:rsidRPr="00DD7612" w:rsidRDefault="00FF2D0E" w:rsidP="000F1F62">
      <w:pPr>
        <w:pStyle w:val="Nivel2"/>
        <w:numPr>
          <w:ilvl w:val="0"/>
          <w:numId w:val="0"/>
        </w:numPr>
        <w:tabs>
          <w:tab w:val="left" w:pos="2224"/>
        </w:tabs>
        <w:spacing w:before="0" w:after="0" w:line="240" w:lineRule="auto"/>
        <w:rPr>
          <w:color w:val="auto"/>
          <w:sz w:val="24"/>
          <w:szCs w:val="24"/>
        </w:rPr>
      </w:pPr>
    </w:p>
    <w:p w14:paraId="500677D4" w14:textId="77777777" w:rsidR="002344A3" w:rsidRPr="00DD7612" w:rsidRDefault="002344A3" w:rsidP="002344A3">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Itens nº 05 e 10 – Água mineral natural, com gás, em embalagem descartável:</w:t>
      </w:r>
    </w:p>
    <w:p w14:paraId="232FE519" w14:textId="77777777" w:rsidR="002344A3" w:rsidRPr="00DD7612" w:rsidRDefault="002344A3" w:rsidP="002344A3">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Unidade de fornecimento:</w:t>
      </w:r>
      <w:r w:rsidRPr="00DD7612">
        <w:rPr>
          <w:color w:val="auto"/>
          <w:sz w:val="24"/>
          <w:szCs w:val="24"/>
        </w:rPr>
        <w:t xml:space="preserve"> garrafa com capacidade de </w:t>
      </w:r>
      <w:r w:rsidRPr="00DD7612">
        <w:rPr>
          <w:b/>
          <w:bCs/>
          <w:color w:val="auto"/>
          <w:sz w:val="24"/>
          <w:szCs w:val="24"/>
        </w:rPr>
        <w:t>510 mililitros (ml)</w:t>
      </w:r>
      <w:r w:rsidRPr="00DD7612">
        <w:rPr>
          <w:color w:val="auto"/>
          <w:sz w:val="24"/>
          <w:szCs w:val="24"/>
        </w:rPr>
        <w:t>.</w:t>
      </w:r>
    </w:p>
    <w:p w14:paraId="25096485" w14:textId="77777777" w:rsidR="00FF2D0E" w:rsidRPr="00DD7612" w:rsidRDefault="00FF2D0E" w:rsidP="00FF2D0E">
      <w:pPr>
        <w:pStyle w:val="Nivel2"/>
        <w:numPr>
          <w:ilvl w:val="0"/>
          <w:numId w:val="0"/>
        </w:numPr>
        <w:tabs>
          <w:tab w:val="left" w:pos="2224"/>
        </w:tabs>
        <w:spacing w:before="0" w:after="0" w:line="240" w:lineRule="auto"/>
        <w:rPr>
          <w:b/>
          <w:bCs/>
          <w:color w:val="auto"/>
          <w:sz w:val="24"/>
          <w:szCs w:val="24"/>
        </w:rPr>
      </w:pPr>
      <w:r w:rsidRPr="00DD7612">
        <w:rPr>
          <w:b/>
          <w:bCs/>
          <w:color w:val="auto"/>
          <w:sz w:val="24"/>
          <w:szCs w:val="24"/>
        </w:rPr>
        <w:t xml:space="preserve">Garrafa de 510 mililitros (ml) </w:t>
      </w:r>
    </w:p>
    <w:p w14:paraId="746210C3" w14:textId="77777777" w:rsidR="00FF2D0E" w:rsidRPr="00DD7612" w:rsidRDefault="00FF2D0E" w:rsidP="00FF2D0E">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Material:</w:t>
      </w:r>
      <w:r w:rsidRPr="00DD7612">
        <w:rPr>
          <w:color w:val="auto"/>
          <w:sz w:val="24"/>
          <w:szCs w:val="24"/>
        </w:rPr>
        <w:t xml:space="preserve"> embalagem do tipo PET, descartável, de único uso, tampa plástica e rótulo informativo do produto.   </w:t>
      </w:r>
    </w:p>
    <w:p w14:paraId="19B2B160" w14:textId="75AF510C" w:rsidR="00FF2D0E" w:rsidRPr="00DD7612" w:rsidRDefault="00FF2D0E" w:rsidP="002344A3">
      <w:pPr>
        <w:pStyle w:val="Nivel2"/>
        <w:numPr>
          <w:ilvl w:val="0"/>
          <w:numId w:val="0"/>
        </w:numPr>
        <w:tabs>
          <w:tab w:val="left" w:pos="2224"/>
        </w:tabs>
        <w:spacing w:before="0" w:after="0" w:line="240" w:lineRule="auto"/>
        <w:rPr>
          <w:color w:val="auto"/>
          <w:sz w:val="24"/>
          <w:szCs w:val="24"/>
        </w:rPr>
      </w:pPr>
      <w:r w:rsidRPr="00DD7612">
        <w:rPr>
          <w:b/>
          <w:bCs/>
          <w:color w:val="auto"/>
          <w:sz w:val="24"/>
          <w:szCs w:val="24"/>
        </w:rPr>
        <w:t>Validade da água:</w:t>
      </w:r>
      <w:r w:rsidRPr="00DD7612">
        <w:rPr>
          <w:color w:val="auto"/>
          <w:sz w:val="24"/>
          <w:szCs w:val="24"/>
        </w:rPr>
        <w:t xml:space="preserve"> no mínimo, de 6 (seis) meses, contados da data de entrega do produto pelo fornecedor. </w:t>
      </w:r>
    </w:p>
    <w:p w14:paraId="07BAD5EF" w14:textId="77777777" w:rsidR="002344A3" w:rsidRPr="00DD7612" w:rsidRDefault="002344A3" w:rsidP="002344A3">
      <w:pPr>
        <w:pStyle w:val="Nivel2"/>
        <w:numPr>
          <w:ilvl w:val="0"/>
          <w:numId w:val="0"/>
        </w:numPr>
        <w:tabs>
          <w:tab w:val="left" w:pos="2224"/>
        </w:tabs>
        <w:spacing w:before="0" w:after="0" w:line="240" w:lineRule="auto"/>
        <w:rPr>
          <w:color w:val="auto"/>
          <w:sz w:val="24"/>
          <w:szCs w:val="24"/>
        </w:rPr>
      </w:pPr>
      <w:r w:rsidRPr="00DD7612">
        <w:rPr>
          <w:color w:val="auto"/>
          <w:sz w:val="24"/>
          <w:szCs w:val="24"/>
        </w:rPr>
        <w:t>A embalagem deverá apresentar-se em perfeito estado de conservação, sem deformações, perfurações, vazamentos, sujidades, alterações de cor, odores estranhos ou quaisquer sinais que possam comprometer a integridade, a qualidade ou a segurança do produto.</w:t>
      </w:r>
    </w:p>
    <w:p w14:paraId="25ADE4B4" w14:textId="77777777" w:rsidR="002344A3" w:rsidRPr="00DD7612" w:rsidRDefault="002344A3" w:rsidP="002344A3">
      <w:pPr>
        <w:pStyle w:val="Nivel2"/>
        <w:numPr>
          <w:ilvl w:val="0"/>
          <w:numId w:val="0"/>
        </w:numPr>
        <w:tabs>
          <w:tab w:val="left" w:pos="2224"/>
        </w:tabs>
        <w:spacing w:before="0" w:after="0" w:line="240" w:lineRule="auto"/>
        <w:rPr>
          <w:color w:val="auto"/>
          <w:sz w:val="24"/>
          <w:szCs w:val="24"/>
        </w:rPr>
      </w:pPr>
      <w:r w:rsidRPr="00DD7612">
        <w:rPr>
          <w:color w:val="auto"/>
          <w:sz w:val="24"/>
          <w:szCs w:val="24"/>
        </w:rPr>
        <w:t xml:space="preserve">A água mineral deverá ser </w:t>
      </w:r>
      <w:r w:rsidRPr="00DD7612">
        <w:rPr>
          <w:b/>
          <w:bCs/>
          <w:color w:val="auto"/>
          <w:sz w:val="24"/>
          <w:szCs w:val="24"/>
        </w:rPr>
        <w:t>natural, gaseificada naturalmente ou adicionada de dióxido de carbono próprio para uso em alimentos, conforme a classificação e regulamentação sanitária aplicável</w:t>
      </w:r>
      <w:r w:rsidRPr="00DD7612">
        <w:rPr>
          <w:color w:val="auto"/>
          <w:sz w:val="24"/>
          <w:szCs w:val="24"/>
        </w:rPr>
        <w:t>, devendo permanecer com suas características próprias preservadas até o momento do consumo.</w:t>
      </w:r>
    </w:p>
    <w:p w14:paraId="65D553FE" w14:textId="77777777" w:rsidR="002344A3" w:rsidRPr="00DD7612" w:rsidRDefault="002344A3" w:rsidP="002344A3">
      <w:pPr>
        <w:pStyle w:val="PargrafodaLista"/>
        <w:spacing w:after="0" w:line="240" w:lineRule="auto"/>
        <w:ind w:left="0"/>
        <w:jc w:val="both"/>
        <w:rPr>
          <w:rFonts w:ascii="Arial" w:hAnsi="Arial" w:cs="Arial"/>
          <w:sz w:val="24"/>
          <w:szCs w:val="24"/>
        </w:rPr>
      </w:pPr>
      <w:r w:rsidRPr="00DD7612">
        <w:rPr>
          <w:rFonts w:ascii="Arial" w:hAnsi="Arial" w:cs="Arial"/>
          <w:sz w:val="24"/>
          <w:szCs w:val="24"/>
        </w:rPr>
        <w:t xml:space="preserve">O rótulo deverá conter, de forma legível e indelével, no mínimo, as informações exigidas pela legislação aplicável, incluindo identificação do produto, origem/procedência, fabricante ou </w:t>
      </w:r>
      <w:proofErr w:type="spellStart"/>
      <w:r w:rsidRPr="00DD7612">
        <w:rPr>
          <w:rFonts w:ascii="Arial" w:hAnsi="Arial" w:cs="Arial"/>
          <w:sz w:val="24"/>
          <w:szCs w:val="24"/>
        </w:rPr>
        <w:t>envasador</w:t>
      </w:r>
      <w:proofErr w:type="spellEnd"/>
      <w:r w:rsidRPr="00DD7612">
        <w:rPr>
          <w:rFonts w:ascii="Arial" w:hAnsi="Arial" w:cs="Arial"/>
          <w:sz w:val="24"/>
          <w:szCs w:val="24"/>
        </w:rPr>
        <w:t>, lote, data de fabricação, prazo de validade e demais informações obrigatórias.</w:t>
      </w:r>
    </w:p>
    <w:p w14:paraId="44042558" w14:textId="77777777" w:rsidR="002344A3" w:rsidRPr="00DD7612" w:rsidRDefault="002344A3" w:rsidP="002344A3">
      <w:pPr>
        <w:pStyle w:val="PargrafodaLista"/>
        <w:spacing w:after="0" w:line="240" w:lineRule="auto"/>
        <w:ind w:left="0"/>
        <w:jc w:val="both"/>
        <w:rPr>
          <w:rFonts w:ascii="Arial" w:hAnsi="Arial" w:cs="Arial"/>
          <w:sz w:val="24"/>
          <w:szCs w:val="24"/>
        </w:rPr>
      </w:pPr>
      <w:r w:rsidRPr="00DD7612">
        <w:rPr>
          <w:rFonts w:ascii="Arial" w:hAnsi="Arial" w:cs="Arial"/>
          <w:b/>
          <w:bCs/>
          <w:sz w:val="24"/>
          <w:szCs w:val="24"/>
        </w:rPr>
        <w:t>Validade da água:</w:t>
      </w:r>
      <w:r w:rsidRPr="00DD7612">
        <w:rPr>
          <w:rFonts w:ascii="Arial" w:hAnsi="Arial" w:cs="Arial"/>
          <w:sz w:val="24"/>
          <w:szCs w:val="24"/>
        </w:rPr>
        <w:t xml:space="preserve"> no mínimo, </w:t>
      </w:r>
      <w:r w:rsidRPr="00DD7612">
        <w:rPr>
          <w:rFonts w:ascii="Arial" w:hAnsi="Arial" w:cs="Arial"/>
          <w:b/>
          <w:bCs/>
          <w:sz w:val="24"/>
          <w:szCs w:val="24"/>
        </w:rPr>
        <w:t>6 (seis) meses</w:t>
      </w:r>
      <w:r w:rsidRPr="00DD7612">
        <w:rPr>
          <w:rFonts w:ascii="Arial" w:hAnsi="Arial" w:cs="Arial"/>
          <w:sz w:val="24"/>
          <w:szCs w:val="24"/>
        </w:rPr>
        <w:t>, contados da data de entrega do produto pelo fornecedor.</w:t>
      </w:r>
    </w:p>
    <w:p w14:paraId="626CDF15" w14:textId="77777777" w:rsidR="002344A3" w:rsidRPr="00DD7612" w:rsidRDefault="002344A3" w:rsidP="000F1F62">
      <w:pPr>
        <w:pStyle w:val="Nivel2"/>
        <w:numPr>
          <w:ilvl w:val="0"/>
          <w:numId w:val="0"/>
        </w:numPr>
        <w:tabs>
          <w:tab w:val="left" w:pos="2224"/>
        </w:tabs>
        <w:spacing w:before="0" w:after="0" w:line="240" w:lineRule="auto"/>
        <w:rPr>
          <w:color w:val="auto"/>
          <w:sz w:val="24"/>
          <w:szCs w:val="24"/>
        </w:rPr>
      </w:pPr>
    </w:p>
    <w:p w14:paraId="41B75615" w14:textId="77777777" w:rsidR="003E4D5D" w:rsidRPr="00DD7612" w:rsidRDefault="00585AB8">
      <w:pPr>
        <w:jc w:val="both"/>
        <w:rPr>
          <w:rFonts w:ascii="Arial" w:hAnsi="Arial" w:cs="Arial"/>
        </w:rPr>
      </w:pPr>
      <w:r w:rsidRPr="00DD7612">
        <w:rPr>
          <w:rFonts w:ascii="Arial" w:hAnsi="Arial" w:cs="Arial"/>
        </w:rPr>
        <w:t>1.2. Os bens objeto desta contratação são caracterizados como comuns, conforme justificativa constante do Estudo Técnico Preliminar.</w:t>
      </w:r>
    </w:p>
    <w:p w14:paraId="0EF1F216"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1.3. O objeto desta contratação não se enquadra como bem de luxo, conforme Decreto nº 5.045, de 19 de janeiro de 2024.</w:t>
      </w:r>
    </w:p>
    <w:p w14:paraId="72E0F05C" w14:textId="3342EB6C" w:rsidR="000F1F62" w:rsidRPr="00DD7612" w:rsidRDefault="000F1F62" w:rsidP="000F1F62">
      <w:pPr>
        <w:pStyle w:val="Nvel2-Red"/>
        <w:numPr>
          <w:ilvl w:val="0"/>
          <w:numId w:val="0"/>
        </w:numPr>
        <w:tabs>
          <w:tab w:val="left" w:pos="708"/>
        </w:tabs>
        <w:spacing w:before="0" w:after="0" w:line="240" w:lineRule="auto"/>
        <w:rPr>
          <w:i w:val="0"/>
          <w:iCs w:val="0"/>
          <w:color w:val="auto"/>
          <w:sz w:val="24"/>
          <w:szCs w:val="24"/>
        </w:rPr>
      </w:pPr>
      <w:r w:rsidRPr="00DD7612">
        <w:rPr>
          <w:i w:val="0"/>
          <w:iCs w:val="0"/>
          <w:color w:val="auto"/>
          <w:sz w:val="24"/>
          <w:szCs w:val="24"/>
        </w:rPr>
        <w:t>1.4. O prazo de vigência da contratação é de 12 (doze) meses contados da assinatura do Contrato, na forma do artigo 105 da Lei n° 14.133, de 2021.</w:t>
      </w:r>
    </w:p>
    <w:p w14:paraId="548DA14A" w14:textId="581A4ABD" w:rsidR="004C61C7" w:rsidRDefault="000F1F62" w:rsidP="000F1F62">
      <w:pPr>
        <w:pStyle w:val="Nvel2-Red"/>
        <w:numPr>
          <w:ilvl w:val="0"/>
          <w:numId w:val="0"/>
        </w:numPr>
        <w:tabs>
          <w:tab w:val="left" w:pos="708"/>
        </w:tabs>
        <w:spacing w:before="0" w:after="0" w:line="240" w:lineRule="auto"/>
        <w:rPr>
          <w:i w:val="0"/>
          <w:iCs w:val="0"/>
          <w:color w:val="auto"/>
          <w:sz w:val="24"/>
          <w:szCs w:val="24"/>
        </w:rPr>
      </w:pPr>
      <w:r w:rsidRPr="00DD7612">
        <w:rPr>
          <w:i w:val="0"/>
          <w:iCs w:val="0"/>
          <w:color w:val="auto"/>
          <w:sz w:val="24"/>
          <w:szCs w:val="24"/>
        </w:rPr>
        <w:t>1.5. O contrato ou outro instrumento hábil que o substitua oferece maior detalhamento das regras que serão aplicadas em relação à vigência da contratação.</w:t>
      </w:r>
    </w:p>
    <w:p w14:paraId="279511D7" w14:textId="77777777" w:rsidR="00391462" w:rsidRPr="00DD7612" w:rsidRDefault="00391462"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DD7612" w:rsidRDefault="000F1F62" w:rsidP="000F1F62">
      <w:pPr>
        <w:pStyle w:val="Nivel01"/>
      </w:pPr>
      <w:r w:rsidRPr="00DD7612">
        <w:t>2. FUNDAMENTAÇÃO E DESCRIÇÃO DA NECESSIDADE DA CONTRATAÇÃO</w:t>
      </w:r>
    </w:p>
    <w:p w14:paraId="513C6B65"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2.1. A Fundamentação da Contratação e de seus quantitativos encontra-se pormenorizada em Tópico específico dos Estudos Técnicos Preliminares, apêndice deste Termo de Referência.</w:t>
      </w:r>
    </w:p>
    <w:p w14:paraId="15F0E4E6" w14:textId="5E941402" w:rsidR="000F1F62" w:rsidRPr="00DD7612" w:rsidRDefault="000F1F62" w:rsidP="000F1F62">
      <w:pPr>
        <w:pStyle w:val="Nvel2-Red"/>
        <w:numPr>
          <w:ilvl w:val="0"/>
          <w:numId w:val="0"/>
        </w:numPr>
        <w:tabs>
          <w:tab w:val="left" w:pos="708"/>
        </w:tabs>
        <w:spacing w:before="0" w:after="0" w:line="240" w:lineRule="auto"/>
        <w:rPr>
          <w:i w:val="0"/>
          <w:iCs w:val="0"/>
          <w:color w:val="auto"/>
          <w:sz w:val="24"/>
          <w:szCs w:val="24"/>
        </w:rPr>
      </w:pPr>
      <w:r w:rsidRPr="00DD7612">
        <w:rPr>
          <w:i w:val="0"/>
          <w:iCs w:val="0"/>
          <w:color w:val="auto"/>
          <w:sz w:val="24"/>
          <w:szCs w:val="24"/>
        </w:rPr>
        <w:t>2.2. O objeto da contratação</w:t>
      </w:r>
      <w:r w:rsidR="00BE0B15" w:rsidRPr="00DD7612">
        <w:rPr>
          <w:i w:val="0"/>
          <w:iCs w:val="0"/>
          <w:color w:val="auto"/>
          <w:sz w:val="24"/>
          <w:szCs w:val="24"/>
        </w:rPr>
        <w:t xml:space="preserve"> </w:t>
      </w:r>
      <w:r w:rsidRPr="00DD7612">
        <w:rPr>
          <w:i w:val="0"/>
          <w:iCs w:val="0"/>
          <w:color w:val="auto"/>
          <w:sz w:val="24"/>
          <w:szCs w:val="24"/>
        </w:rPr>
        <w:t>está previsto no Plano de Contratações Anual.</w:t>
      </w:r>
    </w:p>
    <w:p w14:paraId="558A11E9" w14:textId="77777777" w:rsidR="000F1F62" w:rsidRPr="00DD7612"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DD7612" w:rsidRDefault="000F1F62" w:rsidP="000F1F62">
      <w:pPr>
        <w:pStyle w:val="Nivel01"/>
      </w:pPr>
      <w:r w:rsidRPr="00DD7612">
        <w:t>3. DESCRIÇÃO DA SOLUÇÃO COMO UM TODO CONSIDERADO O CICLO DE VIDA DO OBJETO E ESPECIFICAÇÃO DO PRODUTO</w:t>
      </w:r>
    </w:p>
    <w:p w14:paraId="23D469DB" w14:textId="76DD5611" w:rsidR="000F1F62" w:rsidRPr="00DD7612" w:rsidRDefault="000F1F62" w:rsidP="000F1F62">
      <w:pPr>
        <w:pStyle w:val="Nvel2-Red"/>
        <w:numPr>
          <w:ilvl w:val="0"/>
          <w:numId w:val="0"/>
        </w:numPr>
        <w:tabs>
          <w:tab w:val="left" w:pos="708"/>
        </w:tabs>
        <w:spacing w:before="0" w:after="0" w:line="240" w:lineRule="auto"/>
        <w:rPr>
          <w:i w:val="0"/>
          <w:iCs w:val="0"/>
          <w:color w:val="auto"/>
          <w:sz w:val="24"/>
          <w:szCs w:val="24"/>
        </w:rPr>
      </w:pPr>
      <w:r w:rsidRPr="00DD7612">
        <w:rPr>
          <w:i w:val="0"/>
          <w:iCs w:val="0"/>
          <w:color w:val="auto"/>
          <w:sz w:val="24"/>
          <w:szCs w:val="24"/>
        </w:rPr>
        <w:t>3.1. A descrição da solução como um todo encontra-se pormenorizada em tópico específico dos Estudos Técnicos Preliminares, apêndice deste Termo de Referência.</w:t>
      </w:r>
    </w:p>
    <w:p w14:paraId="70B5525F" w14:textId="77777777" w:rsidR="00F57BC8" w:rsidRPr="00DD7612" w:rsidRDefault="00F57BC8" w:rsidP="000F1F62">
      <w:pPr>
        <w:pStyle w:val="Nvel2-Red"/>
        <w:numPr>
          <w:ilvl w:val="0"/>
          <w:numId w:val="0"/>
        </w:numPr>
        <w:tabs>
          <w:tab w:val="left" w:pos="708"/>
        </w:tabs>
        <w:spacing w:before="0" w:after="0" w:line="240" w:lineRule="auto"/>
        <w:rPr>
          <w:i w:val="0"/>
          <w:iCs w:val="0"/>
          <w:color w:val="auto"/>
          <w:sz w:val="24"/>
          <w:szCs w:val="24"/>
        </w:rPr>
      </w:pPr>
    </w:p>
    <w:p w14:paraId="2855DE9D" w14:textId="00325012" w:rsidR="00E0737B" w:rsidRPr="00DD7612" w:rsidRDefault="000F1F62" w:rsidP="00CD2616">
      <w:pPr>
        <w:pStyle w:val="Nivel01"/>
      </w:pPr>
      <w:r w:rsidRPr="00DD7612">
        <w:t>4. REQUISITOS DA CONTRATAÇÃO</w:t>
      </w:r>
    </w:p>
    <w:p w14:paraId="0A24407B" w14:textId="0212A764" w:rsidR="000822D1" w:rsidRPr="00DD7612" w:rsidRDefault="000822D1" w:rsidP="000822D1">
      <w:pPr>
        <w:rPr>
          <w:rFonts w:ascii="Arial" w:hAnsi="Arial" w:cs="Arial"/>
          <w:b/>
          <w:bCs/>
        </w:rPr>
      </w:pPr>
      <w:r w:rsidRPr="00DD7612">
        <w:rPr>
          <w:rFonts w:ascii="Arial" w:hAnsi="Arial" w:cs="Arial"/>
          <w:b/>
          <w:bCs/>
        </w:rPr>
        <w:t>SUSTENTABILIDADE</w:t>
      </w:r>
    </w:p>
    <w:p w14:paraId="6FE0D2DC" w14:textId="77777777" w:rsidR="00AD015C" w:rsidRPr="00DD7612" w:rsidRDefault="00AD015C" w:rsidP="00AD015C">
      <w:pPr>
        <w:jc w:val="both"/>
        <w:rPr>
          <w:rFonts w:ascii="Arial" w:hAnsi="Arial" w:cs="Arial"/>
        </w:rPr>
      </w:pPr>
      <w:r w:rsidRPr="00DD7612">
        <w:rPr>
          <w:rFonts w:ascii="Arial" w:hAnsi="Arial" w:cs="Arial"/>
        </w:rPr>
        <w:t>4.1.1. A execução da contratação deverá observar o princípio do desenvolvimento nacional sustentável, previsto no art. 5º da Lei Federal nº 14.133/2021, bem como os objetivos estabelecidos no art. 11, incisos I e IV, do mesmo diploma legal, considerando-se, sempre que aplicável, o ciclo de vida dos produtos, a redução da geração de resíduos, o uso racional de recursos naturais e a adequada destinação das embalagens resultantes do fornecimento.</w:t>
      </w:r>
    </w:p>
    <w:p w14:paraId="1F062A39" w14:textId="77777777" w:rsidR="00AD015C" w:rsidRPr="00DD7612" w:rsidRDefault="00AD015C" w:rsidP="00AD015C">
      <w:pPr>
        <w:jc w:val="both"/>
        <w:rPr>
          <w:rFonts w:ascii="Arial" w:hAnsi="Arial" w:cs="Arial"/>
        </w:rPr>
      </w:pPr>
      <w:r w:rsidRPr="00DD7612">
        <w:rPr>
          <w:rFonts w:ascii="Arial" w:hAnsi="Arial" w:cs="Arial"/>
        </w:rPr>
        <w:t>4.1.2. Considerando que o objeto compreende o fornecimento de água mineral acondicionada em copos, garrafas PET, fardos, caixas e garrafões de 20 (vinte) litros, a CONTRATADA deverá adotar, durante toda a execução, práticas ambientalmente adequadas, sem prejuízo das características sanitárias, da segurança alimentar, da qualidade do produto e das especificações estabelecidas neste Termo de Referência.</w:t>
      </w:r>
    </w:p>
    <w:p w14:paraId="4A8EA08D" w14:textId="77777777" w:rsidR="00AD015C" w:rsidRPr="00DD7612" w:rsidRDefault="00AD015C" w:rsidP="00AD015C">
      <w:pPr>
        <w:jc w:val="both"/>
        <w:rPr>
          <w:rFonts w:ascii="Arial" w:hAnsi="Arial" w:cs="Arial"/>
        </w:rPr>
      </w:pPr>
      <w:r w:rsidRPr="00DD7612">
        <w:rPr>
          <w:rFonts w:ascii="Arial" w:hAnsi="Arial" w:cs="Arial"/>
        </w:rPr>
        <w:t>4.1.3. As embalagens utilizadas no acondicionamento da água mineral deverão ser constituídas por materiais próprios e seguros para contato com alimentos e bebidas e atender às normas sanitárias e ambientais aplicáveis, devendo, sempre que tecnicamente possível, ser reutilizáveis ou recicláveis, em consonância com a Política Nacional de Resíduos Sólidos – Lei Federal nº 12.305/2010.</w:t>
      </w:r>
    </w:p>
    <w:p w14:paraId="5CB224E0" w14:textId="780EA075" w:rsidR="00AD015C" w:rsidRPr="00DD7612" w:rsidRDefault="00AD015C" w:rsidP="00AD015C">
      <w:pPr>
        <w:jc w:val="both"/>
        <w:rPr>
          <w:rFonts w:ascii="Arial" w:hAnsi="Arial" w:cs="Arial"/>
        </w:rPr>
      </w:pPr>
      <w:r w:rsidRPr="00DD7612">
        <w:rPr>
          <w:rFonts w:ascii="Arial" w:hAnsi="Arial" w:cs="Arial"/>
        </w:rPr>
        <w:t xml:space="preserve">4.1.4. Deverá ser observada, no gerenciamento dos resíduos decorrentes do fornecimento, a ordem de prioridade estabelecida no art. 9º da Lei Federal nº 12.305/2010: não geração, redução, reutilização, reciclagem, tratamento e, por último, disposição final ambientalmente adequada dos rejeitos. </w:t>
      </w:r>
    </w:p>
    <w:p w14:paraId="393D958B" w14:textId="77777777" w:rsidR="00AD015C" w:rsidRPr="00DD7612" w:rsidRDefault="00AD015C" w:rsidP="00AD015C">
      <w:pPr>
        <w:jc w:val="both"/>
        <w:rPr>
          <w:rFonts w:ascii="Arial" w:hAnsi="Arial" w:cs="Arial"/>
        </w:rPr>
      </w:pPr>
      <w:r w:rsidRPr="00DD7612">
        <w:rPr>
          <w:rFonts w:ascii="Arial" w:hAnsi="Arial" w:cs="Arial"/>
        </w:rPr>
        <w:t>4.1.5. As embalagens secundárias e de transporte utilizadas pela CONTRATADA, tais como caixas de papelão, filmes plásticos, envoltórios e demais materiais de acondicionamento, deverão ser empregadas apenas na quantidade necessária à proteção, conservação, armazenamento e transporte dos produtos, evitando-se o uso excessivo de materiais descartáveis, desde que não haja comprometimento das condições higiênico-sanitárias do produto.</w:t>
      </w:r>
    </w:p>
    <w:p w14:paraId="0A9ECC1E" w14:textId="77777777" w:rsidR="00AD015C" w:rsidRPr="00DD7612" w:rsidRDefault="00AD015C" w:rsidP="00AD015C">
      <w:pPr>
        <w:jc w:val="both"/>
        <w:rPr>
          <w:rFonts w:ascii="Arial" w:hAnsi="Arial" w:cs="Arial"/>
        </w:rPr>
      </w:pPr>
      <w:r w:rsidRPr="00DD7612">
        <w:rPr>
          <w:rFonts w:ascii="Arial" w:hAnsi="Arial" w:cs="Arial"/>
        </w:rPr>
        <w:t>4.1.6. Para os itens fornecidos em garrafões retornáveis de 20 (vinte) litros, os recipientes deverão ser próprios para reutilização, encontrar-se dentro de sua vida útil, íntegros, higienizados, sem rachaduras, deformações, odores, manchas ou qualquer outra condição capaz de comprometer a qualidade da água mineral, observadas as normas expedidas pela Agência Nacional de Mineração – ANM, pela Agência Nacional de Vigilância Sanitária – ANVISA e demais normas técnicas e sanitárias vigentes.</w:t>
      </w:r>
    </w:p>
    <w:p w14:paraId="09094D7B" w14:textId="642E91ED" w:rsidR="00AD015C" w:rsidRPr="00DD7612" w:rsidRDefault="00AD015C" w:rsidP="00AD015C">
      <w:pPr>
        <w:jc w:val="both"/>
        <w:rPr>
          <w:rFonts w:ascii="Arial" w:hAnsi="Arial" w:cs="Arial"/>
        </w:rPr>
      </w:pPr>
      <w:r w:rsidRPr="00DD7612">
        <w:rPr>
          <w:rFonts w:ascii="Arial" w:hAnsi="Arial" w:cs="Arial"/>
        </w:rPr>
        <w:t xml:space="preserve">4.1.7. Os garrafões retornáveis deverão possuir identificação de fabricação e validade de sua embalagem em conformidade com a regulamentação vigente. A Resolução ANM nº 193/2024, em vigor desde 2 de janeiro de 2025, consolidou as especificações técnicas aplicáveis às águas minerais e potáveis de mesa e determina, entre outros requisitos, identificação da vida útil das embalagens retornáveis e critérios de integridade e higienização. </w:t>
      </w:r>
    </w:p>
    <w:p w14:paraId="44EE0C19" w14:textId="77777777" w:rsidR="00AD015C" w:rsidRPr="00DD7612" w:rsidRDefault="00AD015C" w:rsidP="00AD015C">
      <w:pPr>
        <w:jc w:val="both"/>
        <w:rPr>
          <w:rFonts w:ascii="Arial" w:hAnsi="Arial" w:cs="Arial"/>
        </w:rPr>
      </w:pPr>
      <w:r w:rsidRPr="00DD7612">
        <w:rPr>
          <w:rFonts w:ascii="Arial" w:hAnsi="Arial" w:cs="Arial"/>
        </w:rPr>
        <w:t>4.1.8. A CONTRATADA deverá realizar o transporte dos produtos de maneira a preservar sua integridade física, sanitária e ambiental, utilizando veículo limpo, adequado ao transporte de alimentos e bebidas, protegido contra intempéries, poeira, produtos químicos, combustíveis, resíduos, odores ou quaisquer agentes que possam causar contaminação ou alteração da qualidade da água.</w:t>
      </w:r>
    </w:p>
    <w:p w14:paraId="7B52FF8F" w14:textId="77777777" w:rsidR="00AD015C" w:rsidRPr="00DD7612" w:rsidRDefault="00AD015C" w:rsidP="00AD015C">
      <w:pPr>
        <w:jc w:val="both"/>
        <w:rPr>
          <w:rFonts w:ascii="Arial" w:hAnsi="Arial" w:cs="Arial"/>
        </w:rPr>
      </w:pPr>
      <w:r w:rsidRPr="00DD7612">
        <w:rPr>
          <w:rFonts w:ascii="Arial" w:hAnsi="Arial" w:cs="Arial"/>
        </w:rPr>
        <w:t>4.1.9. É vedado transportar a água mineral juntamente com produtos tóxicos, saneantes, combustíveis, substâncias de odor intenso ou qualquer outro produto incompatível com alimentos e bebidas.</w:t>
      </w:r>
    </w:p>
    <w:p w14:paraId="3A23010B" w14:textId="77777777" w:rsidR="00AD015C" w:rsidRPr="00DD7612" w:rsidRDefault="00AD015C" w:rsidP="00AD015C">
      <w:pPr>
        <w:jc w:val="both"/>
        <w:rPr>
          <w:rFonts w:ascii="Arial" w:hAnsi="Arial" w:cs="Arial"/>
        </w:rPr>
      </w:pPr>
      <w:r w:rsidRPr="00DD7612">
        <w:rPr>
          <w:rFonts w:ascii="Arial" w:hAnsi="Arial" w:cs="Arial"/>
        </w:rPr>
        <w:t>4.1.10. Sempre que houver disponibilização ou substituição de vasilhames retornáveis, a CONTRATADA deverá privilegiar sua reinserção no respectivo ciclo de reutilização, observadas as condições sanitárias e a vida útil regulamentar, de modo a reduzir a geração de resíduos.</w:t>
      </w:r>
    </w:p>
    <w:p w14:paraId="6BEBD2A4" w14:textId="69A120D0" w:rsidR="00AD015C" w:rsidRPr="00DD7612" w:rsidRDefault="00AD015C" w:rsidP="00AD015C">
      <w:pPr>
        <w:jc w:val="both"/>
        <w:rPr>
          <w:rFonts w:ascii="Arial" w:hAnsi="Arial" w:cs="Arial"/>
        </w:rPr>
      </w:pPr>
      <w:r w:rsidRPr="00DD7612">
        <w:rPr>
          <w:rFonts w:ascii="Arial" w:hAnsi="Arial" w:cs="Arial"/>
        </w:rPr>
        <w:t xml:space="preserve">4.1.11. A CONTRATADA deverá observar a legislação ambiental federal, estadual e municipal aplicável à sua atividade, inclusive quanto à responsabilidade compartilhada pelo ciclo de vida dos produtos e das embalagens. A Lei nº 12.305/2010 determina que as embalagens sejam produzidas de modo a propiciar reutilização ou reciclagem. </w:t>
      </w:r>
    </w:p>
    <w:p w14:paraId="50FCE100" w14:textId="77777777" w:rsidR="00AD015C" w:rsidRPr="00DD7612" w:rsidRDefault="00AD015C" w:rsidP="00AD015C">
      <w:pPr>
        <w:jc w:val="both"/>
        <w:rPr>
          <w:rFonts w:ascii="Arial" w:hAnsi="Arial" w:cs="Arial"/>
        </w:rPr>
      </w:pPr>
      <w:r w:rsidRPr="00DD7612">
        <w:rPr>
          <w:rFonts w:ascii="Arial" w:hAnsi="Arial" w:cs="Arial"/>
        </w:rPr>
        <w:t>4.1.12. A Administração poderá, durante a execução, solicitar documentos, declarações ou outros elementos razoavelmente necessários à comprovação do atendimento às exigências ambientais e sanitárias relacionadas diretamente ao objeto, desde que tais exigências não impliquem restrição indevida à competitividade ou criação de obrigação estranha ao instrumento convocatório.</w:t>
      </w:r>
    </w:p>
    <w:p w14:paraId="1050ADEC" w14:textId="77777777" w:rsidR="00AD015C" w:rsidRPr="00DD7612" w:rsidRDefault="00AD015C" w:rsidP="00AD015C">
      <w:pPr>
        <w:jc w:val="both"/>
        <w:rPr>
          <w:rFonts w:ascii="Arial" w:hAnsi="Arial" w:cs="Arial"/>
        </w:rPr>
      </w:pPr>
      <w:r w:rsidRPr="00DD7612">
        <w:rPr>
          <w:rFonts w:ascii="Arial" w:hAnsi="Arial" w:cs="Arial"/>
        </w:rPr>
        <w:t>4.1.13. O atendimento às exigências de sustentabilidade previstas nesta cláusula não exime a CONTRATADA do cumprimento integral das especificações técnicas, sanitárias, de qualidade, procedência, acondicionamento, rotulagem e validade constantes dos respectivos itens deste Termo de Referência.</w:t>
      </w:r>
    </w:p>
    <w:p w14:paraId="4BBA1B62" w14:textId="77777777" w:rsidR="00AD015C" w:rsidRPr="00DD7612" w:rsidRDefault="00AD015C" w:rsidP="00AD015C">
      <w:pPr>
        <w:jc w:val="both"/>
        <w:rPr>
          <w:rFonts w:ascii="Arial" w:hAnsi="Arial" w:cs="Arial"/>
        </w:rPr>
      </w:pPr>
    </w:p>
    <w:p w14:paraId="022CDFF3" w14:textId="77777777" w:rsidR="00AD015C" w:rsidRPr="00DD7612" w:rsidRDefault="00AD015C" w:rsidP="00AD015C">
      <w:pPr>
        <w:jc w:val="both"/>
        <w:rPr>
          <w:rFonts w:ascii="Arial" w:hAnsi="Arial" w:cs="Arial"/>
          <w:b/>
          <w:bCs/>
        </w:rPr>
      </w:pPr>
      <w:r w:rsidRPr="00DD7612">
        <w:rPr>
          <w:rFonts w:ascii="Arial" w:hAnsi="Arial" w:cs="Arial"/>
          <w:b/>
          <w:bCs/>
        </w:rPr>
        <w:t>4.2. SUBCONTRATAÇÃO</w:t>
      </w:r>
    </w:p>
    <w:p w14:paraId="0E981D03" w14:textId="77777777" w:rsidR="00AD015C" w:rsidRPr="00DD7612" w:rsidRDefault="00AD015C" w:rsidP="00AD015C">
      <w:pPr>
        <w:jc w:val="both"/>
        <w:rPr>
          <w:rFonts w:ascii="Arial" w:hAnsi="Arial" w:cs="Arial"/>
        </w:rPr>
      </w:pPr>
      <w:r w:rsidRPr="00DD7612">
        <w:rPr>
          <w:rFonts w:ascii="Arial" w:hAnsi="Arial" w:cs="Arial"/>
        </w:rPr>
        <w:t>4.2.1. Não será admitida a subcontratação do objeto, considerando a natureza do fornecimento e a necessidade de preservação da responsabilidade integral do fornecedor registrado quanto à procedência, qualidade, condições sanitárias, transporte, entrega e substituição dos produtos.</w:t>
      </w:r>
    </w:p>
    <w:p w14:paraId="0DAA7463" w14:textId="27CB46C9" w:rsidR="00AD015C" w:rsidRPr="00DD7612" w:rsidRDefault="00AD015C" w:rsidP="00AD015C">
      <w:pPr>
        <w:jc w:val="both"/>
        <w:rPr>
          <w:rFonts w:ascii="Arial" w:hAnsi="Arial" w:cs="Arial"/>
        </w:rPr>
      </w:pPr>
      <w:r w:rsidRPr="00DD7612">
        <w:rPr>
          <w:rFonts w:ascii="Arial" w:hAnsi="Arial" w:cs="Arial"/>
        </w:rPr>
        <w:t>4.2.2. Não se considera subcontratação, para os fins desta cláusula, a utilização de transportador ou operador logístico pela CONTRATADA, desde que tal utilização não importe transferência das obrigações principais decorrentes da contratação, permanecendo a CONTRATADA integralmente responsável perante a Administração por todos os atos praticados durante o transporte e a entrega.</w:t>
      </w:r>
    </w:p>
    <w:p w14:paraId="4A497B3B" w14:textId="77777777" w:rsidR="007C25BD" w:rsidRPr="00DD7612" w:rsidRDefault="007C25BD" w:rsidP="00AD015C">
      <w:pPr>
        <w:jc w:val="both"/>
        <w:rPr>
          <w:rFonts w:ascii="Arial" w:hAnsi="Arial" w:cs="Arial"/>
          <w:b/>
          <w:bCs/>
        </w:rPr>
      </w:pPr>
    </w:p>
    <w:p w14:paraId="46B329E1" w14:textId="77777777" w:rsidR="00AD015C" w:rsidRPr="00DD7612" w:rsidRDefault="00AD015C" w:rsidP="00AD015C">
      <w:pPr>
        <w:jc w:val="both"/>
        <w:rPr>
          <w:rFonts w:ascii="Arial" w:hAnsi="Arial" w:cs="Arial"/>
          <w:b/>
          <w:bCs/>
        </w:rPr>
      </w:pPr>
      <w:r w:rsidRPr="00DD7612">
        <w:rPr>
          <w:rFonts w:ascii="Arial" w:hAnsi="Arial" w:cs="Arial"/>
          <w:b/>
          <w:bCs/>
        </w:rPr>
        <w:t>4.3. GARANTIA DA CONTRATAÇÃO</w:t>
      </w:r>
    </w:p>
    <w:p w14:paraId="625A75AD" w14:textId="77777777" w:rsidR="00AD015C" w:rsidRPr="00DD7612" w:rsidRDefault="00AD015C" w:rsidP="00AD015C">
      <w:pPr>
        <w:jc w:val="both"/>
        <w:rPr>
          <w:rFonts w:ascii="Arial" w:hAnsi="Arial" w:cs="Arial"/>
        </w:rPr>
      </w:pPr>
      <w:r w:rsidRPr="00DD7612">
        <w:rPr>
          <w:rFonts w:ascii="Arial" w:hAnsi="Arial" w:cs="Arial"/>
        </w:rPr>
        <w:t xml:space="preserve">4.3.1. Não será exigida garantia de execução contratual prevista nos </w:t>
      </w:r>
      <w:proofErr w:type="spellStart"/>
      <w:r w:rsidRPr="00DD7612">
        <w:rPr>
          <w:rFonts w:ascii="Arial" w:hAnsi="Arial" w:cs="Arial"/>
        </w:rPr>
        <w:t>arts</w:t>
      </w:r>
      <w:proofErr w:type="spellEnd"/>
      <w:r w:rsidRPr="00DD7612">
        <w:rPr>
          <w:rFonts w:ascii="Arial" w:hAnsi="Arial" w:cs="Arial"/>
        </w:rPr>
        <w:t>. 96 e seguintes da Lei nº 14.133/2021, em razão da natureza comum do objeto, do regime de fornecimento parcelado e sob demanda e das demais razões consignadas no Estudo Técnico Preliminar, sem prejuízo da responsabilidade integral da CONTRATADA pelo adimplemento das obrigações assumidas.</w:t>
      </w:r>
    </w:p>
    <w:p w14:paraId="7B7D61E2" w14:textId="77777777" w:rsidR="00B477A9" w:rsidRPr="00DD7612" w:rsidRDefault="00B477A9">
      <w:pPr>
        <w:jc w:val="both"/>
        <w:rPr>
          <w:rFonts w:ascii="Arial" w:hAnsi="Arial" w:cs="Arial"/>
        </w:rPr>
      </w:pPr>
    </w:p>
    <w:p w14:paraId="38FA07FB" w14:textId="77777777" w:rsidR="00967220" w:rsidRPr="00DD7612" w:rsidRDefault="000F1F62" w:rsidP="00967220">
      <w:pPr>
        <w:pStyle w:val="Nivel2"/>
        <w:numPr>
          <w:ilvl w:val="0"/>
          <w:numId w:val="0"/>
        </w:numPr>
        <w:spacing w:before="0" w:after="0" w:line="240" w:lineRule="auto"/>
        <w:rPr>
          <w:b/>
          <w:bCs/>
          <w:color w:val="auto"/>
          <w:sz w:val="24"/>
          <w:szCs w:val="24"/>
        </w:rPr>
      </w:pPr>
      <w:bookmarkStart w:id="1" w:name="_Hlk236924192"/>
      <w:r w:rsidRPr="00DD7612">
        <w:rPr>
          <w:b/>
          <w:color w:val="auto"/>
          <w:sz w:val="24"/>
          <w:szCs w:val="24"/>
        </w:rPr>
        <w:t>5. MODELO DE EXECUÇÃO DO OBJETO</w:t>
      </w:r>
    </w:p>
    <w:bookmarkEnd w:id="1"/>
    <w:p w14:paraId="7B21151F" w14:textId="77777777" w:rsidR="002344A3" w:rsidRPr="00DD7612" w:rsidRDefault="002344A3" w:rsidP="002344A3">
      <w:pPr>
        <w:jc w:val="both"/>
        <w:rPr>
          <w:rFonts w:ascii="Arial" w:hAnsi="Arial" w:cs="Arial"/>
        </w:rPr>
      </w:pPr>
      <w:r w:rsidRPr="00DD7612">
        <w:rPr>
          <w:rFonts w:ascii="Arial" w:hAnsi="Arial" w:cs="Arial"/>
        </w:rPr>
        <w:t>5.1.1. O fornecimento de água mineral será realizado de forma futura, eventual, parcelada e sob demanda, de acordo com as necessidades dos diversos órgãos e unidades da Prefeitura Municipal de Tanabi/SP, durante a vigência da Ata de Registro de Preços e/ou dos instrumentos dela decorrentes.</w:t>
      </w:r>
    </w:p>
    <w:p w14:paraId="3F3436E1" w14:textId="77777777" w:rsidR="002344A3" w:rsidRPr="00DD7612" w:rsidRDefault="002344A3" w:rsidP="002344A3">
      <w:pPr>
        <w:jc w:val="both"/>
        <w:rPr>
          <w:rFonts w:ascii="Arial" w:hAnsi="Arial" w:cs="Arial"/>
        </w:rPr>
      </w:pPr>
      <w:r w:rsidRPr="00DD7612">
        <w:rPr>
          <w:rFonts w:ascii="Arial" w:hAnsi="Arial" w:cs="Arial"/>
        </w:rPr>
        <w:t>5.1.2. Cada fornecimento será precedido de Ordem de Fornecimento – OF, Nota de Empenho ou outro instrumento hábil, emitido pela Administração, no qual deverão constar, no mínimo:</w:t>
      </w:r>
    </w:p>
    <w:p w14:paraId="512A2FE0" w14:textId="77777777" w:rsidR="002344A3" w:rsidRPr="00DD7612" w:rsidRDefault="002344A3" w:rsidP="002344A3">
      <w:pPr>
        <w:rPr>
          <w:rFonts w:ascii="Arial" w:hAnsi="Arial" w:cs="Arial"/>
        </w:rPr>
      </w:pPr>
      <w:r w:rsidRPr="00DD7612">
        <w:rPr>
          <w:rFonts w:ascii="Arial" w:hAnsi="Arial" w:cs="Arial"/>
        </w:rPr>
        <w:t>a) identificação do instrumento e do fornecedor;</w:t>
      </w:r>
      <w:r w:rsidRPr="00DD7612">
        <w:rPr>
          <w:rFonts w:ascii="Arial" w:hAnsi="Arial" w:cs="Arial"/>
        </w:rPr>
        <w:br/>
        <w:t>b) item ou itens requisitados;</w:t>
      </w:r>
      <w:r w:rsidRPr="00DD7612">
        <w:rPr>
          <w:rFonts w:ascii="Arial" w:hAnsi="Arial" w:cs="Arial"/>
        </w:rPr>
        <w:br/>
        <w:t>c) quantidades;</w:t>
      </w:r>
      <w:r w:rsidRPr="00DD7612">
        <w:rPr>
          <w:rFonts w:ascii="Arial" w:hAnsi="Arial" w:cs="Arial"/>
        </w:rPr>
        <w:br/>
        <w:t>d) unidade administrativa destinatária;</w:t>
      </w:r>
      <w:r w:rsidRPr="00DD7612">
        <w:rPr>
          <w:rFonts w:ascii="Arial" w:hAnsi="Arial" w:cs="Arial"/>
        </w:rPr>
        <w:br/>
        <w:t>e) local de entrega;</w:t>
      </w:r>
      <w:r w:rsidRPr="00DD7612">
        <w:rPr>
          <w:rFonts w:ascii="Arial" w:hAnsi="Arial" w:cs="Arial"/>
        </w:rPr>
        <w:br/>
        <w:t>f) quando necessário, servidor responsável pelo recebimento; e</w:t>
      </w:r>
      <w:r w:rsidRPr="00DD7612">
        <w:rPr>
          <w:rFonts w:ascii="Arial" w:hAnsi="Arial" w:cs="Arial"/>
        </w:rPr>
        <w:br/>
        <w:t>g) demais informações indispensáveis à execução da entrega.</w:t>
      </w:r>
    </w:p>
    <w:p w14:paraId="5A7B91EB" w14:textId="77777777" w:rsidR="002344A3" w:rsidRPr="00DD7612" w:rsidRDefault="002344A3" w:rsidP="002344A3">
      <w:pPr>
        <w:jc w:val="both"/>
        <w:rPr>
          <w:rFonts w:ascii="Arial" w:hAnsi="Arial" w:cs="Arial"/>
        </w:rPr>
      </w:pPr>
      <w:r w:rsidRPr="00DD7612">
        <w:rPr>
          <w:rFonts w:ascii="Arial" w:hAnsi="Arial" w:cs="Arial"/>
        </w:rPr>
        <w:t>5.1.3. A CONTRATADA somente deverá realizar entregas mediante prévia solicitação formal da Administração, não sendo admitido fornecimento por iniciativa própria para fins de geração de direito a pagamento.</w:t>
      </w:r>
    </w:p>
    <w:p w14:paraId="5199D3A4" w14:textId="77777777" w:rsidR="002344A3" w:rsidRPr="00DD7612" w:rsidRDefault="002344A3" w:rsidP="002344A3">
      <w:pPr>
        <w:jc w:val="both"/>
        <w:rPr>
          <w:rFonts w:ascii="Arial" w:hAnsi="Arial" w:cs="Arial"/>
        </w:rPr>
      </w:pPr>
      <w:r w:rsidRPr="00DD7612">
        <w:rPr>
          <w:rFonts w:ascii="Arial" w:hAnsi="Arial" w:cs="Arial"/>
        </w:rPr>
        <w:t>5.1.4. Os quantitativos constantes do Termo de Referência constituem estimativa máxima para fins do Sistema de Registro de Preços, não constituindo obrigação de aquisição integral pela Administração.</w:t>
      </w:r>
    </w:p>
    <w:p w14:paraId="15590A4E" w14:textId="77777777" w:rsidR="002344A3" w:rsidRPr="00DD7612" w:rsidRDefault="002344A3" w:rsidP="002344A3">
      <w:pPr>
        <w:jc w:val="both"/>
        <w:rPr>
          <w:rFonts w:ascii="Arial" w:hAnsi="Arial" w:cs="Arial"/>
        </w:rPr>
      </w:pPr>
      <w:r w:rsidRPr="00DD7612">
        <w:rPr>
          <w:rFonts w:ascii="Arial" w:hAnsi="Arial" w:cs="Arial"/>
        </w:rPr>
        <w:t>5.1.5. A existência de preços registrados implicará compromisso de fornecimento pela CONTRATADA nas condições estabelecidas no edital e na Ata, porém não obrigará a Administração a adquirir a totalidade dos quantitativos registrados, nos termos do art. 83 da Lei nº 14.133/2021, sendo devido pagamento somente pelos produtos efetivamente requisitados, entregues e regularmente recebidos.</w:t>
      </w:r>
    </w:p>
    <w:p w14:paraId="13ED1001" w14:textId="77777777" w:rsidR="002344A3" w:rsidRPr="00DD7612" w:rsidRDefault="002344A3" w:rsidP="002344A3">
      <w:pPr>
        <w:jc w:val="both"/>
        <w:rPr>
          <w:rFonts w:ascii="Arial" w:hAnsi="Arial" w:cs="Arial"/>
        </w:rPr>
      </w:pPr>
      <w:r w:rsidRPr="00DD7612">
        <w:rPr>
          <w:rFonts w:ascii="Arial" w:hAnsi="Arial" w:cs="Arial"/>
        </w:rPr>
        <w:t>5.1.6. Todos os custos necessários à perfeita execução das entregas, inclusive transporte, combustível, carga, descarga, frete, seguros, mão de obra, tributos, taxas, embalagens, deslocamentos e demais despesas diretas ou indiretas deverão estar incluídos nos preços registrados, não sendo admitida cobrança adicional da Administração.</w:t>
      </w:r>
    </w:p>
    <w:p w14:paraId="088BBCA6" w14:textId="77777777" w:rsidR="002344A3" w:rsidRPr="00DD7612" w:rsidRDefault="002344A3" w:rsidP="002344A3">
      <w:pPr>
        <w:jc w:val="both"/>
        <w:rPr>
          <w:rFonts w:ascii="Arial" w:hAnsi="Arial" w:cs="Arial"/>
        </w:rPr>
      </w:pPr>
    </w:p>
    <w:p w14:paraId="73D0EE50" w14:textId="77777777" w:rsidR="002344A3" w:rsidRPr="00DD7612" w:rsidRDefault="002344A3" w:rsidP="002344A3">
      <w:pPr>
        <w:jc w:val="both"/>
        <w:rPr>
          <w:rFonts w:ascii="Arial" w:hAnsi="Arial" w:cs="Arial"/>
          <w:b/>
          <w:bCs/>
        </w:rPr>
      </w:pPr>
      <w:r w:rsidRPr="00DD7612">
        <w:rPr>
          <w:rFonts w:ascii="Arial" w:hAnsi="Arial" w:cs="Arial"/>
          <w:b/>
          <w:bCs/>
        </w:rPr>
        <w:t>5.2. DOS PRAZOS, LOCAIS E CONDIÇÕES DE ENTREGA</w:t>
      </w:r>
    </w:p>
    <w:p w14:paraId="3153743D" w14:textId="77777777" w:rsidR="002344A3" w:rsidRPr="00DD7612" w:rsidRDefault="002344A3" w:rsidP="002344A3">
      <w:pPr>
        <w:jc w:val="both"/>
        <w:rPr>
          <w:rFonts w:ascii="Arial" w:hAnsi="Arial" w:cs="Arial"/>
        </w:rPr>
      </w:pPr>
      <w:r w:rsidRPr="00DD7612">
        <w:rPr>
          <w:rFonts w:ascii="Arial" w:hAnsi="Arial" w:cs="Arial"/>
        </w:rPr>
        <w:t xml:space="preserve">5.2.1. O prazo máximo para entrega dos produtos será de </w:t>
      </w:r>
      <w:r w:rsidRPr="00DD7612">
        <w:rPr>
          <w:rFonts w:ascii="Arial" w:hAnsi="Arial" w:cs="Arial"/>
          <w:b/>
          <w:bCs/>
        </w:rPr>
        <w:t>05 (cinco) dias corridos</w:t>
      </w:r>
      <w:r w:rsidRPr="00DD7612">
        <w:rPr>
          <w:rFonts w:ascii="Arial" w:hAnsi="Arial" w:cs="Arial"/>
        </w:rPr>
        <w:t xml:space="preserve">, contados a partir do primeiro dia útil subsequente ao recebimento, pela CONTRATADA, da Ordem de Fornecimento, Nota de Empenho ou instrumento equivalente, mantido o prazo já estabelecido pelo Termo de Referência. </w:t>
      </w:r>
    </w:p>
    <w:p w14:paraId="699F27B1" w14:textId="77777777" w:rsidR="002344A3" w:rsidRPr="00DD7612" w:rsidRDefault="002344A3" w:rsidP="002344A3">
      <w:pPr>
        <w:jc w:val="both"/>
        <w:rPr>
          <w:rFonts w:ascii="Arial" w:hAnsi="Arial" w:cs="Arial"/>
        </w:rPr>
      </w:pPr>
      <w:r w:rsidRPr="00DD7612">
        <w:rPr>
          <w:rFonts w:ascii="Arial" w:hAnsi="Arial" w:cs="Arial"/>
        </w:rPr>
        <w:t xml:space="preserve">5.2.2. A entrega deverá ser realizada em dias de expediente da Administração Municipal, no horário compreendido entre 08h00 e 17h00, no endereço expressamente indicado na respectiva Ordem de Fornecimento, dentre os locais relacionados neste Termo de Referência. </w:t>
      </w:r>
    </w:p>
    <w:p w14:paraId="125C2EEF" w14:textId="77777777" w:rsidR="0036140C" w:rsidRPr="00DD7612" w:rsidRDefault="0036140C" w:rsidP="0036140C">
      <w:pPr>
        <w:tabs>
          <w:tab w:val="left" w:pos="142"/>
        </w:tabs>
        <w:jc w:val="both"/>
        <w:rPr>
          <w:rFonts w:ascii="Arial" w:hAnsi="Arial" w:cs="Arial"/>
        </w:rPr>
      </w:pPr>
      <w:r w:rsidRPr="00DD7612">
        <w:rPr>
          <w:rFonts w:ascii="Arial" w:hAnsi="Arial" w:cs="Arial"/>
        </w:rPr>
        <w:t>•</w:t>
      </w:r>
      <w:r w:rsidRPr="00DD7612">
        <w:rPr>
          <w:rFonts w:ascii="Arial" w:hAnsi="Arial" w:cs="Arial"/>
        </w:rPr>
        <w:tab/>
        <w:t xml:space="preserve">Locais de entrega: </w:t>
      </w:r>
    </w:p>
    <w:p w14:paraId="75814815" w14:textId="77777777" w:rsidR="0036140C" w:rsidRPr="00DD7612" w:rsidRDefault="0036140C" w:rsidP="0036140C">
      <w:pPr>
        <w:tabs>
          <w:tab w:val="left" w:pos="142"/>
        </w:tabs>
        <w:jc w:val="both"/>
        <w:rPr>
          <w:rFonts w:ascii="Arial" w:hAnsi="Arial" w:cs="Arial"/>
        </w:rPr>
      </w:pPr>
      <w:r w:rsidRPr="00DD7612">
        <w:rPr>
          <w:rFonts w:ascii="Arial" w:hAnsi="Arial" w:cs="Arial"/>
        </w:rPr>
        <w:t>1) CMEI Leonardo Baltazar Marão – Rua Monteiro Lobato nº 779 – Bairro Centro;</w:t>
      </w:r>
    </w:p>
    <w:p w14:paraId="7BB755D8"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2) CMEI Sérgio </w:t>
      </w:r>
      <w:proofErr w:type="spellStart"/>
      <w:r w:rsidRPr="00DD7612">
        <w:rPr>
          <w:rFonts w:ascii="Arial" w:hAnsi="Arial" w:cs="Arial"/>
        </w:rPr>
        <w:t>Bartocchio</w:t>
      </w:r>
      <w:proofErr w:type="spellEnd"/>
      <w:r w:rsidRPr="00DD7612">
        <w:rPr>
          <w:rFonts w:ascii="Arial" w:hAnsi="Arial" w:cs="Arial"/>
        </w:rPr>
        <w:t xml:space="preserve"> Gonçalves – Rua </w:t>
      </w:r>
      <w:proofErr w:type="spellStart"/>
      <w:r w:rsidRPr="00DD7612">
        <w:rPr>
          <w:rFonts w:ascii="Arial" w:hAnsi="Arial" w:cs="Arial"/>
        </w:rPr>
        <w:t>Anunciata</w:t>
      </w:r>
      <w:proofErr w:type="spellEnd"/>
      <w:r w:rsidRPr="00DD7612">
        <w:rPr>
          <w:rFonts w:ascii="Arial" w:hAnsi="Arial" w:cs="Arial"/>
        </w:rPr>
        <w:t xml:space="preserve"> Costa Benetti s/nº – Bairro Jardim Centenário; </w:t>
      </w:r>
    </w:p>
    <w:p w14:paraId="4365485D"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3) CMEI Helena Locatelli Carmona – Rua Eduardo Alves Ferreira nº 365 – Bairro Nova Tanabi; </w:t>
      </w:r>
    </w:p>
    <w:p w14:paraId="1F95EC3B"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4) CMEI Olimpia Francelina de Moraes Alves – Rua Júlio Barradas nº 101 – Bairro Centro; </w:t>
      </w:r>
    </w:p>
    <w:p w14:paraId="5594621B"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5) CMEI Luiza </w:t>
      </w:r>
      <w:proofErr w:type="spellStart"/>
      <w:r w:rsidRPr="00DD7612">
        <w:rPr>
          <w:rFonts w:ascii="Arial" w:hAnsi="Arial" w:cs="Arial"/>
        </w:rPr>
        <w:t>Versuti</w:t>
      </w:r>
      <w:proofErr w:type="spellEnd"/>
      <w:r w:rsidRPr="00DD7612">
        <w:rPr>
          <w:rFonts w:ascii="Arial" w:hAnsi="Arial" w:cs="Arial"/>
        </w:rPr>
        <w:t xml:space="preserve"> – Rua Antônio Grillo nº 25 – Bairro Machado II; </w:t>
      </w:r>
    </w:p>
    <w:p w14:paraId="38849B5F"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6) EM Alexandre </w:t>
      </w:r>
      <w:proofErr w:type="spellStart"/>
      <w:r w:rsidRPr="00DD7612">
        <w:rPr>
          <w:rFonts w:ascii="Arial" w:hAnsi="Arial" w:cs="Arial"/>
        </w:rPr>
        <w:t>Kannebley</w:t>
      </w:r>
      <w:proofErr w:type="spellEnd"/>
      <w:r w:rsidRPr="00DD7612">
        <w:rPr>
          <w:rFonts w:ascii="Arial" w:hAnsi="Arial" w:cs="Arial"/>
        </w:rPr>
        <w:t xml:space="preserve"> </w:t>
      </w:r>
      <w:proofErr w:type="spellStart"/>
      <w:r w:rsidRPr="00DD7612">
        <w:rPr>
          <w:rFonts w:ascii="Arial" w:hAnsi="Arial" w:cs="Arial"/>
        </w:rPr>
        <w:t>Melotti</w:t>
      </w:r>
      <w:proofErr w:type="spellEnd"/>
      <w:r w:rsidRPr="00DD7612">
        <w:rPr>
          <w:rFonts w:ascii="Arial" w:hAnsi="Arial" w:cs="Arial"/>
        </w:rPr>
        <w:t xml:space="preserve"> – Rua Antônio Rodrigues dos Santos nº 71 – Bairro Nova Tanabi; </w:t>
      </w:r>
    </w:p>
    <w:p w14:paraId="52496520"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7) EM Antônio Soares – Rua Tereza Chain Kfouri nº 30 – Bairro Sitio do Estado; </w:t>
      </w:r>
    </w:p>
    <w:p w14:paraId="64B95FC1"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8) EM </w:t>
      </w:r>
      <w:proofErr w:type="spellStart"/>
      <w:r w:rsidRPr="00DD7612">
        <w:rPr>
          <w:rFonts w:ascii="Arial" w:hAnsi="Arial" w:cs="Arial"/>
        </w:rPr>
        <w:t>Ganot</w:t>
      </w:r>
      <w:proofErr w:type="spellEnd"/>
      <w:r w:rsidRPr="00DD7612">
        <w:rPr>
          <w:rFonts w:ascii="Arial" w:hAnsi="Arial" w:cs="Arial"/>
        </w:rPr>
        <w:t xml:space="preserve"> Chateaubriand – Praça Francisco Viola nº 348 – Bairro Centro; </w:t>
      </w:r>
    </w:p>
    <w:p w14:paraId="369B54DE"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9) EM José Serafim da Silva – Rua Sergipe nº 200 – Bairro </w:t>
      </w:r>
      <w:proofErr w:type="spellStart"/>
      <w:r w:rsidRPr="00DD7612">
        <w:rPr>
          <w:rFonts w:ascii="Arial" w:hAnsi="Arial" w:cs="Arial"/>
        </w:rPr>
        <w:t>Ecatu</w:t>
      </w:r>
      <w:proofErr w:type="spellEnd"/>
      <w:r w:rsidRPr="00DD7612">
        <w:rPr>
          <w:rFonts w:ascii="Arial" w:hAnsi="Arial" w:cs="Arial"/>
        </w:rPr>
        <w:t xml:space="preserve">; </w:t>
      </w:r>
    </w:p>
    <w:p w14:paraId="001395C1"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10) EM Marciano Maciel da Silva – Rua Antilhas s/nº – Bairro </w:t>
      </w:r>
      <w:proofErr w:type="spellStart"/>
      <w:r w:rsidRPr="00DD7612">
        <w:rPr>
          <w:rFonts w:ascii="Arial" w:hAnsi="Arial" w:cs="Arial"/>
        </w:rPr>
        <w:t>Ibiporanga</w:t>
      </w:r>
      <w:proofErr w:type="spellEnd"/>
      <w:r w:rsidRPr="00DD7612">
        <w:rPr>
          <w:rFonts w:ascii="Arial" w:hAnsi="Arial" w:cs="Arial"/>
        </w:rPr>
        <w:t xml:space="preserve">; </w:t>
      </w:r>
    </w:p>
    <w:p w14:paraId="0A64BD12"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11) EM Thereza Magri do Carmo – Praça André Lopes Monteiro s/nº – Bairro Jardim Centenário; </w:t>
      </w:r>
    </w:p>
    <w:p w14:paraId="55B6189B"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12) Cozinha Piloto – Rua Doutor Cunha Junior nº 888 – Bairro Centro; </w:t>
      </w:r>
    </w:p>
    <w:p w14:paraId="45DADB3A"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13) Paço Municipal – Rua Doutor Cunha Junior nº 242 – Bairro Centro; </w:t>
      </w:r>
    </w:p>
    <w:p w14:paraId="78191D6E"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14) Secretaria Municipal de Assistência e Desenvolvimento Social – Rua Coronel Joaquim da Cunha nº 481 – Bairro Centro; </w:t>
      </w:r>
    </w:p>
    <w:p w14:paraId="768AEB3C"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15) Almoxarifado da Saúde – Rua Capitão Daniel da Cunha Moraes nº 947 – Bairro Centro; </w:t>
      </w:r>
    </w:p>
    <w:p w14:paraId="4A6F5AC0"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16) Secretaria Municipal da Educação – Rua Rui Barbosa nº. 235 – Bairro Centro </w:t>
      </w:r>
    </w:p>
    <w:p w14:paraId="2CF95EA1"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17) Secretaria Municipal de Esportes – Rua 07 de Setembro s/nº – Esquina da Prefeitura; e </w:t>
      </w:r>
    </w:p>
    <w:p w14:paraId="75B00906" w14:textId="77777777" w:rsidR="0036140C" w:rsidRPr="00DD7612" w:rsidRDefault="0036140C" w:rsidP="0036140C">
      <w:pPr>
        <w:tabs>
          <w:tab w:val="left" w:pos="142"/>
        </w:tabs>
        <w:jc w:val="both"/>
        <w:rPr>
          <w:rFonts w:ascii="Arial" w:hAnsi="Arial" w:cs="Arial"/>
        </w:rPr>
      </w:pPr>
      <w:r w:rsidRPr="00DD7612">
        <w:rPr>
          <w:rFonts w:ascii="Arial" w:hAnsi="Arial" w:cs="Arial"/>
        </w:rPr>
        <w:t xml:space="preserve">18) Almoxarifado Municipal – Rua Rui Barbosa s/nº – Bairro Centro. </w:t>
      </w:r>
    </w:p>
    <w:p w14:paraId="4F68EE20" w14:textId="77777777" w:rsidR="0036140C" w:rsidRPr="00DD7612" w:rsidRDefault="0036140C" w:rsidP="0036140C">
      <w:pPr>
        <w:tabs>
          <w:tab w:val="left" w:pos="142"/>
        </w:tabs>
        <w:jc w:val="both"/>
        <w:rPr>
          <w:rFonts w:ascii="Arial" w:hAnsi="Arial" w:cs="Arial"/>
        </w:rPr>
      </w:pPr>
      <w:r w:rsidRPr="00DD7612">
        <w:rPr>
          <w:rFonts w:ascii="Arial" w:hAnsi="Arial" w:cs="Arial"/>
        </w:rPr>
        <w:t>b) Horário de recebimento: das 08h00 às 17h00.</w:t>
      </w:r>
    </w:p>
    <w:p w14:paraId="06F652CE" w14:textId="101D4EE9" w:rsidR="002344A3" w:rsidRPr="00DD7612" w:rsidRDefault="002344A3" w:rsidP="0036140C">
      <w:pPr>
        <w:tabs>
          <w:tab w:val="left" w:pos="142"/>
        </w:tabs>
        <w:jc w:val="both"/>
        <w:rPr>
          <w:rFonts w:ascii="Arial" w:hAnsi="Arial" w:cs="Arial"/>
        </w:rPr>
      </w:pPr>
      <w:r w:rsidRPr="00DD7612">
        <w:rPr>
          <w:rFonts w:ascii="Arial" w:hAnsi="Arial" w:cs="Arial"/>
        </w:rPr>
        <w:t>5.2.3. Compete à CONTRATADA realizar, por sua conta e risco, a carga, o transporte, a descarga e a colocação dos produtos no local indicado pelo servidor responsável pelo recebimento, não cabendo à Administração disponibilizar mão de obra ou equipamento para essas operações.</w:t>
      </w:r>
    </w:p>
    <w:p w14:paraId="32D36408" w14:textId="77777777" w:rsidR="002344A3" w:rsidRPr="00DD7612" w:rsidRDefault="002344A3" w:rsidP="002344A3">
      <w:pPr>
        <w:jc w:val="both"/>
        <w:rPr>
          <w:rFonts w:ascii="Arial" w:hAnsi="Arial" w:cs="Arial"/>
        </w:rPr>
      </w:pPr>
      <w:r w:rsidRPr="00DD7612">
        <w:rPr>
          <w:rFonts w:ascii="Arial" w:hAnsi="Arial" w:cs="Arial"/>
        </w:rPr>
        <w:t>5.2.4. A CONTRATADA deverá observar rigorosamente o endereço indicado em cada Ordem de Fornecimento, não sendo considerada cumprida a obrigação mediante entrega em unidade diversa sem prévia autorização da Administração.</w:t>
      </w:r>
    </w:p>
    <w:p w14:paraId="72B14D69" w14:textId="77777777" w:rsidR="002344A3" w:rsidRPr="00DD7612" w:rsidRDefault="002344A3" w:rsidP="002344A3">
      <w:pPr>
        <w:jc w:val="both"/>
        <w:rPr>
          <w:rFonts w:ascii="Arial" w:hAnsi="Arial" w:cs="Arial"/>
        </w:rPr>
      </w:pPr>
      <w:r w:rsidRPr="00DD7612">
        <w:rPr>
          <w:rFonts w:ascii="Arial" w:hAnsi="Arial" w:cs="Arial"/>
        </w:rPr>
        <w:t>5.2.5. As entregas deverão ser acompanhadas do respectivo documento fiscal, no qual deverão constar, quando aplicável, a identificação da Ordem de Fornecimento ou Nota de Empenho, os itens, quantitativos, marca e demais elementos necessários à sua conferência.</w:t>
      </w:r>
    </w:p>
    <w:p w14:paraId="1E10CE0D" w14:textId="00095EC7" w:rsidR="002344A3" w:rsidRPr="00DD7612" w:rsidRDefault="002344A3" w:rsidP="002344A3">
      <w:pPr>
        <w:jc w:val="both"/>
        <w:rPr>
          <w:rFonts w:ascii="Arial" w:hAnsi="Arial" w:cs="Arial"/>
        </w:rPr>
      </w:pPr>
      <w:r w:rsidRPr="00DD7612">
        <w:rPr>
          <w:rFonts w:ascii="Arial" w:hAnsi="Arial" w:cs="Arial"/>
        </w:rPr>
        <w:t>5.2.6. Não serão admitidas entregas de produtos cujas embalagens apresentem violação, vazamento, perfuração, amassamento que comprometa a integridade, sujidade, lacre rompido, indícios de contaminação, rótulo ilegível ou incompleto, prazo de validade incompatível com as especificações do edital ou qualquer desconformidade capaz de comprometer sua segurança ou utilização.</w:t>
      </w:r>
    </w:p>
    <w:p w14:paraId="0B82EF3E" w14:textId="77777777" w:rsidR="003037CB" w:rsidRPr="00DD7612" w:rsidRDefault="003037CB" w:rsidP="002344A3">
      <w:pPr>
        <w:jc w:val="both"/>
        <w:rPr>
          <w:rFonts w:ascii="Arial" w:hAnsi="Arial" w:cs="Arial"/>
        </w:rPr>
      </w:pPr>
    </w:p>
    <w:p w14:paraId="05BD8305" w14:textId="77777777" w:rsidR="002344A3" w:rsidRPr="00DD7612" w:rsidRDefault="002344A3" w:rsidP="002344A3">
      <w:pPr>
        <w:jc w:val="both"/>
        <w:rPr>
          <w:rFonts w:ascii="Arial" w:hAnsi="Arial" w:cs="Arial"/>
          <w:b/>
          <w:bCs/>
        </w:rPr>
      </w:pPr>
      <w:r w:rsidRPr="00DD7612">
        <w:rPr>
          <w:rFonts w:ascii="Arial" w:hAnsi="Arial" w:cs="Arial"/>
          <w:b/>
          <w:bCs/>
        </w:rPr>
        <w:t>5.3. DO RECEBIMENTO, INSPEÇÃO E ACEITAÇÃO</w:t>
      </w:r>
    </w:p>
    <w:p w14:paraId="5258166E" w14:textId="77777777" w:rsidR="002344A3" w:rsidRPr="00DD7612" w:rsidRDefault="002344A3" w:rsidP="002344A3">
      <w:pPr>
        <w:jc w:val="both"/>
        <w:rPr>
          <w:rFonts w:ascii="Arial" w:hAnsi="Arial" w:cs="Arial"/>
        </w:rPr>
      </w:pPr>
      <w:r w:rsidRPr="00DD7612">
        <w:rPr>
          <w:rFonts w:ascii="Arial" w:hAnsi="Arial" w:cs="Arial"/>
        </w:rPr>
        <w:t xml:space="preserve">5.3.1. O recebimento do objeto observará o art. 140, inciso II, da Lei nº 14.133/2021, distinguindo-se em recebimento provisório e definitivo. Em compras, a Lei determina recebimento provisório de forma sumária, seguido de verificação da conformidade, e recebimento definitivo quando constatado o atendimento às exigências contratuais. </w:t>
      </w:r>
    </w:p>
    <w:p w14:paraId="18615BF8" w14:textId="77777777" w:rsidR="002344A3" w:rsidRPr="00DD7612" w:rsidRDefault="002344A3" w:rsidP="002344A3">
      <w:pPr>
        <w:jc w:val="both"/>
        <w:rPr>
          <w:rFonts w:ascii="Arial" w:hAnsi="Arial" w:cs="Arial"/>
        </w:rPr>
      </w:pPr>
      <w:r w:rsidRPr="00DD7612">
        <w:rPr>
          <w:rFonts w:ascii="Arial" w:hAnsi="Arial" w:cs="Arial"/>
        </w:rPr>
        <w:t>5.3.2. O recebimento provisório ocorrerá no ato da entrega, pelo fiscal, servidor ou agente expressamente autorizado, mediante conferência preliminar da quantidade, espécie, identificação dos produtos, integridade das embalagens, lacres, condições aparentes de transporte e correspondência com a Ordem de Fornecimento.</w:t>
      </w:r>
    </w:p>
    <w:p w14:paraId="6A12030C" w14:textId="77777777" w:rsidR="002344A3" w:rsidRPr="00DD7612" w:rsidRDefault="002344A3" w:rsidP="002344A3">
      <w:pPr>
        <w:jc w:val="both"/>
        <w:rPr>
          <w:rFonts w:ascii="Arial" w:hAnsi="Arial" w:cs="Arial"/>
        </w:rPr>
      </w:pPr>
      <w:r w:rsidRPr="00DD7612">
        <w:rPr>
          <w:rFonts w:ascii="Arial" w:hAnsi="Arial" w:cs="Arial"/>
        </w:rPr>
        <w:t>5.3.3. O recebimento provisório não representa aceitação definitiva do objeto, nem afasta a possibilidade de posterior rejeição em razão de vício, desconformidade, irregularidade sanitária ou defeito não identificado no momento da entrega.</w:t>
      </w:r>
    </w:p>
    <w:p w14:paraId="500BC7EA" w14:textId="77777777" w:rsidR="002344A3" w:rsidRPr="00DD7612" w:rsidRDefault="002344A3" w:rsidP="002344A3">
      <w:pPr>
        <w:jc w:val="both"/>
        <w:rPr>
          <w:rFonts w:ascii="Arial" w:hAnsi="Arial" w:cs="Arial"/>
        </w:rPr>
      </w:pPr>
      <w:r w:rsidRPr="00DD7612">
        <w:rPr>
          <w:rFonts w:ascii="Arial" w:hAnsi="Arial" w:cs="Arial"/>
        </w:rPr>
        <w:t>5.3.4. Para fins de recebimento definitivo, deverão ser verificadas, conforme o item fornecido:</w:t>
      </w:r>
    </w:p>
    <w:p w14:paraId="6F012CB4" w14:textId="77777777" w:rsidR="002344A3" w:rsidRPr="00DD7612" w:rsidRDefault="002344A3" w:rsidP="002344A3">
      <w:pPr>
        <w:rPr>
          <w:rFonts w:ascii="Arial" w:hAnsi="Arial" w:cs="Arial"/>
        </w:rPr>
      </w:pPr>
      <w:r w:rsidRPr="00DD7612">
        <w:rPr>
          <w:rFonts w:ascii="Arial" w:hAnsi="Arial" w:cs="Arial"/>
        </w:rPr>
        <w:t>a) correspondência entre produto entregue e especificação constante do Termo de Referência;</w:t>
      </w:r>
      <w:r w:rsidRPr="00DD7612">
        <w:rPr>
          <w:rFonts w:ascii="Arial" w:hAnsi="Arial" w:cs="Arial"/>
        </w:rPr>
        <w:br/>
        <w:t>b) marca declarada na proposta, quando aplicável;</w:t>
      </w:r>
      <w:r w:rsidRPr="00DD7612">
        <w:rPr>
          <w:rFonts w:ascii="Arial" w:hAnsi="Arial" w:cs="Arial"/>
        </w:rPr>
        <w:br/>
        <w:t>c) quantidade e capacidade das embalagens;</w:t>
      </w:r>
      <w:r w:rsidRPr="00DD7612">
        <w:rPr>
          <w:rFonts w:ascii="Arial" w:hAnsi="Arial" w:cs="Arial"/>
        </w:rPr>
        <w:br/>
        <w:t>d) integridade das embalagens e dos lacres;</w:t>
      </w:r>
      <w:r w:rsidRPr="00DD7612">
        <w:rPr>
          <w:rFonts w:ascii="Arial" w:hAnsi="Arial" w:cs="Arial"/>
        </w:rPr>
        <w:br/>
        <w:t>e) indicação de procedência;</w:t>
      </w:r>
      <w:r w:rsidRPr="00DD7612">
        <w:rPr>
          <w:rFonts w:ascii="Arial" w:hAnsi="Arial" w:cs="Arial"/>
        </w:rPr>
        <w:br/>
        <w:t>f) datas de fabricação e validade, quando exigíveis;</w:t>
      </w:r>
      <w:r w:rsidRPr="00DD7612">
        <w:rPr>
          <w:rFonts w:ascii="Arial" w:hAnsi="Arial" w:cs="Arial"/>
        </w:rPr>
        <w:br/>
        <w:t>g) condições higiênico-sanitárias;</w:t>
      </w:r>
      <w:r w:rsidRPr="00DD7612">
        <w:rPr>
          <w:rFonts w:ascii="Arial" w:hAnsi="Arial" w:cs="Arial"/>
        </w:rPr>
        <w:br/>
        <w:t>h) identificação e regularidade exigidas pelos órgãos competentes; e</w:t>
      </w:r>
      <w:r w:rsidRPr="00DD7612">
        <w:rPr>
          <w:rFonts w:ascii="Arial" w:hAnsi="Arial" w:cs="Arial"/>
        </w:rPr>
        <w:br/>
        <w:t>i) demais requisitos previstos neste Termo de Referência.</w:t>
      </w:r>
    </w:p>
    <w:p w14:paraId="1B1CE749" w14:textId="77777777" w:rsidR="002344A3" w:rsidRPr="00DD7612" w:rsidRDefault="002344A3" w:rsidP="002344A3">
      <w:pPr>
        <w:jc w:val="both"/>
        <w:rPr>
          <w:rFonts w:ascii="Arial" w:hAnsi="Arial" w:cs="Arial"/>
        </w:rPr>
      </w:pPr>
      <w:r w:rsidRPr="00DD7612">
        <w:rPr>
          <w:rFonts w:ascii="Arial" w:hAnsi="Arial" w:cs="Arial"/>
        </w:rPr>
        <w:t>5.3.5. Em relação aos garrafões de 20 (vinte) litros, serão ainda verificadas as condições físicas do recipiente, inclusive integridade, limpeza, ausência de rachaduras, deformações, odores e o respectivo prazo de vida útil, quando aplicável.</w:t>
      </w:r>
    </w:p>
    <w:p w14:paraId="3EE19298" w14:textId="77777777" w:rsidR="002344A3" w:rsidRPr="00DD7612" w:rsidRDefault="002344A3" w:rsidP="002344A3">
      <w:pPr>
        <w:jc w:val="both"/>
        <w:rPr>
          <w:rFonts w:ascii="Arial" w:hAnsi="Arial" w:cs="Arial"/>
        </w:rPr>
      </w:pPr>
      <w:r w:rsidRPr="00DD7612">
        <w:rPr>
          <w:rFonts w:ascii="Arial" w:hAnsi="Arial" w:cs="Arial"/>
        </w:rPr>
        <w:t xml:space="preserve">5.3.6. O produto poderá ser rejeitado, total ou parcialmente, quando estiver em desacordo com as especificações do edital, do Termo de Referência, da proposta, da Ata de Registro de Preços, da legislação sanitária ou da respectiva Ordem de Fornecimento, conforme autoriza o §1º do art. 140 da Lei nº 14.133/2021. </w:t>
      </w:r>
    </w:p>
    <w:p w14:paraId="6EC19819" w14:textId="77777777" w:rsidR="002344A3" w:rsidRPr="00DD7612" w:rsidRDefault="002344A3" w:rsidP="002344A3">
      <w:pPr>
        <w:jc w:val="both"/>
        <w:rPr>
          <w:rFonts w:ascii="Arial" w:hAnsi="Arial" w:cs="Arial"/>
        </w:rPr>
      </w:pPr>
      <w:r w:rsidRPr="00DD7612">
        <w:rPr>
          <w:rFonts w:ascii="Arial" w:hAnsi="Arial" w:cs="Arial"/>
        </w:rPr>
        <w:t>5.3.7. Verificada qualquer desconformidade, a Administração notificará a CONTRATADA, que deverá promover, sem qualquer ônus adicional, a retirada e a substituição dos produtos recusados no prazo máximo de 02 (dois) dias úteis, contado do recebimento da notificação, ou em prazo menor quando a situação concreta demonstrar risco de desabastecimento e houver justificativa expressa da Administração.</w:t>
      </w:r>
    </w:p>
    <w:p w14:paraId="13F4F0D8" w14:textId="77777777" w:rsidR="002344A3" w:rsidRPr="00DD7612" w:rsidRDefault="002344A3" w:rsidP="002344A3">
      <w:pPr>
        <w:jc w:val="both"/>
        <w:rPr>
          <w:rFonts w:ascii="Arial" w:hAnsi="Arial" w:cs="Arial"/>
        </w:rPr>
      </w:pPr>
      <w:r w:rsidRPr="00DD7612">
        <w:rPr>
          <w:rFonts w:ascii="Arial" w:hAnsi="Arial" w:cs="Arial"/>
        </w:rPr>
        <w:t>5.3.8. A substituição dos produtos não implicará prorrogação automática do prazo original de entrega e não afastará a eventual responsabilização da CONTRATADA pelo atraso ou pela entrega desconforme, observados o contraditório e a ampla defesa.</w:t>
      </w:r>
    </w:p>
    <w:p w14:paraId="36C84864" w14:textId="77777777" w:rsidR="002344A3" w:rsidRPr="00DD7612" w:rsidRDefault="002344A3" w:rsidP="002344A3">
      <w:pPr>
        <w:jc w:val="both"/>
        <w:rPr>
          <w:rFonts w:ascii="Arial" w:hAnsi="Arial" w:cs="Arial"/>
        </w:rPr>
      </w:pPr>
      <w:r w:rsidRPr="00DD7612">
        <w:rPr>
          <w:rFonts w:ascii="Arial" w:hAnsi="Arial" w:cs="Arial"/>
        </w:rPr>
        <w:t>5.3.9. Caso se revele necessário, a Administração poderá exigir, às expensas da CONTRATADA, os ensaios, análises, testes e demais provas de conformidade exigidos por normas técnicas oficiais, nos termos do art. 140, §4º, da Lei nº 14.133/2021.</w:t>
      </w:r>
    </w:p>
    <w:p w14:paraId="7159B5CE" w14:textId="77777777" w:rsidR="00AB3BD3" w:rsidRPr="00DD7612" w:rsidRDefault="00AB3BD3" w:rsidP="00AB3BD3">
      <w:pPr>
        <w:jc w:val="both"/>
        <w:rPr>
          <w:rFonts w:ascii="Arial" w:hAnsi="Arial" w:cs="Arial"/>
        </w:rPr>
      </w:pPr>
    </w:p>
    <w:p w14:paraId="577AAADC" w14:textId="41A4FDC0" w:rsidR="00AB3BD3" w:rsidRPr="00DD7612" w:rsidRDefault="00AB3BD3" w:rsidP="00AB3BD3">
      <w:pPr>
        <w:jc w:val="both"/>
        <w:rPr>
          <w:rFonts w:ascii="Arial" w:hAnsi="Arial" w:cs="Arial"/>
        </w:rPr>
      </w:pPr>
      <w:r w:rsidRPr="00DD7612">
        <w:rPr>
          <w:rFonts w:ascii="Arial" w:hAnsi="Arial" w:cs="Arial"/>
          <w:b/>
          <w:bCs/>
        </w:rPr>
        <w:t>GARANTIA</w:t>
      </w:r>
      <w:r w:rsidRPr="00DD7612">
        <w:rPr>
          <w:rFonts w:ascii="Arial" w:hAnsi="Arial" w:cs="Arial"/>
        </w:rPr>
        <w:br/>
        <w:t>5.4. O prazo de garantia comercial dos produtos será aquele estabelecido na Lei nº 8.078, de 11 de setembro de 1990 (Código de Defesa do Consumidor)</w:t>
      </w:r>
      <w:r w:rsidR="00A263F9" w:rsidRPr="00DD7612">
        <w:rPr>
          <w:rFonts w:ascii="Arial" w:hAnsi="Arial" w:cs="Arial"/>
        </w:rPr>
        <w:t>.</w:t>
      </w:r>
    </w:p>
    <w:p w14:paraId="5F0B21E4" w14:textId="67967F98" w:rsidR="00687B9B" w:rsidRPr="00DD7612" w:rsidRDefault="00687B9B" w:rsidP="00D722BA">
      <w:pPr>
        <w:jc w:val="both"/>
        <w:rPr>
          <w:rFonts w:ascii="Arial" w:hAnsi="Arial" w:cs="Arial"/>
          <w:b/>
          <w:bCs/>
          <w:vanish/>
          <w:lang w:eastAsia="zh-CN" w:bidi="hi-IN"/>
        </w:rPr>
      </w:pPr>
    </w:p>
    <w:p w14:paraId="52EBCF77" w14:textId="77777777" w:rsidR="00967220" w:rsidRPr="00DD7612" w:rsidRDefault="00967220" w:rsidP="00967220">
      <w:pPr>
        <w:pStyle w:val="Nvel1-SemNumPreto"/>
        <w:rPr>
          <w:vanish/>
        </w:rPr>
      </w:pPr>
      <w:r w:rsidRPr="00DD7612">
        <w:rPr>
          <w:vanish/>
        </w:rPr>
        <w:t>Parte inferior do formulário</w:t>
      </w:r>
    </w:p>
    <w:p w14:paraId="7A638856" w14:textId="77777777" w:rsidR="008E1302" w:rsidRPr="00DD7612" w:rsidRDefault="008E1302"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DD7612" w:rsidRDefault="000F1F62" w:rsidP="000F1F62">
      <w:pPr>
        <w:pStyle w:val="Nivel01"/>
      </w:pPr>
      <w:r w:rsidRPr="00DD7612">
        <w:t>6. MODELO DE GESTÃO DO CONTRATO</w:t>
      </w:r>
    </w:p>
    <w:p w14:paraId="375146C6"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6.4. O órgão ou entidade poderá convocar representante da empresa para adoção de providências que devam ser cumpridas de imediato.</w:t>
      </w:r>
    </w:p>
    <w:p w14:paraId="78BE619D" w14:textId="7CC7CA6B" w:rsidR="00D462AF"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6.5. Após a assinatura do contrato ou instrumento equivalente</w:t>
      </w:r>
      <w:r w:rsidRPr="00DD7612">
        <w:rPr>
          <w:strike/>
          <w:color w:val="auto"/>
          <w:sz w:val="24"/>
          <w:szCs w:val="24"/>
        </w:rPr>
        <w:t>,</w:t>
      </w:r>
      <w:r w:rsidRPr="00DD7612">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BE4DE8" w14:textId="77777777" w:rsidR="00BF2CCE" w:rsidRPr="00DD7612" w:rsidRDefault="00BF2CCE" w:rsidP="000F1F62">
      <w:pPr>
        <w:pStyle w:val="Nivel2"/>
        <w:numPr>
          <w:ilvl w:val="0"/>
          <w:numId w:val="0"/>
        </w:numPr>
        <w:spacing w:before="0" w:after="0" w:line="240" w:lineRule="auto"/>
        <w:rPr>
          <w:b/>
          <w:bCs/>
          <w:color w:val="auto"/>
          <w:sz w:val="24"/>
          <w:szCs w:val="24"/>
        </w:rPr>
      </w:pPr>
    </w:p>
    <w:p w14:paraId="42DEE9AF" w14:textId="13674492" w:rsidR="000F1F62" w:rsidRPr="00DD7612" w:rsidRDefault="000F1F62" w:rsidP="000F1F62">
      <w:pPr>
        <w:pStyle w:val="Nivel2"/>
        <w:numPr>
          <w:ilvl w:val="0"/>
          <w:numId w:val="0"/>
        </w:numPr>
        <w:spacing w:before="0" w:after="0" w:line="240" w:lineRule="auto"/>
        <w:rPr>
          <w:b/>
          <w:bCs/>
          <w:color w:val="auto"/>
          <w:sz w:val="24"/>
          <w:szCs w:val="24"/>
        </w:rPr>
      </w:pPr>
      <w:r w:rsidRPr="00DD7612">
        <w:rPr>
          <w:b/>
          <w:bCs/>
          <w:color w:val="auto"/>
          <w:sz w:val="24"/>
          <w:szCs w:val="24"/>
        </w:rPr>
        <w:t>FISCALIZAÇÃO</w:t>
      </w:r>
    </w:p>
    <w:p w14:paraId="2D95556B" w14:textId="3BB7930C"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6.6. A execução do contrato deverá ser acompanhada e fiscalizada pelo(s) fiscal(</w:t>
      </w:r>
      <w:proofErr w:type="spellStart"/>
      <w:r w:rsidRPr="00DD7612">
        <w:rPr>
          <w:color w:val="auto"/>
          <w:sz w:val="24"/>
          <w:szCs w:val="24"/>
        </w:rPr>
        <w:t>is</w:t>
      </w:r>
      <w:proofErr w:type="spellEnd"/>
      <w:r w:rsidRPr="00DD7612">
        <w:rPr>
          <w:color w:val="auto"/>
          <w:sz w:val="24"/>
          <w:szCs w:val="24"/>
        </w:rPr>
        <w:t>) do contrato, ou pelos respectivos substitutos.</w:t>
      </w:r>
    </w:p>
    <w:p w14:paraId="06D249BA" w14:textId="77777777" w:rsidR="00790339" w:rsidRPr="00DD7612" w:rsidRDefault="00790339" w:rsidP="000F1F62">
      <w:pPr>
        <w:pStyle w:val="Nivel2"/>
        <w:numPr>
          <w:ilvl w:val="0"/>
          <w:numId w:val="0"/>
        </w:numPr>
        <w:spacing w:before="0" w:after="0" w:line="240" w:lineRule="auto"/>
        <w:rPr>
          <w:color w:val="auto"/>
          <w:sz w:val="24"/>
          <w:szCs w:val="24"/>
        </w:rPr>
      </w:pPr>
    </w:p>
    <w:p w14:paraId="54FABFD0" w14:textId="77777777" w:rsidR="000F1F62" w:rsidRPr="00DD7612" w:rsidRDefault="000F1F62" w:rsidP="000F1F62">
      <w:pPr>
        <w:pStyle w:val="Nvel1-SemNumPreto"/>
      </w:pPr>
      <w:r w:rsidRPr="00DD7612">
        <w:t>FISCALIZAÇÃO TÉCNICA</w:t>
      </w:r>
    </w:p>
    <w:p w14:paraId="329D7584"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6.7.</w:t>
      </w:r>
      <w:r w:rsidRPr="00DD7612">
        <w:rPr>
          <w:b/>
          <w:bCs/>
          <w:color w:val="auto"/>
          <w:sz w:val="24"/>
          <w:szCs w:val="24"/>
          <w:lang w:eastAsia="zh-CN" w:bidi="hi-IN"/>
        </w:rPr>
        <w:t xml:space="preserve"> </w:t>
      </w:r>
      <w:r w:rsidRPr="00DD7612">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DD7612" w:rsidRDefault="000F1F62" w:rsidP="000F1F62">
      <w:pPr>
        <w:pStyle w:val="Nivel3"/>
        <w:numPr>
          <w:ilvl w:val="0"/>
          <w:numId w:val="0"/>
        </w:numPr>
        <w:spacing w:before="0" w:after="0" w:line="240" w:lineRule="auto"/>
        <w:rPr>
          <w:rStyle w:val="Hyperlink"/>
          <w:color w:val="auto"/>
          <w:sz w:val="24"/>
          <w:szCs w:val="24"/>
          <w:u w:val="none"/>
        </w:rPr>
      </w:pPr>
      <w:r w:rsidRPr="00DD7612">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321E7185"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6.7.3. O fiscal técnico do contrato informará ao gestor do cont</w:t>
      </w:r>
      <w:r w:rsidR="00543652" w:rsidRPr="00DD7612">
        <w:rPr>
          <w:color w:val="auto"/>
          <w:sz w:val="24"/>
          <w:szCs w:val="24"/>
        </w:rPr>
        <w:t>r</w:t>
      </w:r>
      <w:r w:rsidRPr="00DD7612">
        <w:rPr>
          <w:color w:val="auto"/>
          <w:sz w:val="24"/>
          <w:szCs w:val="24"/>
        </w:rPr>
        <w:t xml:space="preserve">ato, em tempo hábil, a situação que demandar decisão ou adoção de medidas que ultrapassem sua competência, para que adote as medidas necessárias e saneadoras, se for o caso. </w:t>
      </w:r>
    </w:p>
    <w:p w14:paraId="382B355D"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 xml:space="preserve">6.7.4. No caso de ocorrências que possam inviabilizar a execução do contrato nas datas aprazadas, o fiscal técnico do contrato comunicará o fato imediatamente ao gestor do contrato. </w:t>
      </w:r>
    </w:p>
    <w:p w14:paraId="4AF5093F" w14:textId="0285B1B1" w:rsidR="005A616F" w:rsidRDefault="000F1F62" w:rsidP="000F1F62">
      <w:pPr>
        <w:pStyle w:val="Nivel3"/>
        <w:numPr>
          <w:ilvl w:val="0"/>
          <w:numId w:val="0"/>
        </w:numPr>
        <w:spacing w:before="0" w:after="0" w:line="240" w:lineRule="auto"/>
        <w:rPr>
          <w:color w:val="auto"/>
          <w:sz w:val="24"/>
          <w:szCs w:val="24"/>
        </w:rPr>
      </w:pPr>
      <w:r w:rsidRPr="00DD7612">
        <w:rPr>
          <w:color w:val="auto"/>
          <w:sz w:val="24"/>
          <w:szCs w:val="24"/>
        </w:rPr>
        <w:t>6.7.5. O fiscal técnico do contrato comunicará ao gestor do contrato, em tempo hábil, o término do contrato sob sua responsabilidade, com vistas à renovação tempestiva ou à prorrogação contratual.</w:t>
      </w:r>
    </w:p>
    <w:p w14:paraId="76A5D585" w14:textId="77777777" w:rsidR="00391462" w:rsidRPr="00DD7612" w:rsidRDefault="00391462" w:rsidP="000F1F62">
      <w:pPr>
        <w:pStyle w:val="Nivel3"/>
        <w:numPr>
          <w:ilvl w:val="0"/>
          <w:numId w:val="0"/>
        </w:numPr>
        <w:spacing w:before="0" w:after="0" w:line="240" w:lineRule="auto"/>
        <w:rPr>
          <w:color w:val="auto"/>
          <w:sz w:val="24"/>
          <w:szCs w:val="24"/>
        </w:rPr>
      </w:pPr>
    </w:p>
    <w:p w14:paraId="72D59054" w14:textId="77777777" w:rsidR="000F1F62" w:rsidRPr="00DD7612" w:rsidRDefault="000F1F62" w:rsidP="000F1F62">
      <w:pPr>
        <w:pStyle w:val="Nivel3"/>
        <w:numPr>
          <w:ilvl w:val="0"/>
          <w:numId w:val="0"/>
        </w:numPr>
        <w:spacing w:before="0" w:after="0" w:line="240" w:lineRule="auto"/>
        <w:rPr>
          <w:b/>
          <w:color w:val="auto"/>
          <w:sz w:val="24"/>
          <w:szCs w:val="24"/>
        </w:rPr>
      </w:pPr>
      <w:r w:rsidRPr="00DD7612">
        <w:rPr>
          <w:b/>
          <w:color w:val="auto"/>
          <w:sz w:val="24"/>
          <w:szCs w:val="24"/>
        </w:rPr>
        <w:t>FISCALIZAÇÃO ADMINISTRATIVA</w:t>
      </w:r>
    </w:p>
    <w:p w14:paraId="00B6A0A2" w14:textId="7F7B10F4"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F2E439E" w14:textId="230999D5" w:rsidR="00FF6CE8"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F9B038D" w14:textId="77777777" w:rsidR="0095321B" w:rsidRPr="00DD7612" w:rsidRDefault="0095321B" w:rsidP="000F1F62">
      <w:pPr>
        <w:pStyle w:val="Nivel3"/>
        <w:numPr>
          <w:ilvl w:val="0"/>
          <w:numId w:val="0"/>
        </w:numPr>
        <w:spacing w:before="0" w:after="0" w:line="240" w:lineRule="auto"/>
        <w:rPr>
          <w:color w:val="auto"/>
          <w:sz w:val="24"/>
          <w:szCs w:val="24"/>
        </w:rPr>
      </w:pPr>
    </w:p>
    <w:p w14:paraId="4DD005FA" w14:textId="77777777" w:rsidR="000F1F62" w:rsidRPr="00DD7612" w:rsidRDefault="000F1F62" w:rsidP="000F1F62">
      <w:pPr>
        <w:pStyle w:val="Nvel1-SemNumPreto"/>
      </w:pPr>
      <w:r w:rsidRPr="00DD7612">
        <w:t>GESTOR DO CONTRATO</w:t>
      </w:r>
    </w:p>
    <w:p w14:paraId="40823930"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6.11.</w:t>
      </w:r>
      <w:r w:rsidRPr="00DD7612">
        <w:rPr>
          <w:b/>
          <w:bCs/>
          <w:color w:val="auto"/>
          <w:sz w:val="24"/>
          <w:szCs w:val="24"/>
          <w:lang w:eastAsia="zh-CN" w:bidi="hi-IN"/>
        </w:rPr>
        <w:t xml:space="preserve"> </w:t>
      </w:r>
      <w:r w:rsidRPr="00DD7612">
        <w:rPr>
          <w:color w:val="auto"/>
          <w:sz w:val="24"/>
          <w:szCs w:val="24"/>
        </w:rPr>
        <w:t>Cabe ao gestor do contrato:</w:t>
      </w:r>
    </w:p>
    <w:p w14:paraId="5ED8B975"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6.11.1.</w:t>
      </w:r>
      <w:r w:rsidRPr="00DD7612">
        <w:rPr>
          <w:b/>
          <w:bCs/>
          <w:color w:val="auto"/>
          <w:sz w:val="24"/>
          <w:szCs w:val="24"/>
          <w:lang w:eastAsia="zh-CN" w:bidi="hi-IN"/>
        </w:rPr>
        <w:t xml:space="preserve"> </w:t>
      </w:r>
      <w:r w:rsidRPr="00DD7612">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 xml:space="preserve">6.11.2. </w:t>
      </w:r>
      <w:r w:rsidRPr="00DD7612">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 xml:space="preserve">6.11.3. </w:t>
      </w:r>
      <w:r w:rsidRPr="00DD7612">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 xml:space="preserve">6.11.4. </w:t>
      </w:r>
      <w:r w:rsidRPr="00DD7612">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bCs/>
          <w:color w:val="auto"/>
          <w:sz w:val="24"/>
          <w:szCs w:val="24"/>
          <w:lang w:eastAsia="zh-CN" w:bidi="hi-IN"/>
        </w:rPr>
        <w:t xml:space="preserve">6.11.5. </w:t>
      </w:r>
      <w:r w:rsidRPr="00DD7612">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DD7612" w:rsidRDefault="000F1F62" w:rsidP="000F1F62">
      <w:pPr>
        <w:pStyle w:val="Nivel2"/>
        <w:numPr>
          <w:ilvl w:val="0"/>
          <w:numId w:val="0"/>
        </w:numPr>
        <w:spacing w:before="0" w:after="0" w:line="240" w:lineRule="auto"/>
        <w:rPr>
          <w:color w:val="auto"/>
          <w:sz w:val="24"/>
          <w:szCs w:val="24"/>
        </w:rPr>
      </w:pPr>
    </w:p>
    <w:p w14:paraId="734EE6C2" w14:textId="77777777" w:rsidR="003E4D5D" w:rsidRPr="00DD7612" w:rsidRDefault="00585AB8">
      <w:pPr>
        <w:pStyle w:val="Nivel01"/>
      </w:pPr>
      <w:r w:rsidRPr="00DD7612">
        <w:t>7. INFRAÇÕES E SANÇÕES ADMINISTRATIVAS</w:t>
      </w:r>
    </w:p>
    <w:p w14:paraId="34F788DA" w14:textId="77777777" w:rsidR="003E4D5D" w:rsidRPr="00DD7612" w:rsidRDefault="00585AB8">
      <w:pPr>
        <w:jc w:val="both"/>
        <w:rPr>
          <w:rFonts w:ascii="Arial" w:hAnsi="Arial" w:cs="Arial"/>
        </w:rPr>
      </w:pPr>
      <w:r w:rsidRPr="00DD7612">
        <w:rPr>
          <w:rFonts w:ascii="Arial" w:hAnsi="Arial" w:cs="Arial"/>
        </w:rPr>
        <w:t>7.1. Comete infração administrativa, nos termos da Lei nº 14.133, de 2021, o Contratado que:</w:t>
      </w:r>
    </w:p>
    <w:p w14:paraId="1749EE16" w14:textId="77777777" w:rsidR="003E4D5D" w:rsidRPr="00DD7612" w:rsidRDefault="00585AB8">
      <w:pPr>
        <w:jc w:val="both"/>
        <w:rPr>
          <w:rFonts w:ascii="Arial" w:hAnsi="Arial" w:cs="Arial"/>
        </w:rPr>
      </w:pPr>
      <w:r w:rsidRPr="00DD7612">
        <w:rPr>
          <w:rFonts w:ascii="Arial" w:hAnsi="Arial" w:cs="Arial"/>
        </w:rPr>
        <w:t>a) der causa à inexecução parcial do contrato;</w:t>
      </w:r>
    </w:p>
    <w:p w14:paraId="0A3F8222" w14:textId="77777777" w:rsidR="003E4D5D" w:rsidRPr="00DD7612" w:rsidRDefault="00585AB8">
      <w:pPr>
        <w:jc w:val="both"/>
        <w:rPr>
          <w:rFonts w:ascii="Arial" w:hAnsi="Arial" w:cs="Arial"/>
        </w:rPr>
      </w:pPr>
      <w:r w:rsidRPr="00DD7612">
        <w:rPr>
          <w:rFonts w:ascii="Arial" w:hAnsi="Arial" w:cs="Arial"/>
        </w:rPr>
        <w:t>b) der causa à inexecução parcial do contrato que cause grave dano à Administração ou ao funcionamento dos serviços públicos ou ao interesse coletivo;</w:t>
      </w:r>
    </w:p>
    <w:p w14:paraId="41701869" w14:textId="77777777" w:rsidR="003E4D5D" w:rsidRPr="00DD7612" w:rsidRDefault="00585AB8">
      <w:pPr>
        <w:jc w:val="both"/>
        <w:rPr>
          <w:rFonts w:ascii="Arial" w:hAnsi="Arial" w:cs="Arial"/>
        </w:rPr>
      </w:pPr>
      <w:r w:rsidRPr="00DD7612">
        <w:rPr>
          <w:rFonts w:ascii="Arial" w:hAnsi="Arial" w:cs="Arial"/>
        </w:rPr>
        <w:t>c) der causa à inexecução total do contrato;</w:t>
      </w:r>
    </w:p>
    <w:p w14:paraId="0465479E" w14:textId="77777777" w:rsidR="003E4D5D" w:rsidRPr="00DD7612" w:rsidRDefault="00585AB8">
      <w:pPr>
        <w:jc w:val="both"/>
        <w:rPr>
          <w:rFonts w:ascii="Arial" w:hAnsi="Arial" w:cs="Arial"/>
        </w:rPr>
      </w:pPr>
      <w:r w:rsidRPr="00DD7612">
        <w:rPr>
          <w:rFonts w:ascii="Arial" w:hAnsi="Arial" w:cs="Arial"/>
        </w:rPr>
        <w:t>d) ensejar o retardamento da execução ou da entrega do objeto da contratação sem motivo justificado;</w:t>
      </w:r>
    </w:p>
    <w:p w14:paraId="3C793936" w14:textId="77777777" w:rsidR="003E4D5D" w:rsidRPr="00DD7612" w:rsidRDefault="00585AB8">
      <w:pPr>
        <w:jc w:val="both"/>
        <w:rPr>
          <w:rFonts w:ascii="Arial" w:hAnsi="Arial" w:cs="Arial"/>
        </w:rPr>
      </w:pPr>
      <w:r w:rsidRPr="00DD7612">
        <w:rPr>
          <w:rFonts w:ascii="Arial" w:hAnsi="Arial" w:cs="Arial"/>
        </w:rPr>
        <w:t>e) apresentar documentação falsa ou prestar declaração falsa durante a execução do contrato;</w:t>
      </w:r>
    </w:p>
    <w:p w14:paraId="1194AB08" w14:textId="77777777" w:rsidR="003E4D5D" w:rsidRPr="00DD7612" w:rsidRDefault="00585AB8">
      <w:pPr>
        <w:jc w:val="both"/>
        <w:rPr>
          <w:rFonts w:ascii="Arial" w:hAnsi="Arial" w:cs="Arial"/>
        </w:rPr>
      </w:pPr>
      <w:r w:rsidRPr="00DD7612">
        <w:rPr>
          <w:rFonts w:ascii="Arial" w:hAnsi="Arial" w:cs="Arial"/>
        </w:rPr>
        <w:t>f) praticar ato fraudulento na execução do contrato;</w:t>
      </w:r>
    </w:p>
    <w:p w14:paraId="0F72004A" w14:textId="77777777" w:rsidR="003E4D5D" w:rsidRPr="00DD7612" w:rsidRDefault="00585AB8">
      <w:pPr>
        <w:jc w:val="both"/>
        <w:rPr>
          <w:rFonts w:ascii="Arial" w:hAnsi="Arial" w:cs="Arial"/>
        </w:rPr>
      </w:pPr>
      <w:r w:rsidRPr="00DD7612">
        <w:rPr>
          <w:rFonts w:ascii="Arial" w:hAnsi="Arial" w:cs="Arial"/>
        </w:rPr>
        <w:t>g) comportar-se de modo inidôneo ou cometer fraude de qualquer natureza;</w:t>
      </w:r>
    </w:p>
    <w:p w14:paraId="2381DB12" w14:textId="77777777" w:rsidR="003E4D5D" w:rsidRPr="00DD7612" w:rsidRDefault="00585AB8">
      <w:pPr>
        <w:jc w:val="both"/>
        <w:rPr>
          <w:rFonts w:ascii="Arial" w:hAnsi="Arial" w:cs="Arial"/>
        </w:rPr>
      </w:pPr>
      <w:r w:rsidRPr="00DD7612">
        <w:rPr>
          <w:rFonts w:ascii="Arial" w:hAnsi="Arial" w:cs="Arial"/>
        </w:rPr>
        <w:t>h) praticar ato lesivo previsto no art. 5º da Lei nº 12.846, de 1º de agosto de 2013.</w:t>
      </w:r>
    </w:p>
    <w:p w14:paraId="47BE0041" w14:textId="77777777" w:rsidR="003E4D5D" w:rsidRPr="00DD7612" w:rsidRDefault="00585AB8">
      <w:pPr>
        <w:jc w:val="both"/>
        <w:rPr>
          <w:rFonts w:ascii="Arial" w:hAnsi="Arial" w:cs="Arial"/>
        </w:rPr>
      </w:pPr>
      <w:r w:rsidRPr="00DD7612">
        <w:rPr>
          <w:rFonts w:ascii="Arial" w:hAnsi="Arial" w:cs="Arial"/>
        </w:rPr>
        <w:t>7.2. Serão aplicadas ao Contratado que incorrer nas infrações acima descritas as seguintes sanções:</w:t>
      </w:r>
    </w:p>
    <w:p w14:paraId="5F1C98B9" w14:textId="77777777" w:rsidR="003E4D5D" w:rsidRPr="00DD7612" w:rsidRDefault="00585AB8">
      <w:pPr>
        <w:jc w:val="both"/>
        <w:rPr>
          <w:rFonts w:ascii="Arial" w:hAnsi="Arial" w:cs="Arial"/>
        </w:rPr>
      </w:pPr>
      <w:r w:rsidRPr="00DD7612">
        <w:rPr>
          <w:rFonts w:ascii="Arial" w:hAnsi="Arial" w:cs="Arial"/>
        </w:rPr>
        <w:t>7.2.1. Advertência, quando o Contratado der causa à inexecução parcial do contrato, sempre que não se justificar a imposição de penalidade mais grave;</w:t>
      </w:r>
    </w:p>
    <w:p w14:paraId="671BEC9D" w14:textId="77777777" w:rsidR="003E4D5D" w:rsidRPr="00DD7612" w:rsidRDefault="00585AB8">
      <w:pPr>
        <w:jc w:val="both"/>
        <w:rPr>
          <w:rFonts w:ascii="Arial" w:hAnsi="Arial" w:cs="Arial"/>
        </w:rPr>
      </w:pPr>
      <w:r w:rsidRPr="00DD7612">
        <w:rPr>
          <w:rFonts w:ascii="Arial" w:hAnsi="Arial" w:cs="Arial"/>
        </w:rPr>
        <w:t>7.2.2. Impedimento de licitar e contratar, quando praticadas as condutas descritas nas alíneas “b”, “c” e “d” do subitem acima, sempre que não se justificar a imposição de penalidade mais grave;</w:t>
      </w:r>
    </w:p>
    <w:p w14:paraId="35512318" w14:textId="77777777" w:rsidR="003E4D5D" w:rsidRPr="00DD7612" w:rsidRDefault="00585AB8">
      <w:pPr>
        <w:jc w:val="both"/>
        <w:rPr>
          <w:rFonts w:ascii="Arial" w:hAnsi="Arial" w:cs="Arial"/>
        </w:rPr>
      </w:pPr>
      <w:r w:rsidRPr="00DD7612">
        <w:rPr>
          <w:rFonts w:ascii="Arial" w:hAnsi="Arial" w:cs="Arial"/>
        </w:rPr>
        <w:t>7.2.3. Declaração de inidoneidade para licitar e contratar, quando praticadas as condutas descritas nas alíneas “e”, “f”, “g” e “h” do subitem acima, bem como nas alíneas “b”, “c” e “d”, que justifiquem a imposição de penalidade mais grave.</w:t>
      </w:r>
    </w:p>
    <w:p w14:paraId="04BC2451" w14:textId="77777777" w:rsidR="003E4D5D" w:rsidRPr="00DD7612" w:rsidRDefault="00585AB8">
      <w:pPr>
        <w:jc w:val="both"/>
        <w:rPr>
          <w:rFonts w:ascii="Arial" w:hAnsi="Arial" w:cs="Arial"/>
        </w:rPr>
      </w:pPr>
      <w:r w:rsidRPr="00DD7612">
        <w:rPr>
          <w:rFonts w:ascii="Arial" w:hAnsi="Arial" w:cs="Arial"/>
        </w:rPr>
        <w:t>7.2.4. Multa:</w:t>
      </w:r>
    </w:p>
    <w:p w14:paraId="40C9EDAD" w14:textId="77777777" w:rsidR="003E4D5D" w:rsidRPr="00DD7612" w:rsidRDefault="00585AB8">
      <w:pPr>
        <w:jc w:val="both"/>
        <w:rPr>
          <w:rFonts w:ascii="Arial" w:hAnsi="Arial" w:cs="Arial"/>
        </w:rPr>
      </w:pPr>
      <w:r w:rsidRPr="00DD7612">
        <w:rPr>
          <w:rFonts w:ascii="Arial" w:hAnsi="Arial" w:cs="Arial"/>
        </w:rPr>
        <w:t>7.2.4.1. Moratória, para as infrações descritas no item “d”, de 1% (um por cento) por dia de atraso injustificado sobre o valor da parcela inadimplida, até o limite de 30 (trinta) dias</w:t>
      </w:r>
    </w:p>
    <w:p w14:paraId="1DAFCCCF" w14:textId="77777777" w:rsidR="003E4D5D" w:rsidRPr="00DD7612" w:rsidRDefault="00585AB8">
      <w:pPr>
        <w:jc w:val="both"/>
        <w:rPr>
          <w:rFonts w:ascii="Arial" w:hAnsi="Arial" w:cs="Arial"/>
        </w:rPr>
      </w:pPr>
      <w:r w:rsidRPr="00DD7612">
        <w:rPr>
          <w:rFonts w:ascii="Arial" w:hAnsi="Arial" w:cs="Arial"/>
        </w:rPr>
        <w:t>7.2.4.2. Compensatória, para as infrações descritas acima alíneas “e” a “h” de 1% (um por cento) a 30% (trinta por cento) do valor da contratação.</w:t>
      </w:r>
    </w:p>
    <w:p w14:paraId="7C50D532" w14:textId="77777777" w:rsidR="003E4D5D" w:rsidRPr="00DD7612" w:rsidRDefault="00585AB8">
      <w:pPr>
        <w:jc w:val="both"/>
        <w:rPr>
          <w:rFonts w:ascii="Arial" w:hAnsi="Arial" w:cs="Arial"/>
        </w:rPr>
      </w:pPr>
      <w:r w:rsidRPr="00DD7612">
        <w:rPr>
          <w:rFonts w:ascii="Arial" w:hAnsi="Arial" w:cs="Arial"/>
        </w:rPr>
        <w:t>7.2.4.3. Compensatória, para a inexecução total do contrato prevista acima na alínea “c”, de 1% (um por cento) a 30% (trinta por cento) do valor da contratação.</w:t>
      </w:r>
    </w:p>
    <w:p w14:paraId="440FE19D" w14:textId="77777777" w:rsidR="003E4D5D" w:rsidRPr="00DD7612" w:rsidRDefault="00585AB8">
      <w:pPr>
        <w:jc w:val="both"/>
        <w:rPr>
          <w:rFonts w:ascii="Arial" w:hAnsi="Arial" w:cs="Arial"/>
        </w:rPr>
      </w:pPr>
      <w:r w:rsidRPr="00DD7612">
        <w:rPr>
          <w:rFonts w:ascii="Arial" w:hAnsi="Arial" w:cs="Arial"/>
        </w:rPr>
        <w:t>7.2.4.4. Compensatória, para a infração descrita acima na alínea “b”, de 1% (um por cento) a 30% (trinta por cento) do valor da contratação.</w:t>
      </w:r>
    </w:p>
    <w:p w14:paraId="304F2704" w14:textId="77777777" w:rsidR="003E4D5D" w:rsidRPr="00DD7612" w:rsidRDefault="00585AB8">
      <w:pPr>
        <w:jc w:val="both"/>
        <w:rPr>
          <w:rFonts w:ascii="Arial" w:hAnsi="Arial" w:cs="Arial"/>
        </w:rPr>
      </w:pPr>
      <w:r w:rsidRPr="00DD7612">
        <w:rPr>
          <w:rFonts w:ascii="Arial" w:hAnsi="Arial" w:cs="Arial"/>
        </w:rPr>
        <w:t>7.2.4.5. Compensatória, em substituição à multa moratória para a infração descrita acima na alínea “d”, de 1% (um por cento) a 30% (trinta por cento) do valor da contratação.</w:t>
      </w:r>
    </w:p>
    <w:p w14:paraId="67989C44" w14:textId="77777777" w:rsidR="003E4D5D" w:rsidRPr="00DD7612" w:rsidRDefault="00585AB8">
      <w:pPr>
        <w:jc w:val="both"/>
        <w:rPr>
          <w:rFonts w:ascii="Arial" w:hAnsi="Arial" w:cs="Arial"/>
        </w:rPr>
      </w:pPr>
      <w:r w:rsidRPr="00DD7612">
        <w:rPr>
          <w:rFonts w:ascii="Arial" w:hAnsi="Arial" w:cs="Arial"/>
        </w:rPr>
        <w:t>7.2.4.6. Compensatória, para a infração descrita acima na alínea “a”, de 1% (um por cento) a 30% (trinta por cento) do valor da contratação.</w:t>
      </w:r>
    </w:p>
    <w:p w14:paraId="64AFD868" w14:textId="77777777" w:rsidR="003E4D5D" w:rsidRPr="00DD7612" w:rsidRDefault="00585AB8">
      <w:pPr>
        <w:jc w:val="both"/>
        <w:rPr>
          <w:rFonts w:ascii="Arial" w:hAnsi="Arial" w:cs="Arial"/>
        </w:rPr>
      </w:pPr>
      <w:r w:rsidRPr="00DD7612">
        <w:rPr>
          <w:rFonts w:ascii="Arial" w:hAnsi="Arial" w:cs="Arial"/>
        </w:rPr>
        <w:t>7.3. A aplicação das sanções previstas neste Termo de Referência não exclui, em hipótese alguma, a obrigação de reparação integral do dano causado ao Contratante.</w:t>
      </w:r>
    </w:p>
    <w:p w14:paraId="490E09B6" w14:textId="77777777" w:rsidR="003E4D5D" w:rsidRPr="00DD7612" w:rsidRDefault="00585AB8">
      <w:pPr>
        <w:jc w:val="both"/>
        <w:rPr>
          <w:rFonts w:ascii="Arial" w:hAnsi="Arial" w:cs="Arial"/>
        </w:rPr>
      </w:pPr>
      <w:r w:rsidRPr="00DD7612">
        <w:rPr>
          <w:rFonts w:ascii="Arial" w:hAnsi="Arial" w:cs="Arial"/>
        </w:rPr>
        <w:t>7.4. Todas as sanções previstas neste Termo de Referência poderão ser aplicadas cumulativamente com a multa.</w:t>
      </w:r>
    </w:p>
    <w:p w14:paraId="3A977597" w14:textId="77777777" w:rsidR="003E4D5D" w:rsidRPr="00DD7612" w:rsidRDefault="00585AB8">
      <w:pPr>
        <w:jc w:val="both"/>
        <w:rPr>
          <w:rFonts w:ascii="Arial" w:hAnsi="Arial" w:cs="Arial"/>
        </w:rPr>
      </w:pPr>
      <w:r w:rsidRPr="00DD7612">
        <w:rPr>
          <w:rFonts w:ascii="Arial" w:hAnsi="Arial" w:cs="Arial"/>
        </w:rPr>
        <w:t>7.5. Antes da aplicação da multa será facultada a defesa do interessado no prazo de 15 (quinze) dias úteis, contado da data de sua intimação.</w:t>
      </w:r>
    </w:p>
    <w:p w14:paraId="5F86FFF7" w14:textId="77777777" w:rsidR="003E4D5D" w:rsidRPr="00DD7612" w:rsidRDefault="00585AB8">
      <w:pPr>
        <w:jc w:val="both"/>
        <w:rPr>
          <w:rFonts w:ascii="Arial" w:hAnsi="Arial" w:cs="Arial"/>
        </w:rPr>
      </w:pPr>
      <w:r w:rsidRPr="00DD7612">
        <w:rPr>
          <w:rFonts w:ascii="Arial" w:hAnsi="Arial" w:cs="Arial"/>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591685F7" w14:textId="77777777" w:rsidR="003E4D5D" w:rsidRPr="00DD7612" w:rsidRDefault="00585AB8">
      <w:pPr>
        <w:jc w:val="both"/>
        <w:rPr>
          <w:rFonts w:ascii="Arial" w:hAnsi="Arial" w:cs="Arial"/>
        </w:rPr>
      </w:pPr>
      <w:r w:rsidRPr="00DD7612">
        <w:rPr>
          <w:rFonts w:ascii="Arial" w:hAnsi="Arial" w:cs="Arial"/>
        </w:rPr>
        <w:t>7.7. A multa poderá ser recolhida administrativamente no prazo máximo de 15 (quinze) dias, a contar da data do recebimento da comunicação enviada pela autoridade competente.</w:t>
      </w:r>
    </w:p>
    <w:p w14:paraId="501E2966" w14:textId="77777777" w:rsidR="003E4D5D" w:rsidRPr="00DD7612" w:rsidRDefault="00585AB8">
      <w:pPr>
        <w:jc w:val="both"/>
        <w:rPr>
          <w:rFonts w:ascii="Arial" w:hAnsi="Arial" w:cs="Arial"/>
        </w:rPr>
      </w:pPr>
      <w:r w:rsidRPr="00DD7612">
        <w:rPr>
          <w:rFonts w:ascii="Arial" w:hAnsi="Arial" w:cs="Arial"/>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02711A3" w14:textId="77777777" w:rsidR="003E4D5D" w:rsidRPr="00DD7612" w:rsidRDefault="00585AB8">
      <w:pPr>
        <w:jc w:val="both"/>
        <w:rPr>
          <w:rFonts w:ascii="Arial" w:hAnsi="Arial" w:cs="Arial"/>
        </w:rPr>
      </w:pPr>
      <w:r w:rsidRPr="00DD7612">
        <w:rPr>
          <w:rFonts w:ascii="Arial" w:hAnsi="Arial" w:cs="Arial"/>
        </w:rPr>
        <w:t>7.9. Para a garantia da ampla defesa e contraditório, as notificações serão enviadas eletronicamente para os endereços de e-mail informados na proposta comercial, bem como os cadastrados pela empresa no SICAF.</w:t>
      </w:r>
    </w:p>
    <w:p w14:paraId="65DC5D0D" w14:textId="77777777" w:rsidR="003E4D5D" w:rsidRPr="00DD7612" w:rsidRDefault="00585AB8">
      <w:pPr>
        <w:jc w:val="both"/>
        <w:rPr>
          <w:rFonts w:ascii="Arial" w:hAnsi="Arial" w:cs="Arial"/>
        </w:rPr>
      </w:pPr>
      <w:r w:rsidRPr="00DD7612">
        <w:rPr>
          <w:rFonts w:ascii="Arial" w:hAnsi="Arial" w:cs="Arial"/>
        </w:rPr>
        <w:t>7.10. Os endereços de e-mail informados na proposta comercial e/ou cadastrados no SICAF serão considerados de uso contínuo da empresa, não cabendo alegação de desconhecimento das comunicações a eles comprovadamente enviadas.</w:t>
      </w:r>
    </w:p>
    <w:p w14:paraId="51EA9676" w14:textId="77777777" w:rsidR="003E4D5D" w:rsidRPr="00DD7612" w:rsidRDefault="00585AB8">
      <w:pPr>
        <w:jc w:val="both"/>
        <w:rPr>
          <w:rFonts w:ascii="Arial" w:hAnsi="Arial" w:cs="Arial"/>
        </w:rPr>
      </w:pPr>
      <w:r w:rsidRPr="00DD7612">
        <w:rPr>
          <w:rFonts w:ascii="Arial" w:hAnsi="Arial" w:cs="Arial"/>
        </w:rPr>
        <w:t>7.11. Na aplicação das sanções serão considerados:</w:t>
      </w:r>
    </w:p>
    <w:p w14:paraId="2F9B056F" w14:textId="77777777" w:rsidR="003E4D5D" w:rsidRPr="00DD7612" w:rsidRDefault="00585AB8">
      <w:pPr>
        <w:jc w:val="both"/>
        <w:rPr>
          <w:rFonts w:ascii="Arial" w:hAnsi="Arial" w:cs="Arial"/>
        </w:rPr>
      </w:pPr>
      <w:r w:rsidRPr="00DD7612">
        <w:rPr>
          <w:rFonts w:ascii="Arial" w:hAnsi="Arial" w:cs="Arial"/>
        </w:rPr>
        <w:t>7.11.1. a natureza e a gravidade da infração cometida;</w:t>
      </w:r>
    </w:p>
    <w:p w14:paraId="692C419F" w14:textId="77777777" w:rsidR="003E4D5D" w:rsidRPr="00DD7612" w:rsidRDefault="00585AB8">
      <w:pPr>
        <w:jc w:val="both"/>
        <w:rPr>
          <w:rFonts w:ascii="Arial" w:hAnsi="Arial" w:cs="Arial"/>
        </w:rPr>
      </w:pPr>
      <w:r w:rsidRPr="00DD7612">
        <w:rPr>
          <w:rFonts w:ascii="Arial" w:hAnsi="Arial" w:cs="Arial"/>
        </w:rPr>
        <w:t>7.11.2. as peculiaridades do caso concreto;</w:t>
      </w:r>
    </w:p>
    <w:p w14:paraId="61DE69D8" w14:textId="77777777" w:rsidR="003E4D5D" w:rsidRPr="00DD7612" w:rsidRDefault="00585AB8">
      <w:pPr>
        <w:jc w:val="both"/>
        <w:rPr>
          <w:rFonts w:ascii="Arial" w:hAnsi="Arial" w:cs="Arial"/>
        </w:rPr>
      </w:pPr>
      <w:r w:rsidRPr="00DD7612">
        <w:rPr>
          <w:rFonts w:ascii="Arial" w:hAnsi="Arial" w:cs="Arial"/>
        </w:rPr>
        <w:t>7.11.3. as circunstâncias agravantes ou atenuantes;</w:t>
      </w:r>
    </w:p>
    <w:p w14:paraId="2C8F71B1" w14:textId="77777777" w:rsidR="003E4D5D" w:rsidRPr="00DD7612" w:rsidRDefault="00585AB8">
      <w:pPr>
        <w:jc w:val="both"/>
        <w:rPr>
          <w:rFonts w:ascii="Arial" w:hAnsi="Arial" w:cs="Arial"/>
        </w:rPr>
      </w:pPr>
      <w:r w:rsidRPr="00DD7612">
        <w:rPr>
          <w:rFonts w:ascii="Arial" w:hAnsi="Arial" w:cs="Arial"/>
        </w:rPr>
        <w:t>7.11.4. os danos que dela provierem para o Contratante; e</w:t>
      </w:r>
    </w:p>
    <w:p w14:paraId="16094E33" w14:textId="77777777" w:rsidR="003E4D5D" w:rsidRPr="00DD7612" w:rsidRDefault="00585AB8">
      <w:pPr>
        <w:jc w:val="both"/>
        <w:rPr>
          <w:rFonts w:ascii="Arial" w:hAnsi="Arial" w:cs="Arial"/>
        </w:rPr>
      </w:pPr>
      <w:r w:rsidRPr="00DD7612">
        <w:rPr>
          <w:rFonts w:ascii="Arial" w:hAnsi="Arial" w:cs="Arial"/>
        </w:rPr>
        <w:t>7.11.5. a implantação ou o aperfeiçoamento de programa de integridade, conforme normas e orientações dos órgãos de controle.</w:t>
      </w:r>
    </w:p>
    <w:p w14:paraId="7E09A528" w14:textId="77777777" w:rsidR="003E4D5D" w:rsidRPr="00DD7612" w:rsidRDefault="00585AB8">
      <w:pPr>
        <w:jc w:val="both"/>
        <w:rPr>
          <w:rFonts w:ascii="Arial" w:hAnsi="Arial" w:cs="Arial"/>
        </w:rPr>
      </w:pPr>
      <w:r w:rsidRPr="00DD7612">
        <w:rPr>
          <w:rFonts w:ascii="Arial" w:hAnsi="Arial" w:cs="Arial"/>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311FD4B" w14:textId="77777777" w:rsidR="003E4D5D" w:rsidRPr="00DD7612" w:rsidRDefault="00585AB8">
      <w:pPr>
        <w:jc w:val="both"/>
        <w:rPr>
          <w:rFonts w:ascii="Arial" w:hAnsi="Arial" w:cs="Arial"/>
        </w:rPr>
      </w:pPr>
      <w:r w:rsidRPr="00DD7612">
        <w:rPr>
          <w:rFonts w:ascii="Arial" w:hAnsi="Arial" w:cs="Arial"/>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42F198F" w14:textId="77777777" w:rsidR="003E4D5D" w:rsidRPr="00DD7612" w:rsidRDefault="00585AB8">
      <w:pPr>
        <w:jc w:val="both"/>
        <w:rPr>
          <w:rFonts w:ascii="Arial" w:hAnsi="Arial" w:cs="Arial"/>
        </w:rPr>
      </w:pPr>
      <w:r w:rsidRPr="00DD7612">
        <w:rPr>
          <w:rFonts w:ascii="Arial" w:hAnsi="Arial" w:cs="Arial"/>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DF471B1" w14:textId="77777777" w:rsidR="003E4D5D" w:rsidRPr="00DD7612" w:rsidRDefault="00585AB8">
      <w:pPr>
        <w:jc w:val="both"/>
        <w:rPr>
          <w:rFonts w:ascii="Arial" w:hAnsi="Arial" w:cs="Arial"/>
        </w:rPr>
      </w:pPr>
      <w:r w:rsidRPr="00DD7612">
        <w:rPr>
          <w:rFonts w:ascii="Arial" w:hAnsi="Arial" w:cs="Arial"/>
        </w:rPr>
        <w:t>7.15. As penalidades serão obrigatoriamente registradas no SICAF.</w:t>
      </w:r>
    </w:p>
    <w:p w14:paraId="35BA7F20" w14:textId="77777777" w:rsidR="003E4D5D" w:rsidRPr="00DD7612" w:rsidRDefault="00585AB8">
      <w:pPr>
        <w:jc w:val="both"/>
        <w:rPr>
          <w:rFonts w:ascii="Arial" w:hAnsi="Arial" w:cs="Arial"/>
        </w:rPr>
      </w:pPr>
      <w:r w:rsidRPr="00DD7612">
        <w:rPr>
          <w:rFonts w:ascii="Arial" w:hAnsi="Arial" w:cs="Arial"/>
        </w:rPr>
        <w:t>7.16. As sanções de impedimento de licitar e contratar e declaração de inidoneidade para licitar ou contratar são passíveis de reabilitação na forma do art. 163 da Lei nº 14.133, de 2021.</w:t>
      </w:r>
    </w:p>
    <w:p w14:paraId="0A12FE59" w14:textId="5DFE8C05" w:rsidR="00B477A9" w:rsidRDefault="00585AB8">
      <w:pPr>
        <w:jc w:val="both"/>
        <w:rPr>
          <w:rFonts w:ascii="Arial" w:hAnsi="Arial" w:cs="Arial"/>
        </w:rPr>
      </w:pPr>
      <w:r w:rsidRPr="00DD7612">
        <w:rPr>
          <w:rFonts w:ascii="Arial" w:hAnsi="Arial" w:cs="Arial"/>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B872B90" w14:textId="77777777" w:rsidR="00391462" w:rsidRPr="00DD7612" w:rsidRDefault="00391462">
      <w:pPr>
        <w:jc w:val="both"/>
        <w:rPr>
          <w:rFonts w:ascii="Arial" w:hAnsi="Arial" w:cs="Arial"/>
        </w:rPr>
      </w:pPr>
    </w:p>
    <w:p w14:paraId="32009B04" w14:textId="77777777" w:rsidR="000F1F62" w:rsidRPr="00DD7612" w:rsidRDefault="000F1F62" w:rsidP="000F1F62">
      <w:pPr>
        <w:pStyle w:val="Nivel01"/>
      </w:pPr>
      <w:r w:rsidRPr="00DD7612">
        <w:t>8. CRITÉRIOS DE MEDIÇÃO E DE PAGAMENTO:</w:t>
      </w:r>
    </w:p>
    <w:p w14:paraId="5C47B46E" w14:textId="77777777" w:rsidR="000F1F62" w:rsidRPr="00DD7612" w:rsidRDefault="000F1F62" w:rsidP="000F1F62">
      <w:pPr>
        <w:pStyle w:val="Nvel1-SemNumPreto"/>
      </w:pPr>
      <w:r w:rsidRPr="00DD7612">
        <w:t>RECEBIMENTO</w:t>
      </w:r>
    </w:p>
    <w:p w14:paraId="45E1C0D8"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8.3. O recebimento definitivo ocorrerá no prazo de 05 (cinco) dias, a contar do recebimento provisório, após a verificação da qualidade e quantidade dos bens e consequente aceitação mediante termo detalhado.</w:t>
      </w:r>
    </w:p>
    <w:p w14:paraId="468D9A49" w14:textId="2F4665E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DD7612" w:rsidRDefault="00B47C8C" w:rsidP="000F1F62">
      <w:pPr>
        <w:pStyle w:val="Nivel2"/>
        <w:numPr>
          <w:ilvl w:val="0"/>
          <w:numId w:val="0"/>
        </w:numPr>
        <w:spacing w:before="0" w:after="0" w:line="240" w:lineRule="auto"/>
        <w:rPr>
          <w:color w:val="auto"/>
          <w:sz w:val="24"/>
          <w:szCs w:val="24"/>
        </w:rPr>
      </w:pPr>
      <w:hyperlink r:id="rId9" w:anchor="art143" w:history="1">
        <w:r w:rsidR="000F1F62" w:rsidRPr="00DD7612">
          <w:rPr>
            <w:rStyle w:val="Hyperlink"/>
            <w:color w:val="auto"/>
            <w:sz w:val="24"/>
            <w:szCs w:val="24"/>
            <w:u w:val="none"/>
          </w:rPr>
          <w:t>art. 143 da Lei nº 14.133, de 2021</w:t>
        </w:r>
      </w:hyperlink>
      <w:r w:rsidR="000F1F62" w:rsidRPr="00DD7612">
        <w:rPr>
          <w:color w:val="auto"/>
          <w:sz w:val="24"/>
          <w:szCs w:val="24"/>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15015F3"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8.7. O recebimento provisório ou definitivo não excluirá a responsabilidade civil pela solidez e pela segurança dos bens nem a responsabilidade ético-profissional pela perfeita execução do contrato.</w:t>
      </w:r>
    </w:p>
    <w:p w14:paraId="7AF4484D" w14:textId="77777777" w:rsidR="000F1F62" w:rsidRPr="00DD7612" w:rsidRDefault="000F1F62" w:rsidP="000F1F62">
      <w:pPr>
        <w:pStyle w:val="Nivel2"/>
        <w:numPr>
          <w:ilvl w:val="0"/>
          <w:numId w:val="0"/>
        </w:numPr>
        <w:spacing w:before="0" w:after="0" w:line="240" w:lineRule="auto"/>
        <w:rPr>
          <w:color w:val="auto"/>
          <w:sz w:val="24"/>
          <w:szCs w:val="24"/>
        </w:rPr>
      </w:pPr>
    </w:p>
    <w:p w14:paraId="0886A3A5" w14:textId="77777777" w:rsidR="000F1F62" w:rsidRPr="00DD7612" w:rsidRDefault="000F1F62" w:rsidP="000F1F62">
      <w:pPr>
        <w:pStyle w:val="Nvel1-SemNumPreto"/>
      </w:pPr>
      <w:r w:rsidRPr="00DD7612">
        <w:t>LIQUIDAÇÃO</w:t>
      </w:r>
    </w:p>
    <w:p w14:paraId="3040932F" w14:textId="72A51FAB"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385B4C4A" w14:textId="410D9174" w:rsidR="000F1F62" w:rsidRPr="00DD7612" w:rsidRDefault="00B47C8C" w:rsidP="000F1F62">
      <w:pPr>
        <w:pStyle w:val="Nivel3"/>
        <w:numPr>
          <w:ilvl w:val="0"/>
          <w:numId w:val="0"/>
        </w:numPr>
        <w:spacing w:before="0" w:after="0" w:line="240" w:lineRule="auto"/>
        <w:rPr>
          <w:color w:val="auto"/>
          <w:sz w:val="24"/>
          <w:szCs w:val="24"/>
        </w:rPr>
      </w:pPr>
      <w:hyperlink r:id="rId10" w:anchor="art75" w:history="1">
        <w:r w:rsidR="000F1F62" w:rsidRPr="00DD7612">
          <w:rPr>
            <w:rStyle w:val="Hyperlink"/>
            <w:color w:val="auto"/>
            <w:sz w:val="24"/>
            <w:szCs w:val="24"/>
            <w:u w:val="none"/>
          </w:rPr>
          <w:t>inciso II do art. 75 da Lei nº 14.133, de 2021</w:t>
        </w:r>
      </w:hyperlink>
      <w:r w:rsidR="000F1F62" w:rsidRPr="00DD7612">
        <w:rPr>
          <w:color w:val="auto"/>
          <w:sz w:val="24"/>
          <w:szCs w:val="24"/>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218A8109" w14:textId="37DD5FC8"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8.9. Para fins de liquidação, o setor competente deverá verificar se a nota fiscal ou instrumento de cobrança equivalente apresentado expressa os elementos necessários e essenciais do documento, tais como:</w:t>
      </w:r>
    </w:p>
    <w:p w14:paraId="5984FB0D" w14:textId="7E5A4282"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8.9.1. O prazo de validade;</w:t>
      </w:r>
    </w:p>
    <w:p w14:paraId="5DA0182F" w14:textId="5D92F0FB"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8.9.2. A data da emissão;</w:t>
      </w:r>
    </w:p>
    <w:p w14:paraId="61CCA395" w14:textId="7EA0F714"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8.9.3. Os dados do contrato e do órgão contratante;</w:t>
      </w:r>
    </w:p>
    <w:p w14:paraId="02AC632C" w14:textId="5CBEB12B"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8.9.4. O período respectivo de execução do contrato;</w:t>
      </w:r>
    </w:p>
    <w:p w14:paraId="2A6552DF" w14:textId="7943D46E"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8.9.5. O valor a pagar; e</w:t>
      </w:r>
    </w:p>
    <w:p w14:paraId="0C28FE39" w14:textId="48199DE8"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8.9.6. Eventual destaque do valor de retenções tributárias cabíveis.</w:t>
      </w:r>
    </w:p>
    <w:p w14:paraId="1BAD8695" w14:textId="3707A8B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10CC9B" w14:textId="2765CEBF" w:rsidR="000F1F62" w:rsidRPr="00DD7612" w:rsidRDefault="00B47C8C" w:rsidP="000F1F62">
      <w:pPr>
        <w:pStyle w:val="Nivel2"/>
        <w:numPr>
          <w:ilvl w:val="0"/>
          <w:numId w:val="0"/>
        </w:numPr>
        <w:spacing w:before="0" w:after="0" w:line="240" w:lineRule="auto"/>
        <w:rPr>
          <w:color w:val="auto"/>
          <w:sz w:val="24"/>
          <w:szCs w:val="24"/>
        </w:rPr>
      </w:pPr>
      <w:hyperlink r:id="rId11" w:anchor="art68" w:history="1">
        <w:r w:rsidR="000F1F62" w:rsidRPr="00DD7612">
          <w:rPr>
            <w:rStyle w:val="Hyperlink"/>
            <w:color w:val="auto"/>
            <w:sz w:val="24"/>
            <w:szCs w:val="24"/>
            <w:u w:val="none"/>
          </w:rPr>
          <w:t xml:space="preserve">art. 68 da Lei nº 14.133, de 2021.  </w:t>
        </w:r>
      </w:hyperlink>
      <w:r w:rsidR="000F1F62" w:rsidRPr="00DD7612">
        <w:rPr>
          <w:color w:val="auto"/>
          <w:sz w:val="24"/>
          <w:szCs w:val="24"/>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E864546" w14:textId="69976775"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8.12. A Administração deverá realizar consulta ao SICAF para:</w:t>
      </w:r>
    </w:p>
    <w:p w14:paraId="001C8F16"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 xml:space="preserve">a) verificar a manutenção das condições de habilitação exigidas no edital; </w:t>
      </w:r>
    </w:p>
    <w:p w14:paraId="62A9EDD2"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781328B" w14:textId="6A7F58F9"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8.15. Persistindo a irregularidade, o contratante deverá adotar as medidas necessárias à rescisão contratual nos autos do processo administrativo correspondente, assegurada ao contratado a ampla defesa.</w:t>
      </w:r>
    </w:p>
    <w:p w14:paraId="3FCC164E" w14:textId="17AD7172" w:rsidR="00D33EEC"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8.16. Havendo a efetiva execução do objeto, os pagamentos serão realizados normalmente, até que se decida pela rescisão do contrato, caso o contratado não regularize sua situação junto ao SICAF.</w:t>
      </w:r>
    </w:p>
    <w:p w14:paraId="2A5C3D3A" w14:textId="77777777" w:rsidR="00967220" w:rsidRPr="00DD7612" w:rsidRDefault="00967220" w:rsidP="000F1F62">
      <w:pPr>
        <w:pStyle w:val="Nvel1-SemNumPreto"/>
      </w:pPr>
    </w:p>
    <w:p w14:paraId="2560333D" w14:textId="25AE4A11" w:rsidR="000F1F62" w:rsidRPr="00DD7612" w:rsidRDefault="000F1F62" w:rsidP="000F1F62">
      <w:pPr>
        <w:pStyle w:val="Nvel1-SemNumPreto"/>
      </w:pPr>
      <w:r w:rsidRPr="00DD7612">
        <w:t>PRAZO DE PAGAMENTO</w:t>
      </w:r>
    </w:p>
    <w:p w14:paraId="769A660D" w14:textId="5FD600B4" w:rsidR="000F1F62" w:rsidRPr="00DD7612" w:rsidRDefault="006A7D0A" w:rsidP="000F1F62">
      <w:pPr>
        <w:pStyle w:val="Nivel2"/>
        <w:numPr>
          <w:ilvl w:val="0"/>
          <w:numId w:val="0"/>
        </w:numPr>
        <w:spacing w:before="0" w:after="0" w:line="240" w:lineRule="auto"/>
        <w:rPr>
          <w:color w:val="auto"/>
          <w:sz w:val="24"/>
          <w:szCs w:val="24"/>
        </w:rPr>
      </w:pPr>
      <w:r w:rsidRPr="00DD7612">
        <w:rPr>
          <w:color w:val="auto"/>
          <w:sz w:val="24"/>
          <w:szCs w:val="24"/>
        </w:rPr>
        <w:t xml:space="preserve">8.17. </w:t>
      </w:r>
      <w:r w:rsidR="000F1F62" w:rsidRPr="00DD7612">
        <w:rPr>
          <w:color w:val="auto"/>
          <w:sz w:val="24"/>
          <w:szCs w:val="24"/>
        </w:rPr>
        <w:t>O pagamento será efetuado no prazo de até 10 (dez) dias úteis contados da finalização da liquidação da despesa, conforme seção anterior, nos termos da Instrução Normativa SEGES/ME nº 77, de 2022.</w:t>
      </w:r>
    </w:p>
    <w:p w14:paraId="1C49F816" w14:textId="2C014424"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DD7612" w:rsidRDefault="000F1F62" w:rsidP="000F1F62">
      <w:pPr>
        <w:pStyle w:val="Nivel2"/>
        <w:numPr>
          <w:ilvl w:val="0"/>
          <w:numId w:val="0"/>
        </w:numPr>
        <w:spacing w:before="0" w:after="0" w:line="240" w:lineRule="auto"/>
        <w:rPr>
          <w:color w:val="auto"/>
          <w:sz w:val="24"/>
          <w:szCs w:val="24"/>
        </w:rPr>
      </w:pPr>
    </w:p>
    <w:p w14:paraId="2BFF50BB" w14:textId="77777777" w:rsidR="000F1F62" w:rsidRPr="00DD7612" w:rsidRDefault="000F1F62" w:rsidP="000F1F62">
      <w:pPr>
        <w:pStyle w:val="Nvel1-SemNumPreto"/>
      </w:pPr>
      <w:r w:rsidRPr="00DD7612">
        <w:t>FORMA DE PAGAMENTO</w:t>
      </w:r>
    </w:p>
    <w:p w14:paraId="7CC8DA31" w14:textId="20C82CD2"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8.19. O pagamento será realizado por meio de ordem bancária, para crédito em banco, agência e conta corrente indicados pelo contratado.</w:t>
      </w:r>
    </w:p>
    <w:p w14:paraId="406775D9" w14:textId="649720D8"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8.20. Será considerada data do pagamento o dia em que constar como emitida a ordem bancária para pagamento.</w:t>
      </w:r>
    </w:p>
    <w:p w14:paraId="5C20DCF9" w14:textId="21349CCF"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8.21. Quando do pagamento, será efetuada a retenção tributária prevista na legislação aplicável.</w:t>
      </w:r>
    </w:p>
    <w:p w14:paraId="73CA1FCF" w14:textId="476554E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8.21.1. Independentemente do percentual de tributo inserido na planilha, quando houver, serão retidos na fonte, quando da realização do pagamento, os percentuais estabelecidos na legislação vigente.</w:t>
      </w:r>
    </w:p>
    <w:p w14:paraId="4598B2BC" w14:textId="2FE5E35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DD7612" w:rsidRDefault="008A55A1" w:rsidP="000F1F62">
      <w:pPr>
        <w:pStyle w:val="Nivel2"/>
        <w:numPr>
          <w:ilvl w:val="0"/>
          <w:numId w:val="0"/>
        </w:numPr>
        <w:spacing w:before="0" w:after="0" w:line="240" w:lineRule="auto"/>
        <w:rPr>
          <w:color w:val="auto"/>
          <w:sz w:val="24"/>
          <w:szCs w:val="24"/>
        </w:rPr>
      </w:pPr>
    </w:p>
    <w:p w14:paraId="0E0DB4B6" w14:textId="77777777" w:rsidR="000F1F62" w:rsidRPr="00DD7612" w:rsidRDefault="000F1F62" w:rsidP="000F1F62">
      <w:pPr>
        <w:pStyle w:val="Nvel1-SemNumPreto"/>
      </w:pPr>
      <w:r w:rsidRPr="00DD7612">
        <w:t>CESSÃO DE CRÉDITO</w:t>
      </w:r>
    </w:p>
    <w:p w14:paraId="54F50450" w14:textId="078978C9" w:rsidR="000E5851" w:rsidRPr="00DD7612" w:rsidRDefault="000E5851" w:rsidP="000E5851">
      <w:pPr>
        <w:jc w:val="both"/>
        <w:rPr>
          <w:rFonts w:ascii="Arial" w:hAnsi="Arial" w:cs="Arial"/>
        </w:rPr>
      </w:pPr>
      <w:r w:rsidRPr="00DD7612">
        <w:rPr>
          <w:rFonts w:ascii="Arial" w:hAnsi="Arial" w:cs="Arial"/>
        </w:rPr>
        <w:t>8.23. As cessões de crédito dependerão de prévia aprovação do Contratante.</w:t>
      </w:r>
    </w:p>
    <w:p w14:paraId="3ACB495F" w14:textId="3FEB5AE9" w:rsidR="000E5851" w:rsidRPr="00DD7612" w:rsidRDefault="000E5851" w:rsidP="000E5851">
      <w:pPr>
        <w:jc w:val="both"/>
        <w:rPr>
          <w:rFonts w:ascii="Arial" w:hAnsi="Arial" w:cs="Arial"/>
        </w:rPr>
      </w:pPr>
      <w:r w:rsidRPr="00DD7612">
        <w:rPr>
          <w:rFonts w:ascii="Arial" w:hAnsi="Arial" w:cs="Arial"/>
        </w:rPr>
        <w:t>8.24. A eficácia da cessão de crédito, em relação à Administração, está condicionada à celebração de termo aditivo ao contrato administrativo.</w:t>
      </w:r>
    </w:p>
    <w:p w14:paraId="2C4C992C" w14:textId="430B76B5" w:rsidR="000E5851" w:rsidRPr="00DD7612" w:rsidRDefault="000E5851" w:rsidP="000E5851">
      <w:pPr>
        <w:jc w:val="both"/>
        <w:rPr>
          <w:rFonts w:ascii="Arial" w:hAnsi="Arial" w:cs="Arial"/>
        </w:rPr>
      </w:pPr>
      <w:r w:rsidRPr="00DD7612">
        <w:rPr>
          <w:rFonts w:ascii="Arial" w:hAnsi="Arial" w:cs="Arial"/>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09738C3" w14:textId="5EA03058" w:rsidR="000E5851" w:rsidRPr="00DD7612" w:rsidRDefault="000E5851" w:rsidP="000E5851">
      <w:pPr>
        <w:jc w:val="both"/>
        <w:rPr>
          <w:rFonts w:ascii="Arial" w:hAnsi="Arial" w:cs="Arial"/>
        </w:rPr>
      </w:pPr>
      <w:r w:rsidRPr="00DD7612">
        <w:rPr>
          <w:rFonts w:ascii="Arial" w:hAnsi="Arial" w:cs="Arial"/>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D4DAE70" w14:textId="426B99CD" w:rsidR="000E5851" w:rsidRPr="00DD7612" w:rsidRDefault="000E5851" w:rsidP="000E5851">
      <w:pPr>
        <w:jc w:val="both"/>
        <w:rPr>
          <w:rFonts w:ascii="Arial" w:hAnsi="Arial" w:cs="Arial"/>
        </w:rPr>
      </w:pPr>
      <w:r w:rsidRPr="00DD7612">
        <w:rPr>
          <w:rFonts w:ascii="Arial" w:hAnsi="Arial" w:cs="Arial"/>
        </w:rPr>
        <w:t>8.27. A cessão de crédito não afetará a execução do objeto contratado, que continuará sob a integral responsabilidade do Contratado.</w:t>
      </w:r>
    </w:p>
    <w:p w14:paraId="1891D41B" w14:textId="3108A2B7" w:rsidR="000F1F62" w:rsidRPr="00DD7612" w:rsidRDefault="000E5851" w:rsidP="000E5851">
      <w:pPr>
        <w:jc w:val="both"/>
        <w:rPr>
          <w:rFonts w:ascii="Arial" w:hAnsi="Arial" w:cs="Arial"/>
        </w:rPr>
      </w:pPr>
      <w:r w:rsidRPr="00DD7612">
        <w:rPr>
          <w:rFonts w:ascii="Arial" w:hAnsi="Arial" w:cs="Arial"/>
        </w:rPr>
        <w:t>8.28. O disposto nesta seção não afeta as operações de crédito de que trata a Instrução Normativa SEGES/MGI nº 82, de 21 de fevereiro de 2025, as quais ficam por esta regidas.</w:t>
      </w:r>
    </w:p>
    <w:p w14:paraId="3BFE5A9C" w14:textId="77777777" w:rsidR="00603882" w:rsidRPr="00DD7612" w:rsidRDefault="00603882" w:rsidP="000E5851">
      <w:pPr>
        <w:jc w:val="both"/>
        <w:rPr>
          <w:rFonts w:ascii="Arial" w:hAnsi="Arial" w:cs="Arial"/>
        </w:rPr>
      </w:pPr>
    </w:p>
    <w:p w14:paraId="2BA717E6" w14:textId="77777777" w:rsidR="003E4D5D" w:rsidRPr="00DD7612" w:rsidRDefault="00585AB8">
      <w:pPr>
        <w:jc w:val="both"/>
        <w:rPr>
          <w:rFonts w:ascii="Arial" w:hAnsi="Arial" w:cs="Arial"/>
        </w:rPr>
      </w:pPr>
      <w:r w:rsidRPr="00DD7612">
        <w:rPr>
          <w:rFonts w:ascii="Arial" w:hAnsi="Arial" w:cs="Arial"/>
          <w:b/>
        </w:rPr>
        <w:t>REAJUSTE</w:t>
      </w:r>
    </w:p>
    <w:p w14:paraId="444CADF8" w14:textId="7B61E3B0" w:rsidR="003E4D5D" w:rsidRPr="00DD7612" w:rsidRDefault="00585AB8">
      <w:pPr>
        <w:jc w:val="both"/>
        <w:rPr>
          <w:rFonts w:ascii="Arial" w:hAnsi="Arial" w:cs="Arial"/>
        </w:rPr>
      </w:pPr>
      <w:r w:rsidRPr="00DD7612">
        <w:rPr>
          <w:rFonts w:ascii="Arial" w:hAnsi="Arial" w:cs="Arial"/>
        </w:rPr>
        <w:t>8.2</w:t>
      </w:r>
      <w:r w:rsidR="006A7D0A" w:rsidRPr="00DD7612">
        <w:rPr>
          <w:rFonts w:ascii="Arial" w:hAnsi="Arial" w:cs="Arial"/>
        </w:rPr>
        <w:t>9</w:t>
      </w:r>
      <w:r w:rsidRPr="00DD7612">
        <w:rPr>
          <w:rFonts w:ascii="Arial" w:hAnsi="Arial" w:cs="Arial"/>
        </w:rPr>
        <w:t>. Os preços inicialmente contratados são fixos e irreajustáveis no prazo de um ano contado da data do orçamento estimado, em __/__/__ (DD/MM/AAAA).</w:t>
      </w:r>
    </w:p>
    <w:p w14:paraId="4CBACDA6" w14:textId="573EE774" w:rsidR="003E4D5D" w:rsidRPr="00DD7612" w:rsidRDefault="00585AB8">
      <w:pPr>
        <w:jc w:val="both"/>
        <w:rPr>
          <w:rFonts w:ascii="Arial" w:hAnsi="Arial" w:cs="Arial"/>
        </w:rPr>
      </w:pPr>
      <w:r w:rsidRPr="00DD7612">
        <w:rPr>
          <w:rFonts w:ascii="Arial" w:hAnsi="Arial" w:cs="Arial"/>
        </w:rPr>
        <w:t>8.</w:t>
      </w:r>
      <w:r w:rsidR="006A7D0A" w:rsidRPr="00DD7612">
        <w:rPr>
          <w:rFonts w:ascii="Arial" w:hAnsi="Arial" w:cs="Arial"/>
        </w:rPr>
        <w:t>30</w:t>
      </w:r>
      <w:r w:rsidRPr="00DD7612">
        <w:rPr>
          <w:rFonts w:ascii="Arial" w:hAnsi="Arial" w:cs="Arial"/>
        </w:rPr>
        <w:t>.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57028E1" w14:textId="0C438AA3" w:rsidR="003E4D5D" w:rsidRPr="00DD7612" w:rsidRDefault="00585AB8">
      <w:pPr>
        <w:jc w:val="both"/>
        <w:rPr>
          <w:rFonts w:ascii="Arial" w:hAnsi="Arial" w:cs="Arial"/>
        </w:rPr>
      </w:pPr>
      <w:r w:rsidRPr="00DD7612">
        <w:rPr>
          <w:rFonts w:ascii="Arial" w:hAnsi="Arial" w:cs="Arial"/>
        </w:rPr>
        <w:t>8.</w:t>
      </w:r>
      <w:r w:rsidR="006A7D0A" w:rsidRPr="00DD7612">
        <w:rPr>
          <w:rFonts w:ascii="Arial" w:hAnsi="Arial" w:cs="Arial"/>
        </w:rPr>
        <w:t>31</w:t>
      </w:r>
      <w:r w:rsidRPr="00DD7612">
        <w:rPr>
          <w:rFonts w:ascii="Arial" w:hAnsi="Arial" w:cs="Arial"/>
        </w:rPr>
        <w:t>. Nos reajustes subsequentes ao primeiro, o interregno mínimo de um ano será contado a partir dos efeitos financeiros do último reajuste.</w:t>
      </w:r>
    </w:p>
    <w:p w14:paraId="2ADD15D5" w14:textId="426B842B" w:rsidR="003E4D5D" w:rsidRPr="00DD7612" w:rsidRDefault="00585AB8">
      <w:pPr>
        <w:jc w:val="both"/>
        <w:rPr>
          <w:rFonts w:ascii="Arial" w:hAnsi="Arial" w:cs="Arial"/>
        </w:rPr>
      </w:pPr>
      <w:r w:rsidRPr="00DD7612">
        <w:rPr>
          <w:rFonts w:ascii="Arial" w:hAnsi="Arial" w:cs="Arial"/>
        </w:rPr>
        <w:t>8.</w:t>
      </w:r>
      <w:r w:rsidR="006A7D0A" w:rsidRPr="00DD7612">
        <w:rPr>
          <w:rFonts w:ascii="Arial" w:hAnsi="Arial" w:cs="Arial"/>
        </w:rPr>
        <w:t>32</w:t>
      </w:r>
      <w:r w:rsidRPr="00DD7612">
        <w:rPr>
          <w:rFonts w:ascii="Arial" w:hAnsi="Arial" w:cs="Arial"/>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7E9B5AE6" w14:textId="519A1E1B" w:rsidR="003E4D5D" w:rsidRPr="00DD7612" w:rsidRDefault="00585AB8">
      <w:pPr>
        <w:jc w:val="both"/>
        <w:rPr>
          <w:rFonts w:ascii="Arial" w:hAnsi="Arial" w:cs="Arial"/>
        </w:rPr>
      </w:pPr>
      <w:r w:rsidRPr="00DD7612">
        <w:rPr>
          <w:rFonts w:ascii="Arial" w:hAnsi="Arial" w:cs="Arial"/>
        </w:rPr>
        <w:t>8.3</w:t>
      </w:r>
      <w:r w:rsidR="006A7D0A" w:rsidRPr="00DD7612">
        <w:rPr>
          <w:rFonts w:ascii="Arial" w:hAnsi="Arial" w:cs="Arial"/>
        </w:rPr>
        <w:t>3</w:t>
      </w:r>
      <w:r w:rsidRPr="00DD7612">
        <w:rPr>
          <w:rFonts w:ascii="Arial" w:hAnsi="Arial" w:cs="Arial"/>
        </w:rPr>
        <w:t>. Nas aferições finais, o(s) índice(s) utilizado(s) para reajuste será(</w:t>
      </w:r>
      <w:proofErr w:type="spellStart"/>
      <w:r w:rsidRPr="00DD7612">
        <w:rPr>
          <w:rFonts w:ascii="Arial" w:hAnsi="Arial" w:cs="Arial"/>
        </w:rPr>
        <w:t>ão</w:t>
      </w:r>
      <w:proofErr w:type="spellEnd"/>
      <w:r w:rsidRPr="00DD7612">
        <w:rPr>
          <w:rFonts w:ascii="Arial" w:hAnsi="Arial" w:cs="Arial"/>
        </w:rPr>
        <w:t>), obrigatoriamente, o(s) definitivo(s).</w:t>
      </w:r>
    </w:p>
    <w:p w14:paraId="28FB378C" w14:textId="312BD16C" w:rsidR="003E4D5D" w:rsidRPr="00DD7612" w:rsidRDefault="00585AB8">
      <w:pPr>
        <w:jc w:val="both"/>
        <w:rPr>
          <w:rFonts w:ascii="Arial" w:hAnsi="Arial" w:cs="Arial"/>
        </w:rPr>
      </w:pPr>
      <w:r w:rsidRPr="00DD7612">
        <w:rPr>
          <w:rFonts w:ascii="Arial" w:hAnsi="Arial" w:cs="Arial"/>
        </w:rPr>
        <w:t>8.3</w:t>
      </w:r>
      <w:r w:rsidR="006A7D0A" w:rsidRPr="00DD7612">
        <w:rPr>
          <w:rFonts w:ascii="Arial" w:hAnsi="Arial" w:cs="Arial"/>
        </w:rPr>
        <w:t>4</w:t>
      </w:r>
      <w:r w:rsidRPr="00DD7612">
        <w:rPr>
          <w:rFonts w:ascii="Arial" w:hAnsi="Arial" w:cs="Arial"/>
        </w:rPr>
        <w:t>. Caso o(s) índice(s) estabelecido(s) para reajustamento venha(m) a ser extinto(s) ou de qualquer forma não possa(m) mais ser utilizado(s), será(</w:t>
      </w:r>
      <w:proofErr w:type="spellStart"/>
      <w:r w:rsidRPr="00DD7612">
        <w:rPr>
          <w:rFonts w:ascii="Arial" w:hAnsi="Arial" w:cs="Arial"/>
        </w:rPr>
        <w:t>ão</w:t>
      </w:r>
      <w:proofErr w:type="spellEnd"/>
      <w:r w:rsidRPr="00DD7612">
        <w:rPr>
          <w:rFonts w:ascii="Arial" w:hAnsi="Arial" w:cs="Arial"/>
        </w:rPr>
        <w:t>) adotado(s), em substituição, o(s) que vier(em) a ser determinado(s) pela legislação então em vigor.</w:t>
      </w:r>
    </w:p>
    <w:p w14:paraId="488EB16D" w14:textId="265E5752" w:rsidR="003E4D5D" w:rsidRPr="00DD7612" w:rsidRDefault="00585AB8">
      <w:pPr>
        <w:jc w:val="both"/>
        <w:rPr>
          <w:rFonts w:ascii="Arial" w:hAnsi="Arial" w:cs="Arial"/>
        </w:rPr>
      </w:pPr>
      <w:r w:rsidRPr="00DD7612">
        <w:rPr>
          <w:rFonts w:ascii="Arial" w:hAnsi="Arial" w:cs="Arial"/>
        </w:rPr>
        <w:t>8.3</w:t>
      </w:r>
      <w:r w:rsidR="006A7D0A" w:rsidRPr="00DD7612">
        <w:rPr>
          <w:rFonts w:ascii="Arial" w:hAnsi="Arial" w:cs="Arial"/>
        </w:rPr>
        <w:t>5</w:t>
      </w:r>
      <w:r w:rsidRPr="00DD7612">
        <w:rPr>
          <w:rFonts w:ascii="Arial" w:hAnsi="Arial" w:cs="Arial"/>
        </w:rPr>
        <w:t>. Na ausência de previsão legal quanto ao índice substituto, as partes elegerão novo índice oficial, para reajustamento do preço do valor remanescente, por meio de termo aditivo.</w:t>
      </w:r>
    </w:p>
    <w:p w14:paraId="25398BF3" w14:textId="595F2ADB" w:rsidR="003E4D5D" w:rsidRPr="00DD7612" w:rsidRDefault="00585AB8">
      <w:pPr>
        <w:jc w:val="both"/>
        <w:rPr>
          <w:rFonts w:ascii="Arial" w:hAnsi="Arial" w:cs="Arial"/>
        </w:rPr>
      </w:pPr>
      <w:r w:rsidRPr="00DD7612">
        <w:rPr>
          <w:rFonts w:ascii="Arial" w:hAnsi="Arial" w:cs="Arial"/>
        </w:rPr>
        <w:t>8.3</w:t>
      </w:r>
      <w:r w:rsidR="006A7D0A" w:rsidRPr="00DD7612">
        <w:rPr>
          <w:rFonts w:ascii="Arial" w:hAnsi="Arial" w:cs="Arial"/>
        </w:rPr>
        <w:t>6</w:t>
      </w:r>
      <w:r w:rsidRPr="00DD7612">
        <w:rPr>
          <w:rFonts w:ascii="Arial" w:hAnsi="Arial" w:cs="Arial"/>
        </w:rPr>
        <w:t>. O reajuste será realizado por apostilamento.</w:t>
      </w:r>
    </w:p>
    <w:p w14:paraId="6B1291E4" w14:textId="77777777" w:rsidR="00B477A9" w:rsidRPr="00DD7612" w:rsidRDefault="00B477A9">
      <w:pPr>
        <w:jc w:val="both"/>
        <w:rPr>
          <w:rFonts w:ascii="Arial" w:hAnsi="Arial" w:cs="Arial"/>
        </w:rPr>
      </w:pPr>
    </w:p>
    <w:p w14:paraId="2D82D6C4" w14:textId="77777777" w:rsidR="000F1F62" w:rsidRPr="00DD7612" w:rsidRDefault="000F1F62" w:rsidP="000F1F62">
      <w:pPr>
        <w:pStyle w:val="Nivel01"/>
      </w:pPr>
      <w:r w:rsidRPr="00DD7612">
        <w:t>9. FORMA E CRITÉRIOS DE SELEÇÃO DO FORNECEDOR E FORMA DE FORNECIMENTO:</w:t>
      </w:r>
    </w:p>
    <w:p w14:paraId="3BA751C3" w14:textId="77777777" w:rsidR="000F1F62" w:rsidRPr="00DD7612" w:rsidRDefault="000F1F62" w:rsidP="000F1F62">
      <w:pPr>
        <w:pStyle w:val="Nvel1-SemNumPreto"/>
      </w:pPr>
      <w:r w:rsidRPr="00DD7612">
        <w:t>FORMA DE SELEÇÃO E CRITÉRIO DE JULGAMENTO DA PROPOSTA</w:t>
      </w:r>
    </w:p>
    <w:p w14:paraId="1CF888BF" w14:textId="02C7542A"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 O fornecedor será selecionado por meio da realização de procedimento de LICITAÇÃO, na modalidade PREGÃO, sob a forma ELETRÔNICA, com adoção do critério de julgamento pelo MENOR PREÇO POR ITEM.</w:t>
      </w:r>
    </w:p>
    <w:p w14:paraId="05A2D83D" w14:textId="77777777" w:rsidR="000F1F62" w:rsidRPr="00DD7612" w:rsidRDefault="000F1F62" w:rsidP="000F1F62">
      <w:pPr>
        <w:pStyle w:val="Nivel2"/>
        <w:numPr>
          <w:ilvl w:val="0"/>
          <w:numId w:val="0"/>
        </w:numPr>
        <w:spacing w:before="0" w:after="0" w:line="240" w:lineRule="auto"/>
        <w:rPr>
          <w:color w:val="auto"/>
          <w:sz w:val="24"/>
          <w:szCs w:val="24"/>
        </w:rPr>
      </w:pPr>
    </w:p>
    <w:p w14:paraId="534E4F43" w14:textId="77777777" w:rsidR="000F1F62" w:rsidRPr="00DD7612" w:rsidRDefault="000F1F62" w:rsidP="000F1F62">
      <w:pPr>
        <w:pStyle w:val="Nvel1-SemNumPreto"/>
      </w:pPr>
      <w:r w:rsidRPr="00DD7612">
        <w:t>FORMA DE FORNECIMENTO</w:t>
      </w:r>
    </w:p>
    <w:p w14:paraId="7E439288" w14:textId="14BABF60" w:rsidR="000F1F62" w:rsidRPr="00DD7612" w:rsidRDefault="000F1F62" w:rsidP="000F1F62">
      <w:pPr>
        <w:pStyle w:val="Nivel2"/>
        <w:numPr>
          <w:ilvl w:val="0"/>
          <w:numId w:val="0"/>
        </w:numPr>
        <w:spacing w:before="0" w:after="0" w:line="240" w:lineRule="auto"/>
        <w:rPr>
          <w:color w:val="auto"/>
          <w:sz w:val="24"/>
          <w:szCs w:val="24"/>
          <w:shd w:val="clear" w:color="auto" w:fill="FFFFFF"/>
        </w:rPr>
      </w:pPr>
      <w:r w:rsidRPr="00DD7612">
        <w:rPr>
          <w:color w:val="auto"/>
          <w:sz w:val="24"/>
          <w:szCs w:val="24"/>
        </w:rPr>
        <w:t>9.2. O fornecimento do objeto será parcelado.</w:t>
      </w:r>
    </w:p>
    <w:p w14:paraId="04E5B9F5" w14:textId="77777777" w:rsidR="00F57BC8" w:rsidRPr="00DD7612" w:rsidRDefault="00F57BC8" w:rsidP="000F1F62">
      <w:pPr>
        <w:pStyle w:val="Nivel2"/>
        <w:numPr>
          <w:ilvl w:val="0"/>
          <w:numId w:val="0"/>
        </w:numPr>
        <w:spacing w:before="0" w:after="0" w:line="240" w:lineRule="auto"/>
        <w:rPr>
          <w:color w:val="auto"/>
          <w:sz w:val="24"/>
          <w:szCs w:val="24"/>
          <w:shd w:val="clear" w:color="auto" w:fill="FFFFFF"/>
        </w:rPr>
      </w:pPr>
    </w:p>
    <w:p w14:paraId="5BC790C5" w14:textId="77777777" w:rsidR="000F1F62" w:rsidRPr="00DD7612" w:rsidRDefault="000F1F62" w:rsidP="000F1F62">
      <w:pPr>
        <w:pStyle w:val="Nvel1-SemNumPreto"/>
      </w:pPr>
      <w:r w:rsidRPr="00DD7612">
        <w:t>EXIGÊNCIAS DE HABILITAÇÃO</w:t>
      </w:r>
    </w:p>
    <w:p w14:paraId="1209B2EE"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9.3. Para fins de habilitação, deverá o licitante comprovar os seguintes requisitos:</w:t>
      </w:r>
    </w:p>
    <w:p w14:paraId="19221FD7" w14:textId="77777777" w:rsidR="000F1F62" w:rsidRPr="00DD7612" w:rsidRDefault="000F1F62" w:rsidP="000F1F62">
      <w:pPr>
        <w:pStyle w:val="Nivel2"/>
        <w:numPr>
          <w:ilvl w:val="0"/>
          <w:numId w:val="0"/>
        </w:numPr>
        <w:spacing w:before="0" w:after="0" w:line="240" w:lineRule="auto"/>
        <w:rPr>
          <w:color w:val="auto"/>
          <w:sz w:val="24"/>
          <w:szCs w:val="24"/>
        </w:rPr>
      </w:pPr>
    </w:p>
    <w:p w14:paraId="4D2C4A9B" w14:textId="77777777" w:rsidR="000F1F62" w:rsidRPr="00DD7612" w:rsidRDefault="000F1F62" w:rsidP="000F1F62">
      <w:pPr>
        <w:pStyle w:val="Nvel1-SemNumPreto"/>
      </w:pPr>
      <w:r w:rsidRPr="00DD7612">
        <w:t>HABILITAÇÃO JURÍDICA</w:t>
      </w:r>
    </w:p>
    <w:p w14:paraId="3736EB6F"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9.4. Empresário individual: inscrição no Registro Público de Empresas Mercantis, a cargo da Junta Comercial da respectiva sede;</w:t>
      </w:r>
    </w:p>
    <w:p w14:paraId="50F2D3F8" w14:textId="77777777" w:rsidR="000F1F62" w:rsidRPr="00DD7612" w:rsidRDefault="00B47C8C" w:rsidP="000F1F62">
      <w:pPr>
        <w:pStyle w:val="Nivel2"/>
        <w:numPr>
          <w:ilvl w:val="0"/>
          <w:numId w:val="0"/>
        </w:numPr>
        <w:spacing w:before="0" w:after="0" w:line="240" w:lineRule="auto"/>
        <w:rPr>
          <w:color w:val="auto"/>
          <w:sz w:val="24"/>
          <w:szCs w:val="24"/>
        </w:rPr>
      </w:pPr>
      <w:hyperlink r:id="rId12" w:history="1">
        <w:r w:rsidR="000F1F62" w:rsidRPr="00DD7612">
          <w:rPr>
            <w:rStyle w:val="Hyperlink"/>
            <w:color w:val="auto"/>
            <w:sz w:val="24"/>
            <w:szCs w:val="24"/>
            <w:u w:val="none"/>
          </w:rPr>
          <w:t>https://www.gov.br/empresas-e-negocios/pt-br/empreendedor</w:t>
        </w:r>
      </w:hyperlink>
      <w:r w:rsidR="000F1F62" w:rsidRPr="00DD7612">
        <w:rPr>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2C3EED59" w14:textId="05FCB91F"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9.6. Sociedade empresária ou sociedade limitada unipessoal – SLU: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DD7612" w:rsidRDefault="00B47C8C" w:rsidP="000F1F62">
      <w:pPr>
        <w:pStyle w:val="Nivel2"/>
        <w:numPr>
          <w:ilvl w:val="0"/>
          <w:numId w:val="0"/>
        </w:numPr>
        <w:spacing w:before="0" w:after="0" w:line="240" w:lineRule="auto"/>
        <w:rPr>
          <w:color w:val="auto"/>
          <w:sz w:val="24"/>
          <w:szCs w:val="24"/>
        </w:rPr>
      </w:pPr>
      <w:hyperlink r:id="rId13" w:history="1">
        <w:r w:rsidR="000F1F62" w:rsidRPr="00DD7612">
          <w:rPr>
            <w:rStyle w:val="Hyperlink"/>
            <w:color w:val="auto"/>
            <w:sz w:val="24"/>
            <w:szCs w:val="24"/>
            <w:u w:val="none"/>
          </w:rPr>
          <w:t>Normativa DREI/ME n.º 77, de 18 de março de 2020</w:t>
        </w:r>
      </w:hyperlink>
      <w:r w:rsidR="000F1F62" w:rsidRPr="00DD7612">
        <w:rPr>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AB65E90"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9.8. Sociedade simples: inscrição do ato constitutivo no Registro Civil de Pessoas Jurídicas do local de sua sede, acompanhada de documento comprobatório de seus administradores;</w:t>
      </w:r>
    </w:p>
    <w:p w14:paraId="21569BDF" w14:textId="77777777" w:rsidR="000F1F62" w:rsidRPr="00DD7612" w:rsidRDefault="000F1F62" w:rsidP="000F1F62">
      <w:pPr>
        <w:pStyle w:val="Nivel2"/>
        <w:numPr>
          <w:ilvl w:val="0"/>
          <w:numId w:val="0"/>
        </w:numPr>
        <w:spacing w:before="0" w:after="0" w:line="240" w:lineRule="auto"/>
        <w:rPr>
          <w:color w:val="auto"/>
          <w:sz w:val="24"/>
          <w:szCs w:val="24"/>
        </w:rPr>
      </w:pPr>
      <w:bookmarkStart w:id="2" w:name="_Int_ySfCXwr4"/>
      <w:bookmarkEnd w:id="2"/>
      <w:r w:rsidRPr="00DD7612">
        <w:rPr>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2A68086" w14:textId="77777777" w:rsidR="000F1F62" w:rsidRPr="00DD7612" w:rsidRDefault="00B47C8C" w:rsidP="000F1F62">
      <w:pPr>
        <w:pStyle w:val="Nivel2"/>
        <w:numPr>
          <w:ilvl w:val="0"/>
          <w:numId w:val="0"/>
        </w:numPr>
        <w:spacing w:before="0" w:after="0" w:line="240" w:lineRule="auto"/>
        <w:rPr>
          <w:rStyle w:val="Hyperlink"/>
          <w:color w:val="auto"/>
          <w:sz w:val="24"/>
          <w:szCs w:val="24"/>
          <w:u w:val="none"/>
        </w:rPr>
      </w:pPr>
      <w:hyperlink r:id="rId14" w:history="1">
        <w:r w:rsidR="000F1F62" w:rsidRPr="00DD7612">
          <w:rPr>
            <w:rStyle w:val="Hyperlink"/>
            <w:color w:val="auto"/>
            <w:sz w:val="24"/>
            <w:szCs w:val="24"/>
            <w:u w:val="none"/>
          </w:rPr>
          <w:t>Lei nº 5.764, de 16 de dezembro 1971</w:t>
        </w:r>
      </w:hyperlink>
      <w:r w:rsidR="000F1F62" w:rsidRPr="00DD7612">
        <w:rPr>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89D453C" w14:textId="77777777" w:rsidR="000F1F62" w:rsidRPr="00DD7612" w:rsidRDefault="000F1F62" w:rsidP="000F1F62">
      <w:pPr>
        <w:pStyle w:val="Nivel2"/>
        <w:numPr>
          <w:ilvl w:val="0"/>
          <w:numId w:val="0"/>
        </w:numPr>
        <w:spacing w:before="0" w:after="0" w:line="240" w:lineRule="auto"/>
        <w:rPr>
          <w:b/>
          <w:bCs/>
          <w:color w:val="auto"/>
          <w:sz w:val="24"/>
          <w:szCs w:val="24"/>
        </w:rPr>
      </w:pPr>
      <w:r w:rsidRPr="00DD7612">
        <w:rPr>
          <w:b/>
          <w:bCs/>
          <w:color w:val="auto"/>
          <w:sz w:val="24"/>
          <w:szCs w:val="24"/>
        </w:rPr>
        <w:t>9.11. OS DOCUMENTOS APRESENTADOS DEVERÃO ESTAR ACOMPANHADOS DE TODAS AS ALTERAÇÕES OU DA CONSOLIDAÇÃO RESPECTIVA.</w:t>
      </w:r>
    </w:p>
    <w:p w14:paraId="6475DD3F" w14:textId="77777777" w:rsidR="000F1F62" w:rsidRPr="00DD7612" w:rsidRDefault="000F1F62" w:rsidP="000F1F62">
      <w:pPr>
        <w:pStyle w:val="Nivel2"/>
        <w:numPr>
          <w:ilvl w:val="0"/>
          <w:numId w:val="0"/>
        </w:numPr>
        <w:spacing w:before="0" w:after="0" w:line="240" w:lineRule="auto"/>
        <w:rPr>
          <w:color w:val="auto"/>
          <w:sz w:val="24"/>
          <w:szCs w:val="24"/>
        </w:rPr>
      </w:pPr>
    </w:p>
    <w:p w14:paraId="18B59A8C" w14:textId="77777777" w:rsidR="000F1F62" w:rsidRPr="00DD7612" w:rsidRDefault="000F1F62" w:rsidP="000F1F62">
      <w:pPr>
        <w:pStyle w:val="Nvel1-SemNumPreto"/>
      </w:pPr>
      <w:r w:rsidRPr="00DD7612">
        <w:t>HABILITAÇÃO FISCAL, SOCIAL E TRABALHISTA</w:t>
      </w:r>
    </w:p>
    <w:p w14:paraId="09F6AC7A"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9.12. Prova de inscrição no Cadastro Nacional de Pessoas Jurídicas;</w:t>
      </w:r>
    </w:p>
    <w:p w14:paraId="57437FF6"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9.14. Prova de regularidade com o Fundo de Garantia do Tempo de Serviço (FGTS);</w:t>
      </w:r>
    </w:p>
    <w:p w14:paraId="7A6E4E20"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9.16. Prova de inscrição no cadastro de contribuinte Estadual relativo ao domicílio ou sede do fornecedor, pertinente ao seu ramo de atividade e compatível com o objeto contratual;</w:t>
      </w:r>
    </w:p>
    <w:p w14:paraId="5597E38A"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9.17. Prova de regularidade com a Fazenda Estadual do domicílio ou sede do fornecedor, relativa à atividade em cujo exercício contrata ou concorre;</w:t>
      </w:r>
    </w:p>
    <w:p w14:paraId="3F01099D"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DD7612" w:rsidRDefault="000F1F62" w:rsidP="000F1F62">
      <w:pPr>
        <w:pStyle w:val="Nivel2"/>
        <w:numPr>
          <w:ilvl w:val="0"/>
          <w:numId w:val="0"/>
        </w:numPr>
        <w:spacing w:before="0" w:after="0" w:line="240" w:lineRule="auto"/>
        <w:rPr>
          <w:color w:val="auto"/>
          <w:sz w:val="24"/>
          <w:szCs w:val="24"/>
        </w:rPr>
      </w:pPr>
    </w:p>
    <w:p w14:paraId="7FF43B41" w14:textId="77777777" w:rsidR="000F1F62" w:rsidRPr="00DD7612" w:rsidRDefault="000F1F62" w:rsidP="000F1F62">
      <w:pPr>
        <w:pStyle w:val="Nvel1-SemNumPreto"/>
      </w:pPr>
      <w:r w:rsidRPr="00DD7612">
        <w:t>QUALIFICAÇÃO ECONÔMICO-FINANCEIRA</w:t>
      </w:r>
    </w:p>
    <w:p w14:paraId="76DB6473" w14:textId="6ECF7A0D" w:rsidR="00A32C96"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9.20. Certidão negativa de falência expedida pelo distribuidor da sede do fornecedor.</w:t>
      </w:r>
    </w:p>
    <w:p w14:paraId="318BAEAD" w14:textId="77777777" w:rsidR="00790339" w:rsidRPr="00DD7612" w:rsidRDefault="00790339" w:rsidP="000F1F62">
      <w:pPr>
        <w:pStyle w:val="Nivel2"/>
        <w:numPr>
          <w:ilvl w:val="0"/>
          <w:numId w:val="0"/>
        </w:numPr>
        <w:spacing w:before="0" w:after="0" w:line="240" w:lineRule="auto"/>
        <w:rPr>
          <w:color w:val="auto"/>
          <w:sz w:val="24"/>
          <w:szCs w:val="24"/>
        </w:rPr>
      </w:pPr>
    </w:p>
    <w:p w14:paraId="422C43CE" w14:textId="77777777" w:rsidR="000F1F62" w:rsidRPr="00DD7612" w:rsidRDefault="000F1F62" w:rsidP="000F1F62">
      <w:pPr>
        <w:pStyle w:val="Nvel1-SemNumerao"/>
        <w:spacing w:before="0" w:after="0" w:line="240" w:lineRule="auto"/>
        <w:rPr>
          <w:sz w:val="24"/>
          <w:szCs w:val="24"/>
        </w:rPr>
      </w:pPr>
      <w:r w:rsidRPr="00DD7612">
        <w:rPr>
          <w:sz w:val="24"/>
          <w:szCs w:val="24"/>
        </w:rPr>
        <w:t>DISPOSIÇÕES GERAIS SOBRE HABILITAÇÃO</w:t>
      </w:r>
    </w:p>
    <w:p w14:paraId="3731FE84" w14:textId="77777777" w:rsidR="000F1F62" w:rsidRPr="00DD7612" w:rsidRDefault="000F1F62" w:rsidP="000F1F62">
      <w:pPr>
        <w:pStyle w:val="Nvel02"/>
        <w:numPr>
          <w:ilvl w:val="0"/>
          <w:numId w:val="0"/>
        </w:numPr>
        <w:spacing w:before="0" w:after="0" w:line="240" w:lineRule="auto"/>
        <w:rPr>
          <w:sz w:val="24"/>
          <w:szCs w:val="24"/>
        </w:rPr>
      </w:pPr>
      <w:r w:rsidRPr="00DD7612">
        <w:rPr>
          <w:sz w:val="24"/>
          <w:szCs w:val="24"/>
        </w:rPr>
        <w:t>9.21.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DD7612" w:rsidRDefault="000F1F62" w:rsidP="000F1F62">
      <w:pPr>
        <w:pStyle w:val="Nvel02"/>
        <w:numPr>
          <w:ilvl w:val="0"/>
          <w:numId w:val="0"/>
        </w:numPr>
        <w:spacing w:before="0" w:after="0" w:line="240" w:lineRule="auto"/>
        <w:rPr>
          <w:sz w:val="24"/>
          <w:szCs w:val="24"/>
        </w:rPr>
      </w:pPr>
      <w:r w:rsidRPr="00DD7612">
        <w:rPr>
          <w:sz w:val="24"/>
          <w:szCs w:val="24"/>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DD7612">
        <w:rPr>
          <w:sz w:val="24"/>
          <w:szCs w:val="24"/>
        </w:rPr>
        <w:t>consularizados</w:t>
      </w:r>
      <w:proofErr w:type="spellEnd"/>
      <w:r w:rsidRPr="00DD7612">
        <w:rPr>
          <w:sz w:val="24"/>
          <w:szCs w:val="24"/>
        </w:rPr>
        <w:t xml:space="preserve"> pelos respectivos consulados ou embaixadas.</w:t>
      </w:r>
    </w:p>
    <w:p w14:paraId="0FCBDBBF" w14:textId="77777777" w:rsidR="000F1F62" w:rsidRPr="00DD7612" w:rsidRDefault="000F1F62" w:rsidP="000F1F62">
      <w:pPr>
        <w:pStyle w:val="Nvel02"/>
        <w:numPr>
          <w:ilvl w:val="0"/>
          <w:numId w:val="0"/>
        </w:numPr>
        <w:spacing w:before="0" w:after="0" w:line="240" w:lineRule="auto"/>
        <w:rPr>
          <w:sz w:val="24"/>
          <w:szCs w:val="24"/>
        </w:rPr>
      </w:pPr>
      <w:r w:rsidRPr="00DD7612">
        <w:rPr>
          <w:sz w:val="24"/>
          <w:szCs w:val="24"/>
        </w:rPr>
        <w:t>9.23. Não serão aceitos documentos de habilitação com indicação de CNPJ/CPF diferentes, salvo aqueles legalmente permitidos.</w:t>
      </w:r>
    </w:p>
    <w:p w14:paraId="1AB9F38C" w14:textId="77777777" w:rsidR="000F1F62" w:rsidRPr="00DD7612" w:rsidRDefault="000F1F62" w:rsidP="000F1F62">
      <w:pPr>
        <w:pStyle w:val="Nvel02"/>
        <w:numPr>
          <w:ilvl w:val="0"/>
          <w:numId w:val="0"/>
        </w:numPr>
        <w:spacing w:before="0" w:after="0" w:line="240" w:lineRule="auto"/>
        <w:rPr>
          <w:sz w:val="24"/>
          <w:szCs w:val="24"/>
        </w:rPr>
      </w:pPr>
      <w:r w:rsidRPr="00DD7612">
        <w:rPr>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Pr="00DD7612" w:rsidRDefault="000F1F62" w:rsidP="00603882">
      <w:pPr>
        <w:pStyle w:val="Nvel02"/>
        <w:numPr>
          <w:ilvl w:val="0"/>
          <w:numId w:val="0"/>
        </w:numPr>
        <w:spacing w:before="0" w:after="0" w:line="240" w:lineRule="auto"/>
        <w:rPr>
          <w:sz w:val="24"/>
          <w:szCs w:val="24"/>
        </w:rPr>
      </w:pPr>
      <w:r w:rsidRPr="00DD7612">
        <w:rPr>
          <w:sz w:val="24"/>
          <w:szCs w:val="24"/>
        </w:rPr>
        <w:t>9.25. Serão aceitos registros de CNPJ de fornecedor matriz e filial com diferenças de números de documentos pertinentes ao CND e ao CRF/FGTS, quando for comprovada a centralização do recolhimento dessas contribuições.</w:t>
      </w:r>
    </w:p>
    <w:p w14:paraId="2C35AD8D" w14:textId="77777777" w:rsidR="00603882" w:rsidRPr="00DD7612" w:rsidRDefault="00603882" w:rsidP="00603882">
      <w:pPr>
        <w:pStyle w:val="Nvel02"/>
        <w:numPr>
          <w:ilvl w:val="0"/>
          <w:numId w:val="0"/>
        </w:numPr>
        <w:spacing w:before="0" w:after="0" w:line="240" w:lineRule="auto"/>
        <w:rPr>
          <w:sz w:val="24"/>
          <w:szCs w:val="24"/>
        </w:rPr>
      </w:pPr>
    </w:p>
    <w:p w14:paraId="309283E2" w14:textId="77777777" w:rsidR="00603882" w:rsidRPr="00DD7612" w:rsidRDefault="00603882" w:rsidP="00603882">
      <w:pPr>
        <w:pStyle w:val="Nvel02"/>
        <w:spacing w:before="0" w:after="0" w:line="240" w:lineRule="auto"/>
        <w:rPr>
          <w:sz w:val="24"/>
          <w:szCs w:val="24"/>
        </w:rPr>
      </w:pPr>
      <w:bookmarkStart w:id="3" w:name="_Hlk237254108"/>
      <w:r w:rsidRPr="00DD7612">
        <w:rPr>
          <w:b/>
          <w:bCs/>
          <w:sz w:val="24"/>
          <w:szCs w:val="24"/>
        </w:rPr>
        <w:t>NOTA:</w:t>
      </w:r>
      <w:r w:rsidRPr="00DD7612">
        <w:rPr>
          <w:sz w:val="24"/>
          <w:szCs w:val="24"/>
        </w:rPr>
        <w:t xml:space="preserve"> Os documentos exigidos para fins de habilitação deverão estar válidos na data de sua apresentação, observando-se as seguintes disposições:</w:t>
      </w:r>
    </w:p>
    <w:p w14:paraId="7FDA49FE" w14:textId="77777777" w:rsidR="00603882" w:rsidRPr="00DD7612" w:rsidRDefault="00603882" w:rsidP="00603882">
      <w:pPr>
        <w:pStyle w:val="Nvel02"/>
        <w:spacing w:before="0" w:after="0" w:line="240" w:lineRule="auto"/>
        <w:rPr>
          <w:sz w:val="24"/>
          <w:szCs w:val="24"/>
        </w:rPr>
      </w:pPr>
      <w:r w:rsidRPr="00DD7612">
        <w:rPr>
          <w:sz w:val="24"/>
          <w:szCs w:val="24"/>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74558DC1" w14:textId="77777777" w:rsidR="00603882" w:rsidRPr="00DD7612" w:rsidRDefault="00603882" w:rsidP="00603882">
      <w:pPr>
        <w:pStyle w:val="Nvel02"/>
        <w:spacing w:before="0" w:after="0" w:line="240" w:lineRule="auto"/>
        <w:rPr>
          <w:sz w:val="24"/>
          <w:szCs w:val="24"/>
        </w:rPr>
      </w:pPr>
      <w:r w:rsidRPr="00DD7612">
        <w:rPr>
          <w:sz w:val="24"/>
          <w:szCs w:val="24"/>
        </w:rPr>
        <w:t>2. Os demais documentos de habilitação que não contenham prazo de validade expressamente estabelecido pelo órgão emissor serão considerados válidos por 90 (noventa) dias, contados da data de sua emissão.</w:t>
      </w:r>
    </w:p>
    <w:p w14:paraId="112C2851" w14:textId="77777777" w:rsidR="00603882" w:rsidRPr="00DD7612" w:rsidRDefault="00603882" w:rsidP="00603882">
      <w:pPr>
        <w:pStyle w:val="Nvel02"/>
        <w:spacing w:before="0" w:after="0" w:line="240" w:lineRule="auto"/>
        <w:rPr>
          <w:sz w:val="24"/>
          <w:szCs w:val="24"/>
        </w:rPr>
      </w:pPr>
      <w:r w:rsidRPr="00DD7612">
        <w:rPr>
          <w:sz w:val="24"/>
          <w:szCs w:val="24"/>
        </w:rPr>
        <w:t>3. Quando a legislação específica ou o próprio órgão emissor estabelecer prazo de validade diverso, prevalecerá o prazo constante do documento ou da norma aplicável.</w:t>
      </w:r>
    </w:p>
    <w:p w14:paraId="661360FF" w14:textId="77777777" w:rsidR="00603882" w:rsidRPr="00DD7612" w:rsidRDefault="00603882" w:rsidP="00603882">
      <w:pPr>
        <w:pStyle w:val="Nvel02"/>
        <w:spacing w:before="0" w:after="0" w:line="240" w:lineRule="auto"/>
        <w:rPr>
          <w:sz w:val="24"/>
          <w:szCs w:val="24"/>
        </w:rPr>
      </w:pPr>
      <w:r w:rsidRPr="00DD7612">
        <w:rPr>
          <w:sz w:val="24"/>
          <w:szCs w:val="24"/>
        </w:rPr>
        <w:t>4. A Administração poderá realizar diligências para verificar a autenticidade e a validade dos documentos apresentados, nos termos da legislação vigente.</w:t>
      </w:r>
    </w:p>
    <w:bookmarkEnd w:id="3"/>
    <w:p w14:paraId="0B53AA98" w14:textId="77777777" w:rsidR="000F1F62" w:rsidRPr="00DD7612" w:rsidRDefault="000F1F62" w:rsidP="00603882">
      <w:pPr>
        <w:pStyle w:val="Nvel02"/>
        <w:numPr>
          <w:ilvl w:val="0"/>
          <w:numId w:val="0"/>
        </w:numPr>
        <w:spacing w:before="0" w:after="0" w:line="240" w:lineRule="auto"/>
        <w:rPr>
          <w:sz w:val="24"/>
          <w:szCs w:val="24"/>
        </w:rPr>
      </w:pPr>
    </w:p>
    <w:p w14:paraId="23C43CC5" w14:textId="77777777" w:rsidR="000F1F62" w:rsidRPr="00DD7612" w:rsidRDefault="000F1F62" w:rsidP="00603882">
      <w:pPr>
        <w:pStyle w:val="Nivel01"/>
      </w:pPr>
      <w:r w:rsidRPr="00DD7612">
        <w:t>10. ESTIMATIVAS DO VALOR DA CONTRATAÇÃO:</w:t>
      </w:r>
    </w:p>
    <w:p w14:paraId="3A5C2A35" w14:textId="7F9B935F" w:rsidR="000F1F62" w:rsidRPr="00DD7612" w:rsidRDefault="000F1F62" w:rsidP="000F1F62">
      <w:pPr>
        <w:jc w:val="both"/>
        <w:rPr>
          <w:rFonts w:ascii="Arial" w:hAnsi="Arial" w:cs="Arial"/>
        </w:rPr>
      </w:pPr>
      <w:r w:rsidRPr="00DD7612">
        <w:rPr>
          <w:rFonts w:ascii="Arial" w:hAnsi="Arial" w:cs="Arial"/>
        </w:rPr>
        <w:t xml:space="preserve">10.1. O custo estimado total da contratação é de R$ </w:t>
      </w:r>
      <w:r w:rsidR="002F49E4" w:rsidRPr="00DD7612">
        <w:rPr>
          <w:rFonts w:ascii="Arial" w:hAnsi="Arial" w:cs="Arial"/>
        </w:rPr>
        <w:t>81.988,50 (oitenta e um mil e novecentos e oitenta e oito reais e cinquenta centavos)</w:t>
      </w:r>
      <w:r w:rsidRPr="00DD7612">
        <w:rPr>
          <w:rFonts w:ascii="Arial" w:hAnsi="Arial" w:cs="Arial"/>
        </w:rPr>
        <w:t>, conforme custos unitários apostos na tabela contida no item 1.1 acima.</w:t>
      </w:r>
    </w:p>
    <w:p w14:paraId="7CCC0885" w14:textId="77777777" w:rsidR="000F1F62" w:rsidRPr="00DD7612" w:rsidRDefault="000F1F62" w:rsidP="000F1F62">
      <w:pPr>
        <w:pStyle w:val="Nvel2-Opcional"/>
        <w:numPr>
          <w:ilvl w:val="0"/>
          <w:numId w:val="0"/>
        </w:numPr>
        <w:spacing w:before="0" w:after="0" w:line="240" w:lineRule="auto"/>
        <w:rPr>
          <w:i w:val="0"/>
          <w:iCs w:val="0"/>
          <w:color w:val="auto"/>
          <w:sz w:val="24"/>
          <w:szCs w:val="24"/>
        </w:rPr>
      </w:pPr>
      <w:r w:rsidRPr="00DD7612">
        <w:rPr>
          <w:i w:val="0"/>
          <w:iCs w:val="0"/>
          <w:color w:val="auto"/>
          <w:sz w:val="24"/>
          <w:szCs w:val="24"/>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DD7612" w:rsidRDefault="000F1F62" w:rsidP="000F1F62">
      <w:pPr>
        <w:pStyle w:val="Nvel3-Opcional"/>
        <w:numPr>
          <w:ilvl w:val="0"/>
          <w:numId w:val="0"/>
        </w:numPr>
        <w:spacing w:before="0" w:after="0" w:line="240" w:lineRule="auto"/>
        <w:rPr>
          <w:rFonts w:cs="Arial"/>
          <w:i w:val="0"/>
          <w:color w:val="auto"/>
          <w:sz w:val="24"/>
        </w:rPr>
      </w:pPr>
      <w:r w:rsidRPr="00DD7612">
        <w:rPr>
          <w:rFonts w:cs="Arial"/>
          <w:i w:val="0"/>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DD65176"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10.2.2. em caso de criação, alteração ou extinção de quaisquer tributos ou encargos legais ou superveniência de disposições legais, com comprovada repercussão sobre os preços registrados;</w:t>
      </w:r>
    </w:p>
    <w:p w14:paraId="52000092"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10.2.3. serão reajustados os preços registrados, respeitada a contagem da anualidade e o índice previsto para a contratação; ou</w:t>
      </w:r>
    </w:p>
    <w:p w14:paraId="6522BFAC" w14:textId="77777777" w:rsidR="000F1F62" w:rsidRPr="00DD7612" w:rsidRDefault="000F1F62" w:rsidP="000F1F62">
      <w:pPr>
        <w:pStyle w:val="Nivel3"/>
        <w:numPr>
          <w:ilvl w:val="0"/>
          <w:numId w:val="0"/>
        </w:numPr>
        <w:spacing w:before="0" w:after="0" w:line="240" w:lineRule="auto"/>
        <w:rPr>
          <w:color w:val="auto"/>
          <w:sz w:val="24"/>
          <w:szCs w:val="24"/>
        </w:rPr>
      </w:pPr>
      <w:r w:rsidRPr="00DD7612">
        <w:rPr>
          <w:color w:val="auto"/>
          <w:sz w:val="24"/>
          <w:szCs w:val="24"/>
        </w:rPr>
        <w:t>10.2.4. poderão ser repactuados, a pedido do interessado, conforme critérios definidos para a contratação.</w:t>
      </w:r>
    </w:p>
    <w:p w14:paraId="6AD5313D" w14:textId="77777777" w:rsidR="00603882" w:rsidRPr="00DD7612" w:rsidRDefault="00603882" w:rsidP="000F1F62">
      <w:pPr>
        <w:jc w:val="both"/>
        <w:rPr>
          <w:rFonts w:ascii="Arial" w:hAnsi="Arial" w:cs="Arial"/>
          <w:iCs/>
        </w:rPr>
      </w:pPr>
    </w:p>
    <w:p w14:paraId="468ADD89" w14:textId="77777777" w:rsidR="000F1F62" w:rsidRPr="00DD7612" w:rsidRDefault="000F1F62" w:rsidP="000F1F62">
      <w:pPr>
        <w:pStyle w:val="Nivel01"/>
      </w:pPr>
      <w:r w:rsidRPr="00DD7612">
        <w:t>11. ADEQUAÇÃO ORÇAMENTÁRIA:</w:t>
      </w:r>
    </w:p>
    <w:p w14:paraId="5861B6F9"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11.1. As despesas decorrentes da presente contratação correrão à conta de recursos específicos consignados no Orçamento Geral do Município.</w:t>
      </w:r>
    </w:p>
    <w:p w14:paraId="1CD4AAB9" w14:textId="509123B4" w:rsidR="00E736CE" w:rsidRPr="00DD7612" w:rsidRDefault="000F1F62" w:rsidP="00CE54D8">
      <w:pPr>
        <w:pStyle w:val="Nivel2"/>
        <w:numPr>
          <w:ilvl w:val="0"/>
          <w:numId w:val="0"/>
        </w:numPr>
        <w:spacing w:before="0" w:after="0" w:line="240" w:lineRule="auto"/>
        <w:rPr>
          <w:color w:val="auto"/>
          <w:sz w:val="24"/>
          <w:szCs w:val="24"/>
        </w:rPr>
      </w:pPr>
      <w:r w:rsidRPr="00DD7612">
        <w:rPr>
          <w:color w:val="auto"/>
          <w:sz w:val="24"/>
          <w:szCs w:val="24"/>
        </w:rPr>
        <w:t>11.2. A contratação será atendida pelas seguintes dotações:</w:t>
      </w:r>
    </w:p>
    <w:p w14:paraId="45DF0F3B" w14:textId="57BA5D75"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02.01.01.3.3.90.30.00.04.122.0002.2003.0002 – FICHA 020;</w:t>
      </w:r>
    </w:p>
    <w:p w14:paraId="1339BC1A" w14:textId="05771F9F"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02.01.02.3.3.90.30.00.08.244.0002.2004.0000 – FICHA 027;</w:t>
      </w:r>
    </w:p>
    <w:p w14:paraId="43927805" w14:textId="0ED26DC4"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02.02.01.3.3.90.30.00.04.123.0003.2005.0000 – FICHA 035;</w:t>
      </w:r>
    </w:p>
    <w:p w14:paraId="0864888B" w14:textId="5E2B1126"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02.03.00.3.3.90.30.00.04.122.0004.2007.0002 – FICHA 055;</w:t>
      </w:r>
    </w:p>
    <w:p w14:paraId="1C2C2041" w14:textId="4ECC764A"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02.04.01.3.3.90.30.00.12.361.0005.2011.0000 – FICHA 081;</w:t>
      </w:r>
    </w:p>
    <w:p w14:paraId="5C32A01A" w14:textId="0AE10709"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02.04.01.3.3.90.30.00.12.361.0005.2011.0000 – FICHA 083;</w:t>
      </w:r>
    </w:p>
    <w:p w14:paraId="6B6C65FA" w14:textId="310B049E"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02.04.01.3.3.90.30.00.12.363.0005.2012.0000 – FICHA 091;</w:t>
      </w:r>
    </w:p>
    <w:p w14:paraId="02CE4709" w14:textId="2D14B17F"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02.04.01.3.3.90.30.00.12.365.0005.2013.0000 – FICHA 096;</w:t>
      </w:r>
    </w:p>
    <w:p w14:paraId="6889C77C" w14:textId="2D3D9EE0"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02.04.01.3.3.90.30.00.12.365.0005.2013.0000 – FICHA 097;</w:t>
      </w:r>
    </w:p>
    <w:p w14:paraId="3F884E71" w14:textId="0E1EFD88"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02.04.01.3.3.90.30.00.12.365.0005.2014.0000 – FICHA 105;</w:t>
      </w:r>
    </w:p>
    <w:p w14:paraId="1C4AF61E" w14:textId="253D7BA4"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02.04.01.3.3.90.30.00.12.365.0005.2014.0000 – FICHA 106;</w:t>
      </w:r>
    </w:p>
    <w:p w14:paraId="68BC2BC9" w14:textId="51094E86"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02.04.01.3.3.90.30.00.12.366.0005.2015.0000 – FICHA 113;</w:t>
      </w:r>
    </w:p>
    <w:p w14:paraId="0946FFE4" w14:textId="6B392904"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02.05.01.3.3.90.30.00.10.301.0006.2036.0001 – FICHA 178;</w:t>
      </w:r>
    </w:p>
    <w:p w14:paraId="697AB83F" w14:textId="7FDA3F2A"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02.05.01.3.3.90.30.00.10.302.0006.2037.0001 – FICHA 206;</w:t>
      </w:r>
    </w:p>
    <w:p w14:paraId="50B9E6DB" w14:textId="5F30F203"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02.05.01.3.3.90.30.00.10.302.0006.2037.0003 – FICHA 214;</w:t>
      </w:r>
    </w:p>
    <w:p w14:paraId="5AF425A0" w14:textId="66C94CF8"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02.05.01.3.3.90.30.00.10.304.0006.2039.0000 – FICHA 226;</w:t>
      </w:r>
    </w:p>
    <w:p w14:paraId="59388DF8" w14:textId="6EA2DDBC"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02.05.01.3.3.90.30.00.10.305.0006.2040.0000 – FICHA 240;</w:t>
      </w:r>
    </w:p>
    <w:p w14:paraId="1AA8816B" w14:textId="4C8C8548"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02.05.02.3.3.90.30.00.10.304.0006.2040.0000 – FICHA 262;</w:t>
      </w:r>
    </w:p>
    <w:p w14:paraId="0966A1F7" w14:textId="0CE2066F"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02.06.02.3.3.90.30.00.08.243.0007.2053.0000 – FICHA 274;</w:t>
      </w:r>
    </w:p>
    <w:p w14:paraId="44A3E92A" w14:textId="0EECCE73"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02.06.03.3.3.90.30.00.08.244.0007.2061.0001 – FICHA 309;</w:t>
      </w:r>
    </w:p>
    <w:p w14:paraId="268F180A" w14:textId="0D66CC14"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02.07.01.3.3.90.30.00.15.452.0008.2073.0001 – FICHA 372;</w:t>
      </w:r>
    </w:p>
    <w:p w14:paraId="646FAB9D" w14:textId="0DB0709B"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02.07.01.3.3.90.30.00.15.452.0008.2073.0003 – FICHA 383;</w:t>
      </w:r>
    </w:p>
    <w:p w14:paraId="60B78181" w14:textId="669835E7"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02.07.02.3.3.90.30.00.17.512.0008.2074.0000 – FICHA 397;</w:t>
      </w:r>
    </w:p>
    <w:p w14:paraId="0360865A" w14:textId="677C373E"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02.09.00.3.3.90.30.00.20.608.0009.2078.0000 – FICHA 422;</w:t>
      </w:r>
    </w:p>
    <w:p w14:paraId="3E2C3015" w14:textId="57278679"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02.10.00.3.3.90.30.00.13.392.0010.2080.0000 – FICHA 432;</w:t>
      </w:r>
    </w:p>
    <w:p w14:paraId="56A532DC" w14:textId="0B9264D0" w:rsidR="00BC6BC4" w:rsidRPr="00DD7612" w:rsidRDefault="00BC6BC4" w:rsidP="00D722BA">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02.10.00.3.3.90.30.00.27.812.0010.2082.0000 – FICHA 448.</w:t>
      </w:r>
    </w:p>
    <w:p w14:paraId="67CEA8B2" w14:textId="4B7791C8" w:rsidR="000F1F62" w:rsidRPr="00DD7612" w:rsidRDefault="000F1F62" w:rsidP="00D722BA">
      <w:pPr>
        <w:pStyle w:val="Nvel2-Red"/>
        <w:numPr>
          <w:ilvl w:val="0"/>
          <w:numId w:val="0"/>
        </w:numPr>
        <w:tabs>
          <w:tab w:val="left" w:pos="708"/>
        </w:tabs>
        <w:spacing w:before="0" w:after="0" w:line="240" w:lineRule="auto"/>
        <w:rPr>
          <w:i w:val="0"/>
          <w:iCs w:val="0"/>
          <w:color w:val="auto"/>
          <w:sz w:val="24"/>
          <w:szCs w:val="24"/>
        </w:rPr>
      </w:pPr>
      <w:r w:rsidRPr="00DD7612">
        <w:rPr>
          <w:i w:val="0"/>
          <w:iCs w:val="0"/>
          <w:color w:val="auto"/>
          <w:sz w:val="24"/>
          <w:szCs w:val="24"/>
        </w:rPr>
        <w:t>11.3. A dotação relativa aos exercícios financeiros subsequentes será indicada após aprovação da Lei Orçamentária respectiva e liberação dos créditos correspondentes, mediante apostilamento.</w:t>
      </w:r>
    </w:p>
    <w:p w14:paraId="06DD6197" w14:textId="77777777" w:rsidR="00B477A9" w:rsidRPr="00DD7612" w:rsidRDefault="00B477A9" w:rsidP="00D722BA">
      <w:pPr>
        <w:pStyle w:val="Nvel2-Red"/>
        <w:numPr>
          <w:ilvl w:val="0"/>
          <w:numId w:val="0"/>
        </w:numPr>
        <w:tabs>
          <w:tab w:val="left" w:pos="708"/>
        </w:tabs>
        <w:spacing w:before="0" w:after="0" w:line="240" w:lineRule="auto"/>
        <w:rPr>
          <w:i w:val="0"/>
          <w:iCs w:val="0"/>
          <w:color w:val="auto"/>
          <w:sz w:val="24"/>
          <w:szCs w:val="24"/>
        </w:rPr>
      </w:pPr>
    </w:p>
    <w:p w14:paraId="02A76074" w14:textId="77777777" w:rsidR="00B477A9" w:rsidRPr="00DD7612" w:rsidRDefault="00B477A9" w:rsidP="00B477A9">
      <w:pPr>
        <w:pStyle w:val="Nivel01"/>
      </w:pPr>
      <w:r w:rsidRPr="00DD7612">
        <w:t>12. DISPOSIÇÕES FINAIS</w:t>
      </w:r>
    </w:p>
    <w:p w14:paraId="6A2BFC6F" w14:textId="77777777" w:rsidR="00B477A9" w:rsidRPr="00DD7612" w:rsidRDefault="00B477A9" w:rsidP="00B477A9">
      <w:pPr>
        <w:jc w:val="both"/>
        <w:rPr>
          <w:rFonts w:ascii="Arial" w:hAnsi="Arial" w:cs="Arial"/>
        </w:rPr>
      </w:pPr>
      <w:r w:rsidRPr="00DD7612">
        <w:rPr>
          <w:rFonts w:ascii="Arial" w:hAnsi="Arial" w:cs="Arial"/>
        </w:rPr>
        <w:t>12.1. As informações contidas neste Termo de Referência não são classificadas como sigilosas.</w:t>
      </w:r>
    </w:p>
    <w:p w14:paraId="68F7B9FF" w14:textId="77777777" w:rsidR="00B477A9" w:rsidRPr="00DD7612" w:rsidRDefault="00B477A9" w:rsidP="00D722BA">
      <w:pPr>
        <w:pStyle w:val="Nvel2-Red"/>
        <w:numPr>
          <w:ilvl w:val="0"/>
          <w:numId w:val="0"/>
        </w:numPr>
        <w:tabs>
          <w:tab w:val="left" w:pos="708"/>
        </w:tabs>
        <w:spacing w:before="0" w:after="0" w:line="240" w:lineRule="auto"/>
        <w:rPr>
          <w:i w:val="0"/>
          <w:iCs w:val="0"/>
          <w:color w:val="auto"/>
          <w:sz w:val="24"/>
          <w:szCs w:val="24"/>
        </w:rPr>
      </w:pPr>
    </w:p>
    <w:p w14:paraId="7E2A9192" w14:textId="77777777" w:rsidR="000F1F62" w:rsidRPr="00DD7612" w:rsidRDefault="000F1F62" w:rsidP="000F1F62">
      <w:pPr>
        <w:spacing w:after="160" w:line="259" w:lineRule="auto"/>
        <w:rPr>
          <w:rFonts w:ascii="Arial" w:hAnsi="Arial" w:cs="Arial"/>
          <w:b/>
          <w:bCs/>
        </w:rPr>
      </w:pPr>
      <w:r w:rsidRPr="00DD7612">
        <w:rPr>
          <w:rFonts w:ascii="Arial" w:hAnsi="Arial" w:cs="Arial"/>
          <w:b/>
          <w:bCs/>
        </w:rPr>
        <w:br w:type="page"/>
      </w:r>
    </w:p>
    <w:p w14:paraId="421F973C" w14:textId="37FEB22D" w:rsidR="000F1F62" w:rsidRPr="00DD7612" w:rsidRDefault="000F1F62" w:rsidP="000F1F62">
      <w:pPr>
        <w:jc w:val="center"/>
        <w:rPr>
          <w:rFonts w:ascii="Arial" w:hAnsi="Arial" w:cs="Arial"/>
          <w:b/>
          <w:bCs/>
        </w:rPr>
      </w:pPr>
      <w:r w:rsidRPr="00DD7612">
        <w:rPr>
          <w:rFonts w:ascii="Arial" w:hAnsi="Arial" w:cs="Arial"/>
          <w:b/>
          <w:bCs/>
        </w:rPr>
        <w:t>PROCESSO ADMINISTRATIVO N</w:t>
      </w:r>
      <w:r w:rsidR="001B7875" w:rsidRPr="00DD7612">
        <w:rPr>
          <w:rFonts w:ascii="Arial" w:hAnsi="Arial" w:cs="Arial"/>
          <w:b/>
          <w:bCs/>
        </w:rPr>
        <w:t>º</w:t>
      </w:r>
      <w:r w:rsidRPr="00DD7612">
        <w:rPr>
          <w:rFonts w:ascii="Arial" w:hAnsi="Arial" w:cs="Arial"/>
          <w:b/>
          <w:bCs/>
        </w:rPr>
        <w:t xml:space="preserve"> </w:t>
      </w:r>
      <w:r w:rsidR="00796394" w:rsidRPr="00DD7612">
        <w:rPr>
          <w:rFonts w:ascii="Arial" w:hAnsi="Arial" w:cs="Arial"/>
          <w:b/>
          <w:bCs/>
        </w:rPr>
        <w:t>178/2026</w:t>
      </w:r>
    </w:p>
    <w:p w14:paraId="50F9A2C0" w14:textId="58CE9234" w:rsidR="000F1F62" w:rsidRPr="00DD7612" w:rsidRDefault="000F1F62" w:rsidP="000F1F62">
      <w:pPr>
        <w:jc w:val="center"/>
        <w:rPr>
          <w:rFonts w:ascii="Arial" w:hAnsi="Arial" w:cs="Arial"/>
          <w:b/>
          <w:bCs/>
        </w:rPr>
      </w:pPr>
      <w:r w:rsidRPr="00DD7612">
        <w:rPr>
          <w:rFonts w:ascii="Arial" w:hAnsi="Arial" w:cs="Arial"/>
          <w:b/>
          <w:bCs/>
        </w:rPr>
        <w:t xml:space="preserve">PREGÃO ELETRÔNICO Nº </w:t>
      </w:r>
      <w:r w:rsidR="00796394" w:rsidRPr="00DD7612">
        <w:rPr>
          <w:rFonts w:ascii="Arial" w:hAnsi="Arial" w:cs="Arial"/>
          <w:b/>
          <w:bCs/>
        </w:rPr>
        <w:t>109/2026</w:t>
      </w:r>
    </w:p>
    <w:p w14:paraId="13E5844F" w14:textId="77777777" w:rsidR="000F1F62" w:rsidRPr="00DD7612" w:rsidRDefault="000F1F62" w:rsidP="000F1F62">
      <w:pPr>
        <w:jc w:val="center"/>
        <w:rPr>
          <w:rFonts w:ascii="Arial" w:hAnsi="Arial" w:cs="Arial"/>
          <w:b/>
          <w:bCs/>
        </w:rPr>
      </w:pPr>
      <w:r w:rsidRPr="00DD7612">
        <w:rPr>
          <w:rFonts w:ascii="Arial" w:hAnsi="Arial" w:cs="Arial"/>
          <w:b/>
          <w:bCs/>
        </w:rPr>
        <w:t>ANEXO II – TERMO DE CONTRATO</w:t>
      </w:r>
    </w:p>
    <w:p w14:paraId="67117508" w14:textId="77777777" w:rsidR="000F1F62" w:rsidRPr="00DD7612" w:rsidRDefault="000F1F62" w:rsidP="000F1F62">
      <w:pPr>
        <w:widowControl w:val="0"/>
        <w:autoSpaceDE w:val="0"/>
        <w:autoSpaceDN w:val="0"/>
        <w:adjustRightInd w:val="0"/>
        <w:jc w:val="both"/>
        <w:rPr>
          <w:rFonts w:ascii="Arial" w:hAnsi="Arial" w:cs="Arial"/>
        </w:rPr>
      </w:pPr>
    </w:p>
    <w:p w14:paraId="23C3A5CD" w14:textId="1E860481" w:rsidR="000F1F62" w:rsidRPr="00DD7612" w:rsidRDefault="000F1F62" w:rsidP="000F1F62">
      <w:pPr>
        <w:pStyle w:val="Prembulo"/>
        <w:spacing w:before="0" w:after="0" w:line="240" w:lineRule="auto"/>
        <w:ind w:left="3540" w:right="0"/>
        <w:rPr>
          <w:bCs w:val="0"/>
          <w:sz w:val="24"/>
          <w:szCs w:val="24"/>
        </w:rPr>
      </w:pPr>
      <w:r w:rsidRPr="00DD7612">
        <w:rPr>
          <w:bCs w:val="0"/>
          <w:sz w:val="24"/>
          <w:szCs w:val="24"/>
        </w:rPr>
        <w:t>CONTRATO ADMINISTRATIVO Nº .... /202</w:t>
      </w:r>
      <w:r w:rsidR="00CE54D8" w:rsidRPr="00DD7612">
        <w:rPr>
          <w:bCs w:val="0"/>
          <w:sz w:val="24"/>
          <w:szCs w:val="24"/>
        </w:rPr>
        <w:t>6</w:t>
      </w:r>
      <w:r w:rsidRPr="00DD7612">
        <w:rPr>
          <w:bCs w:val="0"/>
          <w:sz w:val="24"/>
          <w:szCs w:val="24"/>
        </w:rPr>
        <w:t>, QUE FAZEM ENTRE SI O MUNICIPIO DE TANABI E A XXX (NOME DO CONTRATADO).</w:t>
      </w:r>
    </w:p>
    <w:p w14:paraId="23BC608C" w14:textId="77777777" w:rsidR="000F1F62" w:rsidRPr="00DD7612" w:rsidRDefault="000F1F62" w:rsidP="000F1F62">
      <w:pPr>
        <w:widowControl w:val="0"/>
        <w:autoSpaceDE w:val="0"/>
        <w:autoSpaceDN w:val="0"/>
        <w:adjustRightInd w:val="0"/>
        <w:jc w:val="both"/>
        <w:rPr>
          <w:rFonts w:ascii="Arial" w:hAnsi="Arial" w:cs="Arial"/>
        </w:rPr>
      </w:pPr>
    </w:p>
    <w:p w14:paraId="0CD0A1BF" w14:textId="2D42BEDD" w:rsidR="000F1F62" w:rsidRPr="00DD7612" w:rsidRDefault="000F1F62" w:rsidP="000F1F62">
      <w:pPr>
        <w:widowControl w:val="0"/>
        <w:autoSpaceDE w:val="0"/>
        <w:autoSpaceDN w:val="0"/>
        <w:adjustRightInd w:val="0"/>
        <w:jc w:val="both"/>
        <w:rPr>
          <w:rFonts w:ascii="Arial" w:hAnsi="Arial" w:cs="Arial"/>
        </w:rPr>
      </w:pPr>
      <w:r w:rsidRPr="00DD7612">
        <w:rPr>
          <w:rFonts w:ascii="Arial" w:hAnsi="Arial" w:cs="Arial"/>
        </w:rPr>
        <w:t xml:space="preserve">O </w:t>
      </w:r>
      <w:r w:rsidRPr="00DD7612">
        <w:rPr>
          <w:rFonts w:ascii="Arial" w:hAnsi="Arial" w:cs="Arial"/>
          <w:b/>
          <w:bCs/>
        </w:rPr>
        <w:t>MUNICÍPIO DE TANABI</w:t>
      </w:r>
      <w:r w:rsidRPr="00DD7612">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DD7612">
        <w:rPr>
          <w:rFonts w:ascii="Arial" w:hAnsi="Arial" w:cs="Arial"/>
          <w:b/>
          <w:bCs/>
        </w:rPr>
        <w:t>SENHOR ALEXANDRE SILVEIRA BERTOLINI</w:t>
      </w:r>
      <w:r w:rsidRPr="00DD7612">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DD7612">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DD7612">
        <w:rPr>
          <w:rFonts w:ascii="Arial" w:eastAsia="Arial" w:hAnsi="Arial" w:cs="Arial"/>
          <w:b/>
          <w:bCs/>
        </w:rPr>
        <w:t>OU</w:t>
      </w:r>
      <w:r w:rsidRPr="00DD7612">
        <w:rPr>
          <w:rFonts w:ascii="Arial" w:eastAsia="Arial" w:hAnsi="Arial" w:cs="Arial"/>
        </w:rPr>
        <w:t xml:space="preserve"> procuração apresentada nos autos, tendo em vista o que consta no Processo nº </w:t>
      </w:r>
      <w:r w:rsidR="00796394" w:rsidRPr="00DD7612">
        <w:rPr>
          <w:rFonts w:ascii="Arial" w:eastAsia="Arial" w:hAnsi="Arial" w:cs="Arial"/>
        </w:rPr>
        <w:t>178/2026</w:t>
      </w:r>
      <w:r w:rsidRPr="00DD7612">
        <w:rPr>
          <w:rFonts w:ascii="Arial" w:eastAsia="Arial" w:hAnsi="Arial" w:cs="Arial"/>
        </w:rPr>
        <w:t xml:space="preserve"> e em observância às disposições da </w:t>
      </w:r>
      <w:hyperlink r:id="rId15" w:history="1">
        <w:r w:rsidRPr="00DD7612">
          <w:rPr>
            <w:rStyle w:val="Hyperlink"/>
            <w:rFonts w:ascii="Arial" w:eastAsia="Arial" w:hAnsi="Arial" w:cs="Arial"/>
            <w:color w:val="auto"/>
            <w:u w:val="none"/>
          </w:rPr>
          <w:t>Lei nº 14.133, de 1º de abril de 2021</w:t>
        </w:r>
      </w:hyperlink>
      <w:r w:rsidRPr="00DD7612">
        <w:rPr>
          <w:rFonts w:ascii="Arial" w:eastAsia="Arial" w:hAnsi="Arial" w:cs="Arial"/>
        </w:rPr>
        <w:t xml:space="preserve">, e demais legislação aplicável, resolvem celebrar o presente Termo de Contrato, decorrente do Pregão Eletrônico nº </w:t>
      </w:r>
      <w:r w:rsidR="00796394" w:rsidRPr="00DD7612">
        <w:rPr>
          <w:rFonts w:ascii="Arial" w:eastAsia="Arial" w:hAnsi="Arial" w:cs="Arial"/>
        </w:rPr>
        <w:t>109/2026</w:t>
      </w:r>
      <w:r w:rsidRPr="00DD7612">
        <w:rPr>
          <w:rFonts w:ascii="Arial" w:eastAsia="Arial" w:hAnsi="Arial" w:cs="Arial"/>
        </w:rPr>
        <w:t>, mediante as cláusulas e condições a seguir enunciadas.</w:t>
      </w:r>
    </w:p>
    <w:p w14:paraId="3AD9C96B" w14:textId="77777777" w:rsidR="000F1F62" w:rsidRPr="00DD7612"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DD7612" w:rsidRDefault="000F1F62" w:rsidP="000F1F62">
      <w:pPr>
        <w:pStyle w:val="Nivel01"/>
      </w:pPr>
      <w:r w:rsidRPr="00DD7612">
        <w:rPr>
          <w:rFonts w:eastAsia="Arial"/>
        </w:rPr>
        <w:t>1. CLÁUSULA PRIMEIRA – OBJETO</w:t>
      </w:r>
    </w:p>
    <w:p w14:paraId="348A57CC" w14:textId="4AEE39BA"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 xml:space="preserve">1.1. O objeto do presente instrumento é a </w:t>
      </w:r>
      <w:r w:rsidR="00796394" w:rsidRPr="00DD7612">
        <w:rPr>
          <w:color w:val="auto"/>
          <w:sz w:val="24"/>
          <w:szCs w:val="24"/>
        </w:rPr>
        <w:t>aquisição de água mineral</w:t>
      </w:r>
      <w:r w:rsidRPr="00DD7612">
        <w:rPr>
          <w:color w:val="auto"/>
          <w:sz w:val="24"/>
          <w:szCs w:val="24"/>
        </w:rPr>
        <w:t>, nas condições estabelecidas no Termo de Referência.</w:t>
      </w:r>
    </w:p>
    <w:p w14:paraId="3A57017B" w14:textId="77777777" w:rsidR="000F1F62" w:rsidRPr="00DD7612" w:rsidRDefault="000F1F62" w:rsidP="000F1F62">
      <w:pPr>
        <w:pStyle w:val="Nivel2"/>
        <w:numPr>
          <w:ilvl w:val="0"/>
          <w:numId w:val="0"/>
        </w:numPr>
        <w:spacing w:before="0" w:after="0" w:line="240" w:lineRule="auto"/>
        <w:rPr>
          <w:color w:val="auto"/>
          <w:sz w:val="24"/>
          <w:szCs w:val="24"/>
        </w:rPr>
      </w:pPr>
      <w:r w:rsidRPr="00DD7612">
        <w:rPr>
          <w:color w:val="auto"/>
          <w:sz w:val="24"/>
          <w:szCs w:val="24"/>
        </w:rPr>
        <w:t>1.2. Objeto da contratação:</w:t>
      </w:r>
    </w:p>
    <w:p w14:paraId="36E09364" w14:textId="77777777" w:rsidR="000F1F62" w:rsidRPr="00DD7612"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985"/>
        <w:gridCol w:w="1275"/>
        <w:gridCol w:w="1144"/>
        <w:gridCol w:w="1550"/>
        <w:gridCol w:w="1275"/>
        <w:gridCol w:w="1022"/>
      </w:tblGrid>
      <w:tr w:rsidR="00DD7612" w:rsidRPr="00DD7612" w14:paraId="36923C35" w14:textId="77777777" w:rsidTr="008E1302">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ITEM</w:t>
            </w:r>
          </w:p>
          <w:p w14:paraId="24D4578C" w14:textId="77777777" w:rsidR="000F1F62" w:rsidRPr="00DD7612" w:rsidRDefault="000F1F62" w:rsidP="00065699">
            <w:pPr>
              <w:widowControl w:val="0"/>
              <w:jc w:val="center"/>
              <w:rPr>
                <w:rFonts w:ascii="Arial" w:eastAsia="Arial" w:hAnsi="Arial" w:cs="Arial"/>
                <w:b/>
                <w:bCs/>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DD7612" w:rsidRDefault="000F1F62" w:rsidP="00065699">
            <w:pPr>
              <w:widowControl w:val="0"/>
              <w:jc w:val="center"/>
              <w:rPr>
                <w:rFonts w:ascii="Arial" w:eastAsia="Arial" w:hAnsi="Arial" w:cs="Arial"/>
                <w:sz w:val="20"/>
                <w:szCs w:val="20"/>
              </w:rPr>
            </w:pPr>
            <w:r w:rsidRPr="00DD7612">
              <w:rPr>
                <w:rFonts w:ascii="Arial" w:eastAsia="Arial" w:hAnsi="Arial" w:cs="Arial"/>
                <w:b/>
                <w:bCs/>
                <w:sz w:val="20"/>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DD7612" w:rsidRDefault="000F1F62" w:rsidP="00065699">
            <w:pPr>
              <w:widowControl w:val="0"/>
              <w:jc w:val="center"/>
              <w:rPr>
                <w:rFonts w:ascii="Arial" w:eastAsia="Arial" w:hAnsi="Arial" w:cs="Arial"/>
                <w:sz w:val="20"/>
                <w:szCs w:val="20"/>
              </w:rPr>
            </w:pPr>
            <w:r w:rsidRPr="00DD7612">
              <w:rPr>
                <w:rFonts w:ascii="Arial" w:eastAsia="Arial" w:hAnsi="Arial" w:cs="Arial"/>
                <w:b/>
                <w:bCs/>
                <w:sz w:val="20"/>
                <w:szCs w:val="20"/>
              </w:rPr>
              <w:t>CÓDIGO</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DD7612" w:rsidRDefault="000F1F62" w:rsidP="00065699">
            <w:pPr>
              <w:widowControl w:val="0"/>
              <w:jc w:val="center"/>
              <w:rPr>
                <w:rFonts w:ascii="Arial" w:eastAsia="Arial" w:hAnsi="Arial" w:cs="Arial"/>
                <w:sz w:val="20"/>
                <w:szCs w:val="20"/>
              </w:rPr>
            </w:pPr>
            <w:r w:rsidRPr="00DD7612">
              <w:rPr>
                <w:rFonts w:ascii="Arial" w:eastAsia="Arial" w:hAnsi="Arial" w:cs="Arial"/>
                <w:b/>
                <w:bCs/>
                <w:sz w:val="20"/>
                <w:szCs w:val="20"/>
              </w:rPr>
              <w:t>UNIDADE DE MEDIDA</w:t>
            </w: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VALOR UNITÁRIO</w:t>
            </w:r>
          </w:p>
          <w:p w14:paraId="7359E031" w14:textId="27997ECC" w:rsidR="000F1F62"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 xml:space="preserve"> R$</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 xml:space="preserve">VALOR TOTAL </w:t>
            </w:r>
          </w:p>
          <w:p w14:paraId="7EFC77F0" w14:textId="77777777" w:rsidR="000F1F62" w:rsidRPr="00DD7612" w:rsidRDefault="000F1F62" w:rsidP="00065699">
            <w:pPr>
              <w:widowControl w:val="0"/>
              <w:jc w:val="center"/>
              <w:rPr>
                <w:rFonts w:ascii="Arial" w:eastAsia="Arial" w:hAnsi="Arial" w:cs="Arial"/>
                <w:b/>
                <w:bCs/>
                <w:sz w:val="20"/>
                <w:szCs w:val="20"/>
              </w:rPr>
            </w:pPr>
            <w:r w:rsidRPr="00DD7612">
              <w:rPr>
                <w:rFonts w:ascii="Arial" w:eastAsia="Arial" w:hAnsi="Arial" w:cs="Arial"/>
                <w:b/>
                <w:bCs/>
                <w:sz w:val="20"/>
                <w:szCs w:val="20"/>
              </w:rPr>
              <w:t>R$</w:t>
            </w:r>
          </w:p>
        </w:tc>
      </w:tr>
      <w:tr w:rsidR="00DD7612" w:rsidRPr="00DD7612" w14:paraId="48F3866B" w14:textId="77777777" w:rsidTr="008E1302">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DD7612" w:rsidRDefault="000F1F62" w:rsidP="00065699">
            <w:pPr>
              <w:widowControl w:val="0"/>
              <w:jc w:val="center"/>
              <w:rPr>
                <w:rFonts w:ascii="Arial" w:eastAsia="Arial" w:hAnsi="Arial" w:cs="Arial"/>
                <w:b/>
                <w:bCs/>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DD7612" w:rsidRDefault="000F1F62" w:rsidP="00065699">
            <w:pPr>
              <w:widowControl w:val="0"/>
              <w:jc w:val="center"/>
              <w:rPr>
                <w:rFonts w:ascii="Arial" w:eastAsia="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DD7612" w:rsidRDefault="000F1F62" w:rsidP="00065699">
            <w:pPr>
              <w:widowControl w:val="0"/>
              <w:jc w:val="center"/>
              <w:rPr>
                <w:rFonts w:ascii="Arial" w:eastAsia="Arial" w:hAnsi="Arial" w:cs="Arial"/>
                <w:sz w:val="20"/>
                <w:szCs w:val="20"/>
              </w:rPr>
            </w:pP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DD7612" w:rsidRDefault="000F1F62" w:rsidP="00065699">
            <w:pPr>
              <w:widowControl w:val="0"/>
              <w:jc w:val="center"/>
              <w:rPr>
                <w:rFonts w:ascii="Arial" w:eastAsia="Arial" w:hAnsi="Arial" w:cs="Arial"/>
                <w:sz w:val="20"/>
                <w:szCs w:val="20"/>
              </w:rPr>
            </w:pP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DD7612" w:rsidRDefault="000F1F62" w:rsidP="00065699">
            <w:pPr>
              <w:widowControl w:val="0"/>
              <w:jc w:val="center"/>
              <w:rPr>
                <w:rFonts w:ascii="Arial" w:eastAsia="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DD7612" w:rsidRDefault="000F1F62" w:rsidP="00065699">
            <w:pPr>
              <w:widowControl w:val="0"/>
              <w:jc w:val="center"/>
              <w:rPr>
                <w:rFonts w:ascii="Arial" w:eastAsia="Arial" w:hAnsi="Arial" w:cs="Arial"/>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DD7612" w:rsidRDefault="000F1F62" w:rsidP="00065699">
            <w:pPr>
              <w:widowControl w:val="0"/>
              <w:jc w:val="center"/>
              <w:rPr>
                <w:rFonts w:ascii="Arial" w:eastAsia="Arial" w:hAnsi="Arial" w:cs="Arial"/>
                <w:sz w:val="20"/>
                <w:szCs w:val="20"/>
              </w:rPr>
            </w:pPr>
          </w:p>
        </w:tc>
      </w:tr>
    </w:tbl>
    <w:p w14:paraId="38CE37E4" w14:textId="77777777" w:rsidR="003037CB" w:rsidRPr="00DD7612" w:rsidRDefault="003037CB">
      <w:pPr>
        <w:jc w:val="both"/>
        <w:rPr>
          <w:rFonts w:ascii="Arial" w:hAnsi="Arial" w:cs="Arial"/>
        </w:rPr>
      </w:pPr>
    </w:p>
    <w:p w14:paraId="748903C2" w14:textId="3920C264" w:rsidR="003E4D5D" w:rsidRPr="00DD7612" w:rsidRDefault="00585AB8">
      <w:pPr>
        <w:jc w:val="both"/>
        <w:rPr>
          <w:rFonts w:ascii="Arial" w:hAnsi="Arial" w:cs="Arial"/>
        </w:rPr>
      </w:pPr>
      <w:r w:rsidRPr="00DD7612">
        <w:rPr>
          <w:rFonts w:ascii="Arial" w:hAnsi="Arial" w:cs="Arial"/>
        </w:rPr>
        <w:t>1.3. Vinculam esta contratação, independentemente de transcrição:</w:t>
      </w:r>
    </w:p>
    <w:p w14:paraId="47621B84" w14:textId="77777777" w:rsidR="003E4D5D" w:rsidRPr="00DD7612" w:rsidRDefault="00585AB8">
      <w:pPr>
        <w:jc w:val="both"/>
        <w:rPr>
          <w:rFonts w:ascii="Arial" w:hAnsi="Arial" w:cs="Arial"/>
        </w:rPr>
      </w:pPr>
      <w:r w:rsidRPr="00DD7612">
        <w:rPr>
          <w:rFonts w:ascii="Arial" w:hAnsi="Arial" w:cs="Arial"/>
        </w:rPr>
        <w:t>1.3.1. O Termo de Referência;</w:t>
      </w:r>
    </w:p>
    <w:p w14:paraId="19C6827A" w14:textId="77777777" w:rsidR="003E4D5D" w:rsidRPr="00DD7612" w:rsidRDefault="00585AB8">
      <w:pPr>
        <w:jc w:val="both"/>
        <w:rPr>
          <w:rFonts w:ascii="Arial" w:hAnsi="Arial" w:cs="Arial"/>
        </w:rPr>
      </w:pPr>
      <w:r w:rsidRPr="00DD7612">
        <w:rPr>
          <w:rFonts w:ascii="Arial" w:hAnsi="Arial" w:cs="Arial"/>
        </w:rPr>
        <w:t>1.3.2. O Edital da Licitação;</w:t>
      </w:r>
    </w:p>
    <w:p w14:paraId="6F884EE5" w14:textId="77777777" w:rsidR="003E4D5D" w:rsidRPr="00DD7612" w:rsidRDefault="00585AB8">
      <w:pPr>
        <w:jc w:val="both"/>
        <w:rPr>
          <w:rFonts w:ascii="Arial" w:hAnsi="Arial" w:cs="Arial"/>
        </w:rPr>
      </w:pPr>
      <w:r w:rsidRPr="00DD7612">
        <w:rPr>
          <w:rFonts w:ascii="Arial" w:hAnsi="Arial" w:cs="Arial"/>
        </w:rPr>
        <w:t>1.3.3. A Proposta do CONTRATADO;</w:t>
      </w:r>
    </w:p>
    <w:p w14:paraId="5B479975" w14:textId="77777777" w:rsidR="003E4D5D" w:rsidRPr="00DD7612" w:rsidRDefault="00585AB8">
      <w:pPr>
        <w:jc w:val="both"/>
        <w:rPr>
          <w:rFonts w:ascii="Arial" w:hAnsi="Arial" w:cs="Arial"/>
        </w:rPr>
      </w:pPr>
      <w:r w:rsidRPr="00DD7612">
        <w:rPr>
          <w:rFonts w:ascii="Arial" w:hAnsi="Arial" w:cs="Arial"/>
        </w:rPr>
        <w:t>1.3.4. Eventuais anexos dos documentos supracitados.</w:t>
      </w:r>
    </w:p>
    <w:p w14:paraId="3097C6FC" w14:textId="77777777" w:rsidR="00B477A9" w:rsidRPr="00DD7612" w:rsidRDefault="00B477A9">
      <w:pPr>
        <w:jc w:val="both"/>
        <w:rPr>
          <w:rFonts w:ascii="Arial" w:hAnsi="Arial" w:cs="Arial"/>
        </w:rPr>
      </w:pPr>
    </w:p>
    <w:p w14:paraId="64D6F77E" w14:textId="77777777" w:rsidR="003E4D5D" w:rsidRPr="00DD7612" w:rsidRDefault="00585AB8">
      <w:pPr>
        <w:pStyle w:val="Nivel01"/>
      </w:pPr>
      <w:r w:rsidRPr="00DD7612">
        <w:t>2. CLÁUSULA SEGUNDA – VIGÊNCIA E PRORROGAÇÃO</w:t>
      </w:r>
    </w:p>
    <w:p w14:paraId="25E17C62" w14:textId="77777777" w:rsidR="003E4D5D" w:rsidRPr="00DD7612" w:rsidRDefault="00585AB8">
      <w:pPr>
        <w:jc w:val="both"/>
        <w:rPr>
          <w:rFonts w:ascii="Arial" w:hAnsi="Arial" w:cs="Arial"/>
        </w:rPr>
      </w:pPr>
      <w:r w:rsidRPr="00DD7612">
        <w:rPr>
          <w:rFonts w:ascii="Arial" w:hAnsi="Arial" w:cs="Arial"/>
        </w:rPr>
        <w:t>2.1. O prazo de vigência da contratação é de 12 (doze) meses contados da assinatura, na forma do artigo 105 da Lei n° 14.133, de 2021.</w:t>
      </w:r>
    </w:p>
    <w:p w14:paraId="6A67F1B3" w14:textId="49093920" w:rsidR="00B477A9" w:rsidRPr="00DD7612" w:rsidRDefault="00585AB8">
      <w:pPr>
        <w:jc w:val="both"/>
        <w:rPr>
          <w:rFonts w:ascii="Arial" w:hAnsi="Arial" w:cs="Arial"/>
        </w:rPr>
      </w:pPr>
      <w:r w:rsidRPr="00DD7612">
        <w:rPr>
          <w:rFonts w:ascii="Arial" w:hAnsi="Arial" w:cs="Arial"/>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3BD70B9" w14:textId="77777777" w:rsidR="003E4D5D" w:rsidRPr="00DD7612" w:rsidRDefault="00585AB8">
      <w:pPr>
        <w:pStyle w:val="Nivel01"/>
      </w:pPr>
      <w:r w:rsidRPr="00DD7612">
        <w:t>3. CLÁUSULA TERCEIRA – MODELOS DE EXECUÇÃO E GESTÃO CONTRATUAIS</w:t>
      </w:r>
    </w:p>
    <w:p w14:paraId="559A5447" w14:textId="77777777" w:rsidR="003E4D5D" w:rsidRPr="00DD7612" w:rsidRDefault="00585AB8">
      <w:pPr>
        <w:jc w:val="both"/>
        <w:rPr>
          <w:rFonts w:ascii="Arial" w:hAnsi="Arial" w:cs="Arial"/>
        </w:rPr>
      </w:pPr>
      <w:r w:rsidRPr="00DD7612">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7806F902" w14:textId="77777777" w:rsidR="00B477A9" w:rsidRPr="00DD7612" w:rsidRDefault="00B477A9">
      <w:pPr>
        <w:jc w:val="both"/>
        <w:rPr>
          <w:rFonts w:ascii="Arial" w:hAnsi="Arial" w:cs="Arial"/>
        </w:rPr>
      </w:pPr>
    </w:p>
    <w:p w14:paraId="1CA0174A" w14:textId="77777777" w:rsidR="003E4D5D" w:rsidRPr="00DD7612" w:rsidRDefault="00585AB8">
      <w:pPr>
        <w:pStyle w:val="Nivel01"/>
      </w:pPr>
      <w:r w:rsidRPr="00DD7612">
        <w:t>4. CLÁUSULA QUARTA – SUBCONTRATAÇÃO</w:t>
      </w:r>
    </w:p>
    <w:p w14:paraId="44AA3026" w14:textId="77777777" w:rsidR="003E4D5D" w:rsidRPr="00DD7612" w:rsidRDefault="00585AB8">
      <w:pPr>
        <w:jc w:val="both"/>
        <w:rPr>
          <w:rFonts w:ascii="Arial" w:hAnsi="Arial" w:cs="Arial"/>
        </w:rPr>
      </w:pPr>
      <w:r w:rsidRPr="00DD7612">
        <w:rPr>
          <w:rFonts w:ascii="Arial" w:hAnsi="Arial" w:cs="Arial"/>
        </w:rPr>
        <w:t>4.1. As regras sobre a subcontratação do objeto são aquelas estabelecidas no Termo de Referência, anexo a este Contrato.</w:t>
      </w:r>
    </w:p>
    <w:p w14:paraId="13C3ABF7" w14:textId="77777777" w:rsidR="00B477A9" w:rsidRPr="00DD7612" w:rsidRDefault="00B477A9">
      <w:pPr>
        <w:jc w:val="both"/>
        <w:rPr>
          <w:rFonts w:ascii="Arial" w:hAnsi="Arial" w:cs="Arial"/>
        </w:rPr>
      </w:pPr>
    </w:p>
    <w:p w14:paraId="5005F978" w14:textId="77777777" w:rsidR="003E4D5D" w:rsidRPr="00DD7612" w:rsidRDefault="00585AB8">
      <w:pPr>
        <w:pStyle w:val="Nivel01"/>
      </w:pPr>
      <w:r w:rsidRPr="00DD7612">
        <w:t>5. CLÁUSULA QUINTA – PREÇO</w:t>
      </w:r>
    </w:p>
    <w:p w14:paraId="10405E5E" w14:textId="77777777" w:rsidR="003E4D5D" w:rsidRPr="00DD7612" w:rsidRDefault="00585AB8">
      <w:pPr>
        <w:jc w:val="both"/>
        <w:rPr>
          <w:rFonts w:ascii="Arial" w:hAnsi="Arial" w:cs="Arial"/>
        </w:rPr>
      </w:pPr>
      <w:r w:rsidRPr="00DD7612">
        <w:rPr>
          <w:rFonts w:ascii="Arial" w:hAnsi="Arial" w:cs="Arial"/>
        </w:rPr>
        <w:t>5.1. O valor total da contratação é de R$.......... (.....)</w:t>
      </w:r>
    </w:p>
    <w:p w14:paraId="1070F399" w14:textId="77777777" w:rsidR="003E4D5D" w:rsidRPr="00DD7612" w:rsidRDefault="00585AB8">
      <w:pPr>
        <w:jc w:val="both"/>
        <w:rPr>
          <w:rFonts w:ascii="Arial" w:hAnsi="Arial" w:cs="Arial"/>
        </w:rPr>
      </w:pPr>
      <w:r w:rsidRPr="00DD7612">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D50DEA" w14:textId="77777777" w:rsidR="00B477A9" w:rsidRPr="00DD7612" w:rsidRDefault="00B477A9">
      <w:pPr>
        <w:jc w:val="both"/>
        <w:rPr>
          <w:rFonts w:ascii="Arial" w:hAnsi="Arial" w:cs="Arial"/>
        </w:rPr>
      </w:pPr>
    </w:p>
    <w:p w14:paraId="583DF7F1" w14:textId="77777777" w:rsidR="003E4D5D" w:rsidRPr="00DD7612" w:rsidRDefault="00585AB8">
      <w:pPr>
        <w:pStyle w:val="Nivel01"/>
      </w:pPr>
      <w:r w:rsidRPr="00DD7612">
        <w:t>6. CLÁUSULA SEXTA - PAGAMENTO</w:t>
      </w:r>
    </w:p>
    <w:p w14:paraId="5C5DBDB4" w14:textId="77777777" w:rsidR="003E4D5D" w:rsidRPr="00DD7612" w:rsidRDefault="00585AB8">
      <w:pPr>
        <w:jc w:val="both"/>
        <w:rPr>
          <w:rFonts w:ascii="Arial" w:hAnsi="Arial" w:cs="Arial"/>
        </w:rPr>
      </w:pPr>
      <w:r w:rsidRPr="00DD7612">
        <w:rPr>
          <w:rFonts w:ascii="Arial" w:hAnsi="Arial" w:cs="Arial"/>
        </w:rPr>
        <w:t>6.1. O prazo para pagamento ao CONTRATADO e demais condições a ele referentes encontram-se definidos no Termo de Referência, anexo a este Contrato.</w:t>
      </w:r>
    </w:p>
    <w:p w14:paraId="5353E071" w14:textId="77777777" w:rsidR="00B477A9" w:rsidRPr="00DD7612" w:rsidRDefault="00B477A9">
      <w:pPr>
        <w:jc w:val="both"/>
        <w:rPr>
          <w:rFonts w:ascii="Arial" w:hAnsi="Arial" w:cs="Arial"/>
        </w:rPr>
      </w:pPr>
    </w:p>
    <w:p w14:paraId="1343847A" w14:textId="77777777" w:rsidR="003E4D5D" w:rsidRPr="00DD7612" w:rsidRDefault="00585AB8">
      <w:pPr>
        <w:pStyle w:val="Nivel01"/>
      </w:pPr>
      <w:r w:rsidRPr="00DD7612">
        <w:t>7. CLÁUSULA SÉTIMA - REAJUSTE</w:t>
      </w:r>
    </w:p>
    <w:p w14:paraId="203DE6E2" w14:textId="77777777" w:rsidR="003E4D5D" w:rsidRPr="00DD7612" w:rsidRDefault="00585AB8">
      <w:pPr>
        <w:jc w:val="both"/>
        <w:rPr>
          <w:rFonts w:ascii="Arial" w:hAnsi="Arial" w:cs="Arial"/>
        </w:rPr>
      </w:pPr>
      <w:r w:rsidRPr="00DD7612">
        <w:rPr>
          <w:rFonts w:ascii="Arial" w:hAnsi="Arial" w:cs="Arial"/>
        </w:rPr>
        <w:t>7.1. As regras acerca do reajuste do valor contratual são aquelas definidas no Termo de Referência, anexo a este Contrato.</w:t>
      </w:r>
    </w:p>
    <w:p w14:paraId="5AB79B51" w14:textId="77777777" w:rsidR="00B477A9" w:rsidRPr="00DD7612" w:rsidRDefault="00B477A9">
      <w:pPr>
        <w:jc w:val="both"/>
        <w:rPr>
          <w:rFonts w:ascii="Arial" w:hAnsi="Arial" w:cs="Arial"/>
        </w:rPr>
      </w:pPr>
    </w:p>
    <w:p w14:paraId="01CF262D" w14:textId="77777777" w:rsidR="003E4D5D" w:rsidRPr="00DD7612" w:rsidRDefault="00585AB8">
      <w:pPr>
        <w:pStyle w:val="Nivel01"/>
      </w:pPr>
      <w:r w:rsidRPr="00DD7612">
        <w:t>8. CLÁUSULA OITAVA - OBRIGAÇÕES DO CONTRATANTE</w:t>
      </w:r>
    </w:p>
    <w:p w14:paraId="02F83710" w14:textId="77777777" w:rsidR="003E4D5D" w:rsidRPr="00DD7612" w:rsidRDefault="00585AB8">
      <w:pPr>
        <w:jc w:val="both"/>
        <w:rPr>
          <w:rFonts w:ascii="Arial" w:hAnsi="Arial" w:cs="Arial"/>
        </w:rPr>
      </w:pPr>
      <w:r w:rsidRPr="00DD7612">
        <w:rPr>
          <w:rFonts w:ascii="Arial" w:hAnsi="Arial" w:cs="Arial"/>
        </w:rPr>
        <w:t>8.1. São obrigações do CONTRATANTE:</w:t>
      </w:r>
    </w:p>
    <w:p w14:paraId="07650276" w14:textId="77777777" w:rsidR="003E4D5D" w:rsidRPr="00DD7612" w:rsidRDefault="00585AB8">
      <w:pPr>
        <w:jc w:val="both"/>
        <w:rPr>
          <w:rFonts w:ascii="Arial" w:hAnsi="Arial" w:cs="Arial"/>
        </w:rPr>
      </w:pPr>
      <w:r w:rsidRPr="00DD7612">
        <w:rPr>
          <w:rFonts w:ascii="Arial" w:hAnsi="Arial" w:cs="Arial"/>
        </w:rPr>
        <w:t>8.1.1. Exigir o cumprimento de todas as obrigações assumidas pelo CONTRATADO, de acordo com o contrato e seus anexos;</w:t>
      </w:r>
    </w:p>
    <w:p w14:paraId="491C2255" w14:textId="77777777" w:rsidR="003E4D5D" w:rsidRPr="00DD7612" w:rsidRDefault="00585AB8">
      <w:pPr>
        <w:jc w:val="both"/>
        <w:rPr>
          <w:rFonts w:ascii="Arial" w:hAnsi="Arial" w:cs="Arial"/>
        </w:rPr>
      </w:pPr>
      <w:r w:rsidRPr="00DD7612">
        <w:rPr>
          <w:rFonts w:ascii="Arial" w:hAnsi="Arial" w:cs="Arial"/>
        </w:rPr>
        <w:t>8.1.2. Receber o objeto no prazo e condições estabelecidas no Termo de Referência;</w:t>
      </w:r>
    </w:p>
    <w:p w14:paraId="575DF54E" w14:textId="77777777" w:rsidR="003E4D5D" w:rsidRPr="00DD7612" w:rsidRDefault="00585AB8">
      <w:pPr>
        <w:jc w:val="both"/>
        <w:rPr>
          <w:rFonts w:ascii="Arial" w:hAnsi="Arial" w:cs="Arial"/>
        </w:rPr>
      </w:pPr>
      <w:r w:rsidRPr="00DD7612">
        <w:rPr>
          <w:rFonts w:ascii="Arial" w:hAnsi="Arial" w:cs="Arial"/>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A98A493" w14:textId="77777777" w:rsidR="003E4D5D" w:rsidRPr="00DD7612" w:rsidRDefault="00585AB8">
      <w:pPr>
        <w:jc w:val="both"/>
        <w:rPr>
          <w:rFonts w:ascii="Arial" w:hAnsi="Arial" w:cs="Arial"/>
        </w:rPr>
      </w:pPr>
      <w:r w:rsidRPr="00DD7612">
        <w:rPr>
          <w:rFonts w:ascii="Arial" w:hAnsi="Arial" w:cs="Arial"/>
        </w:rPr>
        <w:t>8.1.4. Acompanhar e fiscalizar a execução do contrato e o cumprimento das obrigações pelo CONTRATADO;</w:t>
      </w:r>
    </w:p>
    <w:p w14:paraId="5CEE832D" w14:textId="77777777" w:rsidR="003E4D5D" w:rsidRPr="00DD7612" w:rsidRDefault="00585AB8">
      <w:pPr>
        <w:jc w:val="both"/>
        <w:rPr>
          <w:rFonts w:ascii="Arial" w:hAnsi="Arial" w:cs="Arial"/>
        </w:rPr>
      </w:pPr>
      <w:r w:rsidRPr="00DD7612">
        <w:rPr>
          <w:rFonts w:ascii="Arial" w:hAnsi="Arial" w:cs="Arial"/>
        </w:rPr>
        <w:t>8.1.5. Efetuar o pagamento ao CONTRATADO do valor correspondente ao fornecimento do objeto, no prazo, forma e condições estabelecidos no presente Contrato e no Termo de Referência.</w:t>
      </w:r>
    </w:p>
    <w:p w14:paraId="452B4524" w14:textId="77777777" w:rsidR="003E4D5D" w:rsidRPr="00DD7612" w:rsidRDefault="00585AB8">
      <w:pPr>
        <w:jc w:val="both"/>
        <w:rPr>
          <w:rFonts w:ascii="Arial" w:hAnsi="Arial" w:cs="Arial"/>
        </w:rPr>
      </w:pPr>
      <w:r w:rsidRPr="00DD7612">
        <w:rPr>
          <w:rFonts w:ascii="Arial" w:hAnsi="Arial" w:cs="Arial"/>
        </w:rPr>
        <w:t>8.1.6. Aplicar ao CONTRATADO as sanções previstas na lei e neste Contrato;</w:t>
      </w:r>
    </w:p>
    <w:p w14:paraId="28085038" w14:textId="77777777" w:rsidR="003E4D5D" w:rsidRPr="00DD7612" w:rsidRDefault="00585AB8">
      <w:pPr>
        <w:jc w:val="both"/>
        <w:rPr>
          <w:rFonts w:ascii="Arial" w:hAnsi="Arial" w:cs="Arial"/>
        </w:rPr>
      </w:pPr>
      <w:r w:rsidRPr="00DD7612">
        <w:rPr>
          <w:rFonts w:ascii="Arial" w:hAnsi="Arial" w:cs="Arial"/>
        </w:rPr>
        <w:t>8.1.7. Cientificar o órgão de representação judicial do Município de Tanabi para adoção das medidas cabíveis quando do descumprimento de obrigações pelo CONTRATADO;</w:t>
      </w:r>
    </w:p>
    <w:p w14:paraId="61FA3B86" w14:textId="77777777" w:rsidR="003E4D5D" w:rsidRPr="00DD7612" w:rsidRDefault="00585AB8">
      <w:pPr>
        <w:jc w:val="both"/>
        <w:rPr>
          <w:rFonts w:ascii="Arial" w:hAnsi="Arial" w:cs="Arial"/>
        </w:rPr>
      </w:pPr>
      <w:r w:rsidRPr="00DD7612">
        <w:rPr>
          <w:rFonts w:ascii="Arial"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CA72F2" w14:textId="77777777" w:rsidR="003E4D5D" w:rsidRPr="00DD7612" w:rsidRDefault="00585AB8">
      <w:pPr>
        <w:jc w:val="both"/>
        <w:rPr>
          <w:rFonts w:ascii="Arial" w:hAnsi="Arial" w:cs="Arial"/>
        </w:rPr>
      </w:pPr>
      <w:r w:rsidRPr="00DD7612">
        <w:rPr>
          <w:rFonts w:ascii="Arial" w:hAnsi="Arial" w:cs="Arial"/>
        </w:rPr>
        <w:t>8.1.8.1. A Administração terá o prazo de 01 (um) mês, a contar da data do protocolo do requerimento para decidir, admitida a prorrogação motivada, por igual período.</w:t>
      </w:r>
    </w:p>
    <w:p w14:paraId="0CA8A401" w14:textId="77777777" w:rsidR="003E4D5D" w:rsidRPr="00DD7612" w:rsidRDefault="00585AB8">
      <w:pPr>
        <w:jc w:val="both"/>
        <w:rPr>
          <w:rFonts w:ascii="Arial" w:hAnsi="Arial" w:cs="Arial"/>
        </w:rPr>
      </w:pPr>
      <w:r w:rsidRPr="00DD7612">
        <w:rPr>
          <w:rFonts w:ascii="Arial" w:hAnsi="Arial" w:cs="Arial"/>
        </w:rPr>
        <w:t>8.1.9. Responder eventuais pedidos de reestabelecimento do equilíbrio econômico-financeiro feitos pelo CONTRATADO no prazo máximo de 01 (um) mês;</w:t>
      </w:r>
    </w:p>
    <w:p w14:paraId="3CA87808" w14:textId="77777777" w:rsidR="003E4D5D" w:rsidRPr="00DD7612" w:rsidRDefault="00585AB8">
      <w:pPr>
        <w:jc w:val="both"/>
        <w:rPr>
          <w:rFonts w:ascii="Arial" w:hAnsi="Arial" w:cs="Arial"/>
        </w:rPr>
      </w:pPr>
      <w:r w:rsidRPr="00DD7612">
        <w:rPr>
          <w:rFonts w:ascii="Arial" w:hAnsi="Arial" w:cs="Arial"/>
        </w:rPr>
        <w:t>8.1.10. Notificar os emitentes das garantias quanto ao início de processo administrativo para apuração de descumprimento de cláusulas contratuais.</w:t>
      </w:r>
    </w:p>
    <w:p w14:paraId="26119131" w14:textId="77777777" w:rsidR="003E4D5D" w:rsidRPr="00DD7612" w:rsidRDefault="00585AB8">
      <w:pPr>
        <w:jc w:val="both"/>
        <w:rPr>
          <w:rFonts w:ascii="Arial" w:hAnsi="Arial" w:cs="Arial"/>
        </w:rPr>
      </w:pPr>
      <w:r w:rsidRPr="00DD7612">
        <w:rPr>
          <w:rFonts w:ascii="Arial" w:hAnsi="Arial" w:cs="Arial"/>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646674" w14:textId="77777777" w:rsidR="00B477A9" w:rsidRPr="00DD7612" w:rsidRDefault="00B477A9">
      <w:pPr>
        <w:jc w:val="both"/>
        <w:rPr>
          <w:rFonts w:ascii="Arial" w:hAnsi="Arial" w:cs="Arial"/>
        </w:rPr>
      </w:pPr>
    </w:p>
    <w:p w14:paraId="0AFBC6D1" w14:textId="77777777" w:rsidR="003E4D5D" w:rsidRPr="00DD7612" w:rsidRDefault="00585AB8">
      <w:pPr>
        <w:pStyle w:val="Nivel01"/>
      </w:pPr>
      <w:r w:rsidRPr="00DD7612">
        <w:t>9. CLÁUSULA NONA - OBRIGAÇÕES DO CONTRATADO</w:t>
      </w:r>
    </w:p>
    <w:p w14:paraId="7806F45F" w14:textId="77777777" w:rsidR="003E4D5D" w:rsidRPr="00DD7612" w:rsidRDefault="00585AB8">
      <w:pPr>
        <w:jc w:val="both"/>
        <w:rPr>
          <w:rFonts w:ascii="Arial" w:hAnsi="Arial" w:cs="Arial"/>
        </w:rPr>
      </w:pPr>
      <w:r w:rsidRPr="00DD7612">
        <w:rPr>
          <w:rFonts w:ascii="Arial" w:hAnsi="Arial" w:cs="Aria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3DD9E669" w14:textId="77777777" w:rsidR="003E4D5D" w:rsidRPr="00DD7612" w:rsidRDefault="00585AB8">
      <w:pPr>
        <w:jc w:val="both"/>
        <w:rPr>
          <w:rFonts w:ascii="Arial" w:hAnsi="Arial" w:cs="Arial"/>
        </w:rPr>
      </w:pPr>
      <w:r w:rsidRPr="00DD7612">
        <w:rPr>
          <w:rFonts w:ascii="Arial" w:hAnsi="Arial" w:cs="Arial"/>
        </w:rPr>
        <w:t>9.2. Atender às determinações regulares emitidas pelo fiscal ou gestor do contrato ou autoridade superior e prestar todo esclarecimento ou informação por eles solicitados;</w:t>
      </w:r>
    </w:p>
    <w:p w14:paraId="6B691465" w14:textId="77777777" w:rsidR="003E4D5D" w:rsidRPr="00DD7612" w:rsidRDefault="00585AB8">
      <w:pPr>
        <w:jc w:val="both"/>
        <w:rPr>
          <w:rFonts w:ascii="Arial" w:hAnsi="Arial" w:cs="Arial"/>
        </w:rPr>
      </w:pPr>
      <w:r w:rsidRPr="00DD7612">
        <w:rPr>
          <w:rFonts w:ascii="Arial" w:hAnsi="Arial" w:cs="Arial"/>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940671F" w14:textId="77777777" w:rsidR="003E4D5D" w:rsidRPr="00DD7612" w:rsidRDefault="00585AB8">
      <w:pPr>
        <w:jc w:val="both"/>
        <w:rPr>
          <w:rFonts w:ascii="Arial" w:hAnsi="Arial" w:cs="Arial"/>
        </w:rPr>
      </w:pPr>
      <w:r w:rsidRPr="00DD7612">
        <w:rPr>
          <w:rFonts w:ascii="Arial" w:hAnsi="Arial" w:cs="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C0D09F" w14:textId="77777777" w:rsidR="003E4D5D" w:rsidRPr="00DD7612" w:rsidRDefault="00585AB8">
      <w:pPr>
        <w:jc w:val="both"/>
        <w:rPr>
          <w:rFonts w:ascii="Arial" w:hAnsi="Arial" w:cs="Arial"/>
        </w:rPr>
      </w:pPr>
      <w:r w:rsidRPr="00DD7612">
        <w:rPr>
          <w:rFonts w:ascii="Arial" w:hAnsi="Arial" w:cs="Arial"/>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E106516" w14:textId="77777777" w:rsidR="003E4D5D" w:rsidRPr="00DD7612" w:rsidRDefault="00585AB8">
      <w:pPr>
        <w:jc w:val="both"/>
        <w:rPr>
          <w:rFonts w:ascii="Arial" w:hAnsi="Arial" w:cs="Arial"/>
        </w:rPr>
      </w:pPr>
      <w:r w:rsidRPr="00DD7612">
        <w:rPr>
          <w:rFonts w:ascii="Arial" w:hAnsi="Arial" w:cs="Arial"/>
        </w:rPr>
        <w:t>9.5.1. prova de regularidade relativa à Seguridade Social;</w:t>
      </w:r>
    </w:p>
    <w:p w14:paraId="3602EA9D" w14:textId="77777777" w:rsidR="003E4D5D" w:rsidRPr="00DD7612" w:rsidRDefault="00585AB8">
      <w:pPr>
        <w:jc w:val="both"/>
        <w:rPr>
          <w:rFonts w:ascii="Arial" w:hAnsi="Arial" w:cs="Arial"/>
        </w:rPr>
      </w:pPr>
      <w:r w:rsidRPr="00DD7612">
        <w:rPr>
          <w:rFonts w:ascii="Arial" w:hAnsi="Arial" w:cs="Arial"/>
        </w:rPr>
        <w:t>9.5.2. certidão conjunta relativa aos tributos federais e à Dívida Ativa da União;</w:t>
      </w:r>
    </w:p>
    <w:p w14:paraId="28EF58E9" w14:textId="77777777" w:rsidR="003E4D5D" w:rsidRPr="00DD7612" w:rsidRDefault="00585AB8">
      <w:pPr>
        <w:jc w:val="both"/>
        <w:rPr>
          <w:rFonts w:ascii="Arial" w:hAnsi="Arial" w:cs="Arial"/>
        </w:rPr>
      </w:pPr>
      <w:r w:rsidRPr="00DD7612">
        <w:rPr>
          <w:rFonts w:ascii="Arial" w:hAnsi="Arial" w:cs="Arial"/>
        </w:rPr>
        <w:t>9.5.3. certidões que comprovem a regularidade perante a Fazenda Estadual do domicílio ou sede do CONTRATADO;</w:t>
      </w:r>
    </w:p>
    <w:p w14:paraId="0132AE40" w14:textId="77777777" w:rsidR="003E4D5D" w:rsidRPr="00DD7612" w:rsidRDefault="00585AB8">
      <w:pPr>
        <w:jc w:val="both"/>
        <w:rPr>
          <w:rFonts w:ascii="Arial" w:hAnsi="Arial" w:cs="Arial"/>
        </w:rPr>
      </w:pPr>
      <w:r w:rsidRPr="00DD7612">
        <w:rPr>
          <w:rFonts w:ascii="Arial" w:hAnsi="Arial" w:cs="Arial"/>
        </w:rPr>
        <w:t>9.5.4. Certidão de Regularidade do FGTS – CRF; e</w:t>
      </w:r>
    </w:p>
    <w:p w14:paraId="10538B4B" w14:textId="77777777" w:rsidR="003E4D5D" w:rsidRPr="00DD7612" w:rsidRDefault="00585AB8">
      <w:pPr>
        <w:jc w:val="both"/>
        <w:rPr>
          <w:rFonts w:ascii="Arial" w:hAnsi="Arial" w:cs="Arial"/>
        </w:rPr>
      </w:pPr>
      <w:r w:rsidRPr="00DD7612">
        <w:rPr>
          <w:rFonts w:ascii="Arial" w:hAnsi="Arial" w:cs="Arial"/>
        </w:rPr>
        <w:t>9.5.5. Certidão Negativa de Débitos Trabalhistas – CNDT.</w:t>
      </w:r>
    </w:p>
    <w:p w14:paraId="70137F01" w14:textId="77777777" w:rsidR="003E4D5D" w:rsidRPr="00DD7612" w:rsidRDefault="00585AB8">
      <w:pPr>
        <w:jc w:val="both"/>
        <w:rPr>
          <w:rFonts w:ascii="Arial" w:hAnsi="Arial" w:cs="Arial"/>
        </w:rPr>
      </w:pPr>
      <w:r w:rsidRPr="00DD7612">
        <w:rPr>
          <w:rFonts w:ascii="Arial" w:hAnsi="Arial" w:cs="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6FC4F00" w14:textId="77777777" w:rsidR="003E4D5D" w:rsidRPr="00DD7612" w:rsidRDefault="00585AB8">
      <w:pPr>
        <w:jc w:val="both"/>
        <w:rPr>
          <w:rFonts w:ascii="Arial" w:hAnsi="Arial" w:cs="Arial"/>
        </w:rPr>
      </w:pPr>
      <w:r w:rsidRPr="00DD7612">
        <w:rPr>
          <w:rFonts w:ascii="Arial" w:hAnsi="Arial" w:cs="Arial"/>
        </w:rPr>
        <w:t>9.7. Comunicar ao Fiscal do contrato tempestivamente, observada a urgência da situação, qualquer ocorrência anormal ou acidente que se verifique no local da execução do objeto contratual, não ultrapassando o prazo de 24 (vinte e quatro) horas;</w:t>
      </w:r>
    </w:p>
    <w:p w14:paraId="086F7803" w14:textId="77777777" w:rsidR="003E4D5D" w:rsidRPr="00DD7612" w:rsidRDefault="00585AB8">
      <w:pPr>
        <w:jc w:val="both"/>
        <w:rPr>
          <w:rFonts w:ascii="Arial" w:hAnsi="Arial" w:cs="Arial"/>
        </w:rPr>
      </w:pPr>
      <w:r w:rsidRPr="00DD7612">
        <w:rPr>
          <w:rFonts w:ascii="Arial" w:hAnsi="Arial" w:cs="Arial"/>
        </w:rPr>
        <w:t>9.8. Paralisar, por determinação do CONTRATANTE, qualquer atividade que não esteja sendo executada de acordo com a boa técnica ou que ponha em risco a segurança de pessoas ou bens de terceiros;</w:t>
      </w:r>
    </w:p>
    <w:p w14:paraId="375BC9BB" w14:textId="77777777" w:rsidR="003E4D5D" w:rsidRPr="00DD7612" w:rsidRDefault="00585AB8">
      <w:pPr>
        <w:jc w:val="both"/>
        <w:rPr>
          <w:rFonts w:ascii="Arial" w:hAnsi="Arial" w:cs="Arial"/>
        </w:rPr>
      </w:pPr>
      <w:r w:rsidRPr="00DD7612">
        <w:rPr>
          <w:rFonts w:ascii="Arial" w:hAnsi="Arial" w:cs="Arial"/>
        </w:rPr>
        <w:t>9.9. Manter, durante toda a vigência do contrato, em compatibilidade com as obrigações assumidas, todas as condições exigidas para habilitação na licitação ou para qualificação na contratação direta;</w:t>
      </w:r>
    </w:p>
    <w:p w14:paraId="5756DF14" w14:textId="77777777" w:rsidR="003E4D5D" w:rsidRPr="00DD7612" w:rsidRDefault="00585AB8">
      <w:pPr>
        <w:jc w:val="both"/>
        <w:rPr>
          <w:rFonts w:ascii="Arial" w:hAnsi="Arial" w:cs="Arial"/>
        </w:rPr>
      </w:pPr>
      <w:r w:rsidRPr="00DD7612">
        <w:rPr>
          <w:rFonts w:ascii="Arial" w:hAnsi="Arial" w:cs="Arial"/>
        </w:rPr>
        <w:t>9.10. Cumprir, durante todo o período de execução do contrato, a reserva de cargos prevista em lei para pessoa com deficiência, para reabilitado da Previdência Social ou para aprendiz, bem como as reservas de cargos previstas na legislação;</w:t>
      </w:r>
    </w:p>
    <w:p w14:paraId="3AB8DB6E" w14:textId="77777777" w:rsidR="003E4D5D" w:rsidRPr="00DD7612" w:rsidRDefault="00585AB8">
      <w:pPr>
        <w:jc w:val="both"/>
        <w:rPr>
          <w:rFonts w:ascii="Arial" w:hAnsi="Arial" w:cs="Arial"/>
        </w:rPr>
      </w:pPr>
      <w:r w:rsidRPr="00DD7612">
        <w:rPr>
          <w:rFonts w:ascii="Arial" w:hAnsi="Arial" w:cs="Arial"/>
        </w:rPr>
        <w:t>9.11. Comprovar a reserva de cargos a que se refere a cláusula acima, no prazo fixado pelo fiscal do contrato, com a indicação dos empregados que preencheram as referidas vagas;</w:t>
      </w:r>
    </w:p>
    <w:p w14:paraId="60C6EAA5" w14:textId="77777777" w:rsidR="003E4D5D" w:rsidRPr="00DD7612" w:rsidRDefault="00585AB8">
      <w:pPr>
        <w:jc w:val="both"/>
        <w:rPr>
          <w:rFonts w:ascii="Arial" w:hAnsi="Arial" w:cs="Arial"/>
        </w:rPr>
      </w:pPr>
      <w:r w:rsidRPr="00DD7612">
        <w:rPr>
          <w:rFonts w:ascii="Arial" w:hAnsi="Arial" w:cs="Arial"/>
        </w:rPr>
        <w:t>9.12. Guardar sigilo sobre todas as informações obtidas em decorrência do cumprimento do contrato;</w:t>
      </w:r>
    </w:p>
    <w:p w14:paraId="4A24940F" w14:textId="77777777" w:rsidR="003E4D5D" w:rsidRPr="00DD7612" w:rsidRDefault="00585AB8">
      <w:pPr>
        <w:jc w:val="both"/>
        <w:rPr>
          <w:rFonts w:ascii="Arial" w:hAnsi="Arial" w:cs="Arial"/>
        </w:rPr>
      </w:pPr>
      <w:r w:rsidRPr="00DD7612">
        <w:rPr>
          <w:rFonts w:ascii="Arial" w:hAnsi="Arial" w:cs="Arial"/>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50CE4D" w14:textId="77777777" w:rsidR="003E4D5D" w:rsidRPr="00DD7612" w:rsidRDefault="00585AB8">
      <w:pPr>
        <w:jc w:val="both"/>
        <w:rPr>
          <w:rFonts w:ascii="Arial" w:hAnsi="Arial" w:cs="Arial"/>
        </w:rPr>
      </w:pPr>
      <w:r w:rsidRPr="00DD7612">
        <w:rPr>
          <w:rFonts w:ascii="Arial" w:hAnsi="Arial" w:cs="Arial"/>
        </w:rPr>
        <w:t>9.14. Cumprir, além dos postulados legais vigentes de âmbito federal, estadual ou municipal, as normas de segurança do CONTRATANTE;</w:t>
      </w:r>
    </w:p>
    <w:p w14:paraId="4F074B6B" w14:textId="77777777" w:rsidR="003E4D5D" w:rsidRPr="00DD7612" w:rsidRDefault="00585AB8">
      <w:pPr>
        <w:jc w:val="both"/>
        <w:rPr>
          <w:rFonts w:ascii="Arial" w:hAnsi="Arial" w:cs="Arial"/>
        </w:rPr>
      </w:pPr>
      <w:r w:rsidRPr="00DD7612">
        <w:rPr>
          <w:rFonts w:ascii="Arial" w:hAnsi="Arial" w:cs="Arial"/>
        </w:rPr>
        <w:t>9.15. Cumprir as normas de proteção ao trabalho, inclusive aquelas relativas à segurança e à saúde no trabalho;</w:t>
      </w:r>
    </w:p>
    <w:p w14:paraId="65E533FE" w14:textId="77777777" w:rsidR="003E4D5D" w:rsidRPr="00DD7612" w:rsidRDefault="00585AB8">
      <w:pPr>
        <w:jc w:val="both"/>
        <w:rPr>
          <w:rFonts w:ascii="Arial" w:hAnsi="Arial" w:cs="Arial"/>
        </w:rPr>
      </w:pPr>
      <w:r w:rsidRPr="00DD7612">
        <w:rPr>
          <w:rFonts w:ascii="Arial" w:hAnsi="Arial" w:cs="Arial"/>
        </w:rPr>
        <w:t>9.16. Não submeter os trabalhadores a condições degradantes de trabalho, jornadas exaustivas, servidão por dívida ou trabalhos forçados;</w:t>
      </w:r>
    </w:p>
    <w:p w14:paraId="2508753C" w14:textId="77777777" w:rsidR="003E4D5D" w:rsidRPr="00DD7612" w:rsidRDefault="00585AB8">
      <w:pPr>
        <w:jc w:val="both"/>
        <w:rPr>
          <w:rFonts w:ascii="Arial" w:hAnsi="Arial" w:cs="Arial"/>
        </w:rPr>
      </w:pPr>
      <w:r w:rsidRPr="00DD7612">
        <w:rPr>
          <w:rFonts w:ascii="Arial" w:hAnsi="Arial" w:cs="Arial"/>
        </w:rPr>
        <w:t>9.17. Não permitir a utilização de qualquer trabalho do menor de dezesseis anos de idade, exceto na condição de aprendiz para os maiores de quatorze anos de idade, observada a legislação pertinente;</w:t>
      </w:r>
    </w:p>
    <w:p w14:paraId="50865018" w14:textId="77777777" w:rsidR="003E4D5D" w:rsidRPr="00DD7612" w:rsidRDefault="00585AB8">
      <w:pPr>
        <w:jc w:val="both"/>
        <w:rPr>
          <w:rFonts w:ascii="Arial" w:hAnsi="Arial" w:cs="Arial"/>
        </w:rPr>
      </w:pPr>
      <w:r w:rsidRPr="00DD7612">
        <w:rPr>
          <w:rFonts w:ascii="Arial" w:hAnsi="Arial" w:cs="Arial"/>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BBB85A1" w14:textId="77777777" w:rsidR="003E4D5D" w:rsidRPr="00DD7612" w:rsidRDefault="00585AB8">
      <w:pPr>
        <w:jc w:val="both"/>
        <w:rPr>
          <w:rFonts w:ascii="Arial" w:hAnsi="Arial" w:cs="Arial"/>
        </w:rPr>
      </w:pPr>
      <w:r w:rsidRPr="00DD7612">
        <w:rPr>
          <w:rFonts w:ascii="Arial" w:hAnsi="Arial" w:cs="Arial"/>
        </w:rPr>
        <w:t>9.19. Receber e dar o tratamento adequado a denúncias de discriminação, violência e assédio no ambiente de trabalho;</w:t>
      </w:r>
    </w:p>
    <w:p w14:paraId="74025451" w14:textId="77777777" w:rsidR="003E4D5D" w:rsidRPr="00DD7612" w:rsidRDefault="00585AB8">
      <w:pPr>
        <w:jc w:val="both"/>
        <w:rPr>
          <w:rFonts w:ascii="Arial" w:hAnsi="Arial" w:cs="Arial"/>
        </w:rPr>
      </w:pPr>
      <w:r w:rsidRPr="00DD7612">
        <w:rPr>
          <w:rFonts w:ascii="Arial" w:hAnsi="Arial" w:cs="Arial"/>
        </w:rPr>
        <w:t xml:space="preserve">9.20. Entregar os produtos em embalagens íntegras, invioladas e devidamente lacradas e rotuladas, contendo as informações exigidas pela legislação aplicável, inclusive identificação do produto, origem/procedência, fabricante ou </w:t>
      </w:r>
      <w:proofErr w:type="spellStart"/>
      <w:r w:rsidRPr="00DD7612">
        <w:rPr>
          <w:rFonts w:ascii="Arial" w:hAnsi="Arial" w:cs="Arial"/>
        </w:rPr>
        <w:t>envasador</w:t>
      </w:r>
      <w:proofErr w:type="spellEnd"/>
      <w:r w:rsidRPr="00DD7612">
        <w:rPr>
          <w:rFonts w:ascii="Arial" w:hAnsi="Arial" w:cs="Arial"/>
        </w:rPr>
        <w:t>, lote, data de fabricação e prazo de validade, quando exigíveis;</w:t>
      </w:r>
    </w:p>
    <w:p w14:paraId="186997AC" w14:textId="77777777" w:rsidR="003E4D5D" w:rsidRPr="00DD7612" w:rsidRDefault="00585AB8">
      <w:pPr>
        <w:jc w:val="both"/>
        <w:rPr>
          <w:rFonts w:ascii="Arial" w:hAnsi="Arial" w:cs="Arial"/>
        </w:rPr>
      </w:pPr>
      <w:r w:rsidRPr="00DD7612">
        <w:rPr>
          <w:rFonts w:ascii="Arial" w:hAnsi="Arial" w:cs="Arial"/>
        </w:rPr>
        <w:t>9.21. Responsabilizar-se pelos vícios e danos decorrentes do objeto, de acordo com o Código de Defesa do Consumidor (Lei nº 8.078, de 1990);</w:t>
      </w:r>
    </w:p>
    <w:p w14:paraId="25EC58DC" w14:textId="77777777" w:rsidR="003E4D5D" w:rsidRPr="00DD7612" w:rsidRDefault="00585AB8">
      <w:pPr>
        <w:jc w:val="both"/>
        <w:rPr>
          <w:rFonts w:ascii="Arial" w:hAnsi="Arial" w:cs="Arial"/>
        </w:rPr>
      </w:pPr>
      <w:r w:rsidRPr="00DD7612">
        <w:rPr>
          <w:rFonts w:ascii="Arial" w:hAnsi="Arial" w:cs="Arial"/>
        </w:rPr>
        <w:t>9.22. Comunicar ao CONTRATANTE, no prazo máximo de 24 (vinte e quatro) horas que antecede a data da entrega, os motivos que impossibilitem o cumprimento do prazo previsto, com a devida comprovação;</w:t>
      </w:r>
    </w:p>
    <w:p w14:paraId="7719AC50" w14:textId="77777777" w:rsidR="003E4D5D" w:rsidRPr="00DD7612" w:rsidRDefault="00585AB8">
      <w:pPr>
        <w:jc w:val="both"/>
        <w:rPr>
          <w:rFonts w:ascii="Arial" w:hAnsi="Arial" w:cs="Arial"/>
        </w:rPr>
      </w:pPr>
      <w:r w:rsidRPr="00DD7612">
        <w:rPr>
          <w:rFonts w:ascii="Arial" w:hAnsi="Arial" w:cs="Arial"/>
        </w:rPr>
        <w:t>9.23. Orientar e treinar seus empregados sobre os deveres previstos na Lei nº 13.709, de 14 de agosto de 2018, adotando medidas eficazes para proteção de dados pessoais a que tenha acesso por força da execução deste contrato;</w:t>
      </w:r>
    </w:p>
    <w:p w14:paraId="03FBCE72" w14:textId="77777777" w:rsidR="00B477A9" w:rsidRPr="00DD7612" w:rsidRDefault="00B477A9">
      <w:pPr>
        <w:jc w:val="both"/>
        <w:rPr>
          <w:rFonts w:ascii="Arial" w:hAnsi="Arial" w:cs="Arial"/>
        </w:rPr>
      </w:pPr>
    </w:p>
    <w:p w14:paraId="2EF46257" w14:textId="77777777" w:rsidR="003E4D5D" w:rsidRPr="00DD7612" w:rsidRDefault="00585AB8">
      <w:pPr>
        <w:pStyle w:val="Nivel01"/>
      </w:pPr>
      <w:r w:rsidRPr="00DD7612">
        <w:t>10. CLÁUSULA DÉCIMA - OBRIGAÇÕES PERTINENTES À LGPD</w:t>
      </w:r>
    </w:p>
    <w:p w14:paraId="706D5F05" w14:textId="77777777" w:rsidR="003E4D5D" w:rsidRPr="00DD7612" w:rsidRDefault="00585AB8">
      <w:pPr>
        <w:jc w:val="both"/>
        <w:rPr>
          <w:rFonts w:ascii="Arial" w:hAnsi="Arial" w:cs="Arial"/>
        </w:rPr>
      </w:pPr>
      <w:r w:rsidRPr="00DD7612">
        <w:rPr>
          <w:rFonts w:ascii="Arial" w:hAnsi="Arial" w:cs="Arial"/>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EE34498" w14:textId="77777777" w:rsidR="003E4D5D" w:rsidRPr="00DD7612" w:rsidRDefault="00585AB8">
      <w:pPr>
        <w:jc w:val="both"/>
        <w:rPr>
          <w:rFonts w:ascii="Arial" w:hAnsi="Arial" w:cs="Arial"/>
        </w:rPr>
      </w:pPr>
      <w:r w:rsidRPr="00DD7612">
        <w:rPr>
          <w:rFonts w:ascii="Arial" w:hAnsi="Arial" w:cs="Arial"/>
        </w:rPr>
        <w:t>10.2. Os dados obtidos somente poderão ser utilizados para as finalidades que justificaram seu acesso e de acordo com a boa-fé e com os princípios do art. 6º da LGPD.</w:t>
      </w:r>
    </w:p>
    <w:p w14:paraId="5FCB45C5" w14:textId="77777777" w:rsidR="003E4D5D" w:rsidRPr="00DD7612" w:rsidRDefault="00585AB8">
      <w:pPr>
        <w:jc w:val="both"/>
        <w:rPr>
          <w:rFonts w:ascii="Arial" w:hAnsi="Arial" w:cs="Arial"/>
        </w:rPr>
      </w:pPr>
      <w:r w:rsidRPr="00DD7612">
        <w:rPr>
          <w:rFonts w:ascii="Arial" w:hAnsi="Arial" w:cs="Arial"/>
        </w:rPr>
        <w:t>10.3. É vedado o compartilhamento com terceiros dos dados obtidos fora das hipóteses permitidas em Lei.</w:t>
      </w:r>
    </w:p>
    <w:p w14:paraId="14408C82" w14:textId="77777777" w:rsidR="003E4D5D" w:rsidRPr="00DD7612" w:rsidRDefault="00585AB8">
      <w:pPr>
        <w:jc w:val="both"/>
        <w:rPr>
          <w:rFonts w:ascii="Arial" w:hAnsi="Arial" w:cs="Arial"/>
        </w:rPr>
      </w:pPr>
      <w:r w:rsidRPr="00DD7612">
        <w:rPr>
          <w:rFonts w:ascii="Arial" w:hAnsi="Arial" w:cs="Arial"/>
        </w:rPr>
        <w:t xml:space="preserve">10.4. A Administração deverá ser informada no prazo de 5 (cinco) dias úteis sobre todos os contratos de </w:t>
      </w:r>
      <w:proofErr w:type="spellStart"/>
      <w:r w:rsidRPr="00DD7612">
        <w:rPr>
          <w:rFonts w:ascii="Arial" w:hAnsi="Arial" w:cs="Arial"/>
        </w:rPr>
        <w:t>suboperação</w:t>
      </w:r>
      <w:proofErr w:type="spellEnd"/>
      <w:r w:rsidRPr="00DD7612">
        <w:rPr>
          <w:rFonts w:ascii="Arial" w:hAnsi="Arial" w:cs="Arial"/>
        </w:rPr>
        <w:t xml:space="preserve"> firmados ou que venham a ser celebrados pelo CONTRATADO.</w:t>
      </w:r>
    </w:p>
    <w:p w14:paraId="0B5B06F6" w14:textId="77777777" w:rsidR="003E4D5D" w:rsidRPr="00DD7612" w:rsidRDefault="00585AB8">
      <w:pPr>
        <w:jc w:val="both"/>
        <w:rPr>
          <w:rFonts w:ascii="Arial" w:hAnsi="Arial" w:cs="Arial"/>
        </w:rPr>
      </w:pPr>
      <w:r w:rsidRPr="00DD7612">
        <w:rPr>
          <w:rFonts w:ascii="Arial" w:hAnsi="Arial" w:cs="Arial"/>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E26B387" w14:textId="77777777" w:rsidR="003E4D5D" w:rsidRPr="00DD7612" w:rsidRDefault="00585AB8">
      <w:pPr>
        <w:jc w:val="both"/>
        <w:rPr>
          <w:rFonts w:ascii="Arial" w:hAnsi="Arial" w:cs="Arial"/>
        </w:rPr>
      </w:pPr>
      <w:r w:rsidRPr="00DD7612">
        <w:rPr>
          <w:rFonts w:ascii="Arial" w:hAnsi="Arial" w:cs="Arial"/>
        </w:rPr>
        <w:t>10.6. É dever do CONTRATADO orientar e treinar seus empregados sobre os deveres, requisitos e responsabilidades decorrentes da LGPD.</w:t>
      </w:r>
    </w:p>
    <w:p w14:paraId="6DC229AB" w14:textId="77777777" w:rsidR="003E4D5D" w:rsidRPr="00DD7612" w:rsidRDefault="00585AB8">
      <w:pPr>
        <w:jc w:val="both"/>
        <w:rPr>
          <w:rFonts w:ascii="Arial" w:hAnsi="Arial" w:cs="Arial"/>
        </w:rPr>
      </w:pPr>
      <w:r w:rsidRPr="00DD7612">
        <w:rPr>
          <w:rFonts w:ascii="Arial" w:hAnsi="Arial" w:cs="Arial"/>
        </w:rPr>
        <w:t>10.7. O CONTRATADO deverá exigir de SUBOPERADORES e SUBCONTRATADOS o cumprimento dos deveres da presente cláusula, permanecendo integralmente responsável por garantir sua observância.</w:t>
      </w:r>
    </w:p>
    <w:p w14:paraId="4CC566FA" w14:textId="77777777" w:rsidR="003E4D5D" w:rsidRPr="00DD7612" w:rsidRDefault="00585AB8">
      <w:pPr>
        <w:jc w:val="both"/>
        <w:rPr>
          <w:rFonts w:ascii="Arial" w:hAnsi="Arial" w:cs="Arial"/>
        </w:rPr>
      </w:pPr>
      <w:r w:rsidRPr="00DD7612">
        <w:rPr>
          <w:rFonts w:ascii="Arial" w:hAnsi="Arial" w:cs="Arial"/>
        </w:rPr>
        <w:t>10.8. O CONTRATANTE poderá realizar diligência para aferir o cumprimento dessa cláusula, devendo o CONTRATADO atender prontamente eventuais pedidos de comprovação formulados.</w:t>
      </w:r>
    </w:p>
    <w:p w14:paraId="4C0C675A" w14:textId="77777777" w:rsidR="003E4D5D" w:rsidRPr="00DD7612" w:rsidRDefault="00585AB8">
      <w:pPr>
        <w:jc w:val="both"/>
        <w:rPr>
          <w:rFonts w:ascii="Arial" w:hAnsi="Arial" w:cs="Arial"/>
        </w:rPr>
      </w:pPr>
      <w:r w:rsidRPr="00DD7612">
        <w:rPr>
          <w:rFonts w:ascii="Arial" w:hAnsi="Arial" w:cs="Arial"/>
        </w:rPr>
        <w:t>10.9. O CONTRATADO deverá prestar, no prazo fixado pelo CONTRATANTE, prorrogável justificadamente, quaisquer informações acerca dos dados pessoais para cumprimento da LGPD, inclusive quanto a eventual descarte realizado.</w:t>
      </w:r>
    </w:p>
    <w:p w14:paraId="12E5BC11" w14:textId="77777777" w:rsidR="003E4D5D" w:rsidRPr="00DD7612" w:rsidRDefault="00585AB8">
      <w:pPr>
        <w:jc w:val="both"/>
        <w:rPr>
          <w:rFonts w:ascii="Arial" w:hAnsi="Arial" w:cs="Arial"/>
        </w:rPr>
      </w:pPr>
      <w:r w:rsidRPr="00DD7612">
        <w:rPr>
          <w:rFonts w:ascii="Arial" w:hAnsi="Arial" w:cs="Arial"/>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26C9FE3" w14:textId="77777777" w:rsidR="003E4D5D" w:rsidRPr="00DD7612" w:rsidRDefault="00585AB8">
      <w:pPr>
        <w:jc w:val="both"/>
        <w:rPr>
          <w:rFonts w:ascii="Arial" w:hAnsi="Arial" w:cs="Arial"/>
        </w:rPr>
      </w:pPr>
      <w:r w:rsidRPr="00DD7612">
        <w:rPr>
          <w:rFonts w:ascii="Arial" w:hAnsi="Arial" w:cs="Arial"/>
        </w:rPr>
        <w:t>10.10.1. Os referidos bancos de dados devem ser desenvolvidos em formato interoperável, a fim de garantir a reutilização desses dados pela Administração nas hipóteses previstas na LGPD.</w:t>
      </w:r>
    </w:p>
    <w:p w14:paraId="6C3E746B" w14:textId="77777777" w:rsidR="003E4D5D" w:rsidRPr="00DD7612" w:rsidRDefault="00585AB8">
      <w:pPr>
        <w:jc w:val="both"/>
        <w:rPr>
          <w:rFonts w:ascii="Arial" w:hAnsi="Arial" w:cs="Arial"/>
        </w:rPr>
      </w:pPr>
      <w:r w:rsidRPr="00DD7612">
        <w:rPr>
          <w:rFonts w:ascii="Arial" w:hAnsi="Arial" w:cs="Arial"/>
        </w:rPr>
        <w:t>10.11. O contrato está sujeito a ser alterado nos procedimentos pertinentes ao tratamento de dados pessoais, quando indicado pela autoridade competente, em especial a ANPD por meio de opiniões técnicas ou recomendações, editadas na forma da LGPD.</w:t>
      </w:r>
    </w:p>
    <w:p w14:paraId="33052C7A" w14:textId="77777777" w:rsidR="003E4D5D" w:rsidRPr="00DD7612" w:rsidRDefault="00585AB8">
      <w:pPr>
        <w:jc w:val="both"/>
        <w:rPr>
          <w:rFonts w:ascii="Arial" w:hAnsi="Arial" w:cs="Arial"/>
        </w:rPr>
      </w:pPr>
      <w:r w:rsidRPr="00DD7612">
        <w:rPr>
          <w:rFonts w:ascii="Arial" w:hAnsi="Arial" w:cs="Arial"/>
        </w:rPr>
        <w:t>10.12. Os contratos e convênios de que trata o § 1º do art. 26 da LGPD deverão ser comunicados à autoridade nacional.</w:t>
      </w:r>
    </w:p>
    <w:p w14:paraId="1878F0A5" w14:textId="77777777" w:rsidR="00B477A9" w:rsidRPr="00DD7612" w:rsidRDefault="00B477A9">
      <w:pPr>
        <w:jc w:val="both"/>
        <w:rPr>
          <w:rFonts w:ascii="Arial" w:hAnsi="Arial" w:cs="Arial"/>
        </w:rPr>
      </w:pPr>
    </w:p>
    <w:p w14:paraId="688804AE" w14:textId="77777777" w:rsidR="003E4D5D" w:rsidRPr="00DD7612" w:rsidRDefault="00585AB8">
      <w:pPr>
        <w:pStyle w:val="Nivel01"/>
      </w:pPr>
      <w:r w:rsidRPr="00DD7612">
        <w:t>11. CLÁUSULA DÉCIMA PRIMEIRA – GARANTIA DE EXECUÇÃO</w:t>
      </w:r>
    </w:p>
    <w:p w14:paraId="4528888A" w14:textId="77777777" w:rsidR="003E4D5D" w:rsidRPr="00DD7612" w:rsidRDefault="00585AB8">
      <w:pPr>
        <w:jc w:val="both"/>
        <w:rPr>
          <w:rFonts w:ascii="Arial" w:hAnsi="Arial" w:cs="Arial"/>
        </w:rPr>
      </w:pPr>
      <w:r w:rsidRPr="00DD7612">
        <w:rPr>
          <w:rFonts w:ascii="Arial" w:hAnsi="Arial" w:cs="Arial"/>
        </w:rPr>
        <w:t>11.1. Não haverá exigência de garantia contratual da execução.</w:t>
      </w:r>
    </w:p>
    <w:p w14:paraId="19663CBF" w14:textId="77777777" w:rsidR="00B477A9" w:rsidRPr="00DD7612" w:rsidRDefault="00B477A9">
      <w:pPr>
        <w:jc w:val="both"/>
        <w:rPr>
          <w:rFonts w:ascii="Arial" w:hAnsi="Arial" w:cs="Arial"/>
        </w:rPr>
      </w:pPr>
    </w:p>
    <w:p w14:paraId="3F0ADD3D" w14:textId="77777777" w:rsidR="003E4D5D" w:rsidRPr="00DD7612" w:rsidRDefault="00585AB8">
      <w:pPr>
        <w:pStyle w:val="Nivel01"/>
      </w:pPr>
      <w:r w:rsidRPr="00DD7612">
        <w:t>12. CLÁUSULA DÉCIMA SEGUNDA – INFRAÇÕES E SANÇÕES ADMINISTRATIVAS</w:t>
      </w:r>
    </w:p>
    <w:p w14:paraId="1ED65576" w14:textId="77777777" w:rsidR="003E4D5D" w:rsidRPr="00DD7612" w:rsidRDefault="00585AB8">
      <w:pPr>
        <w:jc w:val="both"/>
        <w:rPr>
          <w:rFonts w:ascii="Arial" w:hAnsi="Arial" w:cs="Arial"/>
        </w:rPr>
      </w:pPr>
      <w:r w:rsidRPr="00DD7612">
        <w:rPr>
          <w:rFonts w:ascii="Arial" w:hAnsi="Arial" w:cs="Arial"/>
        </w:rPr>
        <w:t>12.1. As regras acerca de infrações e sanções administrativas referentes à execução do contrato são aquelas definidas no Termo de Referência, anexo a este Contrato.</w:t>
      </w:r>
    </w:p>
    <w:p w14:paraId="4F54A343" w14:textId="77777777" w:rsidR="00B477A9" w:rsidRPr="00DD7612" w:rsidRDefault="00B477A9">
      <w:pPr>
        <w:jc w:val="both"/>
        <w:rPr>
          <w:rFonts w:ascii="Arial" w:hAnsi="Arial" w:cs="Arial"/>
        </w:rPr>
      </w:pPr>
    </w:p>
    <w:p w14:paraId="1F9963B7" w14:textId="77777777" w:rsidR="003E4D5D" w:rsidRPr="00DD7612" w:rsidRDefault="00585AB8">
      <w:pPr>
        <w:pStyle w:val="Nivel01"/>
      </w:pPr>
      <w:r w:rsidRPr="00DD7612">
        <w:t>13. CLÁUSULA DÉCIMA TERCEIRA – DA EXTINÇÃO CONTRATUAL</w:t>
      </w:r>
    </w:p>
    <w:p w14:paraId="5A9320C5" w14:textId="77777777" w:rsidR="003E4D5D" w:rsidRPr="00DD7612" w:rsidRDefault="00585AB8">
      <w:pPr>
        <w:jc w:val="both"/>
        <w:rPr>
          <w:rFonts w:ascii="Arial" w:hAnsi="Arial" w:cs="Arial"/>
        </w:rPr>
      </w:pPr>
      <w:r w:rsidRPr="00DD7612">
        <w:rPr>
          <w:rFonts w:ascii="Arial" w:hAnsi="Arial" w:cs="Arial"/>
        </w:rPr>
        <w:t>13.1. O contrato será extinto quando cumpridas as obrigações de ambas as partes, ainda que isso ocorra antes do prazo estipulado para tanto.</w:t>
      </w:r>
    </w:p>
    <w:p w14:paraId="595D15BC" w14:textId="77777777" w:rsidR="003E4D5D" w:rsidRPr="00DD7612" w:rsidRDefault="00585AB8">
      <w:pPr>
        <w:jc w:val="both"/>
        <w:rPr>
          <w:rFonts w:ascii="Arial" w:hAnsi="Arial" w:cs="Arial"/>
        </w:rPr>
      </w:pPr>
      <w:r w:rsidRPr="00DD7612">
        <w:rPr>
          <w:rFonts w:ascii="Arial" w:hAnsi="Arial" w:cs="Arial"/>
        </w:rPr>
        <w:t>13.2. Se as obrigações não forem cumpridas no prazo estipulado, a vigência ficará prorrogada até a conclusão do objeto, caso em que deverá a Administração providenciar a readequação do cronograma fixado para o contrato.</w:t>
      </w:r>
    </w:p>
    <w:p w14:paraId="6317A3EA" w14:textId="77777777" w:rsidR="003E4D5D" w:rsidRPr="00DD7612" w:rsidRDefault="00585AB8">
      <w:pPr>
        <w:jc w:val="both"/>
        <w:rPr>
          <w:rFonts w:ascii="Arial" w:hAnsi="Arial" w:cs="Arial"/>
        </w:rPr>
      </w:pPr>
      <w:r w:rsidRPr="00DD7612">
        <w:rPr>
          <w:rFonts w:ascii="Arial" w:hAnsi="Arial" w:cs="Arial"/>
        </w:rPr>
        <w:t>13.2.1. Quando a não conclusão do contrato referida no item anterior decorrer de culpa do CONTRATADO:</w:t>
      </w:r>
    </w:p>
    <w:p w14:paraId="1CF820F3" w14:textId="77777777" w:rsidR="003E4D5D" w:rsidRPr="00DD7612" w:rsidRDefault="00585AB8">
      <w:pPr>
        <w:jc w:val="both"/>
        <w:rPr>
          <w:rFonts w:ascii="Arial" w:hAnsi="Arial" w:cs="Arial"/>
        </w:rPr>
      </w:pPr>
      <w:r w:rsidRPr="00DD7612">
        <w:rPr>
          <w:rFonts w:ascii="Arial" w:hAnsi="Arial" w:cs="Arial"/>
        </w:rPr>
        <w:t>13.2.1.1. ficará ele constituído em mora, sendo-lhe aplicáveis as respectivas sanções administrativas; e</w:t>
      </w:r>
    </w:p>
    <w:p w14:paraId="7614D50E" w14:textId="77777777" w:rsidR="003E4D5D" w:rsidRPr="00DD7612" w:rsidRDefault="00585AB8">
      <w:pPr>
        <w:jc w:val="both"/>
        <w:rPr>
          <w:rFonts w:ascii="Arial" w:hAnsi="Arial" w:cs="Arial"/>
        </w:rPr>
      </w:pPr>
      <w:r w:rsidRPr="00DD7612">
        <w:rPr>
          <w:rFonts w:ascii="Arial" w:hAnsi="Arial" w:cs="Arial"/>
        </w:rPr>
        <w:t>13.2.1.2. poderá a Administração optar pela extinção do contrato e, nesse caso, adotará as medidas admitidas em lei para a continuidade da execução contratual.</w:t>
      </w:r>
    </w:p>
    <w:p w14:paraId="183E5E91" w14:textId="77777777" w:rsidR="003E4D5D" w:rsidRPr="00DD7612" w:rsidRDefault="00585AB8">
      <w:pPr>
        <w:jc w:val="both"/>
        <w:rPr>
          <w:rFonts w:ascii="Arial" w:hAnsi="Arial" w:cs="Arial"/>
        </w:rPr>
      </w:pPr>
      <w:r w:rsidRPr="00DD7612">
        <w:rPr>
          <w:rFonts w:ascii="Arial" w:hAnsi="Arial" w:cs="Arial"/>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2BBEAA7B" w14:textId="77777777" w:rsidR="003E4D5D" w:rsidRPr="00DD7612" w:rsidRDefault="00585AB8">
      <w:pPr>
        <w:jc w:val="both"/>
        <w:rPr>
          <w:rFonts w:ascii="Arial" w:hAnsi="Arial" w:cs="Arial"/>
        </w:rPr>
      </w:pPr>
      <w:r w:rsidRPr="00DD7612">
        <w:rPr>
          <w:rFonts w:ascii="Arial" w:hAnsi="Arial" w:cs="Arial"/>
        </w:rPr>
        <w:t>13.3.1. Nesta hipótese, aplicam-se também os artigos 138 e 139 da mesma Lei.</w:t>
      </w:r>
    </w:p>
    <w:p w14:paraId="4C9F074D" w14:textId="77777777" w:rsidR="003E4D5D" w:rsidRPr="00DD7612" w:rsidRDefault="00585AB8">
      <w:pPr>
        <w:jc w:val="both"/>
        <w:rPr>
          <w:rFonts w:ascii="Arial" w:hAnsi="Arial" w:cs="Arial"/>
        </w:rPr>
      </w:pPr>
      <w:r w:rsidRPr="00DD7612">
        <w:rPr>
          <w:rFonts w:ascii="Arial" w:hAnsi="Arial" w:cs="Arial"/>
        </w:rPr>
        <w:t>13.3.2. A alteração social ou a modificação da finalidade ou da estrutura da empresa não ensejará a extinção se não restringir sua capacidade de concluir o contrato.</w:t>
      </w:r>
    </w:p>
    <w:p w14:paraId="0BE7EDEB" w14:textId="77777777" w:rsidR="003E4D5D" w:rsidRPr="00DD7612" w:rsidRDefault="00585AB8">
      <w:pPr>
        <w:jc w:val="both"/>
        <w:rPr>
          <w:rFonts w:ascii="Arial" w:hAnsi="Arial" w:cs="Arial"/>
        </w:rPr>
      </w:pPr>
      <w:r w:rsidRPr="00DD7612">
        <w:rPr>
          <w:rFonts w:ascii="Arial" w:hAnsi="Arial" w:cs="Arial"/>
        </w:rPr>
        <w:t>13.3.2.1. Se a operação implicar mudança da pessoa jurídica contratada, deverá ser formalizado termo aditivo para alteração subjetiva.</w:t>
      </w:r>
    </w:p>
    <w:p w14:paraId="5B9EF4C9" w14:textId="77777777" w:rsidR="003E4D5D" w:rsidRPr="00DD7612" w:rsidRDefault="00585AB8">
      <w:pPr>
        <w:jc w:val="both"/>
        <w:rPr>
          <w:rFonts w:ascii="Arial" w:hAnsi="Arial" w:cs="Arial"/>
        </w:rPr>
      </w:pPr>
      <w:r w:rsidRPr="00DD7612">
        <w:rPr>
          <w:rFonts w:ascii="Arial" w:hAnsi="Arial" w:cs="Arial"/>
        </w:rPr>
        <w:t>13.4. O termo de extinção, sempre que possível, será precedido:</w:t>
      </w:r>
    </w:p>
    <w:p w14:paraId="7C21A77F" w14:textId="77777777" w:rsidR="003E4D5D" w:rsidRPr="00DD7612" w:rsidRDefault="00585AB8">
      <w:pPr>
        <w:jc w:val="both"/>
        <w:rPr>
          <w:rFonts w:ascii="Arial" w:hAnsi="Arial" w:cs="Arial"/>
        </w:rPr>
      </w:pPr>
      <w:r w:rsidRPr="00DD7612">
        <w:rPr>
          <w:rFonts w:ascii="Arial" w:hAnsi="Arial" w:cs="Arial"/>
        </w:rPr>
        <w:t>13.4.1. Do balanço dos eventos contratuais já cumpridos ou parcialmente cumpridos;</w:t>
      </w:r>
    </w:p>
    <w:p w14:paraId="3223A33B" w14:textId="77777777" w:rsidR="003E4D5D" w:rsidRPr="00DD7612" w:rsidRDefault="00585AB8">
      <w:pPr>
        <w:jc w:val="both"/>
        <w:rPr>
          <w:rFonts w:ascii="Arial" w:hAnsi="Arial" w:cs="Arial"/>
        </w:rPr>
      </w:pPr>
      <w:r w:rsidRPr="00DD7612">
        <w:rPr>
          <w:rFonts w:ascii="Arial" w:hAnsi="Arial" w:cs="Arial"/>
        </w:rPr>
        <w:t>13.4.2. Da relação dos pagamentos já efetuados e ainda devidos;</w:t>
      </w:r>
    </w:p>
    <w:p w14:paraId="1C39DE16" w14:textId="77777777" w:rsidR="003E4D5D" w:rsidRPr="00DD7612" w:rsidRDefault="00585AB8">
      <w:pPr>
        <w:jc w:val="both"/>
        <w:rPr>
          <w:rFonts w:ascii="Arial" w:hAnsi="Arial" w:cs="Arial"/>
        </w:rPr>
      </w:pPr>
      <w:r w:rsidRPr="00DD7612">
        <w:rPr>
          <w:rFonts w:ascii="Arial" w:hAnsi="Arial" w:cs="Arial"/>
        </w:rPr>
        <w:t>13.4.3. Das indenizações e multas.</w:t>
      </w:r>
    </w:p>
    <w:p w14:paraId="7309A8B0" w14:textId="77777777" w:rsidR="003E4D5D" w:rsidRPr="00DD7612" w:rsidRDefault="00585AB8">
      <w:pPr>
        <w:jc w:val="both"/>
        <w:rPr>
          <w:rFonts w:ascii="Arial" w:hAnsi="Arial" w:cs="Arial"/>
        </w:rPr>
      </w:pPr>
      <w:r w:rsidRPr="00DD7612">
        <w:rPr>
          <w:rFonts w:ascii="Arial" w:hAnsi="Arial" w:cs="Arial"/>
        </w:rPr>
        <w:t>13.5. A extinção do contrato não configura óbice para o reconhecimento do desequilíbrio econômico-financeiro, hipótese em que será concedida indenização por meio de termo indenizatório.</w:t>
      </w:r>
    </w:p>
    <w:p w14:paraId="549958B4" w14:textId="77777777" w:rsidR="003E4D5D" w:rsidRPr="00DD7612" w:rsidRDefault="00585AB8">
      <w:pPr>
        <w:jc w:val="both"/>
        <w:rPr>
          <w:rFonts w:ascii="Arial" w:hAnsi="Arial" w:cs="Arial"/>
        </w:rPr>
      </w:pPr>
      <w:r w:rsidRPr="00DD7612">
        <w:rPr>
          <w:rFonts w:ascii="Arial" w:hAnsi="Arial" w:cs="Arial"/>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3A556468" w14:textId="77777777" w:rsidR="00B477A9" w:rsidRPr="00DD7612" w:rsidRDefault="00B477A9">
      <w:pPr>
        <w:jc w:val="both"/>
        <w:rPr>
          <w:rFonts w:ascii="Arial" w:hAnsi="Arial" w:cs="Arial"/>
        </w:rPr>
      </w:pPr>
    </w:p>
    <w:p w14:paraId="19ECD978" w14:textId="77777777" w:rsidR="003E4D5D" w:rsidRPr="00DD7612" w:rsidRDefault="00585AB8">
      <w:pPr>
        <w:pStyle w:val="Nivel01"/>
      </w:pPr>
      <w:r w:rsidRPr="00DD7612">
        <w:t>14. CLÁUSULA DÉCIMA QUARTA – ALTERAÇÕES</w:t>
      </w:r>
    </w:p>
    <w:p w14:paraId="2E5F8F89" w14:textId="77777777" w:rsidR="003E4D5D" w:rsidRPr="00DD7612" w:rsidRDefault="00585AB8">
      <w:pPr>
        <w:jc w:val="both"/>
        <w:rPr>
          <w:rFonts w:ascii="Arial" w:hAnsi="Arial" w:cs="Arial"/>
        </w:rPr>
      </w:pPr>
      <w:r w:rsidRPr="00DD7612">
        <w:rPr>
          <w:rFonts w:ascii="Arial" w:hAnsi="Arial" w:cs="Arial"/>
        </w:rPr>
        <w:t xml:space="preserve">14.1. Eventuais alterações contratuais reger-se-ão pela disciplina dos </w:t>
      </w:r>
      <w:proofErr w:type="spellStart"/>
      <w:r w:rsidRPr="00DD7612">
        <w:rPr>
          <w:rFonts w:ascii="Arial" w:hAnsi="Arial" w:cs="Arial"/>
        </w:rPr>
        <w:t>arts</w:t>
      </w:r>
      <w:proofErr w:type="spellEnd"/>
      <w:r w:rsidRPr="00DD7612">
        <w:rPr>
          <w:rFonts w:ascii="Arial" w:hAnsi="Arial" w:cs="Arial"/>
        </w:rPr>
        <w:t>. 124 e seguintes da Lei nº 14.133, de 2021.</w:t>
      </w:r>
    </w:p>
    <w:p w14:paraId="2312446D" w14:textId="77777777" w:rsidR="003E4D5D" w:rsidRPr="00DD7612" w:rsidRDefault="00585AB8">
      <w:pPr>
        <w:jc w:val="both"/>
        <w:rPr>
          <w:rFonts w:ascii="Arial" w:hAnsi="Arial" w:cs="Arial"/>
        </w:rPr>
      </w:pPr>
      <w:r w:rsidRPr="00DD7612">
        <w:rPr>
          <w:rFonts w:ascii="Arial" w:hAnsi="Arial" w:cs="Arial"/>
        </w:rPr>
        <w:t>14.2. O CONTRATADO é obrigado a aceitar, nas mesmas condições contratuais, os acréscimos ou supressões que se fizerem necessários, até o limite de 25% (vinte e cinco por cento) do valor inicial atualizado do contrato.</w:t>
      </w:r>
    </w:p>
    <w:p w14:paraId="0ED7D248" w14:textId="77777777" w:rsidR="003E4D5D" w:rsidRPr="00DD7612" w:rsidRDefault="00585AB8">
      <w:pPr>
        <w:jc w:val="both"/>
        <w:rPr>
          <w:rFonts w:ascii="Arial" w:hAnsi="Arial" w:cs="Arial"/>
        </w:rPr>
      </w:pPr>
      <w:r w:rsidRPr="00DD7612">
        <w:rPr>
          <w:rFonts w:ascii="Arial" w:hAnsi="Arial" w:cs="Arial"/>
        </w:rPr>
        <w:t>14.3. As supressões resultantes de acordo celebrado entre as partes contratantes poderão exceder o limite de 25% (vinte e cinco por cento) do valor inicial atualizado do contrato.</w:t>
      </w:r>
    </w:p>
    <w:p w14:paraId="08AACEFB" w14:textId="77777777" w:rsidR="003E4D5D" w:rsidRPr="00DD7612" w:rsidRDefault="00585AB8">
      <w:pPr>
        <w:jc w:val="both"/>
        <w:rPr>
          <w:rFonts w:ascii="Arial" w:hAnsi="Arial" w:cs="Arial"/>
        </w:rPr>
      </w:pPr>
      <w:r w:rsidRPr="00DD7612">
        <w:rPr>
          <w:rFonts w:ascii="Arial" w:hAnsi="Arial" w:cs="Arial"/>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BD316DA" w14:textId="77777777" w:rsidR="003E4D5D" w:rsidRPr="00DD7612" w:rsidRDefault="00585AB8">
      <w:pPr>
        <w:jc w:val="both"/>
        <w:rPr>
          <w:rFonts w:ascii="Arial" w:hAnsi="Arial" w:cs="Arial"/>
        </w:rPr>
      </w:pPr>
      <w:r w:rsidRPr="00DD7612">
        <w:rPr>
          <w:rFonts w:ascii="Arial" w:hAnsi="Arial" w:cs="Arial"/>
        </w:rPr>
        <w:t>14.5. Registros que não caracterizam alteração do contrato podem ser realizados por simples apostila, dispensada a celebração de termo aditivo, na forma do art. 136 da Lei nº 14.133, de 2021.</w:t>
      </w:r>
    </w:p>
    <w:p w14:paraId="1D74233C" w14:textId="77777777" w:rsidR="00B477A9" w:rsidRPr="00DD7612" w:rsidRDefault="00B477A9">
      <w:pPr>
        <w:jc w:val="both"/>
        <w:rPr>
          <w:rFonts w:ascii="Arial" w:hAnsi="Arial" w:cs="Arial"/>
        </w:rPr>
      </w:pPr>
    </w:p>
    <w:p w14:paraId="0C206E5C" w14:textId="77777777" w:rsidR="003E4D5D" w:rsidRPr="00DD7612" w:rsidRDefault="00585AB8">
      <w:pPr>
        <w:pStyle w:val="Nivel01"/>
      </w:pPr>
      <w:r w:rsidRPr="00DD7612">
        <w:t>15. CLÁUSULA DÉCIMA QUINTA – DOTAÇÃO ORÇAMENTÁRIA</w:t>
      </w:r>
    </w:p>
    <w:p w14:paraId="533665A2" w14:textId="5AE8E20D" w:rsidR="003E4D5D" w:rsidRPr="00DD7612" w:rsidRDefault="00585AB8">
      <w:pPr>
        <w:jc w:val="both"/>
        <w:rPr>
          <w:rFonts w:ascii="Arial" w:hAnsi="Arial" w:cs="Arial"/>
        </w:rPr>
      </w:pPr>
      <w:r w:rsidRPr="00DD7612">
        <w:rPr>
          <w:rFonts w:ascii="Arial" w:hAnsi="Arial" w:cs="Arial"/>
        </w:rPr>
        <w:t>15.1. As despesas decorrentes da presente contratação correrão à conta de recursos específicos consignados no Orçamento deste exercício, na</w:t>
      </w:r>
      <w:r w:rsidR="00CA07EB" w:rsidRPr="00DD7612">
        <w:rPr>
          <w:rFonts w:ascii="Arial" w:hAnsi="Arial" w:cs="Arial"/>
        </w:rPr>
        <w:t>s</w:t>
      </w:r>
      <w:r w:rsidRPr="00DD7612">
        <w:rPr>
          <w:rFonts w:ascii="Arial" w:hAnsi="Arial" w:cs="Arial"/>
        </w:rPr>
        <w:t xml:space="preserve"> dotaç</w:t>
      </w:r>
      <w:r w:rsidR="00CA07EB" w:rsidRPr="00DD7612">
        <w:rPr>
          <w:rFonts w:ascii="Arial" w:hAnsi="Arial" w:cs="Arial"/>
        </w:rPr>
        <w:t>ões</w:t>
      </w:r>
      <w:r w:rsidRPr="00DD7612">
        <w:rPr>
          <w:rFonts w:ascii="Arial" w:hAnsi="Arial" w:cs="Arial"/>
        </w:rPr>
        <w:t xml:space="preserve"> abaixo discriminada</w:t>
      </w:r>
      <w:r w:rsidR="00CA07EB" w:rsidRPr="00DD7612">
        <w:rPr>
          <w:rFonts w:ascii="Arial" w:hAnsi="Arial" w:cs="Arial"/>
        </w:rPr>
        <w:t>s</w:t>
      </w:r>
      <w:r w:rsidRPr="00DD7612">
        <w:rPr>
          <w:rFonts w:ascii="Arial" w:hAnsi="Arial" w:cs="Arial"/>
        </w:rPr>
        <w:t>:</w:t>
      </w:r>
    </w:p>
    <w:p w14:paraId="2F2260F7"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02.01.01.3.3.90.30.00.04.122.0002.2003.0002 – FICHA 020;</w:t>
      </w:r>
    </w:p>
    <w:p w14:paraId="54EEBAB9"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02.01.02.3.3.90.30.00.08.244.0002.2004.0000 – FICHA 027;</w:t>
      </w:r>
    </w:p>
    <w:p w14:paraId="657E20A0"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02.02.01.3.3.90.30.00.04.123.0003.2005.0000 – FICHA 035;</w:t>
      </w:r>
    </w:p>
    <w:p w14:paraId="32B676AA"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02.03.00.3.3.90.30.00.04.122.0004.2007.0002 – FICHA 055;</w:t>
      </w:r>
    </w:p>
    <w:p w14:paraId="1CF317C0"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02.04.01.3.3.90.30.00.12.361.0005.2011.0000 – FICHA 081;</w:t>
      </w:r>
    </w:p>
    <w:p w14:paraId="34E2D8DF"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02.04.01.3.3.90.30.00.12.361.0005.2011.0000 – FICHA 083;</w:t>
      </w:r>
    </w:p>
    <w:p w14:paraId="7DA6BEB8"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02.04.01.3.3.90.30.00.12.363.0005.2012.0000 – FICHA 091;</w:t>
      </w:r>
    </w:p>
    <w:p w14:paraId="00EFA5A3"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02.04.01.3.3.90.30.00.12.365.0005.2013.0000 – FICHA 096;</w:t>
      </w:r>
    </w:p>
    <w:p w14:paraId="04B21D62"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02.04.01.3.3.90.30.00.12.365.0005.2013.0000 – FICHA 097;</w:t>
      </w:r>
    </w:p>
    <w:p w14:paraId="401DF0CD"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02.04.01.3.3.90.30.00.12.365.0005.2014.0000 – FICHA 105;</w:t>
      </w:r>
    </w:p>
    <w:p w14:paraId="57ABB049"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02.04.01.3.3.90.30.00.12.365.0005.2014.0000 – FICHA 106;</w:t>
      </w:r>
    </w:p>
    <w:p w14:paraId="7096C9DE"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02.04.01.3.3.90.30.00.12.366.0005.2015.0000 – FICHA 113;</w:t>
      </w:r>
    </w:p>
    <w:p w14:paraId="63CB3252"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02.05.01.3.3.90.30.00.10.301.0006.2036.0001 – FICHA 178;</w:t>
      </w:r>
    </w:p>
    <w:p w14:paraId="05566A8E"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02.05.01.3.3.90.30.00.10.302.0006.2037.0001 – FICHA 206;</w:t>
      </w:r>
    </w:p>
    <w:p w14:paraId="5F42793D"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02.05.01.3.3.90.30.00.10.302.0006.2037.0003 – FICHA 214;</w:t>
      </w:r>
    </w:p>
    <w:p w14:paraId="14320715"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02.05.01.3.3.90.30.00.10.304.0006.2039.0000 – FICHA 226;</w:t>
      </w:r>
    </w:p>
    <w:p w14:paraId="5E467603"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02.05.01.3.3.90.30.00.10.305.0006.2040.0000 – FICHA 240;</w:t>
      </w:r>
    </w:p>
    <w:p w14:paraId="502A3292"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02.05.02.3.3.90.30.00.10.304.0006.2040.0000 – FICHA 262;</w:t>
      </w:r>
    </w:p>
    <w:p w14:paraId="7DE2F0F0"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02.06.02.3.3.90.30.00.08.243.0007.2053.0000 – FICHA 274;</w:t>
      </w:r>
    </w:p>
    <w:p w14:paraId="06422898"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02.06.03.3.3.90.30.00.08.244.0007.2061.0001 – FICHA 309;</w:t>
      </w:r>
    </w:p>
    <w:p w14:paraId="331BF702"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02.07.01.3.3.90.30.00.15.452.0008.2073.0001 – FICHA 372;</w:t>
      </w:r>
    </w:p>
    <w:p w14:paraId="52DFCC83"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02.07.01.3.3.90.30.00.15.452.0008.2073.0003 – FICHA 383;</w:t>
      </w:r>
    </w:p>
    <w:p w14:paraId="6EB58DB0"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02.07.02.3.3.90.30.00.17.512.0008.2074.0000 – FICHA 397;</w:t>
      </w:r>
    </w:p>
    <w:p w14:paraId="46097972"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02.09.00.3.3.90.30.00.20.608.0009.2078.0000 – FICHA 422;</w:t>
      </w:r>
    </w:p>
    <w:p w14:paraId="7484E274"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02.10.00.3.3.90.30.00.13.392.0010.2080.0000 – FICHA 432;</w:t>
      </w:r>
    </w:p>
    <w:p w14:paraId="28F06664" w14:textId="77777777" w:rsidR="00BC6BC4" w:rsidRPr="00DD7612" w:rsidRDefault="00BC6BC4" w:rsidP="00BC6BC4">
      <w:pPr>
        <w:pStyle w:val="Nvel2-Red"/>
        <w:numPr>
          <w:ilvl w:val="0"/>
          <w:numId w:val="0"/>
        </w:numPr>
        <w:spacing w:before="0" w:after="0" w:line="240" w:lineRule="auto"/>
        <w:rPr>
          <w:b/>
          <w:bCs/>
          <w:i w:val="0"/>
          <w:iCs w:val="0"/>
          <w:color w:val="auto"/>
          <w:sz w:val="24"/>
          <w:szCs w:val="24"/>
        </w:rPr>
      </w:pPr>
      <w:r w:rsidRPr="00DD7612">
        <w:rPr>
          <w:b/>
          <w:bCs/>
          <w:i w:val="0"/>
          <w:iCs w:val="0"/>
          <w:color w:val="auto"/>
          <w:sz w:val="24"/>
          <w:szCs w:val="24"/>
        </w:rPr>
        <w:t>02.10.00.3.3.90.30.00.27.812.0010.2082.0000 – FICHA 448.</w:t>
      </w:r>
    </w:p>
    <w:p w14:paraId="2B569ED6" w14:textId="77777777" w:rsidR="003E4D5D" w:rsidRPr="00DD7612" w:rsidRDefault="00585AB8">
      <w:pPr>
        <w:jc w:val="both"/>
        <w:rPr>
          <w:rFonts w:ascii="Arial" w:hAnsi="Arial" w:cs="Arial"/>
        </w:rPr>
      </w:pPr>
      <w:r w:rsidRPr="00DD7612">
        <w:rPr>
          <w:rFonts w:ascii="Arial" w:hAnsi="Arial" w:cs="Arial"/>
        </w:rPr>
        <w:t>15.2. A dotação relativa aos exercícios financeiros subsequentes será indicada após aprovação da Lei Orçamentária respectiva e liberação dos créditos correspondentes, mediante apostilamento.</w:t>
      </w:r>
    </w:p>
    <w:p w14:paraId="2687089E" w14:textId="77777777" w:rsidR="00B477A9" w:rsidRPr="00DD7612" w:rsidRDefault="00B477A9">
      <w:pPr>
        <w:jc w:val="both"/>
        <w:rPr>
          <w:rFonts w:ascii="Arial" w:hAnsi="Arial" w:cs="Arial"/>
        </w:rPr>
      </w:pPr>
    </w:p>
    <w:p w14:paraId="35183316" w14:textId="77777777" w:rsidR="003E4D5D" w:rsidRPr="00DD7612" w:rsidRDefault="00585AB8">
      <w:pPr>
        <w:pStyle w:val="Nivel01"/>
      </w:pPr>
      <w:r w:rsidRPr="00DD7612">
        <w:t>16. CLÁUSULA DÉCIMA SEXTA – DOS CASOS OMISSOS</w:t>
      </w:r>
    </w:p>
    <w:p w14:paraId="7C6CA76F" w14:textId="77777777" w:rsidR="003E4D5D" w:rsidRPr="00DD7612" w:rsidRDefault="00585AB8">
      <w:pPr>
        <w:jc w:val="both"/>
        <w:rPr>
          <w:rFonts w:ascii="Arial" w:hAnsi="Arial" w:cs="Arial"/>
        </w:rPr>
      </w:pPr>
      <w:r w:rsidRPr="00DD7612">
        <w:rPr>
          <w:rFonts w:ascii="Arial" w:hAnsi="Arial" w:cs="Arial"/>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C130BAD" w14:textId="77777777" w:rsidR="00B477A9" w:rsidRPr="00DD7612" w:rsidRDefault="00B477A9">
      <w:pPr>
        <w:jc w:val="both"/>
        <w:rPr>
          <w:rFonts w:ascii="Arial" w:hAnsi="Arial" w:cs="Arial"/>
        </w:rPr>
      </w:pPr>
    </w:p>
    <w:p w14:paraId="6F60425C" w14:textId="77777777" w:rsidR="003E4D5D" w:rsidRPr="00DD7612" w:rsidRDefault="00585AB8">
      <w:pPr>
        <w:pStyle w:val="Nivel01"/>
      </w:pPr>
      <w:r w:rsidRPr="00DD7612">
        <w:t>17. CLÁUSULA DÉCIMA SÉTIMA – PUBLICAÇÃO</w:t>
      </w:r>
    </w:p>
    <w:p w14:paraId="5ADEB922" w14:textId="77777777" w:rsidR="003E4D5D" w:rsidRPr="00DD7612" w:rsidRDefault="00585AB8">
      <w:pPr>
        <w:jc w:val="both"/>
        <w:rPr>
          <w:rFonts w:ascii="Arial" w:hAnsi="Arial" w:cs="Arial"/>
        </w:rPr>
      </w:pPr>
      <w:r w:rsidRPr="00DD7612">
        <w:rPr>
          <w:rFonts w:ascii="Arial" w:hAnsi="Arial" w:cs="Arial"/>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3AB92B55" w14:textId="77777777" w:rsidR="00B477A9" w:rsidRPr="00DD7612" w:rsidRDefault="00B477A9">
      <w:pPr>
        <w:jc w:val="both"/>
        <w:rPr>
          <w:rFonts w:ascii="Arial" w:hAnsi="Arial" w:cs="Arial"/>
        </w:rPr>
      </w:pPr>
    </w:p>
    <w:p w14:paraId="2D7134FB" w14:textId="77777777" w:rsidR="003E4D5D" w:rsidRPr="00DD7612" w:rsidRDefault="00585AB8">
      <w:pPr>
        <w:pStyle w:val="Nivel01"/>
      </w:pPr>
      <w:r w:rsidRPr="00DD7612">
        <w:t>18. CLÁUSULA DÉCIMA OITAVA – FORO</w:t>
      </w:r>
    </w:p>
    <w:p w14:paraId="6B0A3CAD" w14:textId="77777777" w:rsidR="003E4D5D" w:rsidRPr="00DD7612" w:rsidRDefault="00585AB8">
      <w:pPr>
        <w:jc w:val="both"/>
        <w:rPr>
          <w:rFonts w:ascii="Arial" w:hAnsi="Arial" w:cs="Arial"/>
        </w:rPr>
      </w:pPr>
      <w:r w:rsidRPr="00DD7612">
        <w:rPr>
          <w:rFonts w:ascii="Arial" w:hAnsi="Arial" w:cs="Arial"/>
        </w:rPr>
        <w:t>18.1. Fica eleito o Foro da Comarca de Tanabi, Estado de São Paulo, para dirimir os litígios que decorrerem da execução deste Termo de Contrato que não puderem ser compostos pela conciliação, conforme art. 92, §1º, da Lei nº 14.133, de 2021.</w:t>
      </w:r>
    </w:p>
    <w:p w14:paraId="5628501B" w14:textId="77777777" w:rsidR="003037CB" w:rsidRPr="00DD7612" w:rsidRDefault="003037CB">
      <w:pPr>
        <w:jc w:val="both"/>
        <w:rPr>
          <w:rFonts w:ascii="Arial" w:hAnsi="Arial" w:cs="Arial"/>
        </w:rPr>
      </w:pPr>
    </w:p>
    <w:p w14:paraId="02C69B3C" w14:textId="126C0C80" w:rsidR="003E4D5D" w:rsidRPr="00DD7612" w:rsidRDefault="00585AB8" w:rsidP="003037CB">
      <w:pPr>
        <w:jc w:val="center"/>
        <w:rPr>
          <w:rFonts w:ascii="Arial" w:hAnsi="Arial" w:cs="Arial"/>
        </w:rPr>
      </w:pPr>
      <w:r w:rsidRPr="00DD7612">
        <w:rPr>
          <w:rFonts w:ascii="Arial" w:hAnsi="Arial" w:cs="Arial"/>
        </w:rPr>
        <w:t>Tanabi, XX (dia), de XXX (mês) de 2026.</w:t>
      </w:r>
    </w:p>
    <w:p w14:paraId="75304881" w14:textId="517E39A7" w:rsidR="000F1F62" w:rsidRPr="00DD7612" w:rsidRDefault="000F1F62" w:rsidP="006A7D0A">
      <w:pPr>
        <w:pageBreakBefore/>
        <w:jc w:val="center"/>
        <w:rPr>
          <w:rFonts w:ascii="Arial" w:hAnsi="Arial" w:cs="Arial"/>
          <w:b/>
        </w:rPr>
      </w:pPr>
      <w:r w:rsidRPr="00DD7612">
        <w:rPr>
          <w:rFonts w:ascii="Arial" w:hAnsi="Arial" w:cs="Arial"/>
          <w:b/>
        </w:rPr>
        <w:t>ANEXO III – ATA DE REGISTRO DE PREÇOS</w:t>
      </w:r>
    </w:p>
    <w:p w14:paraId="183DECF2" w14:textId="0A9BC27C" w:rsidR="003E4D5D" w:rsidRPr="00DD7612" w:rsidRDefault="00585AB8" w:rsidP="006A7D0A">
      <w:pPr>
        <w:jc w:val="center"/>
        <w:rPr>
          <w:rFonts w:ascii="Arial" w:hAnsi="Arial" w:cs="Arial"/>
          <w:b/>
        </w:rPr>
      </w:pPr>
      <w:r w:rsidRPr="00DD7612">
        <w:rPr>
          <w:rFonts w:ascii="Arial" w:hAnsi="Arial" w:cs="Arial"/>
          <w:b/>
        </w:rPr>
        <w:t xml:space="preserve">PROCESSO ADMINISTRATIVO Nº </w:t>
      </w:r>
      <w:r w:rsidR="00796394" w:rsidRPr="00DD7612">
        <w:rPr>
          <w:rFonts w:ascii="Arial" w:hAnsi="Arial" w:cs="Arial"/>
          <w:b/>
        </w:rPr>
        <w:t>178/2026</w:t>
      </w:r>
    </w:p>
    <w:p w14:paraId="1AB7B079" w14:textId="5DC6745E" w:rsidR="003E4D5D" w:rsidRPr="00DD7612" w:rsidRDefault="00585AB8" w:rsidP="006A7D0A">
      <w:pPr>
        <w:jc w:val="center"/>
        <w:rPr>
          <w:rFonts w:ascii="Arial" w:hAnsi="Arial" w:cs="Arial"/>
          <w:b/>
        </w:rPr>
      </w:pPr>
      <w:r w:rsidRPr="00DD7612">
        <w:rPr>
          <w:rFonts w:ascii="Arial" w:hAnsi="Arial" w:cs="Arial"/>
          <w:b/>
        </w:rPr>
        <w:t xml:space="preserve">PREGÃO ELETRÔNICO Nº </w:t>
      </w:r>
      <w:r w:rsidR="00796394" w:rsidRPr="00DD7612">
        <w:rPr>
          <w:rFonts w:ascii="Arial" w:hAnsi="Arial" w:cs="Arial"/>
          <w:b/>
        </w:rPr>
        <w:t>109/2026</w:t>
      </w:r>
    </w:p>
    <w:p w14:paraId="13F9D10D" w14:textId="77777777" w:rsidR="003E4D5D" w:rsidRPr="00DD7612" w:rsidRDefault="00585AB8" w:rsidP="006A7D0A">
      <w:pPr>
        <w:jc w:val="center"/>
        <w:rPr>
          <w:rFonts w:ascii="Arial" w:hAnsi="Arial" w:cs="Arial"/>
          <w:b/>
        </w:rPr>
      </w:pPr>
      <w:r w:rsidRPr="00DD7612">
        <w:rPr>
          <w:rFonts w:ascii="Arial" w:hAnsi="Arial" w:cs="Arial"/>
          <w:b/>
        </w:rPr>
        <w:t>ATA DE REGISTRO DE PREÇOS Nº .... /2026</w:t>
      </w:r>
    </w:p>
    <w:p w14:paraId="22D9FC8A" w14:textId="77777777" w:rsidR="00B477A9" w:rsidRPr="00DD7612" w:rsidRDefault="00B477A9">
      <w:pPr>
        <w:jc w:val="both"/>
        <w:rPr>
          <w:rFonts w:ascii="Arial" w:hAnsi="Arial" w:cs="Arial"/>
        </w:rPr>
      </w:pPr>
    </w:p>
    <w:p w14:paraId="71D590F3" w14:textId="24E79734" w:rsidR="003E4D5D" w:rsidRPr="00DD7612" w:rsidRDefault="00585AB8">
      <w:pPr>
        <w:jc w:val="both"/>
        <w:rPr>
          <w:rFonts w:ascii="Arial" w:hAnsi="Arial" w:cs="Arial"/>
        </w:rPr>
      </w:pPr>
      <w:r w:rsidRPr="00DD7612">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considerando o julgamento da licitação na modalidade de pregão, na forma eletrônica, para REGISTRO DE PREÇOS nº </w:t>
      </w:r>
      <w:r w:rsidR="00796394" w:rsidRPr="00DD7612">
        <w:rPr>
          <w:rFonts w:ascii="Arial" w:hAnsi="Arial" w:cs="Arial"/>
        </w:rPr>
        <w:t>109/2026</w:t>
      </w:r>
      <w:r w:rsidRPr="00DD7612">
        <w:rPr>
          <w:rFonts w:ascii="Arial" w:hAnsi="Arial" w:cs="Arial"/>
        </w:rPr>
        <w:t xml:space="preserve">, processo administrativo nº </w:t>
      </w:r>
      <w:r w:rsidR="00796394" w:rsidRPr="00DD7612">
        <w:rPr>
          <w:rFonts w:ascii="Arial" w:hAnsi="Arial" w:cs="Arial"/>
        </w:rPr>
        <w:t>178/2026</w:t>
      </w:r>
      <w:r w:rsidRPr="00DD7612">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19 de janeiro de 2024, e em conformidade com as disposições a seguir:</w:t>
      </w:r>
    </w:p>
    <w:p w14:paraId="3B7E441A" w14:textId="77777777" w:rsidR="00B477A9" w:rsidRPr="00DD7612" w:rsidRDefault="00B477A9">
      <w:pPr>
        <w:jc w:val="both"/>
        <w:rPr>
          <w:rFonts w:ascii="Arial" w:hAnsi="Arial" w:cs="Arial"/>
        </w:rPr>
      </w:pPr>
    </w:p>
    <w:p w14:paraId="2926A115" w14:textId="77777777" w:rsidR="003E4D5D" w:rsidRPr="00DD7612" w:rsidRDefault="00585AB8">
      <w:pPr>
        <w:pStyle w:val="Nivel01"/>
      </w:pPr>
      <w:r w:rsidRPr="00DD7612">
        <w:t>1. DO OBJETO</w:t>
      </w:r>
    </w:p>
    <w:p w14:paraId="49FE5E32" w14:textId="40BFA908" w:rsidR="003E4D5D" w:rsidRPr="00DD7612" w:rsidRDefault="00585AB8">
      <w:pPr>
        <w:jc w:val="both"/>
        <w:rPr>
          <w:rFonts w:ascii="Arial" w:hAnsi="Arial" w:cs="Arial"/>
        </w:rPr>
      </w:pPr>
      <w:r w:rsidRPr="00DD7612">
        <w:rPr>
          <w:rFonts w:ascii="Arial" w:hAnsi="Arial" w:cs="Arial"/>
        </w:rPr>
        <w:t xml:space="preserve">1.1. A presente Ata tem por objeto o registro de preços para </w:t>
      </w:r>
      <w:r w:rsidR="00900E5E" w:rsidRPr="00DD7612">
        <w:rPr>
          <w:rFonts w:ascii="Arial" w:hAnsi="Arial" w:cs="Arial"/>
        </w:rPr>
        <w:t xml:space="preserve">futura e eventual </w:t>
      </w:r>
      <w:r w:rsidR="00796394" w:rsidRPr="00DD7612">
        <w:rPr>
          <w:rFonts w:ascii="Arial" w:hAnsi="Arial" w:cs="Arial"/>
        </w:rPr>
        <w:t>aquisição de água mineral</w:t>
      </w:r>
      <w:r w:rsidRPr="00DD7612">
        <w:rPr>
          <w:rFonts w:ascii="Arial" w:hAnsi="Arial" w:cs="Arial"/>
        </w:rPr>
        <w:t>, especificado(s) no(s) item(</w:t>
      </w:r>
      <w:proofErr w:type="spellStart"/>
      <w:r w:rsidRPr="00DD7612">
        <w:rPr>
          <w:rFonts w:ascii="Arial" w:hAnsi="Arial" w:cs="Arial"/>
        </w:rPr>
        <w:t>ns</w:t>
      </w:r>
      <w:proofErr w:type="spellEnd"/>
      <w:r w:rsidRPr="00DD7612">
        <w:rPr>
          <w:rFonts w:ascii="Arial" w:hAnsi="Arial" w:cs="Arial"/>
        </w:rPr>
        <w:t xml:space="preserve">) do Termo de Referência, Anexo I do Edital de Licitação nº </w:t>
      </w:r>
      <w:r w:rsidR="00796394" w:rsidRPr="00DD7612">
        <w:rPr>
          <w:rFonts w:ascii="Arial" w:hAnsi="Arial" w:cs="Arial"/>
        </w:rPr>
        <w:t>109/2026</w:t>
      </w:r>
      <w:r w:rsidRPr="00DD7612">
        <w:rPr>
          <w:rFonts w:ascii="Arial" w:hAnsi="Arial" w:cs="Arial"/>
        </w:rPr>
        <w:t>, que é parte integrante desta Ata, assim como as propostas cujos preços tenham sido registrados, independentemente de transcrição.</w:t>
      </w:r>
    </w:p>
    <w:p w14:paraId="16B64B01" w14:textId="77777777" w:rsidR="00B477A9" w:rsidRPr="00DD7612" w:rsidRDefault="00B477A9">
      <w:pPr>
        <w:jc w:val="both"/>
        <w:rPr>
          <w:rFonts w:ascii="Arial" w:hAnsi="Arial" w:cs="Arial"/>
        </w:rPr>
      </w:pPr>
    </w:p>
    <w:p w14:paraId="3E708D83" w14:textId="77777777" w:rsidR="003E4D5D" w:rsidRPr="00DD7612" w:rsidRDefault="00585AB8">
      <w:pPr>
        <w:pStyle w:val="Nivel01"/>
      </w:pPr>
      <w:r w:rsidRPr="00DD7612">
        <w:t>2. DOS PREÇOS, ESPECIFICAÇÕES E QUANTITATIVOS</w:t>
      </w:r>
    </w:p>
    <w:p w14:paraId="7EF1C343" w14:textId="77777777" w:rsidR="003E4D5D" w:rsidRPr="00DD7612" w:rsidRDefault="00585AB8">
      <w:pPr>
        <w:jc w:val="both"/>
        <w:rPr>
          <w:rFonts w:ascii="Arial" w:hAnsi="Arial" w:cs="Arial"/>
        </w:rPr>
      </w:pPr>
      <w:r w:rsidRPr="00DD7612">
        <w:rPr>
          <w:rFonts w:ascii="Arial" w:hAnsi="Arial" w:cs="Arial"/>
        </w:rPr>
        <w:t>2.1. O preço registrado, as especificações do objeto, as quantidades mínimas e máximas de cada item, fornecedor(es) e as demais condições ofertadas na(s) proposta(s) são as que seguem:</w:t>
      </w:r>
    </w:p>
    <w:p w14:paraId="016B3979" w14:textId="77777777" w:rsidR="008E1302" w:rsidRPr="00DD7612" w:rsidRDefault="008E1302">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2335"/>
        <w:gridCol w:w="993"/>
        <w:gridCol w:w="1134"/>
        <w:gridCol w:w="786"/>
        <w:gridCol w:w="1121"/>
        <w:gridCol w:w="841"/>
        <w:gridCol w:w="841"/>
        <w:gridCol w:w="844"/>
      </w:tblGrid>
      <w:tr w:rsidR="00DD7612" w:rsidRPr="00DD7612" w14:paraId="019E626D" w14:textId="77777777" w:rsidTr="00C8009E">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019E6268"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Item</w:t>
            </w:r>
          </w:p>
          <w:p w14:paraId="019E6269"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do</w:t>
            </w:r>
          </w:p>
          <w:p w14:paraId="019E626A"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19E626C" w14:textId="0180386E"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Fornecedor </w:t>
            </w:r>
            <w:r w:rsidRPr="00DD7612">
              <w:rPr>
                <w:rFonts w:ascii="Arial" w:hAnsi="Arial" w:cs="Arial"/>
                <w:i/>
                <w:sz w:val="20"/>
                <w:szCs w:val="20"/>
              </w:rPr>
              <w:t>[razão social, CNPJ/MF, endereço, contatos, representante]</w:t>
            </w:r>
          </w:p>
        </w:tc>
      </w:tr>
      <w:tr w:rsidR="00DD7612" w:rsidRPr="00DD7612" w14:paraId="019E6278" w14:textId="77777777" w:rsidTr="00C8009E">
        <w:trPr>
          <w:trHeight w:val="674"/>
          <w:jc w:val="center"/>
        </w:trPr>
        <w:tc>
          <w:tcPr>
            <w:tcW w:w="497" w:type="dxa"/>
            <w:tcBorders>
              <w:top w:val="nil"/>
              <w:left w:val="single" w:sz="2" w:space="0" w:color="000000"/>
              <w:bottom w:val="single" w:sz="2" w:space="0" w:color="000000"/>
              <w:right w:val="nil"/>
            </w:tcBorders>
            <w:vAlign w:val="center"/>
          </w:tcPr>
          <w:p w14:paraId="019E626E"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X</w:t>
            </w:r>
          </w:p>
        </w:tc>
        <w:tc>
          <w:tcPr>
            <w:tcW w:w="2335" w:type="dxa"/>
            <w:tcBorders>
              <w:top w:val="nil"/>
              <w:left w:val="single" w:sz="2" w:space="0" w:color="000000"/>
              <w:bottom w:val="single" w:sz="2" w:space="0" w:color="000000"/>
              <w:right w:val="nil"/>
            </w:tcBorders>
          </w:tcPr>
          <w:p w14:paraId="019E626F" w14:textId="77777777" w:rsidR="00A573AF" w:rsidRPr="00DD7612" w:rsidRDefault="00585AB8" w:rsidP="008672F5">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Especificação</w:t>
            </w:r>
          </w:p>
        </w:tc>
        <w:tc>
          <w:tcPr>
            <w:tcW w:w="993" w:type="dxa"/>
            <w:tcBorders>
              <w:top w:val="nil"/>
              <w:left w:val="single" w:sz="2" w:space="0" w:color="000000"/>
              <w:bottom w:val="single" w:sz="2" w:space="0" w:color="000000"/>
              <w:right w:val="nil"/>
            </w:tcBorders>
          </w:tcPr>
          <w:p w14:paraId="019E6270"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Marca </w:t>
            </w:r>
          </w:p>
          <w:p w14:paraId="019E6271" w14:textId="77777777" w:rsidR="00A573AF" w:rsidRPr="00DD7612" w:rsidRDefault="00585AB8" w:rsidP="008A5F99">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tcPr>
          <w:p w14:paraId="019E6272"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Modelo</w:t>
            </w:r>
          </w:p>
          <w:p w14:paraId="019E6273" w14:textId="77777777" w:rsidR="00A573AF" w:rsidRPr="00DD7612" w:rsidRDefault="00585AB8" w:rsidP="008A5F99">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exigido no edital)</w:t>
            </w:r>
          </w:p>
        </w:tc>
        <w:tc>
          <w:tcPr>
            <w:tcW w:w="786" w:type="dxa"/>
            <w:tcBorders>
              <w:top w:val="nil"/>
              <w:left w:val="single" w:sz="2" w:space="0" w:color="000000"/>
              <w:bottom w:val="single" w:sz="2" w:space="0" w:color="000000"/>
              <w:right w:val="nil"/>
            </w:tcBorders>
          </w:tcPr>
          <w:p w14:paraId="019E6274"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19E6275" w14:textId="05EC7E9A"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79422937" w14:textId="635C1340"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019E6276" w14:textId="0BB292F4"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Valor</w:t>
            </w:r>
            <w:r w:rsidRPr="00DD7612">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019E6277" w14:textId="77777777" w:rsidR="00A573AF" w:rsidRPr="00DD7612" w:rsidRDefault="00585AB8" w:rsidP="008A5F99">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Prazo garantia ou validade</w:t>
            </w:r>
          </w:p>
        </w:tc>
      </w:tr>
      <w:tr w:rsidR="00DD7612" w:rsidRPr="00DD7612" w14:paraId="019E6281" w14:textId="77777777" w:rsidTr="00C8009E">
        <w:trPr>
          <w:trHeight w:val="174"/>
          <w:jc w:val="center"/>
        </w:trPr>
        <w:tc>
          <w:tcPr>
            <w:tcW w:w="497" w:type="dxa"/>
            <w:tcBorders>
              <w:top w:val="nil"/>
              <w:left w:val="single" w:sz="2" w:space="0" w:color="000000"/>
              <w:bottom w:val="single" w:sz="2" w:space="0" w:color="000000"/>
              <w:right w:val="nil"/>
            </w:tcBorders>
          </w:tcPr>
          <w:p w14:paraId="019E6279"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2335" w:type="dxa"/>
            <w:tcBorders>
              <w:top w:val="nil"/>
              <w:left w:val="single" w:sz="2" w:space="0" w:color="000000"/>
              <w:bottom w:val="single" w:sz="2" w:space="0" w:color="000000"/>
              <w:right w:val="nil"/>
            </w:tcBorders>
          </w:tcPr>
          <w:p w14:paraId="019E627A"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993" w:type="dxa"/>
            <w:tcBorders>
              <w:top w:val="nil"/>
              <w:left w:val="single" w:sz="2" w:space="0" w:color="000000"/>
              <w:bottom w:val="single" w:sz="2" w:space="0" w:color="000000"/>
              <w:right w:val="nil"/>
            </w:tcBorders>
          </w:tcPr>
          <w:p w14:paraId="019E627B"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019E627C"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786" w:type="dxa"/>
            <w:tcBorders>
              <w:top w:val="nil"/>
              <w:left w:val="single" w:sz="2" w:space="0" w:color="000000"/>
              <w:bottom w:val="single" w:sz="2" w:space="0" w:color="000000"/>
              <w:right w:val="nil"/>
            </w:tcBorders>
          </w:tcPr>
          <w:p w14:paraId="019E627D"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19E627E"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BFD41FE"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19E627F" w14:textId="7A341B03"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19E6280" w14:textId="77777777" w:rsidR="00A573AF" w:rsidRPr="00DD7612" w:rsidRDefault="00A573AF" w:rsidP="00D4329D">
            <w:pPr>
              <w:widowControl w:val="0"/>
              <w:autoSpaceDE w:val="0"/>
              <w:autoSpaceDN w:val="0"/>
              <w:adjustRightInd w:val="0"/>
              <w:spacing w:line="360" w:lineRule="auto"/>
              <w:ind w:right="-30"/>
              <w:jc w:val="both"/>
              <w:rPr>
                <w:rFonts w:ascii="Arial" w:hAnsi="Arial" w:cs="Arial"/>
                <w:sz w:val="20"/>
                <w:szCs w:val="20"/>
              </w:rPr>
            </w:pPr>
          </w:p>
        </w:tc>
      </w:tr>
    </w:tbl>
    <w:p w14:paraId="1BDCD807" w14:textId="77777777" w:rsidR="003E4D5D" w:rsidRPr="00DD7612" w:rsidRDefault="00585AB8">
      <w:pPr>
        <w:jc w:val="both"/>
        <w:rPr>
          <w:rFonts w:ascii="Arial" w:hAnsi="Arial" w:cs="Arial"/>
        </w:rPr>
      </w:pPr>
      <w:r w:rsidRPr="00DD7612">
        <w:rPr>
          <w:rFonts w:ascii="Arial" w:hAnsi="Arial" w:cs="Arial"/>
        </w:rPr>
        <w:t>2.2. A listagem do cadastro de reserva referente ao presente registro de preços consta como anexo a esta Ata.</w:t>
      </w:r>
    </w:p>
    <w:p w14:paraId="39622130" w14:textId="77777777" w:rsidR="00B477A9" w:rsidRPr="00DD7612" w:rsidRDefault="00B477A9">
      <w:pPr>
        <w:jc w:val="both"/>
        <w:rPr>
          <w:rFonts w:ascii="Arial" w:hAnsi="Arial" w:cs="Arial"/>
        </w:rPr>
      </w:pPr>
    </w:p>
    <w:p w14:paraId="02585399" w14:textId="77777777" w:rsidR="003E4D5D" w:rsidRPr="00DD7612" w:rsidRDefault="00585AB8">
      <w:pPr>
        <w:pStyle w:val="Nivel01"/>
      </w:pPr>
      <w:r w:rsidRPr="00DD7612">
        <w:t>3. ÓRGÃO(S) GERENCIADOR E PARTICIPANTE(S)</w:t>
      </w:r>
    </w:p>
    <w:p w14:paraId="118BB9E6" w14:textId="77777777" w:rsidR="003E4D5D" w:rsidRPr="00DD7612" w:rsidRDefault="00585AB8">
      <w:pPr>
        <w:jc w:val="both"/>
        <w:rPr>
          <w:rFonts w:ascii="Arial" w:hAnsi="Arial" w:cs="Arial"/>
        </w:rPr>
      </w:pPr>
      <w:r w:rsidRPr="00DD7612">
        <w:rPr>
          <w:rFonts w:ascii="Arial" w:hAnsi="Arial" w:cs="Arial"/>
        </w:rPr>
        <w:t>3.1. O órgão gerenciador será a Prefeitura do Município de Tanabi.</w:t>
      </w:r>
    </w:p>
    <w:p w14:paraId="38677191" w14:textId="77777777" w:rsidR="003E4D5D" w:rsidRPr="00DD7612" w:rsidRDefault="00585AB8">
      <w:pPr>
        <w:jc w:val="both"/>
        <w:rPr>
          <w:rFonts w:ascii="Arial" w:hAnsi="Arial" w:cs="Arial"/>
        </w:rPr>
      </w:pPr>
      <w:r w:rsidRPr="00DD7612">
        <w:rPr>
          <w:rFonts w:ascii="Arial" w:hAnsi="Arial" w:cs="Arial"/>
        </w:rPr>
        <w:t>3.2. Além do gerenciador, não há órgãos e entidades públicas participantes do registro de preços.</w:t>
      </w:r>
    </w:p>
    <w:p w14:paraId="4D89B3BE" w14:textId="77777777" w:rsidR="00BC6BC4" w:rsidRPr="00DD7612" w:rsidRDefault="00BC6BC4">
      <w:pPr>
        <w:jc w:val="both"/>
        <w:rPr>
          <w:rFonts w:ascii="Arial" w:hAnsi="Arial" w:cs="Arial"/>
        </w:rPr>
      </w:pPr>
    </w:p>
    <w:p w14:paraId="737C9D51" w14:textId="77777777" w:rsidR="003E4D5D" w:rsidRPr="00DD7612" w:rsidRDefault="00585AB8">
      <w:pPr>
        <w:pStyle w:val="Nivel01"/>
      </w:pPr>
      <w:r w:rsidRPr="00DD7612">
        <w:t>4. DA ADESÃO À ATA DE REGISTRO DE PREÇOS</w:t>
      </w:r>
    </w:p>
    <w:p w14:paraId="0EAC1DDF" w14:textId="77777777" w:rsidR="003E4D5D" w:rsidRPr="00DD7612" w:rsidRDefault="00585AB8">
      <w:pPr>
        <w:jc w:val="both"/>
        <w:rPr>
          <w:rFonts w:ascii="Arial" w:hAnsi="Arial" w:cs="Arial"/>
        </w:rPr>
      </w:pPr>
      <w:r w:rsidRPr="00DD7612">
        <w:rPr>
          <w:rFonts w:ascii="Arial" w:hAnsi="Arial" w:cs="Arial"/>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7C02A7C9" w14:textId="77777777" w:rsidR="003E4D5D" w:rsidRPr="00DD7612" w:rsidRDefault="00585AB8">
      <w:pPr>
        <w:jc w:val="both"/>
        <w:rPr>
          <w:rFonts w:ascii="Arial" w:hAnsi="Arial" w:cs="Arial"/>
        </w:rPr>
      </w:pPr>
      <w:r w:rsidRPr="00DD7612">
        <w:rPr>
          <w:rFonts w:ascii="Arial" w:hAnsi="Arial" w:cs="Arial"/>
        </w:rPr>
        <w:t>4.1.1. apresentação de justificativa da vantagem da adesão, inclusive em situações de provável desabastecimento ou descontinuidade de serviço público;</w:t>
      </w:r>
    </w:p>
    <w:p w14:paraId="0CEBB791" w14:textId="77777777" w:rsidR="003E4D5D" w:rsidRPr="00DD7612" w:rsidRDefault="00585AB8">
      <w:pPr>
        <w:jc w:val="both"/>
        <w:rPr>
          <w:rFonts w:ascii="Arial" w:hAnsi="Arial" w:cs="Arial"/>
        </w:rPr>
      </w:pPr>
      <w:r w:rsidRPr="00DD7612">
        <w:rPr>
          <w:rFonts w:ascii="Arial" w:hAnsi="Arial" w:cs="Arial"/>
        </w:rPr>
        <w:t>4.1.2. demonstração de que os valores registrados estão compatíveis com os valores praticados pelo mercado na forma do art. 23 da Lei nº 14.133, de 2021; e</w:t>
      </w:r>
    </w:p>
    <w:p w14:paraId="49EDFEBB" w14:textId="77777777" w:rsidR="003E4D5D" w:rsidRPr="00DD7612" w:rsidRDefault="00585AB8">
      <w:pPr>
        <w:jc w:val="both"/>
        <w:rPr>
          <w:rFonts w:ascii="Arial" w:hAnsi="Arial" w:cs="Arial"/>
        </w:rPr>
      </w:pPr>
      <w:r w:rsidRPr="00DD7612">
        <w:rPr>
          <w:rFonts w:ascii="Arial" w:hAnsi="Arial" w:cs="Arial"/>
        </w:rPr>
        <w:t>4.1.3. consulta e aceitação prévias do órgão gerenciador e do fornecedor.</w:t>
      </w:r>
    </w:p>
    <w:p w14:paraId="4A522998" w14:textId="77777777" w:rsidR="003E4D5D" w:rsidRPr="00DD7612" w:rsidRDefault="00585AB8">
      <w:pPr>
        <w:jc w:val="both"/>
        <w:rPr>
          <w:rFonts w:ascii="Arial" w:hAnsi="Arial" w:cs="Arial"/>
        </w:rPr>
      </w:pPr>
      <w:r w:rsidRPr="00DD7612">
        <w:rPr>
          <w:rFonts w:ascii="Arial" w:hAnsi="Arial" w:cs="Arial"/>
        </w:rPr>
        <w:t>4.2. A autorização do órgão gerenciador apenas será realizada após a aceitação da adesão pelo fornecedor.</w:t>
      </w:r>
    </w:p>
    <w:p w14:paraId="4D128801" w14:textId="77777777" w:rsidR="003E4D5D" w:rsidRPr="00DD7612" w:rsidRDefault="00585AB8">
      <w:pPr>
        <w:jc w:val="both"/>
        <w:rPr>
          <w:rFonts w:ascii="Arial" w:hAnsi="Arial" w:cs="Arial"/>
        </w:rPr>
      </w:pPr>
      <w:r w:rsidRPr="00DD7612">
        <w:rPr>
          <w:rFonts w:ascii="Arial" w:hAnsi="Arial" w:cs="Arial"/>
        </w:rPr>
        <w:t>4.2.1. O órgão gerenciador poderá rejeitar adesões caso elas possam acarretar prejuízo à execução de seus próprios contratos ou à sua capacidade de gerenciamento.</w:t>
      </w:r>
    </w:p>
    <w:p w14:paraId="5AF87BC2" w14:textId="77777777" w:rsidR="003E4D5D" w:rsidRPr="00DD7612" w:rsidRDefault="00585AB8">
      <w:pPr>
        <w:jc w:val="both"/>
        <w:rPr>
          <w:rFonts w:ascii="Arial" w:hAnsi="Arial" w:cs="Arial"/>
        </w:rPr>
      </w:pPr>
      <w:r w:rsidRPr="00DD7612">
        <w:rPr>
          <w:rFonts w:ascii="Arial" w:hAnsi="Arial" w:cs="Arial"/>
        </w:rPr>
        <w:t>4.3. Após a autorização do órgão gerenciador, o órgão ou entidade não participante deverá efetivar a aquisição ou a contratação solicitada em até noventa dias, observado o prazo de vigência da ata.</w:t>
      </w:r>
    </w:p>
    <w:p w14:paraId="09B0A2D0" w14:textId="77777777" w:rsidR="003E4D5D" w:rsidRPr="00DD7612" w:rsidRDefault="00585AB8">
      <w:pPr>
        <w:jc w:val="both"/>
        <w:rPr>
          <w:rFonts w:ascii="Arial" w:hAnsi="Arial" w:cs="Arial"/>
        </w:rPr>
      </w:pPr>
      <w:r w:rsidRPr="00DD7612">
        <w:rPr>
          <w:rFonts w:ascii="Arial" w:hAnsi="Arial" w:cs="Arial"/>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862B72A" w14:textId="77777777" w:rsidR="003E4D5D" w:rsidRPr="00DD7612" w:rsidRDefault="00585AB8">
      <w:pPr>
        <w:jc w:val="both"/>
        <w:rPr>
          <w:rFonts w:ascii="Arial" w:hAnsi="Arial" w:cs="Arial"/>
        </w:rPr>
      </w:pPr>
      <w:r w:rsidRPr="00DD7612">
        <w:rPr>
          <w:rFonts w:ascii="Arial" w:hAnsi="Arial" w:cs="Arial"/>
        </w:rPr>
        <w:t>4.5. O órgão ou a entidade poderá aderir a item da ata de registro de preços da qual seja integrante, na qualidade de não participante, para aqueles itens para os quais não tenha quantitativo registrado, observados os requisitos do item 4.1.</w:t>
      </w:r>
    </w:p>
    <w:p w14:paraId="1EF5BD00" w14:textId="77777777" w:rsidR="006A7D0A" w:rsidRPr="00DD7612" w:rsidRDefault="006A7D0A">
      <w:pPr>
        <w:jc w:val="both"/>
        <w:rPr>
          <w:rFonts w:ascii="Arial" w:hAnsi="Arial" w:cs="Arial"/>
        </w:rPr>
      </w:pPr>
    </w:p>
    <w:p w14:paraId="5E19A989" w14:textId="77777777" w:rsidR="003E4D5D" w:rsidRPr="00DD7612" w:rsidRDefault="00585AB8">
      <w:pPr>
        <w:jc w:val="both"/>
        <w:rPr>
          <w:rFonts w:ascii="Arial" w:hAnsi="Arial" w:cs="Arial"/>
        </w:rPr>
      </w:pPr>
      <w:r w:rsidRPr="00DD7612">
        <w:rPr>
          <w:rFonts w:ascii="Arial" w:hAnsi="Arial" w:cs="Arial"/>
          <w:b/>
        </w:rPr>
        <w:t>DOS LIMITES PARA AS ADESÕES</w:t>
      </w:r>
    </w:p>
    <w:p w14:paraId="1989E076" w14:textId="77777777" w:rsidR="003E4D5D" w:rsidRPr="00DD7612" w:rsidRDefault="00585AB8">
      <w:pPr>
        <w:jc w:val="both"/>
        <w:rPr>
          <w:rFonts w:ascii="Arial" w:hAnsi="Arial" w:cs="Arial"/>
        </w:rPr>
      </w:pPr>
      <w:r w:rsidRPr="00DD7612">
        <w:rPr>
          <w:rFonts w:ascii="Arial" w:hAnsi="Arial" w:cs="Arial"/>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974D3BA" w14:textId="77777777" w:rsidR="003E4D5D" w:rsidRPr="00DD7612" w:rsidRDefault="00585AB8">
      <w:pPr>
        <w:jc w:val="both"/>
        <w:rPr>
          <w:rFonts w:ascii="Arial" w:hAnsi="Arial" w:cs="Arial"/>
        </w:rPr>
      </w:pPr>
      <w:r w:rsidRPr="00DD7612">
        <w:rPr>
          <w:rFonts w:ascii="Arial" w:hAnsi="Arial" w:cs="Arial"/>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9F1A2E6" w14:textId="77777777" w:rsidR="00B477A9" w:rsidRPr="00DD7612" w:rsidRDefault="00B477A9">
      <w:pPr>
        <w:jc w:val="both"/>
        <w:rPr>
          <w:rFonts w:ascii="Arial" w:hAnsi="Arial" w:cs="Arial"/>
        </w:rPr>
      </w:pPr>
    </w:p>
    <w:p w14:paraId="71EB5DA2" w14:textId="77777777" w:rsidR="003E4D5D" w:rsidRPr="00DD7612" w:rsidRDefault="00585AB8">
      <w:pPr>
        <w:jc w:val="both"/>
        <w:rPr>
          <w:rFonts w:ascii="Arial" w:hAnsi="Arial" w:cs="Arial"/>
        </w:rPr>
      </w:pPr>
      <w:r w:rsidRPr="00DD7612">
        <w:rPr>
          <w:rFonts w:ascii="Arial" w:hAnsi="Arial" w:cs="Arial"/>
          <w:b/>
        </w:rPr>
        <w:t>VEDAÇÃO A ACRÉSCIMO DE QUANTITATIVOS</w:t>
      </w:r>
    </w:p>
    <w:p w14:paraId="6D741299" w14:textId="77777777" w:rsidR="003E4D5D" w:rsidRPr="00DD7612" w:rsidRDefault="00585AB8">
      <w:pPr>
        <w:jc w:val="both"/>
        <w:rPr>
          <w:rFonts w:ascii="Arial" w:hAnsi="Arial" w:cs="Arial"/>
        </w:rPr>
      </w:pPr>
      <w:r w:rsidRPr="00DD7612">
        <w:rPr>
          <w:rFonts w:ascii="Arial" w:hAnsi="Arial" w:cs="Arial"/>
        </w:rPr>
        <w:t>4.8. É vedado efetuar acréscimos nos quantitativos fixados na ata de registro de preços.</w:t>
      </w:r>
    </w:p>
    <w:p w14:paraId="0FC4B479" w14:textId="77777777" w:rsidR="00B477A9" w:rsidRPr="00DD7612" w:rsidRDefault="00B477A9">
      <w:pPr>
        <w:jc w:val="both"/>
        <w:rPr>
          <w:rFonts w:ascii="Arial" w:hAnsi="Arial" w:cs="Arial"/>
        </w:rPr>
      </w:pPr>
    </w:p>
    <w:p w14:paraId="18FA7670" w14:textId="77777777" w:rsidR="003E4D5D" w:rsidRPr="00DD7612" w:rsidRDefault="00585AB8">
      <w:pPr>
        <w:pStyle w:val="Nivel01"/>
      </w:pPr>
      <w:r w:rsidRPr="00DD7612">
        <w:t>5. VALIDADE, FORMALIZAÇÃO DA ATA DE REGISTRO DE PREÇOS E CADASTRO RESERVA</w:t>
      </w:r>
    </w:p>
    <w:p w14:paraId="5B9E6E18" w14:textId="77777777" w:rsidR="003E4D5D" w:rsidRPr="00DD7612" w:rsidRDefault="00585AB8">
      <w:pPr>
        <w:jc w:val="both"/>
        <w:rPr>
          <w:rFonts w:ascii="Arial" w:hAnsi="Arial" w:cs="Arial"/>
        </w:rPr>
      </w:pPr>
      <w:r w:rsidRPr="00DD7612">
        <w:rPr>
          <w:rFonts w:ascii="Arial" w:hAnsi="Arial" w:cs="Arial"/>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7F26C87" w14:textId="77777777" w:rsidR="003E4D5D" w:rsidRPr="00DD7612" w:rsidRDefault="00585AB8">
      <w:pPr>
        <w:jc w:val="both"/>
        <w:rPr>
          <w:rFonts w:ascii="Arial" w:hAnsi="Arial" w:cs="Arial"/>
        </w:rPr>
      </w:pPr>
      <w:r w:rsidRPr="00DD7612">
        <w:rPr>
          <w:rFonts w:ascii="Arial" w:hAnsi="Arial" w:cs="Arial"/>
        </w:rPr>
        <w:t>5.1.1. Em caso de prorrogação da ata, poderá ser renovado o quantitativo originalmente registrado.</w:t>
      </w:r>
    </w:p>
    <w:p w14:paraId="5A3A60C4" w14:textId="77777777" w:rsidR="003E4D5D" w:rsidRPr="00DD7612" w:rsidRDefault="00585AB8">
      <w:pPr>
        <w:jc w:val="both"/>
        <w:rPr>
          <w:rFonts w:ascii="Arial" w:hAnsi="Arial" w:cs="Arial"/>
        </w:rPr>
      </w:pPr>
      <w:r w:rsidRPr="00DD7612">
        <w:rPr>
          <w:rFonts w:ascii="Arial" w:hAnsi="Arial" w:cs="Arial"/>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C9F245C" w14:textId="77777777" w:rsidR="003E4D5D" w:rsidRPr="00DD7612" w:rsidRDefault="00585AB8">
      <w:pPr>
        <w:jc w:val="both"/>
        <w:rPr>
          <w:rFonts w:ascii="Arial" w:hAnsi="Arial" w:cs="Arial"/>
        </w:rPr>
      </w:pPr>
      <w:r w:rsidRPr="00DD7612">
        <w:rPr>
          <w:rFonts w:ascii="Arial" w:hAnsi="Arial" w:cs="Arial"/>
        </w:rPr>
        <w:t>5.1.3. Na formalização do contrato ou do instrumento substituto deverá haver a indicação da disponibilidade dos créditos orçamentários respectivos.</w:t>
      </w:r>
    </w:p>
    <w:p w14:paraId="50429924" w14:textId="77777777" w:rsidR="003E4D5D" w:rsidRPr="00DD7612" w:rsidRDefault="00585AB8">
      <w:pPr>
        <w:jc w:val="both"/>
        <w:rPr>
          <w:rFonts w:ascii="Arial" w:hAnsi="Arial" w:cs="Arial"/>
        </w:rPr>
      </w:pPr>
      <w:r w:rsidRPr="00DD7612">
        <w:rPr>
          <w:rFonts w:ascii="Arial" w:hAnsi="Arial" w:cs="Arial"/>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5F9CB01" w14:textId="77777777" w:rsidR="003E4D5D" w:rsidRPr="00DD7612" w:rsidRDefault="00585AB8">
      <w:pPr>
        <w:jc w:val="both"/>
        <w:rPr>
          <w:rFonts w:ascii="Arial" w:hAnsi="Arial" w:cs="Arial"/>
        </w:rPr>
      </w:pPr>
      <w:r w:rsidRPr="00DD7612">
        <w:rPr>
          <w:rFonts w:ascii="Arial" w:hAnsi="Arial" w:cs="Arial"/>
        </w:rPr>
        <w:t>5.2.1. O instrumento contratual de que trata o item 5.2. deverá ser assinado no prazo de validade da ata de registro de preços.</w:t>
      </w:r>
    </w:p>
    <w:p w14:paraId="7AED9F6E" w14:textId="77777777" w:rsidR="003E4D5D" w:rsidRPr="00DD7612" w:rsidRDefault="00585AB8">
      <w:pPr>
        <w:jc w:val="both"/>
        <w:rPr>
          <w:rFonts w:ascii="Arial" w:hAnsi="Arial" w:cs="Arial"/>
        </w:rPr>
      </w:pPr>
      <w:r w:rsidRPr="00DD7612">
        <w:rPr>
          <w:rFonts w:ascii="Arial" w:hAnsi="Arial" w:cs="Arial"/>
        </w:rPr>
        <w:t>5.3. Os contratos decorrentes do sistema de registro de preços poderão ser alterados, observado o art. 124 da Lei nº 14.133, de 2021.</w:t>
      </w:r>
    </w:p>
    <w:p w14:paraId="090A3666" w14:textId="77777777" w:rsidR="003E4D5D" w:rsidRPr="00DD7612" w:rsidRDefault="00585AB8">
      <w:pPr>
        <w:jc w:val="both"/>
        <w:rPr>
          <w:rFonts w:ascii="Arial" w:hAnsi="Arial" w:cs="Arial"/>
        </w:rPr>
      </w:pPr>
      <w:r w:rsidRPr="00DD7612">
        <w:rPr>
          <w:rFonts w:ascii="Arial" w:hAnsi="Arial" w:cs="Arial"/>
        </w:rPr>
        <w:t>5.4. Após a homologação da licitação, deverão ser observadas as seguintes condições para formalização da ata de registro de preços:</w:t>
      </w:r>
    </w:p>
    <w:p w14:paraId="67D5AF35" w14:textId="77777777" w:rsidR="003E4D5D" w:rsidRPr="00DD7612" w:rsidRDefault="00585AB8">
      <w:pPr>
        <w:jc w:val="both"/>
        <w:rPr>
          <w:rFonts w:ascii="Arial" w:hAnsi="Arial" w:cs="Arial"/>
        </w:rPr>
      </w:pPr>
      <w:r w:rsidRPr="00DD7612">
        <w:rPr>
          <w:rFonts w:ascii="Arial" w:hAnsi="Arial" w:cs="Arial"/>
        </w:rPr>
        <w:t>5.4.1. Serão registrados na ata os preços e os quantitativos do adjudicatário, devendo ser observada a possibilidade de o licitante oferecer ou não proposta em quantitativo inferior ao máximo previsto no edital e se obrigar nos limites dela;</w:t>
      </w:r>
    </w:p>
    <w:p w14:paraId="0BAF8163" w14:textId="77777777" w:rsidR="003E4D5D" w:rsidRPr="00DD7612" w:rsidRDefault="00585AB8">
      <w:pPr>
        <w:jc w:val="both"/>
        <w:rPr>
          <w:rFonts w:ascii="Arial" w:hAnsi="Arial" w:cs="Arial"/>
        </w:rPr>
      </w:pPr>
      <w:r w:rsidRPr="00DD7612">
        <w:rPr>
          <w:rFonts w:ascii="Arial" w:hAnsi="Arial" w:cs="Arial"/>
        </w:rPr>
        <w:t>5.4.2. Será incluído na ata, na forma de anexo, o registro dos licitantes que:</w:t>
      </w:r>
    </w:p>
    <w:p w14:paraId="6703737A" w14:textId="77777777" w:rsidR="003E4D5D" w:rsidRPr="00DD7612" w:rsidRDefault="00585AB8">
      <w:pPr>
        <w:jc w:val="both"/>
        <w:rPr>
          <w:rFonts w:ascii="Arial" w:hAnsi="Arial" w:cs="Arial"/>
        </w:rPr>
      </w:pPr>
      <w:r w:rsidRPr="00DD7612">
        <w:rPr>
          <w:rFonts w:ascii="Arial" w:hAnsi="Arial" w:cs="Arial"/>
        </w:rPr>
        <w:t>5.4.2.1. Aceitarem cotar os bens com preços iguais aos do adjudicatário, observada a classificação da licitação; e</w:t>
      </w:r>
    </w:p>
    <w:p w14:paraId="0A71F839" w14:textId="77777777" w:rsidR="003E4D5D" w:rsidRPr="00DD7612" w:rsidRDefault="00585AB8">
      <w:pPr>
        <w:jc w:val="both"/>
        <w:rPr>
          <w:rFonts w:ascii="Arial" w:hAnsi="Arial" w:cs="Arial"/>
        </w:rPr>
      </w:pPr>
      <w:r w:rsidRPr="00DD7612">
        <w:rPr>
          <w:rFonts w:ascii="Arial" w:hAnsi="Arial" w:cs="Arial"/>
        </w:rPr>
        <w:t>5.4.2.2. Mantiverem sua proposta original.</w:t>
      </w:r>
    </w:p>
    <w:p w14:paraId="514C6192" w14:textId="77777777" w:rsidR="003E4D5D" w:rsidRPr="00DD7612" w:rsidRDefault="00585AB8">
      <w:pPr>
        <w:jc w:val="both"/>
        <w:rPr>
          <w:rFonts w:ascii="Arial" w:hAnsi="Arial" w:cs="Arial"/>
        </w:rPr>
      </w:pPr>
      <w:r w:rsidRPr="00DD7612">
        <w:rPr>
          <w:rFonts w:ascii="Arial" w:hAnsi="Arial" w:cs="Arial"/>
        </w:rPr>
        <w:t>5.4.3. Será respeitada, nas contratações, a ordem de classificação dos licitantes registrados na ata.</w:t>
      </w:r>
    </w:p>
    <w:p w14:paraId="7A480716" w14:textId="77777777" w:rsidR="003E4D5D" w:rsidRPr="00DD7612" w:rsidRDefault="00585AB8">
      <w:pPr>
        <w:jc w:val="both"/>
        <w:rPr>
          <w:rFonts w:ascii="Arial" w:hAnsi="Arial" w:cs="Arial"/>
        </w:rPr>
      </w:pPr>
      <w:r w:rsidRPr="00DD7612">
        <w:rPr>
          <w:rFonts w:ascii="Arial" w:hAnsi="Arial" w:cs="Arial"/>
        </w:rPr>
        <w:t>5.5. O registro a que se refere o item 5.4.2 tem por objetivo a formação de cadastro de reserva para o caso de impossibilidade de atendimento pelo signatário da ata.</w:t>
      </w:r>
    </w:p>
    <w:p w14:paraId="3844CA28" w14:textId="77777777" w:rsidR="003E4D5D" w:rsidRPr="00DD7612" w:rsidRDefault="00585AB8">
      <w:pPr>
        <w:jc w:val="both"/>
        <w:rPr>
          <w:rFonts w:ascii="Arial" w:hAnsi="Arial" w:cs="Arial"/>
        </w:rPr>
      </w:pPr>
      <w:r w:rsidRPr="00DD7612">
        <w:rPr>
          <w:rFonts w:ascii="Arial" w:hAnsi="Arial" w:cs="Arial"/>
        </w:rPr>
        <w:t>5.6. Para fins da ordem de classificação, os licitantes que aceitarem reduzir suas propostas para o preço do adjudicatário antecederão aqueles que mantiverem sua proposta original.</w:t>
      </w:r>
    </w:p>
    <w:p w14:paraId="420C416A" w14:textId="77777777" w:rsidR="003E4D5D" w:rsidRPr="00DD7612" w:rsidRDefault="00585AB8">
      <w:pPr>
        <w:jc w:val="both"/>
        <w:rPr>
          <w:rFonts w:ascii="Arial" w:hAnsi="Arial" w:cs="Arial"/>
        </w:rPr>
      </w:pPr>
      <w:r w:rsidRPr="00DD7612">
        <w:rPr>
          <w:rFonts w:ascii="Arial" w:hAnsi="Arial" w:cs="Arial"/>
        </w:rPr>
        <w:t>5.7. A habilitação dos licitantes que comporão o cadastro de reserva a que se refere o item 5.4.2.2 somente será efetuada quando houver necessidade de contratação dos licitantes remanescentes, nas seguintes hipóteses:</w:t>
      </w:r>
    </w:p>
    <w:p w14:paraId="6B365406" w14:textId="77777777" w:rsidR="003E4D5D" w:rsidRPr="00DD7612" w:rsidRDefault="00585AB8">
      <w:pPr>
        <w:jc w:val="both"/>
        <w:rPr>
          <w:rFonts w:ascii="Arial" w:hAnsi="Arial" w:cs="Arial"/>
        </w:rPr>
      </w:pPr>
      <w:r w:rsidRPr="00DD7612">
        <w:rPr>
          <w:rFonts w:ascii="Arial" w:hAnsi="Arial" w:cs="Arial"/>
        </w:rPr>
        <w:t>5.7.1. Quando o licitante vencedor não assinar a ata de registro de preços, no prazo e nas condições estabelecidos no edital; e</w:t>
      </w:r>
    </w:p>
    <w:p w14:paraId="1E426630" w14:textId="77777777" w:rsidR="003E4D5D" w:rsidRPr="00DD7612" w:rsidRDefault="00585AB8">
      <w:pPr>
        <w:jc w:val="both"/>
        <w:rPr>
          <w:rFonts w:ascii="Arial" w:hAnsi="Arial" w:cs="Arial"/>
        </w:rPr>
      </w:pPr>
      <w:r w:rsidRPr="00DD7612">
        <w:rPr>
          <w:rFonts w:ascii="Arial" w:hAnsi="Arial" w:cs="Arial"/>
        </w:rPr>
        <w:t>5.7.2. Quando houver o cancelamento do registro do licitante ou do registro de preços nas hipóteses previstas no item 9.</w:t>
      </w:r>
    </w:p>
    <w:p w14:paraId="74570A96" w14:textId="77777777" w:rsidR="003E4D5D" w:rsidRPr="00DD7612" w:rsidRDefault="00585AB8">
      <w:pPr>
        <w:jc w:val="both"/>
        <w:rPr>
          <w:rFonts w:ascii="Arial" w:hAnsi="Arial" w:cs="Arial"/>
        </w:rPr>
      </w:pPr>
      <w:r w:rsidRPr="00DD7612">
        <w:rPr>
          <w:rFonts w:ascii="Arial" w:hAnsi="Arial" w:cs="Arial"/>
        </w:rPr>
        <w:t>5.8. O preço registrado com indicação dos licitantes e fornecedores será divulgado no PNCP e ficará disponibilizado durante a vigência da ata de registro de preços.</w:t>
      </w:r>
    </w:p>
    <w:p w14:paraId="4A3E23D0" w14:textId="77777777" w:rsidR="003E4D5D" w:rsidRPr="00DD7612" w:rsidRDefault="00585AB8">
      <w:pPr>
        <w:jc w:val="both"/>
        <w:rPr>
          <w:rFonts w:ascii="Arial" w:hAnsi="Arial" w:cs="Arial"/>
        </w:rPr>
      </w:pPr>
      <w:r w:rsidRPr="00DD7612">
        <w:rPr>
          <w:rFonts w:ascii="Arial" w:hAnsi="Arial" w:cs="Arial"/>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CF0BE33" w14:textId="77777777" w:rsidR="003E4D5D" w:rsidRPr="00DD7612" w:rsidRDefault="00585AB8">
      <w:pPr>
        <w:jc w:val="both"/>
        <w:rPr>
          <w:rFonts w:ascii="Arial" w:hAnsi="Arial" w:cs="Arial"/>
        </w:rPr>
      </w:pPr>
      <w:r w:rsidRPr="00DD7612">
        <w:rPr>
          <w:rFonts w:ascii="Arial" w:hAnsi="Arial" w:cs="Arial"/>
        </w:rPr>
        <w:t>5.9.1. O prazo de convocação poderá ser prorrogado 1 (uma) vez, por igual período, mediante solicitação do licitante convocado, desde que apresentada dentro do prazo, devidamente justificada, e que a justificativa seja aceita pela Administração.</w:t>
      </w:r>
    </w:p>
    <w:p w14:paraId="4ABD89FC" w14:textId="77777777" w:rsidR="003E4D5D" w:rsidRPr="00DD7612" w:rsidRDefault="00585AB8">
      <w:pPr>
        <w:jc w:val="both"/>
        <w:rPr>
          <w:rFonts w:ascii="Arial" w:hAnsi="Arial" w:cs="Arial"/>
        </w:rPr>
      </w:pPr>
      <w:r w:rsidRPr="00DD7612">
        <w:rPr>
          <w:rFonts w:ascii="Arial" w:hAnsi="Arial" w:cs="Arial"/>
        </w:rPr>
        <w:t>5.10. A ata de registro de preços será assinada por meio de assinatura digital e disponibilizada no Sistema de Registro de Preços.</w:t>
      </w:r>
    </w:p>
    <w:p w14:paraId="6463721E" w14:textId="77777777" w:rsidR="003E4D5D" w:rsidRPr="00DD7612" w:rsidRDefault="00585AB8">
      <w:pPr>
        <w:jc w:val="both"/>
        <w:rPr>
          <w:rFonts w:ascii="Arial" w:hAnsi="Arial" w:cs="Arial"/>
        </w:rPr>
      </w:pPr>
      <w:r w:rsidRPr="00DD7612">
        <w:rPr>
          <w:rFonts w:ascii="Arial" w:hAnsi="Arial" w:cs="Arial"/>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561DE67A" w14:textId="77777777" w:rsidR="003E4D5D" w:rsidRPr="00DD7612" w:rsidRDefault="00585AB8">
      <w:pPr>
        <w:jc w:val="both"/>
        <w:rPr>
          <w:rFonts w:ascii="Arial" w:hAnsi="Arial" w:cs="Arial"/>
        </w:rPr>
      </w:pPr>
      <w:r w:rsidRPr="00DD7612">
        <w:rPr>
          <w:rFonts w:ascii="Arial" w:hAnsi="Arial" w:cs="Arial"/>
        </w:rPr>
        <w:t>5.12. Na hipótese de nenhum dos licitantes que trata o item 5.4.2.1 aceitar a contratação nos termos do item anterior, a Administração, observados o valor estimado e sua eventual atualização nos termos do edital, poderá:</w:t>
      </w:r>
    </w:p>
    <w:p w14:paraId="541FC0A5" w14:textId="77777777" w:rsidR="003E4D5D" w:rsidRPr="00DD7612" w:rsidRDefault="00585AB8">
      <w:pPr>
        <w:jc w:val="both"/>
        <w:rPr>
          <w:rFonts w:ascii="Arial" w:hAnsi="Arial" w:cs="Arial"/>
        </w:rPr>
      </w:pPr>
      <w:r w:rsidRPr="00DD7612">
        <w:rPr>
          <w:rFonts w:ascii="Arial" w:hAnsi="Arial" w:cs="Arial"/>
        </w:rPr>
        <w:t>5.12.1. Convocar para negociação os demais licitantes remanescentes cujos preços foram registrados sem redução, observada a ordem de classificação, com vistas à obtenção de preço melhor, mesmo que acima do preço do adjudicatário; ou</w:t>
      </w:r>
    </w:p>
    <w:p w14:paraId="612E4A1D" w14:textId="77777777" w:rsidR="003E4D5D" w:rsidRPr="00DD7612" w:rsidRDefault="00585AB8">
      <w:pPr>
        <w:jc w:val="both"/>
        <w:rPr>
          <w:rFonts w:ascii="Arial" w:hAnsi="Arial" w:cs="Arial"/>
        </w:rPr>
      </w:pPr>
      <w:r w:rsidRPr="00DD7612">
        <w:rPr>
          <w:rFonts w:ascii="Arial" w:hAnsi="Arial" w:cs="Arial"/>
        </w:rPr>
        <w:t>5.12.2. Adjudicar e firmar o contrato nas condições ofertadas pelos licitantes remanescentes, atendida a ordem classificatória, quando frustrada a negociação de melhor condição.</w:t>
      </w:r>
    </w:p>
    <w:p w14:paraId="47DE2203" w14:textId="77777777" w:rsidR="003E4D5D" w:rsidRPr="00DD7612" w:rsidRDefault="00585AB8">
      <w:pPr>
        <w:jc w:val="both"/>
        <w:rPr>
          <w:rFonts w:ascii="Arial" w:hAnsi="Arial" w:cs="Arial"/>
        </w:rPr>
      </w:pPr>
      <w:r w:rsidRPr="00DD7612">
        <w:rPr>
          <w:rFonts w:ascii="Arial" w:hAnsi="Arial" w:cs="Arial"/>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12C8A9" w14:textId="77777777" w:rsidR="00B477A9" w:rsidRPr="00DD7612" w:rsidRDefault="00B477A9">
      <w:pPr>
        <w:jc w:val="both"/>
        <w:rPr>
          <w:rFonts w:ascii="Arial" w:hAnsi="Arial" w:cs="Arial"/>
        </w:rPr>
      </w:pPr>
    </w:p>
    <w:p w14:paraId="2FCBA103" w14:textId="77777777" w:rsidR="003E4D5D" w:rsidRPr="00DD7612" w:rsidRDefault="00585AB8">
      <w:pPr>
        <w:pStyle w:val="Nivel01"/>
      </w:pPr>
      <w:r w:rsidRPr="00DD7612">
        <w:t>6. ALTERAÇÃO OU ATUALIZAÇÃO DOS PREÇOS REGISTRADOS</w:t>
      </w:r>
    </w:p>
    <w:p w14:paraId="31ECB45A" w14:textId="77777777" w:rsidR="003E4D5D" w:rsidRPr="00DD7612" w:rsidRDefault="00585AB8">
      <w:pPr>
        <w:jc w:val="both"/>
        <w:rPr>
          <w:rFonts w:ascii="Arial" w:hAnsi="Arial" w:cs="Arial"/>
        </w:rPr>
      </w:pPr>
      <w:r w:rsidRPr="00DD7612">
        <w:rPr>
          <w:rFonts w:ascii="Arial" w:hAnsi="Arial" w:cs="Arial"/>
        </w:rPr>
        <w:t>6.1. Os preços registrados poderão ser alterados ou atualizados em decorrência de eventual redução dos preços praticados no mercado ou de fato que eleve o custo dos bens registrados, nas seguintes situações:</w:t>
      </w:r>
    </w:p>
    <w:p w14:paraId="60CFA660" w14:textId="77777777" w:rsidR="003E4D5D" w:rsidRPr="00DD7612" w:rsidRDefault="00585AB8">
      <w:pPr>
        <w:jc w:val="both"/>
        <w:rPr>
          <w:rFonts w:ascii="Arial" w:hAnsi="Arial" w:cs="Arial"/>
        </w:rPr>
      </w:pPr>
      <w:r w:rsidRPr="00DD7612">
        <w:rPr>
          <w:rFonts w:ascii="Arial" w:hAnsi="Arial" w:cs="Arial"/>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92EAE3C" w14:textId="77777777" w:rsidR="003E4D5D" w:rsidRPr="00DD7612" w:rsidRDefault="00585AB8">
      <w:pPr>
        <w:jc w:val="both"/>
        <w:rPr>
          <w:rFonts w:ascii="Arial" w:hAnsi="Arial" w:cs="Arial"/>
        </w:rPr>
      </w:pPr>
      <w:r w:rsidRPr="00DD7612">
        <w:rPr>
          <w:rFonts w:ascii="Arial" w:hAnsi="Arial" w:cs="Arial"/>
        </w:rPr>
        <w:t>6.1.2. Em caso de criação, alteração ou extinção de quaisquer tributos ou encargos legais ou a superveniência de disposições legais, com comprovada repercussão sobre os preços registrados;</w:t>
      </w:r>
    </w:p>
    <w:p w14:paraId="2EDEE2DA" w14:textId="77777777" w:rsidR="003E4D5D" w:rsidRPr="00DD7612" w:rsidRDefault="00585AB8">
      <w:pPr>
        <w:jc w:val="both"/>
        <w:rPr>
          <w:rFonts w:ascii="Arial" w:hAnsi="Arial" w:cs="Arial"/>
        </w:rPr>
      </w:pPr>
      <w:r w:rsidRPr="00DD7612">
        <w:rPr>
          <w:rFonts w:ascii="Arial" w:hAnsi="Arial" w:cs="Arial"/>
        </w:rPr>
        <w:t>6.1.3. Na hipótese de previsão no edital de cláusula de reajustamento ou repactuação sobre os preços registrados, nos termos da Lei nº 14.133, de 2021.</w:t>
      </w:r>
    </w:p>
    <w:p w14:paraId="37B1A1BC" w14:textId="77777777" w:rsidR="003E4D5D" w:rsidRPr="00DD7612" w:rsidRDefault="00585AB8">
      <w:pPr>
        <w:jc w:val="both"/>
        <w:rPr>
          <w:rFonts w:ascii="Arial" w:hAnsi="Arial" w:cs="Arial"/>
        </w:rPr>
      </w:pPr>
      <w:r w:rsidRPr="00DD7612">
        <w:rPr>
          <w:rFonts w:ascii="Arial" w:hAnsi="Arial" w:cs="Arial"/>
        </w:rPr>
        <w:t>6.1.3.1. No caso do reajustamento, deverá ser respeitada a contagem da anualidade e o índice previstos para a contratação;</w:t>
      </w:r>
    </w:p>
    <w:p w14:paraId="34966949" w14:textId="77777777" w:rsidR="003E4D5D" w:rsidRPr="00DD7612" w:rsidRDefault="00585AB8">
      <w:pPr>
        <w:jc w:val="both"/>
        <w:rPr>
          <w:rFonts w:ascii="Arial" w:hAnsi="Arial" w:cs="Arial"/>
        </w:rPr>
      </w:pPr>
      <w:r w:rsidRPr="00DD7612">
        <w:rPr>
          <w:rFonts w:ascii="Arial" w:hAnsi="Arial" w:cs="Arial"/>
        </w:rPr>
        <w:t>6.1.3.2. No caso da repactuação, poderá ser a pedido do interessado, conforme critérios definidos para a contratação.</w:t>
      </w:r>
    </w:p>
    <w:p w14:paraId="4F8C6589" w14:textId="77777777" w:rsidR="00B477A9" w:rsidRPr="00DD7612" w:rsidRDefault="00B477A9">
      <w:pPr>
        <w:jc w:val="both"/>
        <w:rPr>
          <w:rFonts w:ascii="Arial" w:hAnsi="Arial" w:cs="Arial"/>
        </w:rPr>
      </w:pPr>
    </w:p>
    <w:p w14:paraId="0951F402" w14:textId="77777777" w:rsidR="003E4D5D" w:rsidRPr="00DD7612" w:rsidRDefault="00585AB8">
      <w:pPr>
        <w:pStyle w:val="Nivel01"/>
      </w:pPr>
      <w:r w:rsidRPr="00DD7612">
        <w:t>7. NEGOCIAÇÃO DE PREÇOS REGISTRADOS</w:t>
      </w:r>
    </w:p>
    <w:p w14:paraId="280AA614" w14:textId="77777777" w:rsidR="003E4D5D" w:rsidRPr="00DD7612" w:rsidRDefault="00585AB8">
      <w:pPr>
        <w:jc w:val="both"/>
        <w:rPr>
          <w:rFonts w:ascii="Arial" w:hAnsi="Arial" w:cs="Arial"/>
        </w:rPr>
      </w:pPr>
      <w:r w:rsidRPr="00DD7612">
        <w:rPr>
          <w:rFonts w:ascii="Arial" w:hAnsi="Arial" w:cs="Arial"/>
        </w:rPr>
        <w:t>7.1. Na hipótese de o preço registrado tornar-se superior ao preço praticado no mercado por motivo superveniente, o órgão gerenciador convocará o fornecedor para negociar a redução do preço registrado.</w:t>
      </w:r>
    </w:p>
    <w:p w14:paraId="3B920D54" w14:textId="77777777" w:rsidR="003E4D5D" w:rsidRPr="00DD7612" w:rsidRDefault="00585AB8">
      <w:pPr>
        <w:jc w:val="both"/>
        <w:rPr>
          <w:rFonts w:ascii="Arial" w:hAnsi="Arial" w:cs="Arial"/>
        </w:rPr>
      </w:pPr>
      <w:r w:rsidRPr="00DD7612">
        <w:rPr>
          <w:rFonts w:ascii="Arial" w:hAnsi="Arial" w:cs="Arial"/>
        </w:rPr>
        <w:t>7.1.1. Caso não aceite reduzir seu preço aos valores praticados pelo mercado, o fornecedor será liberado do compromisso assumido quanto ao item registrado, sem aplicação de penalidades administrativas.</w:t>
      </w:r>
    </w:p>
    <w:p w14:paraId="6D1634F7" w14:textId="77777777" w:rsidR="003E4D5D" w:rsidRPr="00DD7612" w:rsidRDefault="00585AB8">
      <w:pPr>
        <w:jc w:val="both"/>
        <w:rPr>
          <w:rFonts w:ascii="Arial" w:hAnsi="Arial" w:cs="Arial"/>
        </w:rPr>
      </w:pPr>
      <w:r w:rsidRPr="00DD7612">
        <w:rPr>
          <w:rFonts w:ascii="Arial" w:hAnsi="Arial" w:cs="Arial"/>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07FAE5B0" w14:textId="77777777" w:rsidR="003E4D5D" w:rsidRPr="00DD7612" w:rsidRDefault="00585AB8">
      <w:pPr>
        <w:jc w:val="both"/>
        <w:rPr>
          <w:rFonts w:ascii="Arial" w:hAnsi="Arial" w:cs="Arial"/>
        </w:rPr>
      </w:pPr>
      <w:r w:rsidRPr="00DD7612">
        <w:rPr>
          <w:rFonts w:ascii="Arial" w:hAnsi="Arial" w:cs="Arial"/>
        </w:rPr>
        <w:t>7.1.3. Se não obtiver êxito nas negociações, o órgão gerenciador procederá ao cancelamento da ata de registro de preços, adotando as medidas cabíveis para obtenção de contratação mais vantajosa.</w:t>
      </w:r>
    </w:p>
    <w:p w14:paraId="3F4A5173" w14:textId="77777777" w:rsidR="003E4D5D" w:rsidRPr="00DD7612" w:rsidRDefault="00585AB8">
      <w:pPr>
        <w:jc w:val="both"/>
        <w:rPr>
          <w:rFonts w:ascii="Arial" w:hAnsi="Arial" w:cs="Arial"/>
        </w:rPr>
      </w:pPr>
      <w:r w:rsidRPr="00DD7612">
        <w:rPr>
          <w:rFonts w:ascii="Arial" w:hAnsi="Arial" w:cs="Arial"/>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2391AE" w14:textId="77777777" w:rsidR="003E4D5D" w:rsidRPr="00DD7612" w:rsidRDefault="00585AB8">
      <w:pPr>
        <w:jc w:val="both"/>
        <w:rPr>
          <w:rFonts w:ascii="Arial" w:hAnsi="Arial" w:cs="Arial"/>
        </w:rPr>
      </w:pPr>
      <w:r w:rsidRPr="00DD7612">
        <w:rPr>
          <w:rFonts w:ascii="Arial" w:hAnsi="Arial" w:cs="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C987F13" w14:textId="77777777" w:rsidR="003E4D5D" w:rsidRPr="00DD7612" w:rsidRDefault="00585AB8">
      <w:pPr>
        <w:jc w:val="both"/>
        <w:rPr>
          <w:rFonts w:ascii="Arial" w:hAnsi="Arial" w:cs="Arial"/>
        </w:rPr>
      </w:pPr>
      <w:r w:rsidRPr="00DD7612">
        <w:rPr>
          <w:rFonts w:ascii="Arial" w:hAnsi="Arial" w:cs="Arial"/>
        </w:rPr>
        <w:t xml:space="preserve">7.2.1. Neste caso, o fornecedor encaminhará, juntamente com o pedido de alteração, a documentação comprobatória ou </w:t>
      </w:r>
      <w:proofErr w:type="spellStart"/>
      <w:r w:rsidRPr="00DD7612">
        <w:rPr>
          <w:rFonts w:ascii="Arial" w:hAnsi="Arial" w:cs="Arial"/>
        </w:rPr>
        <w:t>a</w:t>
      </w:r>
      <w:proofErr w:type="spellEnd"/>
      <w:r w:rsidRPr="00DD7612">
        <w:rPr>
          <w:rFonts w:ascii="Arial" w:hAnsi="Arial" w:cs="Arial"/>
        </w:rPr>
        <w:t xml:space="preserve"> planilha de custos que demonstre a inviabilidade do preço registrado em relação às condições inicialmente pactuadas.</w:t>
      </w:r>
    </w:p>
    <w:p w14:paraId="314FE4F4" w14:textId="77777777" w:rsidR="003E4D5D" w:rsidRPr="00DD7612" w:rsidRDefault="00585AB8">
      <w:pPr>
        <w:jc w:val="both"/>
        <w:rPr>
          <w:rFonts w:ascii="Arial" w:hAnsi="Arial" w:cs="Arial"/>
        </w:rPr>
      </w:pPr>
      <w:r w:rsidRPr="00DD7612">
        <w:rPr>
          <w:rFonts w:ascii="Arial" w:hAnsi="Arial" w:cs="Arial"/>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610F3197" w14:textId="77777777" w:rsidR="003E4D5D" w:rsidRPr="00DD7612" w:rsidRDefault="00585AB8">
      <w:pPr>
        <w:jc w:val="both"/>
        <w:rPr>
          <w:rFonts w:ascii="Arial" w:hAnsi="Arial" w:cs="Arial"/>
        </w:rPr>
      </w:pPr>
      <w:r w:rsidRPr="00DD7612">
        <w:rPr>
          <w:rFonts w:ascii="Arial" w:hAnsi="Arial" w:cs="Arial"/>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EEE5C9A" w14:textId="77777777" w:rsidR="003E4D5D" w:rsidRPr="00DD7612" w:rsidRDefault="00585AB8">
      <w:pPr>
        <w:jc w:val="both"/>
        <w:rPr>
          <w:rFonts w:ascii="Arial" w:hAnsi="Arial" w:cs="Arial"/>
        </w:rPr>
      </w:pPr>
      <w:r w:rsidRPr="00DD7612">
        <w:rPr>
          <w:rFonts w:ascii="Arial" w:hAnsi="Arial" w:cs="Arial"/>
        </w:rPr>
        <w:t>7.2.4. Se não obtiver êxito nas negociações, o órgão gerenciador procederá ao cancelamento da ata de registro de preços, nos termos do item 9.4, e adotará as medidas cabíveis para a obtenção da contratação mais vantajosa.</w:t>
      </w:r>
    </w:p>
    <w:p w14:paraId="39634541" w14:textId="77777777" w:rsidR="003E4D5D" w:rsidRPr="00DD7612" w:rsidRDefault="00585AB8">
      <w:pPr>
        <w:jc w:val="both"/>
        <w:rPr>
          <w:rFonts w:ascii="Arial" w:hAnsi="Arial" w:cs="Arial"/>
        </w:rPr>
      </w:pPr>
      <w:r w:rsidRPr="00DD7612">
        <w:rPr>
          <w:rFonts w:ascii="Arial" w:hAnsi="Arial" w:cs="Arial"/>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064A921" w14:textId="77777777" w:rsidR="003E4D5D" w:rsidRPr="00DD7612" w:rsidRDefault="00585AB8">
      <w:pPr>
        <w:jc w:val="both"/>
        <w:rPr>
          <w:rFonts w:ascii="Arial" w:hAnsi="Arial" w:cs="Arial"/>
        </w:rPr>
      </w:pPr>
      <w:r w:rsidRPr="00DD7612">
        <w:rPr>
          <w:rFonts w:ascii="Arial" w:hAnsi="Arial" w:cs="Arial"/>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B91AA7" w14:textId="77777777" w:rsidR="003E4D5D" w:rsidRPr="00DD7612" w:rsidRDefault="00585AB8">
      <w:pPr>
        <w:pStyle w:val="Nivel01"/>
      </w:pPr>
      <w:r w:rsidRPr="00DD7612">
        <w:t>8. REMANEJAMENTO DAS QUANTIDADES REGISTRADAS NA ATA DE REGISTRO DE PREÇOS</w:t>
      </w:r>
    </w:p>
    <w:p w14:paraId="78402CF7" w14:textId="77777777" w:rsidR="003E4D5D" w:rsidRPr="00DD7612" w:rsidRDefault="00585AB8">
      <w:pPr>
        <w:jc w:val="both"/>
        <w:rPr>
          <w:rFonts w:ascii="Arial" w:hAnsi="Arial" w:cs="Arial"/>
        </w:rPr>
      </w:pPr>
      <w:r w:rsidRPr="00DD7612">
        <w:rPr>
          <w:rFonts w:ascii="Arial" w:hAnsi="Arial" w:cs="Arial"/>
        </w:rPr>
        <w:t>8.1. As quantidades previstas para os itens com preços registrados nas atas de registro de preços poderão ser remanejadas pelo órgão gerenciador entre os órgãos ou as entidades participantes e não participantes do registro de preços.</w:t>
      </w:r>
    </w:p>
    <w:p w14:paraId="5109F7B1" w14:textId="77777777" w:rsidR="003E4D5D" w:rsidRPr="00DD7612" w:rsidRDefault="00585AB8">
      <w:pPr>
        <w:jc w:val="both"/>
        <w:rPr>
          <w:rFonts w:ascii="Arial" w:hAnsi="Arial" w:cs="Arial"/>
        </w:rPr>
      </w:pPr>
      <w:r w:rsidRPr="00DD7612">
        <w:rPr>
          <w:rFonts w:ascii="Arial" w:hAnsi="Arial" w:cs="Arial"/>
        </w:rPr>
        <w:t>8.2. O remanejamento somente poderá ser feito:</w:t>
      </w:r>
    </w:p>
    <w:p w14:paraId="067013CD" w14:textId="77777777" w:rsidR="003E4D5D" w:rsidRPr="00DD7612" w:rsidRDefault="00585AB8">
      <w:pPr>
        <w:jc w:val="both"/>
        <w:rPr>
          <w:rFonts w:ascii="Arial" w:hAnsi="Arial" w:cs="Arial"/>
        </w:rPr>
      </w:pPr>
      <w:r w:rsidRPr="00DD7612">
        <w:rPr>
          <w:rFonts w:ascii="Arial" w:hAnsi="Arial" w:cs="Arial"/>
        </w:rPr>
        <w:t>8.2.1. De órgão ou entidade participante para órgão ou entidade participante; ou</w:t>
      </w:r>
    </w:p>
    <w:p w14:paraId="14B4526D" w14:textId="77777777" w:rsidR="003E4D5D" w:rsidRPr="00DD7612" w:rsidRDefault="00585AB8">
      <w:pPr>
        <w:jc w:val="both"/>
        <w:rPr>
          <w:rFonts w:ascii="Arial" w:hAnsi="Arial" w:cs="Arial"/>
        </w:rPr>
      </w:pPr>
      <w:r w:rsidRPr="00DD7612">
        <w:rPr>
          <w:rFonts w:ascii="Arial" w:hAnsi="Arial" w:cs="Arial"/>
        </w:rPr>
        <w:t>8.2.2. De órgão ou entidade participante para órgão ou entidade não participante.</w:t>
      </w:r>
    </w:p>
    <w:p w14:paraId="64CAE6DA" w14:textId="77777777" w:rsidR="003E4D5D" w:rsidRPr="00DD7612" w:rsidRDefault="00585AB8">
      <w:pPr>
        <w:jc w:val="both"/>
        <w:rPr>
          <w:rFonts w:ascii="Arial" w:hAnsi="Arial" w:cs="Arial"/>
        </w:rPr>
      </w:pPr>
      <w:r w:rsidRPr="00DD7612">
        <w:rPr>
          <w:rFonts w:ascii="Arial" w:hAnsi="Arial" w:cs="Arial"/>
        </w:rPr>
        <w:t>8.3. O órgão gerenciador que tiver estimado as quantidades que pretende contratar será considerado participante para efeito do remanejamento.</w:t>
      </w:r>
    </w:p>
    <w:p w14:paraId="57072F6E" w14:textId="77777777" w:rsidR="003E4D5D" w:rsidRPr="00DD7612" w:rsidRDefault="00585AB8">
      <w:pPr>
        <w:jc w:val="both"/>
        <w:rPr>
          <w:rFonts w:ascii="Arial" w:hAnsi="Arial" w:cs="Arial"/>
        </w:rPr>
      </w:pPr>
      <w:r w:rsidRPr="00DD7612">
        <w:rPr>
          <w:rFonts w:ascii="Arial" w:hAnsi="Arial" w:cs="Arial"/>
        </w:rPr>
        <w:t>8.4. Na hipótese de remanejamento de órgão ou entidade participante para órgão ou entidade não participante, serão observados os limites previstos no Decreto nº 5.045, de 19 de janeiro de 2024.</w:t>
      </w:r>
    </w:p>
    <w:p w14:paraId="49B380ED" w14:textId="77777777" w:rsidR="003E4D5D" w:rsidRPr="00DD7612" w:rsidRDefault="00585AB8">
      <w:pPr>
        <w:jc w:val="both"/>
        <w:rPr>
          <w:rFonts w:ascii="Arial" w:hAnsi="Arial" w:cs="Arial"/>
        </w:rPr>
      </w:pPr>
      <w:r w:rsidRPr="00DD7612">
        <w:rPr>
          <w:rFonts w:ascii="Arial" w:hAnsi="Arial" w:cs="Arial"/>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0665E881" w14:textId="77777777" w:rsidR="003E4D5D" w:rsidRPr="00DD7612" w:rsidRDefault="00585AB8">
      <w:pPr>
        <w:jc w:val="both"/>
        <w:rPr>
          <w:rFonts w:ascii="Arial" w:hAnsi="Arial" w:cs="Arial"/>
        </w:rPr>
      </w:pPr>
      <w:r w:rsidRPr="00DD7612">
        <w:rPr>
          <w:rFonts w:ascii="Arial" w:hAnsi="Arial" w:cs="Arial"/>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E955FA1" w14:textId="77777777" w:rsidR="003E4D5D" w:rsidRPr="00DD7612" w:rsidRDefault="00585AB8">
      <w:pPr>
        <w:jc w:val="both"/>
        <w:rPr>
          <w:rFonts w:ascii="Arial" w:hAnsi="Arial" w:cs="Arial"/>
        </w:rPr>
      </w:pPr>
      <w:r w:rsidRPr="00DD7612">
        <w:rPr>
          <w:rFonts w:ascii="Arial" w:hAnsi="Arial" w:cs="Arial"/>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60B06544" w14:textId="77777777" w:rsidR="00B477A9" w:rsidRPr="00DD7612" w:rsidRDefault="00B477A9">
      <w:pPr>
        <w:jc w:val="both"/>
        <w:rPr>
          <w:rFonts w:ascii="Arial" w:hAnsi="Arial" w:cs="Arial"/>
        </w:rPr>
      </w:pPr>
    </w:p>
    <w:p w14:paraId="138250E6" w14:textId="77777777" w:rsidR="003E4D5D" w:rsidRPr="00DD7612" w:rsidRDefault="00585AB8">
      <w:pPr>
        <w:pStyle w:val="Nivel01"/>
      </w:pPr>
      <w:r w:rsidRPr="00DD7612">
        <w:t>9. CANCELAMENTO DO REGISTRO DO LICITANTE VENCEDOR E DOS PREÇOS REGISTRADOS</w:t>
      </w:r>
    </w:p>
    <w:p w14:paraId="09663DE2" w14:textId="77777777" w:rsidR="003E4D5D" w:rsidRPr="00DD7612" w:rsidRDefault="00585AB8">
      <w:pPr>
        <w:jc w:val="both"/>
        <w:rPr>
          <w:rFonts w:ascii="Arial" w:hAnsi="Arial" w:cs="Arial"/>
        </w:rPr>
      </w:pPr>
      <w:r w:rsidRPr="00DD7612">
        <w:rPr>
          <w:rFonts w:ascii="Arial" w:hAnsi="Arial" w:cs="Arial"/>
        </w:rPr>
        <w:t>9.1. O registro do fornecedor será cancelado pelo gerenciador, quando o fornecedor:</w:t>
      </w:r>
    </w:p>
    <w:p w14:paraId="3260AEAA" w14:textId="77777777" w:rsidR="003E4D5D" w:rsidRPr="00DD7612" w:rsidRDefault="00585AB8">
      <w:pPr>
        <w:jc w:val="both"/>
        <w:rPr>
          <w:rFonts w:ascii="Arial" w:hAnsi="Arial" w:cs="Arial"/>
        </w:rPr>
      </w:pPr>
      <w:r w:rsidRPr="00DD7612">
        <w:rPr>
          <w:rFonts w:ascii="Arial" w:hAnsi="Arial" w:cs="Arial"/>
        </w:rPr>
        <w:t>9.1.1. Descumprir as condições da ata de registro de preços, sem motivo justificado;</w:t>
      </w:r>
    </w:p>
    <w:p w14:paraId="42198600" w14:textId="77777777" w:rsidR="003E4D5D" w:rsidRPr="00DD7612" w:rsidRDefault="00585AB8">
      <w:pPr>
        <w:jc w:val="both"/>
        <w:rPr>
          <w:rFonts w:ascii="Arial" w:hAnsi="Arial" w:cs="Arial"/>
        </w:rPr>
      </w:pPr>
      <w:r w:rsidRPr="00DD7612">
        <w:rPr>
          <w:rFonts w:ascii="Arial" w:hAnsi="Arial" w:cs="Arial"/>
        </w:rPr>
        <w:t>9.1.2. Não retirar a nota de empenho, ou instrumento equivalente, no prazo estabelecido pela Administração sem justificativa razoável;</w:t>
      </w:r>
    </w:p>
    <w:p w14:paraId="68368A76" w14:textId="77777777" w:rsidR="003E4D5D" w:rsidRPr="00DD7612" w:rsidRDefault="00585AB8">
      <w:pPr>
        <w:jc w:val="both"/>
        <w:rPr>
          <w:rFonts w:ascii="Arial" w:hAnsi="Arial" w:cs="Arial"/>
        </w:rPr>
      </w:pPr>
      <w:r w:rsidRPr="00DD7612">
        <w:rPr>
          <w:rFonts w:ascii="Arial" w:hAnsi="Arial" w:cs="Arial"/>
        </w:rPr>
        <w:t>9.1.3. Não aceitar manter seu preço registrado, na hipótese prevista no artigo 30, § 2º, do Decreto nº 5.045, de 19 de janeiro de 2024; ou</w:t>
      </w:r>
    </w:p>
    <w:p w14:paraId="0F6AB041" w14:textId="77777777" w:rsidR="003E4D5D" w:rsidRPr="00DD7612" w:rsidRDefault="00585AB8">
      <w:pPr>
        <w:jc w:val="both"/>
        <w:rPr>
          <w:rFonts w:ascii="Arial" w:hAnsi="Arial" w:cs="Arial"/>
        </w:rPr>
      </w:pPr>
      <w:r w:rsidRPr="00DD7612">
        <w:rPr>
          <w:rFonts w:ascii="Arial" w:hAnsi="Arial" w:cs="Arial"/>
        </w:rPr>
        <w:t>9.1.4. Sofrer sanção prevista nos incisos III ou IV do caput do art. 156 da Lei nº 14.133, de 2021.</w:t>
      </w:r>
    </w:p>
    <w:p w14:paraId="0AF869DC" w14:textId="77777777" w:rsidR="003E4D5D" w:rsidRPr="00DD7612" w:rsidRDefault="00585AB8">
      <w:pPr>
        <w:jc w:val="both"/>
        <w:rPr>
          <w:rFonts w:ascii="Arial" w:hAnsi="Arial" w:cs="Arial"/>
        </w:rPr>
      </w:pPr>
      <w:r w:rsidRPr="00DD7612">
        <w:rPr>
          <w:rFonts w:ascii="Arial" w:hAnsi="Arial" w:cs="Arial"/>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701D1E5" w14:textId="77777777" w:rsidR="003E4D5D" w:rsidRPr="00DD7612" w:rsidRDefault="00585AB8">
      <w:pPr>
        <w:jc w:val="both"/>
        <w:rPr>
          <w:rFonts w:ascii="Arial" w:hAnsi="Arial" w:cs="Arial"/>
        </w:rPr>
      </w:pPr>
      <w:r w:rsidRPr="00DD7612">
        <w:rPr>
          <w:rFonts w:ascii="Arial" w:hAnsi="Arial" w:cs="Arial"/>
        </w:rPr>
        <w:t>9.2. O cancelamento de registros nas hipóteses previstas no item 9.1 será formalizado por despacho do órgão gerenciador, garantidos os princípios do contraditório e da ampla defesa.</w:t>
      </w:r>
    </w:p>
    <w:p w14:paraId="1BDE2824" w14:textId="77777777" w:rsidR="003E4D5D" w:rsidRPr="00DD7612" w:rsidRDefault="00585AB8">
      <w:pPr>
        <w:jc w:val="both"/>
        <w:rPr>
          <w:rFonts w:ascii="Arial" w:hAnsi="Arial" w:cs="Arial"/>
        </w:rPr>
      </w:pPr>
      <w:r w:rsidRPr="00DD7612">
        <w:rPr>
          <w:rFonts w:ascii="Arial" w:hAnsi="Arial" w:cs="Arial"/>
        </w:rPr>
        <w:t>9.3. Na hipótese de cancelamento do registro do fornecedor, o órgão gerenciador poderá convocar os licitantes que compõem o cadastro de reserva, observada a ordem de classificação.</w:t>
      </w:r>
    </w:p>
    <w:p w14:paraId="34B6C0ED" w14:textId="77777777" w:rsidR="003E4D5D" w:rsidRPr="00DD7612" w:rsidRDefault="00585AB8">
      <w:pPr>
        <w:jc w:val="both"/>
        <w:rPr>
          <w:rFonts w:ascii="Arial" w:hAnsi="Arial" w:cs="Arial"/>
        </w:rPr>
      </w:pPr>
      <w:r w:rsidRPr="00DD7612">
        <w:rPr>
          <w:rFonts w:ascii="Arial" w:hAnsi="Arial" w:cs="Arial"/>
        </w:rPr>
        <w:t>9.4. O cancelamento dos preços registrados poderá ser realizado pelo gerenciador, em determinada ata de registro de preços, total ou parcialmente, nas seguintes hipóteses, desde que devidamente comprovadas e justificadas:</w:t>
      </w:r>
    </w:p>
    <w:p w14:paraId="62140163" w14:textId="77777777" w:rsidR="003E4D5D" w:rsidRPr="00DD7612" w:rsidRDefault="00585AB8">
      <w:pPr>
        <w:jc w:val="both"/>
        <w:rPr>
          <w:rFonts w:ascii="Arial" w:hAnsi="Arial" w:cs="Arial"/>
        </w:rPr>
      </w:pPr>
      <w:r w:rsidRPr="00DD7612">
        <w:rPr>
          <w:rFonts w:ascii="Arial" w:hAnsi="Arial" w:cs="Arial"/>
        </w:rPr>
        <w:t>9.4.1. Por razão de interesse público;</w:t>
      </w:r>
    </w:p>
    <w:p w14:paraId="34862322" w14:textId="77777777" w:rsidR="003E4D5D" w:rsidRPr="00DD7612" w:rsidRDefault="00585AB8">
      <w:pPr>
        <w:jc w:val="both"/>
        <w:rPr>
          <w:rFonts w:ascii="Arial" w:hAnsi="Arial" w:cs="Arial"/>
        </w:rPr>
      </w:pPr>
      <w:r w:rsidRPr="00DD7612">
        <w:rPr>
          <w:rFonts w:ascii="Arial" w:hAnsi="Arial" w:cs="Arial"/>
        </w:rPr>
        <w:t>9.4.2. A pedido do fornecedor, decorrente de caso fortuito ou força maior; ou</w:t>
      </w:r>
    </w:p>
    <w:p w14:paraId="18FEA5F9" w14:textId="77777777" w:rsidR="003E4D5D" w:rsidRPr="00DD7612" w:rsidRDefault="00585AB8">
      <w:pPr>
        <w:jc w:val="both"/>
        <w:rPr>
          <w:rFonts w:ascii="Arial" w:hAnsi="Arial" w:cs="Arial"/>
        </w:rPr>
      </w:pPr>
      <w:r w:rsidRPr="00DD7612">
        <w:rPr>
          <w:rFonts w:ascii="Arial" w:hAnsi="Arial" w:cs="Arial"/>
        </w:rPr>
        <w:t xml:space="preserve">9.4.3. Se não houver êxito nas negociações, nas hipóteses em que o preço de mercado </w:t>
      </w:r>
      <w:proofErr w:type="gramStart"/>
      <w:r w:rsidRPr="00DD7612">
        <w:rPr>
          <w:rFonts w:ascii="Arial" w:hAnsi="Arial" w:cs="Arial"/>
        </w:rPr>
        <w:t>tornar-se</w:t>
      </w:r>
      <w:proofErr w:type="gramEnd"/>
      <w:r w:rsidRPr="00DD7612">
        <w:rPr>
          <w:rFonts w:ascii="Arial" w:hAnsi="Arial" w:cs="Arial"/>
        </w:rPr>
        <w:t xml:space="preserve"> superior ou inferior ao preço registrado, nos termos do artigos 29, § 3º e 30, § 4º, ambos do Decreto nº 5.045, de 19 de janeiro de 2024.</w:t>
      </w:r>
    </w:p>
    <w:p w14:paraId="6059DAA8" w14:textId="77777777" w:rsidR="00B477A9" w:rsidRPr="00DD7612" w:rsidRDefault="00B477A9">
      <w:pPr>
        <w:jc w:val="both"/>
        <w:rPr>
          <w:rFonts w:ascii="Arial" w:hAnsi="Arial" w:cs="Arial"/>
        </w:rPr>
      </w:pPr>
    </w:p>
    <w:p w14:paraId="7C31F408" w14:textId="77777777" w:rsidR="003E4D5D" w:rsidRPr="00DD7612" w:rsidRDefault="00585AB8">
      <w:pPr>
        <w:pStyle w:val="Nivel01"/>
      </w:pPr>
      <w:r w:rsidRPr="00DD7612">
        <w:t>10. DAS PENALIDADES</w:t>
      </w:r>
    </w:p>
    <w:p w14:paraId="236BC80D" w14:textId="77777777" w:rsidR="003E4D5D" w:rsidRPr="00DD7612" w:rsidRDefault="00585AB8">
      <w:pPr>
        <w:jc w:val="both"/>
        <w:rPr>
          <w:rFonts w:ascii="Arial" w:hAnsi="Arial" w:cs="Arial"/>
        </w:rPr>
      </w:pPr>
      <w:r w:rsidRPr="00DD7612">
        <w:rPr>
          <w:rFonts w:ascii="Arial" w:hAnsi="Arial" w:cs="Arial"/>
        </w:rPr>
        <w:t>10.1. O descumprimento da Ata de Registro de Preços ensejará aplicação das penalidades estabelecidas no edital.</w:t>
      </w:r>
    </w:p>
    <w:p w14:paraId="78E658FC" w14:textId="77777777" w:rsidR="003E4D5D" w:rsidRPr="00DD7612" w:rsidRDefault="00585AB8">
      <w:pPr>
        <w:jc w:val="both"/>
        <w:rPr>
          <w:rFonts w:ascii="Arial" w:hAnsi="Arial" w:cs="Arial"/>
        </w:rPr>
      </w:pPr>
      <w:r w:rsidRPr="00DD7612">
        <w:rPr>
          <w:rFonts w:ascii="Arial" w:hAnsi="Arial" w:cs="Arial"/>
        </w:rPr>
        <w:t>10.1.1. As sanções também se aplicam aos integrantes do cadastro de reserva no registro de preços que, convocados, não honrarem o compromisso assumido injustificadamente após terem assinado a ata.</w:t>
      </w:r>
    </w:p>
    <w:p w14:paraId="37F0B994" w14:textId="77777777" w:rsidR="003E4D5D" w:rsidRPr="00DD7612" w:rsidRDefault="00585AB8">
      <w:pPr>
        <w:jc w:val="both"/>
        <w:rPr>
          <w:rFonts w:ascii="Arial" w:hAnsi="Arial" w:cs="Arial"/>
        </w:rPr>
      </w:pPr>
      <w:r w:rsidRPr="00DD7612">
        <w:rPr>
          <w:rFonts w:ascii="Arial" w:hAnsi="Arial" w:cs="Arial"/>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90C2A53" w14:textId="77777777" w:rsidR="003E4D5D" w:rsidRPr="00DD7612" w:rsidRDefault="00585AB8">
      <w:pPr>
        <w:jc w:val="both"/>
        <w:rPr>
          <w:rFonts w:ascii="Arial" w:hAnsi="Arial" w:cs="Arial"/>
        </w:rPr>
      </w:pPr>
      <w:r w:rsidRPr="00DD7612">
        <w:rPr>
          <w:rFonts w:ascii="Arial" w:hAnsi="Arial" w:cs="Arial"/>
        </w:rPr>
        <w:t>10.3. O órgão ou entidade participante deverá comunicar ao órgão gerenciador qualquer das ocorrências previstas no item 9.1, dada a necessidade de instauração de procedimento para cancelamento do registro do fornecedor.</w:t>
      </w:r>
    </w:p>
    <w:p w14:paraId="3F2FB6E2" w14:textId="77777777" w:rsidR="00B477A9" w:rsidRPr="00DD7612" w:rsidRDefault="00B477A9">
      <w:pPr>
        <w:jc w:val="both"/>
        <w:rPr>
          <w:rFonts w:ascii="Arial" w:hAnsi="Arial" w:cs="Arial"/>
        </w:rPr>
      </w:pPr>
    </w:p>
    <w:p w14:paraId="52C07789" w14:textId="77777777" w:rsidR="003E4D5D" w:rsidRPr="00DD7612" w:rsidRDefault="00585AB8">
      <w:pPr>
        <w:pStyle w:val="Nivel01"/>
      </w:pPr>
      <w:r w:rsidRPr="00DD7612">
        <w:t>11. CONDIÇÕES GERAIS</w:t>
      </w:r>
    </w:p>
    <w:p w14:paraId="3CB6A440" w14:textId="77777777" w:rsidR="003E4D5D" w:rsidRPr="00DD7612" w:rsidRDefault="00585AB8">
      <w:pPr>
        <w:jc w:val="both"/>
        <w:rPr>
          <w:rFonts w:ascii="Arial" w:hAnsi="Arial" w:cs="Arial"/>
        </w:rPr>
      </w:pPr>
      <w:r w:rsidRPr="00DD7612">
        <w:rPr>
          <w:rFonts w:ascii="Arial" w:hAnsi="Arial" w:cs="Arial"/>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5C81127" w14:textId="77777777" w:rsidR="003E4D5D" w:rsidRPr="00DD7612" w:rsidRDefault="00585AB8">
      <w:pPr>
        <w:jc w:val="both"/>
        <w:rPr>
          <w:rFonts w:ascii="Arial" w:hAnsi="Arial" w:cs="Arial"/>
        </w:rPr>
      </w:pPr>
      <w:r w:rsidRPr="00DD7612">
        <w:rPr>
          <w:rFonts w:ascii="Arial" w:hAnsi="Arial" w:cs="Arial"/>
        </w:rPr>
        <w:t>Para firmeza e validade do pactuado, a presente Ata foi lavrada em vias de igual teor, que, depois de lida e achada em ordem, vai assinada pelas partes.</w:t>
      </w:r>
    </w:p>
    <w:p w14:paraId="09191C62" w14:textId="77777777" w:rsidR="00B477A9" w:rsidRPr="00DD7612" w:rsidRDefault="00B477A9">
      <w:pPr>
        <w:jc w:val="both"/>
        <w:rPr>
          <w:rFonts w:ascii="Arial" w:hAnsi="Arial" w:cs="Arial"/>
        </w:rPr>
      </w:pPr>
    </w:p>
    <w:p w14:paraId="2746E035" w14:textId="77777777" w:rsidR="003E4D5D" w:rsidRPr="00DD7612" w:rsidRDefault="00585AB8" w:rsidP="00B477A9">
      <w:pPr>
        <w:jc w:val="center"/>
        <w:rPr>
          <w:rFonts w:ascii="Arial" w:hAnsi="Arial" w:cs="Arial"/>
        </w:rPr>
      </w:pPr>
      <w:r w:rsidRPr="00DD7612">
        <w:rPr>
          <w:rFonts w:ascii="Arial" w:hAnsi="Arial" w:cs="Arial"/>
        </w:rPr>
        <w:t xml:space="preserve">Tanabi, ____ de __________________ </w:t>
      </w:r>
      <w:proofErr w:type="spellStart"/>
      <w:r w:rsidRPr="00DD7612">
        <w:rPr>
          <w:rFonts w:ascii="Arial" w:hAnsi="Arial" w:cs="Arial"/>
        </w:rPr>
        <w:t>de</w:t>
      </w:r>
      <w:proofErr w:type="spellEnd"/>
      <w:r w:rsidRPr="00DD7612">
        <w:rPr>
          <w:rFonts w:ascii="Arial" w:hAnsi="Arial" w:cs="Arial"/>
        </w:rPr>
        <w:t xml:space="preserve"> 2026.</w:t>
      </w:r>
    </w:p>
    <w:p w14:paraId="1146D4CC" w14:textId="77777777" w:rsidR="006A7D0A" w:rsidRPr="00DD7612" w:rsidRDefault="006A7D0A" w:rsidP="00B477A9">
      <w:pPr>
        <w:jc w:val="center"/>
        <w:rPr>
          <w:rFonts w:ascii="Arial" w:hAnsi="Arial" w:cs="Arial"/>
        </w:rPr>
      </w:pPr>
    </w:p>
    <w:p w14:paraId="65141F54" w14:textId="77777777" w:rsidR="003E4D5D" w:rsidRPr="00DD7612" w:rsidRDefault="00585AB8" w:rsidP="00B477A9">
      <w:pPr>
        <w:jc w:val="center"/>
        <w:rPr>
          <w:rFonts w:ascii="Arial" w:hAnsi="Arial" w:cs="Arial"/>
        </w:rPr>
      </w:pPr>
      <w:r w:rsidRPr="00DD7612">
        <w:rPr>
          <w:rFonts w:ascii="Arial" w:hAnsi="Arial" w:cs="Arial"/>
        </w:rPr>
        <w:t>____________________________________________</w:t>
      </w:r>
    </w:p>
    <w:p w14:paraId="5002BDB2" w14:textId="77777777" w:rsidR="003E4D5D" w:rsidRPr="00DD7612" w:rsidRDefault="00585AB8" w:rsidP="00B477A9">
      <w:pPr>
        <w:jc w:val="center"/>
        <w:rPr>
          <w:rFonts w:ascii="Arial" w:hAnsi="Arial" w:cs="Arial"/>
        </w:rPr>
      </w:pPr>
      <w:r w:rsidRPr="00DD7612">
        <w:rPr>
          <w:rFonts w:ascii="Arial" w:hAnsi="Arial" w:cs="Arial"/>
        </w:rPr>
        <w:t>Representante legal do órgão gerenciador</w:t>
      </w:r>
    </w:p>
    <w:p w14:paraId="6B8204F3" w14:textId="77777777" w:rsidR="006A7D0A" w:rsidRPr="00DD7612" w:rsidRDefault="006A7D0A" w:rsidP="00B477A9">
      <w:pPr>
        <w:jc w:val="center"/>
        <w:rPr>
          <w:rFonts w:ascii="Arial" w:hAnsi="Arial" w:cs="Arial"/>
        </w:rPr>
      </w:pPr>
    </w:p>
    <w:p w14:paraId="143429E3" w14:textId="77777777" w:rsidR="003E4D5D" w:rsidRPr="00DD7612" w:rsidRDefault="00585AB8" w:rsidP="00B477A9">
      <w:pPr>
        <w:jc w:val="center"/>
        <w:rPr>
          <w:rFonts w:ascii="Arial" w:hAnsi="Arial" w:cs="Arial"/>
        </w:rPr>
      </w:pPr>
      <w:r w:rsidRPr="00DD7612">
        <w:rPr>
          <w:rFonts w:ascii="Arial" w:hAnsi="Arial" w:cs="Arial"/>
        </w:rPr>
        <w:t>____________________________________________</w:t>
      </w:r>
    </w:p>
    <w:p w14:paraId="3037A33C" w14:textId="77777777" w:rsidR="003E4D5D" w:rsidRPr="00DD7612" w:rsidRDefault="00585AB8" w:rsidP="00B477A9">
      <w:pPr>
        <w:jc w:val="center"/>
        <w:rPr>
          <w:rFonts w:ascii="Arial" w:hAnsi="Arial" w:cs="Arial"/>
        </w:rPr>
      </w:pPr>
      <w:r w:rsidRPr="00DD7612">
        <w:rPr>
          <w:rFonts w:ascii="Arial" w:hAnsi="Arial" w:cs="Arial"/>
        </w:rPr>
        <w:t>Representante legal do fornecedor registrado</w:t>
      </w:r>
    </w:p>
    <w:p w14:paraId="17963E40" w14:textId="77777777" w:rsidR="00B477A9" w:rsidRPr="00DD7612" w:rsidRDefault="00B477A9">
      <w:pPr>
        <w:rPr>
          <w:rFonts w:ascii="Arial" w:hAnsi="Arial" w:cs="Arial"/>
          <w:b/>
        </w:rPr>
      </w:pPr>
      <w:r w:rsidRPr="00DD7612">
        <w:rPr>
          <w:rFonts w:ascii="Arial" w:hAnsi="Arial" w:cs="Arial"/>
          <w:b/>
        </w:rPr>
        <w:br w:type="page"/>
      </w:r>
    </w:p>
    <w:p w14:paraId="617E105C" w14:textId="23629260" w:rsidR="003E4D5D" w:rsidRPr="00DD7612" w:rsidRDefault="00585AB8">
      <w:pPr>
        <w:jc w:val="center"/>
        <w:rPr>
          <w:rFonts w:ascii="Arial" w:hAnsi="Arial" w:cs="Arial"/>
        </w:rPr>
      </w:pPr>
      <w:r w:rsidRPr="00DD7612">
        <w:rPr>
          <w:rFonts w:ascii="Arial" w:hAnsi="Arial" w:cs="Arial"/>
          <w:b/>
        </w:rPr>
        <w:t>ANEXO</w:t>
      </w:r>
    </w:p>
    <w:p w14:paraId="3C4671EA" w14:textId="77777777" w:rsidR="003E4D5D" w:rsidRPr="00DD7612" w:rsidRDefault="00585AB8">
      <w:pPr>
        <w:jc w:val="center"/>
        <w:rPr>
          <w:rFonts w:ascii="Arial" w:hAnsi="Arial" w:cs="Arial"/>
        </w:rPr>
      </w:pPr>
      <w:r w:rsidRPr="00DD7612">
        <w:rPr>
          <w:rFonts w:ascii="Arial" w:hAnsi="Arial" w:cs="Arial"/>
          <w:b/>
        </w:rPr>
        <w:t>CADASTRO RESERVA</w:t>
      </w:r>
    </w:p>
    <w:p w14:paraId="757B6FE9" w14:textId="77777777" w:rsidR="00B477A9" w:rsidRPr="00DD7612" w:rsidRDefault="00B477A9">
      <w:pPr>
        <w:jc w:val="both"/>
        <w:rPr>
          <w:rFonts w:ascii="Arial" w:hAnsi="Arial" w:cs="Arial"/>
        </w:rPr>
      </w:pPr>
    </w:p>
    <w:p w14:paraId="45D89A7B" w14:textId="77777777" w:rsidR="00B477A9" w:rsidRPr="00DD7612" w:rsidRDefault="00B477A9">
      <w:pPr>
        <w:jc w:val="both"/>
        <w:rPr>
          <w:rFonts w:ascii="Arial" w:hAnsi="Arial" w:cs="Arial"/>
        </w:rPr>
      </w:pPr>
    </w:p>
    <w:p w14:paraId="3E25388E" w14:textId="77777777" w:rsidR="00B477A9" w:rsidRPr="00DD7612" w:rsidRDefault="00B477A9">
      <w:pPr>
        <w:jc w:val="both"/>
        <w:rPr>
          <w:rFonts w:ascii="Arial" w:hAnsi="Arial" w:cs="Arial"/>
        </w:rPr>
      </w:pPr>
    </w:p>
    <w:p w14:paraId="758CE556" w14:textId="21AB27DE" w:rsidR="003E4D5D" w:rsidRPr="00DD7612" w:rsidRDefault="00585AB8">
      <w:pPr>
        <w:jc w:val="both"/>
        <w:rPr>
          <w:rFonts w:ascii="Arial" w:hAnsi="Arial" w:cs="Arial"/>
        </w:rPr>
      </w:pPr>
      <w:r w:rsidRPr="00DD7612">
        <w:rPr>
          <w:rFonts w:ascii="Arial" w:hAnsi="Arial" w:cs="Arial"/>
        </w:rPr>
        <w:t>Seguindo a ordem de classificação, segue relação de fornecedores que aceitaram cotar os itens com preços iguais ao adjudicatário:</w:t>
      </w:r>
    </w:p>
    <w:p w14:paraId="3087EC82" w14:textId="77777777" w:rsidR="006A7D0A" w:rsidRPr="00DD7612" w:rsidRDefault="006A7D0A">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428"/>
        <w:gridCol w:w="1366"/>
        <w:gridCol w:w="1121"/>
        <w:gridCol w:w="1121"/>
        <w:gridCol w:w="841"/>
        <w:gridCol w:w="841"/>
        <w:gridCol w:w="844"/>
      </w:tblGrid>
      <w:tr w:rsidR="00DD7612" w:rsidRPr="00DD7612" w14:paraId="71CB3BA2"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79D7DD1B"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Item</w:t>
            </w:r>
          </w:p>
          <w:p w14:paraId="694A5CCD"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do</w:t>
            </w:r>
          </w:p>
          <w:p w14:paraId="64D71863"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ACF67BB"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Fornecedor </w:t>
            </w:r>
            <w:r w:rsidRPr="00DD7612">
              <w:rPr>
                <w:rFonts w:ascii="Arial" w:hAnsi="Arial" w:cs="Arial"/>
                <w:i/>
                <w:sz w:val="20"/>
                <w:szCs w:val="20"/>
              </w:rPr>
              <w:t>[razão social, CNPJ/MF, endereço, contatos, representante]</w:t>
            </w:r>
          </w:p>
        </w:tc>
      </w:tr>
      <w:tr w:rsidR="00DD7612" w:rsidRPr="00DD7612" w14:paraId="18ED1825" w14:textId="77777777" w:rsidTr="00C83572">
        <w:trPr>
          <w:trHeight w:val="674"/>
          <w:jc w:val="center"/>
        </w:trPr>
        <w:tc>
          <w:tcPr>
            <w:tcW w:w="497" w:type="dxa"/>
            <w:tcBorders>
              <w:top w:val="nil"/>
              <w:left w:val="single" w:sz="2" w:space="0" w:color="000000"/>
              <w:bottom w:val="single" w:sz="2" w:space="0" w:color="000000"/>
              <w:right w:val="nil"/>
            </w:tcBorders>
            <w:vAlign w:val="center"/>
          </w:tcPr>
          <w:p w14:paraId="1CBBB9BA"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X</w:t>
            </w:r>
          </w:p>
        </w:tc>
        <w:tc>
          <w:tcPr>
            <w:tcW w:w="1333" w:type="dxa"/>
            <w:tcBorders>
              <w:top w:val="nil"/>
              <w:left w:val="single" w:sz="2" w:space="0" w:color="000000"/>
              <w:bottom w:val="single" w:sz="2" w:space="0" w:color="000000"/>
              <w:right w:val="nil"/>
            </w:tcBorders>
          </w:tcPr>
          <w:p w14:paraId="68D0E26B"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Especificação</w:t>
            </w:r>
          </w:p>
        </w:tc>
        <w:tc>
          <w:tcPr>
            <w:tcW w:w="1428" w:type="dxa"/>
            <w:tcBorders>
              <w:top w:val="nil"/>
              <w:left w:val="single" w:sz="2" w:space="0" w:color="000000"/>
              <w:bottom w:val="single" w:sz="2" w:space="0" w:color="000000"/>
              <w:right w:val="nil"/>
            </w:tcBorders>
          </w:tcPr>
          <w:p w14:paraId="308B1883"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Marca </w:t>
            </w:r>
          </w:p>
          <w:p w14:paraId="633813CF" w14:textId="77777777" w:rsidR="00A573AF" w:rsidRPr="00DD7612" w:rsidRDefault="00585AB8" w:rsidP="001476C4">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exigida no edital)</w:t>
            </w:r>
          </w:p>
        </w:tc>
        <w:tc>
          <w:tcPr>
            <w:tcW w:w="1366" w:type="dxa"/>
            <w:tcBorders>
              <w:top w:val="nil"/>
              <w:left w:val="single" w:sz="2" w:space="0" w:color="000000"/>
              <w:bottom w:val="single" w:sz="2" w:space="0" w:color="000000"/>
              <w:right w:val="nil"/>
            </w:tcBorders>
          </w:tcPr>
          <w:p w14:paraId="795CCB35"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Modelo</w:t>
            </w:r>
          </w:p>
          <w:p w14:paraId="77EC9661" w14:textId="77777777" w:rsidR="00A573AF" w:rsidRPr="00DD7612" w:rsidRDefault="00585AB8" w:rsidP="001476C4">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A51F741"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58767BB"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76A35915"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739D66E6"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Valor</w:t>
            </w:r>
            <w:r w:rsidRPr="00DD7612">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78817186"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Prazo garantia ou validade</w:t>
            </w:r>
          </w:p>
        </w:tc>
      </w:tr>
      <w:tr w:rsidR="00B477A9" w:rsidRPr="00DD7612" w14:paraId="15085036" w14:textId="77777777" w:rsidTr="00C83572">
        <w:trPr>
          <w:trHeight w:val="174"/>
          <w:jc w:val="center"/>
        </w:trPr>
        <w:tc>
          <w:tcPr>
            <w:tcW w:w="497" w:type="dxa"/>
            <w:tcBorders>
              <w:top w:val="nil"/>
              <w:left w:val="single" w:sz="2" w:space="0" w:color="000000"/>
              <w:bottom w:val="single" w:sz="2" w:space="0" w:color="000000"/>
              <w:right w:val="nil"/>
            </w:tcBorders>
          </w:tcPr>
          <w:p w14:paraId="5AC3FDA9"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2BE71B68"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428" w:type="dxa"/>
            <w:tcBorders>
              <w:top w:val="nil"/>
              <w:left w:val="single" w:sz="2" w:space="0" w:color="000000"/>
              <w:bottom w:val="single" w:sz="2" w:space="0" w:color="000000"/>
              <w:right w:val="nil"/>
            </w:tcBorders>
          </w:tcPr>
          <w:p w14:paraId="5C13248B"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66" w:type="dxa"/>
            <w:tcBorders>
              <w:top w:val="nil"/>
              <w:left w:val="single" w:sz="2" w:space="0" w:color="000000"/>
              <w:bottom w:val="single" w:sz="2" w:space="0" w:color="000000"/>
              <w:right w:val="nil"/>
            </w:tcBorders>
          </w:tcPr>
          <w:p w14:paraId="656DD870"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21528C3"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0C9A625"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2F7A319"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138BEC3"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8FB2006"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r>
    </w:tbl>
    <w:p w14:paraId="13760DBB" w14:textId="77777777" w:rsidR="00B477A9" w:rsidRPr="00DD7612" w:rsidRDefault="00B477A9">
      <w:pPr>
        <w:jc w:val="both"/>
        <w:rPr>
          <w:rFonts w:ascii="Arial" w:hAnsi="Arial" w:cs="Arial"/>
        </w:rPr>
      </w:pPr>
    </w:p>
    <w:p w14:paraId="39471173" w14:textId="34F76F50" w:rsidR="003E4D5D" w:rsidRPr="00DD7612" w:rsidRDefault="00585AB8">
      <w:pPr>
        <w:jc w:val="both"/>
        <w:rPr>
          <w:rFonts w:ascii="Arial" w:hAnsi="Arial" w:cs="Arial"/>
        </w:rPr>
      </w:pPr>
      <w:r w:rsidRPr="00DD7612">
        <w:rPr>
          <w:rFonts w:ascii="Arial" w:hAnsi="Arial" w:cs="Arial"/>
        </w:rPr>
        <w:t>Seguindo a ordem de classificação, segue relação de fornecedores que mantiveram sua proposta original:</w:t>
      </w:r>
    </w:p>
    <w:p w14:paraId="2978775B" w14:textId="77777777" w:rsidR="00B477A9" w:rsidRPr="00DD7612" w:rsidRDefault="00B477A9">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428"/>
        <w:gridCol w:w="1366"/>
        <w:gridCol w:w="1121"/>
        <w:gridCol w:w="1121"/>
        <w:gridCol w:w="841"/>
        <w:gridCol w:w="841"/>
        <w:gridCol w:w="844"/>
      </w:tblGrid>
      <w:tr w:rsidR="00DD7612" w:rsidRPr="00DD7612" w14:paraId="5DCDC68F"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3920EBDC"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Item</w:t>
            </w:r>
          </w:p>
          <w:p w14:paraId="3F05249F"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do</w:t>
            </w:r>
          </w:p>
          <w:p w14:paraId="435ACF76"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DD5CAB2"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Fornecedor </w:t>
            </w:r>
            <w:r w:rsidRPr="00DD7612">
              <w:rPr>
                <w:rFonts w:ascii="Arial" w:hAnsi="Arial" w:cs="Arial"/>
                <w:i/>
                <w:sz w:val="20"/>
                <w:szCs w:val="20"/>
              </w:rPr>
              <w:t>[razão social, CNPJ/MF, endereço, contatos, representante]</w:t>
            </w:r>
          </w:p>
        </w:tc>
      </w:tr>
      <w:tr w:rsidR="00DD7612" w:rsidRPr="00DD7612" w14:paraId="43F029F1" w14:textId="77777777" w:rsidTr="00C83572">
        <w:trPr>
          <w:trHeight w:val="674"/>
          <w:jc w:val="center"/>
        </w:trPr>
        <w:tc>
          <w:tcPr>
            <w:tcW w:w="497" w:type="dxa"/>
            <w:tcBorders>
              <w:top w:val="nil"/>
              <w:left w:val="single" w:sz="2" w:space="0" w:color="000000"/>
              <w:bottom w:val="single" w:sz="2" w:space="0" w:color="000000"/>
              <w:right w:val="nil"/>
            </w:tcBorders>
            <w:vAlign w:val="center"/>
          </w:tcPr>
          <w:p w14:paraId="3A47491F"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X</w:t>
            </w:r>
          </w:p>
        </w:tc>
        <w:tc>
          <w:tcPr>
            <w:tcW w:w="1333" w:type="dxa"/>
            <w:tcBorders>
              <w:top w:val="nil"/>
              <w:left w:val="single" w:sz="2" w:space="0" w:color="000000"/>
              <w:bottom w:val="single" w:sz="2" w:space="0" w:color="000000"/>
              <w:right w:val="nil"/>
            </w:tcBorders>
          </w:tcPr>
          <w:p w14:paraId="5BCCF6B0"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Especificação</w:t>
            </w:r>
          </w:p>
        </w:tc>
        <w:tc>
          <w:tcPr>
            <w:tcW w:w="1428" w:type="dxa"/>
            <w:tcBorders>
              <w:top w:val="nil"/>
              <w:left w:val="single" w:sz="2" w:space="0" w:color="000000"/>
              <w:bottom w:val="single" w:sz="2" w:space="0" w:color="000000"/>
              <w:right w:val="nil"/>
            </w:tcBorders>
          </w:tcPr>
          <w:p w14:paraId="6120A244"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 xml:space="preserve">Marca </w:t>
            </w:r>
          </w:p>
          <w:p w14:paraId="3BFDECDC" w14:textId="77777777" w:rsidR="00A573AF" w:rsidRPr="00DD7612" w:rsidRDefault="00585AB8" w:rsidP="001476C4">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exigida no edital)</w:t>
            </w:r>
          </w:p>
        </w:tc>
        <w:tc>
          <w:tcPr>
            <w:tcW w:w="1366" w:type="dxa"/>
            <w:tcBorders>
              <w:top w:val="nil"/>
              <w:left w:val="single" w:sz="2" w:space="0" w:color="000000"/>
              <w:bottom w:val="single" w:sz="2" w:space="0" w:color="000000"/>
              <w:right w:val="nil"/>
            </w:tcBorders>
          </w:tcPr>
          <w:p w14:paraId="17748BD1"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Modelo</w:t>
            </w:r>
          </w:p>
          <w:p w14:paraId="6D2486DF" w14:textId="77777777" w:rsidR="00A573AF" w:rsidRPr="00DD7612" w:rsidRDefault="00585AB8" w:rsidP="001476C4">
            <w:pPr>
              <w:widowControl w:val="0"/>
              <w:autoSpaceDE w:val="0"/>
              <w:autoSpaceDN w:val="0"/>
              <w:adjustRightInd w:val="0"/>
              <w:ind w:right="-28"/>
              <w:jc w:val="center"/>
              <w:rPr>
                <w:rFonts w:ascii="Arial" w:hAnsi="Arial" w:cs="Arial"/>
                <w:i/>
                <w:iCs/>
                <w:sz w:val="20"/>
                <w:szCs w:val="20"/>
              </w:rPr>
            </w:pPr>
            <w:r w:rsidRPr="00DD7612">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D5710D3"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02D3337"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Máxima</w:t>
            </w:r>
          </w:p>
        </w:tc>
        <w:tc>
          <w:tcPr>
            <w:tcW w:w="841" w:type="dxa"/>
            <w:tcBorders>
              <w:top w:val="nil"/>
              <w:left w:val="single" w:sz="2" w:space="0" w:color="000000"/>
              <w:bottom w:val="single" w:sz="2" w:space="0" w:color="000000"/>
              <w:right w:val="single" w:sz="2" w:space="0" w:color="000000"/>
            </w:tcBorders>
          </w:tcPr>
          <w:p w14:paraId="6112802C"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Quantidade</w:t>
            </w:r>
            <w:r w:rsidRPr="00DD7612">
              <w:rPr>
                <w:rFonts w:ascii="Arial" w:hAnsi="Arial" w:cs="Arial"/>
                <w:sz w:val="20"/>
                <w:szCs w:val="20"/>
              </w:rPr>
              <w:br/>
              <w:t>Mínima</w:t>
            </w:r>
          </w:p>
        </w:tc>
        <w:tc>
          <w:tcPr>
            <w:tcW w:w="841" w:type="dxa"/>
            <w:tcBorders>
              <w:top w:val="nil"/>
              <w:left w:val="single" w:sz="2" w:space="0" w:color="000000"/>
              <w:bottom w:val="single" w:sz="2" w:space="0" w:color="000000"/>
              <w:right w:val="nil"/>
            </w:tcBorders>
          </w:tcPr>
          <w:p w14:paraId="1DCC04DC"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Valor</w:t>
            </w:r>
            <w:r w:rsidRPr="00DD7612">
              <w:rPr>
                <w:rFonts w:ascii="Arial" w:hAnsi="Arial" w:cs="Arial"/>
                <w:sz w:val="20"/>
                <w:szCs w:val="20"/>
              </w:rPr>
              <w:br/>
              <w:t>Unitário</w:t>
            </w:r>
          </w:p>
        </w:tc>
        <w:tc>
          <w:tcPr>
            <w:tcW w:w="844" w:type="dxa"/>
            <w:tcBorders>
              <w:top w:val="nil"/>
              <w:left w:val="single" w:sz="2" w:space="0" w:color="000000"/>
              <w:bottom w:val="single" w:sz="2" w:space="0" w:color="000000"/>
              <w:right w:val="single" w:sz="2" w:space="0" w:color="000000"/>
            </w:tcBorders>
          </w:tcPr>
          <w:p w14:paraId="36E32ADD" w14:textId="77777777" w:rsidR="00A573AF" w:rsidRPr="00DD7612" w:rsidRDefault="00585AB8" w:rsidP="001476C4">
            <w:pPr>
              <w:widowControl w:val="0"/>
              <w:autoSpaceDE w:val="0"/>
              <w:autoSpaceDN w:val="0"/>
              <w:adjustRightInd w:val="0"/>
              <w:ind w:right="-28"/>
              <w:jc w:val="center"/>
              <w:rPr>
                <w:rFonts w:ascii="Arial" w:hAnsi="Arial" w:cs="Arial"/>
                <w:sz w:val="20"/>
                <w:szCs w:val="20"/>
              </w:rPr>
            </w:pPr>
            <w:r w:rsidRPr="00DD7612">
              <w:rPr>
                <w:rFonts w:ascii="Arial" w:hAnsi="Arial" w:cs="Arial"/>
                <w:sz w:val="20"/>
                <w:szCs w:val="20"/>
              </w:rPr>
              <w:t>Prazo garantia ou validade</w:t>
            </w:r>
          </w:p>
        </w:tc>
      </w:tr>
      <w:tr w:rsidR="00DD7612" w:rsidRPr="00DD7612" w14:paraId="262FEFFD" w14:textId="77777777" w:rsidTr="00C83572">
        <w:trPr>
          <w:trHeight w:val="174"/>
          <w:jc w:val="center"/>
        </w:trPr>
        <w:tc>
          <w:tcPr>
            <w:tcW w:w="497" w:type="dxa"/>
            <w:tcBorders>
              <w:top w:val="nil"/>
              <w:left w:val="single" w:sz="2" w:space="0" w:color="000000"/>
              <w:bottom w:val="single" w:sz="2" w:space="0" w:color="000000"/>
              <w:right w:val="nil"/>
            </w:tcBorders>
          </w:tcPr>
          <w:p w14:paraId="6F85CB3B"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AD2779D"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428" w:type="dxa"/>
            <w:tcBorders>
              <w:top w:val="nil"/>
              <w:left w:val="single" w:sz="2" w:space="0" w:color="000000"/>
              <w:bottom w:val="single" w:sz="2" w:space="0" w:color="000000"/>
              <w:right w:val="nil"/>
            </w:tcBorders>
          </w:tcPr>
          <w:p w14:paraId="7743B280"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366" w:type="dxa"/>
            <w:tcBorders>
              <w:top w:val="nil"/>
              <w:left w:val="single" w:sz="2" w:space="0" w:color="000000"/>
              <w:bottom w:val="single" w:sz="2" w:space="0" w:color="000000"/>
              <w:right w:val="nil"/>
            </w:tcBorders>
          </w:tcPr>
          <w:p w14:paraId="7B23CB10"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7321AAD"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8362E0C"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1915BF9"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0824297"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0415A3F" w14:textId="77777777" w:rsidR="00A573AF" w:rsidRPr="00DD7612" w:rsidRDefault="00A573AF" w:rsidP="001476C4">
            <w:pPr>
              <w:widowControl w:val="0"/>
              <w:autoSpaceDE w:val="0"/>
              <w:autoSpaceDN w:val="0"/>
              <w:adjustRightInd w:val="0"/>
              <w:spacing w:line="360" w:lineRule="auto"/>
              <w:ind w:right="-30"/>
              <w:jc w:val="both"/>
              <w:rPr>
                <w:rFonts w:ascii="Arial" w:hAnsi="Arial" w:cs="Arial"/>
                <w:sz w:val="20"/>
                <w:szCs w:val="20"/>
              </w:rPr>
            </w:pPr>
          </w:p>
        </w:tc>
      </w:tr>
    </w:tbl>
    <w:p w14:paraId="33FDE5E3" w14:textId="77777777" w:rsidR="000F1F62" w:rsidRPr="00DD7612" w:rsidRDefault="000F1F62" w:rsidP="000F1F62">
      <w:pPr>
        <w:pageBreakBefore/>
        <w:jc w:val="center"/>
        <w:rPr>
          <w:rFonts w:ascii="Arial" w:hAnsi="Arial" w:cs="Arial"/>
          <w:b/>
        </w:rPr>
      </w:pPr>
      <w:r w:rsidRPr="00DD7612">
        <w:rPr>
          <w:rFonts w:ascii="Arial" w:hAnsi="Arial" w:cs="Arial"/>
          <w:b/>
          <w:bCs/>
        </w:rPr>
        <w:t xml:space="preserve">ANEXO IV – </w:t>
      </w:r>
      <w:r w:rsidRPr="00DD7612">
        <w:rPr>
          <w:rFonts w:ascii="Arial" w:hAnsi="Arial" w:cs="Arial"/>
          <w:b/>
        </w:rPr>
        <w:t xml:space="preserve">MODELO ARQUIVO DECLARAÇÃO </w:t>
      </w:r>
    </w:p>
    <w:p w14:paraId="2E6916DF" w14:textId="77777777" w:rsidR="000F1F62" w:rsidRPr="00DD7612" w:rsidRDefault="000F1F62" w:rsidP="000F1F62">
      <w:pPr>
        <w:tabs>
          <w:tab w:val="left" w:pos="-1701"/>
        </w:tabs>
        <w:autoSpaceDE w:val="0"/>
        <w:autoSpaceDN w:val="0"/>
        <w:adjustRightInd w:val="0"/>
        <w:jc w:val="center"/>
        <w:rPr>
          <w:rFonts w:ascii="Arial" w:hAnsi="Arial" w:cs="Arial"/>
          <w:b/>
        </w:rPr>
      </w:pPr>
      <w:r w:rsidRPr="00DD7612">
        <w:rPr>
          <w:rFonts w:ascii="Arial" w:hAnsi="Arial" w:cs="Arial"/>
          <w:b/>
        </w:rPr>
        <w:t>(FASE CADASTRAMENTO DA PROPOSTA INICIAL)</w:t>
      </w:r>
    </w:p>
    <w:p w14:paraId="109F47F3" w14:textId="77777777" w:rsidR="000F1F62" w:rsidRPr="00DD7612" w:rsidRDefault="000F1F62" w:rsidP="000F1F62">
      <w:pPr>
        <w:tabs>
          <w:tab w:val="left" w:pos="-1701"/>
        </w:tabs>
        <w:autoSpaceDE w:val="0"/>
        <w:autoSpaceDN w:val="0"/>
        <w:adjustRightInd w:val="0"/>
        <w:jc w:val="both"/>
        <w:rPr>
          <w:rFonts w:ascii="Arial" w:hAnsi="Arial" w:cs="Arial"/>
        </w:rPr>
      </w:pPr>
    </w:p>
    <w:p w14:paraId="4997EE13" w14:textId="77777777" w:rsidR="000F1F62" w:rsidRPr="00DD7612" w:rsidRDefault="000F1F62" w:rsidP="000F1F62">
      <w:pPr>
        <w:tabs>
          <w:tab w:val="left" w:pos="-1701"/>
        </w:tabs>
        <w:autoSpaceDE w:val="0"/>
        <w:autoSpaceDN w:val="0"/>
        <w:adjustRightInd w:val="0"/>
        <w:jc w:val="both"/>
        <w:rPr>
          <w:rFonts w:ascii="Arial" w:hAnsi="Arial" w:cs="Arial"/>
        </w:rPr>
      </w:pPr>
    </w:p>
    <w:p w14:paraId="64951C9A" w14:textId="77777777" w:rsidR="000F1F62" w:rsidRPr="00DD7612" w:rsidRDefault="000F1F62" w:rsidP="000F1F62">
      <w:pPr>
        <w:tabs>
          <w:tab w:val="left" w:pos="-1701"/>
        </w:tabs>
        <w:autoSpaceDE w:val="0"/>
        <w:autoSpaceDN w:val="0"/>
        <w:adjustRightInd w:val="0"/>
        <w:jc w:val="both"/>
        <w:rPr>
          <w:rFonts w:ascii="Arial" w:hAnsi="Arial" w:cs="Arial"/>
        </w:rPr>
      </w:pPr>
    </w:p>
    <w:p w14:paraId="477727A5" w14:textId="264841FF" w:rsidR="000F1F62" w:rsidRPr="00DD7612" w:rsidRDefault="000F1F62" w:rsidP="000F1F62">
      <w:pPr>
        <w:tabs>
          <w:tab w:val="left" w:pos="-1701"/>
        </w:tabs>
        <w:autoSpaceDE w:val="0"/>
        <w:autoSpaceDN w:val="0"/>
        <w:adjustRightInd w:val="0"/>
        <w:jc w:val="both"/>
        <w:rPr>
          <w:rFonts w:ascii="Arial" w:hAnsi="Arial" w:cs="Arial"/>
        </w:rPr>
      </w:pPr>
      <w:r w:rsidRPr="00DD7612">
        <w:rPr>
          <w:rFonts w:ascii="Arial" w:hAnsi="Arial" w:cs="Arial"/>
        </w:rPr>
        <w:t xml:space="preserve">Eu ___________________ (nome completo), representante legal da empresa _____________________ (denominação da pessoa jurídica), participante do Pregão Eletrônico nº </w:t>
      </w:r>
      <w:r w:rsidR="00796394" w:rsidRPr="00DD7612">
        <w:rPr>
          <w:rFonts w:ascii="Arial" w:hAnsi="Arial" w:cs="Arial"/>
        </w:rPr>
        <w:t>109/2026</w:t>
      </w:r>
      <w:r w:rsidRPr="00DD7612">
        <w:rPr>
          <w:rFonts w:ascii="Arial" w:hAnsi="Arial" w:cs="Arial"/>
        </w:rPr>
        <w:t xml:space="preserve">, realizado pelo Município de Tanabi, </w:t>
      </w:r>
      <w:r w:rsidRPr="00DD7612">
        <w:rPr>
          <w:rFonts w:ascii="Arial" w:hAnsi="Arial" w:cs="Arial"/>
          <w:b/>
        </w:rPr>
        <w:t>DECLARO</w:t>
      </w:r>
      <w:r w:rsidRPr="00DD7612">
        <w:rPr>
          <w:rFonts w:ascii="Arial" w:hAnsi="Arial" w:cs="Arial"/>
        </w:rPr>
        <w:t xml:space="preserve">, sob as penas da lei: </w:t>
      </w:r>
    </w:p>
    <w:p w14:paraId="0A9AB242" w14:textId="77777777" w:rsidR="00DE2E74" w:rsidRPr="00DD7612" w:rsidRDefault="00DE2E74" w:rsidP="000F1F62">
      <w:pPr>
        <w:tabs>
          <w:tab w:val="left" w:pos="-1701"/>
        </w:tabs>
        <w:autoSpaceDE w:val="0"/>
        <w:autoSpaceDN w:val="0"/>
        <w:adjustRightInd w:val="0"/>
        <w:jc w:val="both"/>
        <w:rPr>
          <w:rFonts w:ascii="Arial" w:hAnsi="Arial" w:cs="Arial"/>
        </w:rPr>
      </w:pPr>
    </w:p>
    <w:p w14:paraId="25727C1B" w14:textId="3DC1BB7E" w:rsidR="0066611A" w:rsidRPr="00DD7612" w:rsidRDefault="0066611A" w:rsidP="0066611A">
      <w:pPr>
        <w:jc w:val="both"/>
        <w:rPr>
          <w:rFonts w:ascii="Arial" w:hAnsi="Arial" w:cs="Arial"/>
        </w:rPr>
      </w:pPr>
      <w:r w:rsidRPr="00DD7612">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5F5AC5A5" w14:textId="4C4294BC" w:rsidR="0066611A" w:rsidRPr="00DD7612" w:rsidRDefault="0066611A" w:rsidP="0066611A">
      <w:pPr>
        <w:jc w:val="both"/>
        <w:rPr>
          <w:rFonts w:ascii="Arial" w:hAnsi="Arial" w:cs="Arial"/>
        </w:rPr>
      </w:pPr>
      <w:r w:rsidRPr="00DD7612">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68F6F737" w14:textId="3150C079" w:rsidR="0066611A" w:rsidRPr="00DD7612" w:rsidRDefault="0066611A" w:rsidP="0066611A">
      <w:pPr>
        <w:jc w:val="both"/>
        <w:rPr>
          <w:rFonts w:ascii="Arial" w:hAnsi="Arial" w:cs="Arial"/>
        </w:rPr>
      </w:pPr>
      <w:r w:rsidRPr="00DD7612">
        <w:rPr>
          <w:rFonts w:ascii="Arial" w:hAnsi="Arial" w:cs="Arial"/>
        </w:rPr>
        <w:t>c) Declaro que não possuo empregados executando trabalho degradante ou forçado, observando o disposto nos incisos III e IV do artigo 1º e no inciso III do artigo 5º da Constituição Federal.</w:t>
      </w:r>
    </w:p>
    <w:p w14:paraId="1AF86EA9" w14:textId="01F4A313" w:rsidR="0066611A" w:rsidRPr="00DD7612" w:rsidRDefault="0066611A" w:rsidP="0066611A">
      <w:pPr>
        <w:jc w:val="both"/>
        <w:rPr>
          <w:rFonts w:ascii="Arial" w:hAnsi="Arial" w:cs="Arial"/>
        </w:rPr>
      </w:pPr>
      <w:r w:rsidRPr="00DD7612">
        <w:rPr>
          <w:rFonts w:ascii="Arial" w:hAnsi="Arial" w:cs="Arial"/>
        </w:rPr>
        <w:t>d) Declaro que cumpro as exigências de reserva de cargos para pessoas com deficiência e para reabilitados da Previdência Social, previstas em lei e em outras normas específicas.</w:t>
      </w:r>
    </w:p>
    <w:p w14:paraId="48824204" w14:textId="2120BD76" w:rsidR="0066611A" w:rsidRPr="00DD7612" w:rsidRDefault="0066611A" w:rsidP="0066611A">
      <w:pPr>
        <w:jc w:val="both"/>
        <w:rPr>
          <w:rFonts w:ascii="Arial" w:hAnsi="Arial" w:cs="Arial"/>
        </w:rPr>
      </w:pPr>
      <w:r w:rsidRPr="00DD7612">
        <w:rPr>
          <w:rFonts w:ascii="Arial" w:hAnsi="Arial" w:cs="Arial"/>
        </w:rPr>
        <w:t>e) Declaro que, caso esteja organizado sob a forma de cooperativa, cumpro os requisitos estabelecidos no artigo 16 da Lei nº 14.133, de 2021.</w:t>
      </w:r>
    </w:p>
    <w:p w14:paraId="482B6846" w14:textId="77777777" w:rsidR="0066611A" w:rsidRPr="00DD7612" w:rsidRDefault="0066611A" w:rsidP="0066611A">
      <w:pPr>
        <w:jc w:val="both"/>
        <w:rPr>
          <w:rFonts w:ascii="Arial" w:hAnsi="Arial" w:cs="Arial"/>
        </w:rPr>
      </w:pPr>
      <w:r w:rsidRPr="00DD7612">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B7E48AB" w14:textId="77777777" w:rsidR="000F1F62" w:rsidRPr="00DD7612" w:rsidRDefault="000F1F62" w:rsidP="000F1F62">
      <w:pPr>
        <w:tabs>
          <w:tab w:val="left" w:pos="-1701"/>
        </w:tabs>
        <w:autoSpaceDE w:val="0"/>
        <w:autoSpaceDN w:val="0"/>
        <w:adjustRightInd w:val="0"/>
        <w:jc w:val="center"/>
        <w:rPr>
          <w:rFonts w:ascii="Arial" w:hAnsi="Arial" w:cs="Arial"/>
        </w:rPr>
      </w:pPr>
    </w:p>
    <w:p w14:paraId="46B6A482" w14:textId="4A417482" w:rsidR="000F1F62" w:rsidRPr="00DD7612" w:rsidRDefault="000F1F62" w:rsidP="000F1F62">
      <w:pPr>
        <w:tabs>
          <w:tab w:val="left" w:pos="-1701"/>
        </w:tabs>
        <w:autoSpaceDE w:val="0"/>
        <w:autoSpaceDN w:val="0"/>
        <w:adjustRightInd w:val="0"/>
        <w:jc w:val="center"/>
        <w:rPr>
          <w:rFonts w:ascii="Arial" w:hAnsi="Arial" w:cs="Arial"/>
        </w:rPr>
      </w:pPr>
      <w:r w:rsidRPr="00DD7612">
        <w:rPr>
          <w:rFonts w:ascii="Arial" w:hAnsi="Arial" w:cs="Arial"/>
        </w:rPr>
        <w:t>Tanabi, XX (dia), de XXX (mês) de 202</w:t>
      </w:r>
      <w:r w:rsidR="00134F5B" w:rsidRPr="00DD7612">
        <w:rPr>
          <w:rFonts w:ascii="Arial" w:hAnsi="Arial" w:cs="Arial"/>
        </w:rPr>
        <w:t>6</w:t>
      </w:r>
      <w:r w:rsidRPr="00DD7612">
        <w:rPr>
          <w:rFonts w:ascii="Arial" w:hAnsi="Arial" w:cs="Arial"/>
        </w:rPr>
        <w:t>.</w:t>
      </w:r>
    </w:p>
    <w:p w14:paraId="5C2B3C4C" w14:textId="77777777" w:rsidR="000F1F62" w:rsidRPr="00DD7612" w:rsidRDefault="000F1F62" w:rsidP="0066611A">
      <w:pPr>
        <w:tabs>
          <w:tab w:val="left" w:pos="-1701"/>
        </w:tabs>
        <w:autoSpaceDE w:val="0"/>
        <w:autoSpaceDN w:val="0"/>
        <w:adjustRightInd w:val="0"/>
        <w:rPr>
          <w:rFonts w:ascii="Arial" w:hAnsi="Arial" w:cs="Arial"/>
        </w:rPr>
      </w:pPr>
    </w:p>
    <w:p w14:paraId="01B51D3C" w14:textId="77777777" w:rsidR="000F1F62" w:rsidRPr="00DD7612" w:rsidRDefault="000F1F62" w:rsidP="000F1F62">
      <w:pPr>
        <w:tabs>
          <w:tab w:val="left" w:pos="-1701"/>
        </w:tabs>
        <w:autoSpaceDE w:val="0"/>
        <w:autoSpaceDN w:val="0"/>
        <w:adjustRightInd w:val="0"/>
        <w:jc w:val="center"/>
        <w:rPr>
          <w:rFonts w:ascii="Arial" w:hAnsi="Arial" w:cs="Arial"/>
        </w:rPr>
      </w:pPr>
    </w:p>
    <w:p w14:paraId="0F44E1B5" w14:textId="77777777" w:rsidR="003037CB" w:rsidRPr="00DD7612" w:rsidRDefault="003037CB" w:rsidP="000F1F62">
      <w:pPr>
        <w:tabs>
          <w:tab w:val="left" w:pos="-1701"/>
        </w:tabs>
        <w:autoSpaceDE w:val="0"/>
        <w:autoSpaceDN w:val="0"/>
        <w:adjustRightInd w:val="0"/>
        <w:jc w:val="center"/>
        <w:rPr>
          <w:rFonts w:ascii="Arial" w:hAnsi="Arial" w:cs="Arial"/>
        </w:rPr>
      </w:pPr>
    </w:p>
    <w:p w14:paraId="1C2F304F" w14:textId="77777777" w:rsidR="000F1F62" w:rsidRPr="00DD7612" w:rsidRDefault="000F1F62" w:rsidP="000F1F62">
      <w:pPr>
        <w:tabs>
          <w:tab w:val="left" w:pos="-1701"/>
        </w:tabs>
        <w:autoSpaceDE w:val="0"/>
        <w:autoSpaceDN w:val="0"/>
        <w:adjustRightInd w:val="0"/>
        <w:jc w:val="center"/>
        <w:rPr>
          <w:rFonts w:ascii="Arial" w:hAnsi="Arial" w:cs="Arial"/>
        </w:rPr>
      </w:pPr>
      <w:r w:rsidRPr="00DD7612">
        <w:rPr>
          <w:rFonts w:ascii="Arial" w:hAnsi="Arial" w:cs="Arial"/>
        </w:rPr>
        <w:t>______________________________________________</w:t>
      </w:r>
    </w:p>
    <w:p w14:paraId="595D124E" w14:textId="77777777" w:rsidR="000F1F62" w:rsidRPr="00DD7612" w:rsidRDefault="000F1F62" w:rsidP="000F1F62">
      <w:pPr>
        <w:widowControl w:val="0"/>
        <w:autoSpaceDE w:val="0"/>
        <w:autoSpaceDN w:val="0"/>
        <w:adjustRightInd w:val="0"/>
        <w:jc w:val="center"/>
        <w:rPr>
          <w:rFonts w:ascii="Arial" w:hAnsi="Arial" w:cs="Arial"/>
        </w:rPr>
      </w:pPr>
      <w:r w:rsidRPr="00DD7612">
        <w:rPr>
          <w:rFonts w:ascii="Arial" w:hAnsi="Arial" w:cs="Arial"/>
        </w:rPr>
        <w:t>Nome e assinatura do representante legal</w:t>
      </w:r>
    </w:p>
    <w:p w14:paraId="62940F61" w14:textId="77777777" w:rsidR="000F1F62" w:rsidRPr="00DD7612" w:rsidRDefault="000F1F62" w:rsidP="000F1F62">
      <w:pPr>
        <w:widowControl w:val="0"/>
        <w:autoSpaceDE w:val="0"/>
        <w:autoSpaceDN w:val="0"/>
        <w:adjustRightInd w:val="0"/>
        <w:jc w:val="center"/>
        <w:rPr>
          <w:rFonts w:ascii="Arial" w:hAnsi="Arial" w:cs="Arial"/>
        </w:rPr>
      </w:pPr>
      <w:r w:rsidRPr="00DD7612">
        <w:rPr>
          <w:rFonts w:ascii="Arial" w:hAnsi="Arial" w:cs="Arial"/>
        </w:rPr>
        <w:t>RG nº ...........................</w:t>
      </w:r>
    </w:p>
    <w:p w14:paraId="651EDC4B" w14:textId="77777777" w:rsidR="000F1F62" w:rsidRPr="00DD7612" w:rsidRDefault="000F1F62" w:rsidP="000F1F62">
      <w:pPr>
        <w:widowControl w:val="0"/>
        <w:autoSpaceDE w:val="0"/>
        <w:autoSpaceDN w:val="0"/>
        <w:adjustRightInd w:val="0"/>
        <w:jc w:val="center"/>
        <w:rPr>
          <w:rFonts w:ascii="Arial" w:hAnsi="Arial" w:cs="Arial"/>
        </w:rPr>
      </w:pPr>
      <w:r w:rsidRPr="00DD7612">
        <w:rPr>
          <w:rFonts w:ascii="Arial" w:hAnsi="Arial" w:cs="Arial"/>
        </w:rPr>
        <w:t>CPF nº ..........................</w:t>
      </w:r>
    </w:p>
    <w:p w14:paraId="6BF62433" w14:textId="77777777" w:rsidR="000F1F62" w:rsidRPr="00DD7612" w:rsidRDefault="000F1F62" w:rsidP="000F1F62">
      <w:pPr>
        <w:widowControl w:val="0"/>
        <w:autoSpaceDE w:val="0"/>
        <w:autoSpaceDN w:val="0"/>
        <w:adjustRightInd w:val="0"/>
        <w:jc w:val="center"/>
        <w:rPr>
          <w:rFonts w:ascii="Arial" w:hAnsi="Arial" w:cs="Arial"/>
          <w:b/>
          <w:bCs/>
        </w:rPr>
      </w:pPr>
      <w:r w:rsidRPr="00DD7612">
        <w:rPr>
          <w:rFonts w:ascii="Arial" w:hAnsi="Arial" w:cs="Arial"/>
        </w:rPr>
        <w:t>E-mail: .........................</w:t>
      </w:r>
    </w:p>
    <w:p w14:paraId="5CD7BB80" w14:textId="77777777" w:rsidR="000F1F62" w:rsidRPr="00DD7612" w:rsidRDefault="000F1F62" w:rsidP="000F1F62">
      <w:pPr>
        <w:rPr>
          <w:rFonts w:ascii="Arial" w:hAnsi="Arial" w:cs="Arial"/>
        </w:rPr>
      </w:pPr>
    </w:p>
    <w:p w14:paraId="1A93E610" w14:textId="75EE0E40" w:rsidR="0039154F" w:rsidRPr="00DD7612" w:rsidRDefault="0039154F" w:rsidP="000F1F62">
      <w:pPr>
        <w:rPr>
          <w:rFonts w:ascii="Arial" w:hAnsi="Arial" w:cs="Arial"/>
        </w:rPr>
      </w:pPr>
    </w:p>
    <w:sectPr w:rsidR="0039154F" w:rsidRPr="00DD7612" w:rsidSect="00F04FCD">
      <w:headerReference w:type="default" r:id="rId16"/>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34C3B" w14:textId="77777777" w:rsidR="003465CC" w:rsidRDefault="003465CC">
      <w:r>
        <w:separator/>
      </w:r>
    </w:p>
  </w:endnote>
  <w:endnote w:type="continuationSeparator" w:id="0">
    <w:p w14:paraId="76DBC8AC" w14:textId="77777777" w:rsidR="003465CC" w:rsidRDefault="00346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754E7" w14:textId="77777777" w:rsidR="003465CC" w:rsidRDefault="003465CC">
      <w:r>
        <w:separator/>
      </w:r>
    </w:p>
  </w:footnote>
  <w:footnote w:type="continuationSeparator" w:id="0">
    <w:p w14:paraId="3CB443D5" w14:textId="77777777" w:rsidR="003465CC" w:rsidRDefault="00346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EF91D46"/>
    <w:multiLevelType w:val="multilevel"/>
    <w:tmpl w:val="9812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A2215D"/>
    <w:multiLevelType w:val="hybridMultilevel"/>
    <w:tmpl w:val="FF74AD9E"/>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25806724">
    <w:abstractNumId w:val="0"/>
  </w:num>
  <w:num w:numId="2" w16cid:durableId="89396660">
    <w:abstractNumId w:val="2"/>
  </w:num>
  <w:num w:numId="3" w16cid:durableId="2025666309">
    <w:abstractNumId w:val="3"/>
  </w:num>
  <w:num w:numId="4" w16cid:durableId="138151694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0918"/>
    <w:rsid w:val="00003724"/>
    <w:rsid w:val="0000499F"/>
    <w:rsid w:val="00005A6D"/>
    <w:rsid w:val="00005CFB"/>
    <w:rsid w:val="00013B32"/>
    <w:rsid w:val="0001550B"/>
    <w:rsid w:val="00015D40"/>
    <w:rsid w:val="0001625A"/>
    <w:rsid w:val="00020C23"/>
    <w:rsid w:val="00022E22"/>
    <w:rsid w:val="00023482"/>
    <w:rsid w:val="00024E96"/>
    <w:rsid w:val="00034990"/>
    <w:rsid w:val="00036AA5"/>
    <w:rsid w:val="00037670"/>
    <w:rsid w:val="00042CA0"/>
    <w:rsid w:val="00045CAF"/>
    <w:rsid w:val="00047AF3"/>
    <w:rsid w:val="00050423"/>
    <w:rsid w:val="0005491C"/>
    <w:rsid w:val="00055377"/>
    <w:rsid w:val="00056404"/>
    <w:rsid w:val="00064C47"/>
    <w:rsid w:val="00064FBE"/>
    <w:rsid w:val="00065699"/>
    <w:rsid w:val="0006607C"/>
    <w:rsid w:val="000667B7"/>
    <w:rsid w:val="0006689C"/>
    <w:rsid w:val="000669F9"/>
    <w:rsid w:val="00071421"/>
    <w:rsid w:val="00072172"/>
    <w:rsid w:val="0008138F"/>
    <w:rsid w:val="000822D1"/>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3693"/>
    <w:rsid w:val="000C5EA5"/>
    <w:rsid w:val="000C6305"/>
    <w:rsid w:val="000C7CFB"/>
    <w:rsid w:val="000D36BD"/>
    <w:rsid w:val="000D36CC"/>
    <w:rsid w:val="000D47BA"/>
    <w:rsid w:val="000D4B67"/>
    <w:rsid w:val="000D51FC"/>
    <w:rsid w:val="000E2A4D"/>
    <w:rsid w:val="000E3C60"/>
    <w:rsid w:val="000E5851"/>
    <w:rsid w:val="000E5D28"/>
    <w:rsid w:val="000E6971"/>
    <w:rsid w:val="000E6C64"/>
    <w:rsid w:val="000F1F62"/>
    <w:rsid w:val="000F407E"/>
    <w:rsid w:val="0010368D"/>
    <w:rsid w:val="001036BF"/>
    <w:rsid w:val="00105EA6"/>
    <w:rsid w:val="00106F91"/>
    <w:rsid w:val="0010766E"/>
    <w:rsid w:val="0011068F"/>
    <w:rsid w:val="00110F5E"/>
    <w:rsid w:val="00112271"/>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3E7"/>
    <w:rsid w:val="00143A3F"/>
    <w:rsid w:val="001447A0"/>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2A9B"/>
    <w:rsid w:val="001A6723"/>
    <w:rsid w:val="001A7E58"/>
    <w:rsid w:val="001B3828"/>
    <w:rsid w:val="001B737A"/>
    <w:rsid w:val="001B73D6"/>
    <w:rsid w:val="001B7875"/>
    <w:rsid w:val="001C4F3F"/>
    <w:rsid w:val="001C7F9D"/>
    <w:rsid w:val="001D0251"/>
    <w:rsid w:val="001D2B58"/>
    <w:rsid w:val="001D480A"/>
    <w:rsid w:val="001D5F10"/>
    <w:rsid w:val="001E1E4D"/>
    <w:rsid w:val="001E3D44"/>
    <w:rsid w:val="001E55D6"/>
    <w:rsid w:val="001E5FC9"/>
    <w:rsid w:val="001E6897"/>
    <w:rsid w:val="001E6D82"/>
    <w:rsid w:val="001E7E2F"/>
    <w:rsid w:val="001F28D3"/>
    <w:rsid w:val="001F7DAA"/>
    <w:rsid w:val="00205948"/>
    <w:rsid w:val="00216313"/>
    <w:rsid w:val="00217344"/>
    <w:rsid w:val="00223480"/>
    <w:rsid w:val="00223B37"/>
    <w:rsid w:val="0022744F"/>
    <w:rsid w:val="00230B28"/>
    <w:rsid w:val="00232919"/>
    <w:rsid w:val="00232B0D"/>
    <w:rsid w:val="002344A3"/>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62BF"/>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4933"/>
    <w:rsid w:val="002B5221"/>
    <w:rsid w:val="002B71EC"/>
    <w:rsid w:val="002B7331"/>
    <w:rsid w:val="002C03F5"/>
    <w:rsid w:val="002C22CB"/>
    <w:rsid w:val="002C23A5"/>
    <w:rsid w:val="002C4360"/>
    <w:rsid w:val="002C6752"/>
    <w:rsid w:val="002C6A93"/>
    <w:rsid w:val="002D189E"/>
    <w:rsid w:val="002D1B09"/>
    <w:rsid w:val="002D2CED"/>
    <w:rsid w:val="002D372B"/>
    <w:rsid w:val="002D6157"/>
    <w:rsid w:val="002D6B31"/>
    <w:rsid w:val="002D702F"/>
    <w:rsid w:val="002E1F07"/>
    <w:rsid w:val="002E2514"/>
    <w:rsid w:val="002E34AC"/>
    <w:rsid w:val="002E702E"/>
    <w:rsid w:val="002F0421"/>
    <w:rsid w:val="002F3042"/>
    <w:rsid w:val="002F49E4"/>
    <w:rsid w:val="002F762A"/>
    <w:rsid w:val="00300074"/>
    <w:rsid w:val="003037CB"/>
    <w:rsid w:val="00304482"/>
    <w:rsid w:val="00311C5F"/>
    <w:rsid w:val="003201C8"/>
    <w:rsid w:val="00321F62"/>
    <w:rsid w:val="00322433"/>
    <w:rsid w:val="00323258"/>
    <w:rsid w:val="00326291"/>
    <w:rsid w:val="003277E3"/>
    <w:rsid w:val="00327DD4"/>
    <w:rsid w:val="00330B9D"/>
    <w:rsid w:val="00330E42"/>
    <w:rsid w:val="00333089"/>
    <w:rsid w:val="00337786"/>
    <w:rsid w:val="00341EAD"/>
    <w:rsid w:val="003436FD"/>
    <w:rsid w:val="003465CC"/>
    <w:rsid w:val="003475AC"/>
    <w:rsid w:val="003539BA"/>
    <w:rsid w:val="00353AAF"/>
    <w:rsid w:val="0035458B"/>
    <w:rsid w:val="0035595D"/>
    <w:rsid w:val="00356C6B"/>
    <w:rsid w:val="00357A7C"/>
    <w:rsid w:val="00360ABD"/>
    <w:rsid w:val="0036140C"/>
    <w:rsid w:val="00361C86"/>
    <w:rsid w:val="00364D0D"/>
    <w:rsid w:val="00364F8B"/>
    <w:rsid w:val="00365652"/>
    <w:rsid w:val="003662A2"/>
    <w:rsid w:val="0036767D"/>
    <w:rsid w:val="00370DF8"/>
    <w:rsid w:val="00376031"/>
    <w:rsid w:val="003805EC"/>
    <w:rsid w:val="003831F4"/>
    <w:rsid w:val="00383E89"/>
    <w:rsid w:val="00386474"/>
    <w:rsid w:val="00386DEA"/>
    <w:rsid w:val="00387FAE"/>
    <w:rsid w:val="00391462"/>
    <w:rsid w:val="0039154F"/>
    <w:rsid w:val="00391CD1"/>
    <w:rsid w:val="00392072"/>
    <w:rsid w:val="003928E8"/>
    <w:rsid w:val="00395379"/>
    <w:rsid w:val="00396329"/>
    <w:rsid w:val="00397B71"/>
    <w:rsid w:val="003A1D32"/>
    <w:rsid w:val="003A1E6B"/>
    <w:rsid w:val="003A2626"/>
    <w:rsid w:val="003A3734"/>
    <w:rsid w:val="003A5686"/>
    <w:rsid w:val="003A67E2"/>
    <w:rsid w:val="003B3925"/>
    <w:rsid w:val="003B3C88"/>
    <w:rsid w:val="003B428A"/>
    <w:rsid w:val="003B591F"/>
    <w:rsid w:val="003B6CD4"/>
    <w:rsid w:val="003C0122"/>
    <w:rsid w:val="003C084C"/>
    <w:rsid w:val="003C133D"/>
    <w:rsid w:val="003C3EBD"/>
    <w:rsid w:val="003C55D6"/>
    <w:rsid w:val="003C6DE7"/>
    <w:rsid w:val="003D2045"/>
    <w:rsid w:val="003D2AAF"/>
    <w:rsid w:val="003D3869"/>
    <w:rsid w:val="003D42F2"/>
    <w:rsid w:val="003D65A7"/>
    <w:rsid w:val="003E28D1"/>
    <w:rsid w:val="003E4D5D"/>
    <w:rsid w:val="003E4EE8"/>
    <w:rsid w:val="003F2B57"/>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1C99"/>
    <w:rsid w:val="004B21ED"/>
    <w:rsid w:val="004B4317"/>
    <w:rsid w:val="004B431E"/>
    <w:rsid w:val="004B4B1B"/>
    <w:rsid w:val="004B5892"/>
    <w:rsid w:val="004B7A1E"/>
    <w:rsid w:val="004C0551"/>
    <w:rsid w:val="004C3335"/>
    <w:rsid w:val="004C61C7"/>
    <w:rsid w:val="004D2923"/>
    <w:rsid w:val="004D4784"/>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297"/>
    <w:rsid w:val="0051574B"/>
    <w:rsid w:val="005211ED"/>
    <w:rsid w:val="00522F5A"/>
    <w:rsid w:val="00531490"/>
    <w:rsid w:val="0053206C"/>
    <w:rsid w:val="005359AC"/>
    <w:rsid w:val="00537DED"/>
    <w:rsid w:val="0054141F"/>
    <w:rsid w:val="00541473"/>
    <w:rsid w:val="00541BC7"/>
    <w:rsid w:val="005429DE"/>
    <w:rsid w:val="00542A72"/>
    <w:rsid w:val="00543197"/>
    <w:rsid w:val="0054320D"/>
    <w:rsid w:val="00543652"/>
    <w:rsid w:val="005443EE"/>
    <w:rsid w:val="00546774"/>
    <w:rsid w:val="005522CE"/>
    <w:rsid w:val="00552EA2"/>
    <w:rsid w:val="005552ED"/>
    <w:rsid w:val="00557502"/>
    <w:rsid w:val="00561834"/>
    <w:rsid w:val="0057035C"/>
    <w:rsid w:val="00572861"/>
    <w:rsid w:val="005737FA"/>
    <w:rsid w:val="00573F49"/>
    <w:rsid w:val="00574510"/>
    <w:rsid w:val="00580884"/>
    <w:rsid w:val="005826AF"/>
    <w:rsid w:val="0058366A"/>
    <w:rsid w:val="005842C3"/>
    <w:rsid w:val="00585AB8"/>
    <w:rsid w:val="00586284"/>
    <w:rsid w:val="005877F2"/>
    <w:rsid w:val="00587FC4"/>
    <w:rsid w:val="00590FB7"/>
    <w:rsid w:val="005913A8"/>
    <w:rsid w:val="005A18BD"/>
    <w:rsid w:val="005A4A08"/>
    <w:rsid w:val="005A506F"/>
    <w:rsid w:val="005A616F"/>
    <w:rsid w:val="005B00F3"/>
    <w:rsid w:val="005B1140"/>
    <w:rsid w:val="005B11C9"/>
    <w:rsid w:val="005B11FA"/>
    <w:rsid w:val="005B1949"/>
    <w:rsid w:val="005B2662"/>
    <w:rsid w:val="005B362B"/>
    <w:rsid w:val="005B472B"/>
    <w:rsid w:val="005C0235"/>
    <w:rsid w:val="005C076E"/>
    <w:rsid w:val="005C7CFF"/>
    <w:rsid w:val="005D0E0F"/>
    <w:rsid w:val="005D49C4"/>
    <w:rsid w:val="005D4CCA"/>
    <w:rsid w:val="005D60F0"/>
    <w:rsid w:val="005D7E57"/>
    <w:rsid w:val="005E00BF"/>
    <w:rsid w:val="005E17A5"/>
    <w:rsid w:val="005E2136"/>
    <w:rsid w:val="005E3D7E"/>
    <w:rsid w:val="005E4359"/>
    <w:rsid w:val="005E5D12"/>
    <w:rsid w:val="005E5FB2"/>
    <w:rsid w:val="005E6592"/>
    <w:rsid w:val="005E6E34"/>
    <w:rsid w:val="006021C7"/>
    <w:rsid w:val="00602D59"/>
    <w:rsid w:val="00603882"/>
    <w:rsid w:val="006039D0"/>
    <w:rsid w:val="00604905"/>
    <w:rsid w:val="006064C2"/>
    <w:rsid w:val="00607749"/>
    <w:rsid w:val="00613047"/>
    <w:rsid w:val="00614B41"/>
    <w:rsid w:val="0061653B"/>
    <w:rsid w:val="006179C0"/>
    <w:rsid w:val="006263FD"/>
    <w:rsid w:val="006306BA"/>
    <w:rsid w:val="006307C3"/>
    <w:rsid w:val="00631B9C"/>
    <w:rsid w:val="00632D2A"/>
    <w:rsid w:val="0063348E"/>
    <w:rsid w:val="0063540C"/>
    <w:rsid w:val="00636779"/>
    <w:rsid w:val="00636CE1"/>
    <w:rsid w:val="00646201"/>
    <w:rsid w:val="00647D12"/>
    <w:rsid w:val="0065715F"/>
    <w:rsid w:val="00661A13"/>
    <w:rsid w:val="00661D9D"/>
    <w:rsid w:val="0066292E"/>
    <w:rsid w:val="00663772"/>
    <w:rsid w:val="00663D09"/>
    <w:rsid w:val="0066460D"/>
    <w:rsid w:val="00665328"/>
    <w:rsid w:val="00665A64"/>
    <w:rsid w:val="0066611A"/>
    <w:rsid w:val="006710C9"/>
    <w:rsid w:val="00680294"/>
    <w:rsid w:val="006817F2"/>
    <w:rsid w:val="0068263D"/>
    <w:rsid w:val="00684022"/>
    <w:rsid w:val="00684D60"/>
    <w:rsid w:val="00687327"/>
    <w:rsid w:val="00687B9B"/>
    <w:rsid w:val="00691929"/>
    <w:rsid w:val="006929C6"/>
    <w:rsid w:val="00696034"/>
    <w:rsid w:val="0069621B"/>
    <w:rsid w:val="00696981"/>
    <w:rsid w:val="0069703E"/>
    <w:rsid w:val="0069762D"/>
    <w:rsid w:val="00697A19"/>
    <w:rsid w:val="006A04D4"/>
    <w:rsid w:val="006A2000"/>
    <w:rsid w:val="006A508B"/>
    <w:rsid w:val="006A5AAE"/>
    <w:rsid w:val="006A659E"/>
    <w:rsid w:val="006A7D0A"/>
    <w:rsid w:val="006B2192"/>
    <w:rsid w:val="006B2EBF"/>
    <w:rsid w:val="006B43C9"/>
    <w:rsid w:val="006B4C77"/>
    <w:rsid w:val="006B5BD9"/>
    <w:rsid w:val="006B6C73"/>
    <w:rsid w:val="006C051F"/>
    <w:rsid w:val="006C181D"/>
    <w:rsid w:val="006C2C2A"/>
    <w:rsid w:val="006C31ED"/>
    <w:rsid w:val="006C385C"/>
    <w:rsid w:val="006C451F"/>
    <w:rsid w:val="006C5669"/>
    <w:rsid w:val="006C5F4C"/>
    <w:rsid w:val="006C64B3"/>
    <w:rsid w:val="006C6B48"/>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38C0"/>
    <w:rsid w:val="006F6A8A"/>
    <w:rsid w:val="006F7E12"/>
    <w:rsid w:val="007017AF"/>
    <w:rsid w:val="00701AFD"/>
    <w:rsid w:val="00704537"/>
    <w:rsid w:val="007050DF"/>
    <w:rsid w:val="0070517E"/>
    <w:rsid w:val="00705FE0"/>
    <w:rsid w:val="00707409"/>
    <w:rsid w:val="00710BFC"/>
    <w:rsid w:val="00714852"/>
    <w:rsid w:val="00720D46"/>
    <w:rsid w:val="00720F64"/>
    <w:rsid w:val="00722262"/>
    <w:rsid w:val="007240CA"/>
    <w:rsid w:val="00726834"/>
    <w:rsid w:val="00731617"/>
    <w:rsid w:val="00735987"/>
    <w:rsid w:val="0073656C"/>
    <w:rsid w:val="007406E0"/>
    <w:rsid w:val="00740F16"/>
    <w:rsid w:val="00741E7A"/>
    <w:rsid w:val="00743F6F"/>
    <w:rsid w:val="00745E10"/>
    <w:rsid w:val="007507FB"/>
    <w:rsid w:val="007524A1"/>
    <w:rsid w:val="007542A8"/>
    <w:rsid w:val="007558A3"/>
    <w:rsid w:val="00755D84"/>
    <w:rsid w:val="00756579"/>
    <w:rsid w:val="00756AC5"/>
    <w:rsid w:val="007570AB"/>
    <w:rsid w:val="007575CF"/>
    <w:rsid w:val="007643C1"/>
    <w:rsid w:val="007658CF"/>
    <w:rsid w:val="007658D7"/>
    <w:rsid w:val="00766F3F"/>
    <w:rsid w:val="007720F4"/>
    <w:rsid w:val="00774D94"/>
    <w:rsid w:val="00777F79"/>
    <w:rsid w:val="007809E6"/>
    <w:rsid w:val="0078188D"/>
    <w:rsid w:val="00784412"/>
    <w:rsid w:val="00787D3A"/>
    <w:rsid w:val="00790339"/>
    <w:rsid w:val="00792999"/>
    <w:rsid w:val="00794785"/>
    <w:rsid w:val="00796394"/>
    <w:rsid w:val="00796806"/>
    <w:rsid w:val="007A103B"/>
    <w:rsid w:val="007A2D7D"/>
    <w:rsid w:val="007A2E36"/>
    <w:rsid w:val="007A3A18"/>
    <w:rsid w:val="007A5B43"/>
    <w:rsid w:val="007A6474"/>
    <w:rsid w:val="007A664A"/>
    <w:rsid w:val="007B16C0"/>
    <w:rsid w:val="007B1E2B"/>
    <w:rsid w:val="007B3671"/>
    <w:rsid w:val="007B45B1"/>
    <w:rsid w:val="007B6909"/>
    <w:rsid w:val="007B6D9C"/>
    <w:rsid w:val="007B7EFF"/>
    <w:rsid w:val="007C0423"/>
    <w:rsid w:val="007C25BD"/>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07F79"/>
    <w:rsid w:val="00810216"/>
    <w:rsid w:val="008114CB"/>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1619"/>
    <w:rsid w:val="00876DFA"/>
    <w:rsid w:val="00881F4D"/>
    <w:rsid w:val="008844B7"/>
    <w:rsid w:val="008848F6"/>
    <w:rsid w:val="00884EF9"/>
    <w:rsid w:val="00890677"/>
    <w:rsid w:val="00890861"/>
    <w:rsid w:val="00890880"/>
    <w:rsid w:val="00890C51"/>
    <w:rsid w:val="00891131"/>
    <w:rsid w:val="00891E80"/>
    <w:rsid w:val="00892ADC"/>
    <w:rsid w:val="00894494"/>
    <w:rsid w:val="008A55A1"/>
    <w:rsid w:val="008A5747"/>
    <w:rsid w:val="008B00A8"/>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1302"/>
    <w:rsid w:val="008E2D9D"/>
    <w:rsid w:val="008E31AB"/>
    <w:rsid w:val="008E465D"/>
    <w:rsid w:val="008E4821"/>
    <w:rsid w:val="008E4FB8"/>
    <w:rsid w:val="008E5832"/>
    <w:rsid w:val="008E7717"/>
    <w:rsid w:val="008F08C9"/>
    <w:rsid w:val="008F16FC"/>
    <w:rsid w:val="008F29A8"/>
    <w:rsid w:val="008F3495"/>
    <w:rsid w:val="008F41FC"/>
    <w:rsid w:val="008F4F1B"/>
    <w:rsid w:val="008F670A"/>
    <w:rsid w:val="008F70B1"/>
    <w:rsid w:val="008F7FA5"/>
    <w:rsid w:val="00900E5E"/>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1660"/>
    <w:rsid w:val="0093263B"/>
    <w:rsid w:val="009409B6"/>
    <w:rsid w:val="009413E5"/>
    <w:rsid w:val="00942EEB"/>
    <w:rsid w:val="009430E7"/>
    <w:rsid w:val="009467D4"/>
    <w:rsid w:val="0095022B"/>
    <w:rsid w:val="00951A2E"/>
    <w:rsid w:val="00951C1B"/>
    <w:rsid w:val="009522F6"/>
    <w:rsid w:val="0095321B"/>
    <w:rsid w:val="00954187"/>
    <w:rsid w:val="00960659"/>
    <w:rsid w:val="00961604"/>
    <w:rsid w:val="009643DD"/>
    <w:rsid w:val="00964E3F"/>
    <w:rsid w:val="00964FA6"/>
    <w:rsid w:val="00965ADE"/>
    <w:rsid w:val="00967220"/>
    <w:rsid w:val="00967FA6"/>
    <w:rsid w:val="00970460"/>
    <w:rsid w:val="009715BF"/>
    <w:rsid w:val="00973B2B"/>
    <w:rsid w:val="009771AE"/>
    <w:rsid w:val="0098013D"/>
    <w:rsid w:val="00982EBF"/>
    <w:rsid w:val="00984D07"/>
    <w:rsid w:val="00985749"/>
    <w:rsid w:val="0098597F"/>
    <w:rsid w:val="00985F0D"/>
    <w:rsid w:val="00986285"/>
    <w:rsid w:val="00992528"/>
    <w:rsid w:val="00994452"/>
    <w:rsid w:val="009958C7"/>
    <w:rsid w:val="009977A9"/>
    <w:rsid w:val="009979B6"/>
    <w:rsid w:val="009A03E7"/>
    <w:rsid w:val="009A08E5"/>
    <w:rsid w:val="009A2707"/>
    <w:rsid w:val="009A27BF"/>
    <w:rsid w:val="009A2BAE"/>
    <w:rsid w:val="009B21EE"/>
    <w:rsid w:val="009B2342"/>
    <w:rsid w:val="009B472C"/>
    <w:rsid w:val="009C18E0"/>
    <w:rsid w:val="009C1B7C"/>
    <w:rsid w:val="009C53A7"/>
    <w:rsid w:val="009D0C25"/>
    <w:rsid w:val="009D379D"/>
    <w:rsid w:val="009D5E7C"/>
    <w:rsid w:val="009E0CB1"/>
    <w:rsid w:val="009E0F4E"/>
    <w:rsid w:val="009E2F14"/>
    <w:rsid w:val="009E3905"/>
    <w:rsid w:val="009E6632"/>
    <w:rsid w:val="009F0247"/>
    <w:rsid w:val="009F0DA9"/>
    <w:rsid w:val="009F11AF"/>
    <w:rsid w:val="009F4087"/>
    <w:rsid w:val="009F43EE"/>
    <w:rsid w:val="009F44D7"/>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3F9"/>
    <w:rsid w:val="00A26463"/>
    <w:rsid w:val="00A2760C"/>
    <w:rsid w:val="00A32C96"/>
    <w:rsid w:val="00A35BD6"/>
    <w:rsid w:val="00A3677E"/>
    <w:rsid w:val="00A36DFA"/>
    <w:rsid w:val="00A376FB"/>
    <w:rsid w:val="00A417FC"/>
    <w:rsid w:val="00A46C3E"/>
    <w:rsid w:val="00A47BAD"/>
    <w:rsid w:val="00A505B3"/>
    <w:rsid w:val="00A54C96"/>
    <w:rsid w:val="00A559F3"/>
    <w:rsid w:val="00A5621D"/>
    <w:rsid w:val="00A569F3"/>
    <w:rsid w:val="00A573AF"/>
    <w:rsid w:val="00A575A1"/>
    <w:rsid w:val="00A601C7"/>
    <w:rsid w:val="00A601D8"/>
    <w:rsid w:val="00A6185E"/>
    <w:rsid w:val="00A658E5"/>
    <w:rsid w:val="00A6761A"/>
    <w:rsid w:val="00A76210"/>
    <w:rsid w:val="00A810AA"/>
    <w:rsid w:val="00A81183"/>
    <w:rsid w:val="00A854E6"/>
    <w:rsid w:val="00A915BC"/>
    <w:rsid w:val="00A93195"/>
    <w:rsid w:val="00A9555A"/>
    <w:rsid w:val="00A97D0C"/>
    <w:rsid w:val="00AA48A9"/>
    <w:rsid w:val="00AA4B88"/>
    <w:rsid w:val="00AB3BD3"/>
    <w:rsid w:val="00AB49BE"/>
    <w:rsid w:val="00AB6E08"/>
    <w:rsid w:val="00AC184C"/>
    <w:rsid w:val="00AC3082"/>
    <w:rsid w:val="00AC52DF"/>
    <w:rsid w:val="00AC6A63"/>
    <w:rsid w:val="00AD015C"/>
    <w:rsid w:val="00AD1670"/>
    <w:rsid w:val="00AD19A1"/>
    <w:rsid w:val="00AD1B32"/>
    <w:rsid w:val="00AD5AEB"/>
    <w:rsid w:val="00AD60AE"/>
    <w:rsid w:val="00AE204C"/>
    <w:rsid w:val="00AE2D12"/>
    <w:rsid w:val="00AE30D2"/>
    <w:rsid w:val="00AE656E"/>
    <w:rsid w:val="00AF16B4"/>
    <w:rsid w:val="00AF415A"/>
    <w:rsid w:val="00AF4C6B"/>
    <w:rsid w:val="00AF4EE9"/>
    <w:rsid w:val="00AF59D3"/>
    <w:rsid w:val="00AF5E7F"/>
    <w:rsid w:val="00B01C7B"/>
    <w:rsid w:val="00B03F00"/>
    <w:rsid w:val="00B043E8"/>
    <w:rsid w:val="00B04ED8"/>
    <w:rsid w:val="00B05556"/>
    <w:rsid w:val="00B07761"/>
    <w:rsid w:val="00B142A1"/>
    <w:rsid w:val="00B15E23"/>
    <w:rsid w:val="00B177A5"/>
    <w:rsid w:val="00B21C8B"/>
    <w:rsid w:val="00B2386E"/>
    <w:rsid w:val="00B24785"/>
    <w:rsid w:val="00B271E7"/>
    <w:rsid w:val="00B31DED"/>
    <w:rsid w:val="00B362A6"/>
    <w:rsid w:val="00B41CA5"/>
    <w:rsid w:val="00B43A1F"/>
    <w:rsid w:val="00B43D88"/>
    <w:rsid w:val="00B458E2"/>
    <w:rsid w:val="00B477A9"/>
    <w:rsid w:val="00B47C8C"/>
    <w:rsid w:val="00B50AA4"/>
    <w:rsid w:val="00B51664"/>
    <w:rsid w:val="00B53F56"/>
    <w:rsid w:val="00B57794"/>
    <w:rsid w:val="00B61CFC"/>
    <w:rsid w:val="00B65FCF"/>
    <w:rsid w:val="00B727B1"/>
    <w:rsid w:val="00B729AF"/>
    <w:rsid w:val="00B72C61"/>
    <w:rsid w:val="00B72D84"/>
    <w:rsid w:val="00B72E22"/>
    <w:rsid w:val="00B7643C"/>
    <w:rsid w:val="00B805B5"/>
    <w:rsid w:val="00B81908"/>
    <w:rsid w:val="00B824C5"/>
    <w:rsid w:val="00B8569D"/>
    <w:rsid w:val="00B875D0"/>
    <w:rsid w:val="00B901DD"/>
    <w:rsid w:val="00B91473"/>
    <w:rsid w:val="00B96DDD"/>
    <w:rsid w:val="00BA633C"/>
    <w:rsid w:val="00BB11FB"/>
    <w:rsid w:val="00BB176D"/>
    <w:rsid w:val="00BB2C36"/>
    <w:rsid w:val="00BB4135"/>
    <w:rsid w:val="00BB78C7"/>
    <w:rsid w:val="00BC17BF"/>
    <w:rsid w:val="00BC22D4"/>
    <w:rsid w:val="00BC5927"/>
    <w:rsid w:val="00BC5DF7"/>
    <w:rsid w:val="00BC6BC4"/>
    <w:rsid w:val="00BD0772"/>
    <w:rsid w:val="00BD0A7B"/>
    <w:rsid w:val="00BD5773"/>
    <w:rsid w:val="00BD6323"/>
    <w:rsid w:val="00BE0B15"/>
    <w:rsid w:val="00BE1969"/>
    <w:rsid w:val="00BE2466"/>
    <w:rsid w:val="00BE3977"/>
    <w:rsid w:val="00BE449A"/>
    <w:rsid w:val="00BE45F2"/>
    <w:rsid w:val="00BE5F72"/>
    <w:rsid w:val="00BE6552"/>
    <w:rsid w:val="00BF143F"/>
    <w:rsid w:val="00BF1769"/>
    <w:rsid w:val="00BF2CCE"/>
    <w:rsid w:val="00BF2F40"/>
    <w:rsid w:val="00BF3896"/>
    <w:rsid w:val="00BF4BDB"/>
    <w:rsid w:val="00BF6E0B"/>
    <w:rsid w:val="00C01213"/>
    <w:rsid w:val="00C0175E"/>
    <w:rsid w:val="00C017B9"/>
    <w:rsid w:val="00C02729"/>
    <w:rsid w:val="00C02AE6"/>
    <w:rsid w:val="00C02FA1"/>
    <w:rsid w:val="00C06DE1"/>
    <w:rsid w:val="00C07592"/>
    <w:rsid w:val="00C0779F"/>
    <w:rsid w:val="00C1182D"/>
    <w:rsid w:val="00C11C4D"/>
    <w:rsid w:val="00C13A3B"/>
    <w:rsid w:val="00C169F0"/>
    <w:rsid w:val="00C1766C"/>
    <w:rsid w:val="00C177B2"/>
    <w:rsid w:val="00C20035"/>
    <w:rsid w:val="00C23740"/>
    <w:rsid w:val="00C27A73"/>
    <w:rsid w:val="00C30B11"/>
    <w:rsid w:val="00C3495E"/>
    <w:rsid w:val="00C34BC4"/>
    <w:rsid w:val="00C35E26"/>
    <w:rsid w:val="00C3657E"/>
    <w:rsid w:val="00C36E94"/>
    <w:rsid w:val="00C424BD"/>
    <w:rsid w:val="00C43CBD"/>
    <w:rsid w:val="00C47070"/>
    <w:rsid w:val="00C508F1"/>
    <w:rsid w:val="00C5288F"/>
    <w:rsid w:val="00C54DA8"/>
    <w:rsid w:val="00C54FE6"/>
    <w:rsid w:val="00C55518"/>
    <w:rsid w:val="00C56A6C"/>
    <w:rsid w:val="00C6099B"/>
    <w:rsid w:val="00C62F68"/>
    <w:rsid w:val="00C64D4D"/>
    <w:rsid w:val="00C70FC3"/>
    <w:rsid w:val="00C70FE1"/>
    <w:rsid w:val="00C72A25"/>
    <w:rsid w:val="00C765AC"/>
    <w:rsid w:val="00C76A05"/>
    <w:rsid w:val="00C8009E"/>
    <w:rsid w:val="00C824FB"/>
    <w:rsid w:val="00C83572"/>
    <w:rsid w:val="00C84353"/>
    <w:rsid w:val="00C857C9"/>
    <w:rsid w:val="00C8730A"/>
    <w:rsid w:val="00C9018E"/>
    <w:rsid w:val="00C90BB1"/>
    <w:rsid w:val="00C91831"/>
    <w:rsid w:val="00C92043"/>
    <w:rsid w:val="00C9364C"/>
    <w:rsid w:val="00CA07EB"/>
    <w:rsid w:val="00CA2D22"/>
    <w:rsid w:val="00CA6582"/>
    <w:rsid w:val="00CB2A96"/>
    <w:rsid w:val="00CB32ED"/>
    <w:rsid w:val="00CB397C"/>
    <w:rsid w:val="00CB41B2"/>
    <w:rsid w:val="00CB4981"/>
    <w:rsid w:val="00CB5A25"/>
    <w:rsid w:val="00CC1AEF"/>
    <w:rsid w:val="00CC2D88"/>
    <w:rsid w:val="00CC7620"/>
    <w:rsid w:val="00CD1F7A"/>
    <w:rsid w:val="00CD2616"/>
    <w:rsid w:val="00CD3C56"/>
    <w:rsid w:val="00CD646D"/>
    <w:rsid w:val="00CD65D8"/>
    <w:rsid w:val="00CD6E83"/>
    <w:rsid w:val="00CD7B98"/>
    <w:rsid w:val="00CE0D57"/>
    <w:rsid w:val="00CE10AB"/>
    <w:rsid w:val="00CE54D8"/>
    <w:rsid w:val="00CE5511"/>
    <w:rsid w:val="00CE5562"/>
    <w:rsid w:val="00CF07FB"/>
    <w:rsid w:val="00CF480B"/>
    <w:rsid w:val="00CF4EF1"/>
    <w:rsid w:val="00CF6DDE"/>
    <w:rsid w:val="00D001A6"/>
    <w:rsid w:val="00D0035E"/>
    <w:rsid w:val="00D008D6"/>
    <w:rsid w:val="00D00C78"/>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22BA"/>
    <w:rsid w:val="00D73F7A"/>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612"/>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07874"/>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756"/>
    <w:rsid w:val="00E45FCB"/>
    <w:rsid w:val="00E46828"/>
    <w:rsid w:val="00E46E21"/>
    <w:rsid w:val="00E46E6D"/>
    <w:rsid w:val="00E4724A"/>
    <w:rsid w:val="00E509CB"/>
    <w:rsid w:val="00E55ACA"/>
    <w:rsid w:val="00E55E7D"/>
    <w:rsid w:val="00E56715"/>
    <w:rsid w:val="00E6099E"/>
    <w:rsid w:val="00E61804"/>
    <w:rsid w:val="00E62917"/>
    <w:rsid w:val="00E6522B"/>
    <w:rsid w:val="00E656A7"/>
    <w:rsid w:val="00E6769D"/>
    <w:rsid w:val="00E67A4C"/>
    <w:rsid w:val="00E70E43"/>
    <w:rsid w:val="00E71D74"/>
    <w:rsid w:val="00E73437"/>
    <w:rsid w:val="00E736CE"/>
    <w:rsid w:val="00E73B78"/>
    <w:rsid w:val="00E749B6"/>
    <w:rsid w:val="00E77A6D"/>
    <w:rsid w:val="00E77EE7"/>
    <w:rsid w:val="00E77FF0"/>
    <w:rsid w:val="00E822CA"/>
    <w:rsid w:val="00E838B6"/>
    <w:rsid w:val="00E83E47"/>
    <w:rsid w:val="00E84C3E"/>
    <w:rsid w:val="00E85192"/>
    <w:rsid w:val="00E86636"/>
    <w:rsid w:val="00E86DAC"/>
    <w:rsid w:val="00E90C29"/>
    <w:rsid w:val="00E9351F"/>
    <w:rsid w:val="00E9510F"/>
    <w:rsid w:val="00E95954"/>
    <w:rsid w:val="00EA025F"/>
    <w:rsid w:val="00EA19E9"/>
    <w:rsid w:val="00EA2AD6"/>
    <w:rsid w:val="00EA2F01"/>
    <w:rsid w:val="00EA301A"/>
    <w:rsid w:val="00EA470B"/>
    <w:rsid w:val="00EA4B49"/>
    <w:rsid w:val="00EB1D5F"/>
    <w:rsid w:val="00EB3C0C"/>
    <w:rsid w:val="00EB5282"/>
    <w:rsid w:val="00EC01FA"/>
    <w:rsid w:val="00EC0566"/>
    <w:rsid w:val="00EC6970"/>
    <w:rsid w:val="00ED1444"/>
    <w:rsid w:val="00ED1AF0"/>
    <w:rsid w:val="00ED3580"/>
    <w:rsid w:val="00ED3742"/>
    <w:rsid w:val="00ED3BB3"/>
    <w:rsid w:val="00ED5871"/>
    <w:rsid w:val="00ED5ACB"/>
    <w:rsid w:val="00ED77D7"/>
    <w:rsid w:val="00ED7EF0"/>
    <w:rsid w:val="00EE2782"/>
    <w:rsid w:val="00EE2D0F"/>
    <w:rsid w:val="00EE2F67"/>
    <w:rsid w:val="00EE691A"/>
    <w:rsid w:val="00EF24D7"/>
    <w:rsid w:val="00EF344D"/>
    <w:rsid w:val="00EF5270"/>
    <w:rsid w:val="00EF61C0"/>
    <w:rsid w:val="00EF6C3F"/>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4FB9"/>
    <w:rsid w:val="00F274E8"/>
    <w:rsid w:val="00F30DED"/>
    <w:rsid w:val="00F32238"/>
    <w:rsid w:val="00F323E4"/>
    <w:rsid w:val="00F32CF8"/>
    <w:rsid w:val="00F3402E"/>
    <w:rsid w:val="00F34659"/>
    <w:rsid w:val="00F34C22"/>
    <w:rsid w:val="00F35FF0"/>
    <w:rsid w:val="00F36C98"/>
    <w:rsid w:val="00F37BBF"/>
    <w:rsid w:val="00F37C43"/>
    <w:rsid w:val="00F47E5B"/>
    <w:rsid w:val="00F5004C"/>
    <w:rsid w:val="00F5331B"/>
    <w:rsid w:val="00F538DB"/>
    <w:rsid w:val="00F53F65"/>
    <w:rsid w:val="00F57BC8"/>
    <w:rsid w:val="00F60568"/>
    <w:rsid w:val="00F60DAB"/>
    <w:rsid w:val="00F63A91"/>
    <w:rsid w:val="00F64345"/>
    <w:rsid w:val="00F7069C"/>
    <w:rsid w:val="00F7165B"/>
    <w:rsid w:val="00F733D2"/>
    <w:rsid w:val="00F7436F"/>
    <w:rsid w:val="00F76F1D"/>
    <w:rsid w:val="00F77139"/>
    <w:rsid w:val="00F77EC7"/>
    <w:rsid w:val="00F82E1E"/>
    <w:rsid w:val="00F836CE"/>
    <w:rsid w:val="00F8397B"/>
    <w:rsid w:val="00F85FE2"/>
    <w:rsid w:val="00F877FB"/>
    <w:rsid w:val="00F92BFF"/>
    <w:rsid w:val="00F95A58"/>
    <w:rsid w:val="00FA1A35"/>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2FD8"/>
    <w:rsid w:val="00FD5060"/>
    <w:rsid w:val="00FD7851"/>
    <w:rsid w:val="00FE0243"/>
    <w:rsid w:val="00FE3A13"/>
    <w:rsid w:val="00FE437B"/>
    <w:rsid w:val="00FE4C85"/>
    <w:rsid w:val="00FF027F"/>
    <w:rsid w:val="00FF2D0E"/>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qFormat/>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5354">
      <w:bodyDiv w:val="1"/>
      <w:marLeft w:val="0"/>
      <w:marRight w:val="0"/>
      <w:marTop w:val="0"/>
      <w:marBottom w:val="0"/>
      <w:divBdr>
        <w:top w:val="none" w:sz="0" w:space="0" w:color="auto"/>
        <w:left w:val="none" w:sz="0" w:space="0" w:color="auto"/>
        <w:bottom w:val="none" w:sz="0" w:space="0" w:color="auto"/>
        <w:right w:val="none" w:sz="0" w:space="0" w:color="auto"/>
      </w:divBdr>
    </w:div>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04934435">
      <w:bodyDiv w:val="1"/>
      <w:marLeft w:val="0"/>
      <w:marRight w:val="0"/>
      <w:marTop w:val="0"/>
      <w:marBottom w:val="0"/>
      <w:divBdr>
        <w:top w:val="none" w:sz="0" w:space="0" w:color="auto"/>
        <w:left w:val="none" w:sz="0" w:space="0" w:color="auto"/>
        <w:bottom w:val="none" w:sz="0" w:space="0" w:color="auto"/>
        <w:right w:val="none" w:sz="0" w:space="0" w:color="auto"/>
      </w:divBdr>
    </w:div>
    <w:div w:id="147400138">
      <w:bodyDiv w:val="1"/>
      <w:marLeft w:val="0"/>
      <w:marRight w:val="0"/>
      <w:marTop w:val="0"/>
      <w:marBottom w:val="0"/>
      <w:divBdr>
        <w:top w:val="none" w:sz="0" w:space="0" w:color="auto"/>
        <w:left w:val="none" w:sz="0" w:space="0" w:color="auto"/>
        <w:bottom w:val="none" w:sz="0" w:space="0" w:color="auto"/>
        <w:right w:val="none" w:sz="0" w:space="0" w:color="auto"/>
      </w:divBdr>
    </w:div>
    <w:div w:id="166605447">
      <w:bodyDiv w:val="1"/>
      <w:marLeft w:val="0"/>
      <w:marRight w:val="0"/>
      <w:marTop w:val="0"/>
      <w:marBottom w:val="0"/>
      <w:divBdr>
        <w:top w:val="none" w:sz="0" w:space="0" w:color="auto"/>
        <w:left w:val="none" w:sz="0" w:space="0" w:color="auto"/>
        <w:bottom w:val="none" w:sz="0" w:space="0" w:color="auto"/>
        <w:right w:val="none" w:sz="0" w:space="0" w:color="auto"/>
      </w:divBdr>
    </w:div>
    <w:div w:id="170220432">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990811">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13764336">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8834940">
      <w:bodyDiv w:val="1"/>
      <w:marLeft w:val="0"/>
      <w:marRight w:val="0"/>
      <w:marTop w:val="0"/>
      <w:marBottom w:val="0"/>
      <w:divBdr>
        <w:top w:val="none" w:sz="0" w:space="0" w:color="auto"/>
        <w:left w:val="none" w:sz="0" w:space="0" w:color="auto"/>
        <w:bottom w:val="none" w:sz="0" w:space="0" w:color="auto"/>
        <w:right w:val="none" w:sz="0" w:space="0" w:color="auto"/>
      </w:divBdr>
    </w:div>
    <w:div w:id="593123936">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44166681">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1781958">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46489071">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6602005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02780469">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5889742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26465520">
      <w:bodyDiv w:val="1"/>
      <w:marLeft w:val="0"/>
      <w:marRight w:val="0"/>
      <w:marTop w:val="0"/>
      <w:marBottom w:val="0"/>
      <w:divBdr>
        <w:top w:val="none" w:sz="0" w:space="0" w:color="auto"/>
        <w:left w:val="none" w:sz="0" w:space="0" w:color="auto"/>
        <w:bottom w:val="none" w:sz="0" w:space="0" w:color="auto"/>
        <w:right w:val="none" w:sz="0" w:space="0" w:color="auto"/>
      </w:divBdr>
    </w:div>
    <w:div w:id="212796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7</TotalTime>
  <Pages>57</Pages>
  <Words>23174</Words>
  <Characters>134129</Characters>
  <Application>Microsoft Office Word</Application>
  <DocSecurity>0</DocSecurity>
  <Lines>1117</Lines>
  <Paragraphs>313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156990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3</cp:revision>
  <cp:lastPrinted>2026-10-06T17:47:00Z</cp:lastPrinted>
  <dcterms:created xsi:type="dcterms:W3CDTF">2026-10-06T17:40:00Z</dcterms:created>
  <dcterms:modified xsi:type="dcterms:W3CDTF">2026-10-06T17:47:00Z</dcterms:modified>
</cp:coreProperties>
</file>