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5B59F" w14:textId="38402FC8" w:rsidR="000F1F62" w:rsidRPr="004972C8" w:rsidRDefault="000F1F62" w:rsidP="00DF2962">
      <w:pPr>
        <w:jc w:val="center"/>
        <w:rPr>
          <w:rFonts w:ascii="Arial" w:hAnsi="Arial" w:cs="Arial"/>
          <w:b/>
          <w:bCs/>
        </w:rPr>
      </w:pPr>
      <w:r w:rsidRPr="004972C8">
        <w:rPr>
          <w:rFonts w:ascii="Arial" w:hAnsi="Arial" w:cs="Arial"/>
          <w:b/>
          <w:bCs/>
        </w:rPr>
        <w:t>PROCESSO ADMINISTRATIVO N</w:t>
      </w:r>
      <w:r w:rsidR="00BF1769" w:rsidRPr="004972C8">
        <w:rPr>
          <w:rFonts w:ascii="Arial" w:hAnsi="Arial" w:cs="Arial"/>
          <w:b/>
          <w:bCs/>
        </w:rPr>
        <w:t>º</w:t>
      </w:r>
      <w:r w:rsidRPr="004972C8">
        <w:rPr>
          <w:rFonts w:ascii="Arial" w:hAnsi="Arial" w:cs="Arial"/>
          <w:b/>
          <w:bCs/>
        </w:rPr>
        <w:t xml:space="preserve"> </w:t>
      </w:r>
      <w:r w:rsidR="00437B68" w:rsidRPr="004972C8">
        <w:rPr>
          <w:rFonts w:ascii="Arial" w:hAnsi="Arial" w:cs="Arial"/>
          <w:b/>
          <w:bCs/>
        </w:rPr>
        <w:t>106/2026</w:t>
      </w:r>
    </w:p>
    <w:p w14:paraId="18355EB8" w14:textId="4C169F2B" w:rsidR="000F1F62" w:rsidRPr="004972C8" w:rsidRDefault="000F1F62" w:rsidP="000F1F62">
      <w:pPr>
        <w:ind w:right="-1"/>
        <w:jc w:val="center"/>
        <w:rPr>
          <w:rFonts w:ascii="Arial" w:hAnsi="Arial" w:cs="Arial"/>
          <w:b/>
          <w:bCs/>
        </w:rPr>
      </w:pPr>
      <w:r w:rsidRPr="004972C8">
        <w:rPr>
          <w:rFonts w:ascii="Arial" w:hAnsi="Arial" w:cs="Arial"/>
          <w:b/>
          <w:bCs/>
        </w:rPr>
        <w:t>PREGÃO ELETRÔNICO N</w:t>
      </w:r>
      <w:r w:rsidR="00BF1769" w:rsidRPr="004972C8">
        <w:rPr>
          <w:rFonts w:ascii="Arial" w:hAnsi="Arial" w:cs="Arial"/>
          <w:b/>
          <w:bCs/>
        </w:rPr>
        <w:t>º</w:t>
      </w:r>
      <w:r w:rsidRPr="004972C8">
        <w:rPr>
          <w:rFonts w:ascii="Arial" w:hAnsi="Arial" w:cs="Arial"/>
          <w:b/>
          <w:bCs/>
        </w:rPr>
        <w:t xml:space="preserve"> </w:t>
      </w:r>
      <w:r w:rsidR="00437B68" w:rsidRPr="004972C8">
        <w:rPr>
          <w:rFonts w:ascii="Arial" w:hAnsi="Arial" w:cs="Arial"/>
          <w:b/>
          <w:bCs/>
        </w:rPr>
        <w:t>065/2026</w:t>
      </w:r>
    </w:p>
    <w:p w14:paraId="527F7709" w14:textId="77777777" w:rsidR="000F1F62" w:rsidRPr="004972C8" w:rsidRDefault="000F1F62" w:rsidP="000F1F62">
      <w:pPr>
        <w:spacing w:line="256" w:lineRule="auto"/>
        <w:ind w:right="-1"/>
        <w:jc w:val="both"/>
        <w:rPr>
          <w:rFonts w:ascii="Arial" w:hAnsi="Arial" w:cs="Arial"/>
          <w:b/>
          <w:bCs/>
        </w:rPr>
      </w:pPr>
    </w:p>
    <w:p w14:paraId="7F0664F7" w14:textId="77777777" w:rsidR="000F1F62" w:rsidRPr="004972C8" w:rsidRDefault="000F1F62" w:rsidP="000F1F62">
      <w:pPr>
        <w:spacing w:line="256" w:lineRule="auto"/>
        <w:ind w:right="-1"/>
        <w:jc w:val="both"/>
        <w:rPr>
          <w:rFonts w:ascii="Arial" w:hAnsi="Arial" w:cs="Arial"/>
          <w:b/>
          <w:bCs/>
        </w:rPr>
      </w:pPr>
    </w:p>
    <w:p w14:paraId="335C499F" w14:textId="77777777" w:rsidR="000F1F62" w:rsidRPr="004972C8" w:rsidRDefault="000F1F62" w:rsidP="000F1F62">
      <w:pPr>
        <w:spacing w:line="256" w:lineRule="auto"/>
        <w:ind w:right="-1"/>
        <w:jc w:val="both"/>
        <w:rPr>
          <w:rFonts w:ascii="Arial" w:hAnsi="Arial" w:cs="Arial"/>
          <w:b/>
          <w:bCs/>
        </w:rPr>
      </w:pPr>
    </w:p>
    <w:p w14:paraId="76813632" w14:textId="77777777" w:rsidR="000F1F62" w:rsidRPr="004972C8" w:rsidRDefault="000F1F62" w:rsidP="000F1F62">
      <w:pPr>
        <w:spacing w:line="256" w:lineRule="auto"/>
        <w:ind w:right="-1"/>
        <w:jc w:val="both"/>
        <w:rPr>
          <w:rFonts w:ascii="Arial" w:hAnsi="Arial" w:cs="Arial"/>
        </w:rPr>
      </w:pPr>
      <w:r w:rsidRPr="004972C8">
        <w:rPr>
          <w:rFonts w:ascii="Arial" w:hAnsi="Arial" w:cs="Arial"/>
          <w:b/>
          <w:bCs/>
        </w:rPr>
        <w:t xml:space="preserve">CONTRATANTE: </w:t>
      </w:r>
      <w:r w:rsidRPr="004972C8">
        <w:rPr>
          <w:rFonts w:ascii="Arial" w:hAnsi="Arial" w:cs="Arial"/>
        </w:rPr>
        <w:t>Município de Tanabi.</w:t>
      </w:r>
    </w:p>
    <w:p w14:paraId="56090969" w14:textId="77777777" w:rsidR="000F1F62" w:rsidRPr="004972C8" w:rsidRDefault="000F1F62" w:rsidP="000F1F62">
      <w:pPr>
        <w:ind w:right="-1"/>
        <w:jc w:val="both"/>
        <w:rPr>
          <w:rFonts w:ascii="Arial" w:hAnsi="Arial" w:cs="Arial"/>
          <w:b/>
          <w:bCs/>
        </w:rPr>
      </w:pPr>
    </w:p>
    <w:p w14:paraId="33BAD4B1" w14:textId="77777777" w:rsidR="000F1F62" w:rsidRPr="004972C8" w:rsidRDefault="000F1F62" w:rsidP="000F1F62">
      <w:pPr>
        <w:ind w:right="-1"/>
        <w:jc w:val="both"/>
        <w:rPr>
          <w:rFonts w:ascii="Arial" w:hAnsi="Arial" w:cs="Arial"/>
          <w:b/>
          <w:bCs/>
        </w:rPr>
      </w:pPr>
    </w:p>
    <w:p w14:paraId="217E5216" w14:textId="77777777" w:rsidR="000F1F62" w:rsidRPr="004972C8" w:rsidRDefault="000F1F62" w:rsidP="000F1F62">
      <w:pPr>
        <w:ind w:right="-1"/>
        <w:jc w:val="both"/>
        <w:rPr>
          <w:rFonts w:ascii="Arial" w:hAnsi="Arial" w:cs="Arial"/>
          <w:b/>
          <w:bCs/>
        </w:rPr>
      </w:pPr>
    </w:p>
    <w:p w14:paraId="061FC9EC" w14:textId="10FC3152" w:rsidR="000F1F62" w:rsidRPr="004972C8" w:rsidRDefault="000F1F62" w:rsidP="000F1F62">
      <w:pPr>
        <w:ind w:right="-1"/>
        <w:jc w:val="both"/>
        <w:rPr>
          <w:rFonts w:ascii="Arial" w:hAnsi="Arial" w:cs="Arial"/>
        </w:rPr>
      </w:pPr>
      <w:r w:rsidRPr="004972C8">
        <w:rPr>
          <w:rFonts w:ascii="Arial" w:hAnsi="Arial" w:cs="Arial"/>
          <w:b/>
          <w:bCs/>
        </w:rPr>
        <w:t xml:space="preserve">OBJETO: </w:t>
      </w:r>
      <w:r w:rsidRPr="004972C8">
        <w:rPr>
          <w:rFonts w:ascii="Arial" w:hAnsi="Arial" w:cs="Arial"/>
        </w:rPr>
        <w:t xml:space="preserve">Registro de Preços para </w:t>
      </w:r>
      <w:r w:rsidR="003328DB" w:rsidRPr="004972C8">
        <w:rPr>
          <w:rFonts w:ascii="Arial" w:hAnsi="Arial" w:cs="Arial"/>
        </w:rPr>
        <w:t xml:space="preserve">a </w:t>
      </w:r>
      <w:r w:rsidR="00437B68" w:rsidRPr="004972C8">
        <w:rPr>
          <w:rFonts w:ascii="Arial" w:hAnsi="Arial" w:cs="Arial"/>
        </w:rPr>
        <w:t>Aquisição de uniformes esportivos</w:t>
      </w:r>
      <w:r w:rsidRPr="004972C8">
        <w:rPr>
          <w:rFonts w:ascii="Arial" w:hAnsi="Arial" w:cs="Arial"/>
        </w:rPr>
        <w:t>, conforme especificações constantes do Termo de Referência, que integra este Edital como Anexo I.</w:t>
      </w:r>
    </w:p>
    <w:p w14:paraId="0C92117E" w14:textId="77777777" w:rsidR="000F1F62" w:rsidRPr="004972C8" w:rsidRDefault="000F1F62" w:rsidP="000F1F62">
      <w:pPr>
        <w:ind w:right="-1"/>
        <w:jc w:val="both"/>
        <w:rPr>
          <w:rFonts w:ascii="Arial" w:hAnsi="Arial" w:cs="Arial"/>
        </w:rPr>
      </w:pPr>
    </w:p>
    <w:p w14:paraId="5AB5CF6F" w14:textId="77777777" w:rsidR="000F1F62" w:rsidRPr="004972C8" w:rsidRDefault="000F1F62" w:rsidP="000F1F62">
      <w:pPr>
        <w:ind w:right="-1"/>
        <w:jc w:val="both"/>
        <w:rPr>
          <w:rFonts w:ascii="Arial" w:hAnsi="Arial" w:cs="Arial"/>
        </w:rPr>
      </w:pPr>
    </w:p>
    <w:p w14:paraId="0BE3CC2A" w14:textId="77777777" w:rsidR="000F1F62" w:rsidRPr="004972C8" w:rsidRDefault="000F1F62" w:rsidP="000F1F62">
      <w:pPr>
        <w:ind w:right="-1"/>
        <w:jc w:val="both"/>
        <w:rPr>
          <w:rFonts w:ascii="Arial" w:hAnsi="Arial" w:cs="Arial"/>
        </w:rPr>
      </w:pPr>
      <w:r w:rsidRPr="004972C8">
        <w:rPr>
          <w:rFonts w:ascii="Arial" w:hAnsi="Arial" w:cs="Arial"/>
        </w:rPr>
        <w:t xml:space="preserve"> </w:t>
      </w:r>
    </w:p>
    <w:p w14:paraId="3D1C1DE2" w14:textId="16A7832E" w:rsidR="000F1F62" w:rsidRPr="004972C8" w:rsidRDefault="000F1F62" w:rsidP="000F1F62">
      <w:pPr>
        <w:jc w:val="both"/>
        <w:rPr>
          <w:rFonts w:ascii="Arial" w:hAnsi="Arial" w:cs="Arial"/>
          <w:b/>
          <w:bCs/>
        </w:rPr>
      </w:pPr>
      <w:r w:rsidRPr="004972C8">
        <w:rPr>
          <w:rFonts w:ascii="Arial" w:hAnsi="Arial" w:cs="Arial"/>
          <w:b/>
          <w:bCs/>
        </w:rPr>
        <w:t xml:space="preserve">VALOR TOTAL DA CONTRATAÇÃO: </w:t>
      </w:r>
      <w:bookmarkStart w:id="0" w:name="_Hlk164415586"/>
      <w:r w:rsidRPr="004972C8">
        <w:rPr>
          <w:rFonts w:ascii="Arial" w:hAnsi="Arial" w:cs="Arial"/>
          <w:b/>
          <w:bCs/>
        </w:rPr>
        <w:t>R$</w:t>
      </w:r>
      <w:r w:rsidR="0070517E" w:rsidRPr="004972C8">
        <w:rPr>
          <w:rFonts w:ascii="Arial" w:hAnsi="Arial" w:cs="Arial"/>
          <w:b/>
          <w:bCs/>
        </w:rPr>
        <w:t xml:space="preserve"> </w:t>
      </w:r>
      <w:r w:rsidR="007672ED" w:rsidRPr="004972C8">
        <w:rPr>
          <w:rFonts w:ascii="Arial" w:hAnsi="Arial" w:cs="Arial"/>
          <w:b/>
          <w:bCs/>
        </w:rPr>
        <w:t xml:space="preserve">242.375,80 </w:t>
      </w:r>
      <w:r w:rsidRPr="004972C8">
        <w:rPr>
          <w:rFonts w:ascii="Arial" w:hAnsi="Arial" w:cs="Arial"/>
          <w:b/>
          <w:bCs/>
        </w:rPr>
        <w:t>(</w:t>
      </w:r>
      <w:bookmarkEnd w:id="0"/>
      <w:r w:rsidR="007672ED" w:rsidRPr="004972C8">
        <w:rPr>
          <w:rFonts w:ascii="Arial" w:hAnsi="Arial" w:cs="Arial"/>
          <w:b/>
          <w:bCs/>
        </w:rPr>
        <w:t>DUZENTOS E QUARENTA E DOIS MIL E TREZENTOS E SETENTA E CINCO REAIS E OITENTA CENTAVOS</w:t>
      </w:r>
      <w:r w:rsidRPr="004972C8">
        <w:rPr>
          <w:rFonts w:ascii="Arial" w:hAnsi="Arial" w:cs="Arial"/>
          <w:b/>
          <w:bCs/>
        </w:rPr>
        <w:t>).</w:t>
      </w:r>
    </w:p>
    <w:p w14:paraId="7AB32A89" w14:textId="77777777" w:rsidR="000F1F62" w:rsidRPr="004972C8" w:rsidRDefault="000F1F62" w:rsidP="000F1F62">
      <w:pPr>
        <w:ind w:right="-1"/>
        <w:jc w:val="both"/>
        <w:rPr>
          <w:rFonts w:ascii="Arial" w:hAnsi="Arial" w:cs="Arial"/>
        </w:rPr>
      </w:pPr>
    </w:p>
    <w:p w14:paraId="4673B5E4" w14:textId="77777777" w:rsidR="000F1F62" w:rsidRPr="004972C8" w:rsidRDefault="000F1F62" w:rsidP="000F1F62">
      <w:pPr>
        <w:ind w:right="-1"/>
        <w:jc w:val="both"/>
        <w:rPr>
          <w:rFonts w:ascii="Arial" w:hAnsi="Arial" w:cs="Arial"/>
        </w:rPr>
      </w:pPr>
    </w:p>
    <w:p w14:paraId="6015C9DD" w14:textId="77777777" w:rsidR="000F1F62" w:rsidRPr="004972C8" w:rsidRDefault="000F1F62" w:rsidP="000F1F62">
      <w:pPr>
        <w:ind w:right="-1"/>
        <w:jc w:val="both"/>
        <w:rPr>
          <w:rFonts w:ascii="Arial" w:hAnsi="Arial" w:cs="Arial"/>
        </w:rPr>
      </w:pPr>
    </w:p>
    <w:p w14:paraId="3EEDFB8D" w14:textId="20936739" w:rsidR="000F1F62" w:rsidRPr="004972C8" w:rsidRDefault="000F1F62" w:rsidP="000F1F62">
      <w:pPr>
        <w:ind w:right="-1"/>
        <w:jc w:val="both"/>
        <w:rPr>
          <w:rFonts w:ascii="Arial" w:hAnsi="Arial" w:cs="Arial"/>
          <w:bCs/>
        </w:rPr>
      </w:pPr>
      <w:r w:rsidRPr="004972C8">
        <w:rPr>
          <w:rFonts w:ascii="Arial" w:eastAsia="MS Mincho" w:hAnsi="Arial" w:cs="Arial"/>
          <w:b/>
          <w:bCs/>
        </w:rPr>
        <w:t xml:space="preserve">DATA E HORA DA SESSÃO PÚBLICA: </w:t>
      </w:r>
      <w:r w:rsidR="00437B68" w:rsidRPr="004972C8">
        <w:rPr>
          <w:rFonts w:ascii="Arial" w:hAnsi="Arial" w:cs="Arial"/>
          <w:bCs/>
        </w:rPr>
        <w:t>23</w:t>
      </w:r>
      <w:r w:rsidRPr="004972C8">
        <w:rPr>
          <w:rFonts w:ascii="Arial" w:hAnsi="Arial" w:cs="Arial"/>
          <w:bCs/>
        </w:rPr>
        <w:t>/</w:t>
      </w:r>
      <w:r w:rsidR="00B177A5" w:rsidRPr="004972C8">
        <w:rPr>
          <w:rFonts w:ascii="Arial" w:hAnsi="Arial" w:cs="Arial"/>
          <w:bCs/>
        </w:rPr>
        <w:t>0</w:t>
      </w:r>
      <w:r w:rsidR="007D6E15" w:rsidRPr="004972C8">
        <w:rPr>
          <w:rFonts w:ascii="Arial" w:hAnsi="Arial" w:cs="Arial"/>
          <w:bCs/>
        </w:rPr>
        <w:t>7</w:t>
      </w:r>
      <w:r w:rsidRPr="004972C8">
        <w:rPr>
          <w:rFonts w:ascii="Arial" w:hAnsi="Arial" w:cs="Arial"/>
          <w:bCs/>
        </w:rPr>
        <w:t>/202</w:t>
      </w:r>
      <w:r w:rsidR="00B177A5" w:rsidRPr="004972C8">
        <w:rPr>
          <w:rFonts w:ascii="Arial" w:hAnsi="Arial" w:cs="Arial"/>
          <w:bCs/>
        </w:rPr>
        <w:t>6</w:t>
      </w:r>
      <w:r w:rsidRPr="004972C8">
        <w:rPr>
          <w:rFonts w:ascii="Arial" w:hAnsi="Arial" w:cs="Arial"/>
          <w:bCs/>
        </w:rPr>
        <w:t xml:space="preserve"> </w:t>
      </w:r>
      <w:r w:rsidRPr="004972C8">
        <w:rPr>
          <w:rFonts w:ascii="Arial" w:hAnsi="Arial" w:cs="Arial"/>
        </w:rPr>
        <w:t xml:space="preserve">às </w:t>
      </w:r>
      <w:r w:rsidRPr="004972C8">
        <w:rPr>
          <w:rFonts w:ascii="Arial" w:hAnsi="Arial" w:cs="Arial"/>
          <w:bCs/>
        </w:rPr>
        <w:t>09h00 (horário de Brasília).</w:t>
      </w:r>
    </w:p>
    <w:p w14:paraId="4AD82903" w14:textId="77777777" w:rsidR="000F1F62" w:rsidRPr="004972C8" w:rsidRDefault="000F1F62" w:rsidP="000F1F62">
      <w:pPr>
        <w:ind w:right="-1"/>
        <w:jc w:val="both"/>
        <w:rPr>
          <w:rFonts w:ascii="Arial" w:hAnsi="Arial" w:cs="Arial"/>
        </w:rPr>
      </w:pPr>
    </w:p>
    <w:p w14:paraId="61AA3B4B" w14:textId="77777777" w:rsidR="000F1F62" w:rsidRPr="004972C8" w:rsidRDefault="000F1F62" w:rsidP="000F1F62">
      <w:pPr>
        <w:ind w:right="-1"/>
        <w:jc w:val="both"/>
        <w:rPr>
          <w:rFonts w:ascii="Arial" w:hAnsi="Arial" w:cs="Arial"/>
        </w:rPr>
      </w:pPr>
    </w:p>
    <w:p w14:paraId="5AB198F7" w14:textId="77777777" w:rsidR="000F1F62" w:rsidRPr="004972C8" w:rsidRDefault="000F1F62" w:rsidP="000F1F62">
      <w:pPr>
        <w:ind w:right="-1"/>
        <w:jc w:val="both"/>
        <w:rPr>
          <w:rFonts w:ascii="Arial" w:hAnsi="Arial" w:cs="Arial"/>
        </w:rPr>
      </w:pPr>
    </w:p>
    <w:p w14:paraId="6A462B12" w14:textId="189ED31F" w:rsidR="000F1F62" w:rsidRPr="004972C8" w:rsidRDefault="000F1F62" w:rsidP="000F1F62">
      <w:pPr>
        <w:ind w:right="-1"/>
        <w:jc w:val="both"/>
        <w:rPr>
          <w:rFonts w:ascii="Arial" w:hAnsi="Arial" w:cs="Arial"/>
        </w:rPr>
      </w:pPr>
      <w:r w:rsidRPr="004972C8">
        <w:rPr>
          <w:rFonts w:ascii="Arial" w:hAnsi="Arial" w:cs="Arial"/>
          <w:b/>
          <w:bCs/>
          <w:caps/>
        </w:rPr>
        <w:t xml:space="preserve">Critério de Julgamento: </w:t>
      </w:r>
      <w:r w:rsidRPr="004972C8">
        <w:rPr>
          <w:rFonts w:ascii="Arial" w:hAnsi="Arial" w:cs="Arial"/>
        </w:rPr>
        <w:t>Menor preço</w:t>
      </w:r>
      <w:r w:rsidR="001E5341" w:rsidRPr="004972C8">
        <w:rPr>
          <w:rFonts w:ascii="Arial" w:hAnsi="Arial" w:cs="Arial"/>
        </w:rPr>
        <w:t xml:space="preserve"> global</w:t>
      </w:r>
      <w:r w:rsidRPr="004972C8">
        <w:rPr>
          <w:rFonts w:ascii="Arial" w:hAnsi="Arial" w:cs="Arial"/>
        </w:rPr>
        <w:t>.</w:t>
      </w:r>
    </w:p>
    <w:p w14:paraId="3A021AF0" w14:textId="77777777" w:rsidR="00ED7EF0" w:rsidRPr="004972C8" w:rsidRDefault="00ED7EF0" w:rsidP="000F1F62">
      <w:pPr>
        <w:ind w:right="-1"/>
        <w:jc w:val="both"/>
        <w:rPr>
          <w:rFonts w:ascii="Arial" w:hAnsi="Arial" w:cs="Arial"/>
        </w:rPr>
      </w:pPr>
    </w:p>
    <w:p w14:paraId="3EC50468" w14:textId="77777777" w:rsidR="00C02FA1" w:rsidRPr="004972C8" w:rsidRDefault="00C02FA1" w:rsidP="000F1F62">
      <w:pPr>
        <w:ind w:right="-1"/>
        <w:jc w:val="both"/>
        <w:rPr>
          <w:rFonts w:ascii="Arial" w:hAnsi="Arial" w:cs="Arial"/>
        </w:rPr>
      </w:pPr>
    </w:p>
    <w:p w14:paraId="7C49A1A4" w14:textId="77777777" w:rsidR="000F1F62" w:rsidRPr="004972C8" w:rsidRDefault="000F1F62" w:rsidP="000F1F62">
      <w:pPr>
        <w:ind w:right="-1"/>
        <w:jc w:val="both"/>
        <w:rPr>
          <w:rFonts w:ascii="Arial" w:hAnsi="Arial" w:cs="Arial"/>
        </w:rPr>
      </w:pPr>
    </w:p>
    <w:p w14:paraId="2FCB1BCC" w14:textId="77777777" w:rsidR="000F1F62" w:rsidRPr="004972C8" w:rsidRDefault="000F1F62" w:rsidP="000F1F62">
      <w:pPr>
        <w:ind w:right="-1"/>
        <w:jc w:val="both"/>
        <w:rPr>
          <w:rFonts w:ascii="Arial" w:hAnsi="Arial" w:cs="Arial"/>
        </w:rPr>
      </w:pPr>
      <w:r w:rsidRPr="004972C8">
        <w:rPr>
          <w:rFonts w:ascii="Arial" w:hAnsi="Arial" w:cs="Arial"/>
          <w:b/>
          <w:bCs/>
          <w:caps/>
        </w:rPr>
        <w:t xml:space="preserve">Modo de disputa: </w:t>
      </w:r>
      <w:r w:rsidRPr="004972C8">
        <w:rPr>
          <w:rFonts w:ascii="Arial" w:hAnsi="Arial" w:cs="Arial"/>
        </w:rPr>
        <w:t>Aberto.</w:t>
      </w:r>
    </w:p>
    <w:p w14:paraId="1DF62778" w14:textId="77777777" w:rsidR="000F1F62" w:rsidRPr="004972C8" w:rsidRDefault="000F1F62" w:rsidP="000F1F62">
      <w:pPr>
        <w:ind w:right="-1"/>
        <w:jc w:val="both"/>
        <w:rPr>
          <w:rFonts w:ascii="Arial" w:hAnsi="Arial" w:cs="Arial"/>
        </w:rPr>
      </w:pPr>
    </w:p>
    <w:p w14:paraId="0754EF94" w14:textId="77777777" w:rsidR="000F1F62" w:rsidRPr="004972C8" w:rsidRDefault="000F1F62" w:rsidP="000F1F62">
      <w:pPr>
        <w:ind w:right="-1"/>
        <w:jc w:val="both"/>
        <w:rPr>
          <w:rFonts w:ascii="Arial" w:hAnsi="Arial" w:cs="Arial"/>
        </w:rPr>
      </w:pPr>
    </w:p>
    <w:p w14:paraId="6077B118" w14:textId="77777777" w:rsidR="000F1F62" w:rsidRPr="004972C8" w:rsidRDefault="000F1F62" w:rsidP="000F1F62">
      <w:pPr>
        <w:ind w:right="-1"/>
        <w:jc w:val="both"/>
        <w:rPr>
          <w:rFonts w:ascii="Arial" w:hAnsi="Arial" w:cs="Arial"/>
        </w:rPr>
      </w:pPr>
    </w:p>
    <w:p w14:paraId="6AD1C5A0" w14:textId="77777777" w:rsidR="000F1F62" w:rsidRPr="004972C8" w:rsidRDefault="000F1F62" w:rsidP="000F1F62">
      <w:pPr>
        <w:rPr>
          <w:rFonts w:ascii="Arial" w:hAnsi="Arial" w:cs="Arial"/>
        </w:rPr>
      </w:pPr>
      <w:r w:rsidRPr="004972C8">
        <w:rPr>
          <w:rFonts w:ascii="Arial" w:eastAsia="MS Mincho" w:hAnsi="Arial" w:cs="Arial"/>
          <w:b/>
          <w:bCs/>
        </w:rPr>
        <w:t xml:space="preserve">PREFERÊNCIA ME/EPP/EQUIPARADAS: </w:t>
      </w:r>
      <w:r w:rsidRPr="004972C8">
        <w:rPr>
          <w:rFonts w:ascii="Arial" w:hAnsi="Arial" w:cs="Arial"/>
          <w:bCs/>
        </w:rPr>
        <w:t>Sim.</w:t>
      </w:r>
    </w:p>
    <w:p w14:paraId="0C977826" w14:textId="77777777" w:rsidR="000F1F62" w:rsidRPr="004972C8" w:rsidRDefault="000F1F62" w:rsidP="000F1F62">
      <w:pPr>
        <w:spacing w:after="160" w:line="259" w:lineRule="auto"/>
        <w:rPr>
          <w:rFonts w:ascii="Arial" w:hAnsi="Arial" w:cs="Arial"/>
          <w:b/>
          <w:bCs/>
        </w:rPr>
      </w:pPr>
      <w:r w:rsidRPr="004972C8">
        <w:rPr>
          <w:rFonts w:ascii="Arial" w:hAnsi="Arial" w:cs="Arial"/>
          <w:b/>
          <w:bCs/>
        </w:rPr>
        <w:br w:type="page"/>
      </w:r>
    </w:p>
    <w:p w14:paraId="29E9085F" w14:textId="6FDE6E3E" w:rsidR="000F1F62" w:rsidRPr="004972C8" w:rsidRDefault="000F1F62" w:rsidP="000F1F62">
      <w:pPr>
        <w:jc w:val="center"/>
        <w:rPr>
          <w:rFonts w:ascii="Arial" w:hAnsi="Arial" w:cs="Arial"/>
          <w:b/>
          <w:bCs/>
        </w:rPr>
      </w:pPr>
      <w:r w:rsidRPr="004972C8">
        <w:rPr>
          <w:rFonts w:ascii="Arial" w:hAnsi="Arial" w:cs="Arial"/>
          <w:b/>
          <w:bCs/>
        </w:rPr>
        <w:lastRenderedPageBreak/>
        <w:t>PROCESSO ADMINISTRATIVO N</w:t>
      </w:r>
      <w:r w:rsidR="002C6752" w:rsidRPr="004972C8">
        <w:rPr>
          <w:rFonts w:ascii="Arial" w:hAnsi="Arial" w:cs="Arial"/>
          <w:b/>
          <w:bCs/>
        </w:rPr>
        <w:t>º</w:t>
      </w:r>
      <w:r w:rsidRPr="004972C8">
        <w:rPr>
          <w:rFonts w:ascii="Arial" w:hAnsi="Arial" w:cs="Arial"/>
          <w:b/>
          <w:bCs/>
        </w:rPr>
        <w:t xml:space="preserve"> </w:t>
      </w:r>
      <w:r w:rsidR="00437B68" w:rsidRPr="004972C8">
        <w:rPr>
          <w:rFonts w:ascii="Arial" w:hAnsi="Arial" w:cs="Arial"/>
          <w:b/>
          <w:bCs/>
        </w:rPr>
        <w:t>106/2026</w:t>
      </w:r>
    </w:p>
    <w:p w14:paraId="6BF2F1AF" w14:textId="5E912BBF" w:rsidR="000F1F62" w:rsidRPr="004972C8" w:rsidRDefault="000F1F62" w:rsidP="000F1F62">
      <w:pPr>
        <w:jc w:val="center"/>
        <w:rPr>
          <w:rFonts w:ascii="Arial" w:hAnsi="Arial" w:cs="Arial"/>
          <w:b/>
          <w:bCs/>
        </w:rPr>
      </w:pPr>
      <w:r w:rsidRPr="004972C8">
        <w:rPr>
          <w:rFonts w:ascii="Arial" w:hAnsi="Arial" w:cs="Arial"/>
          <w:b/>
          <w:bCs/>
        </w:rPr>
        <w:t xml:space="preserve">PREGÃO ELETRÔNICO Nº </w:t>
      </w:r>
      <w:r w:rsidR="00437B68" w:rsidRPr="004972C8">
        <w:rPr>
          <w:rFonts w:ascii="Arial" w:hAnsi="Arial" w:cs="Arial"/>
          <w:b/>
          <w:bCs/>
        </w:rPr>
        <w:t>065/2026</w:t>
      </w:r>
    </w:p>
    <w:p w14:paraId="622ECA39" w14:textId="77777777" w:rsidR="000F1F62" w:rsidRPr="004972C8" w:rsidRDefault="000F1F62" w:rsidP="000F1F62">
      <w:pPr>
        <w:ind w:firstLine="567"/>
        <w:jc w:val="both"/>
        <w:rPr>
          <w:rFonts w:ascii="Arial" w:hAnsi="Arial" w:cs="Arial"/>
          <w:bCs/>
        </w:rPr>
      </w:pPr>
    </w:p>
    <w:p w14:paraId="3810CC17" w14:textId="4FAC0B7B" w:rsidR="000F1F62" w:rsidRPr="004972C8" w:rsidRDefault="000F1F62" w:rsidP="000F1F62">
      <w:pPr>
        <w:tabs>
          <w:tab w:val="center" w:pos="4677"/>
          <w:tab w:val="left" w:pos="8051"/>
        </w:tabs>
        <w:ind w:right="-1"/>
        <w:jc w:val="both"/>
        <w:rPr>
          <w:rFonts w:ascii="Arial" w:hAnsi="Arial" w:cs="Arial"/>
        </w:rPr>
      </w:pPr>
      <w:r w:rsidRPr="004972C8">
        <w:rPr>
          <w:rFonts w:ascii="Arial" w:hAnsi="Arial" w:cs="Arial"/>
        </w:rPr>
        <w:t xml:space="preserve">Torna-se público que o </w:t>
      </w:r>
      <w:r w:rsidRPr="004972C8">
        <w:rPr>
          <w:rFonts w:ascii="Arial" w:hAnsi="Arial" w:cs="Arial"/>
          <w:b/>
        </w:rPr>
        <w:t>MUNICÍPIO DE TANABI</w:t>
      </w:r>
      <w:r w:rsidRPr="004972C8">
        <w:rPr>
          <w:rFonts w:ascii="Arial" w:hAnsi="Arial" w:cs="Arial"/>
        </w:rPr>
        <w:t xml:space="preserve">, </w:t>
      </w:r>
      <w:r w:rsidRPr="004972C8">
        <w:rPr>
          <w:rFonts w:ascii="Arial" w:hAnsi="Arial" w:cs="Arial"/>
          <w:b/>
        </w:rPr>
        <w:t>ESTADO DE SÃO PAULO</w:t>
      </w:r>
      <w:r w:rsidRPr="004972C8">
        <w:rPr>
          <w:rFonts w:ascii="Arial" w:hAnsi="Arial" w:cs="Arial"/>
        </w:rPr>
        <w:t xml:space="preserve"> por meio do </w:t>
      </w:r>
      <w:r w:rsidRPr="004972C8">
        <w:rPr>
          <w:rFonts w:ascii="Arial" w:hAnsi="Arial" w:cs="Arial"/>
          <w:b/>
        </w:rPr>
        <w:t xml:space="preserve">SENHOR </w:t>
      </w:r>
      <w:r w:rsidRPr="004972C8">
        <w:rPr>
          <w:rFonts w:ascii="Arial" w:hAnsi="Arial" w:cs="Arial"/>
          <w:b/>
          <w:bCs/>
        </w:rPr>
        <w:t>ALEXANDRE SILVEIRA BERTOLINI</w:t>
      </w:r>
      <w:r w:rsidRPr="004972C8">
        <w:rPr>
          <w:rFonts w:ascii="Arial" w:eastAsia="MS Mincho" w:hAnsi="Arial" w:cs="Arial"/>
          <w:b/>
          <w:bCs/>
        </w:rPr>
        <w:t xml:space="preserve">, </w:t>
      </w:r>
      <w:r w:rsidRPr="004972C8">
        <w:rPr>
          <w:rFonts w:ascii="Arial" w:hAnsi="Arial" w:cs="Arial"/>
          <w:b/>
          <w:bCs/>
        </w:rPr>
        <w:t>PREFEITO DO MUNICÍPIO</w:t>
      </w:r>
      <w:r w:rsidRPr="004972C8">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4972C8">
          <w:rPr>
            <w:rStyle w:val="Hyperlink"/>
            <w:rFonts w:ascii="Arial" w:hAnsi="Arial" w:cs="Arial"/>
            <w:color w:val="auto"/>
            <w:u w:val="none"/>
          </w:rPr>
          <w:t>Lei nº 14.133, de 1º de abril de 2021</w:t>
        </w:r>
      </w:hyperlink>
      <w:r w:rsidRPr="004972C8">
        <w:rPr>
          <w:rFonts w:ascii="Arial" w:hAnsi="Arial" w:cs="Arial"/>
        </w:rPr>
        <w:t>, do Decreto nº 5.045, de 19 de janeiro de 2024, e demais legislação aplicável e, ainda, de acordo com as condições estabelecidas neste Edital.</w:t>
      </w:r>
    </w:p>
    <w:p w14:paraId="1641590F" w14:textId="64025316" w:rsidR="00311C5F" w:rsidRPr="004972C8" w:rsidRDefault="00311C5F" w:rsidP="000F1F62">
      <w:pPr>
        <w:tabs>
          <w:tab w:val="center" w:pos="4677"/>
          <w:tab w:val="left" w:pos="8051"/>
        </w:tabs>
        <w:ind w:right="-1"/>
        <w:jc w:val="both"/>
        <w:rPr>
          <w:rFonts w:ascii="Arial" w:hAnsi="Arial" w:cs="Arial"/>
        </w:rPr>
      </w:pPr>
    </w:p>
    <w:p w14:paraId="7C738FF5" w14:textId="77777777" w:rsidR="00311C5F" w:rsidRPr="004972C8" w:rsidRDefault="00311C5F" w:rsidP="00311C5F">
      <w:pPr>
        <w:jc w:val="both"/>
        <w:rPr>
          <w:rFonts w:ascii="Arial" w:hAnsi="Arial" w:cs="Arial"/>
          <w:b/>
          <w:bCs/>
          <w:i/>
          <w:iCs/>
        </w:rPr>
      </w:pPr>
      <w:r w:rsidRPr="004972C8">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4972C8" w:rsidRDefault="000F1F62" w:rsidP="000F1F62">
      <w:pPr>
        <w:tabs>
          <w:tab w:val="center" w:pos="4677"/>
          <w:tab w:val="left" w:pos="8051"/>
        </w:tabs>
        <w:ind w:right="-1"/>
        <w:jc w:val="both"/>
        <w:rPr>
          <w:rFonts w:ascii="Arial" w:hAnsi="Arial" w:cs="Arial"/>
        </w:rPr>
      </w:pPr>
    </w:p>
    <w:p w14:paraId="7C6468B4" w14:textId="77777777" w:rsidR="000F1F62" w:rsidRPr="004972C8" w:rsidRDefault="000F1F62" w:rsidP="000F1F62">
      <w:pPr>
        <w:widowControl w:val="0"/>
        <w:ind w:right="-1"/>
        <w:jc w:val="both"/>
        <w:rPr>
          <w:rFonts w:ascii="Arial" w:eastAsia="MS Mincho" w:hAnsi="Arial" w:cs="Arial"/>
          <w:b/>
          <w:bCs/>
        </w:rPr>
      </w:pPr>
      <w:r w:rsidRPr="004972C8">
        <w:rPr>
          <w:rFonts w:ascii="Arial" w:eastAsia="MS Mincho" w:hAnsi="Arial" w:cs="Arial"/>
          <w:b/>
          <w:bCs/>
        </w:rPr>
        <w:t>1. OBJETO:</w:t>
      </w:r>
    </w:p>
    <w:p w14:paraId="3311AB6A" w14:textId="0FF1C7FB" w:rsidR="000F1F62" w:rsidRPr="004972C8" w:rsidRDefault="000F1F62" w:rsidP="000F1F62">
      <w:pPr>
        <w:widowControl w:val="0"/>
        <w:ind w:right="-1"/>
        <w:jc w:val="both"/>
        <w:rPr>
          <w:rFonts w:ascii="Arial" w:hAnsi="Arial" w:cs="Arial"/>
        </w:rPr>
      </w:pPr>
      <w:r w:rsidRPr="004972C8">
        <w:rPr>
          <w:rFonts w:ascii="Arial" w:hAnsi="Arial" w:cs="Arial"/>
          <w:bCs/>
        </w:rPr>
        <w:t>1.1.</w:t>
      </w:r>
      <w:r w:rsidRPr="004972C8">
        <w:rPr>
          <w:rFonts w:ascii="Arial" w:hAnsi="Arial" w:cs="Arial"/>
        </w:rPr>
        <w:t xml:space="preserve"> O objeto da presente licitação é o Registro de Preços para </w:t>
      </w:r>
      <w:r w:rsidR="003328DB" w:rsidRPr="004972C8">
        <w:rPr>
          <w:rFonts w:ascii="Arial" w:hAnsi="Arial" w:cs="Arial"/>
        </w:rPr>
        <w:t xml:space="preserve">a </w:t>
      </w:r>
      <w:r w:rsidR="00437B68" w:rsidRPr="004972C8">
        <w:rPr>
          <w:rFonts w:ascii="Arial" w:hAnsi="Arial" w:cs="Arial"/>
        </w:rPr>
        <w:t>Aquisição de uniformes esportivos</w:t>
      </w:r>
      <w:r w:rsidRPr="004972C8">
        <w:rPr>
          <w:rFonts w:ascii="Arial" w:hAnsi="Arial" w:cs="Arial"/>
        </w:rPr>
        <w:t>, conforme condições, quantidades e exigências estabelecidas neste Edital e seus anexos.</w:t>
      </w:r>
    </w:p>
    <w:p w14:paraId="1555963A" w14:textId="4221500D" w:rsidR="007672ED" w:rsidRPr="004972C8" w:rsidRDefault="007672ED" w:rsidP="007672ED">
      <w:pPr>
        <w:widowControl w:val="0"/>
        <w:ind w:right="-1"/>
        <w:jc w:val="both"/>
        <w:rPr>
          <w:rFonts w:ascii="Arial" w:hAnsi="Arial" w:cs="Arial"/>
        </w:rPr>
      </w:pPr>
      <w:r w:rsidRPr="004972C8">
        <w:rPr>
          <w:rFonts w:ascii="Arial" w:hAnsi="Arial" w:cs="Arial"/>
        </w:rPr>
        <w:t>A licitação será realizada em grupo, formado por 14 (quatorze) itens, conforme tabela constante no Termo de Referência, devendo o licitante oferecer proposta para todos os itens que o compõem.</w:t>
      </w:r>
    </w:p>
    <w:p w14:paraId="71B33573" w14:textId="77777777" w:rsidR="000F1F62" w:rsidRPr="004972C8" w:rsidRDefault="000F1F62" w:rsidP="000F1F62">
      <w:pPr>
        <w:widowControl w:val="0"/>
        <w:ind w:right="-1"/>
        <w:jc w:val="both"/>
        <w:rPr>
          <w:rFonts w:ascii="Arial" w:hAnsi="Arial" w:cs="Arial"/>
        </w:rPr>
      </w:pPr>
    </w:p>
    <w:p w14:paraId="03167172" w14:textId="77777777" w:rsidR="000F1F62" w:rsidRPr="004972C8" w:rsidRDefault="000F1F62" w:rsidP="000F1F62">
      <w:pPr>
        <w:pStyle w:val="Nivel01"/>
        <w:rPr>
          <w:lang w:eastAsia="en-US"/>
        </w:rPr>
      </w:pPr>
      <w:r w:rsidRPr="004972C8">
        <w:t xml:space="preserve">DO REGISTRO DE PREÇOS </w:t>
      </w:r>
    </w:p>
    <w:p w14:paraId="0F0ACEDA" w14:textId="77777777" w:rsidR="000F1F62" w:rsidRPr="004972C8" w:rsidRDefault="000F1F62" w:rsidP="000F1F62">
      <w:pPr>
        <w:pStyle w:val="Nivel2"/>
        <w:numPr>
          <w:ilvl w:val="0"/>
          <w:numId w:val="0"/>
        </w:numPr>
        <w:shd w:val="clear" w:color="auto" w:fill="FFFFFF"/>
        <w:spacing w:before="0" w:after="0" w:line="240" w:lineRule="auto"/>
        <w:rPr>
          <w:color w:val="auto"/>
          <w:sz w:val="24"/>
          <w:szCs w:val="24"/>
        </w:rPr>
      </w:pPr>
      <w:r w:rsidRPr="004972C8">
        <w:rPr>
          <w:bCs/>
          <w:color w:val="auto"/>
          <w:sz w:val="24"/>
          <w:szCs w:val="24"/>
        </w:rPr>
        <w:t>1.2.</w:t>
      </w:r>
      <w:r w:rsidRPr="004972C8">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4972C8" w:rsidRDefault="000F1F62" w:rsidP="000F1F62">
      <w:pPr>
        <w:widowControl w:val="0"/>
        <w:ind w:right="-1"/>
        <w:jc w:val="both"/>
        <w:rPr>
          <w:rFonts w:ascii="Arial" w:hAnsi="Arial" w:cs="Arial"/>
        </w:rPr>
      </w:pPr>
    </w:p>
    <w:p w14:paraId="3081062C" w14:textId="77777777" w:rsidR="000F1F62" w:rsidRPr="004972C8" w:rsidRDefault="000F1F62" w:rsidP="000F1F62">
      <w:pPr>
        <w:shd w:val="clear" w:color="auto" w:fill="FFFFFF"/>
        <w:tabs>
          <w:tab w:val="left" w:pos="-1701"/>
        </w:tabs>
        <w:autoSpaceDE w:val="0"/>
        <w:autoSpaceDN w:val="0"/>
        <w:adjustRightInd w:val="0"/>
        <w:jc w:val="both"/>
        <w:rPr>
          <w:rFonts w:ascii="Arial" w:hAnsi="Arial" w:cs="Arial"/>
          <w:b/>
          <w:bCs/>
        </w:rPr>
      </w:pPr>
      <w:r w:rsidRPr="004972C8">
        <w:rPr>
          <w:rFonts w:ascii="Arial" w:hAnsi="Arial" w:cs="Arial"/>
          <w:b/>
          <w:bCs/>
        </w:rPr>
        <w:t>2. PARTICIPAÇÃO:</w:t>
      </w:r>
    </w:p>
    <w:p w14:paraId="60D68E4A"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rPr>
        <w:t>2.1. Poderão participar deste certame os interessados cujo ramo de atividade seja compatível com o objeto da licitação e que estiverem previamente credenciados</w:t>
      </w:r>
      <w:r w:rsidRPr="004972C8">
        <w:rPr>
          <w:rFonts w:ascii="Arial" w:hAnsi="Arial" w:cs="Arial"/>
          <w:bCs/>
        </w:rPr>
        <w:t xml:space="preserve"> no </w:t>
      </w:r>
      <w:r w:rsidRPr="004972C8">
        <w:rPr>
          <w:rFonts w:ascii="Arial" w:hAnsi="Arial" w:cs="Arial"/>
          <w:b/>
        </w:rPr>
        <w:t>SISTEMA DE CADASTRAMENTO UNIFICADO DE FORNECEDORES (SICAF)</w:t>
      </w:r>
      <w:r w:rsidRPr="004972C8">
        <w:rPr>
          <w:rFonts w:ascii="Arial" w:hAnsi="Arial" w:cs="Arial"/>
          <w:bCs/>
        </w:rPr>
        <w:t xml:space="preserve"> e no </w:t>
      </w:r>
      <w:r w:rsidRPr="004972C8">
        <w:rPr>
          <w:rFonts w:ascii="Arial" w:hAnsi="Arial" w:cs="Arial"/>
          <w:b/>
          <w:bCs/>
        </w:rPr>
        <w:t>SCPI PORTAL DE COMPRAS</w:t>
      </w:r>
      <w:r w:rsidRPr="004972C8">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4972C8" w:rsidRDefault="000F1F62" w:rsidP="000F1F62">
      <w:pPr>
        <w:tabs>
          <w:tab w:val="left" w:pos="-1701"/>
        </w:tabs>
        <w:autoSpaceDE w:val="0"/>
        <w:autoSpaceDN w:val="0"/>
        <w:adjustRightInd w:val="0"/>
        <w:jc w:val="both"/>
        <w:rPr>
          <w:rFonts w:ascii="Arial" w:hAnsi="Arial" w:cs="Arial"/>
          <w:bCs/>
        </w:rPr>
      </w:pPr>
      <w:r w:rsidRPr="004972C8">
        <w:rPr>
          <w:rFonts w:ascii="Arial" w:hAnsi="Arial" w:cs="Arial"/>
          <w:bCs/>
        </w:rPr>
        <w:t xml:space="preserve">2.1.1. Os interessados deverão atender às condições exigidas no cadastramento no </w:t>
      </w:r>
      <w:r w:rsidR="00F274E8" w:rsidRPr="004972C8">
        <w:rPr>
          <w:rFonts w:ascii="Arial" w:hAnsi="Arial" w:cs="Arial"/>
          <w:bCs/>
        </w:rPr>
        <w:t xml:space="preserve">SICAF </w:t>
      </w:r>
      <w:r w:rsidRPr="004972C8">
        <w:rPr>
          <w:rFonts w:ascii="Arial" w:hAnsi="Arial" w:cs="Arial"/>
          <w:bCs/>
        </w:rPr>
        <w:t>até o terceiro dia útil anterior à data prevista para recebimento das propostas.</w:t>
      </w:r>
    </w:p>
    <w:p w14:paraId="63670620" w14:textId="77777777" w:rsidR="000F1F62" w:rsidRPr="004972C8" w:rsidRDefault="000F1F62" w:rsidP="000F1F62">
      <w:pPr>
        <w:jc w:val="both"/>
        <w:rPr>
          <w:rFonts w:ascii="Arial" w:hAnsi="Arial" w:cs="Arial"/>
          <w:bCs/>
        </w:rPr>
      </w:pPr>
      <w:r w:rsidRPr="004972C8">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4972C8" w:rsidRDefault="000F1F62" w:rsidP="000F1F62">
      <w:pPr>
        <w:jc w:val="both"/>
        <w:rPr>
          <w:rFonts w:ascii="Arial" w:hAnsi="Arial" w:cs="Arial"/>
          <w:bCs/>
        </w:rPr>
      </w:pPr>
      <w:r w:rsidRPr="004972C8">
        <w:rPr>
          <w:rFonts w:ascii="Arial" w:hAnsi="Arial" w:cs="Arial"/>
          <w:bCs/>
        </w:rPr>
        <w:t xml:space="preserve">2.3. É de responsabilidade do cadastrado conferir a exatidão dos seus dados cadastrais nos Sistemas relacionados no item anterior e mantê-los atualizados junto </w:t>
      </w:r>
      <w:r w:rsidRPr="004972C8">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6B5D29E" w14:textId="77777777" w:rsidR="000F1F62" w:rsidRPr="004972C8" w:rsidRDefault="000F1F62" w:rsidP="000F1F62">
      <w:pPr>
        <w:jc w:val="both"/>
        <w:rPr>
          <w:rFonts w:ascii="Arial" w:hAnsi="Arial" w:cs="Arial"/>
          <w:bCs/>
        </w:rPr>
      </w:pPr>
      <w:r w:rsidRPr="004972C8">
        <w:rPr>
          <w:rFonts w:ascii="Arial" w:hAnsi="Arial" w:cs="Arial"/>
          <w:bCs/>
        </w:rPr>
        <w:t>2.4. A não observância do disposto no item anterior poderá ensejar desclassificação no momento da habilitação.</w:t>
      </w:r>
    </w:p>
    <w:p w14:paraId="5015961D" w14:textId="575582B9" w:rsidR="0009140D" w:rsidRPr="004972C8" w:rsidRDefault="0009140D" w:rsidP="0009140D">
      <w:pPr>
        <w:pStyle w:val="Default"/>
        <w:ind w:firstLine="0"/>
        <w:jc w:val="both"/>
        <w:rPr>
          <w:bCs/>
          <w:color w:val="auto"/>
        </w:rPr>
      </w:pPr>
      <w:r w:rsidRPr="004972C8">
        <w:rPr>
          <w:bCs/>
          <w:color w:val="auto"/>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4972C8" w:rsidRDefault="000F1F62" w:rsidP="000F1F62">
      <w:pPr>
        <w:pStyle w:val="Default"/>
        <w:ind w:firstLine="0"/>
        <w:jc w:val="both"/>
        <w:rPr>
          <w:rFonts w:eastAsia="Calibri"/>
          <w:b/>
          <w:color w:val="auto"/>
        </w:rPr>
      </w:pPr>
      <w:r w:rsidRPr="004972C8">
        <w:rPr>
          <w:b/>
          <w:bCs/>
          <w:color w:val="auto"/>
        </w:rPr>
        <w:t>2.6.</w:t>
      </w:r>
      <w:r w:rsidRPr="004972C8">
        <w:rPr>
          <w:b/>
          <w:color w:val="auto"/>
        </w:rPr>
        <w:t xml:space="preserve"> NÃO PODERÃO DISPUTAR ESTA LICITAÇÃO</w:t>
      </w:r>
      <w:r w:rsidRPr="004972C8">
        <w:rPr>
          <w:rFonts w:eastAsia="Calibri"/>
          <w:b/>
          <w:color w:val="auto"/>
        </w:rPr>
        <w:t xml:space="preserve">: </w:t>
      </w:r>
    </w:p>
    <w:p w14:paraId="269B0C3A" w14:textId="77777777" w:rsidR="000F1F62" w:rsidRPr="004972C8" w:rsidRDefault="000F1F62" w:rsidP="000F1F62">
      <w:pPr>
        <w:autoSpaceDE w:val="0"/>
        <w:autoSpaceDN w:val="0"/>
        <w:adjustRightInd w:val="0"/>
        <w:jc w:val="both"/>
        <w:rPr>
          <w:rFonts w:ascii="Arial" w:hAnsi="Arial" w:cs="Arial"/>
        </w:rPr>
      </w:pPr>
      <w:r w:rsidRPr="004972C8">
        <w:rPr>
          <w:rFonts w:ascii="Arial" w:hAnsi="Arial" w:cs="Arial"/>
          <w:bCs/>
        </w:rPr>
        <w:t>2.6.1.</w:t>
      </w:r>
      <w:r w:rsidRPr="004972C8">
        <w:rPr>
          <w:rFonts w:ascii="Arial" w:hAnsi="Arial" w:cs="Arial"/>
          <w:b/>
          <w:bCs/>
        </w:rPr>
        <w:t xml:space="preserve"> </w:t>
      </w:r>
      <w:r w:rsidRPr="004972C8">
        <w:rPr>
          <w:rFonts w:ascii="Arial" w:hAnsi="Arial" w:cs="Arial"/>
          <w:bCs/>
        </w:rPr>
        <w:t xml:space="preserve"> </w:t>
      </w:r>
      <w:r w:rsidRPr="004972C8">
        <w:rPr>
          <w:rFonts w:ascii="Arial" w:hAnsi="Arial" w:cs="Arial"/>
        </w:rPr>
        <w:t xml:space="preserve">Aquele que não atenda às condições deste Edital e seu(s) anexo(s); </w:t>
      </w:r>
    </w:p>
    <w:p w14:paraId="2530E4E3"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2.6.2. sociedade que desempenhe atividade incompatível com o objeto da licitação;</w:t>
      </w:r>
    </w:p>
    <w:p w14:paraId="5FC9ADCE" w14:textId="77777777" w:rsidR="000F1F62" w:rsidRPr="004972C8" w:rsidRDefault="000F1F62" w:rsidP="000F1F62">
      <w:pPr>
        <w:autoSpaceDE w:val="0"/>
        <w:autoSpaceDN w:val="0"/>
        <w:adjustRightInd w:val="0"/>
        <w:jc w:val="both"/>
        <w:rPr>
          <w:rFonts w:ascii="Arial" w:hAnsi="Arial" w:cs="Arial"/>
        </w:rPr>
      </w:pPr>
      <w:r w:rsidRPr="004972C8">
        <w:rPr>
          <w:rFonts w:ascii="Arial" w:hAnsi="Arial" w:cs="Arial"/>
        </w:rPr>
        <w:t>2.6.3. sociedades cooperativas;</w:t>
      </w:r>
    </w:p>
    <w:p w14:paraId="571DB3C4" w14:textId="77777777" w:rsidR="000F1F62" w:rsidRPr="004972C8" w:rsidRDefault="000F1F62" w:rsidP="000F1F62">
      <w:pPr>
        <w:autoSpaceDE w:val="0"/>
        <w:autoSpaceDN w:val="0"/>
        <w:adjustRightInd w:val="0"/>
        <w:jc w:val="both"/>
        <w:rPr>
          <w:rFonts w:ascii="Arial" w:hAnsi="Arial" w:cs="Arial"/>
        </w:rPr>
      </w:pPr>
      <w:r w:rsidRPr="004972C8">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4972C8" w:rsidRDefault="000F1F62" w:rsidP="000F1F62">
      <w:pPr>
        <w:autoSpaceDE w:val="0"/>
        <w:autoSpaceDN w:val="0"/>
        <w:adjustRightInd w:val="0"/>
        <w:jc w:val="both"/>
        <w:rPr>
          <w:rFonts w:ascii="Arial" w:hAnsi="Arial" w:cs="Arial"/>
        </w:rPr>
      </w:pPr>
      <w:r w:rsidRPr="004972C8">
        <w:rPr>
          <w:rFonts w:ascii="Arial" w:hAnsi="Arial" w:cs="Arial"/>
          <w:bCs/>
        </w:rPr>
        <w:t xml:space="preserve">2.6.5. </w:t>
      </w:r>
      <w:r w:rsidRPr="004972C8">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4972C8" w:rsidRDefault="000F1F62" w:rsidP="000F1F62">
      <w:pPr>
        <w:autoSpaceDE w:val="0"/>
        <w:autoSpaceDN w:val="0"/>
        <w:adjustRightInd w:val="0"/>
        <w:jc w:val="both"/>
        <w:rPr>
          <w:rFonts w:ascii="Arial" w:hAnsi="Arial" w:cs="Arial"/>
        </w:rPr>
      </w:pPr>
      <w:r w:rsidRPr="004972C8">
        <w:rPr>
          <w:rFonts w:ascii="Arial" w:hAnsi="Arial" w:cs="Arial"/>
          <w:bCs/>
        </w:rPr>
        <w:t>2.6.6.</w:t>
      </w:r>
      <w:r w:rsidRPr="004972C8">
        <w:rPr>
          <w:rFonts w:ascii="Arial" w:hAnsi="Arial" w:cs="Arial"/>
          <w:b/>
          <w:bCs/>
        </w:rPr>
        <w:t xml:space="preserve"> </w:t>
      </w:r>
      <w:r w:rsidRPr="004972C8">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4972C8" w:rsidRDefault="000F1F62" w:rsidP="000F1F62">
      <w:pPr>
        <w:autoSpaceDE w:val="0"/>
        <w:autoSpaceDN w:val="0"/>
        <w:adjustRightInd w:val="0"/>
        <w:jc w:val="both"/>
        <w:rPr>
          <w:rFonts w:ascii="Arial" w:hAnsi="Arial" w:cs="Arial"/>
        </w:rPr>
      </w:pPr>
      <w:r w:rsidRPr="004972C8">
        <w:rPr>
          <w:rFonts w:ascii="Arial" w:hAnsi="Arial" w:cs="Arial"/>
          <w:bCs/>
        </w:rPr>
        <w:t>2.6.7.</w:t>
      </w:r>
      <w:r w:rsidRPr="004972C8">
        <w:rPr>
          <w:rFonts w:ascii="Arial" w:hAnsi="Arial" w:cs="Arial"/>
          <w:b/>
          <w:bCs/>
        </w:rPr>
        <w:t xml:space="preserve"> </w:t>
      </w:r>
      <w:r w:rsidRPr="004972C8">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2.6.8.</w:t>
      </w:r>
      <w:r w:rsidRPr="004972C8">
        <w:rPr>
          <w:rFonts w:ascii="Arial" w:hAnsi="Arial" w:cs="Arial"/>
          <w:b/>
          <w:bCs/>
        </w:rPr>
        <w:t xml:space="preserve"> </w:t>
      </w:r>
      <w:r w:rsidRPr="004972C8">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2.6.9.</w:t>
      </w:r>
      <w:r w:rsidRPr="004972C8">
        <w:rPr>
          <w:rFonts w:ascii="Arial" w:hAnsi="Arial" w:cs="Arial"/>
          <w:b/>
          <w:bCs/>
        </w:rPr>
        <w:t xml:space="preserve"> </w:t>
      </w:r>
      <w:r w:rsidRPr="004972C8">
        <w:rPr>
          <w:rFonts w:ascii="Arial" w:hAnsi="Arial" w:cs="Arial"/>
        </w:rPr>
        <w:t>Empresas controladoras, controladas ou coligadas, nos termos da Lei nº 6.404, de 15 de dezembro de 1976, concorrendo entre si;</w:t>
      </w:r>
    </w:p>
    <w:p w14:paraId="00D5586C"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2.6.10.</w:t>
      </w:r>
      <w:r w:rsidRPr="004972C8">
        <w:rPr>
          <w:rFonts w:ascii="Arial" w:hAnsi="Arial" w:cs="Arial"/>
          <w:b/>
          <w:bCs/>
        </w:rPr>
        <w:t xml:space="preserve"> </w:t>
      </w:r>
      <w:r w:rsidRPr="004972C8">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2.6.11.</w:t>
      </w:r>
      <w:r w:rsidRPr="004972C8">
        <w:rPr>
          <w:rFonts w:ascii="Arial" w:hAnsi="Arial" w:cs="Arial"/>
        </w:rPr>
        <w:t xml:space="preserve"> Pessoas jurídicas reunidas em consórcio;</w:t>
      </w:r>
    </w:p>
    <w:p w14:paraId="0FCEC83E"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2.6.12.</w:t>
      </w:r>
      <w:r w:rsidRPr="004972C8">
        <w:rPr>
          <w:rFonts w:ascii="Arial" w:hAnsi="Arial" w:cs="Arial"/>
          <w:b/>
          <w:bCs/>
        </w:rPr>
        <w:t xml:space="preserve"> </w:t>
      </w:r>
      <w:r w:rsidRPr="004972C8">
        <w:rPr>
          <w:rFonts w:ascii="Arial" w:hAnsi="Arial" w:cs="Arial"/>
        </w:rPr>
        <w:t>Organizações da Sociedade Civil de Interesse Público - OSCIP, atuando nessa condição;</w:t>
      </w:r>
    </w:p>
    <w:p w14:paraId="0AE4A5F7" w14:textId="77777777" w:rsidR="000F1F62" w:rsidRPr="004972C8" w:rsidRDefault="000F1F62" w:rsidP="000F1F62">
      <w:pPr>
        <w:tabs>
          <w:tab w:val="left" w:pos="-1701"/>
        </w:tabs>
        <w:autoSpaceDE w:val="0"/>
        <w:autoSpaceDN w:val="0"/>
        <w:adjustRightInd w:val="0"/>
        <w:jc w:val="both"/>
        <w:rPr>
          <w:rStyle w:val="Hyperlink"/>
          <w:rFonts w:ascii="Arial" w:hAnsi="Arial" w:cs="Arial"/>
          <w:color w:val="auto"/>
          <w:u w:val="none"/>
        </w:rPr>
      </w:pPr>
      <w:r w:rsidRPr="004972C8">
        <w:rPr>
          <w:rFonts w:ascii="Arial" w:hAnsi="Arial" w:cs="Arial"/>
          <w:bCs/>
        </w:rPr>
        <w:t>2.7.</w:t>
      </w:r>
      <w:r w:rsidRPr="004972C8">
        <w:rPr>
          <w:rFonts w:ascii="Arial" w:hAnsi="Arial" w:cs="Arial"/>
          <w:b/>
          <w:bCs/>
        </w:rPr>
        <w:t xml:space="preserve"> </w:t>
      </w:r>
      <w:r w:rsidRPr="004972C8">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972C8">
          <w:rPr>
            <w:rStyle w:val="Hyperlink"/>
            <w:rFonts w:ascii="Arial" w:hAnsi="Arial" w:cs="Arial"/>
            <w:color w:val="auto"/>
            <w:u w:val="none"/>
          </w:rPr>
          <w:t>§ 1º do art. 9º da Lei nº 14.133, de 2021</w:t>
        </w:r>
      </w:hyperlink>
      <w:r w:rsidRPr="004972C8">
        <w:rPr>
          <w:rStyle w:val="Hyperlink"/>
          <w:rFonts w:ascii="Arial" w:hAnsi="Arial" w:cs="Arial"/>
          <w:color w:val="auto"/>
          <w:u w:val="none"/>
        </w:rPr>
        <w:t>;</w:t>
      </w:r>
    </w:p>
    <w:p w14:paraId="00BFAFBE"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lastRenderedPageBreak/>
        <w:t>2.8.</w:t>
      </w:r>
      <w:r w:rsidRPr="004972C8">
        <w:rPr>
          <w:rFonts w:ascii="Arial" w:hAnsi="Arial" w:cs="Arial"/>
          <w:b/>
          <w:bCs/>
        </w:rPr>
        <w:t xml:space="preserve"> </w:t>
      </w:r>
      <w:r w:rsidRPr="004972C8">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2.9.</w:t>
      </w:r>
      <w:r w:rsidRPr="004972C8">
        <w:rPr>
          <w:rFonts w:ascii="Arial" w:hAnsi="Arial" w:cs="Arial"/>
          <w:b/>
          <w:bCs/>
        </w:rPr>
        <w:t xml:space="preserve"> </w:t>
      </w:r>
      <w:r w:rsidRPr="004972C8">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2.10.</w:t>
      </w:r>
      <w:r w:rsidRPr="004972C8">
        <w:rPr>
          <w:rFonts w:ascii="Arial" w:hAnsi="Arial" w:cs="Arial"/>
          <w:b/>
          <w:bCs/>
        </w:rPr>
        <w:t xml:space="preserve"> </w:t>
      </w:r>
      <w:r w:rsidRPr="004972C8">
        <w:rPr>
          <w:rFonts w:ascii="Arial" w:hAnsi="Arial" w:cs="Arial"/>
        </w:rPr>
        <w:t>Equiparam-se aos autores do projeto as empresas integrantes do mesmo grupo econômico;</w:t>
      </w:r>
    </w:p>
    <w:p w14:paraId="4079748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2.11.</w:t>
      </w:r>
      <w:r w:rsidRPr="004972C8">
        <w:rPr>
          <w:b/>
          <w:bCs/>
          <w:color w:val="auto"/>
          <w:sz w:val="24"/>
          <w:szCs w:val="24"/>
        </w:rPr>
        <w:t xml:space="preserve"> </w:t>
      </w:r>
      <w:r w:rsidRPr="004972C8">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2.12.</w:t>
      </w:r>
      <w:r w:rsidRPr="004972C8">
        <w:rPr>
          <w:b/>
          <w:bCs/>
          <w:color w:val="auto"/>
          <w:sz w:val="24"/>
          <w:szCs w:val="24"/>
        </w:rPr>
        <w:t xml:space="preserve"> </w:t>
      </w:r>
      <w:r w:rsidRPr="004972C8">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4972C8">
          <w:rPr>
            <w:rStyle w:val="Hyperlink"/>
            <w:color w:val="auto"/>
            <w:sz w:val="24"/>
            <w:szCs w:val="24"/>
            <w:u w:val="none"/>
          </w:rPr>
          <w:t>Lei nº 14.133/2021</w:t>
        </w:r>
      </w:hyperlink>
      <w:r w:rsidRPr="004972C8">
        <w:rPr>
          <w:color w:val="auto"/>
          <w:sz w:val="24"/>
          <w:szCs w:val="24"/>
        </w:rPr>
        <w:t>.</w:t>
      </w:r>
    </w:p>
    <w:p w14:paraId="22B55C63" w14:textId="4BD1FADD"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2.13.</w:t>
      </w:r>
      <w:r w:rsidRPr="004972C8">
        <w:rPr>
          <w:rFonts w:ascii="Arial" w:hAnsi="Arial" w:cs="Arial"/>
          <w:b/>
          <w:bCs/>
        </w:rPr>
        <w:t xml:space="preserve"> </w:t>
      </w:r>
      <w:r w:rsidRPr="004972C8">
        <w:rPr>
          <w:rFonts w:ascii="Arial" w:hAnsi="Arial" w:cs="Arial"/>
        </w:rPr>
        <w:t>A vedação de que trata o item 2.</w:t>
      </w:r>
      <w:r w:rsidR="00891131" w:rsidRPr="004972C8">
        <w:rPr>
          <w:rFonts w:ascii="Arial" w:hAnsi="Arial" w:cs="Arial"/>
        </w:rPr>
        <w:t>7</w:t>
      </w:r>
      <w:r w:rsidRPr="004972C8">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4972C8" w:rsidRDefault="000F1F62" w:rsidP="000F1F62">
      <w:pPr>
        <w:tabs>
          <w:tab w:val="left" w:pos="-1701"/>
        </w:tabs>
        <w:autoSpaceDE w:val="0"/>
        <w:autoSpaceDN w:val="0"/>
        <w:adjustRightInd w:val="0"/>
        <w:jc w:val="both"/>
        <w:rPr>
          <w:rFonts w:ascii="Arial" w:hAnsi="Arial" w:cs="Arial"/>
        </w:rPr>
      </w:pPr>
    </w:p>
    <w:p w14:paraId="5729DAAA" w14:textId="77777777" w:rsidR="000F1F62" w:rsidRPr="004972C8" w:rsidRDefault="000F1F62" w:rsidP="000F1F62">
      <w:pPr>
        <w:tabs>
          <w:tab w:val="left" w:pos="-1701"/>
        </w:tabs>
        <w:autoSpaceDE w:val="0"/>
        <w:autoSpaceDN w:val="0"/>
        <w:adjustRightInd w:val="0"/>
        <w:jc w:val="both"/>
        <w:rPr>
          <w:rFonts w:ascii="Arial" w:hAnsi="Arial" w:cs="Arial"/>
          <w:b/>
          <w:bCs/>
        </w:rPr>
      </w:pPr>
      <w:bookmarkStart w:id="1" w:name="_Toc135469226"/>
      <w:r w:rsidRPr="004972C8">
        <w:rPr>
          <w:rFonts w:ascii="Arial" w:hAnsi="Arial" w:cs="Arial"/>
          <w:b/>
          <w:bCs/>
        </w:rPr>
        <w:t>3. DA APRESENTAÇÃO DA PROPOSTA E DOS DOCUMENTOS DE HABILITAÇÃO</w:t>
      </w:r>
      <w:bookmarkEnd w:id="1"/>
      <w:r w:rsidRPr="004972C8">
        <w:rPr>
          <w:rFonts w:ascii="Arial" w:hAnsi="Arial" w:cs="Arial"/>
          <w:b/>
          <w:bCs/>
        </w:rPr>
        <w:t>:</w:t>
      </w:r>
    </w:p>
    <w:p w14:paraId="7BB69A9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3.1</w:t>
      </w:r>
      <w:bookmarkStart w:id="2" w:name="_Ref113886867"/>
      <w:r w:rsidRPr="004972C8">
        <w:rPr>
          <w:bCs/>
          <w:color w:val="auto"/>
          <w:sz w:val="24"/>
          <w:szCs w:val="24"/>
        </w:rPr>
        <w:t>.</w:t>
      </w:r>
      <w:r w:rsidRPr="004972C8">
        <w:rPr>
          <w:b/>
          <w:bCs/>
          <w:color w:val="auto"/>
          <w:sz w:val="24"/>
          <w:szCs w:val="24"/>
        </w:rPr>
        <w:t xml:space="preserve"> </w:t>
      </w:r>
      <w:r w:rsidRPr="004972C8">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578CBD47" w:rsidR="000F1F62" w:rsidRPr="004972C8" w:rsidRDefault="000F1F62" w:rsidP="000F1F62">
      <w:pPr>
        <w:pStyle w:val="Nivel2"/>
        <w:numPr>
          <w:ilvl w:val="0"/>
          <w:numId w:val="0"/>
        </w:numPr>
        <w:spacing w:before="0" w:after="0" w:line="240" w:lineRule="auto"/>
        <w:rPr>
          <w:b/>
          <w:color w:val="auto"/>
          <w:sz w:val="24"/>
          <w:szCs w:val="24"/>
        </w:rPr>
      </w:pPr>
      <w:r w:rsidRPr="004972C8">
        <w:rPr>
          <w:b/>
          <w:color w:val="auto"/>
          <w:sz w:val="24"/>
          <w:szCs w:val="24"/>
        </w:rPr>
        <w:t xml:space="preserve">3.2. </w:t>
      </w:r>
      <w:bookmarkStart w:id="3" w:name="_Ref113968921"/>
      <w:r w:rsidRPr="004972C8">
        <w:rPr>
          <w:b/>
          <w:color w:val="auto"/>
          <w:sz w:val="24"/>
          <w:szCs w:val="24"/>
        </w:rPr>
        <w:t xml:space="preserve">NO CADASTRAMENTO DA PROPOSTA INICIAL, O LICITANTE DECLARARÁ, QUE: </w:t>
      </w:r>
      <w:r w:rsidRPr="004972C8">
        <w:rPr>
          <w:bCs/>
          <w:color w:val="auto"/>
          <w:sz w:val="24"/>
          <w:szCs w:val="24"/>
        </w:rPr>
        <w:t>(</w:t>
      </w:r>
      <w:r w:rsidRPr="004972C8">
        <w:rPr>
          <w:color w:val="auto"/>
          <w:sz w:val="24"/>
          <w:szCs w:val="24"/>
        </w:rPr>
        <w:t xml:space="preserve">conforme modelo mostrado no Anexo </w:t>
      </w:r>
      <w:r w:rsidR="007672ED" w:rsidRPr="004972C8">
        <w:rPr>
          <w:color w:val="auto"/>
          <w:sz w:val="24"/>
          <w:szCs w:val="24"/>
        </w:rPr>
        <w:t xml:space="preserve">IV </w:t>
      </w:r>
      <w:r w:rsidRPr="004972C8">
        <w:rPr>
          <w:color w:val="auto"/>
          <w:sz w:val="24"/>
          <w:szCs w:val="24"/>
        </w:rPr>
        <w:t>deste Edital)</w:t>
      </w:r>
      <w:bookmarkEnd w:id="3"/>
    </w:p>
    <w:p w14:paraId="3DB5D81B"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3.3. E</w:t>
      </w:r>
      <w:r w:rsidRPr="004972C8">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4972C8" w:rsidRDefault="000F1F62" w:rsidP="000F1F62">
      <w:pPr>
        <w:tabs>
          <w:tab w:val="left" w:pos="-1701"/>
        </w:tabs>
        <w:autoSpaceDE w:val="0"/>
        <w:autoSpaceDN w:val="0"/>
        <w:adjustRightInd w:val="0"/>
        <w:jc w:val="both"/>
        <w:rPr>
          <w:rStyle w:val="Hyperlink"/>
          <w:rFonts w:ascii="Arial" w:hAnsi="Arial" w:cs="Arial"/>
          <w:color w:val="auto"/>
          <w:u w:val="none"/>
        </w:rPr>
      </w:pPr>
      <w:r w:rsidRPr="004972C8">
        <w:rPr>
          <w:rFonts w:ascii="Arial" w:hAnsi="Arial" w:cs="Arial"/>
          <w:bCs/>
        </w:rPr>
        <w:t>3.4. N</w:t>
      </w:r>
      <w:r w:rsidRPr="004972C8">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4972C8">
          <w:rPr>
            <w:rStyle w:val="Hyperlink"/>
            <w:rFonts w:ascii="Arial" w:hAnsi="Arial" w:cs="Arial"/>
            <w:color w:val="auto"/>
            <w:u w:val="none"/>
          </w:rPr>
          <w:t>artigo 7°, XXXIII, da Constituição</w:t>
        </w:r>
      </w:hyperlink>
      <w:r w:rsidRPr="004972C8">
        <w:rPr>
          <w:rStyle w:val="Hyperlink"/>
          <w:rFonts w:ascii="Arial" w:hAnsi="Arial" w:cs="Arial"/>
          <w:color w:val="auto"/>
          <w:u w:val="none"/>
        </w:rPr>
        <w:t>.</w:t>
      </w:r>
    </w:p>
    <w:p w14:paraId="4CE78D99" w14:textId="77777777" w:rsidR="000F1F62" w:rsidRPr="004972C8" w:rsidRDefault="000F1F62" w:rsidP="000F1F62">
      <w:pPr>
        <w:tabs>
          <w:tab w:val="left" w:pos="-1701"/>
        </w:tabs>
        <w:autoSpaceDE w:val="0"/>
        <w:autoSpaceDN w:val="0"/>
        <w:adjustRightInd w:val="0"/>
        <w:jc w:val="both"/>
        <w:rPr>
          <w:rStyle w:val="Hyperlink"/>
          <w:rFonts w:ascii="Arial" w:hAnsi="Arial" w:cs="Arial"/>
          <w:color w:val="auto"/>
          <w:u w:val="none"/>
        </w:rPr>
      </w:pPr>
      <w:r w:rsidRPr="004972C8">
        <w:rPr>
          <w:rStyle w:val="Hyperlink"/>
          <w:rFonts w:ascii="Arial" w:hAnsi="Arial" w:cs="Arial"/>
          <w:bCs/>
          <w:color w:val="auto"/>
          <w:u w:val="none"/>
        </w:rPr>
        <w:t>3.5.</w:t>
      </w:r>
      <w:r w:rsidRPr="004972C8">
        <w:rPr>
          <w:rStyle w:val="Hyperlink"/>
          <w:rFonts w:ascii="Arial" w:hAnsi="Arial" w:cs="Arial"/>
          <w:b/>
          <w:bCs/>
          <w:color w:val="auto"/>
          <w:u w:val="none"/>
        </w:rPr>
        <w:t xml:space="preserve"> </w:t>
      </w:r>
      <w:r w:rsidRPr="004972C8">
        <w:rPr>
          <w:rStyle w:val="Hyperlink"/>
          <w:rFonts w:ascii="Arial" w:hAnsi="Arial" w:cs="Arial"/>
          <w:bCs/>
          <w:color w:val="auto"/>
          <w:u w:val="none"/>
        </w:rPr>
        <w:t>N</w:t>
      </w:r>
      <w:r w:rsidRPr="004972C8">
        <w:rPr>
          <w:rFonts w:ascii="Arial" w:hAnsi="Arial" w:cs="Arial"/>
        </w:rPr>
        <w:t xml:space="preserve">ão possui empregados executando trabalho degradante ou forçado, observando o disposto nos </w:t>
      </w:r>
      <w:hyperlink r:id="rId12" w:history="1">
        <w:r w:rsidRPr="004972C8">
          <w:rPr>
            <w:rStyle w:val="Hyperlink"/>
            <w:rFonts w:ascii="Arial" w:hAnsi="Arial" w:cs="Arial"/>
            <w:color w:val="auto"/>
            <w:u w:val="none"/>
          </w:rPr>
          <w:t>incisos III e IV do art. 1º e no inciso III do art. 5º da Constituição Federal</w:t>
        </w:r>
      </w:hyperlink>
      <w:r w:rsidRPr="004972C8">
        <w:rPr>
          <w:rStyle w:val="Hyperlink"/>
          <w:rFonts w:ascii="Arial" w:hAnsi="Arial" w:cs="Arial"/>
          <w:color w:val="auto"/>
          <w:u w:val="none"/>
        </w:rPr>
        <w:t>.</w:t>
      </w:r>
    </w:p>
    <w:p w14:paraId="6A3011F4"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lastRenderedPageBreak/>
        <w:t>3.6. C</w:t>
      </w:r>
      <w:r w:rsidRPr="004972C8">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4972C8" w:rsidRDefault="00891131" w:rsidP="00891131">
      <w:pPr>
        <w:tabs>
          <w:tab w:val="left" w:pos="-1701"/>
        </w:tabs>
        <w:autoSpaceDE w:val="0"/>
        <w:autoSpaceDN w:val="0"/>
        <w:adjustRightInd w:val="0"/>
        <w:jc w:val="both"/>
        <w:rPr>
          <w:rStyle w:val="Hyperlink"/>
          <w:rFonts w:ascii="Arial" w:hAnsi="Arial" w:cs="Arial"/>
          <w:color w:val="auto"/>
          <w:u w:val="none"/>
        </w:rPr>
      </w:pPr>
      <w:r w:rsidRPr="004972C8">
        <w:rPr>
          <w:rStyle w:val="Hyperlink"/>
          <w:rFonts w:ascii="Arial" w:hAnsi="Arial" w:cs="Arial"/>
          <w:bCs/>
          <w:color w:val="auto"/>
          <w:u w:val="none"/>
        </w:rPr>
        <w:t>3.7.</w:t>
      </w:r>
      <w:r w:rsidRPr="004972C8">
        <w:rPr>
          <w:rStyle w:val="Hyperlink"/>
          <w:rFonts w:ascii="Arial" w:hAnsi="Arial" w:cs="Arial"/>
          <w:b/>
          <w:bCs/>
          <w:color w:val="auto"/>
          <w:u w:val="none"/>
        </w:rPr>
        <w:t xml:space="preserve"> </w:t>
      </w:r>
      <w:r w:rsidRPr="004972C8">
        <w:rPr>
          <w:rFonts w:ascii="Arial" w:hAnsi="Arial" w:cs="Arial"/>
        </w:rPr>
        <w:t xml:space="preserve">O licitante enquadrado como microempresa ou empresa de pequeno porte deverá declarar, ainda, que cumpre os requisitos estabelecidos no </w:t>
      </w:r>
      <w:hyperlink r:id="rId13" w:anchor="art3" w:history="1">
        <w:r w:rsidRPr="004972C8">
          <w:rPr>
            <w:rStyle w:val="Hyperlink"/>
            <w:rFonts w:ascii="Arial" w:hAnsi="Arial" w:cs="Arial"/>
            <w:color w:val="auto"/>
            <w:u w:val="none"/>
          </w:rPr>
          <w:t>artigo 3° da Lei Complementar nº 123, de 2006</w:t>
        </w:r>
      </w:hyperlink>
      <w:r w:rsidRPr="004972C8">
        <w:rPr>
          <w:rFonts w:ascii="Arial" w:hAnsi="Arial" w:cs="Arial"/>
        </w:rPr>
        <w:t xml:space="preserve">, estando apto a usufruir do tratamento favorecido estabelecido em seus </w:t>
      </w:r>
      <w:hyperlink r:id="rId14" w:anchor="art42" w:history="1">
        <w:r w:rsidRPr="004972C8">
          <w:rPr>
            <w:rStyle w:val="Hyperlink"/>
            <w:rFonts w:ascii="Arial" w:hAnsi="Arial" w:cs="Arial"/>
            <w:color w:val="auto"/>
            <w:u w:val="none"/>
          </w:rPr>
          <w:t>arts. 42 a 49</w:t>
        </w:r>
      </w:hyperlink>
      <w:r w:rsidRPr="004972C8">
        <w:rPr>
          <w:rFonts w:ascii="Arial" w:hAnsi="Arial" w:cs="Arial"/>
        </w:rPr>
        <w:t xml:space="preserve">, observado o disposto nos </w:t>
      </w:r>
      <w:hyperlink r:id="rId15" w:anchor="art4§1" w:history="1">
        <w:r w:rsidRPr="004972C8">
          <w:rPr>
            <w:rStyle w:val="Hyperlink"/>
            <w:rFonts w:ascii="Arial" w:hAnsi="Arial" w:cs="Arial"/>
            <w:color w:val="auto"/>
            <w:u w:val="none"/>
          </w:rPr>
          <w:t>§§ 1º ao 3º do art. 4º, da Lei nº 14.133, de 2021.</w:t>
        </w:r>
      </w:hyperlink>
    </w:p>
    <w:p w14:paraId="17BB4C05" w14:textId="432674D5" w:rsidR="00891131" w:rsidRPr="004972C8" w:rsidRDefault="00891131" w:rsidP="00891131">
      <w:pPr>
        <w:pStyle w:val="Nivel3"/>
        <w:numPr>
          <w:ilvl w:val="0"/>
          <w:numId w:val="0"/>
        </w:numPr>
        <w:spacing w:before="0" w:after="0" w:line="240" w:lineRule="auto"/>
        <w:rPr>
          <w:color w:val="auto"/>
          <w:sz w:val="24"/>
          <w:szCs w:val="24"/>
        </w:rPr>
      </w:pPr>
      <w:r w:rsidRPr="004972C8">
        <w:rPr>
          <w:rStyle w:val="Hyperlink"/>
          <w:bCs/>
          <w:color w:val="auto"/>
          <w:sz w:val="24"/>
          <w:szCs w:val="24"/>
          <w:u w:val="none"/>
        </w:rPr>
        <w:t>3.7.1. No</w:t>
      </w:r>
      <w:r w:rsidRPr="004972C8">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4972C8" w:rsidRDefault="00891131" w:rsidP="00891131">
      <w:pPr>
        <w:pStyle w:val="Nivel3"/>
        <w:numPr>
          <w:ilvl w:val="0"/>
          <w:numId w:val="0"/>
        </w:numPr>
        <w:spacing w:before="0" w:after="0" w:line="240" w:lineRule="auto"/>
        <w:rPr>
          <w:color w:val="auto"/>
          <w:sz w:val="24"/>
          <w:szCs w:val="24"/>
        </w:rPr>
      </w:pPr>
      <w:r w:rsidRPr="004972C8">
        <w:rPr>
          <w:rStyle w:val="Hyperlink"/>
          <w:bCs/>
          <w:color w:val="auto"/>
          <w:sz w:val="24"/>
          <w:szCs w:val="24"/>
          <w:u w:val="none"/>
        </w:rPr>
        <w:t>3.7.2. N</w:t>
      </w:r>
      <w:r w:rsidRPr="004972C8">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972C8">
          <w:rPr>
            <w:rStyle w:val="Hyperlink"/>
            <w:color w:val="auto"/>
            <w:sz w:val="24"/>
            <w:szCs w:val="24"/>
            <w:u w:val="none"/>
          </w:rPr>
          <w:t>Lei Complementar nº 123, de 2006</w:t>
        </w:r>
      </w:hyperlink>
      <w:r w:rsidRPr="004972C8">
        <w:rPr>
          <w:color w:val="auto"/>
          <w:sz w:val="24"/>
          <w:szCs w:val="24"/>
        </w:rPr>
        <w:t>, mesmo que microempresa ou empresa de pequeno porte.</w:t>
      </w:r>
    </w:p>
    <w:p w14:paraId="3ADB7119" w14:textId="4729E980"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3.8. Não poderá se beneficiar do tratamento jurídico diferenciado estabelecido nos arts. 42 a 49 da Lei Complementar nº 123, de 2006, a pessoa jurídica:</w:t>
      </w:r>
    </w:p>
    <w:p w14:paraId="6E0D2594" w14:textId="24A49CEA" w:rsidR="00891131" w:rsidRPr="004972C8" w:rsidRDefault="00891131" w:rsidP="00891131">
      <w:pPr>
        <w:pStyle w:val="Nivel3"/>
        <w:numPr>
          <w:ilvl w:val="2"/>
          <w:numId w:val="45"/>
        </w:numPr>
        <w:spacing w:before="0" w:after="0" w:line="240" w:lineRule="auto"/>
        <w:rPr>
          <w:color w:val="auto"/>
          <w:sz w:val="24"/>
          <w:szCs w:val="24"/>
        </w:rPr>
      </w:pPr>
      <w:r w:rsidRPr="004972C8">
        <w:rPr>
          <w:color w:val="auto"/>
          <w:sz w:val="24"/>
          <w:szCs w:val="24"/>
        </w:rPr>
        <w:t>De cujo capital participe outra pessoa jurídica;</w:t>
      </w:r>
    </w:p>
    <w:p w14:paraId="632E512C" w14:textId="5A247295"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3.8.2. Que seja filial, sucursal, agência ou representação, no País, de pessoa jurídica com sede no exterior;</w:t>
      </w:r>
    </w:p>
    <w:p w14:paraId="56F8D61F" w14:textId="434C9319"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3.8.6. Constituída sob a forma de cooperativas, salvo as de consumo;</w:t>
      </w:r>
    </w:p>
    <w:p w14:paraId="6711BB7F" w14:textId="616D5B4C" w:rsidR="00891131" w:rsidRPr="004972C8" w:rsidRDefault="00891131" w:rsidP="00891131">
      <w:pPr>
        <w:pStyle w:val="Nivel3"/>
        <w:numPr>
          <w:ilvl w:val="2"/>
          <w:numId w:val="46"/>
        </w:numPr>
        <w:spacing w:before="0" w:after="0" w:line="240" w:lineRule="auto"/>
        <w:rPr>
          <w:color w:val="auto"/>
          <w:sz w:val="24"/>
          <w:szCs w:val="24"/>
        </w:rPr>
      </w:pPr>
      <w:r w:rsidRPr="004972C8">
        <w:rPr>
          <w:color w:val="auto"/>
          <w:sz w:val="24"/>
          <w:szCs w:val="24"/>
        </w:rPr>
        <w:t>Que participe do capital de outra pessoa jurídica;</w:t>
      </w:r>
    </w:p>
    <w:p w14:paraId="3DF36CC8" w14:textId="5131260D"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4972C8" w:rsidRDefault="00891131" w:rsidP="00891131">
      <w:pPr>
        <w:pStyle w:val="Nivel3"/>
        <w:numPr>
          <w:ilvl w:val="2"/>
          <w:numId w:val="47"/>
        </w:numPr>
        <w:tabs>
          <w:tab w:val="left" w:pos="993"/>
        </w:tabs>
        <w:spacing w:before="0" w:after="0" w:line="240" w:lineRule="auto"/>
        <w:rPr>
          <w:color w:val="auto"/>
          <w:sz w:val="24"/>
          <w:szCs w:val="24"/>
        </w:rPr>
      </w:pPr>
      <w:r w:rsidRPr="004972C8">
        <w:rPr>
          <w:color w:val="auto"/>
          <w:sz w:val="24"/>
          <w:szCs w:val="24"/>
        </w:rPr>
        <w:t xml:space="preserve"> Constituída sob a forma de sociedade por ações.</w:t>
      </w:r>
    </w:p>
    <w:p w14:paraId="56EAC7EC" w14:textId="644284B4" w:rsidR="00891131" w:rsidRPr="004972C8" w:rsidRDefault="00891131" w:rsidP="00891131">
      <w:pPr>
        <w:pStyle w:val="Nivel3"/>
        <w:numPr>
          <w:ilvl w:val="0"/>
          <w:numId w:val="0"/>
        </w:numPr>
        <w:tabs>
          <w:tab w:val="left" w:pos="993"/>
        </w:tabs>
        <w:spacing w:before="0" w:after="0" w:line="240" w:lineRule="auto"/>
        <w:rPr>
          <w:color w:val="auto"/>
          <w:sz w:val="24"/>
          <w:szCs w:val="24"/>
        </w:rPr>
      </w:pPr>
      <w:r w:rsidRPr="004972C8">
        <w:rPr>
          <w:color w:val="auto"/>
          <w:sz w:val="24"/>
          <w:szCs w:val="24"/>
        </w:rPr>
        <w:t>3.8.11. Cujos titulares ou sócios guardem, cumulativamente, com o contratante do serviço, relação de pessoalidade, subordinação e habitualidade.</w:t>
      </w:r>
    </w:p>
    <w:p w14:paraId="3114C770" w14:textId="66E9DD68" w:rsidR="00891131" w:rsidRPr="004972C8" w:rsidRDefault="00891131" w:rsidP="00891131">
      <w:pPr>
        <w:tabs>
          <w:tab w:val="left" w:pos="-1701"/>
        </w:tabs>
        <w:autoSpaceDE w:val="0"/>
        <w:autoSpaceDN w:val="0"/>
        <w:adjustRightInd w:val="0"/>
        <w:jc w:val="both"/>
        <w:rPr>
          <w:rFonts w:ascii="Arial" w:hAnsi="Arial" w:cs="Arial"/>
        </w:rPr>
      </w:pPr>
      <w:r w:rsidRPr="004972C8">
        <w:rPr>
          <w:rFonts w:ascii="Arial" w:hAnsi="Arial" w:cs="Arial"/>
          <w:bCs/>
        </w:rPr>
        <w:t>3.9.</w:t>
      </w:r>
      <w:r w:rsidRPr="004972C8">
        <w:rPr>
          <w:rFonts w:ascii="Arial" w:hAnsi="Arial" w:cs="Arial"/>
          <w:b/>
          <w:bCs/>
        </w:rPr>
        <w:t xml:space="preserve"> </w:t>
      </w:r>
      <w:r w:rsidRPr="004972C8">
        <w:rPr>
          <w:rFonts w:ascii="Arial" w:hAnsi="Arial" w:cs="Arial"/>
        </w:rPr>
        <w:t xml:space="preserve">A falsidade da declaração de que trata os itens 3.2 ou 3.7 sujeitará o licitante às sanções previstas na </w:t>
      </w:r>
      <w:hyperlink r:id="rId17" w:history="1">
        <w:r w:rsidRPr="004972C8">
          <w:rPr>
            <w:rStyle w:val="Hyperlink"/>
            <w:rFonts w:ascii="Arial" w:hAnsi="Arial" w:cs="Arial"/>
            <w:color w:val="auto"/>
            <w:u w:val="none"/>
          </w:rPr>
          <w:t>Lei nº 14.133, de 2021</w:t>
        </w:r>
      </w:hyperlink>
      <w:r w:rsidRPr="004972C8">
        <w:rPr>
          <w:rFonts w:ascii="Arial" w:hAnsi="Arial" w:cs="Arial"/>
        </w:rPr>
        <w:t>, e neste Edital.</w:t>
      </w:r>
    </w:p>
    <w:p w14:paraId="3043D2B9" w14:textId="34DFCDD3" w:rsidR="00891131" w:rsidRPr="004972C8" w:rsidRDefault="00891131" w:rsidP="00891131">
      <w:pPr>
        <w:pStyle w:val="Nivel2"/>
        <w:numPr>
          <w:ilvl w:val="0"/>
          <w:numId w:val="0"/>
        </w:numPr>
        <w:spacing w:before="0" w:after="0" w:line="240" w:lineRule="auto"/>
        <w:rPr>
          <w:color w:val="auto"/>
          <w:sz w:val="24"/>
          <w:szCs w:val="24"/>
        </w:rPr>
      </w:pPr>
      <w:r w:rsidRPr="004972C8">
        <w:rPr>
          <w:bCs/>
          <w:color w:val="auto"/>
          <w:sz w:val="24"/>
          <w:szCs w:val="24"/>
        </w:rPr>
        <w:t>3.10.</w:t>
      </w:r>
      <w:r w:rsidRPr="004972C8">
        <w:rPr>
          <w:color w:val="auto"/>
          <w:sz w:val="24"/>
          <w:szCs w:val="24"/>
        </w:rPr>
        <w:t xml:space="preserve"> Os licitantes poderão retirar ou substituir a proposta ou, na hipótese de a fase de habilitação anteceder as fases de apresentação de propostas e lances e de </w:t>
      </w:r>
      <w:r w:rsidRPr="004972C8">
        <w:rPr>
          <w:color w:val="auto"/>
          <w:sz w:val="24"/>
          <w:szCs w:val="24"/>
        </w:rPr>
        <w:lastRenderedPageBreak/>
        <w:t>julgamento, os documentos de habilitação anteriormente inseridos no sistema, até a abertura da sessão pública.</w:t>
      </w:r>
    </w:p>
    <w:p w14:paraId="204A50AD" w14:textId="08E7F8D7" w:rsidR="00891131" w:rsidRPr="004972C8" w:rsidRDefault="00891131" w:rsidP="00891131">
      <w:pPr>
        <w:pStyle w:val="Nivel2"/>
        <w:numPr>
          <w:ilvl w:val="0"/>
          <w:numId w:val="0"/>
        </w:numPr>
        <w:spacing w:before="0" w:after="0" w:line="240" w:lineRule="auto"/>
        <w:rPr>
          <w:color w:val="auto"/>
          <w:sz w:val="24"/>
          <w:szCs w:val="24"/>
        </w:rPr>
      </w:pPr>
      <w:r w:rsidRPr="004972C8">
        <w:rPr>
          <w:bCs/>
          <w:color w:val="auto"/>
          <w:sz w:val="24"/>
          <w:szCs w:val="24"/>
        </w:rPr>
        <w:t>3.11.</w:t>
      </w:r>
      <w:r w:rsidRPr="004972C8">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4972C8" w:rsidRDefault="00891131" w:rsidP="00891131">
      <w:pPr>
        <w:pStyle w:val="Nivel2"/>
        <w:numPr>
          <w:ilvl w:val="0"/>
          <w:numId w:val="0"/>
        </w:numPr>
        <w:spacing w:before="0" w:after="0" w:line="240" w:lineRule="auto"/>
        <w:rPr>
          <w:color w:val="auto"/>
          <w:sz w:val="24"/>
          <w:szCs w:val="24"/>
        </w:rPr>
      </w:pPr>
      <w:r w:rsidRPr="004972C8">
        <w:rPr>
          <w:bCs/>
          <w:color w:val="auto"/>
          <w:sz w:val="24"/>
          <w:szCs w:val="24"/>
        </w:rPr>
        <w:t>3.12.</w:t>
      </w:r>
      <w:r w:rsidRPr="004972C8">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09D0B4AF" w14:textId="77777777" w:rsidR="00891131" w:rsidRPr="004972C8" w:rsidRDefault="00891131" w:rsidP="00891131">
      <w:pPr>
        <w:pStyle w:val="Nivel2"/>
        <w:numPr>
          <w:ilvl w:val="0"/>
          <w:numId w:val="0"/>
        </w:numPr>
        <w:spacing w:before="0" w:after="0" w:line="240" w:lineRule="auto"/>
        <w:rPr>
          <w:color w:val="auto"/>
          <w:sz w:val="24"/>
          <w:szCs w:val="24"/>
        </w:rPr>
      </w:pPr>
      <w:r w:rsidRPr="004972C8">
        <w:rPr>
          <w:bCs/>
          <w:color w:val="auto"/>
          <w:sz w:val="24"/>
          <w:szCs w:val="24"/>
        </w:rPr>
        <w:t>3.13.</w:t>
      </w:r>
      <w:r w:rsidRPr="004972C8">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2C3ACAE" w14:textId="6B31B816" w:rsidR="00891131" w:rsidRPr="004972C8" w:rsidRDefault="00891131" w:rsidP="00891131">
      <w:pPr>
        <w:pStyle w:val="Nivel3"/>
        <w:numPr>
          <w:ilvl w:val="0"/>
          <w:numId w:val="0"/>
        </w:numPr>
        <w:spacing w:before="0" w:after="0" w:line="240" w:lineRule="auto"/>
        <w:rPr>
          <w:color w:val="auto"/>
          <w:sz w:val="24"/>
          <w:szCs w:val="24"/>
        </w:rPr>
      </w:pPr>
      <w:r w:rsidRPr="004972C8">
        <w:rPr>
          <w:bCs/>
          <w:color w:val="auto"/>
          <w:sz w:val="24"/>
          <w:szCs w:val="24"/>
        </w:rPr>
        <w:t>3.13.1. A</w:t>
      </w:r>
      <w:r w:rsidRPr="004972C8">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4972C8" w:rsidRDefault="00891131" w:rsidP="00891131">
      <w:pPr>
        <w:pStyle w:val="Nivel3"/>
        <w:numPr>
          <w:ilvl w:val="0"/>
          <w:numId w:val="0"/>
        </w:numPr>
        <w:spacing w:before="0" w:after="0" w:line="240" w:lineRule="auto"/>
        <w:rPr>
          <w:color w:val="auto"/>
          <w:sz w:val="24"/>
          <w:szCs w:val="24"/>
        </w:rPr>
      </w:pPr>
      <w:r w:rsidRPr="004972C8">
        <w:rPr>
          <w:bCs/>
          <w:color w:val="auto"/>
          <w:sz w:val="24"/>
          <w:szCs w:val="24"/>
        </w:rPr>
        <w:t>3.13.2. O</w:t>
      </w:r>
      <w:r w:rsidRPr="004972C8">
        <w:rPr>
          <w:color w:val="auto"/>
          <w:sz w:val="24"/>
          <w:szCs w:val="24"/>
        </w:rPr>
        <w:t>s lances serão de envio automático pelo sistema, respeitado o valor final mínimo, caso estabelecido, e o intervalo de que trata o subitem acima.</w:t>
      </w:r>
    </w:p>
    <w:p w14:paraId="61A964C7" w14:textId="002C9AE1"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4972C8" w:rsidRDefault="000F1F62" w:rsidP="000F1F62">
      <w:pPr>
        <w:pStyle w:val="Nivel2"/>
        <w:numPr>
          <w:ilvl w:val="0"/>
          <w:numId w:val="0"/>
        </w:numPr>
        <w:spacing w:before="0" w:after="0" w:line="240" w:lineRule="auto"/>
        <w:rPr>
          <w:color w:val="auto"/>
          <w:sz w:val="24"/>
          <w:szCs w:val="24"/>
        </w:rPr>
      </w:pPr>
    </w:p>
    <w:p w14:paraId="03CFE36A" w14:textId="77777777" w:rsidR="000F1F62" w:rsidRPr="004972C8" w:rsidRDefault="000F1F62" w:rsidP="000F1F62">
      <w:pPr>
        <w:pStyle w:val="Nivel01"/>
      </w:pPr>
      <w:bookmarkStart w:id="5" w:name="_Toc135469227"/>
      <w:r w:rsidRPr="004972C8">
        <w:t>4. DO PREENCHIMENTO DA PROPOSTA</w:t>
      </w:r>
      <w:bookmarkEnd w:id="5"/>
      <w:r w:rsidRPr="004972C8">
        <w:t>:</w:t>
      </w:r>
    </w:p>
    <w:p w14:paraId="59540D22" w14:textId="77777777" w:rsidR="000F1F62" w:rsidRPr="004972C8" w:rsidRDefault="000F1F62" w:rsidP="000F1F62">
      <w:pPr>
        <w:pStyle w:val="Nivel2"/>
        <w:numPr>
          <w:ilvl w:val="0"/>
          <w:numId w:val="0"/>
        </w:numPr>
        <w:spacing w:before="0" w:after="0" w:line="240" w:lineRule="auto"/>
        <w:rPr>
          <w:rFonts w:eastAsiaTheme="minorHAnsi"/>
          <w:color w:val="auto"/>
          <w:sz w:val="24"/>
          <w:szCs w:val="24"/>
        </w:rPr>
      </w:pPr>
      <w:r w:rsidRPr="004972C8">
        <w:rPr>
          <w:color w:val="auto"/>
          <w:sz w:val="24"/>
          <w:szCs w:val="24"/>
        </w:rPr>
        <w:t>4.1. O licitante deverá enviar sua proposta mediante o preenchimento, no sistema eletrônico, dos seguintes campos:</w:t>
      </w:r>
    </w:p>
    <w:p w14:paraId="0888B0F7" w14:textId="77777777" w:rsidR="000F1F62" w:rsidRPr="004972C8" w:rsidRDefault="000F1F62" w:rsidP="000F1F62">
      <w:pPr>
        <w:autoSpaceDE w:val="0"/>
        <w:autoSpaceDN w:val="0"/>
        <w:adjustRightInd w:val="0"/>
        <w:jc w:val="both"/>
        <w:rPr>
          <w:rFonts w:ascii="Arial" w:eastAsia="Calibri" w:hAnsi="Arial" w:cs="Arial"/>
        </w:rPr>
      </w:pPr>
      <w:r w:rsidRPr="004972C8">
        <w:rPr>
          <w:rFonts w:ascii="Arial" w:eastAsia="Calibri" w:hAnsi="Arial" w:cs="Arial"/>
        </w:rPr>
        <w:t xml:space="preserve">4.1.1. </w:t>
      </w:r>
      <w:r w:rsidRPr="004972C8">
        <w:rPr>
          <w:rFonts w:ascii="Arial" w:hAnsi="Arial" w:cs="Arial"/>
        </w:rPr>
        <w:t>Valor Unitário e Total de cada item, em algarismos, expressos em moeda corrente nacional, apurados à data de sua apresentação</w:t>
      </w:r>
      <w:r w:rsidRPr="004972C8">
        <w:rPr>
          <w:rFonts w:ascii="Arial" w:eastAsia="Calibri" w:hAnsi="Arial" w:cs="Arial"/>
        </w:rPr>
        <w:t>;</w:t>
      </w:r>
    </w:p>
    <w:p w14:paraId="7EF99E83" w14:textId="77777777" w:rsidR="000F1F62" w:rsidRPr="004972C8" w:rsidRDefault="000F1F62" w:rsidP="000F1F62">
      <w:pPr>
        <w:autoSpaceDE w:val="0"/>
        <w:autoSpaceDN w:val="0"/>
        <w:adjustRightInd w:val="0"/>
        <w:jc w:val="both"/>
        <w:rPr>
          <w:rFonts w:ascii="Arial" w:eastAsia="Calibri" w:hAnsi="Arial" w:cs="Arial"/>
        </w:rPr>
      </w:pPr>
      <w:r w:rsidRPr="004972C8">
        <w:rPr>
          <w:rFonts w:ascii="Arial" w:eastAsia="Calibri" w:hAnsi="Arial" w:cs="Arial"/>
        </w:rPr>
        <w:t>4.1.2. Unidade de Medida;</w:t>
      </w:r>
    </w:p>
    <w:p w14:paraId="4942FCED" w14:textId="77777777" w:rsidR="000F1F62" w:rsidRPr="004972C8" w:rsidRDefault="000F1F62" w:rsidP="000F1F62">
      <w:pPr>
        <w:autoSpaceDE w:val="0"/>
        <w:autoSpaceDN w:val="0"/>
        <w:adjustRightInd w:val="0"/>
        <w:jc w:val="both"/>
        <w:rPr>
          <w:rFonts w:ascii="Arial" w:eastAsia="Calibri" w:hAnsi="Arial" w:cs="Arial"/>
        </w:rPr>
      </w:pPr>
      <w:r w:rsidRPr="004972C8">
        <w:rPr>
          <w:rFonts w:ascii="Arial" w:eastAsia="Calibri" w:hAnsi="Arial" w:cs="Arial"/>
        </w:rPr>
        <w:t>4.1.3. Descrição detalhada do objeto, contendo as informações similares à especificação do Termo de Referência.</w:t>
      </w:r>
    </w:p>
    <w:p w14:paraId="29EDFB5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4.2. Todas as especificações do objeto contidas na proposta vinculam o licitante.</w:t>
      </w:r>
    </w:p>
    <w:p w14:paraId="29CF4FDB" w14:textId="77777777" w:rsidR="000F1F62" w:rsidRPr="004972C8" w:rsidRDefault="000F1F62" w:rsidP="000F1F62">
      <w:pPr>
        <w:autoSpaceDE w:val="0"/>
        <w:autoSpaceDN w:val="0"/>
        <w:adjustRightInd w:val="0"/>
        <w:jc w:val="both"/>
        <w:rPr>
          <w:rFonts w:ascii="Arial" w:eastAsia="Calibri" w:hAnsi="Arial" w:cs="Arial"/>
        </w:rPr>
      </w:pPr>
      <w:r w:rsidRPr="004972C8">
        <w:rPr>
          <w:rFonts w:ascii="Arial" w:eastAsia="Calibri" w:hAnsi="Arial" w:cs="Arial"/>
        </w:rPr>
        <w:t>4.2.1. O licitante NÃO poderá oferecer proposta em quantitativo inferior ao previsto para contratação.</w:t>
      </w:r>
    </w:p>
    <w:p w14:paraId="113760F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4.8. O prazo de validade da proposta não será inferior a 60 (sessenta) dias, a contar da data de sua apresentação.</w:t>
      </w:r>
    </w:p>
    <w:p w14:paraId="02B08555"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4.9. Os licitantes devem respeitar os preços máximos estabelecidos nas normas de regência de contratações públicas, quando participarem de licitações públicas.</w:t>
      </w:r>
    </w:p>
    <w:p w14:paraId="649C07E7" w14:textId="51082420"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4.10. Caso o critério de julgamento seja o de menor preço</w:t>
      </w:r>
      <w:r w:rsidR="00A03E0A" w:rsidRPr="004972C8">
        <w:rPr>
          <w:color w:val="auto"/>
          <w:sz w:val="24"/>
          <w:szCs w:val="24"/>
        </w:rPr>
        <w:t xml:space="preserve"> </w:t>
      </w:r>
      <w:r w:rsidR="00707409" w:rsidRPr="004972C8">
        <w:rPr>
          <w:color w:val="auto"/>
          <w:sz w:val="24"/>
          <w:szCs w:val="24"/>
        </w:rPr>
        <w:t>global</w:t>
      </w:r>
      <w:r w:rsidRPr="004972C8">
        <w:rPr>
          <w:color w:val="auto"/>
          <w:sz w:val="24"/>
          <w:szCs w:val="24"/>
        </w:rPr>
        <w:t>, os licitantes devem respeitar os preços máximos previstos no Termo de Referência.</w:t>
      </w:r>
    </w:p>
    <w:p w14:paraId="50E8130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972C8">
          <w:rPr>
            <w:rStyle w:val="Hyperlink"/>
            <w:color w:val="auto"/>
            <w:sz w:val="24"/>
            <w:szCs w:val="24"/>
            <w:u w:val="none"/>
          </w:rPr>
          <w:t>art. 71, inciso IX, da Constituição</w:t>
        </w:r>
      </w:hyperlink>
      <w:r w:rsidRPr="004972C8">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4972C8" w:rsidRDefault="000F1F62" w:rsidP="000F1F62">
      <w:pPr>
        <w:pStyle w:val="Nivel2"/>
        <w:numPr>
          <w:ilvl w:val="0"/>
          <w:numId w:val="0"/>
        </w:numPr>
        <w:spacing w:before="0" w:after="0" w:line="240" w:lineRule="auto"/>
        <w:rPr>
          <w:color w:val="auto"/>
          <w:sz w:val="24"/>
          <w:szCs w:val="24"/>
        </w:rPr>
      </w:pPr>
    </w:p>
    <w:p w14:paraId="7875B377" w14:textId="77777777" w:rsidR="000F1F62" w:rsidRPr="004972C8" w:rsidRDefault="000F1F62" w:rsidP="000F1F62">
      <w:pPr>
        <w:pStyle w:val="Nivel01"/>
      </w:pPr>
      <w:bookmarkStart w:id="6" w:name="_Toc135469228"/>
      <w:r w:rsidRPr="004972C8">
        <w:t>5. DA ABERTURA DA SESSÃO, CLASSIFICAÇÃO DAS PROPOSTAS E FORMULAÇÃO DE LANCES</w:t>
      </w:r>
      <w:bookmarkEnd w:id="6"/>
      <w:r w:rsidRPr="004972C8">
        <w:t>:</w:t>
      </w:r>
    </w:p>
    <w:p w14:paraId="5672D58A" w14:textId="77777777" w:rsidR="000F1F62" w:rsidRPr="004972C8" w:rsidRDefault="000F1F62" w:rsidP="000F1F62">
      <w:pPr>
        <w:pStyle w:val="Nivel2"/>
        <w:numPr>
          <w:ilvl w:val="0"/>
          <w:numId w:val="0"/>
        </w:numPr>
        <w:spacing w:before="0" w:after="0" w:line="240" w:lineRule="auto"/>
        <w:rPr>
          <w:color w:val="auto"/>
          <w:sz w:val="24"/>
          <w:szCs w:val="24"/>
        </w:rPr>
      </w:pPr>
      <w:bookmarkStart w:id="7" w:name="_Hlk114646655"/>
      <w:r w:rsidRPr="004972C8">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5.3. O sistema disponibilizará campo próprio para troca de mensagens entre </w:t>
      </w:r>
      <w:r w:rsidR="00386474" w:rsidRPr="004972C8">
        <w:rPr>
          <w:color w:val="auto"/>
          <w:sz w:val="24"/>
          <w:szCs w:val="24"/>
        </w:rPr>
        <w:t>o</w:t>
      </w:r>
      <w:r w:rsidRPr="004972C8">
        <w:rPr>
          <w:color w:val="auto"/>
          <w:sz w:val="24"/>
          <w:szCs w:val="24"/>
        </w:rPr>
        <w:t xml:space="preserve"> Pregoeir</w:t>
      </w:r>
      <w:r w:rsidR="00386474" w:rsidRPr="004972C8">
        <w:rPr>
          <w:color w:val="auto"/>
          <w:sz w:val="24"/>
          <w:szCs w:val="24"/>
        </w:rPr>
        <w:t>o</w:t>
      </w:r>
      <w:r w:rsidRPr="004972C8">
        <w:rPr>
          <w:color w:val="auto"/>
          <w:sz w:val="24"/>
          <w:szCs w:val="24"/>
        </w:rPr>
        <w:t xml:space="preserve"> e os licitantes.</w:t>
      </w:r>
    </w:p>
    <w:p w14:paraId="64F8D90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433D7D5E"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5.5. </w:t>
      </w:r>
      <w:r w:rsidR="003A1D32" w:rsidRPr="004972C8">
        <w:rPr>
          <w:color w:val="auto"/>
          <w:sz w:val="24"/>
          <w:szCs w:val="24"/>
        </w:rPr>
        <w:t xml:space="preserve">O lance deverá ser ofertado pelo valor </w:t>
      </w:r>
      <w:r w:rsidR="007672ED" w:rsidRPr="004972C8">
        <w:rPr>
          <w:color w:val="auto"/>
          <w:sz w:val="24"/>
          <w:szCs w:val="24"/>
        </w:rPr>
        <w:t>total do grupo único</w:t>
      </w:r>
      <w:r w:rsidRPr="004972C8">
        <w:rPr>
          <w:color w:val="auto"/>
          <w:sz w:val="24"/>
          <w:szCs w:val="24"/>
        </w:rPr>
        <w:t>.</w:t>
      </w:r>
    </w:p>
    <w:p w14:paraId="43E66EB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5.6. Os licitantes poderão oferecer lances sucessivos, observando o horário fixado para abertura da sessão e as regras estabelecidas no Edital.</w:t>
      </w:r>
    </w:p>
    <w:p w14:paraId="7A336C1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5.7. O licitante somente poderá oferecer lance de valor inferior ao último por ele ofertado e registrado pelo sistema. </w:t>
      </w:r>
    </w:p>
    <w:p w14:paraId="21C61B2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972C8">
        <w:rPr>
          <w:rFonts w:eastAsia="Arial"/>
          <w:color w:val="auto"/>
          <w:sz w:val="24"/>
          <w:szCs w:val="24"/>
        </w:rPr>
        <w:t>1% (um por cento</w:t>
      </w:r>
      <w:r w:rsidRPr="004972C8">
        <w:rPr>
          <w:color w:val="auto"/>
          <w:sz w:val="24"/>
          <w:szCs w:val="24"/>
        </w:rPr>
        <w:t>).</w:t>
      </w:r>
    </w:p>
    <w:p w14:paraId="480D540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5.10. O procedimento seguirá de acordo com o modo de disputa adotado.</w:t>
      </w:r>
    </w:p>
    <w:p w14:paraId="73EF1D8C" w14:textId="77777777" w:rsidR="000F1F62" w:rsidRPr="004972C8" w:rsidRDefault="000F1F62" w:rsidP="000F1F62">
      <w:pPr>
        <w:pStyle w:val="Nivel2"/>
        <w:numPr>
          <w:ilvl w:val="0"/>
          <w:numId w:val="0"/>
        </w:numPr>
        <w:spacing w:before="0" w:after="0" w:line="240" w:lineRule="auto"/>
        <w:rPr>
          <w:color w:val="auto"/>
          <w:sz w:val="24"/>
          <w:szCs w:val="24"/>
        </w:rPr>
      </w:pPr>
      <w:bookmarkStart w:id="8" w:name="_Hlk113697759"/>
      <w:r w:rsidRPr="004972C8">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4972C8" w:rsidRDefault="000F1F62" w:rsidP="000F1F62">
      <w:pPr>
        <w:pStyle w:val="Nivel3"/>
        <w:numPr>
          <w:ilvl w:val="0"/>
          <w:numId w:val="0"/>
        </w:numPr>
        <w:spacing w:before="0" w:after="0" w:line="240" w:lineRule="auto"/>
        <w:rPr>
          <w:color w:val="auto"/>
          <w:sz w:val="24"/>
          <w:szCs w:val="24"/>
        </w:rPr>
      </w:pPr>
      <w:bookmarkStart w:id="9" w:name="_Hlk113697816"/>
      <w:bookmarkEnd w:id="8"/>
      <w:r w:rsidRPr="004972C8">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E348808" w14:textId="332F1FF1"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5.11.4. Definida a melhor proposta, se a diferença em relação à proposta classificada em segundo lugar for de pelo menos 5% (cinco por cento),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auxiliado pela equipe de apoio, poderá admitir o reinício da disputa aberta, para a definição das demais colocações.</w:t>
      </w:r>
    </w:p>
    <w:p w14:paraId="60535D5E"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5.11.5. Após o reinício previsto no item supra, os licitantes serão convocados para apresentar lances intermediários.</w:t>
      </w:r>
      <w:bookmarkEnd w:id="9"/>
    </w:p>
    <w:p w14:paraId="7931BD6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5.12. Após o término dos prazos estabelecidos nos subitens anteriores, o sistema ordenará e divulgará os lances segundo a ordem crescente de valores.</w:t>
      </w:r>
    </w:p>
    <w:p w14:paraId="043C2BF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5.13. Não serão aceitos dois ou mais lances de mesmo valor, prevalecendo aquele que for recebido e registrado em primeiro lugar. </w:t>
      </w:r>
    </w:p>
    <w:p w14:paraId="136EFC2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5.15. No caso de desconexão com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5.16. Quando a desconexão do sistema eletrônico para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persistir por tempo superior a dez minutos, a sessão pública será suspensa e reiniciada somente após decorridas vinte e quatro horas da comunicação do fato pel</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aos participantes, no sítio eletrônico utilizado para divulgação.</w:t>
      </w:r>
    </w:p>
    <w:p w14:paraId="4011BEE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5.17. Caso o licitante não apresente lances, concorrerá com o valor de sua proposta.</w:t>
      </w:r>
    </w:p>
    <w:p w14:paraId="03D5C970" w14:textId="77777777" w:rsidR="000F1F62" w:rsidRPr="004972C8" w:rsidRDefault="000F1F62" w:rsidP="000F1F62">
      <w:pPr>
        <w:pStyle w:val="Nivel2"/>
        <w:numPr>
          <w:ilvl w:val="0"/>
          <w:numId w:val="0"/>
        </w:numPr>
        <w:spacing w:before="0" w:after="0" w:line="240" w:lineRule="auto"/>
        <w:rPr>
          <w:rFonts w:eastAsia="Zurich BT"/>
          <w:color w:val="auto"/>
          <w:sz w:val="24"/>
          <w:szCs w:val="24"/>
        </w:rPr>
      </w:pPr>
      <w:r w:rsidRPr="004972C8">
        <w:rPr>
          <w:color w:val="auto"/>
          <w:sz w:val="24"/>
          <w:szCs w:val="24"/>
        </w:rPr>
        <w:t>5.18. Em relação a itens não exclusivos para participação de microempresas e empresas de pequeno porte, uma vez encerrada a etapa de lances</w:t>
      </w:r>
      <w:r w:rsidRPr="004972C8">
        <w:rPr>
          <w:rFonts w:eastAsia="Zurich BT"/>
          <w:color w:val="auto"/>
          <w:sz w:val="24"/>
          <w:szCs w:val="24"/>
        </w:rPr>
        <w:t xml:space="preserve">, será efetivada a verificação automática, junto à Receita Federal, do porte da entidade empresarial, </w:t>
      </w:r>
      <w:r w:rsidRPr="004972C8">
        <w:rPr>
          <w:rFonts w:eastAsia="Arial"/>
          <w:color w:val="auto"/>
          <w:sz w:val="24"/>
          <w:szCs w:val="24"/>
        </w:rPr>
        <w:t>caso a contratação não se enquadre nas vedações dos §§1º e 2º do art. 4º da Lei nº 14.133, de 2021.</w:t>
      </w:r>
      <w:r w:rsidRPr="004972C8">
        <w:rPr>
          <w:rFonts w:eastAsia="Zurich BT"/>
          <w:color w:val="auto"/>
          <w:sz w:val="24"/>
          <w:szCs w:val="24"/>
        </w:rPr>
        <w:t xml:space="preserve"> O sistema identificará em coluna própria as microempresas e empresas de pequeno porte </w:t>
      </w:r>
      <w:r w:rsidRPr="004972C8">
        <w:rPr>
          <w:color w:val="auto"/>
          <w:sz w:val="24"/>
          <w:szCs w:val="24"/>
        </w:rPr>
        <w:t>participantes</w:t>
      </w:r>
      <w:r w:rsidRPr="004972C8">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4972C8">
          <w:rPr>
            <w:rStyle w:val="Hyperlink"/>
            <w:rFonts w:eastAsia="Zurich BT"/>
            <w:color w:val="auto"/>
            <w:sz w:val="24"/>
            <w:szCs w:val="24"/>
            <w:u w:val="none"/>
          </w:rPr>
          <w:t>arts. 44 e 45 da Lei Complementar nº 123, de 2006</w:t>
        </w:r>
      </w:hyperlink>
      <w:r w:rsidRPr="004972C8">
        <w:rPr>
          <w:rFonts w:eastAsia="Zurich BT"/>
          <w:color w:val="auto"/>
          <w:sz w:val="24"/>
          <w:szCs w:val="24"/>
        </w:rPr>
        <w:t>.</w:t>
      </w:r>
    </w:p>
    <w:p w14:paraId="3B9D8A88"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5.18.1. Nessas condições, as propostas de </w:t>
      </w:r>
      <w:r w:rsidRPr="004972C8">
        <w:rPr>
          <w:rFonts w:eastAsia="Zurich BT"/>
          <w:color w:val="auto"/>
          <w:sz w:val="24"/>
          <w:szCs w:val="24"/>
        </w:rPr>
        <w:t xml:space="preserve">microempresas e empresas de pequeno porte </w:t>
      </w:r>
      <w:r w:rsidRPr="004972C8">
        <w:rPr>
          <w:color w:val="auto"/>
          <w:sz w:val="24"/>
          <w:szCs w:val="24"/>
        </w:rPr>
        <w:t>que se encontrarem na faixa de até 5% (cinco por cento) acima da melhor proposta ou melhor lance, serão consideradas empatadas com a primeira colocada.</w:t>
      </w:r>
    </w:p>
    <w:p w14:paraId="25D849C4"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592AD2E"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5.18.3. Caso a </w:t>
      </w:r>
      <w:r w:rsidRPr="004972C8">
        <w:rPr>
          <w:rFonts w:eastAsia="Zurich BT"/>
          <w:color w:val="auto"/>
          <w:sz w:val="24"/>
          <w:szCs w:val="24"/>
        </w:rPr>
        <w:t>microempresa ou a empresa de pequeno porte</w:t>
      </w:r>
      <w:r w:rsidRPr="004972C8">
        <w:rPr>
          <w:color w:val="auto"/>
          <w:sz w:val="24"/>
          <w:szCs w:val="24"/>
        </w:rPr>
        <w:t xml:space="preserve"> melhor classificada desista ou não se manifeste no prazo estabelecido, serão convocadas as demais licitantes </w:t>
      </w:r>
      <w:r w:rsidRPr="004972C8">
        <w:rPr>
          <w:rFonts w:eastAsia="Zurich BT"/>
          <w:color w:val="auto"/>
          <w:sz w:val="24"/>
          <w:szCs w:val="24"/>
        </w:rPr>
        <w:t>microempresa e empresa de pequeno porte</w:t>
      </w:r>
      <w:r w:rsidRPr="004972C8">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4972C8" w:rsidRDefault="000F1F62" w:rsidP="006E1636">
      <w:pPr>
        <w:pStyle w:val="Nivel3"/>
        <w:numPr>
          <w:ilvl w:val="0"/>
          <w:numId w:val="0"/>
        </w:numPr>
        <w:spacing w:before="0" w:after="0" w:line="240" w:lineRule="auto"/>
        <w:rPr>
          <w:color w:val="auto"/>
          <w:sz w:val="24"/>
          <w:szCs w:val="24"/>
        </w:rPr>
      </w:pPr>
      <w:r w:rsidRPr="004972C8">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5.18.6.1. Empresas estabelecidas no território do Estado em que este se localize;</w:t>
      </w:r>
      <w:bookmarkStart w:id="11" w:name="art60§1ii"/>
      <w:bookmarkEnd w:id="11"/>
    </w:p>
    <w:p w14:paraId="3AAB7BF0"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5.18.6.2. Empresas brasileiras;</w:t>
      </w:r>
    </w:p>
    <w:p w14:paraId="5FBE7084" w14:textId="77777777" w:rsidR="000F1F62" w:rsidRPr="004972C8" w:rsidRDefault="000F1F62" w:rsidP="000F1F62">
      <w:pPr>
        <w:pStyle w:val="Nivel4"/>
        <w:numPr>
          <w:ilvl w:val="0"/>
          <w:numId w:val="0"/>
        </w:numPr>
        <w:spacing w:before="0" w:after="0" w:line="240" w:lineRule="auto"/>
        <w:rPr>
          <w:sz w:val="24"/>
          <w:szCs w:val="24"/>
        </w:rPr>
      </w:pPr>
      <w:bookmarkStart w:id="12" w:name="art60§1iii"/>
      <w:bookmarkEnd w:id="12"/>
      <w:r w:rsidRPr="004972C8">
        <w:rPr>
          <w:sz w:val="24"/>
          <w:szCs w:val="24"/>
        </w:rPr>
        <w:t>5.18.6.3. Empresas que invistam em pesquisa e no desenvolvimento de tecnologia no País;</w:t>
      </w:r>
    </w:p>
    <w:p w14:paraId="27EF58FD" w14:textId="77777777" w:rsidR="000F1F62" w:rsidRPr="004972C8" w:rsidRDefault="000F1F62" w:rsidP="000F1F62">
      <w:pPr>
        <w:pStyle w:val="Nivel4"/>
        <w:numPr>
          <w:ilvl w:val="0"/>
          <w:numId w:val="0"/>
        </w:numPr>
        <w:spacing w:before="0" w:after="0" w:line="240" w:lineRule="auto"/>
        <w:rPr>
          <w:sz w:val="24"/>
          <w:szCs w:val="24"/>
        </w:rPr>
      </w:pPr>
      <w:bookmarkStart w:id="13" w:name="art60§1iv"/>
      <w:bookmarkEnd w:id="13"/>
      <w:r w:rsidRPr="004972C8">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972C8">
          <w:rPr>
            <w:rStyle w:val="Hyperlink"/>
            <w:color w:val="auto"/>
            <w:sz w:val="24"/>
            <w:szCs w:val="24"/>
            <w:u w:val="none"/>
          </w:rPr>
          <w:t>Lei nº 12.187, de 29 de dezembro de 2009</w:t>
        </w:r>
      </w:hyperlink>
      <w:r w:rsidRPr="004972C8">
        <w:rPr>
          <w:sz w:val="24"/>
          <w:szCs w:val="24"/>
        </w:rPr>
        <w:t>.</w:t>
      </w:r>
    </w:p>
    <w:p w14:paraId="24359E01" w14:textId="77777777" w:rsidR="000F1F62" w:rsidRPr="004972C8" w:rsidRDefault="000F1F62" w:rsidP="000F1F62">
      <w:pPr>
        <w:jc w:val="both"/>
        <w:rPr>
          <w:rFonts w:ascii="Arial" w:hAnsi="Arial" w:cs="Arial"/>
        </w:rPr>
      </w:pPr>
      <w:r w:rsidRPr="004972C8">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5.20. Encerrada a etapa de envio de lances da sessão pública, na hipótese da proposta do primeiro colocado permanecer acima do preço máximo definido para a contratação,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poderá negociar condições mais vantajosas, após definido o resultado do julgamento.</w:t>
      </w:r>
    </w:p>
    <w:p w14:paraId="40AF8008"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5.20.2. A negociação será realizada por meio do sistema, podendo ser acompanhada pelos demais licitantes.</w:t>
      </w:r>
    </w:p>
    <w:p w14:paraId="5F4ED8F4"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5.20.3. O resultado da negociação será divulgado a todos os licitantes e anexado aos autos do processo licitatório.</w:t>
      </w:r>
    </w:p>
    <w:p w14:paraId="6EE603E5" w14:textId="1B934FE6"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5.20.4.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233B7F3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5.20.5. É facultado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prorrogar o prazo estabelecido, a partir de solicitação fundamentada feita no chat pelo licitante, antes de findo o prazo.</w:t>
      </w:r>
    </w:p>
    <w:p w14:paraId="1FF9A9B0" w14:textId="09C6E4B1"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5.21. Após a negociação do preço,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iniciará a fase de aceitação e julgamento da proposta.</w:t>
      </w:r>
      <w:bookmarkEnd w:id="7"/>
    </w:p>
    <w:p w14:paraId="47EF7A70" w14:textId="77777777" w:rsidR="000F1F62" w:rsidRPr="004972C8" w:rsidRDefault="000F1F62" w:rsidP="000F1F62">
      <w:pPr>
        <w:pStyle w:val="Nivel2"/>
        <w:numPr>
          <w:ilvl w:val="0"/>
          <w:numId w:val="0"/>
        </w:numPr>
        <w:spacing w:before="0" w:after="0" w:line="240" w:lineRule="auto"/>
        <w:rPr>
          <w:color w:val="auto"/>
          <w:sz w:val="24"/>
          <w:szCs w:val="24"/>
        </w:rPr>
      </w:pPr>
    </w:p>
    <w:p w14:paraId="4938E8B0" w14:textId="77777777" w:rsidR="000F1F62" w:rsidRPr="004972C8" w:rsidRDefault="000F1F62" w:rsidP="000F1F62">
      <w:pPr>
        <w:pStyle w:val="Nivel01"/>
      </w:pPr>
      <w:bookmarkStart w:id="15" w:name="_Toc135469229"/>
      <w:r w:rsidRPr="004972C8">
        <w:t>6. DA FASE DE JULGAMENTO</w:t>
      </w:r>
      <w:bookmarkEnd w:id="15"/>
      <w:r w:rsidRPr="004972C8">
        <w:t>:</w:t>
      </w:r>
    </w:p>
    <w:p w14:paraId="27438526" w14:textId="0AFFD9B5" w:rsidR="000F1F62" w:rsidRPr="004972C8" w:rsidRDefault="000F1F62" w:rsidP="000F1F62">
      <w:pPr>
        <w:pStyle w:val="Nivel2"/>
        <w:numPr>
          <w:ilvl w:val="0"/>
          <w:numId w:val="0"/>
        </w:numPr>
        <w:spacing w:before="0" w:after="0" w:line="240" w:lineRule="auto"/>
        <w:rPr>
          <w:color w:val="auto"/>
          <w:sz w:val="24"/>
          <w:szCs w:val="24"/>
          <w:lang w:eastAsia="ar-SA"/>
        </w:rPr>
      </w:pPr>
      <w:bookmarkStart w:id="16" w:name="_Ref117019424"/>
      <w:r w:rsidRPr="004972C8">
        <w:rPr>
          <w:color w:val="auto"/>
          <w:sz w:val="24"/>
          <w:szCs w:val="24"/>
        </w:rPr>
        <w:t xml:space="preserve">6.1. Encerrada a etapa de negociação,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4972C8">
          <w:rPr>
            <w:rStyle w:val="Hyperlink"/>
            <w:color w:val="auto"/>
            <w:sz w:val="24"/>
            <w:szCs w:val="24"/>
            <w:u w:val="none"/>
          </w:rPr>
          <w:t>art. 14 da Lei nº 14.133/2021</w:t>
        </w:r>
      </w:hyperlink>
      <w:r w:rsidRPr="004972C8">
        <w:rPr>
          <w:color w:val="auto"/>
          <w:sz w:val="24"/>
          <w:szCs w:val="24"/>
        </w:rPr>
        <w:t xml:space="preserve">, legislação correlata e no item 2.6 do edital, </w:t>
      </w:r>
      <w:bookmarkEnd w:id="16"/>
      <w:r w:rsidRPr="004972C8">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4972C8" w:rsidRDefault="000F1F62" w:rsidP="000F1F62">
      <w:pPr>
        <w:pStyle w:val="Nivel2"/>
        <w:numPr>
          <w:ilvl w:val="0"/>
          <w:numId w:val="0"/>
        </w:numPr>
        <w:spacing w:before="0" w:after="0" w:line="240" w:lineRule="auto"/>
        <w:rPr>
          <w:color w:val="auto"/>
          <w:sz w:val="24"/>
          <w:szCs w:val="24"/>
          <w:lang w:eastAsia="ar-SA"/>
        </w:rPr>
      </w:pPr>
      <w:r w:rsidRPr="004972C8">
        <w:rPr>
          <w:color w:val="auto"/>
          <w:sz w:val="24"/>
          <w:szCs w:val="24"/>
          <w:lang w:eastAsia="ar-SA"/>
        </w:rPr>
        <w:t xml:space="preserve">6.1.1. </w:t>
      </w:r>
      <w:r w:rsidRPr="004972C8">
        <w:rPr>
          <w:bCs/>
          <w:color w:val="auto"/>
          <w:sz w:val="24"/>
          <w:szCs w:val="24"/>
        </w:rPr>
        <w:t>Sistema de Cadastramento Unificado de Fornecedores (</w:t>
      </w:r>
      <w:r w:rsidR="00F274E8" w:rsidRPr="004972C8">
        <w:rPr>
          <w:bCs/>
          <w:color w:val="auto"/>
          <w:sz w:val="24"/>
          <w:szCs w:val="24"/>
        </w:rPr>
        <w:t>SICAF</w:t>
      </w:r>
      <w:r w:rsidRPr="004972C8">
        <w:rPr>
          <w:bCs/>
          <w:color w:val="auto"/>
          <w:sz w:val="24"/>
          <w:szCs w:val="24"/>
        </w:rPr>
        <w:t>);</w:t>
      </w:r>
    </w:p>
    <w:p w14:paraId="197EFA34" w14:textId="77777777" w:rsidR="000F1F62" w:rsidRPr="004972C8" w:rsidRDefault="000F1F62" w:rsidP="000F1F62">
      <w:pPr>
        <w:pStyle w:val="Nivel3"/>
        <w:numPr>
          <w:ilvl w:val="0"/>
          <w:numId w:val="0"/>
        </w:numPr>
        <w:spacing w:before="0" w:after="0" w:line="240" w:lineRule="auto"/>
        <w:rPr>
          <w:color w:val="auto"/>
          <w:sz w:val="24"/>
          <w:szCs w:val="24"/>
          <w:lang w:eastAsia="ar-SA"/>
        </w:rPr>
      </w:pPr>
      <w:r w:rsidRPr="004972C8">
        <w:rPr>
          <w:color w:val="auto"/>
          <w:sz w:val="24"/>
          <w:szCs w:val="24"/>
          <w:lang w:eastAsia="ar-SA"/>
        </w:rPr>
        <w:t xml:space="preserve">6.1.2. </w:t>
      </w:r>
      <w:r w:rsidRPr="004972C8">
        <w:rPr>
          <w:color w:val="auto"/>
          <w:sz w:val="24"/>
          <w:szCs w:val="24"/>
        </w:rPr>
        <w:t>Cadastro Nacional de Empresas Punidas – CNEP, mantido pela Controladoria-Geral da União (https://portaldatransparencia.gov.br/pagina-interna/603244-cnep</w:t>
      </w:r>
      <w:r w:rsidRPr="004972C8">
        <w:rPr>
          <w:color w:val="auto"/>
          <w:sz w:val="24"/>
          <w:szCs w:val="24"/>
          <w:lang w:eastAsia="ar-SA"/>
        </w:rPr>
        <w:t>); e</w:t>
      </w:r>
    </w:p>
    <w:p w14:paraId="3751559D" w14:textId="77777777" w:rsidR="000F1F62" w:rsidRPr="004972C8" w:rsidRDefault="000F1F62" w:rsidP="000F1F62">
      <w:pPr>
        <w:pStyle w:val="Nivel3"/>
        <w:numPr>
          <w:ilvl w:val="0"/>
          <w:numId w:val="0"/>
        </w:numPr>
        <w:spacing w:before="0" w:after="0" w:line="240" w:lineRule="auto"/>
        <w:rPr>
          <w:color w:val="auto"/>
          <w:sz w:val="24"/>
          <w:szCs w:val="24"/>
          <w:lang w:eastAsia="ar-SA"/>
        </w:rPr>
      </w:pPr>
      <w:r w:rsidRPr="004972C8">
        <w:rPr>
          <w:color w:val="auto"/>
          <w:sz w:val="24"/>
          <w:szCs w:val="24"/>
          <w:lang w:eastAsia="ar-SA"/>
        </w:rPr>
        <w:t>6.1.3. Relação de apenados publicada pelo Tribunal de Contas do Estado de São Paulo (</w:t>
      </w:r>
      <w:hyperlink r:id="rId22" w:history="1">
        <w:r w:rsidRPr="004972C8">
          <w:rPr>
            <w:rStyle w:val="Hyperlink"/>
            <w:color w:val="auto"/>
            <w:sz w:val="24"/>
            <w:szCs w:val="24"/>
            <w:u w:val="none"/>
            <w:lang w:eastAsia="ar-SA"/>
          </w:rPr>
          <w:t>https://www.tce.sp.gov.br/pesquisa-relacao-apenados</w:t>
        </w:r>
      </w:hyperlink>
      <w:r w:rsidRPr="004972C8">
        <w:rPr>
          <w:color w:val="auto"/>
          <w:sz w:val="24"/>
          <w:szCs w:val="24"/>
          <w:lang w:eastAsia="ar-SA"/>
        </w:rPr>
        <w:t>).</w:t>
      </w:r>
    </w:p>
    <w:p w14:paraId="464E2EC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lang w:eastAsia="ar-SA"/>
        </w:rPr>
        <w:t xml:space="preserve">6.2. </w:t>
      </w:r>
      <w:r w:rsidRPr="004972C8">
        <w:rPr>
          <w:color w:val="auto"/>
          <w:sz w:val="24"/>
          <w:szCs w:val="24"/>
        </w:rPr>
        <w:t>A consulta aos cadastros será realizada no nome e no CNPJ da empresa licitante;</w:t>
      </w:r>
    </w:p>
    <w:p w14:paraId="4065010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6.2.1. A consulta no CNEP quanto às sanções previstas na Lei nº 8.429, de1992, também ocorrerá no nome e no CPF do sócio majoritário da empresa licitante, se houver, por força do art. 12 da citada lei.</w:t>
      </w:r>
    </w:p>
    <w:p w14:paraId="7DE52BA0" w14:textId="6E4FC544"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6.3. Caso conste na Consulta de Situação do licitante a existência de Ocorrências Impeditivas Indiretas,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diligenciará para verificar se houve fraude por parte das empresas apontadas no Relatório de Ocorrências Impeditivas Indiretas. </w:t>
      </w:r>
    </w:p>
    <w:p w14:paraId="5BC7A145"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6.3.1. A tentativa de burla será verificada por meio dos vínculos societários, linhas de fornecimento similares, dentre outros. </w:t>
      </w:r>
    </w:p>
    <w:p w14:paraId="1482AF8F"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6.3.2. O licitante será convocado para manifestação previamente a uma eventual desclassificação. </w:t>
      </w:r>
    </w:p>
    <w:p w14:paraId="7495AC1B"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6.3.3. Constatada a existência de sanção, o licitante será reputado inabilitado, por falta de condição de participação.</w:t>
      </w:r>
    </w:p>
    <w:p w14:paraId="2CF879A0" w14:textId="68BBF7E8"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6.4. Caso o licitante provisoriamente classificado em primeiro lugar tenha se utilizado de algum tratamento favorecido às ME/EPPs ou tenha se valido da aplicação da margem de preferência,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verificará se o licitante faz jus ao benefício aplicado.</w:t>
      </w:r>
    </w:p>
    <w:p w14:paraId="535EC5AB" w14:textId="13B7BC90"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6.5. Verificadas as condições de participação e de utilização do tratamento favorecido,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972C8">
          <w:rPr>
            <w:rStyle w:val="Hyperlink"/>
            <w:color w:val="auto"/>
            <w:sz w:val="24"/>
            <w:szCs w:val="24"/>
            <w:u w:val="none"/>
          </w:rPr>
          <w:t>artigo 29 a 35 da IN SEGES nº 73, de 30 de setembro de 2022</w:t>
        </w:r>
      </w:hyperlink>
      <w:r w:rsidRPr="004972C8">
        <w:rPr>
          <w:color w:val="auto"/>
          <w:sz w:val="24"/>
          <w:szCs w:val="24"/>
        </w:rPr>
        <w:t>.</w:t>
      </w:r>
    </w:p>
    <w:p w14:paraId="75D2031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6.6. Será desclassificada a proposta vencedora que: </w:t>
      </w:r>
    </w:p>
    <w:p w14:paraId="14CD7E9F"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6.6.1. Contiver vícios insanáveis;</w:t>
      </w:r>
    </w:p>
    <w:p w14:paraId="2A7F5794"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6.6.2. Não obedecer às especificações técnicas contidas no Termo de Referência;</w:t>
      </w:r>
    </w:p>
    <w:p w14:paraId="724F9CFB"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6.6.3. Apresentar preços inexequíveis ou permanecerem acima do preço máximo definido para a contratação;</w:t>
      </w:r>
    </w:p>
    <w:p w14:paraId="73464FAD"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6.6.4. Não tiverem sua exequibilidade demonstrada, quando exigido pela Administração;</w:t>
      </w:r>
    </w:p>
    <w:p w14:paraId="6B6BA1D9" w14:textId="77777777" w:rsidR="000F1F62" w:rsidRPr="004972C8" w:rsidRDefault="000F1F62" w:rsidP="000F1F62">
      <w:pPr>
        <w:pStyle w:val="Nivel3"/>
        <w:numPr>
          <w:ilvl w:val="0"/>
          <w:numId w:val="0"/>
        </w:numPr>
        <w:tabs>
          <w:tab w:val="left" w:pos="851"/>
          <w:tab w:val="left" w:pos="993"/>
        </w:tabs>
        <w:spacing w:before="0" w:after="0" w:line="240" w:lineRule="auto"/>
        <w:rPr>
          <w:color w:val="auto"/>
          <w:sz w:val="24"/>
          <w:szCs w:val="24"/>
        </w:rPr>
      </w:pPr>
      <w:r w:rsidRPr="004972C8">
        <w:rPr>
          <w:color w:val="auto"/>
          <w:sz w:val="24"/>
          <w:szCs w:val="24"/>
        </w:rPr>
        <w:t>6.6.5. Apresentar desconformidade com quaisquer outras exigências deste Edital ou seus anexos, desde que insanável.</w:t>
      </w:r>
    </w:p>
    <w:p w14:paraId="1B2CE15E" w14:textId="65D2B126"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6.7. No caso de </w:t>
      </w:r>
      <w:r w:rsidR="007672ED" w:rsidRPr="004972C8">
        <w:rPr>
          <w:color w:val="auto"/>
          <w:sz w:val="24"/>
          <w:szCs w:val="24"/>
        </w:rPr>
        <w:t>bens</w:t>
      </w:r>
      <w:r w:rsidRPr="004972C8">
        <w:rPr>
          <w:color w:val="auto"/>
          <w:sz w:val="24"/>
          <w:szCs w:val="24"/>
        </w:rPr>
        <w:t xml:space="preserve"> em geral, é indício de inexequibilidade das propostas valores inferiores a 50% (cinquenta por cento) do valor orçado pela Administração.</w:t>
      </w:r>
    </w:p>
    <w:p w14:paraId="23CE9D68" w14:textId="575A41B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6.7.1. A inexequibilidade, na hipótese de que trata o </w:t>
      </w:r>
      <w:r w:rsidRPr="004972C8">
        <w:rPr>
          <w:b/>
          <w:bCs/>
          <w:color w:val="auto"/>
          <w:sz w:val="24"/>
          <w:szCs w:val="24"/>
        </w:rPr>
        <w:t>caput</w:t>
      </w:r>
      <w:r w:rsidRPr="004972C8">
        <w:rPr>
          <w:color w:val="auto"/>
          <w:sz w:val="24"/>
          <w:szCs w:val="24"/>
        </w:rPr>
        <w:t>, só será considerada após diligência d</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que comprove:</w:t>
      </w:r>
    </w:p>
    <w:p w14:paraId="4879527B"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6.7.1.1. Que o custo do licitante ultrapassa o valor da proposta; e</w:t>
      </w:r>
    </w:p>
    <w:p w14:paraId="715E1F42"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6.7.1.2. Inexistirem custos de oportunidade capazes de justificar o vulto da oferta.</w:t>
      </w:r>
    </w:p>
    <w:p w14:paraId="42E21A5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6.10.1.</w:t>
      </w:r>
      <w:r w:rsidRPr="004972C8">
        <w:rPr>
          <w:b/>
          <w:color w:val="auto"/>
          <w:sz w:val="24"/>
          <w:szCs w:val="24"/>
        </w:rPr>
        <w:t xml:space="preserve"> </w:t>
      </w:r>
      <w:r w:rsidRPr="004972C8">
        <w:rPr>
          <w:color w:val="auto"/>
          <w:sz w:val="24"/>
          <w:szCs w:val="24"/>
        </w:rPr>
        <w:t>O ajuste de que trata este dispositivo se limita a sanar erros ou falhas que não alterem a substância das propostas;</w:t>
      </w:r>
    </w:p>
    <w:p w14:paraId="180FB0E6"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4972C8" w:rsidRDefault="000F1F62" w:rsidP="000F1F62">
      <w:pPr>
        <w:pStyle w:val="Nivel2"/>
        <w:numPr>
          <w:ilvl w:val="0"/>
          <w:numId w:val="0"/>
        </w:numPr>
        <w:spacing w:before="0" w:after="0" w:line="240" w:lineRule="auto"/>
        <w:rPr>
          <w:color w:val="auto"/>
          <w:sz w:val="24"/>
          <w:szCs w:val="24"/>
          <w:lang w:eastAsia="en-US"/>
        </w:rPr>
      </w:pPr>
      <w:r w:rsidRPr="004972C8">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6.12.</w:t>
      </w:r>
      <w:r w:rsidRPr="004972C8">
        <w:rPr>
          <w:b/>
          <w:color w:val="auto"/>
          <w:sz w:val="24"/>
          <w:szCs w:val="24"/>
        </w:rPr>
        <w:t xml:space="preserve"> </w:t>
      </w:r>
      <w:r w:rsidRPr="004972C8">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6.14. Os resultados das avaliações serão divulgados por meio de mensagem no sistema.</w:t>
      </w:r>
    </w:p>
    <w:p w14:paraId="6FA0B14C" w14:textId="513E4A0B"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6.15. No caso de não haver entrega da amostra ou ocorrer atraso na entrega, sem justificativa aceita pel</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ou havendo entrega de amostra fora das especificações previstas neste Edital, a proposta do licitante será recusada.</w:t>
      </w:r>
    </w:p>
    <w:p w14:paraId="61A0BD81" w14:textId="28FF63B4" w:rsidR="0009140D"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6.16. Se a(s) amostra(s) apresentada(s) pelo primeiro classificado não for(em) aceita(s), </w:t>
      </w:r>
      <w:r w:rsidR="00823DA3" w:rsidRPr="004972C8">
        <w:rPr>
          <w:color w:val="auto"/>
          <w:sz w:val="24"/>
          <w:szCs w:val="24"/>
        </w:rPr>
        <w:t>o</w:t>
      </w:r>
      <w:r w:rsidRPr="004972C8">
        <w:rPr>
          <w:color w:val="auto"/>
          <w:sz w:val="24"/>
          <w:szCs w:val="24"/>
        </w:rPr>
        <w:t xml:space="preserve"> Pregoeir</w:t>
      </w:r>
      <w:r w:rsidR="00823DA3" w:rsidRPr="004972C8">
        <w:rPr>
          <w:color w:val="auto"/>
          <w:sz w:val="24"/>
          <w:szCs w:val="24"/>
        </w:rPr>
        <w:t>o</w:t>
      </w:r>
      <w:r w:rsidRPr="004972C8">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A857499" w14:textId="77777777" w:rsidR="000F1F62" w:rsidRPr="004972C8" w:rsidRDefault="000F1F62" w:rsidP="000F1F62">
      <w:pPr>
        <w:pStyle w:val="Nivel01"/>
      </w:pPr>
      <w:bookmarkStart w:id="17" w:name="_Toc135469230"/>
      <w:r w:rsidRPr="004972C8">
        <w:t>7. DA FASE DE HABILITAÇÃO</w:t>
      </w:r>
      <w:bookmarkEnd w:id="17"/>
      <w:r w:rsidRPr="004972C8">
        <w:t>:</w:t>
      </w:r>
    </w:p>
    <w:p w14:paraId="6CD6FE1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972C8">
          <w:rPr>
            <w:rStyle w:val="Hyperlink"/>
            <w:color w:val="auto"/>
            <w:sz w:val="24"/>
            <w:szCs w:val="24"/>
            <w:u w:val="none"/>
          </w:rPr>
          <w:t>arts. 62 a 70 da Lei nº 14.133, de 2021</w:t>
        </w:r>
      </w:hyperlink>
      <w:r w:rsidRPr="004972C8">
        <w:rPr>
          <w:color w:val="auto"/>
          <w:sz w:val="24"/>
          <w:szCs w:val="24"/>
        </w:rPr>
        <w:t>.</w:t>
      </w:r>
    </w:p>
    <w:p w14:paraId="0EDE1FB5" w14:textId="77777777" w:rsidR="000F1F62" w:rsidRPr="004972C8" w:rsidRDefault="000F1F62" w:rsidP="000F1F62">
      <w:pPr>
        <w:pStyle w:val="Nivel3"/>
        <w:numPr>
          <w:ilvl w:val="0"/>
          <w:numId w:val="0"/>
        </w:numPr>
        <w:spacing w:before="0" w:after="0" w:line="240" w:lineRule="auto"/>
        <w:rPr>
          <w:bCs/>
          <w:color w:val="auto"/>
          <w:sz w:val="24"/>
          <w:szCs w:val="24"/>
        </w:rPr>
      </w:pPr>
      <w:r w:rsidRPr="004972C8">
        <w:rPr>
          <w:color w:val="auto"/>
          <w:sz w:val="24"/>
          <w:szCs w:val="24"/>
        </w:rPr>
        <w:t xml:space="preserve">7.1.1. </w:t>
      </w:r>
      <w:r w:rsidRPr="004972C8">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972C8">
          <w:rPr>
            <w:rStyle w:val="Hyperlink"/>
            <w:color w:val="auto"/>
            <w:sz w:val="24"/>
            <w:szCs w:val="24"/>
            <w:u w:val="none"/>
          </w:rPr>
          <w:t>Decreto nº 8.660, de 29 de janeiro de 2016</w:t>
        </w:r>
      </w:hyperlink>
      <w:r w:rsidRPr="004972C8">
        <w:rPr>
          <w:color w:val="auto"/>
          <w:sz w:val="24"/>
          <w:szCs w:val="24"/>
        </w:rPr>
        <w:t>, ou de outro que venha a substituí-lo, ou consularizados pelos respectivos consulados ou embaixadas.</w:t>
      </w:r>
    </w:p>
    <w:p w14:paraId="18BADAC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7.8. A habilitação será verificada por meio do SICAF, nos documentos por ele abrangidos.</w:t>
      </w:r>
    </w:p>
    <w:p w14:paraId="2DDC36A4" w14:textId="3BB1E336"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7.8.1. </w:t>
      </w:r>
      <w:r w:rsidRPr="004972C8">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972C8">
        <w:rPr>
          <w:color w:val="auto"/>
          <w:sz w:val="24"/>
          <w:szCs w:val="24"/>
        </w:rPr>
        <w:t>.</w:t>
      </w:r>
    </w:p>
    <w:p w14:paraId="7429062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7.9.1. A não observância do disposto no item anterior poderá ensejar desclassificação no momento da habilitação. </w:t>
      </w:r>
    </w:p>
    <w:p w14:paraId="4C108E8A" w14:textId="2FFA2B05"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7.10. A verificação pel</w:t>
      </w:r>
      <w:r w:rsidR="009F4B0B" w:rsidRPr="004972C8">
        <w:rPr>
          <w:color w:val="auto"/>
          <w:sz w:val="24"/>
          <w:szCs w:val="24"/>
        </w:rPr>
        <w:t>o</w:t>
      </w:r>
      <w:r w:rsidRPr="004972C8">
        <w:rPr>
          <w:color w:val="auto"/>
          <w:sz w:val="24"/>
          <w:szCs w:val="24"/>
        </w:rPr>
        <w:t xml:space="preserve"> pregoeir</w:t>
      </w:r>
      <w:r w:rsidR="009F4B0B" w:rsidRPr="004972C8">
        <w:rPr>
          <w:color w:val="auto"/>
          <w:sz w:val="24"/>
          <w:szCs w:val="24"/>
        </w:rPr>
        <w:t>o</w:t>
      </w:r>
      <w:r w:rsidRPr="004972C8">
        <w:rPr>
          <w:color w:val="auto"/>
          <w:sz w:val="24"/>
          <w:szCs w:val="24"/>
        </w:rPr>
        <w:t>, em sítios eletrônicos oficiais de órgãos e entidades emissores de certidões constitui meio legal de prova, para fins de habilitação.</w:t>
      </w:r>
    </w:p>
    <w:p w14:paraId="32391E7F" w14:textId="772B145A" w:rsidR="000F1F62" w:rsidRPr="004972C8" w:rsidRDefault="000F1F62" w:rsidP="000F1F62">
      <w:pPr>
        <w:pStyle w:val="Nivel3"/>
        <w:numPr>
          <w:ilvl w:val="0"/>
          <w:numId w:val="0"/>
        </w:numPr>
        <w:spacing w:before="0" w:after="0" w:line="240" w:lineRule="auto"/>
        <w:rPr>
          <w:color w:val="auto"/>
          <w:sz w:val="24"/>
          <w:szCs w:val="24"/>
        </w:rPr>
      </w:pPr>
      <w:bookmarkStart w:id="18" w:name="_Ref114663151"/>
      <w:r w:rsidRPr="004972C8">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sidRPr="004972C8">
        <w:rPr>
          <w:color w:val="auto"/>
          <w:sz w:val="24"/>
          <w:szCs w:val="24"/>
        </w:rPr>
        <w:t>o</w:t>
      </w:r>
      <w:r w:rsidRPr="004972C8">
        <w:rPr>
          <w:color w:val="auto"/>
          <w:sz w:val="24"/>
          <w:szCs w:val="24"/>
        </w:rPr>
        <w:t xml:space="preserve"> pregoeir</w:t>
      </w:r>
      <w:r w:rsidR="009F4B0B" w:rsidRPr="004972C8">
        <w:rPr>
          <w:color w:val="auto"/>
          <w:sz w:val="24"/>
          <w:szCs w:val="24"/>
        </w:rPr>
        <w:t>o</w:t>
      </w:r>
      <w:r w:rsidRPr="004972C8">
        <w:rPr>
          <w:color w:val="auto"/>
          <w:sz w:val="24"/>
          <w:szCs w:val="24"/>
        </w:rPr>
        <w:t>.</w:t>
      </w:r>
      <w:bookmarkEnd w:id="18"/>
    </w:p>
    <w:p w14:paraId="5453CA3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7.11. A verificação no SICAF ou a exigência dos documentos nele não contidos somente será feita em relação ao licitante vencedor.</w:t>
      </w:r>
    </w:p>
    <w:p w14:paraId="4F4D171E" w14:textId="7EA51317"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4972C8" w:rsidRDefault="00891131" w:rsidP="00891131">
      <w:pPr>
        <w:pStyle w:val="Nivel2"/>
        <w:numPr>
          <w:ilvl w:val="0"/>
          <w:numId w:val="0"/>
        </w:numPr>
        <w:spacing w:before="0" w:after="0" w:line="240" w:lineRule="auto"/>
        <w:rPr>
          <w:color w:val="auto"/>
          <w:sz w:val="24"/>
          <w:szCs w:val="24"/>
        </w:rPr>
      </w:pPr>
      <w:bookmarkStart w:id="19" w:name="_Hlk192001272"/>
      <w:r w:rsidRPr="004972C8">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7.12.1. A aferição das condições de habilitação do licitante, desde que decorrentes de fatos existentes à época da abertura do certame;</w:t>
      </w:r>
    </w:p>
    <w:p w14:paraId="0BA11846" w14:textId="6653E85B"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7.12.2. Atualização de documentos cuja validade tenha expirado após a data de recebimento das propostas;</w:t>
      </w:r>
    </w:p>
    <w:p w14:paraId="5CDE7338" w14:textId="3C05CA98"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7.12.3. Suprimento da ausência de documento de cunho declaratório emitido unilateralmente pelo licitante;</w:t>
      </w:r>
    </w:p>
    <w:p w14:paraId="0BF908F7" w14:textId="4539F366"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4972C8" w:rsidRDefault="00891131" w:rsidP="00891131">
      <w:pPr>
        <w:pStyle w:val="Nivel2"/>
        <w:numPr>
          <w:ilvl w:val="0"/>
          <w:numId w:val="0"/>
        </w:numPr>
        <w:spacing w:before="0" w:after="0" w:line="240" w:lineRule="auto"/>
        <w:rPr>
          <w:color w:val="auto"/>
          <w:sz w:val="24"/>
          <w:szCs w:val="24"/>
        </w:rPr>
      </w:pPr>
      <w:bookmarkStart w:id="20" w:name="_Ref114670319"/>
      <w:bookmarkEnd w:id="19"/>
      <w:r w:rsidRPr="004972C8">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2FDD699F" w14:textId="6AB5CBA3" w:rsidR="00891131" w:rsidRPr="004972C8" w:rsidRDefault="00891131" w:rsidP="00891131">
      <w:pPr>
        <w:pStyle w:val="Nivel2"/>
        <w:numPr>
          <w:ilvl w:val="0"/>
          <w:numId w:val="0"/>
        </w:numPr>
        <w:spacing w:before="0" w:after="0" w:line="240" w:lineRule="auto"/>
        <w:rPr>
          <w:color w:val="auto"/>
          <w:sz w:val="24"/>
          <w:szCs w:val="24"/>
        </w:rPr>
      </w:pPr>
      <w:bookmarkStart w:id="21" w:name="_Ref114665528"/>
      <w:r w:rsidRPr="004972C8">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4972C8">
        <w:rPr>
          <w:color w:val="auto"/>
          <w:sz w:val="24"/>
          <w:szCs w:val="24"/>
        </w:rPr>
        <w:fldChar w:fldCharType="begin"/>
      </w:r>
      <w:r w:rsidRPr="004972C8">
        <w:rPr>
          <w:color w:val="auto"/>
          <w:sz w:val="24"/>
          <w:szCs w:val="24"/>
        </w:rPr>
        <w:instrText xml:space="preserve"> REF _Ref114663151 \r \h  \* MERGEFORMAT </w:instrText>
      </w:r>
      <w:r w:rsidRPr="004972C8">
        <w:rPr>
          <w:color w:val="auto"/>
          <w:sz w:val="24"/>
          <w:szCs w:val="24"/>
        </w:rPr>
      </w:r>
      <w:r w:rsidRPr="004972C8">
        <w:rPr>
          <w:color w:val="auto"/>
          <w:sz w:val="24"/>
          <w:szCs w:val="24"/>
        </w:rPr>
        <w:fldChar w:fldCharType="end"/>
      </w:r>
      <w:bookmarkEnd w:id="21"/>
      <w:r w:rsidRPr="004972C8">
        <w:rPr>
          <w:color w:val="auto"/>
          <w:sz w:val="24"/>
          <w:szCs w:val="24"/>
        </w:rPr>
        <w:t>7.10.1.</w:t>
      </w:r>
    </w:p>
    <w:p w14:paraId="483F951F" w14:textId="03E2BE2E" w:rsidR="00891131" w:rsidRPr="004972C8" w:rsidRDefault="00891131" w:rsidP="00891131">
      <w:pPr>
        <w:pStyle w:val="Nivel2"/>
        <w:numPr>
          <w:ilvl w:val="0"/>
          <w:numId w:val="0"/>
        </w:numPr>
        <w:spacing w:before="0" w:after="0" w:line="240" w:lineRule="auto"/>
        <w:rPr>
          <w:color w:val="auto"/>
          <w:sz w:val="24"/>
          <w:szCs w:val="24"/>
        </w:rPr>
      </w:pPr>
      <w:bookmarkStart w:id="22" w:name="_Ref114665515"/>
      <w:r w:rsidRPr="004972C8">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4972C8">
        <w:rPr>
          <w:color w:val="auto"/>
          <w:sz w:val="24"/>
          <w:szCs w:val="24"/>
        </w:rPr>
        <w:t>.</w:t>
      </w:r>
    </w:p>
    <w:p w14:paraId="0AC36016" w14:textId="4A48A57F" w:rsidR="000F1F62"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4972C8" w:rsidRDefault="00891131" w:rsidP="00891131">
      <w:pPr>
        <w:pStyle w:val="Nivel2"/>
        <w:numPr>
          <w:ilvl w:val="0"/>
          <w:numId w:val="0"/>
        </w:numPr>
        <w:spacing w:before="0" w:after="0" w:line="240" w:lineRule="auto"/>
        <w:rPr>
          <w:color w:val="auto"/>
          <w:sz w:val="24"/>
          <w:szCs w:val="24"/>
        </w:rPr>
      </w:pPr>
    </w:p>
    <w:p w14:paraId="0449EC6F" w14:textId="77777777" w:rsidR="000F1F62" w:rsidRPr="004972C8" w:rsidRDefault="000F1F62" w:rsidP="000F1F62">
      <w:pPr>
        <w:pStyle w:val="Nivel01"/>
      </w:pPr>
      <w:bookmarkStart w:id="23" w:name="_Toc135469233"/>
      <w:r w:rsidRPr="004972C8">
        <w:t>8. DOS RECURSOS</w:t>
      </w:r>
      <w:bookmarkEnd w:id="23"/>
      <w:r w:rsidRPr="004972C8">
        <w:t>:</w:t>
      </w:r>
    </w:p>
    <w:p w14:paraId="230019E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4972C8">
          <w:rPr>
            <w:rStyle w:val="Hyperlink"/>
            <w:color w:val="auto"/>
            <w:sz w:val="24"/>
            <w:szCs w:val="24"/>
            <w:u w:val="none"/>
          </w:rPr>
          <w:t>art. 165 da Lei nº 14.133, de 2021</w:t>
        </w:r>
      </w:hyperlink>
      <w:r w:rsidRPr="004972C8">
        <w:rPr>
          <w:color w:val="auto"/>
          <w:sz w:val="24"/>
          <w:szCs w:val="24"/>
        </w:rPr>
        <w:t>.</w:t>
      </w:r>
    </w:p>
    <w:p w14:paraId="55EE292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8.2. O prazo recursal é de 3 (três) dias úteis, contados da data de intimação ou de lavratura da ata.</w:t>
      </w:r>
    </w:p>
    <w:p w14:paraId="3F3E9281" w14:textId="32666071" w:rsidR="000F1F62" w:rsidRPr="004972C8" w:rsidRDefault="000F1F62" w:rsidP="006E1636">
      <w:pPr>
        <w:pStyle w:val="Nivel2"/>
        <w:numPr>
          <w:ilvl w:val="0"/>
          <w:numId w:val="0"/>
        </w:numPr>
        <w:spacing w:before="0" w:after="0" w:line="240" w:lineRule="auto"/>
        <w:rPr>
          <w:color w:val="auto"/>
          <w:sz w:val="24"/>
          <w:szCs w:val="24"/>
        </w:rPr>
      </w:pPr>
      <w:r w:rsidRPr="004972C8">
        <w:rPr>
          <w:color w:val="auto"/>
          <w:sz w:val="24"/>
          <w:szCs w:val="24"/>
        </w:rPr>
        <w:t>8.3. Quando o recurso apresentado impugnar o julgamento das propostas ou o ato de habilitação ou inabilitação do licitante:</w:t>
      </w:r>
    </w:p>
    <w:p w14:paraId="5E872DE9"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8.3.1. A intenção de recorrer deverá ser manifestada imediatamente, sob pena de preclusão;</w:t>
      </w:r>
    </w:p>
    <w:p w14:paraId="02F935B0" w14:textId="77777777" w:rsidR="000F1F62" w:rsidRPr="004972C8" w:rsidRDefault="000F1F62" w:rsidP="000F1F62">
      <w:pPr>
        <w:pStyle w:val="Nivel3"/>
        <w:numPr>
          <w:ilvl w:val="0"/>
          <w:numId w:val="0"/>
        </w:numPr>
        <w:spacing w:before="0" w:after="0" w:line="240" w:lineRule="auto"/>
        <w:rPr>
          <w:color w:val="auto"/>
          <w:sz w:val="24"/>
          <w:szCs w:val="24"/>
        </w:rPr>
      </w:pPr>
      <w:bookmarkStart w:id="24" w:name="_Hlk135318381"/>
      <w:bookmarkStart w:id="25" w:name="_Hlk135315794"/>
      <w:r w:rsidRPr="004972C8">
        <w:rPr>
          <w:color w:val="auto"/>
          <w:sz w:val="24"/>
          <w:szCs w:val="24"/>
        </w:rPr>
        <w:t>8.3.2. O prazo para a manifestação da intenção de recorrer não será inferior a 10 (dez) minutos.</w:t>
      </w:r>
      <w:bookmarkEnd w:id="24"/>
      <w:bookmarkEnd w:id="25"/>
    </w:p>
    <w:p w14:paraId="2D8D65F3"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8.3.3. O prazo para apresentação das razões recursais será iniciado na data de intimação ou de lavratura da ata de habilitação ou inabilitação;</w:t>
      </w:r>
    </w:p>
    <w:p w14:paraId="248CD9EC"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8.3.4. Na hipótese de adoção da inversão de fases prevista no </w:t>
      </w:r>
      <w:hyperlink r:id="rId27" w:anchor="art17§1" w:history="1">
        <w:r w:rsidRPr="004972C8">
          <w:rPr>
            <w:rStyle w:val="Hyperlink"/>
            <w:color w:val="auto"/>
            <w:sz w:val="24"/>
            <w:szCs w:val="24"/>
            <w:u w:val="none"/>
          </w:rPr>
          <w:t>§ 1º do art. 17 da Lei nº 14.133, de 2021</w:t>
        </w:r>
      </w:hyperlink>
      <w:r w:rsidRPr="004972C8">
        <w:rPr>
          <w:color w:val="auto"/>
          <w:sz w:val="24"/>
          <w:szCs w:val="24"/>
        </w:rPr>
        <w:t>, o prazo para apresentação das razões recursais será iniciado na data de intimação da ata de julgamento.</w:t>
      </w:r>
    </w:p>
    <w:p w14:paraId="4A90F78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8.4. Os recursos deverão ser encaminhados em campo próprio do sistema.</w:t>
      </w:r>
    </w:p>
    <w:p w14:paraId="3674796A"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8.6. Os recursos interpostos fora do prazo não serão conhecidos. </w:t>
      </w:r>
    </w:p>
    <w:p w14:paraId="3F3A497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8.9. O acolhimento do recurso invalida tão somente os atos insuscetíveis de aproveitamento. </w:t>
      </w:r>
    </w:p>
    <w:p w14:paraId="60CCC73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8.10. Os autos do processo permanecerão com vista franqueada aos interessados nos sítios eletrônicos: </w:t>
      </w:r>
      <w:hyperlink r:id="rId28" w:history="1">
        <w:r w:rsidRPr="004972C8">
          <w:rPr>
            <w:rStyle w:val="Hyperlink"/>
            <w:bCs/>
            <w:color w:val="auto"/>
            <w:sz w:val="24"/>
            <w:szCs w:val="24"/>
            <w:u w:val="none"/>
          </w:rPr>
          <w:t>http://portalcompras.tanabi.sp.gov.br</w:t>
        </w:r>
      </w:hyperlink>
      <w:r w:rsidRPr="004972C8">
        <w:rPr>
          <w:bCs/>
          <w:color w:val="auto"/>
          <w:sz w:val="24"/>
          <w:szCs w:val="24"/>
        </w:rPr>
        <w:t xml:space="preserve"> e www.tanabi.sp.gov.br</w:t>
      </w:r>
      <w:r w:rsidRPr="004972C8">
        <w:rPr>
          <w:color w:val="auto"/>
          <w:sz w:val="24"/>
          <w:szCs w:val="24"/>
        </w:rPr>
        <w:t>.</w:t>
      </w:r>
    </w:p>
    <w:p w14:paraId="2B02C313" w14:textId="77777777" w:rsidR="000F1F62" w:rsidRPr="004972C8" w:rsidRDefault="000F1F62" w:rsidP="000F1F62">
      <w:pPr>
        <w:pStyle w:val="Nivel2"/>
        <w:numPr>
          <w:ilvl w:val="0"/>
          <w:numId w:val="0"/>
        </w:numPr>
        <w:spacing w:before="0" w:after="0" w:line="240" w:lineRule="auto"/>
        <w:rPr>
          <w:color w:val="auto"/>
          <w:sz w:val="24"/>
          <w:szCs w:val="24"/>
        </w:rPr>
      </w:pPr>
    </w:p>
    <w:p w14:paraId="240277B0" w14:textId="77777777" w:rsidR="000F1F62" w:rsidRPr="004972C8" w:rsidRDefault="000F1F62" w:rsidP="000F1F62">
      <w:pPr>
        <w:pStyle w:val="Nivel01"/>
      </w:pPr>
      <w:r w:rsidRPr="004972C8">
        <w:t xml:space="preserve">9. </w:t>
      </w:r>
      <w:bookmarkStart w:id="26" w:name="_Toc135469234"/>
      <w:r w:rsidRPr="004972C8">
        <w:t>DAS INFRAÇÕES ADMINISTRATIVAS E SANÇÕES</w:t>
      </w:r>
      <w:bookmarkEnd w:id="26"/>
      <w:r w:rsidRPr="004972C8">
        <w:t>:</w:t>
      </w:r>
    </w:p>
    <w:p w14:paraId="0DB64ED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9.1. Comete infração administrativa, nos termos da lei, o licitante que, com dolo ou culpa: </w:t>
      </w:r>
    </w:p>
    <w:p w14:paraId="25FC4968" w14:textId="5C1CABFD" w:rsidR="000F1F62" w:rsidRPr="004972C8" w:rsidRDefault="000F1F62" w:rsidP="000F1F62">
      <w:pPr>
        <w:pStyle w:val="Nivel3"/>
        <w:numPr>
          <w:ilvl w:val="0"/>
          <w:numId w:val="0"/>
        </w:numPr>
        <w:spacing w:before="0" w:after="0" w:line="240" w:lineRule="auto"/>
        <w:rPr>
          <w:color w:val="auto"/>
          <w:sz w:val="24"/>
          <w:szCs w:val="24"/>
        </w:rPr>
      </w:pPr>
      <w:bookmarkStart w:id="27" w:name="_Ref114668085"/>
      <w:bookmarkStart w:id="28" w:name="_Hlk114652595"/>
      <w:r w:rsidRPr="004972C8">
        <w:rPr>
          <w:color w:val="auto"/>
          <w:sz w:val="24"/>
          <w:szCs w:val="24"/>
        </w:rPr>
        <w:t>9.1.1. Deixar de entregar a documentação exigida para o certame ou não entregar qualquer documento que tenha sido solicitado pel</w:t>
      </w:r>
      <w:r w:rsidR="009F4B0B" w:rsidRPr="004972C8">
        <w:rPr>
          <w:color w:val="auto"/>
          <w:sz w:val="24"/>
          <w:szCs w:val="24"/>
        </w:rPr>
        <w:t>o</w:t>
      </w:r>
      <w:r w:rsidRPr="004972C8">
        <w:rPr>
          <w:color w:val="auto"/>
          <w:sz w:val="24"/>
          <w:szCs w:val="24"/>
        </w:rPr>
        <w:t xml:space="preserve"> pregoeir</w:t>
      </w:r>
      <w:r w:rsidR="009F4B0B" w:rsidRPr="004972C8">
        <w:rPr>
          <w:color w:val="auto"/>
          <w:sz w:val="24"/>
          <w:szCs w:val="24"/>
        </w:rPr>
        <w:t>o</w:t>
      </w:r>
      <w:r w:rsidRPr="004972C8">
        <w:rPr>
          <w:color w:val="auto"/>
          <w:sz w:val="24"/>
          <w:szCs w:val="24"/>
        </w:rPr>
        <w:t xml:space="preserve"> durante o certame;</w:t>
      </w:r>
      <w:bookmarkEnd w:id="27"/>
    </w:p>
    <w:p w14:paraId="5A98DB71" w14:textId="77777777" w:rsidR="000F1F62" w:rsidRPr="004972C8" w:rsidRDefault="000F1F62" w:rsidP="000F1F62">
      <w:pPr>
        <w:pStyle w:val="Nivel3"/>
        <w:numPr>
          <w:ilvl w:val="0"/>
          <w:numId w:val="0"/>
        </w:numPr>
        <w:spacing w:before="0" w:after="0" w:line="240" w:lineRule="auto"/>
        <w:rPr>
          <w:color w:val="auto"/>
          <w:sz w:val="24"/>
          <w:szCs w:val="24"/>
        </w:rPr>
      </w:pPr>
      <w:bookmarkStart w:id="29" w:name="_Ref114668108"/>
      <w:r w:rsidRPr="004972C8">
        <w:rPr>
          <w:color w:val="auto"/>
          <w:sz w:val="24"/>
          <w:szCs w:val="24"/>
        </w:rPr>
        <w:t>9.1.2. Salvo em decorrência de fato superveniente devidamente justificado, não mantiver a proposta em especial quando:</w:t>
      </w:r>
      <w:bookmarkEnd w:id="29"/>
    </w:p>
    <w:p w14:paraId="352774E3"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 xml:space="preserve">9.1.2.1. Não enviar a proposta adequada ao último lance ofertado ou após a negociação; </w:t>
      </w:r>
    </w:p>
    <w:p w14:paraId="45BC0573"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 xml:space="preserve">9.1.2.2. Recusar-se a enviar o detalhamento da proposta quando exigível; </w:t>
      </w:r>
    </w:p>
    <w:p w14:paraId="5929F693"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 xml:space="preserve">9.1.2.3. Pedir para ser desclassificado quando encerrada a etapa competitiva; </w:t>
      </w:r>
    </w:p>
    <w:p w14:paraId="39E55186"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9.1.2.4. Deixar de apresentar amostra;</w:t>
      </w:r>
    </w:p>
    <w:p w14:paraId="2D755FA4"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 xml:space="preserve">9.1.2.5. Apresentar proposta ou amostra em desacordo com as especificações do edital; </w:t>
      </w:r>
    </w:p>
    <w:p w14:paraId="0AE2E7E1" w14:textId="77777777" w:rsidR="000F1F62" w:rsidRPr="004972C8" w:rsidRDefault="000F1F62" w:rsidP="000F1F62">
      <w:pPr>
        <w:pStyle w:val="Nivel3"/>
        <w:numPr>
          <w:ilvl w:val="0"/>
          <w:numId w:val="0"/>
        </w:numPr>
        <w:spacing w:before="0" w:after="0" w:line="240" w:lineRule="auto"/>
        <w:rPr>
          <w:color w:val="auto"/>
          <w:sz w:val="24"/>
          <w:szCs w:val="24"/>
        </w:rPr>
      </w:pPr>
      <w:bookmarkStart w:id="30" w:name="_Ref114668139"/>
      <w:r w:rsidRPr="004972C8">
        <w:rPr>
          <w:color w:val="auto"/>
          <w:sz w:val="24"/>
          <w:szCs w:val="24"/>
        </w:rPr>
        <w:t>9.1.3. Não celebrar o contrato ou não entregar a documentação exigida para a contratação, quando convocado dentro do prazo de validade de sua proposta;</w:t>
      </w:r>
      <w:bookmarkEnd w:id="30"/>
    </w:p>
    <w:bookmarkEnd w:id="28"/>
    <w:p w14:paraId="2B7DBE93" w14:textId="66E92F3C" w:rsidR="00891131" w:rsidRPr="004972C8" w:rsidRDefault="00891131" w:rsidP="00891131">
      <w:pPr>
        <w:pStyle w:val="Nivel4"/>
        <w:numPr>
          <w:ilvl w:val="0"/>
          <w:numId w:val="0"/>
        </w:numPr>
        <w:spacing w:before="0" w:after="0" w:line="240" w:lineRule="auto"/>
        <w:rPr>
          <w:sz w:val="24"/>
          <w:szCs w:val="24"/>
        </w:rPr>
      </w:pPr>
      <w:r w:rsidRPr="004972C8">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4972C8" w:rsidRDefault="00891131" w:rsidP="00891131">
      <w:pPr>
        <w:pStyle w:val="Nivel3"/>
        <w:numPr>
          <w:ilvl w:val="0"/>
          <w:numId w:val="0"/>
        </w:numPr>
        <w:spacing w:before="0" w:after="0" w:line="240" w:lineRule="auto"/>
        <w:rPr>
          <w:color w:val="auto"/>
          <w:sz w:val="24"/>
          <w:szCs w:val="24"/>
        </w:rPr>
      </w:pPr>
      <w:bookmarkStart w:id="31" w:name="_Ref114668249"/>
      <w:r w:rsidRPr="004972C8">
        <w:rPr>
          <w:color w:val="auto"/>
          <w:sz w:val="24"/>
          <w:szCs w:val="24"/>
        </w:rPr>
        <w:t>9.1.5. Apresentar declaração ou documentação falsa exigida para o certame ou prestar declaração falsa durante a licitação</w:t>
      </w:r>
      <w:bookmarkEnd w:id="31"/>
      <w:r w:rsidRPr="004972C8">
        <w:rPr>
          <w:color w:val="auto"/>
          <w:sz w:val="24"/>
          <w:szCs w:val="24"/>
        </w:rPr>
        <w:t>;</w:t>
      </w:r>
    </w:p>
    <w:p w14:paraId="1D8A09B6" w14:textId="64EF7642" w:rsidR="00891131" w:rsidRPr="004972C8" w:rsidRDefault="00891131" w:rsidP="00891131">
      <w:pPr>
        <w:pStyle w:val="Nivel3"/>
        <w:numPr>
          <w:ilvl w:val="0"/>
          <w:numId w:val="0"/>
        </w:numPr>
        <w:spacing w:before="0" w:after="0" w:line="240" w:lineRule="auto"/>
        <w:rPr>
          <w:color w:val="auto"/>
          <w:sz w:val="24"/>
          <w:szCs w:val="24"/>
        </w:rPr>
      </w:pPr>
      <w:bookmarkStart w:id="32" w:name="_Ref114668245"/>
      <w:r w:rsidRPr="004972C8">
        <w:rPr>
          <w:color w:val="auto"/>
          <w:sz w:val="24"/>
          <w:szCs w:val="24"/>
        </w:rPr>
        <w:t>9.1.6. Fraudar a licitação</w:t>
      </w:r>
      <w:bookmarkEnd w:id="32"/>
      <w:r w:rsidRPr="004972C8">
        <w:rPr>
          <w:color w:val="auto"/>
          <w:sz w:val="24"/>
          <w:szCs w:val="24"/>
        </w:rPr>
        <w:t>;</w:t>
      </w:r>
      <w:bookmarkStart w:id="33" w:name="_Ref114668247"/>
    </w:p>
    <w:p w14:paraId="3C51149A" w14:textId="0D111F6E"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9.1.7. Comportar-se de modo inidôneo ou cometer fraude de qualquer natureza, em especial quando:</w:t>
      </w:r>
      <w:bookmarkEnd w:id="33"/>
    </w:p>
    <w:p w14:paraId="6F06A6DF" w14:textId="1335ABEB" w:rsidR="00891131" w:rsidRPr="004972C8" w:rsidRDefault="00891131" w:rsidP="00891131">
      <w:pPr>
        <w:pStyle w:val="Nivel4"/>
        <w:numPr>
          <w:ilvl w:val="0"/>
          <w:numId w:val="0"/>
        </w:numPr>
        <w:spacing w:before="0" w:after="0" w:line="240" w:lineRule="auto"/>
        <w:rPr>
          <w:sz w:val="24"/>
          <w:szCs w:val="24"/>
        </w:rPr>
      </w:pPr>
      <w:r w:rsidRPr="004972C8">
        <w:rPr>
          <w:sz w:val="24"/>
          <w:szCs w:val="24"/>
        </w:rPr>
        <w:t xml:space="preserve">9.1.7.1. Agir em conluio ou em desconformidade com a lei; </w:t>
      </w:r>
    </w:p>
    <w:p w14:paraId="4B63FE47" w14:textId="6CFF24DA" w:rsidR="00891131" w:rsidRPr="004972C8" w:rsidRDefault="00891131" w:rsidP="00891131">
      <w:pPr>
        <w:pStyle w:val="Nivel4"/>
        <w:numPr>
          <w:ilvl w:val="0"/>
          <w:numId w:val="0"/>
        </w:numPr>
        <w:spacing w:before="0" w:after="0" w:line="240" w:lineRule="auto"/>
        <w:rPr>
          <w:sz w:val="24"/>
          <w:szCs w:val="24"/>
        </w:rPr>
      </w:pPr>
      <w:r w:rsidRPr="004972C8">
        <w:rPr>
          <w:sz w:val="24"/>
          <w:szCs w:val="24"/>
        </w:rPr>
        <w:t xml:space="preserve">9.1.7.2. Induzir deliberadamente a erro no julgamento; </w:t>
      </w:r>
    </w:p>
    <w:p w14:paraId="783ACD61" w14:textId="146B21DF" w:rsidR="00891131" w:rsidRPr="004972C8" w:rsidRDefault="00891131" w:rsidP="00891131">
      <w:pPr>
        <w:pStyle w:val="Nivel4"/>
        <w:numPr>
          <w:ilvl w:val="0"/>
          <w:numId w:val="0"/>
        </w:numPr>
        <w:spacing w:before="0" w:after="0" w:line="240" w:lineRule="auto"/>
        <w:rPr>
          <w:sz w:val="24"/>
          <w:szCs w:val="24"/>
        </w:rPr>
      </w:pPr>
      <w:r w:rsidRPr="004972C8">
        <w:rPr>
          <w:sz w:val="24"/>
          <w:szCs w:val="24"/>
        </w:rPr>
        <w:t xml:space="preserve">9.1.7.3. Apresentar amostra falsificada ou deteriorada; </w:t>
      </w:r>
    </w:p>
    <w:p w14:paraId="4AD6535E" w14:textId="42E63424" w:rsidR="00891131" w:rsidRPr="004972C8" w:rsidRDefault="00891131" w:rsidP="00891131">
      <w:pPr>
        <w:pStyle w:val="Nivel3"/>
        <w:numPr>
          <w:ilvl w:val="0"/>
          <w:numId w:val="0"/>
        </w:numPr>
        <w:spacing w:before="0" w:after="0" w:line="240" w:lineRule="auto"/>
        <w:rPr>
          <w:color w:val="auto"/>
          <w:sz w:val="24"/>
          <w:szCs w:val="24"/>
        </w:rPr>
      </w:pPr>
      <w:bookmarkStart w:id="34" w:name="_Ref114668251"/>
      <w:r w:rsidRPr="004972C8">
        <w:rPr>
          <w:color w:val="auto"/>
          <w:sz w:val="24"/>
          <w:szCs w:val="24"/>
        </w:rPr>
        <w:t>9.1.8. Praticar atos ilícitos com vistas a frustrar os objetivos da licitação</w:t>
      </w:r>
      <w:bookmarkEnd w:id="34"/>
      <w:r w:rsidRPr="004972C8">
        <w:rPr>
          <w:color w:val="auto"/>
          <w:sz w:val="24"/>
          <w:szCs w:val="24"/>
        </w:rPr>
        <w:t>.</w:t>
      </w:r>
    </w:p>
    <w:p w14:paraId="61598A2C" w14:textId="27354D60" w:rsidR="00891131" w:rsidRPr="004972C8" w:rsidRDefault="00891131" w:rsidP="00891131">
      <w:pPr>
        <w:pStyle w:val="Nivel3"/>
        <w:numPr>
          <w:ilvl w:val="0"/>
          <w:numId w:val="0"/>
        </w:numPr>
        <w:spacing w:before="0" w:after="0" w:line="240" w:lineRule="auto"/>
        <w:rPr>
          <w:color w:val="auto"/>
          <w:sz w:val="24"/>
          <w:szCs w:val="24"/>
        </w:rPr>
      </w:pPr>
      <w:bookmarkStart w:id="35" w:name="_Ref114668252"/>
      <w:r w:rsidRPr="004972C8">
        <w:rPr>
          <w:color w:val="auto"/>
          <w:sz w:val="24"/>
          <w:szCs w:val="24"/>
        </w:rPr>
        <w:t xml:space="preserve">9.1.9. Praticar ato lesivo previsto no </w:t>
      </w:r>
      <w:hyperlink r:id="rId29" w:anchor="art5" w:history="1">
        <w:r w:rsidRPr="004972C8">
          <w:rPr>
            <w:rStyle w:val="Hyperlink"/>
            <w:color w:val="auto"/>
            <w:sz w:val="24"/>
            <w:szCs w:val="24"/>
            <w:u w:val="none"/>
          </w:rPr>
          <w:t>art. 5º da Lei n.º 12.846, de 2013</w:t>
        </w:r>
      </w:hyperlink>
      <w:r w:rsidRPr="004972C8">
        <w:rPr>
          <w:color w:val="auto"/>
          <w:sz w:val="24"/>
          <w:szCs w:val="24"/>
        </w:rPr>
        <w:t>.</w:t>
      </w:r>
      <w:bookmarkEnd w:id="35"/>
    </w:p>
    <w:p w14:paraId="59115F32" w14:textId="794D0863"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 xml:space="preserve">9.2. Com fulcro na </w:t>
      </w:r>
      <w:hyperlink r:id="rId30" w:history="1">
        <w:r w:rsidRPr="004972C8">
          <w:rPr>
            <w:rStyle w:val="Hyperlink"/>
            <w:color w:val="auto"/>
            <w:sz w:val="24"/>
            <w:szCs w:val="24"/>
            <w:u w:val="none"/>
          </w:rPr>
          <w:t>Lei nº 14.133, de 2021</w:t>
        </w:r>
      </w:hyperlink>
      <w:r w:rsidRPr="004972C8">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 xml:space="preserve">9.2.1. Advertência; </w:t>
      </w:r>
    </w:p>
    <w:p w14:paraId="579930BD" w14:textId="2CFF8C1F"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9.2.2. Multa;</w:t>
      </w:r>
    </w:p>
    <w:p w14:paraId="477B9357" w14:textId="4CE5F547"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9.2.3. Impedimento de licitar e contratar e</w:t>
      </w:r>
    </w:p>
    <w:p w14:paraId="55DB7108" w14:textId="1B47A944"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9.3. Na aplicação das sanções serão considerados:</w:t>
      </w:r>
    </w:p>
    <w:p w14:paraId="5CA53524" w14:textId="69356A67"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9.3.1. A natureza e a gravidade da infração cometida;</w:t>
      </w:r>
    </w:p>
    <w:p w14:paraId="68631A74" w14:textId="575168FC"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9.3.2. As peculiaridades do caso concreto;</w:t>
      </w:r>
    </w:p>
    <w:p w14:paraId="7A1EEEC3" w14:textId="588A93B5"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9.3.3. As circunstâncias agravantes ou atenuantes;</w:t>
      </w:r>
    </w:p>
    <w:p w14:paraId="08B480EB" w14:textId="34A5D289"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9.3.4. Os danos que dela provierem para a Administração Pública;</w:t>
      </w:r>
    </w:p>
    <w:p w14:paraId="3092781E" w14:textId="00220852"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9.3.5. A implantação ou o aperfeiçoamento de programa de integridade, conforme normas e orientações dos órgãos de controle.</w:t>
      </w:r>
    </w:p>
    <w:p w14:paraId="4F32CA72" w14:textId="0F851923"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 xml:space="preserve">9.4. A multa será recolhida no prazo máximo de </w:t>
      </w:r>
      <w:r w:rsidRPr="004972C8">
        <w:rPr>
          <w:b/>
          <w:bCs/>
          <w:color w:val="auto"/>
          <w:sz w:val="24"/>
          <w:szCs w:val="24"/>
        </w:rPr>
        <w:t>10 (dez) dias</w:t>
      </w:r>
      <w:r w:rsidRPr="004972C8">
        <w:rPr>
          <w:color w:val="auto"/>
          <w:sz w:val="24"/>
          <w:szCs w:val="24"/>
        </w:rPr>
        <w:t xml:space="preserve"> úteis, a contar da comunicação oficial. </w:t>
      </w:r>
    </w:p>
    <w:p w14:paraId="4C83E47D" w14:textId="3FF40588" w:rsidR="00891131" w:rsidRPr="004972C8" w:rsidRDefault="00891131" w:rsidP="00891131">
      <w:pPr>
        <w:pStyle w:val="Nivel3"/>
        <w:numPr>
          <w:ilvl w:val="0"/>
          <w:numId w:val="0"/>
        </w:numPr>
        <w:spacing w:before="0" w:after="0" w:line="240" w:lineRule="auto"/>
        <w:rPr>
          <w:color w:val="auto"/>
          <w:sz w:val="24"/>
          <w:szCs w:val="24"/>
        </w:rPr>
      </w:pPr>
      <w:bookmarkStart w:id="36" w:name="_Hlk113876035"/>
      <w:r w:rsidRPr="004972C8">
        <w:rPr>
          <w:color w:val="auto"/>
          <w:sz w:val="24"/>
          <w:szCs w:val="24"/>
        </w:rPr>
        <w:t>9.4.1. Para as infrações previstas nos itens 9.1.1, 9.1.2 e 9.1.3, a multa será de 0,5% a 15% do valor do contrato licitado.</w:t>
      </w:r>
      <w:bookmarkEnd w:id="36"/>
    </w:p>
    <w:p w14:paraId="35D73F2E" w14:textId="72CE5F3F"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 xml:space="preserve">9.4.2. Para as infrações previstas nos itens </w:t>
      </w:r>
      <w:r w:rsidR="007672ED" w:rsidRPr="004972C8">
        <w:rPr>
          <w:color w:val="auto"/>
          <w:sz w:val="24"/>
          <w:szCs w:val="24"/>
        </w:rPr>
        <w:t xml:space="preserve">9.1.4, </w:t>
      </w:r>
      <w:r w:rsidRPr="004972C8">
        <w:rPr>
          <w:color w:val="auto"/>
          <w:sz w:val="24"/>
          <w:szCs w:val="24"/>
        </w:rPr>
        <w:t>9.1.5, 9.1.6, 9.1.7, 9.1.8 e 9.1.9 a multa será de 15% a 30% do valor do contrato licitado.</w:t>
      </w:r>
    </w:p>
    <w:p w14:paraId="0E8A00F8" w14:textId="2C54996F"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9.6. Na aplicação da sanção de multa será facultada a defesa do interessado no prazo de 15 (quinze) dias úteis, contado da data de sua intimação.</w:t>
      </w:r>
    </w:p>
    <w:p w14:paraId="4AE390E4" w14:textId="13E3004D"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9.7. A sanção de impedimento de licitar e contratar será aplicada ao responsável em decorrência das infrações administrativas relacionadas nos itens 9.1.1, 9.1.2 e 9.1.3</w:t>
      </w:r>
      <w:r w:rsidR="007672ED" w:rsidRPr="004972C8">
        <w:rPr>
          <w:color w:val="auto"/>
          <w:sz w:val="24"/>
          <w:szCs w:val="24"/>
        </w:rPr>
        <w:t>, 9.1.4</w:t>
      </w:r>
      <w:r w:rsidRPr="004972C8">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248B8DBD"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 e 9.1.3</w:t>
      </w:r>
      <w:r w:rsidR="0033671D" w:rsidRPr="004972C8">
        <w:rPr>
          <w:color w:val="auto"/>
          <w:sz w:val="24"/>
          <w:szCs w:val="24"/>
        </w:rPr>
        <w:t>, 9.1.4</w:t>
      </w:r>
      <w:r w:rsidRPr="004972C8">
        <w:rPr>
          <w:color w:val="auto"/>
          <w:sz w:val="24"/>
          <w:szCs w:val="24"/>
        </w:rPr>
        <w:t xml:space="preserve"> que justifiquem a imposição de penalidade mais grave que a sanção de impedimento de licitar e contratar, cuja duração observará o prazo previsto no </w:t>
      </w:r>
      <w:hyperlink r:id="rId31" w:anchor="art156§5" w:history="1">
        <w:r w:rsidRPr="004972C8">
          <w:rPr>
            <w:rStyle w:val="Hyperlink"/>
            <w:color w:val="auto"/>
            <w:sz w:val="24"/>
            <w:szCs w:val="24"/>
            <w:u w:val="none"/>
          </w:rPr>
          <w:t>art. 156, §5º, da Lei n.º 14.133/2021</w:t>
        </w:r>
      </w:hyperlink>
      <w:r w:rsidRPr="004972C8">
        <w:rPr>
          <w:color w:val="auto"/>
          <w:sz w:val="24"/>
          <w:szCs w:val="24"/>
        </w:rPr>
        <w:t>.</w:t>
      </w:r>
    </w:p>
    <w:p w14:paraId="6F757FC4" w14:textId="7C796885"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9.9. A recusa injustificada do adjudicatário em assinar o contrato ou a ata de registro de preço, ou em aceitar ou retirar o instrumento equivalente no prazo estabelecido pela Administração, descrita no item 9.1.</w:t>
      </w:r>
      <w:r w:rsidR="0033671D" w:rsidRPr="004972C8">
        <w:rPr>
          <w:color w:val="auto"/>
          <w:sz w:val="24"/>
          <w:szCs w:val="24"/>
        </w:rPr>
        <w:t>4</w:t>
      </w:r>
      <w:r w:rsidRPr="004972C8">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2" w:history="1">
        <w:r w:rsidRPr="004972C8">
          <w:rPr>
            <w:rStyle w:val="Hyperlink"/>
            <w:color w:val="auto"/>
            <w:sz w:val="24"/>
            <w:szCs w:val="24"/>
            <w:u w:val="none"/>
          </w:rPr>
          <w:t>art. 45, §4º da IN SEGES/ME nº 73, de 2022</w:t>
        </w:r>
      </w:hyperlink>
      <w:r w:rsidRPr="004972C8">
        <w:rPr>
          <w:color w:val="auto"/>
          <w:sz w:val="24"/>
          <w:szCs w:val="24"/>
        </w:rPr>
        <w:t xml:space="preserve">. </w:t>
      </w:r>
    </w:p>
    <w:p w14:paraId="4642A5AB" w14:textId="148F204C"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9.14. A aplicação das sanções previstas neste edital não exclui, em hipótese alguma, a obrigação de reparação integral dos danos causados.</w:t>
      </w:r>
    </w:p>
    <w:p w14:paraId="2E1C8BE7" w14:textId="201DF77D"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7777777" w:rsidR="00891131" w:rsidRPr="004972C8" w:rsidRDefault="00891131" w:rsidP="00891131">
      <w:pPr>
        <w:pStyle w:val="Nivel3"/>
        <w:numPr>
          <w:ilvl w:val="0"/>
          <w:numId w:val="0"/>
        </w:numPr>
        <w:spacing w:before="0" w:after="0" w:line="240" w:lineRule="auto"/>
        <w:rPr>
          <w:color w:val="auto"/>
          <w:sz w:val="24"/>
          <w:szCs w:val="24"/>
        </w:rPr>
      </w:pPr>
      <w:r w:rsidRPr="004972C8">
        <w:rPr>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7C604F87" w14:textId="77777777" w:rsidR="000F1F62" w:rsidRPr="004972C8" w:rsidRDefault="000F1F62" w:rsidP="000F1F62">
      <w:pPr>
        <w:pStyle w:val="Nivel2"/>
        <w:numPr>
          <w:ilvl w:val="0"/>
          <w:numId w:val="0"/>
        </w:numPr>
        <w:spacing w:before="0" w:after="0" w:line="240" w:lineRule="auto"/>
        <w:rPr>
          <w:color w:val="auto"/>
          <w:sz w:val="24"/>
          <w:szCs w:val="24"/>
        </w:rPr>
      </w:pPr>
    </w:p>
    <w:p w14:paraId="15D7E4E2" w14:textId="77777777" w:rsidR="000F1F62" w:rsidRPr="004972C8" w:rsidRDefault="000F1F62" w:rsidP="000F1F62">
      <w:pPr>
        <w:pStyle w:val="Nivel01"/>
      </w:pPr>
      <w:r w:rsidRPr="004972C8">
        <w:t xml:space="preserve">10. </w:t>
      </w:r>
      <w:bookmarkStart w:id="37" w:name="_Toc135469235"/>
      <w:r w:rsidRPr="004972C8">
        <w:t>DA IMPUGNAÇÃO AO EDITAL E DO PEDIDO DE ESCLARECIMENTO</w:t>
      </w:r>
      <w:bookmarkEnd w:id="37"/>
      <w:r w:rsidRPr="004972C8">
        <w:t>:</w:t>
      </w:r>
    </w:p>
    <w:p w14:paraId="167468E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10.1. Qualquer pessoa é parte legítima para impugnar este Edital por irregularidade na aplicação da </w:t>
      </w:r>
      <w:hyperlink r:id="rId33" w:history="1">
        <w:r w:rsidRPr="004972C8">
          <w:rPr>
            <w:rStyle w:val="Hyperlink"/>
            <w:color w:val="auto"/>
            <w:sz w:val="24"/>
            <w:szCs w:val="24"/>
            <w:u w:val="none"/>
          </w:rPr>
          <w:t>Lei nº 14.133, de 2021</w:t>
        </w:r>
      </w:hyperlink>
      <w:r w:rsidRPr="004972C8">
        <w:rPr>
          <w:color w:val="auto"/>
          <w:sz w:val="24"/>
          <w:szCs w:val="24"/>
        </w:rPr>
        <w:t>, devendo protocolar o pedido até 3 (três) dias úteis antes da data da abertura do certame.</w:t>
      </w:r>
    </w:p>
    <w:p w14:paraId="0AE82AC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10.3. A impugnação e o pedido de esclarecimento poderão ser realizados por forma eletrônica, pelo e-mail: </w:t>
      </w:r>
      <w:hyperlink r:id="rId34" w:history="1">
        <w:r w:rsidRPr="004972C8">
          <w:rPr>
            <w:rStyle w:val="Hyperlink"/>
            <w:color w:val="auto"/>
            <w:sz w:val="24"/>
            <w:szCs w:val="24"/>
            <w:u w:val="none"/>
          </w:rPr>
          <w:t>licitacao@tanabi.sp.gov.br</w:t>
        </w:r>
      </w:hyperlink>
    </w:p>
    <w:p w14:paraId="6FE8A06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10.4. As impugnações e pedidos de esclarecimentos não suspendem os prazos previstos no certame.</w:t>
      </w:r>
    </w:p>
    <w:p w14:paraId="4A5ECCC3" w14:textId="056433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10.4.1. A concessão de efeito suspensivo à impugnação é medida excepcional e deverá ser motivada pel</w:t>
      </w:r>
      <w:r w:rsidR="009F4B0B" w:rsidRPr="004972C8">
        <w:rPr>
          <w:color w:val="auto"/>
          <w:sz w:val="24"/>
          <w:szCs w:val="24"/>
        </w:rPr>
        <w:t>o</w:t>
      </w:r>
      <w:r w:rsidRPr="004972C8">
        <w:rPr>
          <w:color w:val="auto"/>
          <w:sz w:val="24"/>
          <w:szCs w:val="24"/>
        </w:rPr>
        <w:t xml:space="preserve"> Pregoeir</w:t>
      </w:r>
      <w:r w:rsidR="009F4B0B" w:rsidRPr="004972C8">
        <w:rPr>
          <w:color w:val="auto"/>
          <w:sz w:val="24"/>
          <w:szCs w:val="24"/>
        </w:rPr>
        <w:t>o</w:t>
      </w:r>
      <w:r w:rsidRPr="004972C8">
        <w:rPr>
          <w:color w:val="auto"/>
          <w:sz w:val="24"/>
          <w:szCs w:val="24"/>
        </w:rPr>
        <w:t>, nos autos do processo de licitação.</w:t>
      </w:r>
    </w:p>
    <w:p w14:paraId="31E22EF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10.5. Acolhida a impugnação, será definida e publicada nova data para a realização do certame.</w:t>
      </w:r>
    </w:p>
    <w:p w14:paraId="4D311A5D" w14:textId="77777777" w:rsidR="000F1F62" w:rsidRPr="004972C8" w:rsidRDefault="000F1F62" w:rsidP="000F1F62">
      <w:pPr>
        <w:pStyle w:val="Nivel2"/>
        <w:numPr>
          <w:ilvl w:val="0"/>
          <w:numId w:val="0"/>
        </w:numPr>
        <w:spacing w:before="0" w:after="0" w:line="240" w:lineRule="auto"/>
        <w:rPr>
          <w:color w:val="auto"/>
          <w:sz w:val="24"/>
          <w:szCs w:val="24"/>
        </w:rPr>
      </w:pPr>
    </w:p>
    <w:p w14:paraId="6FCD510D" w14:textId="77777777" w:rsidR="000F1F62" w:rsidRPr="004972C8" w:rsidRDefault="000F1F62" w:rsidP="000F1F62">
      <w:pPr>
        <w:pStyle w:val="Nivel01"/>
        <w:rPr>
          <w:rFonts w:eastAsiaTheme="minorHAnsi"/>
        </w:rPr>
      </w:pPr>
      <w:bookmarkStart w:id="38" w:name="_Toc180399230"/>
      <w:r w:rsidRPr="004972C8">
        <w:t>11. DO TERMO DE CONTRATO</w:t>
      </w:r>
      <w:bookmarkEnd w:id="38"/>
    </w:p>
    <w:p w14:paraId="7207CA3A" w14:textId="2437AF70"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11.1. Após a homologação e adjudicação, caso se conclua pela contratação, será firmado termo de contrato, ou outro instrumento equivalente.</w:t>
      </w:r>
    </w:p>
    <w:p w14:paraId="2FE5FFB8" w14:textId="77777777" w:rsidR="000F1F62" w:rsidRPr="004972C8" w:rsidRDefault="000F1F62" w:rsidP="000F1F62">
      <w:pPr>
        <w:pStyle w:val="Nivel2"/>
        <w:numPr>
          <w:ilvl w:val="0"/>
          <w:numId w:val="0"/>
        </w:numPr>
        <w:spacing w:before="0" w:after="0" w:line="240" w:lineRule="auto"/>
        <w:rPr>
          <w:rFonts w:eastAsia="Arial"/>
          <w:color w:val="auto"/>
          <w:sz w:val="24"/>
          <w:szCs w:val="24"/>
        </w:rPr>
      </w:pPr>
      <w:bookmarkStart w:id="39" w:name="_Ref167884937"/>
      <w:r w:rsidRPr="004972C8">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258FF802" w14:textId="77777777" w:rsidR="000F1F62" w:rsidRPr="004972C8" w:rsidRDefault="000F1F62" w:rsidP="000F1F62">
      <w:pPr>
        <w:pStyle w:val="Nivel2"/>
        <w:numPr>
          <w:ilvl w:val="0"/>
          <w:numId w:val="0"/>
        </w:numPr>
        <w:spacing w:before="0" w:after="0" w:line="240" w:lineRule="auto"/>
        <w:rPr>
          <w:rFonts w:eastAsia="Arial"/>
          <w:color w:val="auto"/>
          <w:sz w:val="24"/>
          <w:szCs w:val="24"/>
        </w:rPr>
      </w:pPr>
      <w:bookmarkStart w:id="40" w:name="_Ref167884958"/>
      <w:r w:rsidRPr="004972C8">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F2B5AD4" w14:textId="77777777"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b) disponibilizar acesso a sistema de processo eletrônico para que seja assinado digitalmente em até 05 (cinco) dias úteis; ou</w:t>
      </w:r>
    </w:p>
    <w:p w14:paraId="2D4841F2" w14:textId="77777777"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c) outro meio eletrônico, assegurado o prazo de 05 (cinco) dias úteis para resposta após recebimento da notificação pela Administração.</w:t>
      </w:r>
      <w:bookmarkEnd w:id="40"/>
    </w:p>
    <w:p w14:paraId="4816ACF7" w14:textId="07062897"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 xml:space="preserve">11.4. Os prazos dos itens </w:t>
      </w:r>
      <w:r w:rsidR="009F7204" w:rsidRPr="004972C8">
        <w:rPr>
          <w:rFonts w:eastAsia="Arial"/>
          <w:color w:val="auto"/>
          <w:sz w:val="24"/>
          <w:szCs w:val="24"/>
        </w:rPr>
        <w:t>11.2</w:t>
      </w:r>
      <w:r w:rsidRPr="004972C8">
        <w:rPr>
          <w:rFonts w:eastAsia="Arial"/>
          <w:color w:val="auto"/>
          <w:sz w:val="24"/>
          <w:szCs w:val="24"/>
        </w:rPr>
        <w:t xml:space="preserve"> e </w:t>
      </w:r>
      <w:r w:rsidR="009F7204" w:rsidRPr="004972C8">
        <w:rPr>
          <w:rFonts w:eastAsia="Arial"/>
          <w:color w:val="auto"/>
          <w:sz w:val="24"/>
          <w:szCs w:val="24"/>
        </w:rPr>
        <w:t>11.3</w:t>
      </w:r>
      <w:r w:rsidRPr="004972C8">
        <w:rPr>
          <w:rFonts w:eastAsia="Arial"/>
          <w:color w:val="auto"/>
          <w:sz w:val="24"/>
          <w:szCs w:val="24"/>
        </w:rPr>
        <w:t xml:space="preserve"> poderão ser prorrogados, por igual período, por solicitação justificada do adjudicatário e aceita pela Administração.</w:t>
      </w:r>
    </w:p>
    <w:p w14:paraId="28F66795" w14:textId="77777777"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 xml:space="preserve">11.5. O prazo de vigência da contratação é o estabelecido no </w:t>
      </w:r>
      <w:r w:rsidRPr="004972C8">
        <w:rPr>
          <w:color w:val="auto"/>
          <w:sz w:val="24"/>
          <w:szCs w:val="24"/>
        </w:rPr>
        <w:t>Termo de Referência</w:t>
      </w:r>
      <w:r w:rsidRPr="004972C8">
        <w:rPr>
          <w:rFonts w:eastAsia="Arial"/>
          <w:color w:val="auto"/>
          <w:sz w:val="24"/>
          <w:szCs w:val="24"/>
        </w:rPr>
        <w:t>.</w:t>
      </w:r>
    </w:p>
    <w:p w14:paraId="0FF08F88" w14:textId="77777777" w:rsidR="000F1F62" w:rsidRPr="004972C8" w:rsidRDefault="000F1F62" w:rsidP="000F1F62">
      <w:pPr>
        <w:pStyle w:val="Nivel2"/>
        <w:numPr>
          <w:ilvl w:val="0"/>
          <w:numId w:val="0"/>
        </w:numPr>
        <w:spacing w:before="0" w:after="0" w:line="240" w:lineRule="auto"/>
        <w:rPr>
          <w:rFonts w:eastAsia="Arial"/>
          <w:color w:val="auto"/>
          <w:sz w:val="24"/>
          <w:szCs w:val="24"/>
        </w:rPr>
      </w:pPr>
      <w:r w:rsidRPr="004972C8">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11.7. A existência de registro no Cadin constitui fator impeditivo para a contratação.</w:t>
      </w:r>
    </w:p>
    <w:p w14:paraId="2D0BA15F" w14:textId="77777777" w:rsidR="000F1F62" w:rsidRPr="004972C8" w:rsidRDefault="000F1F62" w:rsidP="000F1F62">
      <w:pPr>
        <w:pStyle w:val="Nivel3"/>
        <w:numPr>
          <w:ilvl w:val="0"/>
          <w:numId w:val="0"/>
        </w:numPr>
        <w:spacing w:before="0" w:after="0" w:line="240" w:lineRule="auto"/>
        <w:rPr>
          <w:color w:val="auto"/>
          <w:sz w:val="24"/>
          <w:szCs w:val="24"/>
        </w:rPr>
      </w:pPr>
    </w:p>
    <w:p w14:paraId="323A7EE6" w14:textId="77777777" w:rsidR="000F1F62" w:rsidRPr="004972C8" w:rsidRDefault="000F1F62" w:rsidP="000F1F62">
      <w:pPr>
        <w:pStyle w:val="Nivel01"/>
      </w:pPr>
      <w:bookmarkStart w:id="41" w:name="_Toc135469231"/>
      <w:r w:rsidRPr="004972C8">
        <w:t>12. DA ATA DE REGISTRO DE PREÇOS</w:t>
      </w:r>
      <w:bookmarkEnd w:id="41"/>
      <w:r w:rsidRPr="004972C8">
        <w:t>:</w:t>
      </w:r>
    </w:p>
    <w:p w14:paraId="0922F8A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12.2. O prazo de convocação poderá ser prorrogado uma vez, por igual período, mediante solicitação do licitante mais bem classificado, desde que:</w:t>
      </w:r>
    </w:p>
    <w:p w14:paraId="3B3CE50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(a) a solicitação seja devidamente justificada e apresentada dentro do prazo; e</w:t>
      </w:r>
    </w:p>
    <w:p w14:paraId="2A2A257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(b) a justificativa apresentada seja aceita pela Administração.</w:t>
      </w:r>
    </w:p>
    <w:p w14:paraId="2DEB1DD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12.3. A ata de registro de preços será assinada por meio de assinatura digital e disponibilizada no sistema de registro de preços.</w:t>
      </w:r>
    </w:p>
    <w:p w14:paraId="2FE5A1D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12.5. O preço registrado, com a indicação dos fornecedores, será divulgado no PNCP e disponibilizado durante a vigência da ata de registro de preços.</w:t>
      </w:r>
    </w:p>
    <w:p w14:paraId="166E513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0D983D6A" w14:textId="6C905222"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4972C8" w:rsidRDefault="00891131" w:rsidP="00891131">
      <w:pPr>
        <w:pStyle w:val="Nivel2"/>
        <w:numPr>
          <w:ilvl w:val="0"/>
          <w:numId w:val="0"/>
        </w:numPr>
        <w:spacing w:before="0" w:after="0" w:line="240" w:lineRule="auto"/>
        <w:rPr>
          <w:color w:val="auto"/>
          <w:sz w:val="24"/>
          <w:szCs w:val="24"/>
        </w:rPr>
      </w:pPr>
      <w:r w:rsidRPr="004972C8">
        <w:rPr>
          <w:color w:val="auto"/>
          <w:sz w:val="24"/>
          <w:szCs w:val="24"/>
        </w:rPr>
        <w:t>12.8.1. Em caso de prorrogação da ata, poderá ser renovado o quantitativo originalmente registrado.</w:t>
      </w:r>
    </w:p>
    <w:p w14:paraId="75DCA4BB" w14:textId="77777777" w:rsidR="006E1636" w:rsidRPr="004972C8" w:rsidRDefault="006E1636" w:rsidP="000F1F62">
      <w:pPr>
        <w:pStyle w:val="Nivel2"/>
        <w:numPr>
          <w:ilvl w:val="0"/>
          <w:numId w:val="0"/>
        </w:numPr>
        <w:spacing w:before="0" w:after="0" w:line="240" w:lineRule="auto"/>
        <w:rPr>
          <w:color w:val="auto"/>
          <w:sz w:val="24"/>
          <w:szCs w:val="24"/>
        </w:rPr>
      </w:pPr>
    </w:p>
    <w:p w14:paraId="16363E14" w14:textId="77777777" w:rsidR="000F1F62" w:rsidRPr="004972C8" w:rsidRDefault="000F1F62" w:rsidP="000F1F62">
      <w:pPr>
        <w:pStyle w:val="Nivel01"/>
      </w:pPr>
      <w:r w:rsidRPr="004972C8">
        <w:t>13. DA FORMAÇÃO DO CADASTRO DE RESERVA</w:t>
      </w:r>
      <w:bookmarkEnd w:id="42"/>
      <w:r w:rsidRPr="004972C8">
        <w:t xml:space="preserve">: </w:t>
      </w:r>
    </w:p>
    <w:p w14:paraId="39F835B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13.1. Após a homologação da licitação, será incluído na ata, na forma de anexo, o registro:</w:t>
      </w:r>
    </w:p>
    <w:p w14:paraId="0232A7DF"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13.1.1. Dos licitantes </w:t>
      </w:r>
      <w:bookmarkStart w:id="43" w:name="_Hlk132991372"/>
      <w:r w:rsidRPr="004972C8">
        <w:rPr>
          <w:color w:val="auto"/>
          <w:sz w:val="24"/>
          <w:szCs w:val="24"/>
        </w:rPr>
        <w:t xml:space="preserve">que </w:t>
      </w:r>
      <w:bookmarkStart w:id="44" w:name="_Hlk132989696"/>
      <w:r w:rsidRPr="004972C8">
        <w:rPr>
          <w:color w:val="auto"/>
          <w:sz w:val="24"/>
          <w:szCs w:val="24"/>
        </w:rPr>
        <w:t>aceitarem cotar o objeto com preço igual ao do adjudicatári</w:t>
      </w:r>
      <w:bookmarkEnd w:id="43"/>
      <w:r w:rsidRPr="004972C8">
        <w:rPr>
          <w:color w:val="auto"/>
          <w:sz w:val="24"/>
          <w:szCs w:val="24"/>
        </w:rPr>
        <w:t>o</w:t>
      </w:r>
      <w:bookmarkEnd w:id="44"/>
      <w:r w:rsidRPr="004972C8">
        <w:rPr>
          <w:color w:val="auto"/>
          <w:sz w:val="24"/>
          <w:szCs w:val="24"/>
        </w:rPr>
        <w:t xml:space="preserve">, observada a classificação na licitação; e </w:t>
      </w:r>
    </w:p>
    <w:p w14:paraId="6C5ED46D" w14:textId="77777777" w:rsidR="000F1F62" w:rsidRPr="004972C8" w:rsidRDefault="000F1F62" w:rsidP="000F1F62">
      <w:pPr>
        <w:pStyle w:val="Nivel3"/>
        <w:numPr>
          <w:ilvl w:val="0"/>
          <w:numId w:val="0"/>
        </w:numPr>
        <w:tabs>
          <w:tab w:val="left" w:pos="993"/>
        </w:tabs>
        <w:spacing w:before="0" w:after="0" w:line="240" w:lineRule="auto"/>
        <w:rPr>
          <w:rFonts w:eastAsia="MS Mincho"/>
          <w:color w:val="auto"/>
          <w:sz w:val="24"/>
          <w:szCs w:val="24"/>
        </w:rPr>
      </w:pPr>
      <w:r w:rsidRPr="004972C8">
        <w:rPr>
          <w:color w:val="auto"/>
          <w:sz w:val="24"/>
          <w:szCs w:val="24"/>
        </w:rPr>
        <w:t>13.1.2. Dos licitantes que mantiverem sua proposta original.</w:t>
      </w:r>
    </w:p>
    <w:p w14:paraId="0D083F3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13.2. Será respeitada, nas contratações, a ordem de classificação dos licitantes registrados na ata.</w:t>
      </w:r>
    </w:p>
    <w:p w14:paraId="106D8423" w14:textId="77777777" w:rsidR="000F1F62" w:rsidRPr="004972C8" w:rsidRDefault="000F1F62" w:rsidP="000F1F62">
      <w:pPr>
        <w:pStyle w:val="Nivel2"/>
        <w:numPr>
          <w:ilvl w:val="0"/>
          <w:numId w:val="0"/>
        </w:numPr>
        <w:spacing w:before="0" w:after="0" w:line="240" w:lineRule="auto"/>
        <w:rPr>
          <w:rFonts w:eastAsia="MS Mincho"/>
          <w:color w:val="auto"/>
          <w:sz w:val="24"/>
          <w:szCs w:val="24"/>
        </w:rPr>
      </w:pPr>
      <w:r w:rsidRPr="004972C8">
        <w:rPr>
          <w:rFonts w:eastAsia="MS Mincho"/>
          <w:color w:val="auto"/>
          <w:sz w:val="24"/>
          <w:szCs w:val="24"/>
        </w:rPr>
        <w:t xml:space="preserve">13.2.1. </w:t>
      </w:r>
      <w:r w:rsidRPr="004972C8">
        <w:rPr>
          <w:color w:val="auto"/>
          <w:sz w:val="24"/>
          <w:szCs w:val="24"/>
        </w:rPr>
        <w:t>A apresentação de novas propostas na forma deste item não prejudicará o resultado do certame em relação ao licitante mais bem classificado.</w:t>
      </w:r>
    </w:p>
    <w:p w14:paraId="5472E8D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13.3.1. Quando o licitante vencedor não assinar a ata de registro de preços no prazo e nas condições estabelecidos no edital; ou</w:t>
      </w:r>
    </w:p>
    <w:p w14:paraId="3A13F9A8"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13.3.2. Quando houver o cancelamento do registro do licitante ou do registro de preços, nas hipóteses previstas nos art. 31 e art. 32 do Decreto nº 5.045, de 19 de janeiro de 2024.</w:t>
      </w:r>
    </w:p>
    <w:p w14:paraId="2B5D659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4972C8" w:rsidRDefault="000F1F62" w:rsidP="000F1F62">
      <w:pPr>
        <w:pStyle w:val="Nivel2"/>
        <w:numPr>
          <w:ilvl w:val="0"/>
          <w:numId w:val="0"/>
        </w:numPr>
        <w:spacing w:before="0" w:after="0" w:line="240" w:lineRule="auto"/>
        <w:rPr>
          <w:color w:val="auto"/>
          <w:sz w:val="24"/>
          <w:szCs w:val="24"/>
        </w:rPr>
      </w:pPr>
    </w:p>
    <w:p w14:paraId="47434C2A" w14:textId="77777777" w:rsidR="000F1F62" w:rsidRPr="004972C8" w:rsidRDefault="000F1F62" w:rsidP="000F1F62">
      <w:pPr>
        <w:pStyle w:val="Nivel01"/>
      </w:pPr>
      <w:bookmarkStart w:id="45" w:name="_Toc135469236"/>
      <w:r w:rsidRPr="004972C8">
        <w:t>14. DAS DISPOSIÇÕES GERAIS</w:t>
      </w:r>
      <w:bookmarkEnd w:id="45"/>
      <w:r w:rsidRPr="004972C8">
        <w:t>:</w:t>
      </w:r>
    </w:p>
    <w:p w14:paraId="7BCDC76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14.1. Será divulgada ata da sessão pública no sistema eletrônico.</w:t>
      </w:r>
    </w:p>
    <w:p w14:paraId="206722E5" w14:textId="5407CF13"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sidRPr="004972C8">
        <w:rPr>
          <w:color w:val="auto"/>
          <w:sz w:val="24"/>
          <w:szCs w:val="24"/>
        </w:rPr>
        <w:t>o</w:t>
      </w:r>
      <w:r w:rsidRPr="004972C8">
        <w:rPr>
          <w:color w:val="auto"/>
          <w:sz w:val="24"/>
          <w:szCs w:val="24"/>
        </w:rPr>
        <w:t xml:space="preserve"> Pregoeir</w:t>
      </w:r>
      <w:r w:rsidR="009F4B0B" w:rsidRPr="004972C8">
        <w:rPr>
          <w:color w:val="auto"/>
          <w:sz w:val="24"/>
          <w:szCs w:val="24"/>
        </w:rPr>
        <w:t>o</w:t>
      </w:r>
      <w:r w:rsidRPr="004972C8">
        <w:rPr>
          <w:color w:val="auto"/>
          <w:sz w:val="24"/>
          <w:szCs w:val="24"/>
        </w:rPr>
        <w:t>.</w:t>
      </w:r>
    </w:p>
    <w:p w14:paraId="2FB25D7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14.3. Todas as referências de tempo no Edital, no aviso e durante a sessão pública observarão o horário de Brasília – DF.</w:t>
      </w:r>
    </w:p>
    <w:p w14:paraId="68B899D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14.4. A homologação do resultado desta licitação não implicará direito à contratação.</w:t>
      </w:r>
    </w:p>
    <w:p w14:paraId="0CF381E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14.9. Em caso de divergência entre disposições deste Edital e de seus anexos ou demais peças que compõem o processo, prevalecerá as deste Edital.</w:t>
      </w:r>
    </w:p>
    <w:p w14:paraId="4494518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14.10. O Edital e seus anexos estão disponíveis, na íntegra, no Portal Nacional de Contratações Públicas (PNCP) e endereço eletrônico </w:t>
      </w:r>
      <w:hyperlink r:id="rId35" w:history="1">
        <w:r w:rsidRPr="004972C8">
          <w:rPr>
            <w:rStyle w:val="Hyperlink"/>
            <w:bCs/>
            <w:color w:val="auto"/>
            <w:sz w:val="24"/>
            <w:szCs w:val="24"/>
            <w:u w:val="none"/>
          </w:rPr>
          <w:t>http://portalcompras.tanabi.sp.gov.br</w:t>
        </w:r>
      </w:hyperlink>
      <w:r w:rsidRPr="004972C8">
        <w:rPr>
          <w:color w:val="auto"/>
          <w:sz w:val="24"/>
          <w:szCs w:val="24"/>
        </w:rPr>
        <w:t>.</w:t>
      </w:r>
    </w:p>
    <w:p w14:paraId="0909896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14.11. Integram este Edital, para todos os fins e efeitos, os seguintes anexos:</w:t>
      </w:r>
    </w:p>
    <w:p w14:paraId="4DE93CF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14.11.1. ANEXO I – Termo de Referência;</w:t>
      </w:r>
    </w:p>
    <w:p w14:paraId="07D39B15"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14.11.2. ANEXO II – Minuta de Termo de Contrato;</w:t>
      </w:r>
    </w:p>
    <w:p w14:paraId="5BF12A93"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14.11.3. Anexo III – Minuta de Ata de Registro de Preços;</w:t>
      </w:r>
    </w:p>
    <w:p w14:paraId="39ED36BC" w14:textId="2CA69C51" w:rsidR="00FF6CE8"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14.11.4. ANEXO IV – Modelo Arquivo Declaração (Fase Cadastramento da Proposta Inicial).</w:t>
      </w:r>
    </w:p>
    <w:p w14:paraId="6CC18DB3" w14:textId="3B6AF977" w:rsidR="0009140D" w:rsidRPr="004972C8" w:rsidRDefault="00056404" w:rsidP="0009140D">
      <w:pPr>
        <w:jc w:val="center"/>
        <w:rPr>
          <w:rFonts w:ascii="Arial" w:eastAsia="MS Mincho" w:hAnsi="Arial" w:cs="Arial"/>
          <w:bCs/>
          <w:iCs/>
        </w:rPr>
      </w:pPr>
      <w:bookmarkStart w:id="46" w:name="_Hlk82471863"/>
      <w:r w:rsidRPr="004972C8">
        <w:rPr>
          <w:rFonts w:ascii="Arial" w:hAnsi="Arial" w:cs="Arial"/>
        </w:rPr>
        <w:t xml:space="preserve">Tanabi, </w:t>
      </w:r>
      <w:r w:rsidR="00437B68" w:rsidRPr="004972C8">
        <w:rPr>
          <w:rFonts w:ascii="Arial" w:hAnsi="Arial" w:cs="Arial"/>
        </w:rPr>
        <w:t>03 de julho</w:t>
      </w:r>
      <w:r w:rsidR="007D6E15" w:rsidRPr="004972C8">
        <w:rPr>
          <w:rFonts w:ascii="Arial" w:hAnsi="Arial" w:cs="Arial"/>
        </w:rPr>
        <w:t xml:space="preserve"> de 2026</w:t>
      </w:r>
      <w:r w:rsidR="000F1F62" w:rsidRPr="004972C8">
        <w:rPr>
          <w:rFonts w:ascii="Arial" w:eastAsia="MS Mincho" w:hAnsi="Arial" w:cs="Arial"/>
          <w:bCs/>
          <w:iCs/>
        </w:rPr>
        <w:t>.</w:t>
      </w:r>
    </w:p>
    <w:p w14:paraId="2512D43C" w14:textId="77777777" w:rsidR="0009140D" w:rsidRPr="004972C8" w:rsidRDefault="0009140D" w:rsidP="0009140D">
      <w:pPr>
        <w:jc w:val="center"/>
        <w:rPr>
          <w:rFonts w:ascii="Arial" w:eastAsia="MS Mincho" w:hAnsi="Arial" w:cs="Arial"/>
          <w:bCs/>
          <w:iCs/>
        </w:rPr>
      </w:pPr>
    </w:p>
    <w:p w14:paraId="72CB888F" w14:textId="77777777" w:rsidR="0009140D" w:rsidRPr="004972C8" w:rsidRDefault="0009140D" w:rsidP="0033671D">
      <w:pPr>
        <w:rPr>
          <w:rFonts w:ascii="Arial" w:eastAsia="MS Mincho" w:hAnsi="Arial" w:cs="Arial"/>
          <w:bCs/>
          <w:iCs/>
        </w:rPr>
      </w:pPr>
    </w:p>
    <w:p w14:paraId="099EBF5D" w14:textId="77777777" w:rsidR="00C35E26" w:rsidRPr="004972C8" w:rsidRDefault="00C35E26" w:rsidP="00C35E26">
      <w:pPr>
        <w:pStyle w:val="TextosemFormatao"/>
        <w:jc w:val="center"/>
        <w:rPr>
          <w:rFonts w:ascii="Arial" w:hAnsi="Arial" w:cs="Arial"/>
          <w:b/>
          <w:bCs/>
          <w:iCs/>
          <w:sz w:val="24"/>
          <w:szCs w:val="24"/>
        </w:rPr>
      </w:pPr>
      <w:r w:rsidRPr="004972C8">
        <w:rPr>
          <w:rFonts w:ascii="Arial" w:hAnsi="Arial" w:cs="Arial"/>
          <w:b/>
          <w:sz w:val="24"/>
          <w:szCs w:val="24"/>
        </w:rPr>
        <w:t>ALEXANDRE SILVEIRA BERTOLINI</w:t>
      </w:r>
    </w:p>
    <w:p w14:paraId="4077DA9C" w14:textId="58ABB52B" w:rsidR="005E4359" w:rsidRPr="004972C8" w:rsidRDefault="00C35E26" w:rsidP="0033671D">
      <w:pPr>
        <w:pStyle w:val="SemEspaamento"/>
        <w:jc w:val="center"/>
        <w:rPr>
          <w:rFonts w:ascii="Arial" w:hAnsi="Arial" w:cs="Arial"/>
          <w:sz w:val="24"/>
          <w:szCs w:val="24"/>
        </w:rPr>
      </w:pPr>
      <w:r w:rsidRPr="004972C8">
        <w:rPr>
          <w:rFonts w:ascii="Arial" w:hAnsi="Arial" w:cs="Arial"/>
          <w:sz w:val="24"/>
          <w:szCs w:val="24"/>
        </w:rPr>
        <w:t>Prefeito do Município de Tanabi</w:t>
      </w:r>
    </w:p>
    <w:p w14:paraId="48F34664" w14:textId="5CC51799" w:rsidR="000F1F62" w:rsidRPr="004972C8" w:rsidRDefault="000F1F62" w:rsidP="00156C0B">
      <w:pPr>
        <w:pStyle w:val="SemEspaamento"/>
        <w:jc w:val="center"/>
        <w:rPr>
          <w:rFonts w:ascii="Arial" w:hAnsi="Arial" w:cs="Arial"/>
          <w:sz w:val="24"/>
          <w:szCs w:val="24"/>
        </w:rPr>
      </w:pPr>
      <w:r w:rsidRPr="004972C8">
        <w:rPr>
          <w:rFonts w:ascii="Arial" w:hAnsi="Arial" w:cs="Arial"/>
          <w:b/>
          <w:sz w:val="24"/>
          <w:szCs w:val="24"/>
        </w:rPr>
        <w:t>PROCESSO ADMINISTRATIVO N</w:t>
      </w:r>
      <w:r w:rsidRPr="004972C8">
        <w:rPr>
          <w:rFonts w:ascii="Arial" w:hAnsi="Arial" w:cs="Arial"/>
          <w:b/>
          <w:bCs/>
          <w:sz w:val="24"/>
          <w:szCs w:val="24"/>
        </w:rPr>
        <w:t xml:space="preserve">º </w:t>
      </w:r>
      <w:r w:rsidR="00437B68" w:rsidRPr="004972C8">
        <w:rPr>
          <w:rFonts w:ascii="Arial" w:hAnsi="Arial" w:cs="Arial"/>
          <w:b/>
          <w:bCs/>
          <w:sz w:val="24"/>
          <w:szCs w:val="24"/>
        </w:rPr>
        <w:t>106/2026</w:t>
      </w:r>
    </w:p>
    <w:p w14:paraId="37E04E22" w14:textId="265152A7" w:rsidR="000F1F62" w:rsidRPr="004972C8" w:rsidRDefault="000F1F62" w:rsidP="000F1F62">
      <w:pPr>
        <w:jc w:val="center"/>
        <w:rPr>
          <w:rFonts w:ascii="Arial" w:hAnsi="Arial" w:cs="Arial"/>
          <w:b/>
          <w:bCs/>
        </w:rPr>
      </w:pPr>
      <w:r w:rsidRPr="004972C8">
        <w:rPr>
          <w:rFonts w:ascii="Arial" w:hAnsi="Arial" w:cs="Arial"/>
          <w:b/>
          <w:bCs/>
        </w:rPr>
        <w:t xml:space="preserve">PREGÃO ELETRÔNICO Nº </w:t>
      </w:r>
      <w:r w:rsidR="00437B68" w:rsidRPr="004972C8">
        <w:rPr>
          <w:rFonts w:ascii="Arial" w:hAnsi="Arial" w:cs="Arial"/>
          <w:b/>
          <w:bCs/>
        </w:rPr>
        <w:t>065/2026</w:t>
      </w:r>
    </w:p>
    <w:p w14:paraId="33224618" w14:textId="77777777" w:rsidR="000F1F62" w:rsidRPr="004972C8" w:rsidRDefault="000F1F62" w:rsidP="000F1F62">
      <w:pPr>
        <w:jc w:val="center"/>
        <w:rPr>
          <w:rFonts w:ascii="Arial" w:hAnsi="Arial" w:cs="Arial"/>
          <w:b/>
          <w:bCs/>
        </w:rPr>
      </w:pPr>
      <w:r w:rsidRPr="004972C8">
        <w:rPr>
          <w:rFonts w:ascii="Arial" w:hAnsi="Arial" w:cs="Arial"/>
          <w:b/>
          <w:bCs/>
        </w:rPr>
        <w:t>ANEXO I – TERMO DE REFERÊNCIA</w:t>
      </w:r>
    </w:p>
    <w:p w14:paraId="44E7D518" w14:textId="77777777" w:rsidR="000F1F62" w:rsidRPr="004972C8" w:rsidRDefault="000F1F62" w:rsidP="000F1F62">
      <w:pPr>
        <w:jc w:val="both"/>
        <w:rPr>
          <w:rFonts w:ascii="Arial" w:hAnsi="Arial" w:cs="Arial"/>
          <w:bCs/>
        </w:rPr>
      </w:pPr>
    </w:p>
    <w:p w14:paraId="0CE6D369" w14:textId="77777777" w:rsidR="000F1F62" w:rsidRPr="004972C8" w:rsidRDefault="000F1F62" w:rsidP="000F1F62">
      <w:pPr>
        <w:pStyle w:val="Nivel01"/>
      </w:pPr>
      <w:r w:rsidRPr="004972C8">
        <w:t>1. CONDIÇÕES GERAIS DA CONTRATAÇÃO:</w:t>
      </w:r>
    </w:p>
    <w:p w14:paraId="0E4926E2" w14:textId="77777777" w:rsidR="000F1F62" w:rsidRPr="004972C8" w:rsidRDefault="000F1F62" w:rsidP="000F1F62">
      <w:pPr>
        <w:rPr>
          <w:rFonts w:ascii="Arial" w:hAnsi="Arial" w:cs="Arial"/>
        </w:rPr>
      </w:pPr>
    </w:p>
    <w:p w14:paraId="4CF5C270" w14:textId="739D0216" w:rsidR="008F62FF" w:rsidRPr="004972C8" w:rsidRDefault="000F1F62" w:rsidP="007864FF">
      <w:pPr>
        <w:pStyle w:val="Nivel2"/>
        <w:numPr>
          <w:ilvl w:val="0"/>
          <w:numId w:val="0"/>
        </w:numPr>
        <w:spacing w:before="0" w:after="0" w:line="240" w:lineRule="auto"/>
        <w:rPr>
          <w:b/>
          <w:bCs/>
          <w:color w:val="auto"/>
          <w:sz w:val="24"/>
          <w:szCs w:val="24"/>
        </w:rPr>
      </w:pPr>
      <w:r w:rsidRPr="004972C8">
        <w:rPr>
          <w:bCs/>
          <w:color w:val="auto"/>
          <w:sz w:val="24"/>
          <w:szCs w:val="24"/>
        </w:rPr>
        <w:t xml:space="preserve">1.1. </w:t>
      </w:r>
      <w:r w:rsidRPr="004972C8">
        <w:rPr>
          <w:color w:val="auto"/>
          <w:sz w:val="24"/>
          <w:szCs w:val="24"/>
        </w:rPr>
        <w:t xml:space="preserve">Registro de Preços para </w:t>
      </w:r>
      <w:r w:rsidR="003328DB" w:rsidRPr="004972C8">
        <w:rPr>
          <w:color w:val="auto"/>
          <w:sz w:val="24"/>
          <w:szCs w:val="24"/>
        </w:rPr>
        <w:t xml:space="preserve">a </w:t>
      </w:r>
      <w:r w:rsidR="00437B68" w:rsidRPr="004972C8">
        <w:rPr>
          <w:color w:val="auto"/>
          <w:sz w:val="24"/>
          <w:szCs w:val="24"/>
        </w:rPr>
        <w:t>Aquisição de uniformes esportivos</w:t>
      </w:r>
      <w:r w:rsidRPr="004972C8">
        <w:rPr>
          <w:rFonts w:eastAsia="MS Mincho"/>
          <w:iCs/>
          <w:color w:val="auto"/>
          <w:sz w:val="24"/>
          <w:szCs w:val="24"/>
        </w:rPr>
        <w:t xml:space="preserve">, </w:t>
      </w:r>
      <w:r w:rsidRPr="004972C8">
        <w:rPr>
          <w:color w:val="auto"/>
          <w:sz w:val="24"/>
          <w:szCs w:val="24"/>
        </w:rPr>
        <w:t>nos termos da tabela abaixo, conforme condições e exigências estabelecidas neste instrumento.</w:t>
      </w:r>
    </w:p>
    <w:p w14:paraId="29AB8329" w14:textId="77777777" w:rsidR="008F62FF" w:rsidRPr="004972C8" w:rsidRDefault="008F62FF" w:rsidP="000F1F62">
      <w:pPr>
        <w:pStyle w:val="Nivel2"/>
        <w:numPr>
          <w:ilvl w:val="0"/>
          <w:numId w:val="0"/>
        </w:numPr>
        <w:tabs>
          <w:tab w:val="left" w:pos="2224"/>
        </w:tabs>
        <w:spacing w:before="0" w:after="0" w:line="240" w:lineRule="auto"/>
        <w:rPr>
          <w:color w:val="auto"/>
          <w:sz w:val="24"/>
          <w:szCs w:val="24"/>
        </w:rPr>
      </w:pP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262"/>
        <w:gridCol w:w="869"/>
        <w:gridCol w:w="1399"/>
        <w:gridCol w:w="914"/>
        <w:gridCol w:w="993"/>
      </w:tblGrid>
      <w:tr w:rsidR="004972C8" w:rsidRPr="004972C8" w14:paraId="2F87211B" w14:textId="77777777" w:rsidTr="007864FF">
        <w:trPr>
          <w:trHeight w:val="300"/>
        </w:trPr>
        <w:tc>
          <w:tcPr>
            <w:tcW w:w="523" w:type="dxa"/>
            <w:shd w:val="clear" w:color="auto" w:fill="D9D9D9" w:themeFill="background1" w:themeFillShade="D9"/>
            <w:noWrap/>
          </w:tcPr>
          <w:p w14:paraId="7A91BDC7" w14:textId="1EE75AD5" w:rsidR="007864FF" w:rsidRPr="004972C8" w:rsidRDefault="007864FF" w:rsidP="007864FF">
            <w:pPr>
              <w:jc w:val="center"/>
              <w:rPr>
                <w:rFonts w:ascii="Arial" w:hAnsi="Arial" w:cs="Arial"/>
                <w:sz w:val="16"/>
                <w:szCs w:val="16"/>
              </w:rPr>
            </w:pPr>
            <w:r w:rsidRPr="004972C8">
              <w:rPr>
                <w:rFonts w:ascii="Arial" w:eastAsia="Arial" w:hAnsi="Arial" w:cs="Arial"/>
                <w:b/>
                <w:bCs/>
                <w:sz w:val="16"/>
                <w:szCs w:val="16"/>
              </w:rPr>
              <w:t>ITEM</w:t>
            </w:r>
          </w:p>
        </w:tc>
        <w:tc>
          <w:tcPr>
            <w:tcW w:w="1030" w:type="dxa"/>
            <w:shd w:val="clear" w:color="auto" w:fill="D9D9D9" w:themeFill="background1" w:themeFillShade="D9"/>
            <w:noWrap/>
          </w:tcPr>
          <w:p w14:paraId="442A866F" w14:textId="2C946071" w:rsidR="007864FF" w:rsidRPr="004972C8" w:rsidRDefault="007864FF" w:rsidP="007864FF">
            <w:pPr>
              <w:jc w:val="center"/>
              <w:rPr>
                <w:rFonts w:ascii="Arial" w:hAnsi="Arial" w:cs="Arial"/>
                <w:sz w:val="16"/>
                <w:szCs w:val="16"/>
              </w:rPr>
            </w:pPr>
            <w:r w:rsidRPr="004972C8">
              <w:rPr>
                <w:rFonts w:ascii="Arial" w:eastAsia="Arial" w:hAnsi="Arial" w:cs="Arial"/>
                <w:b/>
                <w:bCs/>
                <w:sz w:val="16"/>
                <w:szCs w:val="16"/>
              </w:rPr>
              <w:t>CÓDIGO</w:t>
            </w:r>
          </w:p>
        </w:tc>
        <w:tc>
          <w:tcPr>
            <w:tcW w:w="3262" w:type="dxa"/>
            <w:shd w:val="clear" w:color="auto" w:fill="D9D9D9" w:themeFill="background1" w:themeFillShade="D9"/>
            <w:noWrap/>
          </w:tcPr>
          <w:p w14:paraId="2E743601" w14:textId="53449854" w:rsidR="007864FF" w:rsidRPr="004972C8" w:rsidRDefault="007864FF" w:rsidP="007864FF">
            <w:pPr>
              <w:jc w:val="center"/>
              <w:rPr>
                <w:rFonts w:ascii="Arial" w:hAnsi="Arial" w:cs="Arial"/>
                <w:sz w:val="16"/>
                <w:szCs w:val="16"/>
              </w:rPr>
            </w:pPr>
            <w:r w:rsidRPr="004972C8">
              <w:rPr>
                <w:rFonts w:ascii="Arial" w:eastAsia="Arial" w:hAnsi="Arial" w:cs="Arial"/>
                <w:b/>
                <w:bCs/>
                <w:sz w:val="16"/>
                <w:szCs w:val="16"/>
              </w:rPr>
              <w:t>ESPECIFICAÇÃO</w:t>
            </w:r>
          </w:p>
        </w:tc>
        <w:tc>
          <w:tcPr>
            <w:tcW w:w="869" w:type="dxa"/>
            <w:shd w:val="clear" w:color="auto" w:fill="D9D9D9" w:themeFill="background1" w:themeFillShade="D9"/>
            <w:noWrap/>
          </w:tcPr>
          <w:p w14:paraId="3B488A7F" w14:textId="0994C116" w:rsidR="007864FF" w:rsidRPr="004972C8" w:rsidRDefault="007864FF" w:rsidP="007864FF">
            <w:pPr>
              <w:jc w:val="center"/>
              <w:rPr>
                <w:rFonts w:ascii="Arial" w:hAnsi="Arial" w:cs="Arial"/>
                <w:sz w:val="16"/>
                <w:szCs w:val="16"/>
              </w:rPr>
            </w:pPr>
            <w:r w:rsidRPr="004972C8">
              <w:rPr>
                <w:rFonts w:ascii="Arial" w:hAnsi="Arial" w:cs="Arial"/>
                <w:b/>
                <w:bCs/>
                <w:sz w:val="16"/>
                <w:szCs w:val="16"/>
              </w:rPr>
              <w:t>UNIDADE</w:t>
            </w:r>
          </w:p>
        </w:tc>
        <w:tc>
          <w:tcPr>
            <w:tcW w:w="1399" w:type="dxa"/>
            <w:shd w:val="clear" w:color="auto" w:fill="D9D9D9" w:themeFill="background1" w:themeFillShade="D9"/>
            <w:noWrap/>
          </w:tcPr>
          <w:p w14:paraId="68F60493" w14:textId="2AC0120E" w:rsidR="007864FF" w:rsidRPr="004972C8" w:rsidRDefault="007864FF" w:rsidP="007864FF">
            <w:pPr>
              <w:jc w:val="center"/>
              <w:rPr>
                <w:rFonts w:ascii="Arial" w:hAnsi="Arial" w:cs="Arial"/>
                <w:sz w:val="16"/>
                <w:szCs w:val="16"/>
              </w:rPr>
            </w:pPr>
            <w:r w:rsidRPr="004972C8">
              <w:rPr>
                <w:rFonts w:ascii="Arial" w:hAnsi="Arial" w:cs="Arial"/>
                <w:b/>
                <w:bCs/>
                <w:sz w:val="16"/>
                <w:szCs w:val="16"/>
              </w:rPr>
              <w:t>QUANTIDADE</w:t>
            </w:r>
          </w:p>
        </w:tc>
        <w:tc>
          <w:tcPr>
            <w:tcW w:w="914" w:type="dxa"/>
            <w:shd w:val="clear" w:color="auto" w:fill="D9D9D9" w:themeFill="background1" w:themeFillShade="D9"/>
            <w:noWrap/>
          </w:tcPr>
          <w:p w14:paraId="25816B3E" w14:textId="77777777" w:rsidR="007864FF" w:rsidRPr="004972C8" w:rsidRDefault="007864FF" w:rsidP="007864FF">
            <w:pPr>
              <w:jc w:val="center"/>
              <w:rPr>
                <w:rFonts w:ascii="Arial" w:eastAsia="Arial" w:hAnsi="Arial" w:cs="Arial"/>
                <w:b/>
                <w:bCs/>
                <w:sz w:val="16"/>
                <w:szCs w:val="16"/>
              </w:rPr>
            </w:pPr>
            <w:r w:rsidRPr="004972C8">
              <w:rPr>
                <w:rFonts w:ascii="Arial" w:eastAsia="Arial" w:hAnsi="Arial" w:cs="Arial"/>
                <w:b/>
                <w:bCs/>
                <w:sz w:val="16"/>
                <w:szCs w:val="16"/>
              </w:rPr>
              <w:t>VALOR</w:t>
            </w:r>
          </w:p>
          <w:p w14:paraId="70FC004A" w14:textId="77777777" w:rsidR="007864FF" w:rsidRPr="004972C8" w:rsidRDefault="007864FF" w:rsidP="007864FF">
            <w:pPr>
              <w:jc w:val="center"/>
              <w:rPr>
                <w:rFonts w:ascii="Arial" w:eastAsia="Arial" w:hAnsi="Arial" w:cs="Arial"/>
                <w:b/>
                <w:bCs/>
                <w:sz w:val="16"/>
                <w:szCs w:val="16"/>
              </w:rPr>
            </w:pPr>
            <w:r w:rsidRPr="004972C8">
              <w:rPr>
                <w:rFonts w:ascii="Arial" w:eastAsia="Arial" w:hAnsi="Arial" w:cs="Arial"/>
                <w:b/>
                <w:bCs/>
                <w:sz w:val="16"/>
                <w:szCs w:val="16"/>
              </w:rPr>
              <w:t>UNITÁRIO</w:t>
            </w:r>
          </w:p>
          <w:p w14:paraId="411A5E75" w14:textId="0EA3FDC3" w:rsidR="007864FF" w:rsidRPr="004972C8" w:rsidRDefault="007864FF" w:rsidP="007864FF">
            <w:pPr>
              <w:jc w:val="center"/>
              <w:rPr>
                <w:rFonts w:ascii="Arial" w:hAnsi="Arial" w:cs="Arial"/>
                <w:sz w:val="16"/>
                <w:szCs w:val="16"/>
              </w:rPr>
            </w:pPr>
            <w:r w:rsidRPr="004972C8">
              <w:rPr>
                <w:rFonts w:ascii="Arial" w:eastAsia="Arial" w:hAnsi="Arial" w:cs="Arial"/>
                <w:b/>
                <w:bCs/>
                <w:sz w:val="16"/>
                <w:szCs w:val="16"/>
              </w:rPr>
              <w:t>R$</w:t>
            </w:r>
          </w:p>
        </w:tc>
        <w:tc>
          <w:tcPr>
            <w:tcW w:w="993" w:type="dxa"/>
            <w:shd w:val="clear" w:color="auto" w:fill="D9D9D9" w:themeFill="background1" w:themeFillShade="D9"/>
            <w:noWrap/>
          </w:tcPr>
          <w:p w14:paraId="444AE473" w14:textId="77777777" w:rsidR="007864FF" w:rsidRPr="004972C8" w:rsidRDefault="007864FF" w:rsidP="007864FF">
            <w:pPr>
              <w:jc w:val="center"/>
              <w:rPr>
                <w:rFonts w:ascii="Arial" w:eastAsia="Arial" w:hAnsi="Arial" w:cs="Arial"/>
                <w:b/>
                <w:bCs/>
                <w:sz w:val="16"/>
                <w:szCs w:val="16"/>
              </w:rPr>
            </w:pPr>
            <w:r w:rsidRPr="004972C8">
              <w:rPr>
                <w:rFonts w:ascii="Arial" w:eastAsia="Arial" w:hAnsi="Arial" w:cs="Arial"/>
                <w:b/>
                <w:bCs/>
                <w:sz w:val="16"/>
                <w:szCs w:val="16"/>
              </w:rPr>
              <w:t>VALOR</w:t>
            </w:r>
          </w:p>
          <w:p w14:paraId="082AFBFA" w14:textId="77777777" w:rsidR="007864FF" w:rsidRPr="004972C8" w:rsidRDefault="007864FF" w:rsidP="007864FF">
            <w:pPr>
              <w:jc w:val="center"/>
              <w:rPr>
                <w:rFonts w:ascii="Arial" w:eastAsia="Arial" w:hAnsi="Arial" w:cs="Arial"/>
                <w:b/>
                <w:bCs/>
                <w:sz w:val="16"/>
                <w:szCs w:val="16"/>
              </w:rPr>
            </w:pPr>
            <w:r w:rsidRPr="004972C8">
              <w:rPr>
                <w:rFonts w:ascii="Arial" w:eastAsia="Arial" w:hAnsi="Arial" w:cs="Arial"/>
                <w:b/>
                <w:bCs/>
                <w:sz w:val="16"/>
                <w:szCs w:val="16"/>
              </w:rPr>
              <w:t>TOTAL</w:t>
            </w:r>
          </w:p>
          <w:p w14:paraId="2BA68D4A" w14:textId="74116462" w:rsidR="007864FF" w:rsidRPr="004972C8" w:rsidRDefault="007864FF" w:rsidP="007864FF">
            <w:pPr>
              <w:jc w:val="center"/>
              <w:rPr>
                <w:rFonts w:ascii="Arial" w:hAnsi="Arial" w:cs="Arial"/>
                <w:sz w:val="16"/>
                <w:szCs w:val="16"/>
              </w:rPr>
            </w:pPr>
            <w:r w:rsidRPr="004972C8">
              <w:rPr>
                <w:rFonts w:ascii="Arial" w:eastAsia="Arial" w:hAnsi="Arial" w:cs="Arial"/>
                <w:b/>
                <w:bCs/>
                <w:sz w:val="16"/>
                <w:szCs w:val="16"/>
              </w:rPr>
              <w:t>R$</w:t>
            </w:r>
          </w:p>
        </w:tc>
      </w:tr>
      <w:tr w:rsidR="004972C8" w:rsidRPr="004972C8" w14:paraId="3AC6E8B8" w14:textId="77777777" w:rsidTr="007864FF">
        <w:trPr>
          <w:trHeight w:val="1762"/>
        </w:trPr>
        <w:tc>
          <w:tcPr>
            <w:tcW w:w="523" w:type="dxa"/>
            <w:noWrap/>
            <w:vAlign w:val="bottom"/>
            <w:hideMark/>
          </w:tcPr>
          <w:p w14:paraId="19F620D4"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w:t>
            </w:r>
          </w:p>
        </w:tc>
        <w:tc>
          <w:tcPr>
            <w:tcW w:w="1030" w:type="dxa"/>
            <w:noWrap/>
            <w:vAlign w:val="bottom"/>
            <w:hideMark/>
          </w:tcPr>
          <w:p w14:paraId="1256284E"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008.006.034</w:t>
            </w:r>
          </w:p>
        </w:tc>
        <w:tc>
          <w:tcPr>
            <w:tcW w:w="3262" w:type="dxa"/>
            <w:noWrap/>
            <w:vAlign w:val="bottom"/>
            <w:hideMark/>
          </w:tcPr>
          <w:p w14:paraId="06847FA6"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PROFISSIONAL DE FUTEBOL E FUTSAL</w:t>
            </w:r>
          </w:p>
          <w:p w14:paraId="0E54F029" w14:textId="2421C8C4" w:rsidR="007864FF" w:rsidRPr="004972C8" w:rsidRDefault="007864FF" w:rsidP="007864FF">
            <w:pPr>
              <w:jc w:val="both"/>
              <w:rPr>
                <w:rFonts w:ascii="Arial" w:hAnsi="Arial" w:cs="Arial"/>
                <w:sz w:val="16"/>
                <w:szCs w:val="16"/>
              </w:rPr>
            </w:pPr>
            <w:r w:rsidRPr="004972C8">
              <w:rPr>
                <w:rFonts w:ascii="Arial" w:hAnsi="Arial" w:cs="Arial"/>
                <w:sz w:val="16"/>
                <w:szCs w:val="16"/>
              </w:rPr>
              <w:t>Camiseta confeccionada em Tecido jacquard texturizado composição: 95% poliéster 5% elastano, gramatura: 140g. Desenvolvido com fios de multifilamentos em formatos geométricos, tratamento de alta tecnologia. Proteção UV35+ Impressão digital/sublimação com papel tratado 40g+ alta qualidade com cores vivas e vibrantes). Personalizações, cores e detalhes conforme layout enviado. Camiseta com 2 patchs micro bordado e termo colante (um patch com o brasão do time e um patch sendo o brasão da prefeitura). Camiseta com recorte lateral de 40mm dos dois lados, tecido do recorte lateral em dry micro furado 95% poliéster 5% elastano para garantir melhor respirabilidade, viés/vivo em tecido de dry fit 100% poliéster passado nos recortes das laterais com 10mm. Punhos em ribana composição de 96% poliéster 4% elastano gramatura de 260g/m em recorte personalizados e costura rebatida em galoneira 2 agulhas, ombros rebatidos com reforço em galoneira 2 agulhas. E golas em ribana composição de 96% poliéster 4% elastano gramatura de 260g/m rebatidas em galoneira ou reta. Costuras reforçadas em overloque 2 agulhas ponto cadeia. Gola transpassada e com detalhe interno. (conforme imagem). Calção com patch micro bordado e termo colante, calção confeccionado em tecido jacquard texturizado composição: 95% poliéster 5% elastano, gramatura: 140g. Desenvolvido com fios de multifilamentos em formatos geométricos, tratamento de alta tecnologia. Proteção UV35+ Impressão digital/sublimação com papel tratado 40g+ impresso em alta qualidade com cores vivas e vibrantes). Calção com recorte lateral de 40mm dos dois lados, viés/vivo em tecido de dry fit 100% poliéster passado nos recortes das laterais com 10mm. Personalizações, cores e detalhes conforme layout enviado. O calção deverá vir com o cordão passado, cordão tipo 100% poliéster. Costurado em overloque 2 agulhas ponto cadeia, elástico de 40mm costurado, barras em galoneira 2 agulhas, o gancho do calção deverá ser rebatido e reforçado com uma costura em galoneira 2 agulhas. Meião confeccionado com acabamento duplo, elástico no punho e no tornozelo (garantindo que o meião nãos escorregue e tenha melhor aderência durante atividades). Calcanhar verdadeiro (evitando que o meião escorregue para dentro do calçado). Composição: 53% poliamida. 28% algodão 9% poliéster. 10% elastano. Os layouts serão enviados e aprovados pela secretária de esporte de Tanabi.</w:t>
            </w:r>
          </w:p>
        </w:tc>
        <w:tc>
          <w:tcPr>
            <w:tcW w:w="869" w:type="dxa"/>
            <w:noWrap/>
            <w:vAlign w:val="bottom"/>
            <w:hideMark/>
          </w:tcPr>
          <w:p w14:paraId="44BE40D8"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51CA827F"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200,</w:t>
            </w:r>
          </w:p>
        </w:tc>
        <w:tc>
          <w:tcPr>
            <w:tcW w:w="914" w:type="dxa"/>
            <w:noWrap/>
            <w:vAlign w:val="bottom"/>
            <w:hideMark/>
          </w:tcPr>
          <w:p w14:paraId="60FD2EC8"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144,75</w:t>
            </w:r>
          </w:p>
        </w:tc>
        <w:tc>
          <w:tcPr>
            <w:tcW w:w="993" w:type="dxa"/>
            <w:noWrap/>
            <w:vAlign w:val="bottom"/>
            <w:hideMark/>
          </w:tcPr>
          <w:p w14:paraId="6BF89707"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28.950,00</w:t>
            </w:r>
          </w:p>
        </w:tc>
      </w:tr>
      <w:tr w:rsidR="004972C8" w:rsidRPr="004972C8" w14:paraId="0322F5AE" w14:textId="77777777" w:rsidTr="007864FF">
        <w:trPr>
          <w:trHeight w:val="344"/>
        </w:trPr>
        <w:tc>
          <w:tcPr>
            <w:tcW w:w="523" w:type="dxa"/>
            <w:noWrap/>
            <w:vAlign w:val="bottom"/>
            <w:hideMark/>
          </w:tcPr>
          <w:p w14:paraId="7BDABA60"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2</w:t>
            </w:r>
          </w:p>
        </w:tc>
        <w:tc>
          <w:tcPr>
            <w:tcW w:w="1030" w:type="dxa"/>
            <w:noWrap/>
            <w:vAlign w:val="bottom"/>
            <w:hideMark/>
          </w:tcPr>
          <w:p w14:paraId="112CE56C"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008.006.035</w:t>
            </w:r>
          </w:p>
        </w:tc>
        <w:tc>
          <w:tcPr>
            <w:tcW w:w="3262" w:type="dxa"/>
            <w:noWrap/>
            <w:vAlign w:val="bottom"/>
            <w:hideMark/>
          </w:tcPr>
          <w:p w14:paraId="642EE889"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PROFISSIONAL BASQUETE</w:t>
            </w:r>
          </w:p>
          <w:p w14:paraId="026A0D1F" w14:textId="769BC5B4" w:rsidR="007864FF" w:rsidRPr="004972C8" w:rsidRDefault="007864FF" w:rsidP="007864FF">
            <w:pPr>
              <w:jc w:val="both"/>
              <w:rPr>
                <w:rFonts w:ascii="Arial" w:hAnsi="Arial" w:cs="Arial"/>
                <w:sz w:val="16"/>
                <w:szCs w:val="16"/>
              </w:rPr>
            </w:pPr>
            <w:r w:rsidRPr="004972C8">
              <w:rPr>
                <w:rFonts w:ascii="Arial" w:hAnsi="Arial" w:cs="Arial"/>
                <w:sz w:val="16"/>
                <w:szCs w:val="16"/>
              </w:rPr>
              <w:t>Regata confeccionada em Tecido jacquard texturizado composição: 95% poliéster 5% elastano, gramatura: 140g. Desenvolvido com fios de multifilamentos em formatos geométricos, tratamento de alta tecnologia. Proteção UV35+ Impressão digital/sublimação com papel tratado 40g+ alta qualidade com cores vivas e vibrantes). Personalizações, cores e detalhes conforme layout enviado. Regata com 2 patchs micro bordado e termo colante (um patch com o brasão do time e um patch sendo o brasão da prefeitura. Regata com recorte lateral de 40mm dos dois lados, tecido do recorte lateral em dry micro furado 95% poliéster 5% elastano para garantir melhor respirabilidade, viés/vivo em tecido de dry fit 100% poliéster passado nos recortes das laterais com 10mm. Punhos da regata com 4 cm em ribana composição de 96% poliéster 4% elastano gramatura de 260g/m em recorte personalizados e costura rebatida em galoneira 2 agulhas, ombros rebatidos com reforço em galoneira 2 agulhas. E golas em ribana composição de 96% poliéster 4% elastano gramatura de 260g/m rebatidas em galoneira ou reta. Costuras reforçadas em overloque 2 agulhas ponto cadeia. Gola com 4cm e com detalhe interno. (conforme imagem). Calção com patch micro bordado e termo colante, calção confeccionado em tecido jacquard texturizado composição: 95% poliéster 5% elastano, gramatura: 140g. Desenvolvido com fios de multifilamentos em formatos geométricos, tratamento de alta tecnologia. Proteção UV35+ Impressão digital/sublimação com papel tratado 40g+ impresso em alta qualidade com cores vivas e vibrantes). Calção com recorte lateral de 40mm dos dois lados, viés/vivo em tecido de dry fit 100% poliéster passado nos recortes das laterais com 10mm. Personalizações, cores e detalhes conforme layout enviado. O calção deverá vir com o cordão passado, cordão tipo 100% poliéster. Costurado em overloque 2 agulhas ponto cadeia, elástico de 40mm costurado, barras em galoneira 2 agulhas, o gancho do calção deverá ser rebatido e reforçado com uma costura em galoneira 2 agulhas. Meião confeccionado com acabamento duplo, elástico no punho e no tornozelo (garantindo que o meião nãos escorregue e tenha melhor aderência durante atividades). Calcanhar verdadeiro (evitando que o meião escorregue para dentro do calçado). Composição: 53% poliamida. 28% algodão 9% poliéster. 10% elastano. Os layouts serão enviados e aprovados p ela secretária de esporte de Tanabi.</w:t>
            </w:r>
          </w:p>
        </w:tc>
        <w:tc>
          <w:tcPr>
            <w:tcW w:w="869" w:type="dxa"/>
            <w:noWrap/>
            <w:vAlign w:val="bottom"/>
            <w:hideMark/>
          </w:tcPr>
          <w:p w14:paraId="6640FE65"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666C5350"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60,</w:t>
            </w:r>
          </w:p>
        </w:tc>
        <w:tc>
          <w:tcPr>
            <w:tcW w:w="914" w:type="dxa"/>
            <w:noWrap/>
            <w:vAlign w:val="bottom"/>
            <w:hideMark/>
          </w:tcPr>
          <w:p w14:paraId="64C5101B"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154,31</w:t>
            </w:r>
          </w:p>
        </w:tc>
        <w:tc>
          <w:tcPr>
            <w:tcW w:w="993" w:type="dxa"/>
            <w:noWrap/>
            <w:vAlign w:val="bottom"/>
            <w:hideMark/>
          </w:tcPr>
          <w:p w14:paraId="7707D929"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9.258,60</w:t>
            </w:r>
          </w:p>
        </w:tc>
      </w:tr>
      <w:tr w:rsidR="004972C8" w:rsidRPr="004972C8" w14:paraId="2ED35A68" w14:textId="77777777" w:rsidTr="007864FF">
        <w:trPr>
          <w:trHeight w:val="3420"/>
        </w:trPr>
        <w:tc>
          <w:tcPr>
            <w:tcW w:w="523" w:type="dxa"/>
            <w:noWrap/>
            <w:vAlign w:val="bottom"/>
            <w:hideMark/>
          </w:tcPr>
          <w:p w14:paraId="6F37CA62"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3</w:t>
            </w:r>
          </w:p>
        </w:tc>
        <w:tc>
          <w:tcPr>
            <w:tcW w:w="1030" w:type="dxa"/>
            <w:noWrap/>
            <w:vAlign w:val="bottom"/>
            <w:hideMark/>
          </w:tcPr>
          <w:p w14:paraId="4A5BF7F5"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008.006.036</w:t>
            </w:r>
          </w:p>
        </w:tc>
        <w:tc>
          <w:tcPr>
            <w:tcW w:w="3262" w:type="dxa"/>
            <w:noWrap/>
            <w:vAlign w:val="bottom"/>
            <w:hideMark/>
          </w:tcPr>
          <w:p w14:paraId="2C75CFBA"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PROFISSIONAL VÔLEI E HANDEBOL</w:t>
            </w:r>
          </w:p>
          <w:p w14:paraId="45444134" w14:textId="3EAED003" w:rsidR="007864FF" w:rsidRPr="004972C8" w:rsidRDefault="007864FF" w:rsidP="007864FF">
            <w:pPr>
              <w:jc w:val="both"/>
              <w:rPr>
                <w:rFonts w:ascii="Arial" w:hAnsi="Arial" w:cs="Arial"/>
                <w:sz w:val="16"/>
                <w:szCs w:val="16"/>
              </w:rPr>
            </w:pPr>
            <w:r w:rsidRPr="004972C8">
              <w:rPr>
                <w:rFonts w:ascii="Arial" w:hAnsi="Arial" w:cs="Arial"/>
                <w:sz w:val="16"/>
                <w:szCs w:val="16"/>
              </w:rPr>
              <w:t>Regata confeccionada em Tecido jacquard texturizado composição: 95% poliéster 5% elastano, gramatura: 140g. Desenvolvido com fios de multifilamentos em formatos geométricos, tratamento de alta tecnologia. Proteção UV35+ Impressão digital/sublimação com papel tratado 40g+ alta qualidade com cores vivas e vibrantes). Personalizações, cores e detalhes conforme layout enviado. Regata com 2 patchs micro bordado e termo colante (um patch com o brasão do time e um patch sendo o brasão da prefeitura. Regata com recorte lateral de 40mm dos dois lados, tecido do recorte lateral em dry micro furado 95% poliéster 5% elastano para garantir melhor respirabilidade, viés/vivo em tecido de dry fit 100% poliéster passado nos recortes das laterais com 10mm. Punhos da regata com viés de 3 cm em ribana composição de 96% poliéster 4% elastano gramatura de 260g/m em recorte personalizados e costura rebatida em galoneira 2 agulhas, ombros rebatidos com reforço em galoneira 2 agulhas. E golas em ribana composição de 96% poliéster 4% elastano gramatura de 260g/m rebatidas em galoneira ou reta. Costuras reforçadas em overloque 2 agulhas ponto cadeia. Gola em viés com 3cm. (conforme imagem). Calção com patch micro bordado e termo colante, calção confeccionado em tecido jacquard texturizado composição: 95% poliéster 5% elastano, gramatura: 140g. Desenvolvido com fios de multifilamentos em formatos geométricos, tratamento de alta tecnologia. Proteção UV35+ Impressão digital/sublimação com papel tratado 40g+ impresso em alta qualidade com cores vivas e vibrantes). Calção com recorte lateral de 40mm dos dois lados, viés/vivo em tecido de dry fit 100% poliéster passado nos recortes das laterais com 10mm. Personalizações, cores e detalhes conforme layout enviado. O calção deverá vir com o cordão passado, cordão tipo 100% poliéster. Costurado em overloque 2 agulhas ponto cadeia, elástico de 40mm costurado, barras em galoneira 2 agulhas, o gancho do calção deverá ser rebatido e reforçado com uma costura em galoneira 2 agulhas. Meião confeccionado com acabamento duplo, elástico no punho e no tornozelo (garantindo que o meião nãos escorregue e tenha melhor aderência durante atividades). Calcanhar verdadeiro (evitando que o meião escorregue para dentro do calçado). Composição: 53% poliamida. 28% algodão 9% poliéster. 10% elastano</w:t>
            </w:r>
          </w:p>
        </w:tc>
        <w:tc>
          <w:tcPr>
            <w:tcW w:w="869" w:type="dxa"/>
            <w:noWrap/>
            <w:vAlign w:val="bottom"/>
            <w:hideMark/>
          </w:tcPr>
          <w:p w14:paraId="478BD4FE"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5A76FA06"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200,</w:t>
            </w:r>
          </w:p>
        </w:tc>
        <w:tc>
          <w:tcPr>
            <w:tcW w:w="914" w:type="dxa"/>
            <w:noWrap/>
            <w:vAlign w:val="bottom"/>
            <w:hideMark/>
          </w:tcPr>
          <w:p w14:paraId="2162ABA5"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138,87</w:t>
            </w:r>
          </w:p>
        </w:tc>
        <w:tc>
          <w:tcPr>
            <w:tcW w:w="993" w:type="dxa"/>
            <w:noWrap/>
            <w:vAlign w:val="bottom"/>
            <w:hideMark/>
          </w:tcPr>
          <w:p w14:paraId="615FAF42"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27.774,00</w:t>
            </w:r>
          </w:p>
        </w:tc>
      </w:tr>
      <w:tr w:rsidR="004972C8" w:rsidRPr="004972C8" w14:paraId="0AFEDFBD" w14:textId="77777777" w:rsidTr="007864FF">
        <w:trPr>
          <w:trHeight w:val="2160"/>
        </w:trPr>
        <w:tc>
          <w:tcPr>
            <w:tcW w:w="523" w:type="dxa"/>
            <w:noWrap/>
            <w:vAlign w:val="bottom"/>
            <w:hideMark/>
          </w:tcPr>
          <w:p w14:paraId="7D40230A"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4</w:t>
            </w:r>
          </w:p>
        </w:tc>
        <w:tc>
          <w:tcPr>
            <w:tcW w:w="1030" w:type="dxa"/>
            <w:noWrap/>
            <w:vAlign w:val="bottom"/>
            <w:hideMark/>
          </w:tcPr>
          <w:p w14:paraId="208D3FFB"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008.006.037</w:t>
            </w:r>
          </w:p>
        </w:tc>
        <w:tc>
          <w:tcPr>
            <w:tcW w:w="3262" w:type="dxa"/>
            <w:noWrap/>
            <w:vAlign w:val="bottom"/>
            <w:hideMark/>
          </w:tcPr>
          <w:p w14:paraId="77C2B691"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ESPORTIVO DE COMPETIÇÃO FUTEBOL E FUTSAL</w:t>
            </w:r>
          </w:p>
          <w:p w14:paraId="65DC31B6" w14:textId="6B0DB3F7" w:rsidR="007864FF" w:rsidRPr="004972C8" w:rsidRDefault="007864FF" w:rsidP="007864FF">
            <w:pPr>
              <w:jc w:val="both"/>
              <w:rPr>
                <w:rFonts w:ascii="Arial" w:hAnsi="Arial" w:cs="Arial"/>
                <w:sz w:val="16"/>
                <w:szCs w:val="16"/>
              </w:rPr>
            </w:pPr>
            <w:r w:rsidRPr="004972C8">
              <w:rPr>
                <w:rFonts w:ascii="Arial" w:hAnsi="Arial" w:cs="Arial"/>
                <w:sz w:val="16"/>
                <w:szCs w:val="16"/>
              </w:rPr>
              <w:t>Camiseta confeccionada em Tecido Dry3D texturizado composição: 100% poliéster, gramatura: 128g. Desenvolvido com fios de multifilamentos, elevação em textura 3D alto relevo em formatos geométrico radial e tratamento de alta tecnologia. Proteção UV35+ Impressão digital/sublimação com papel tratado 40g+ alta qualidade com cores vivas e vibrantes). Personalizações, cores e detalhes conforme layout enviado. Punhos em recorte personalizados e costura rebatida em galoneira 2 agulhas, ombros rebatidos com reforço em galoneira 2 agulhas. E golas rebatidas em galoneira ou reta. Costuras reforçadas em overloque 2 agulhas ponto cadeia. Gola transpassada e com detalhe interno. (conforme imagem) Calção confeccionado em Tecido Dry3D texturizado composição: 100% poliéster, gramatura: 128g. Desenvolvido com fios de multifilamentos, elevação em textura 3D alto relevo em formatos geométrico radial e tratamento de alta tecnologia. Proteção UV35+ Impressão digital/sublimação com papel tratado 40g+ impresso em alta qualidade com cores vivas e vibrantes). Personalizações, cores e detalhes conforme layout enviado. O calção deverá vir com o cordão passado, cordão tipo 100% poliéster. Costurado em overloque 2 agulhas ponto cadeia, elástico de 40mm costurado, barras em galoneira 2 agulhas, o gancho do calção deverá ser rebatido e reforçado com uma costura em galoneira 2 agulhas. Meião confeccionado com acabamento duplo, elástico no punho e no tornozelo (garantindo que o meião nãos escorregue e tenha melhor aderência durante atividades). Calcanhar verdadeiro (evitando que o meião escorregue para dentro do calçado). Composição: 6% poliamida. 30% algodão 63% poliéster. 1% elastano. Os layouts serão enviados e aprovados pela secretária de esporte de Tanabi.</w:t>
            </w:r>
          </w:p>
        </w:tc>
        <w:tc>
          <w:tcPr>
            <w:tcW w:w="869" w:type="dxa"/>
            <w:noWrap/>
            <w:vAlign w:val="bottom"/>
            <w:hideMark/>
          </w:tcPr>
          <w:p w14:paraId="06CD2069"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066120A2"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200,</w:t>
            </w:r>
          </w:p>
        </w:tc>
        <w:tc>
          <w:tcPr>
            <w:tcW w:w="914" w:type="dxa"/>
            <w:noWrap/>
            <w:vAlign w:val="bottom"/>
            <w:hideMark/>
          </w:tcPr>
          <w:p w14:paraId="572D9B13"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144,75</w:t>
            </w:r>
          </w:p>
        </w:tc>
        <w:tc>
          <w:tcPr>
            <w:tcW w:w="993" w:type="dxa"/>
            <w:noWrap/>
            <w:vAlign w:val="bottom"/>
            <w:hideMark/>
          </w:tcPr>
          <w:p w14:paraId="0BA318E6"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28.950,00</w:t>
            </w:r>
          </w:p>
        </w:tc>
      </w:tr>
      <w:tr w:rsidR="004972C8" w:rsidRPr="004972C8" w14:paraId="5B0C9014" w14:textId="77777777" w:rsidTr="007864FF">
        <w:trPr>
          <w:trHeight w:val="486"/>
        </w:trPr>
        <w:tc>
          <w:tcPr>
            <w:tcW w:w="523" w:type="dxa"/>
            <w:noWrap/>
            <w:vAlign w:val="bottom"/>
            <w:hideMark/>
          </w:tcPr>
          <w:p w14:paraId="63AB61C5"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5</w:t>
            </w:r>
          </w:p>
        </w:tc>
        <w:tc>
          <w:tcPr>
            <w:tcW w:w="1030" w:type="dxa"/>
            <w:noWrap/>
            <w:vAlign w:val="bottom"/>
            <w:hideMark/>
          </w:tcPr>
          <w:p w14:paraId="40D2A758"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008.006.038</w:t>
            </w:r>
          </w:p>
        </w:tc>
        <w:tc>
          <w:tcPr>
            <w:tcW w:w="3262" w:type="dxa"/>
            <w:noWrap/>
            <w:vAlign w:val="bottom"/>
            <w:hideMark/>
          </w:tcPr>
          <w:p w14:paraId="0AFF73B8"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ESPORTIVO DE COMPETIÇÃO BASQUETE</w:t>
            </w:r>
          </w:p>
          <w:p w14:paraId="6C6AC092" w14:textId="050719FC" w:rsidR="007864FF" w:rsidRPr="004972C8" w:rsidRDefault="007864FF" w:rsidP="007864FF">
            <w:pPr>
              <w:jc w:val="both"/>
              <w:rPr>
                <w:rFonts w:ascii="Arial" w:hAnsi="Arial" w:cs="Arial"/>
                <w:sz w:val="16"/>
                <w:szCs w:val="16"/>
              </w:rPr>
            </w:pPr>
            <w:r w:rsidRPr="004972C8">
              <w:rPr>
                <w:rFonts w:ascii="Arial" w:hAnsi="Arial" w:cs="Arial"/>
                <w:sz w:val="16"/>
                <w:szCs w:val="16"/>
              </w:rPr>
              <w:t>Regata confeccionada em Tecido Dry3D Texturizado composição: 100% poliéster, gramatura: 128g. Desenvolvido com fios de multifilamentos, elevação em textura 3D alto relevo em formatos geométrico radial e tratamento de alta tecnologia. Proteção UV35+ Impressão digital/sublimação com papel tratado 40g+ alta qualidade com coresvivas e vibrantes). Viés nas mangas e golas com 4cm. Personalizações, cores e detalhes conforme layout enviado. Costuras reforçadas em overloque 2 agulhas ponto cadeia, barras e viés em galoneira 2 agulhas. Calção confeccionado em Tecido Dry3D texturizado composição: 100% poliéster, gramatura: 128g. Desenvolvido com fios de multifilamentos, elevação em textura 3D alto relevo em formatos geométrico radial e tratamento de alta tecnologia. Proteção UV35+ Impressão digital/sublimação com papel tratado 40g+ impresso em alta qualidade com cores vivas e vibrantes). Personalizações, cores e detalhes conforme layout enviado. O calção deverá vir com o cordão passado, cordão tipo 100% poliéster. Costurado em overloque 2 agulhas ponto cadeia, elástico de 40mm costurado, barras em galoneira 2 agulhas, o gancho do calção deverá ser rebatido e reforçado com uma costura em galoneira 2 agulhas. Meião confeccionado com acabamento duplo, elástico no punho e no tornozelo (garantindo que o meião nãos escorregue e tenha melhor aderência durante atividades). Calcanhar verdadeiro (evitando que o meião escorregue para dentro do calçado). Composição: 6% poliamida. 30% algodão 63% poliéster. 1% elastano. Os layouts serão enviados e aprovados pela secretária de esporte de Tanabi.</w:t>
            </w:r>
          </w:p>
        </w:tc>
        <w:tc>
          <w:tcPr>
            <w:tcW w:w="869" w:type="dxa"/>
            <w:noWrap/>
            <w:vAlign w:val="bottom"/>
            <w:hideMark/>
          </w:tcPr>
          <w:p w14:paraId="4FB9474F"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11F18B5A"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100,</w:t>
            </w:r>
          </w:p>
        </w:tc>
        <w:tc>
          <w:tcPr>
            <w:tcW w:w="914" w:type="dxa"/>
            <w:noWrap/>
            <w:vAlign w:val="bottom"/>
            <w:hideMark/>
          </w:tcPr>
          <w:p w14:paraId="7A7BB383"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154,31</w:t>
            </w:r>
          </w:p>
        </w:tc>
        <w:tc>
          <w:tcPr>
            <w:tcW w:w="993" w:type="dxa"/>
            <w:noWrap/>
            <w:vAlign w:val="bottom"/>
            <w:hideMark/>
          </w:tcPr>
          <w:p w14:paraId="76A2B527"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15.431,00</w:t>
            </w:r>
          </w:p>
        </w:tc>
      </w:tr>
      <w:tr w:rsidR="004972C8" w:rsidRPr="004972C8" w14:paraId="65F6BDD0" w14:textId="77777777" w:rsidTr="007864FF">
        <w:trPr>
          <w:trHeight w:val="1980"/>
        </w:trPr>
        <w:tc>
          <w:tcPr>
            <w:tcW w:w="523" w:type="dxa"/>
            <w:noWrap/>
            <w:vAlign w:val="bottom"/>
            <w:hideMark/>
          </w:tcPr>
          <w:p w14:paraId="0C00334C"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6</w:t>
            </w:r>
          </w:p>
        </w:tc>
        <w:tc>
          <w:tcPr>
            <w:tcW w:w="1030" w:type="dxa"/>
            <w:noWrap/>
            <w:vAlign w:val="bottom"/>
            <w:hideMark/>
          </w:tcPr>
          <w:p w14:paraId="7EBCB0E3"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008.006.039</w:t>
            </w:r>
          </w:p>
        </w:tc>
        <w:tc>
          <w:tcPr>
            <w:tcW w:w="3262" w:type="dxa"/>
            <w:noWrap/>
            <w:vAlign w:val="bottom"/>
            <w:hideMark/>
          </w:tcPr>
          <w:p w14:paraId="734D86A8"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ESPORTIVO COMPETIÇÃO VÔLEI E HANDEBOL</w:t>
            </w:r>
          </w:p>
          <w:p w14:paraId="27DB0334" w14:textId="0033E14F" w:rsidR="007864FF" w:rsidRPr="004972C8" w:rsidRDefault="007864FF" w:rsidP="007864FF">
            <w:pPr>
              <w:jc w:val="both"/>
              <w:rPr>
                <w:rFonts w:ascii="Arial" w:hAnsi="Arial" w:cs="Arial"/>
                <w:sz w:val="16"/>
                <w:szCs w:val="16"/>
              </w:rPr>
            </w:pPr>
            <w:r w:rsidRPr="004972C8">
              <w:rPr>
                <w:rFonts w:ascii="Arial" w:hAnsi="Arial" w:cs="Arial"/>
                <w:sz w:val="16"/>
                <w:szCs w:val="16"/>
              </w:rPr>
              <w:t>Regata confeccionada em Tecido Dry3D Texturizado composição: 100% poliéster, gramatura: 128g. Desenvolvido com fios de multifilamentos, elevação em textura 3D alto relevo em formatos geométrico radial e tratamento de alta tecnologia. Proteção UV35+ Impressão digital/sublimação com papel tratado 40g+ alta qualidade com cores vivas e vibrantes). Viés nas mangas e golas com 4cm. Personalizações, cores e detalhes conforme layout enviado. Costuras reforçadas em overloque 2 agulhas ponto cadeia, barras e viés em galoneira 2 agulhas. Calção confeccionado em Tecido Dry3D texturizado composição: 100% poliéster, gramatura: 128g. Desenvolvido com fios de multifilamentos, elevação em textura 3D alto relevo em formatos geométrico radial e tratamento de alta tecnologia. Proteção UV35+ Impressão digital/sublimação com papel tratado 40g+ impresso em alta qualidade com cores vivas e vibrantes). Personalizações, cores e detalhes conforme layout enviado. O calção deverá vir com o cordão passado, cordão tipo 100% poliéster. Costurado em overloque 2 agulhas ponto cadeia, elástico de 40mm costurado, barras em galoneira 2 agulhas, o gancho do calção deverá ser rebatido e reforçado com uma costura em galoneira 2 agulhas. Os layouts serão enviados e aprovados pela secretária de esporte de Tanabi.</w:t>
            </w:r>
          </w:p>
        </w:tc>
        <w:tc>
          <w:tcPr>
            <w:tcW w:w="869" w:type="dxa"/>
            <w:noWrap/>
            <w:vAlign w:val="bottom"/>
            <w:hideMark/>
          </w:tcPr>
          <w:p w14:paraId="3B5504CC"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47A5CC2B"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100,</w:t>
            </w:r>
          </w:p>
        </w:tc>
        <w:tc>
          <w:tcPr>
            <w:tcW w:w="914" w:type="dxa"/>
            <w:noWrap/>
            <w:vAlign w:val="bottom"/>
            <w:hideMark/>
          </w:tcPr>
          <w:p w14:paraId="3E966117"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127,31</w:t>
            </w:r>
          </w:p>
        </w:tc>
        <w:tc>
          <w:tcPr>
            <w:tcW w:w="993" w:type="dxa"/>
            <w:noWrap/>
            <w:vAlign w:val="bottom"/>
            <w:hideMark/>
          </w:tcPr>
          <w:p w14:paraId="2A179689"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12.731,00</w:t>
            </w:r>
          </w:p>
        </w:tc>
      </w:tr>
      <w:tr w:rsidR="004972C8" w:rsidRPr="004972C8" w14:paraId="6584D889" w14:textId="77777777" w:rsidTr="007864FF">
        <w:trPr>
          <w:trHeight w:val="344"/>
        </w:trPr>
        <w:tc>
          <w:tcPr>
            <w:tcW w:w="523" w:type="dxa"/>
            <w:noWrap/>
            <w:vAlign w:val="bottom"/>
            <w:hideMark/>
          </w:tcPr>
          <w:p w14:paraId="45DCCFAB"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7</w:t>
            </w:r>
          </w:p>
        </w:tc>
        <w:tc>
          <w:tcPr>
            <w:tcW w:w="1030" w:type="dxa"/>
            <w:noWrap/>
            <w:vAlign w:val="bottom"/>
            <w:hideMark/>
          </w:tcPr>
          <w:p w14:paraId="4317BDAB"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008.006.040</w:t>
            </w:r>
          </w:p>
        </w:tc>
        <w:tc>
          <w:tcPr>
            <w:tcW w:w="3262" w:type="dxa"/>
            <w:noWrap/>
            <w:vAlign w:val="bottom"/>
            <w:hideMark/>
          </w:tcPr>
          <w:p w14:paraId="686B7ABD"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PARA ORGANIZAÇÃO</w:t>
            </w:r>
          </w:p>
          <w:p w14:paraId="00D42E34" w14:textId="7E5091FA" w:rsidR="007864FF" w:rsidRPr="004972C8" w:rsidRDefault="007864FF" w:rsidP="007864FF">
            <w:pPr>
              <w:jc w:val="both"/>
              <w:rPr>
                <w:rFonts w:ascii="Arial" w:hAnsi="Arial" w:cs="Arial"/>
                <w:sz w:val="16"/>
                <w:szCs w:val="16"/>
              </w:rPr>
            </w:pPr>
            <w:r w:rsidRPr="004972C8">
              <w:rPr>
                <w:rFonts w:ascii="Arial" w:hAnsi="Arial" w:cs="Arial"/>
                <w:sz w:val="16"/>
                <w:szCs w:val="16"/>
              </w:rPr>
              <w:t>Camiseta polo V confeccionada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Gola polo em v entretelada no mesmo tecido da camiseta e personalizada conforme layout. Costuras reforçadas em overloque 2 agulhas ponto cadeia, barras e punhos em galoneira 2 agulhas, golas rebatidas em galoneira. Bermuda com bolso confeccionado em Tecido tactel com elastano composição: 90% poliéster 10% elastano, gramatura: 115g. Desenvolvido com fios de multifilamentos e tratamento de alta tecnologia. Proteção UV35+ Impressão digital/sublimação com papel tratado 40g+ alta qualidade com cores vivas e vibrantes. Personalizações, cores e detalhes conforme layout enviado. O calção deverá vir com o cordão passado, cordão tipo 100% poliéster. Costurado em overloque 2 agulhas ponto cadeia, elástico de 40mm costurado, barras em galoneira 2 agulhas Os layouts serão enviados e aprovados pela secretária de esporte de Tanabi.</w:t>
            </w:r>
          </w:p>
        </w:tc>
        <w:tc>
          <w:tcPr>
            <w:tcW w:w="869" w:type="dxa"/>
            <w:noWrap/>
            <w:vAlign w:val="bottom"/>
            <w:hideMark/>
          </w:tcPr>
          <w:p w14:paraId="1AFFA9A0"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CJTO</w:t>
            </w:r>
          </w:p>
        </w:tc>
        <w:tc>
          <w:tcPr>
            <w:tcW w:w="1399" w:type="dxa"/>
            <w:noWrap/>
            <w:vAlign w:val="bottom"/>
            <w:hideMark/>
          </w:tcPr>
          <w:p w14:paraId="5D1B2448"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140,</w:t>
            </w:r>
          </w:p>
        </w:tc>
        <w:tc>
          <w:tcPr>
            <w:tcW w:w="914" w:type="dxa"/>
            <w:noWrap/>
            <w:vAlign w:val="bottom"/>
            <w:hideMark/>
          </w:tcPr>
          <w:p w14:paraId="754BD118"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81,05</w:t>
            </w:r>
          </w:p>
        </w:tc>
        <w:tc>
          <w:tcPr>
            <w:tcW w:w="993" w:type="dxa"/>
            <w:noWrap/>
            <w:vAlign w:val="bottom"/>
            <w:hideMark/>
          </w:tcPr>
          <w:p w14:paraId="78A177FB"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11.347,00</w:t>
            </w:r>
          </w:p>
        </w:tc>
      </w:tr>
      <w:tr w:rsidR="004972C8" w:rsidRPr="004972C8" w14:paraId="220C43C4" w14:textId="77777777" w:rsidTr="007864FF">
        <w:trPr>
          <w:trHeight w:val="1980"/>
        </w:trPr>
        <w:tc>
          <w:tcPr>
            <w:tcW w:w="523" w:type="dxa"/>
            <w:noWrap/>
            <w:vAlign w:val="bottom"/>
            <w:hideMark/>
          </w:tcPr>
          <w:p w14:paraId="3473DF74"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8</w:t>
            </w:r>
          </w:p>
        </w:tc>
        <w:tc>
          <w:tcPr>
            <w:tcW w:w="1030" w:type="dxa"/>
            <w:noWrap/>
            <w:vAlign w:val="bottom"/>
            <w:hideMark/>
          </w:tcPr>
          <w:p w14:paraId="5C503D41"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008.006.041</w:t>
            </w:r>
          </w:p>
        </w:tc>
        <w:tc>
          <w:tcPr>
            <w:tcW w:w="3262" w:type="dxa"/>
            <w:noWrap/>
            <w:vAlign w:val="bottom"/>
            <w:hideMark/>
          </w:tcPr>
          <w:p w14:paraId="4ADB84CA"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ESPORTIVO FUTEBOL E FUTSAL, BÁSICO</w:t>
            </w:r>
          </w:p>
          <w:p w14:paraId="0D4AD7D5" w14:textId="62820F79" w:rsidR="007864FF" w:rsidRPr="004972C8" w:rsidRDefault="007864FF" w:rsidP="007864FF">
            <w:pPr>
              <w:jc w:val="both"/>
              <w:rPr>
                <w:rFonts w:ascii="Arial" w:hAnsi="Arial" w:cs="Arial"/>
                <w:sz w:val="16"/>
                <w:szCs w:val="16"/>
              </w:rPr>
            </w:pPr>
            <w:r w:rsidRPr="004972C8">
              <w:rPr>
                <w:rFonts w:ascii="Arial" w:hAnsi="Arial" w:cs="Arial"/>
                <w:sz w:val="16"/>
                <w:szCs w:val="16"/>
              </w:rPr>
              <w:t>Camiseta confeccionada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Costuras reforçadas em overloque 2 agulhas ponto cadeia, barras e punhos em galoneira 2 agulhas, golas rebatidas em galoneira. Calção de Futebol confeccionado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O calção deverá vir com o cordão passado, cordão tipo 100% poliéster. Costurado em overloque 2 agulhas ponto cadeia, elástico de 40mm costurado, barras em galoneira 2 agulhas. Meião confeccionado com acabamento duplo, elástico no punho e no tornozelo (garantindo que o meião nãos escorregue e tenha melhor aderência durante atividades). Calcanhar verdadeiro (evitando que o meião escorregue para dentro do calçado). Composição: 6% poliamida. 30% algodão 63% poliéster. 1% elastano. Os layouts serão enviados e aprovados pela secretária de esporte de Tanabi.</w:t>
            </w:r>
          </w:p>
        </w:tc>
        <w:tc>
          <w:tcPr>
            <w:tcW w:w="869" w:type="dxa"/>
            <w:noWrap/>
            <w:vAlign w:val="bottom"/>
            <w:hideMark/>
          </w:tcPr>
          <w:p w14:paraId="35F859D7"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139B5D22"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220,</w:t>
            </w:r>
          </w:p>
        </w:tc>
        <w:tc>
          <w:tcPr>
            <w:tcW w:w="914" w:type="dxa"/>
            <w:noWrap/>
            <w:vAlign w:val="bottom"/>
            <w:hideMark/>
          </w:tcPr>
          <w:p w14:paraId="4A509487"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97,40</w:t>
            </w:r>
          </w:p>
        </w:tc>
        <w:tc>
          <w:tcPr>
            <w:tcW w:w="993" w:type="dxa"/>
            <w:noWrap/>
            <w:vAlign w:val="bottom"/>
            <w:hideMark/>
          </w:tcPr>
          <w:p w14:paraId="105EDB35"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21.428,00</w:t>
            </w:r>
          </w:p>
        </w:tc>
      </w:tr>
      <w:tr w:rsidR="004972C8" w:rsidRPr="004972C8" w14:paraId="25254B4E" w14:textId="77777777" w:rsidTr="007864FF">
        <w:trPr>
          <w:trHeight w:val="2160"/>
        </w:trPr>
        <w:tc>
          <w:tcPr>
            <w:tcW w:w="523" w:type="dxa"/>
            <w:noWrap/>
            <w:vAlign w:val="bottom"/>
            <w:hideMark/>
          </w:tcPr>
          <w:p w14:paraId="4B9082EE"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9</w:t>
            </w:r>
          </w:p>
        </w:tc>
        <w:tc>
          <w:tcPr>
            <w:tcW w:w="1030" w:type="dxa"/>
            <w:noWrap/>
            <w:vAlign w:val="bottom"/>
            <w:hideMark/>
          </w:tcPr>
          <w:p w14:paraId="01FBBE4E"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008.006.042</w:t>
            </w:r>
          </w:p>
        </w:tc>
        <w:tc>
          <w:tcPr>
            <w:tcW w:w="3262" w:type="dxa"/>
            <w:noWrap/>
            <w:vAlign w:val="bottom"/>
            <w:hideMark/>
          </w:tcPr>
          <w:p w14:paraId="7277DEC8"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ESPORTIVO BASQUETE, BÁSICO</w:t>
            </w:r>
          </w:p>
          <w:p w14:paraId="31C061A5" w14:textId="7BAA8B73" w:rsidR="007864FF" w:rsidRPr="004972C8" w:rsidRDefault="007864FF" w:rsidP="007864FF">
            <w:pPr>
              <w:jc w:val="both"/>
              <w:rPr>
                <w:rFonts w:ascii="Arial" w:hAnsi="Arial" w:cs="Arial"/>
                <w:sz w:val="16"/>
                <w:szCs w:val="16"/>
              </w:rPr>
            </w:pPr>
            <w:r w:rsidRPr="004972C8">
              <w:rPr>
                <w:rFonts w:ascii="Arial" w:hAnsi="Arial" w:cs="Arial"/>
                <w:sz w:val="16"/>
                <w:szCs w:val="16"/>
              </w:rPr>
              <w:t>Regata confeccionada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Viés nas mangas e golas com 4 cm. Costuras reforçadas em overloque 2 agulhas ponto cadeia, barras e viés em galoneira 2 agulhas. Calção confeccionado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Costurado em overloque 2 agulhas ponto cadeia, elástico de 40 mm costurado, barras em galoneira 2 agulhas. Meião confeccionado com acabamento duplo, elástico no punho e no tornozelo (garantindo que o meião não escorregue e tenha melhor aderência durante atividades). Calcanhar verdadeiro (evitando que o meião escorregue para dentro do calçado). Composição: 6% poliamida, 30% algodão, 63% poliéster e 1% elastano. Os layouts serão enviados e aprovados pela secretaria de esporte de Tanabi.</w:t>
            </w:r>
          </w:p>
        </w:tc>
        <w:tc>
          <w:tcPr>
            <w:tcW w:w="869" w:type="dxa"/>
            <w:noWrap/>
            <w:vAlign w:val="bottom"/>
            <w:hideMark/>
          </w:tcPr>
          <w:p w14:paraId="023B321C"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33FE1EDC"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60,</w:t>
            </w:r>
          </w:p>
        </w:tc>
        <w:tc>
          <w:tcPr>
            <w:tcW w:w="914" w:type="dxa"/>
            <w:noWrap/>
            <w:vAlign w:val="bottom"/>
            <w:hideMark/>
          </w:tcPr>
          <w:p w14:paraId="36F2AABA"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102,34</w:t>
            </w:r>
          </w:p>
        </w:tc>
        <w:tc>
          <w:tcPr>
            <w:tcW w:w="993" w:type="dxa"/>
            <w:noWrap/>
            <w:vAlign w:val="bottom"/>
            <w:hideMark/>
          </w:tcPr>
          <w:p w14:paraId="168C7305"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6.140,40</w:t>
            </w:r>
          </w:p>
        </w:tc>
      </w:tr>
      <w:tr w:rsidR="004972C8" w:rsidRPr="004972C8" w14:paraId="2447A338" w14:textId="77777777" w:rsidTr="007864FF">
        <w:trPr>
          <w:trHeight w:val="1800"/>
        </w:trPr>
        <w:tc>
          <w:tcPr>
            <w:tcW w:w="523" w:type="dxa"/>
            <w:noWrap/>
            <w:vAlign w:val="bottom"/>
            <w:hideMark/>
          </w:tcPr>
          <w:p w14:paraId="22C6A390"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10</w:t>
            </w:r>
          </w:p>
        </w:tc>
        <w:tc>
          <w:tcPr>
            <w:tcW w:w="1030" w:type="dxa"/>
            <w:noWrap/>
            <w:vAlign w:val="bottom"/>
            <w:hideMark/>
          </w:tcPr>
          <w:p w14:paraId="397D95F1"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008.006.043</w:t>
            </w:r>
          </w:p>
        </w:tc>
        <w:tc>
          <w:tcPr>
            <w:tcW w:w="3262" w:type="dxa"/>
            <w:noWrap/>
            <w:vAlign w:val="bottom"/>
            <w:hideMark/>
          </w:tcPr>
          <w:p w14:paraId="5F9709A0"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UNIFORME ESPORTIVO VÔLEI E HANDEBOL, BÁSICO</w:t>
            </w:r>
          </w:p>
          <w:p w14:paraId="21EE1518" w14:textId="5D852B42" w:rsidR="007864FF" w:rsidRPr="004972C8" w:rsidRDefault="007864FF" w:rsidP="007864FF">
            <w:pPr>
              <w:jc w:val="both"/>
              <w:rPr>
                <w:rFonts w:ascii="Arial" w:hAnsi="Arial" w:cs="Arial"/>
                <w:sz w:val="16"/>
                <w:szCs w:val="16"/>
              </w:rPr>
            </w:pPr>
            <w:r w:rsidRPr="004972C8">
              <w:rPr>
                <w:rFonts w:ascii="Arial" w:hAnsi="Arial" w:cs="Arial"/>
                <w:sz w:val="16"/>
                <w:szCs w:val="16"/>
              </w:rPr>
              <w:t>Regata confeccionada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Viés nas mangas e golas com 3cm. Costuras reforçadas em overlo que 2 agulhas ponto cadeia, barras e viés em galoneira 2 agulhas. Calção confeccionado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Costurado em overloque 2 agulhas ponto cadeia, elástico de 40mm costurado, barras em galoneira 2 agulhas. Meião confeccionado com acabamento duplo, elástico no punho e no tornozelo (garantindo que o meião nãos escorregue e tenha melhor aderência durante atividades). Calcanhar verdadeiro (evitando que o meião escorregue para dentro do calçado). Composição: 6% poliamida. 30% algodão 63% poliéster. 1% elastano. Os layouts serão enviados e aprovados pela secretária de esporte de Tanabi.</w:t>
            </w:r>
          </w:p>
        </w:tc>
        <w:tc>
          <w:tcPr>
            <w:tcW w:w="869" w:type="dxa"/>
            <w:noWrap/>
            <w:vAlign w:val="bottom"/>
            <w:hideMark/>
          </w:tcPr>
          <w:p w14:paraId="74495433"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kit</w:t>
            </w:r>
          </w:p>
        </w:tc>
        <w:tc>
          <w:tcPr>
            <w:tcW w:w="1399" w:type="dxa"/>
            <w:noWrap/>
            <w:vAlign w:val="bottom"/>
            <w:hideMark/>
          </w:tcPr>
          <w:p w14:paraId="3C300CA2"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120,</w:t>
            </w:r>
          </w:p>
        </w:tc>
        <w:tc>
          <w:tcPr>
            <w:tcW w:w="914" w:type="dxa"/>
            <w:noWrap/>
            <w:vAlign w:val="bottom"/>
            <w:hideMark/>
          </w:tcPr>
          <w:p w14:paraId="1A61701B"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105,64</w:t>
            </w:r>
          </w:p>
        </w:tc>
        <w:tc>
          <w:tcPr>
            <w:tcW w:w="993" w:type="dxa"/>
            <w:noWrap/>
            <w:vAlign w:val="bottom"/>
            <w:hideMark/>
          </w:tcPr>
          <w:p w14:paraId="271679B4"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12.676,80</w:t>
            </w:r>
          </w:p>
        </w:tc>
      </w:tr>
      <w:tr w:rsidR="004972C8" w:rsidRPr="004972C8" w14:paraId="1CA92FC9" w14:textId="77777777" w:rsidTr="007864FF">
        <w:trPr>
          <w:trHeight w:val="1800"/>
        </w:trPr>
        <w:tc>
          <w:tcPr>
            <w:tcW w:w="523" w:type="dxa"/>
            <w:noWrap/>
            <w:vAlign w:val="bottom"/>
            <w:hideMark/>
          </w:tcPr>
          <w:p w14:paraId="0EF6D661"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11</w:t>
            </w:r>
          </w:p>
        </w:tc>
        <w:tc>
          <w:tcPr>
            <w:tcW w:w="1030" w:type="dxa"/>
            <w:noWrap/>
            <w:vAlign w:val="bottom"/>
            <w:hideMark/>
          </w:tcPr>
          <w:p w14:paraId="2E8B0D99"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008.006.044</w:t>
            </w:r>
          </w:p>
        </w:tc>
        <w:tc>
          <w:tcPr>
            <w:tcW w:w="3262" w:type="dxa"/>
            <w:noWrap/>
            <w:vAlign w:val="bottom"/>
            <w:hideMark/>
          </w:tcPr>
          <w:p w14:paraId="4788F4EB"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CORTA VENTO</w:t>
            </w:r>
          </w:p>
          <w:p w14:paraId="27956F90" w14:textId="6C28AEB0" w:rsidR="007864FF" w:rsidRPr="004972C8" w:rsidRDefault="007864FF" w:rsidP="007864FF">
            <w:pPr>
              <w:jc w:val="both"/>
              <w:rPr>
                <w:rFonts w:ascii="Arial" w:hAnsi="Arial" w:cs="Arial"/>
                <w:sz w:val="16"/>
                <w:szCs w:val="16"/>
              </w:rPr>
            </w:pPr>
            <w:r w:rsidRPr="004972C8">
              <w:rPr>
                <w:rFonts w:ascii="Arial" w:hAnsi="Arial" w:cs="Arial"/>
                <w:sz w:val="16"/>
                <w:szCs w:val="16"/>
              </w:rPr>
              <w:t>Blusa corta vento raglan confeccionada em Tecido Tactel composição: 90% poliéster 10% elastano, gramatura: 115g. Proteção UV35+ Impressão digital/sublimação com papel tratado 40g+ impresso em alta qualidade com cores vivas e vibrantes). Personalizações, cores e detalhes conforme layout enviado. Bolsos nas laterais, Costuras reforçadas em overloque 2 agulhas ponto cadeia, barras e punhos com elástico 20mm manter segurança de subida. Costurado em galoneira 2 agulhas, golas alta medida de 6cm, zíper inteiriço centralizado na frente proporcional ao tamanho da peça. Calça corta vento confeccionada em Tecido Tactel composição: 90% poliéster 10% elastano, gramatura: 115g/m2. Proteção UV35+ Impressão digital/sublimação com papel tratado 40g+ impresso em alta qualidade com cores vivas e vibrantes). Personalizações, cores e detalhes conforme layout enviado. Bolso laterais. A calça deverá vir com o cordão passado, cordão tipo 100% poliéster. Bolsos nas laterais. Elástico de 40mm costurado, punho da calça deverá ter elástico de 20mm costurado para manter segurança. Os layouts serão enviados e aprovados pela secretária de esporte de Tanabi.</w:t>
            </w:r>
          </w:p>
        </w:tc>
        <w:tc>
          <w:tcPr>
            <w:tcW w:w="869" w:type="dxa"/>
            <w:noWrap/>
            <w:vAlign w:val="bottom"/>
            <w:hideMark/>
          </w:tcPr>
          <w:p w14:paraId="4AB70C45"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CJTO</w:t>
            </w:r>
          </w:p>
        </w:tc>
        <w:tc>
          <w:tcPr>
            <w:tcW w:w="1399" w:type="dxa"/>
            <w:noWrap/>
            <w:vAlign w:val="bottom"/>
            <w:hideMark/>
          </w:tcPr>
          <w:p w14:paraId="6B5EA016"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160,</w:t>
            </w:r>
          </w:p>
        </w:tc>
        <w:tc>
          <w:tcPr>
            <w:tcW w:w="914" w:type="dxa"/>
            <w:noWrap/>
            <w:vAlign w:val="bottom"/>
            <w:hideMark/>
          </w:tcPr>
          <w:p w14:paraId="283050D9"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231,10</w:t>
            </w:r>
          </w:p>
        </w:tc>
        <w:tc>
          <w:tcPr>
            <w:tcW w:w="993" w:type="dxa"/>
            <w:noWrap/>
            <w:vAlign w:val="bottom"/>
            <w:hideMark/>
          </w:tcPr>
          <w:p w14:paraId="609A5B30"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36.976,00</w:t>
            </w:r>
          </w:p>
        </w:tc>
      </w:tr>
      <w:tr w:rsidR="004972C8" w:rsidRPr="004972C8" w14:paraId="6D018DC9" w14:textId="77777777" w:rsidTr="007864FF">
        <w:trPr>
          <w:trHeight w:val="720"/>
        </w:trPr>
        <w:tc>
          <w:tcPr>
            <w:tcW w:w="523" w:type="dxa"/>
            <w:noWrap/>
            <w:vAlign w:val="bottom"/>
            <w:hideMark/>
          </w:tcPr>
          <w:p w14:paraId="219AE25A"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12</w:t>
            </w:r>
          </w:p>
        </w:tc>
        <w:tc>
          <w:tcPr>
            <w:tcW w:w="1030" w:type="dxa"/>
            <w:noWrap/>
            <w:vAlign w:val="bottom"/>
            <w:hideMark/>
          </w:tcPr>
          <w:p w14:paraId="4DEA503D"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008.006.045</w:t>
            </w:r>
          </w:p>
        </w:tc>
        <w:tc>
          <w:tcPr>
            <w:tcW w:w="3262" w:type="dxa"/>
            <w:noWrap/>
            <w:vAlign w:val="bottom"/>
            <w:hideMark/>
          </w:tcPr>
          <w:p w14:paraId="4DD91271"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COLETES</w:t>
            </w:r>
          </w:p>
          <w:p w14:paraId="3115212F" w14:textId="1BA55D3C" w:rsidR="007864FF" w:rsidRPr="004972C8" w:rsidRDefault="007864FF" w:rsidP="007864FF">
            <w:pPr>
              <w:jc w:val="both"/>
              <w:rPr>
                <w:rFonts w:ascii="Arial" w:hAnsi="Arial" w:cs="Arial"/>
                <w:sz w:val="16"/>
                <w:szCs w:val="16"/>
              </w:rPr>
            </w:pPr>
            <w:r w:rsidRPr="004972C8">
              <w:rPr>
                <w:rFonts w:ascii="Arial" w:hAnsi="Arial" w:cs="Arial"/>
                <w:sz w:val="16"/>
                <w:szCs w:val="16"/>
              </w:rPr>
              <w:t>Colete confeccionado em Tecido Helanca light composição: 100% poliéster, gramatura: 120g. Impressão digital/sublimação de alta qualidade com cores vivas e vibrantes). Personalizações, cores e detalhes conforme layout enviado. Viés nas mangas e golas com 3,5cm. Costuras reforçadas em overloque 2 agulhas ponto cadeia, barras em galoneira. 2 Elásticos de 3cm x 10cm nas laterais conforme imagem. Os layouts serão enviados e aprovados pela secretária de esporte de Tanabi.</w:t>
            </w:r>
          </w:p>
        </w:tc>
        <w:tc>
          <w:tcPr>
            <w:tcW w:w="869" w:type="dxa"/>
            <w:noWrap/>
            <w:vAlign w:val="bottom"/>
            <w:hideMark/>
          </w:tcPr>
          <w:p w14:paraId="231C6EE3"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UND</w:t>
            </w:r>
          </w:p>
        </w:tc>
        <w:tc>
          <w:tcPr>
            <w:tcW w:w="1399" w:type="dxa"/>
            <w:noWrap/>
            <w:vAlign w:val="bottom"/>
            <w:hideMark/>
          </w:tcPr>
          <w:p w14:paraId="14D6B583"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500,</w:t>
            </w:r>
          </w:p>
        </w:tc>
        <w:tc>
          <w:tcPr>
            <w:tcW w:w="914" w:type="dxa"/>
            <w:noWrap/>
            <w:vAlign w:val="bottom"/>
            <w:hideMark/>
          </w:tcPr>
          <w:p w14:paraId="0BFE1B2A"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17,23</w:t>
            </w:r>
          </w:p>
        </w:tc>
        <w:tc>
          <w:tcPr>
            <w:tcW w:w="993" w:type="dxa"/>
            <w:noWrap/>
            <w:vAlign w:val="bottom"/>
            <w:hideMark/>
          </w:tcPr>
          <w:p w14:paraId="2E64D30E"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8.615,00</w:t>
            </w:r>
          </w:p>
        </w:tc>
      </w:tr>
      <w:tr w:rsidR="004972C8" w:rsidRPr="004972C8" w14:paraId="7C83E0BC" w14:textId="77777777" w:rsidTr="007864FF">
        <w:trPr>
          <w:trHeight w:val="900"/>
        </w:trPr>
        <w:tc>
          <w:tcPr>
            <w:tcW w:w="523" w:type="dxa"/>
            <w:noWrap/>
            <w:vAlign w:val="bottom"/>
            <w:hideMark/>
          </w:tcPr>
          <w:p w14:paraId="6FA93FB8"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13</w:t>
            </w:r>
          </w:p>
        </w:tc>
        <w:tc>
          <w:tcPr>
            <w:tcW w:w="1030" w:type="dxa"/>
            <w:noWrap/>
            <w:vAlign w:val="bottom"/>
            <w:hideMark/>
          </w:tcPr>
          <w:p w14:paraId="4AFE5EAB"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008.006.046</w:t>
            </w:r>
          </w:p>
        </w:tc>
        <w:tc>
          <w:tcPr>
            <w:tcW w:w="3262" w:type="dxa"/>
            <w:noWrap/>
            <w:vAlign w:val="bottom"/>
            <w:hideMark/>
          </w:tcPr>
          <w:p w14:paraId="77DACFC2"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CAMISETA ESPORTIVA 1</w:t>
            </w:r>
          </w:p>
          <w:p w14:paraId="1B82A475" w14:textId="2061332D" w:rsidR="007864FF" w:rsidRPr="004972C8" w:rsidRDefault="007864FF" w:rsidP="007864FF">
            <w:pPr>
              <w:jc w:val="both"/>
              <w:rPr>
                <w:rFonts w:ascii="Arial" w:hAnsi="Arial" w:cs="Arial"/>
                <w:sz w:val="16"/>
                <w:szCs w:val="16"/>
              </w:rPr>
            </w:pPr>
            <w:r w:rsidRPr="004972C8">
              <w:rPr>
                <w:rFonts w:ascii="Arial" w:hAnsi="Arial" w:cs="Arial"/>
                <w:sz w:val="16"/>
                <w:szCs w:val="16"/>
              </w:rPr>
              <w:t>Camiseta confeccionada em Tecido dry fit composição: 100% poliéster, gramatura: 130g. Desenvolvido com fios de multifilamentos e tratamento de alta tecnologia. Proteção UV35+ Impressão digital/sublimação com papel tratado 40g alta qualidade com cores vivas e vibrantes). Personalizações, cores e detalhes conforme layout enviado. Costuras reforçadas em overloque 2 agulhas ponto cadeia, barras e punhos em galoneira 2 agulhas, golas rebatidas em galoneira. Os layouts serão enviados e aprovados pela secretária de esporte de Tanabi.</w:t>
            </w:r>
          </w:p>
        </w:tc>
        <w:tc>
          <w:tcPr>
            <w:tcW w:w="869" w:type="dxa"/>
            <w:noWrap/>
            <w:vAlign w:val="bottom"/>
            <w:hideMark/>
          </w:tcPr>
          <w:p w14:paraId="5E879476"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UND</w:t>
            </w:r>
          </w:p>
        </w:tc>
        <w:tc>
          <w:tcPr>
            <w:tcW w:w="1399" w:type="dxa"/>
            <w:noWrap/>
            <w:vAlign w:val="bottom"/>
            <w:hideMark/>
          </w:tcPr>
          <w:p w14:paraId="125757A6"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300,</w:t>
            </w:r>
          </w:p>
        </w:tc>
        <w:tc>
          <w:tcPr>
            <w:tcW w:w="914" w:type="dxa"/>
            <w:noWrap/>
            <w:vAlign w:val="bottom"/>
            <w:hideMark/>
          </w:tcPr>
          <w:p w14:paraId="3BCA3A8B"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36,83</w:t>
            </w:r>
          </w:p>
        </w:tc>
        <w:tc>
          <w:tcPr>
            <w:tcW w:w="993" w:type="dxa"/>
            <w:noWrap/>
            <w:vAlign w:val="bottom"/>
            <w:hideMark/>
          </w:tcPr>
          <w:p w14:paraId="5834CC06"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11.049,00</w:t>
            </w:r>
          </w:p>
        </w:tc>
      </w:tr>
      <w:tr w:rsidR="007864FF" w:rsidRPr="004972C8" w14:paraId="7841B9FD" w14:textId="77777777" w:rsidTr="007864FF">
        <w:trPr>
          <w:trHeight w:val="900"/>
        </w:trPr>
        <w:tc>
          <w:tcPr>
            <w:tcW w:w="523" w:type="dxa"/>
            <w:noWrap/>
            <w:vAlign w:val="bottom"/>
            <w:hideMark/>
          </w:tcPr>
          <w:p w14:paraId="6A519557"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14</w:t>
            </w:r>
          </w:p>
        </w:tc>
        <w:tc>
          <w:tcPr>
            <w:tcW w:w="1030" w:type="dxa"/>
            <w:noWrap/>
            <w:vAlign w:val="bottom"/>
            <w:hideMark/>
          </w:tcPr>
          <w:p w14:paraId="56DB0CFC"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008.006.047</w:t>
            </w:r>
          </w:p>
        </w:tc>
        <w:tc>
          <w:tcPr>
            <w:tcW w:w="3262" w:type="dxa"/>
            <w:noWrap/>
            <w:vAlign w:val="bottom"/>
            <w:hideMark/>
          </w:tcPr>
          <w:p w14:paraId="2A57679D" w14:textId="77777777" w:rsidR="007864FF" w:rsidRPr="004972C8" w:rsidRDefault="007864FF" w:rsidP="007864FF">
            <w:pPr>
              <w:jc w:val="both"/>
              <w:rPr>
                <w:rFonts w:ascii="Arial" w:hAnsi="Arial" w:cs="Arial"/>
                <w:sz w:val="16"/>
                <w:szCs w:val="16"/>
              </w:rPr>
            </w:pPr>
            <w:r w:rsidRPr="004972C8">
              <w:rPr>
                <w:rFonts w:ascii="Arial" w:hAnsi="Arial" w:cs="Arial"/>
                <w:sz w:val="16"/>
                <w:szCs w:val="16"/>
              </w:rPr>
              <w:t>CAMISETA ESPORTIVA 2</w:t>
            </w:r>
          </w:p>
          <w:p w14:paraId="2C8E0C58" w14:textId="762EB132" w:rsidR="007864FF" w:rsidRPr="004972C8" w:rsidRDefault="007864FF" w:rsidP="007864FF">
            <w:pPr>
              <w:jc w:val="both"/>
              <w:rPr>
                <w:rFonts w:ascii="Arial" w:hAnsi="Arial" w:cs="Arial"/>
                <w:sz w:val="16"/>
                <w:szCs w:val="16"/>
              </w:rPr>
            </w:pPr>
            <w:r w:rsidRPr="004972C8">
              <w:rPr>
                <w:rFonts w:ascii="Arial" w:hAnsi="Arial" w:cs="Arial"/>
                <w:sz w:val="16"/>
                <w:szCs w:val="16"/>
              </w:rPr>
              <w:t>Camiseta confeccionada em Tecido Air Dry micro furado composição: 94% poliéster 6% elastano, gramatura: 130g. Desenvolvido com fios de multifilamentos e tratamento de alta tecnologia. Proteção UV35+ Impressão digital/sublimação com papel tratado 40g alta qualidade com cores vivas e vibrantes). Personalizações, cores e detalhes conforme layout enviado. Costuras reforçadas em overloque 2 agulhas ponto cadeia, barras e punhos em galoneira 2 agulhas, golas rebatidas em galoneira. Os layouts serão enviados e aprovados pela secretária de esporte de Tanabi.</w:t>
            </w:r>
          </w:p>
        </w:tc>
        <w:tc>
          <w:tcPr>
            <w:tcW w:w="869" w:type="dxa"/>
            <w:noWrap/>
            <w:vAlign w:val="bottom"/>
            <w:hideMark/>
          </w:tcPr>
          <w:p w14:paraId="1DDF18F2"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UND</w:t>
            </w:r>
          </w:p>
        </w:tc>
        <w:tc>
          <w:tcPr>
            <w:tcW w:w="1399" w:type="dxa"/>
            <w:noWrap/>
            <w:vAlign w:val="bottom"/>
            <w:hideMark/>
          </w:tcPr>
          <w:p w14:paraId="12CCB5D6" w14:textId="77777777" w:rsidR="007864FF" w:rsidRPr="004972C8" w:rsidRDefault="007864FF" w:rsidP="007864FF">
            <w:pPr>
              <w:jc w:val="center"/>
              <w:rPr>
                <w:rFonts w:ascii="Arial" w:hAnsi="Arial" w:cs="Arial"/>
                <w:sz w:val="16"/>
                <w:szCs w:val="16"/>
              </w:rPr>
            </w:pPr>
            <w:r w:rsidRPr="004972C8">
              <w:rPr>
                <w:rFonts w:ascii="Arial" w:hAnsi="Arial" w:cs="Arial"/>
                <w:sz w:val="16"/>
                <w:szCs w:val="16"/>
              </w:rPr>
              <w:t>300,</w:t>
            </w:r>
          </w:p>
        </w:tc>
        <w:tc>
          <w:tcPr>
            <w:tcW w:w="914" w:type="dxa"/>
            <w:noWrap/>
            <w:vAlign w:val="bottom"/>
            <w:hideMark/>
          </w:tcPr>
          <w:p w14:paraId="526895E1"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36,83</w:t>
            </w:r>
          </w:p>
        </w:tc>
        <w:tc>
          <w:tcPr>
            <w:tcW w:w="993" w:type="dxa"/>
            <w:noWrap/>
            <w:vAlign w:val="bottom"/>
            <w:hideMark/>
          </w:tcPr>
          <w:p w14:paraId="114AA8FD" w14:textId="77777777" w:rsidR="007864FF" w:rsidRPr="004972C8" w:rsidRDefault="007864FF" w:rsidP="007864FF">
            <w:pPr>
              <w:jc w:val="right"/>
              <w:rPr>
                <w:rFonts w:ascii="Arial" w:hAnsi="Arial" w:cs="Arial"/>
                <w:sz w:val="16"/>
                <w:szCs w:val="16"/>
              </w:rPr>
            </w:pPr>
            <w:r w:rsidRPr="004972C8">
              <w:rPr>
                <w:rFonts w:ascii="Arial" w:hAnsi="Arial" w:cs="Arial"/>
                <w:sz w:val="16"/>
                <w:szCs w:val="16"/>
              </w:rPr>
              <w:t>11.049,00</w:t>
            </w:r>
          </w:p>
        </w:tc>
      </w:tr>
    </w:tbl>
    <w:p w14:paraId="2FB91057" w14:textId="77777777" w:rsidR="008F62FF" w:rsidRPr="004972C8" w:rsidRDefault="008F62FF" w:rsidP="000F1F62">
      <w:pPr>
        <w:pStyle w:val="Nivel2"/>
        <w:numPr>
          <w:ilvl w:val="0"/>
          <w:numId w:val="0"/>
        </w:numPr>
        <w:tabs>
          <w:tab w:val="left" w:pos="2224"/>
        </w:tabs>
        <w:spacing w:before="0" w:after="0" w:line="240" w:lineRule="auto"/>
        <w:rPr>
          <w:color w:val="auto"/>
          <w:sz w:val="24"/>
          <w:szCs w:val="24"/>
        </w:rPr>
      </w:pPr>
    </w:p>
    <w:p w14:paraId="0EF1F21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 O objeto desta contratação não se enquadra como sendo de bem de luxo, conforme Decreto nº 5.045, de 19 de janeiro de 2024.</w:t>
      </w:r>
    </w:p>
    <w:p w14:paraId="72E0F05C" w14:textId="3342EB6C"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1.3. O prazo de vigência da contratação é de 12 (doze) meses, contados da assinatura do Contrato, na forma do artigo 105 da Lei n</w:t>
      </w:r>
      <w:r w:rsidR="00794785" w:rsidRPr="004972C8">
        <w:rPr>
          <w:i w:val="0"/>
          <w:iCs w:val="0"/>
          <w:color w:val="auto"/>
          <w:sz w:val="24"/>
          <w:szCs w:val="24"/>
        </w:rPr>
        <w:t>º</w:t>
      </w:r>
      <w:r w:rsidRPr="004972C8">
        <w:rPr>
          <w:i w:val="0"/>
          <w:iCs w:val="0"/>
          <w:color w:val="auto"/>
          <w:sz w:val="24"/>
          <w:szCs w:val="24"/>
        </w:rPr>
        <w:t xml:space="preserve"> 14.133, de 2021.</w:t>
      </w:r>
    </w:p>
    <w:p w14:paraId="3E9F822F" w14:textId="65A6F134" w:rsidR="000F1F62" w:rsidRPr="004972C8"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4972C8">
        <w:rPr>
          <w:rStyle w:val="Forte"/>
          <w:rFonts w:eastAsia="Calibri"/>
          <w:b w:val="0"/>
          <w:bCs w:val="0"/>
          <w:i w:val="0"/>
          <w:iCs w:val="0"/>
          <w:color w:val="auto"/>
          <w:sz w:val="24"/>
          <w:szCs w:val="24"/>
          <w:shd w:val="clear" w:color="auto" w:fill="FFFFFF"/>
        </w:rPr>
        <w:t>1.4.</w:t>
      </w:r>
      <w:r w:rsidRPr="004972C8">
        <w:rPr>
          <w:rStyle w:val="Forte"/>
          <w:rFonts w:eastAsia="Calibri"/>
          <w:i w:val="0"/>
          <w:iCs w:val="0"/>
          <w:color w:val="auto"/>
          <w:sz w:val="24"/>
          <w:szCs w:val="24"/>
          <w:shd w:val="clear" w:color="auto" w:fill="FFFFFF"/>
        </w:rPr>
        <w:t xml:space="preserve"> </w:t>
      </w:r>
      <w:r w:rsidRPr="004972C8">
        <w:rPr>
          <w:i w:val="0"/>
          <w:iCs w:val="0"/>
          <w:color w:val="auto"/>
          <w:sz w:val="24"/>
          <w:szCs w:val="24"/>
        </w:rPr>
        <w:t>O contrato ou outro instrumento hábil que o substitua oferece maior detalhamento das regras que serão aplicadas em relação à vigência da contratação</w:t>
      </w:r>
      <w:r w:rsidRPr="004972C8">
        <w:rPr>
          <w:rStyle w:val="Forte"/>
          <w:rFonts w:eastAsia="Calibri"/>
          <w:i w:val="0"/>
          <w:iCs w:val="0"/>
          <w:color w:val="auto"/>
          <w:sz w:val="24"/>
          <w:szCs w:val="24"/>
          <w:shd w:val="clear" w:color="auto" w:fill="FFFFFF"/>
        </w:rPr>
        <w:t>.</w:t>
      </w:r>
    </w:p>
    <w:p w14:paraId="548DA14A" w14:textId="77777777" w:rsidR="004C61C7" w:rsidRPr="004972C8"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4972C8" w:rsidRDefault="000F1F62" w:rsidP="000F1F62">
      <w:pPr>
        <w:pStyle w:val="Nivel01"/>
      </w:pPr>
      <w:r w:rsidRPr="004972C8">
        <w:t>2. FUNDAMENTAÇÃO E DESCRIÇÃO DA NECESSIDADE DA CONTRATAÇÃO:</w:t>
      </w:r>
    </w:p>
    <w:p w14:paraId="513C6B6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2.2. O objeto da contratação está previsto no Plano de Contratações Anual.</w:t>
      </w:r>
    </w:p>
    <w:p w14:paraId="558A11E9" w14:textId="77777777"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29AE5DB5" w:rsidR="000F1F62" w:rsidRPr="004972C8" w:rsidRDefault="000F1F62" w:rsidP="000F1F62">
      <w:pPr>
        <w:pStyle w:val="Nivel01"/>
      </w:pPr>
      <w:r w:rsidRPr="004972C8">
        <w:t>3. DESCRIÇÃO DA SOLUÇÃO COMO UM TODO CONSIDERADO O CICLO DE VIDA DO OBJETO E ESPECIFICAÇÃO DO PRODUTO:</w:t>
      </w:r>
    </w:p>
    <w:p w14:paraId="23B216AF" w14:textId="6359FAFC" w:rsidR="00AA0741" w:rsidRPr="004972C8" w:rsidRDefault="00AA0741" w:rsidP="00AA0741"/>
    <w:p w14:paraId="6DEAC6F8" w14:textId="6B6B014C" w:rsidR="00AA0741" w:rsidRPr="004972C8" w:rsidRDefault="00AA0741" w:rsidP="00AA0741">
      <w:r w:rsidRPr="004972C8">
        <w:rPr>
          <w:rFonts w:ascii="Arial" w:hAnsi="Arial" w:cs="Arial"/>
          <w:b/>
          <w:bCs/>
          <w:noProof/>
        </w:rPr>
        <w:drawing>
          <wp:anchor distT="0" distB="0" distL="114300" distR="114300" simplePos="0" relativeHeight="251659264" behindDoc="1" locked="0" layoutInCell="1" allowOverlap="1" wp14:anchorId="2D72D262" wp14:editId="4F8B0140">
            <wp:simplePos x="0" y="0"/>
            <wp:positionH relativeFrom="margin">
              <wp:posOffset>754912</wp:posOffset>
            </wp:positionH>
            <wp:positionV relativeFrom="page">
              <wp:posOffset>3664585</wp:posOffset>
            </wp:positionV>
            <wp:extent cx="3862705" cy="2896870"/>
            <wp:effectExtent l="0" t="0" r="4445" b="0"/>
            <wp:wrapTopAndBottom/>
            <wp:docPr id="19297021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02180" name="Imagem 192970218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862705" cy="2896870"/>
                    </a:xfrm>
                    <a:prstGeom prst="rect">
                      <a:avLst/>
                    </a:prstGeom>
                  </pic:spPr>
                </pic:pic>
              </a:graphicData>
            </a:graphic>
            <wp14:sizeRelH relativeFrom="margin">
              <wp14:pctWidth>0</wp14:pctWidth>
            </wp14:sizeRelH>
            <wp14:sizeRelV relativeFrom="margin">
              <wp14:pctHeight>0</wp14:pctHeight>
            </wp14:sizeRelV>
          </wp:anchor>
        </w:drawing>
      </w:r>
      <w:r w:rsidR="00D950E9" w:rsidRPr="004972C8">
        <w:rPr>
          <w:rFonts w:ascii="Arial" w:hAnsi="Arial" w:cs="Arial"/>
          <w:b/>
          <w:bCs/>
        </w:rPr>
        <w:t>UNIFORME PROFISSIONAL DE FUTEBOL E FUTSAL</w:t>
      </w:r>
      <w:r w:rsidRPr="004972C8">
        <w:rPr>
          <w:rFonts w:ascii="Calibri Light" w:hAnsi="Calibri Light" w:cs="Calibri Light"/>
          <w:b/>
          <w:bCs/>
          <w:sz w:val="22"/>
          <w:szCs w:val="22"/>
        </w:rPr>
        <w:t>:</w:t>
      </w:r>
    </w:p>
    <w:p w14:paraId="49E5CF39" w14:textId="1D28FA24"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61312" behindDoc="1" locked="0" layoutInCell="1" allowOverlap="1" wp14:anchorId="19B40C23" wp14:editId="194D845D">
            <wp:simplePos x="0" y="0"/>
            <wp:positionH relativeFrom="page">
              <wp:align>center</wp:align>
            </wp:positionH>
            <wp:positionV relativeFrom="margin">
              <wp:posOffset>5037617</wp:posOffset>
            </wp:positionV>
            <wp:extent cx="3886200" cy="2721610"/>
            <wp:effectExtent l="0" t="0" r="0" b="2540"/>
            <wp:wrapTopAndBottom/>
            <wp:docPr id="203534800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48008" name="Imagem 203534800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886200" cy="2721610"/>
                    </a:xfrm>
                    <a:prstGeom prst="rect">
                      <a:avLst/>
                    </a:prstGeom>
                  </pic:spPr>
                </pic:pic>
              </a:graphicData>
            </a:graphic>
            <wp14:sizeRelH relativeFrom="margin">
              <wp14:pctWidth>0</wp14:pctWidth>
            </wp14:sizeRelH>
            <wp14:sizeRelV relativeFrom="margin">
              <wp14:pctHeight>0</wp14:pctHeight>
            </wp14:sizeRelV>
          </wp:anchor>
        </w:drawing>
      </w:r>
    </w:p>
    <w:p w14:paraId="3CB4620B" w14:textId="442913A0" w:rsidR="00AA0741" w:rsidRPr="004972C8" w:rsidRDefault="00AA0741" w:rsidP="00AA0741"/>
    <w:p w14:paraId="0A5457C5" w14:textId="65D45A1C" w:rsidR="00AA0741" w:rsidRPr="004972C8" w:rsidRDefault="00AA0741" w:rsidP="00AA0741"/>
    <w:p w14:paraId="09E95DAB" w14:textId="750BD405"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63360" behindDoc="1" locked="0" layoutInCell="1" allowOverlap="1" wp14:anchorId="49048A1B" wp14:editId="6EBCAD43">
            <wp:simplePos x="0" y="0"/>
            <wp:positionH relativeFrom="page">
              <wp:align>center</wp:align>
            </wp:positionH>
            <wp:positionV relativeFrom="page">
              <wp:posOffset>1739885</wp:posOffset>
            </wp:positionV>
            <wp:extent cx="3606165" cy="2704465"/>
            <wp:effectExtent l="0" t="0" r="0" b="635"/>
            <wp:wrapTopAndBottom/>
            <wp:docPr id="137469404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94041" name="Imagem 137469404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06165" cy="2704465"/>
                    </a:xfrm>
                    <a:prstGeom prst="rect">
                      <a:avLst/>
                    </a:prstGeom>
                  </pic:spPr>
                </pic:pic>
              </a:graphicData>
            </a:graphic>
            <wp14:sizeRelH relativeFrom="margin">
              <wp14:pctWidth>0</wp14:pctWidth>
            </wp14:sizeRelH>
            <wp14:sizeRelV relativeFrom="margin">
              <wp14:pctHeight>0</wp14:pctHeight>
            </wp14:sizeRelV>
          </wp:anchor>
        </w:drawing>
      </w:r>
    </w:p>
    <w:p w14:paraId="1DA6A6DC" w14:textId="61D1B70E"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65408" behindDoc="1" locked="0" layoutInCell="1" allowOverlap="1" wp14:anchorId="646ECA27" wp14:editId="45687C03">
            <wp:simplePos x="0" y="0"/>
            <wp:positionH relativeFrom="page">
              <wp:align>center</wp:align>
            </wp:positionH>
            <wp:positionV relativeFrom="margin">
              <wp:posOffset>2866833</wp:posOffset>
            </wp:positionV>
            <wp:extent cx="2737485" cy="449580"/>
            <wp:effectExtent l="0" t="0" r="5715" b="7620"/>
            <wp:wrapSquare wrapText="bothSides"/>
            <wp:docPr id="43004517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9F97B" w14:textId="520231BC" w:rsidR="00AA0741" w:rsidRPr="004972C8" w:rsidRDefault="00AA0741" w:rsidP="00AA0741"/>
    <w:p w14:paraId="5228AD8B" w14:textId="6411DE00" w:rsidR="00AA0741" w:rsidRPr="004972C8" w:rsidRDefault="00AA0741" w:rsidP="00AA0741"/>
    <w:p w14:paraId="00F194E0" w14:textId="77777777" w:rsidR="00AA0741" w:rsidRPr="004972C8" w:rsidRDefault="00AA0741" w:rsidP="00AA0741">
      <w:pPr>
        <w:pStyle w:val="Nivel01"/>
      </w:pPr>
    </w:p>
    <w:p w14:paraId="1F9028D4" w14:textId="1F32E03B" w:rsidR="00AA0741" w:rsidRPr="004972C8" w:rsidRDefault="00D950E9" w:rsidP="00AA0741">
      <w:pPr>
        <w:pStyle w:val="Nivel01"/>
      </w:pPr>
      <w:r w:rsidRPr="004972C8">
        <w:t>UNIFORME PROFISSIONAL BASQUETE:</w:t>
      </w:r>
    </w:p>
    <w:p w14:paraId="2607AE9E" w14:textId="54C2B138" w:rsidR="00AA0741" w:rsidRPr="004972C8" w:rsidRDefault="00AA0741" w:rsidP="00AA0741"/>
    <w:p w14:paraId="376D9DAF" w14:textId="4C159A65"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67456" behindDoc="1" locked="0" layoutInCell="1" allowOverlap="1" wp14:anchorId="5B39533F" wp14:editId="73D0E17D">
            <wp:simplePos x="0" y="0"/>
            <wp:positionH relativeFrom="page">
              <wp:align>center</wp:align>
            </wp:positionH>
            <wp:positionV relativeFrom="page">
              <wp:posOffset>6271526</wp:posOffset>
            </wp:positionV>
            <wp:extent cx="3658235" cy="2743200"/>
            <wp:effectExtent l="0" t="0" r="0" b="0"/>
            <wp:wrapTopAndBottom/>
            <wp:docPr id="194915494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5823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FFE2D" w14:textId="7830B9D4" w:rsidR="00AA0741" w:rsidRPr="004972C8" w:rsidRDefault="00AA0741" w:rsidP="00AA0741"/>
    <w:p w14:paraId="0D7B0EAC" w14:textId="1EA22DB0" w:rsidR="00AA0741" w:rsidRPr="004972C8" w:rsidRDefault="00AA0741" w:rsidP="00AA0741"/>
    <w:p w14:paraId="1293B0D3" w14:textId="159ABA09" w:rsidR="00AA0741" w:rsidRPr="004972C8" w:rsidRDefault="00AA0741" w:rsidP="00AA0741"/>
    <w:p w14:paraId="7F36A6E5" w14:textId="5E97867E" w:rsidR="00AA0741" w:rsidRPr="004972C8" w:rsidRDefault="00AA0741" w:rsidP="00AA0741"/>
    <w:p w14:paraId="16417202" w14:textId="581163EC" w:rsidR="00AA0741" w:rsidRPr="004972C8" w:rsidRDefault="00AA0741" w:rsidP="00AA0741"/>
    <w:p w14:paraId="3925B2DA" w14:textId="3EDC3D00"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69504" behindDoc="1" locked="0" layoutInCell="1" allowOverlap="1" wp14:anchorId="1C86402C" wp14:editId="1D2466C8">
            <wp:simplePos x="0" y="0"/>
            <wp:positionH relativeFrom="margin">
              <wp:posOffset>981710</wp:posOffset>
            </wp:positionH>
            <wp:positionV relativeFrom="page">
              <wp:posOffset>1999379</wp:posOffset>
            </wp:positionV>
            <wp:extent cx="3914775" cy="2937510"/>
            <wp:effectExtent l="0" t="0" r="9525" b="0"/>
            <wp:wrapTopAndBottom/>
            <wp:docPr id="138522414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14775" cy="2937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4E028" w14:textId="6B449494" w:rsidR="00AA0741" w:rsidRPr="004972C8" w:rsidRDefault="00AA0741" w:rsidP="00AA0741"/>
    <w:p w14:paraId="2026F876" w14:textId="4104CFBA"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71552" behindDoc="1" locked="0" layoutInCell="1" allowOverlap="1" wp14:anchorId="26EB9B3F" wp14:editId="54B9D2BC">
            <wp:simplePos x="0" y="0"/>
            <wp:positionH relativeFrom="column">
              <wp:posOffset>1031240</wp:posOffset>
            </wp:positionH>
            <wp:positionV relativeFrom="page">
              <wp:posOffset>5365484</wp:posOffset>
            </wp:positionV>
            <wp:extent cx="3905250" cy="2928620"/>
            <wp:effectExtent l="0" t="0" r="0" b="0"/>
            <wp:wrapTopAndBottom/>
            <wp:docPr id="195823344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05250" cy="2928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D5D752" w14:textId="3360D371" w:rsidR="00AA0741" w:rsidRPr="004972C8" w:rsidRDefault="00AA0741" w:rsidP="00AA0741"/>
    <w:p w14:paraId="0902FBBA" w14:textId="7C1B806D" w:rsidR="00AA0741" w:rsidRPr="004972C8" w:rsidRDefault="00AA0741" w:rsidP="00AA0741"/>
    <w:p w14:paraId="0D51F4DC" w14:textId="5098C3E8"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73600" behindDoc="1" locked="0" layoutInCell="1" allowOverlap="1" wp14:anchorId="4CAA444C" wp14:editId="3576697D">
            <wp:simplePos x="0" y="0"/>
            <wp:positionH relativeFrom="margin">
              <wp:posOffset>1678940</wp:posOffset>
            </wp:positionH>
            <wp:positionV relativeFrom="margin">
              <wp:posOffset>6939280</wp:posOffset>
            </wp:positionV>
            <wp:extent cx="2737485" cy="449580"/>
            <wp:effectExtent l="0" t="0" r="0" b="0"/>
            <wp:wrapSquare wrapText="bothSides"/>
            <wp:docPr id="14839156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3E9CFD" w14:textId="77777777" w:rsidR="00AA0741" w:rsidRPr="004972C8" w:rsidRDefault="00AA0741" w:rsidP="00AA0741"/>
    <w:p w14:paraId="6CF280AA" w14:textId="77777777" w:rsidR="00AA0741" w:rsidRPr="004972C8" w:rsidRDefault="00AA0741" w:rsidP="00AA0741"/>
    <w:p w14:paraId="3DF4878D" w14:textId="77777777" w:rsidR="00AA0741" w:rsidRPr="004972C8" w:rsidRDefault="00AA0741" w:rsidP="00AA0741"/>
    <w:p w14:paraId="650ADFBC" w14:textId="77777777" w:rsidR="00AA0741" w:rsidRPr="004972C8" w:rsidRDefault="00AA0741" w:rsidP="00AA0741"/>
    <w:p w14:paraId="519B40C0" w14:textId="77777777" w:rsidR="00AA0741" w:rsidRPr="004972C8" w:rsidRDefault="00AA0741" w:rsidP="00AA0741"/>
    <w:p w14:paraId="198E23AF" w14:textId="77777777" w:rsidR="00AA0741" w:rsidRPr="004972C8" w:rsidRDefault="00AA0741" w:rsidP="00AA0741"/>
    <w:p w14:paraId="5DC2CD88" w14:textId="1F26DEF5" w:rsidR="00AA0741" w:rsidRPr="004972C8" w:rsidRDefault="00D950E9" w:rsidP="00AA0741">
      <w:pPr>
        <w:rPr>
          <w:rFonts w:ascii="Arial" w:hAnsi="Arial" w:cs="Arial"/>
        </w:rPr>
      </w:pPr>
      <w:bookmarkStart w:id="47" w:name="_Hlk233384806"/>
      <w:r w:rsidRPr="004972C8">
        <w:rPr>
          <w:rFonts w:ascii="Arial" w:hAnsi="Arial" w:cs="Arial"/>
          <w:b/>
          <w:bCs/>
        </w:rPr>
        <w:t>UNIFORME PROFISSIONAL VÔLEI E HANDEBOL</w:t>
      </w:r>
      <w:bookmarkEnd w:id="47"/>
      <w:r w:rsidRPr="004972C8">
        <w:rPr>
          <w:rFonts w:ascii="Arial" w:hAnsi="Arial" w:cs="Arial"/>
          <w:b/>
          <w:bCs/>
        </w:rPr>
        <w:t>:</w:t>
      </w:r>
    </w:p>
    <w:p w14:paraId="56EC3DAC" w14:textId="0BE47251"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75648" behindDoc="1" locked="0" layoutInCell="1" allowOverlap="1" wp14:anchorId="7353472A" wp14:editId="1F7200F3">
            <wp:simplePos x="0" y="0"/>
            <wp:positionH relativeFrom="page">
              <wp:posOffset>2090095</wp:posOffset>
            </wp:positionH>
            <wp:positionV relativeFrom="page">
              <wp:posOffset>2298006</wp:posOffset>
            </wp:positionV>
            <wp:extent cx="3882720" cy="2913354"/>
            <wp:effectExtent l="0" t="0" r="0" b="0"/>
            <wp:wrapTopAndBottom/>
            <wp:docPr id="18652926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9266" name="Imagem 18652926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882720" cy="2913354"/>
                    </a:xfrm>
                    <a:prstGeom prst="rect">
                      <a:avLst/>
                    </a:prstGeom>
                  </pic:spPr>
                </pic:pic>
              </a:graphicData>
            </a:graphic>
            <wp14:sizeRelH relativeFrom="margin">
              <wp14:pctWidth>0</wp14:pctWidth>
            </wp14:sizeRelH>
            <wp14:sizeRelV relativeFrom="margin">
              <wp14:pctHeight>0</wp14:pctHeight>
            </wp14:sizeRelV>
          </wp:anchor>
        </w:drawing>
      </w:r>
    </w:p>
    <w:p w14:paraId="632C1B5E" w14:textId="162A8FF5" w:rsidR="00AA0741" w:rsidRPr="004972C8" w:rsidRDefault="00AA0741" w:rsidP="00AA0741"/>
    <w:p w14:paraId="0B2A465B" w14:textId="2B31741F" w:rsidR="00AA0741" w:rsidRPr="004972C8" w:rsidRDefault="00AA0741" w:rsidP="00AA0741"/>
    <w:p w14:paraId="0F1F1B69" w14:textId="23409757"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77696" behindDoc="1" locked="0" layoutInCell="1" allowOverlap="1" wp14:anchorId="3BE21D9F" wp14:editId="5902E1F9">
            <wp:simplePos x="0" y="0"/>
            <wp:positionH relativeFrom="page">
              <wp:posOffset>2121535</wp:posOffset>
            </wp:positionH>
            <wp:positionV relativeFrom="page">
              <wp:posOffset>5724569</wp:posOffset>
            </wp:positionV>
            <wp:extent cx="3909695" cy="2933700"/>
            <wp:effectExtent l="0" t="0" r="0" b="0"/>
            <wp:wrapTopAndBottom/>
            <wp:docPr id="55398683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86837" name="Imagem 55398683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909695" cy="2933700"/>
                    </a:xfrm>
                    <a:prstGeom prst="rect">
                      <a:avLst/>
                    </a:prstGeom>
                  </pic:spPr>
                </pic:pic>
              </a:graphicData>
            </a:graphic>
            <wp14:sizeRelH relativeFrom="margin">
              <wp14:pctWidth>0</wp14:pctWidth>
            </wp14:sizeRelH>
            <wp14:sizeRelV relativeFrom="margin">
              <wp14:pctHeight>0</wp14:pctHeight>
            </wp14:sizeRelV>
          </wp:anchor>
        </w:drawing>
      </w:r>
    </w:p>
    <w:p w14:paraId="2BB8041F" w14:textId="0E116440" w:rsidR="00AA0741" w:rsidRPr="004972C8" w:rsidRDefault="00AA0741" w:rsidP="00AA0741"/>
    <w:p w14:paraId="2FDDEA59" w14:textId="53C2CC1C" w:rsidR="00AA0741" w:rsidRPr="004972C8" w:rsidRDefault="00AA0741" w:rsidP="00AA0741"/>
    <w:p w14:paraId="562325C3" w14:textId="1C25F621" w:rsidR="00AA0741" w:rsidRPr="004972C8" w:rsidRDefault="00AA0741" w:rsidP="00AA0741"/>
    <w:p w14:paraId="673279D0" w14:textId="77777777" w:rsidR="00AA0741" w:rsidRPr="004972C8" w:rsidRDefault="00AA0741" w:rsidP="00AA0741"/>
    <w:p w14:paraId="155AC13F" w14:textId="77777777" w:rsidR="00AA0741" w:rsidRPr="004972C8" w:rsidRDefault="00AA0741" w:rsidP="00AA0741"/>
    <w:p w14:paraId="002DD399" w14:textId="77777777" w:rsidR="00AA0741" w:rsidRPr="004972C8" w:rsidRDefault="00AA0741" w:rsidP="00AA0741"/>
    <w:p w14:paraId="26747B74" w14:textId="77777777" w:rsidR="00AA0741" w:rsidRPr="004972C8" w:rsidRDefault="00AA0741" w:rsidP="00AA0741"/>
    <w:p w14:paraId="63289F69" w14:textId="0B38ADEC"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79744" behindDoc="1" locked="0" layoutInCell="1" allowOverlap="1" wp14:anchorId="06EF03C4" wp14:editId="1FB9A454">
            <wp:simplePos x="0" y="0"/>
            <wp:positionH relativeFrom="page">
              <wp:posOffset>2228451</wp:posOffset>
            </wp:positionH>
            <wp:positionV relativeFrom="page">
              <wp:posOffset>1873236</wp:posOffset>
            </wp:positionV>
            <wp:extent cx="3886200" cy="2914015"/>
            <wp:effectExtent l="0" t="0" r="0" b="0"/>
            <wp:wrapTopAndBottom/>
            <wp:docPr id="135279438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94389" name="Imagem 135279438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886200" cy="2914015"/>
                    </a:xfrm>
                    <a:prstGeom prst="rect">
                      <a:avLst/>
                    </a:prstGeom>
                  </pic:spPr>
                </pic:pic>
              </a:graphicData>
            </a:graphic>
            <wp14:sizeRelH relativeFrom="margin">
              <wp14:pctWidth>0</wp14:pctWidth>
            </wp14:sizeRelH>
            <wp14:sizeRelV relativeFrom="margin">
              <wp14:pctHeight>0</wp14:pctHeight>
            </wp14:sizeRelV>
          </wp:anchor>
        </w:drawing>
      </w:r>
    </w:p>
    <w:p w14:paraId="2FC62182" w14:textId="536C7615" w:rsidR="00AA0741" w:rsidRPr="004972C8" w:rsidRDefault="00AA0741" w:rsidP="00AA0741"/>
    <w:p w14:paraId="2881BD0F" w14:textId="59AB1661"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81792" behindDoc="1" locked="0" layoutInCell="1" allowOverlap="1" wp14:anchorId="13867EAD" wp14:editId="1279ECEB">
            <wp:simplePos x="0" y="0"/>
            <wp:positionH relativeFrom="page">
              <wp:align>center</wp:align>
            </wp:positionH>
            <wp:positionV relativeFrom="margin">
              <wp:posOffset>3390959</wp:posOffset>
            </wp:positionV>
            <wp:extent cx="2737485" cy="449580"/>
            <wp:effectExtent l="0" t="0" r="5715" b="7620"/>
            <wp:wrapSquare wrapText="bothSides"/>
            <wp:docPr id="212226370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6BBCAE" w14:textId="77777777" w:rsidR="00AA0741" w:rsidRPr="004972C8" w:rsidRDefault="00AA0741" w:rsidP="00AA0741"/>
    <w:p w14:paraId="43F78E16" w14:textId="77777777" w:rsidR="00AA0741" w:rsidRPr="004972C8" w:rsidRDefault="00AA0741" w:rsidP="00AA0741"/>
    <w:p w14:paraId="69C52027" w14:textId="77777777" w:rsidR="00AA0741" w:rsidRPr="004972C8" w:rsidRDefault="00AA0741" w:rsidP="00AA0741"/>
    <w:p w14:paraId="2C45216B" w14:textId="77777777" w:rsidR="00AA0741" w:rsidRPr="004972C8" w:rsidRDefault="00AA0741" w:rsidP="00AA0741"/>
    <w:p w14:paraId="242A5097" w14:textId="77777777" w:rsidR="00AA0741" w:rsidRPr="004972C8" w:rsidRDefault="00AA0741" w:rsidP="00AA0741"/>
    <w:p w14:paraId="0B98358D" w14:textId="035F05BC" w:rsidR="00AA0741" w:rsidRPr="004972C8" w:rsidRDefault="00D950E9" w:rsidP="00AA0741">
      <w:pPr>
        <w:rPr>
          <w:rFonts w:ascii="Arial" w:hAnsi="Arial" w:cs="Arial"/>
        </w:rPr>
      </w:pPr>
      <w:r w:rsidRPr="004972C8">
        <w:rPr>
          <w:rFonts w:ascii="Arial" w:hAnsi="Arial" w:cs="Arial"/>
          <w:b/>
          <w:bCs/>
        </w:rPr>
        <w:t>UNIFORME ESPORTIVO DE COMPETIÇÃO FUTEBOL E FUTSAL:</w:t>
      </w:r>
    </w:p>
    <w:p w14:paraId="7E479FD2" w14:textId="55974842"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83840" behindDoc="1" locked="0" layoutInCell="1" allowOverlap="1" wp14:anchorId="43285C1D" wp14:editId="4F1090E0">
            <wp:simplePos x="0" y="0"/>
            <wp:positionH relativeFrom="page">
              <wp:posOffset>2345410</wp:posOffset>
            </wp:positionH>
            <wp:positionV relativeFrom="page">
              <wp:posOffset>6650813</wp:posOffset>
            </wp:positionV>
            <wp:extent cx="3473450" cy="2603500"/>
            <wp:effectExtent l="0" t="0" r="0" b="0"/>
            <wp:wrapTopAndBottom/>
            <wp:docPr id="123919174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91740" name="Imagem 123919174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73450" cy="2603500"/>
                    </a:xfrm>
                    <a:prstGeom prst="rect">
                      <a:avLst/>
                    </a:prstGeom>
                  </pic:spPr>
                </pic:pic>
              </a:graphicData>
            </a:graphic>
            <wp14:sizeRelH relativeFrom="margin">
              <wp14:pctWidth>0</wp14:pctWidth>
            </wp14:sizeRelH>
            <wp14:sizeRelV relativeFrom="margin">
              <wp14:pctHeight>0</wp14:pctHeight>
            </wp14:sizeRelV>
          </wp:anchor>
        </w:drawing>
      </w:r>
    </w:p>
    <w:p w14:paraId="39EA3737" w14:textId="30111D46" w:rsidR="00AA0741" w:rsidRPr="004972C8" w:rsidRDefault="00AA0741" w:rsidP="00AA0741"/>
    <w:p w14:paraId="7C0E1E81" w14:textId="0362A7E9" w:rsidR="00AA0741" w:rsidRPr="004972C8" w:rsidRDefault="00AA0741" w:rsidP="00AA0741"/>
    <w:p w14:paraId="798D96FD" w14:textId="351DDC40" w:rsidR="00AA0741" w:rsidRPr="004972C8" w:rsidRDefault="00AA0741" w:rsidP="00AA0741"/>
    <w:p w14:paraId="34CBAEF4" w14:textId="77777777" w:rsidR="00AA0741" w:rsidRPr="004972C8" w:rsidRDefault="00AA0741" w:rsidP="00AA0741"/>
    <w:p w14:paraId="563336A2" w14:textId="24B098F3"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85888" behindDoc="1" locked="0" layoutInCell="1" allowOverlap="1" wp14:anchorId="059CAABE" wp14:editId="3D1FAF7C">
            <wp:simplePos x="0" y="0"/>
            <wp:positionH relativeFrom="page">
              <wp:align>center</wp:align>
            </wp:positionH>
            <wp:positionV relativeFrom="page">
              <wp:posOffset>2091217</wp:posOffset>
            </wp:positionV>
            <wp:extent cx="3675380" cy="2756535"/>
            <wp:effectExtent l="0" t="0" r="1270" b="5715"/>
            <wp:wrapTopAndBottom/>
            <wp:docPr id="956776713"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76713" name="Imagem 95677671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675380" cy="2756535"/>
                    </a:xfrm>
                    <a:prstGeom prst="rect">
                      <a:avLst/>
                    </a:prstGeom>
                  </pic:spPr>
                </pic:pic>
              </a:graphicData>
            </a:graphic>
            <wp14:sizeRelH relativeFrom="margin">
              <wp14:pctWidth>0</wp14:pctWidth>
            </wp14:sizeRelH>
            <wp14:sizeRelV relativeFrom="margin">
              <wp14:pctHeight>0</wp14:pctHeight>
            </wp14:sizeRelV>
          </wp:anchor>
        </w:drawing>
      </w:r>
    </w:p>
    <w:p w14:paraId="4126E198" w14:textId="06D140D3" w:rsidR="00AA0741" w:rsidRPr="004972C8" w:rsidRDefault="00AA0741" w:rsidP="00AA0741"/>
    <w:p w14:paraId="7B847760" w14:textId="77777777" w:rsidR="00AA0741" w:rsidRPr="004972C8" w:rsidRDefault="00AA0741" w:rsidP="00AA0741"/>
    <w:p w14:paraId="15BC2991" w14:textId="77777777" w:rsidR="00AA0741" w:rsidRPr="004972C8" w:rsidRDefault="00AA0741" w:rsidP="00AA0741"/>
    <w:p w14:paraId="24E6F0F9" w14:textId="331B448E"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87936" behindDoc="1" locked="0" layoutInCell="1" allowOverlap="1" wp14:anchorId="47C9AC27" wp14:editId="2111D391">
            <wp:simplePos x="0" y="0"/>
            <wp:positionH relativeFrom="page">
              <wp:align>center</wp:align>
            </wp:positionH>
            <wp:positionV relativeFrom="page">
              <wp:posOffset>5648650</wp:posOffset>
            </wp:positionV>
            <wp:extent cx="3673475" cy="2755900"/>
            <wp:effectExtent l="0" t="0" r="3175" b="6350"/>
            <wp:wrapTopAndBottom/>
            <wp:docPr id="93420861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08612" name="Imagem 93420861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673475" cy="2755900"/>
                    </a:xfrm>
                    <a:prstGeom prst="rect">
                      <a:avLst/>
                    </a:prstGeom>
                  </pic:spPr>
                </pic:pic>
              </a:graphicData>
            </a:graphic>
            <wp14:sizeRelH relativeFrom="margin">
              <wp14:pctWidth>0</wp14:pctWidth>
            </wp14:sizeRelH>
            <wp14:sizeRelV relativeFrom="margin">
              <wp14:pctHeight>0</wp14:pctHeight>
            </wp14:sizeRelV>
          </wp:anchor>
        </w:drawing>
      </w:r>
    </w:p>
    <w:p w14:paraId="71DFE307" w14:textId="3F73D3B7" w:rsidR="00AA0741" w:rsidRPr="004972C8" w:rsidRDefault="00AA0741" w:rsidP="00AA0741"/>
    <w:p w14:paraId="1338A17C" w14:textId="7481D026" w:rsidR="00AA0741" w:rsidRPr="004972C8" w:rsidRDefault="00AA0741" w:rsidP="00AA0741"/>
    <w:p w14:paraId="20CC087B" w14:textId="77777777" w:rsidR="00AA0741" w:rsidRPr="004972C8" w:rsidRDefault="00AA0741" w:rsidP="00AA0741"/>
    <w:p w14:paraId="7231AE67" w14:textId="6E436DED"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89984" behindDoc="1" locked="0" layoutInCell="1" allowOverlap="1" wp14:anchorId="5476F5F5" wp14:editId="1177C8B1">
            <wp:simplePos x="0" y="0"/>
            <wp:positionH relativeFrom="page">
              <wp:align>center</wp:align>
            </wp:positionH>
            <wp:positionV relativeFrom="margin">
              <wp:posOffset>7190164</wp:posOffset>
            </wp:positionV>
            <wp:extent cx="2737485" cy="449580"/>
            <wp:effectExtent l="0" t="0" r="5715" b="7620"/>
            <wp:wrapSquare wrapText="bothSides"/>
            <wp:docPr id="22044215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C9894" w14:textId="3E340F80" w:rsidR="00AA0741" w:rsidRPr="004972C8" w:rsidRDefault="00AA0741" w:rsidP="00AA0741"/>
    <w:p w14:paraId="3A11F639" w14:textId="77777777" w:rsidR="00AA0741" w:rsidRPr="004972C8" w:rsidRDefault="00AA0741" w:rsidP="00AA0741"/>
    <w:p w14:paraId="037D0647" w14:textId="77777777" w:rsidR="00AA0741" w:rsidRPr="004972C8" w:rsidRDefault="00AA0741" w:rsidP="00AA0741"/>
    <w:p w14:paraId="6CC608BD" w14:textId="77777777" w:rsidR="00AA0741" w:rsidRPr="004972C8" w:rsidRDefault="00AA0741" w:rsidP="00AA0741"/>
    <w:p w14:paraId="2B9C263F" w14:textId="523D6A4A" w:rsidR="00AA0741" w:rsidRPr="004972C8" w:rsidRDefault="00D950E9" w:rsidP="00AA0741">
      <w:pPr>
        <w:rPr>
          <w:rFonts w:ascii="Arial" w:hAnsi="Arial" w:cs="Arial"/>
        </w:rPr>
      </w:pPr>
      <w:r w:rsidRPr="004972C8">
        <w:rPr>
          <w:rFonts w:ascii="Arial" w:hAnsi="Arial" w:cs="Arial"/>
          <w:b/>
          <w:bCs/>
        </w:rPr>
        <w:t xml:space="preserve">UNIFORME ESPORTIVO DE COMPETIÇÃO BASQUETE: </w:t>
      </w:r>
      <w:r w:rsidRPr="004972C8">
        <w:rPr>
          <w:rFonts w:ascii="Arial" w:hAnsi="Arial" w:cs="Arial"/>
        </w:rPr>
        <w:t xml:space="preserve">  </w:t>
      </w:r>
    </w:p>
    <w:p w14:paraId="1C92BB09" w14:textId="54D8589A"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92032" behindDoc="1" locked="0" layoutInCell="1" allowOverlap="1" wp14:anchorId="5388D859" wp14:editId="188DB69C">
            <wp:simplePos x="0" y="0"/>
            <wp:positionH relativeFrom="column">
              <wp:posOffset>967563</wp:posOffset>
            </wp:positionH>
            <wp:positionV relativeFrom="page">
              <wp:posOffset>2266699</wp:posOffset>
            </wp:positionV>
            <wp:extent cx="3658235" cy="2743200"/>
            <wp:effectExtent l="0" t="0" r="0" b="0"/>
            <wp:wrapTopAndBottom/>
            <wp:docPr id="2205206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5823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4C692B" w14:textId="426C0787" w:rsidR="00AA0741" w:rsidRPr="004972C8" w:rsidRDefault="00AA0741" w:rsidP="00AA0741"/>
    <w:p w14:paraId="51A0D238" w14:textId="00EB102E" w:rsidR="00AA0741" w:rsidRPr="004972C8" w:rsidRDefault="00AA0741" w:rsidP="00AA0741"/>
    <w:p w14:paraId="1B848B45" w14:textId="77777777" w:rsidR="00AA0741" w:rsidRPr="004972C8" w:rsidRDefault="00AA0741" w:rsidP="00AA0741"/>
    <w:p w14:paraId="0D6C5477" w14:textId="15A36774"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94080" behindDoc="1" locked="0" layoutInCell="1" allowOverlap="1" wp14:anchorId="37373EAB" wp14:editId="38C49AEB">
            <wp:simplePos x="0" y="0"/>
            <wp:positionH relativeFrom="page">
              <wp:align>center</wp:align>
            </wp:positionH>
            <wp:positionV relativeFrom="page">
              <wp:posOffset>5811196</wp:posOffset>
            </wp:positionV>
            <wp:extent cx="3681095" cy="2762250"/>
            <wp:effectExtent l="0" t="0" r="0" b="0"/>
            <wp:wrapTopAndBottom/>
            <wp:docPr id="37137106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681095" cy="2762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90916" w14:textId="185F31F6" w:rsidR="00AA0741" w:rsidRPr="004972C8" w:rsidRDefault="00AA0741" w:rsidP="00AA0741"/>
    <w:p w14:paraId="0BC2EC1E" w14:textId="7D5393E3" w:rsidR="00AA0741" w:rsidRPr="004972C8" w:rsidRDefault="00AA0741" w:rsidP="00AA0741"/>
    <w:p w14:paraId="351F1548" w14:textId="46E9F654" w:rsidR="00AA0741" w:rsidRPr="004972C8" w:rsidRDefault="00AA0741" w:rsidP="00AA0741"/>
    <w:p w14:paraId="4756E2A5" w14:textId="03CE1FB7" w:rsidR="00AA0741" w:rsidRPr="004972C8" w:rsidRDefault="00AA0741" w:rsidP="00AA0741"/>
    <w:p w14:paraId="532772A5" w14:textId="77777777" w:rsidR="00AA0741" w:rsidRPr="004972C8" w:rsidRDefault="00AA0741" w:rsidP="00AA0741"/>
    <w:p w14:paraId="6AD28B19" w14:textId="77777777" w:rsidR="00AA0741" w:rsidRPr="004972C8" w:rsidRDefault="00AA0741" w:rsidP="00AA0741"/>
    <w:p w14:paraId="6D6D569E" w14:textId="77777777" w:rsidR="00AA0741" w:rsidRPr="004972C8" w:rsidRDefault="00AA0741" w:rsidP="00AA0741"/>
    <w:p w14:paraId="33E90262" w14:textId="3956C4FD"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96128" behindDoc="1" locked="0" layoutInCell="1" allowOverlap="1" wp14:anchorId="54C6ED44" wp14:editId="3F4868CD">
            <wp:simplePos x="0" y="0"/>
            <wp:positionH relativeFrom="page">
              <wp:align>center</wp:align>
            </wp:positionH>
            <wp:positionV relativeFrom="page">
              <wp:posOffset>1994535</wp:posOffset>
            </wp:positionV>
            <wp:extent cx="3905250" cy="2928620"/>
            <wp:effectExtent l="0" t="0" r="0" b="5080"/>
            <wp:wrapTopAndBottom/>
            <wp:docPr id="153449084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05250" cy="2928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993AF5" w14:textId="31D451E6" w:rsidR="00AA0741" w:rsidRPr="004972C8" w:rsidRDefault="00AA0741" w:rsidP="00AA0741"/>
    <w:p w14:paraId="03CEFFBE" w14:textId="2017579E" w:rsidR="00AA0741" w:rsidRPr="004972C8" w:rsidRDefault="00AA0741" w:rsidP="00AA0741"/>
    <w:p w14:paraId="25FBD7F5" w14:textId="753A5DBD"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698176" behindDoc="1" locked="0" layoutInCell="1" allowOverlap="1" wp14:anchorId="67233B4B" wp14:editId="492C9350">
            <wp:simplePos x="0" y="0"/>
            <wp:positionH relativeFrom="margin">
              <wp:posOffset>1359905</wp:posOffset>
            </wp:positionH>
            <wp:positionV relativeFrom="margin">
              <wp:posOffset>3526790</wp:posOffset>
            </wp:positionV>
            <wp:extent cx="2737485" cy="449580"/>
            <wp:effectExtent l="0" t="0" r="5715" b="7620"/>
            <wp:wrapSquare wrapText="bothSides"/>
            <wp:docPr id="154054268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EB19A" w14:textId="5BE82E05" w:rsidR="00AA0741" w:rsidRPr="004972C8" w:rsidRDefault="00AA0741" w:rsidP="00AA0741"/>
    <w:p w14:paraId="10C762F9" w14:textId="3250EB59" w:rsidR="00AA0741" w:rsidRPr="004972C8" w:rsidRDefault="00AA0741" w:rsidP="00AA0741"/>
    <w:p w14:paraId="64D7F0E6" w14:textId="77777777" w:rsidR="00AA0741" w:rsidRPr="004972C8" w:rsidRDefault="00AA0741" w:rsidP="00AA0741"/>
    <w:p w14:paraId="2C979FA6" w14:textId="5BDCC330" w:rsidR="00AA0741" w:rsidRPr="004972C8" w:rsidRDefault="00AA0741" w:rsidP="00AA0741"/>
    <w:p w14:paraId="21A1965B" w14:textId="21B04636" w:rsidR="00AA0741" w:rsidRPr="004972C8" w:rsidRDefault="00D950E9" w:rsidP="00AA0741">
      <w:pPr>
        <w:rPr>
          <w:rFonts w:ascii="Arial" w:hAnsi="Arial" w:cs="Arial"/>
        </w:rPr>
      </w:pPr>
      <w:bookmarkStart w:id="48" w:name="_Hlk233384911"/>
      <w:r w:rsidRPr="004972C8">
        <w:rPr>
          <w:rFonts w:ascii="Arial" w:hAnsi="Arial" w:cs="Arial"/>
          <w:b/>
          <w:bCs/>
        </w:rPr>
        <w:t>UNIFORME ESPORTIVO COMPETIÇÃO VÔLEI E HANDEBOL:</w:t>
      </w:r>
      <w:bookmarkEnd w:id="48"/>
      <w:r w:rsidRPr="004972C8">
        <w:rPr>
          <w:rFonts w:ascii="Arial" w:hAnsi="Arial" w:cs="Arial"/>
          <w:b/>
          <w:bCs/>
        </w:rPr>
        <w:t xml:space="preserve"> </w:t>
      </w:r>
      <w:r w:rsidRPr="004972C8">
        <w:rPr>
          <w:rFonts w:ascii="Arial" w:hAnsi="Arial" w:cs="Arial"/>
        </w:rPr>
        <w:t xml:space="preserve">  </w:t>
      </w:r>
    </w:p>
    <w:p w14:paraId="7A66B9B0" w14:textId="6488CAE0"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00224" behindDoc="1" locked="0" layoutInCell="1" allowOverlap="1" wp14:anchorId="12834C51" wp14:editId="6EDBD408">
            <wp:simplePos x="0" y="0"/>
            <wp:positionH relativeFrom="page">
              <wp:align>center</wp:align>
            </wp:positionH>
            <wp:positionV relativeFrom="page">
              <wp:posOffset>6489375</wp:posOffset>
            </wp:positionV>
            <wp:extent cx="3882390" cy="2912745"/>
            <wp:effectExtent l="0" t="0" r="3810" b="1905"/>
            <wp:wrapTopAndBottom/>
            <wp:docPr id="48542495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9266" name="Imagem 18652926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82390" cy="2912745"/>
                    </a:xfrm>
                    <a:prstGeom prst="rect">
                      <a:avLst/>
                    </a:prstGeom>
                  </pic:spPr>
                </pic:pic>
              </a:graphicData>
            </a:graphic>
            <wp14:sizeRelH relativeFrom="margin">
              <wp14:pctWidth>0</wp14:pctWidth>
            </wp14:sizeRelH>
            <wp14:sizeRelV relativeFrom="margin">
              <wp14:pctHeight>0</wp14:pctHeight>
            </wp14:sizeRelV>
          </wp:anchor>
        </w:drawing>
      </w:r>
    </w:p>
    <w:p w14:paraId="04B0DDB9" w14:textId="2FDCED76" w:rsidR="00AA0741" w:rsidRPr="004972C8" w:rsidRDefault="00AA0741" w:rsidP="00AA0741"/>
    <w:p w14:paraId="1F7CF9E2" w14:textId="02718DDD" w:rsidR="00AA0741" w:rsidRPr="004972C8" w:rsidRDefault="00AA0741" w:rsidP="00AA0741"/>
    <w:p w14:paraId="2CC0FCD0" w14:textId="294AA419"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02272" behindDoc="1" locked="0" layoutInCell="1" allowOverlap="1" wp14:anchorId="5B88ECA9" wp14:editId="460692FB">
            <wp:simplePos x="0" y="0"/>
            <wp:positionH relativeFrom="page">
              <wp:align>center</wp:align>
            </wp:positionH>
            <wp:positionV relativeFrom="page">
              <wp:posOffset>1867579</wp:posOffset>
            </wp:positionV>
            <wp:extent cx="3909695" cy="2933700"/>
            <wp:effectExtent l="0" t="0" r="0" b="0"/>
            <wp:wrapTopAndBottom/>
            <wp:docPr id="101684210"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86837" name="Imagem 55398683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909695" cy="2933700"/>
                    </a:xfrm>
                    <a:prstGeom prst="rect">
                      <a:avLst/>
                    </a:prstGeom>
                  </pic:spPr>
                </pic:pic>
              </a:graphicData>
            </a:graphic>
            <wp14:sizeRelH relativeFrom="margin">
              <wp14:pctWidth>0</wp14:pctWidth>
            </wp14:sizeRelH>
            <wp14:sizeRelV relativeFrom="margin">
              <wp14:pctHeight>0</wp14:pctHeight>
            </wp14:sizeRelV>
          </wp:anchor>
        </w:drawing>
      </w:r>
    </w:p>
    <w:p w14:paraId="2219C8BC" w14:textId="1151BF7C"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04320" behindDoc="1" locked="0" layoutInCell="1" allowOverlap="1" wp14:anchorId="47545AA3" wp14:editId="082BC527">
            <wp:simplePos x="0" y="0"/>
            <wp:positionH relativeFrom="page">
              <wp:align>center</wp:align>
            </wp:positionH>
            <wp:positionV relativeFrom="page">
              <wp:posOffset>5219759</wp:posOffset>
            </wp:positionV>
            <wp:extent cx="3886200" cy="2914015"/>
            <wp:effectExtent l="0" t="0" r="0" b="635"/>
            <wp:wrapTopAndBottom/>
            <wp:docPr id="41545966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94389" name="Imagem 135279438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886200" cy="2914015"/>
                    </a:xfrm>
                    <a:prstGeom prst="rect">
                      <a:avLst/>
                    </a:prstGeom>
                  </pic:spPr>
                </pic:pic>
              </a:graphicData>
            </a:graphic>
            <wp14:sizeRelH relativeFrom="margin">
              <wp14:pctWidth>0</wp14:pctWidth>
            </wp14:sizeRelH>
            <wp14:sizeRelV relativeFrom="margin">
              <wp14:pctHeight>0</wp14:pctHeight>
            </wp14:sizeRelV>
          </wp:anchor>
        </w:drawing>
      </w:r>
    </w:p>
    <w:p w14:paraId="11B017D9" w14:textId="3B2F5050" w:rsidR="00AA0741" w:rsidRPr="004972C8" w:rsidRDefault="00AA0741" w:rsidP="00AA0741"/>
    <w:p w14:paraId="3FD65B11" w14:textId="13C0A206"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06368" behindDoc="1" locked="0" layoutInCell="1" allowOverlap="1" wp14:anchorId="7A49FA2C" wp14:editId="6DCDBB40">
            <wp:simplePos x="0" y="0"/>
            <wp:positionH relativeFrom="margin">
              <wp:posOffset>1488558</wp:posOffset>
            </wp:positionH>
            <wp:positionV relativeFrom="margin">
              <wp:posOffset>6738162</wp:posOffset>
            </wp:positionV>
            <wp:extent cx="2737485" cy="449580"/>
            <wp:effectExtent l="0" t="0" r="0" b="0"/>
            <wp:wrapTopAndBottom/>
            <wp:docPr id="210006900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FB03F9" w14:textId="2243B189" w:rsidR="00AA0741" w:rsidRPr="004972C8" w:rsidRDefault="00AA0741" w:rsidP="00AA0741"/>
    <w:p w14:paraId="36DE6174" w14:textId="7303D5FB" w:rsidR="00AA0741" w:rsidRPr="004972C8" w:rsidRDefault="00AA0741" w:rsidP="00AA0741"/>
    <w:p w14:paraId="124C90B0" w14:textId="014D7651" w:rsidR="00AA0741" w:rsidRPr="004972C8" w:rsidRDefault="00AA0741" w:rsidP="00AA0741"/>
    <w:p w14:paraId="1A6DE118" w14:textId="77777777" w:rsidR="00AA0741" w:rsidRPr="004972C8" w:rsidRDefault="00AA0741" w:rsidP="00AA0741"/>
    <w:p w14:paraId="1D2B6C7D" w14:textId="77777777" w:rsidR="00AA0741" w:rsidRPr="004972C8" w:rsidRDefault="00AA0741" w:rsidP="00AA0741"/>
    <w:p w14:paraId="2C7938D7" w14:textId="5A00AED7" w:rsidR="00AA0741" w:rsidRPr="004972C8" w:rsidRDefault="00104AF8" w:rsidP="00AA0741">
      <w:pPr>
        <w:rPr>
          <w:rFonts w:ascii="Arial" w:hAnsi="Arial" w:cs="Arial"/>
        </w:rPr>
      </w:pPr>
      <w:r w:rsidRPr="004972C8">
        <w:rPr>
          <w:rFonts w:ascii="Arial" w:hAnsi="Arial" w:cs="Arial"/>
          <w:b/>
          <w:bCs/>
        </w:rPr>
        <w:t>UNIFORME PARA ORGANIZAÇÃO:</w:t>
      </w:r>
    </w:p>
    <w:p w14:paraId="5C8FBB1A" w14:textId="30C456FB"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08416" behindDoc="1" locked="0" layoutInCell="1" allowOverlap="1" wp14:anchorId="7D4C79E3" wp14:editId="33DC2486">
            <wp:simplePos x="0" y="0"/>
            <wp:positionH relativeFrom="page">
              <wp:align>center</wp:align>
            </wp:positionH>
            <wp:positionV relativeFrom="page">
              <wp:posOffset>2154363</wp:posOffset>
            </wp:positionV>
            <wp:extent cx="4279900" cy="3209809"/>
            <wp:effectExtent l="0" t="0" r="6350" b="0"/>
            <wp:wrapTopAndBottom/>
            <wp:docPr id="177873179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31799" name="Imagem 1778731799"/>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279900" cy="3209809"/>
                    </a:xfrm>
                    <a:prstGeom prst="rect">
                      <a:avLst/>
                    </a:prstGeom>
                  </pic:spPr>
                </pic:pic>
              </a:graphicData>
            </a:graphic>
            <wp14:sizeRelH relativeFrom="margin">
              <wp14:pctWidth>0</wp14:pctWidth>
            </wp14:sizeRelH>
            <wp14:sizeRelV relativeFrom="margin">
              <wp14:pctHeight>0</wp14:pctHeight>
            </wp14:sizeRelV>
          </wp:anchor>
        </w:drawing>
      </w:r>
    </w:p>
    <w:p w14:paraId="3DD71C84" w14:textId="353A83DE"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10464" behindDoc="1" locked="0" layoutInCell="1" allowOverlap="1" wp14:anchorId="0DA4578B" wp14:editId="65394CAE">
            <wp:simplePos x="0" y="0"/>
            <wp:positionH relativeFrom="page">
              <wp:align>center</wp:align>
            </wp:positionH>
            <wp:positionV relativeFrom="margin">
              <wp:posOffset>3860859</wp:posOffset>
            </wp:positionV>
            <wp:extent cx="3181985" cy="508635"/>
            <wp:effectExtent l="0" t="0" r="0" b="5715"/>
            <wp:wrapTopAndBottom/>
            <wp:docPr id="52301590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15907" name="Imagem 5"/>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3181985" cy="508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CB66C" w14:textId="7A4ADB07" w:rsidR="00AA0741" w:rsidRPr="004972C8" w:rsidRDefault="00AA0741" w:rsidP="00AA0741"/>
    <w:p w14:paraId="4369E411" w14:textId="2851810A" w:rsidR="00AA0741" w:rsidRPr="004972C8" w:rsidRDefault="00AA0741" w:rsidP="00AA0741">
      <w:pPr>
        <w:rPr>
          <w:rFonts w:ascii="Arial" w:hAnsi="Arial" w:cs="Arial"/>
        </w:rPr>
      </w:pPr>
    </w:p>
    <w:p w14:paraId="70559C38" w14:textId="52DAB24B" w:rsidR="00AA0741" w:rsidRPr="004972C8" w:rsidRDefault="00104AF8" w:rsidP="00AA0741">
      <w:pPr>
        <w:rPr>
          <w:rFonts w:ascii="Arial" w:hAnsi="Arial" w:cs="Arial"/>
        </w:rPr>
      </w:pPr>
      <w:r w:rsidRPr="004972C8">
        <w:rPr>
          <w:rFonts w:ascii="Arial" w:hAnsi="Arial" w:cs="Arial"/>
          <w:b/>
          <w:bCs/>
        </w:rPr>
        <w:t>UNIFORME ESPORTIVO FUTEBOL E FUTSAL, BÁSICO:</w:t>
      </w:r>
    </w:p>
    <w:p w14:paraId="65BEAF18" w14:textId="00BC14F0" w:rsidR="00AA0741" w:rsidRPr="004972C8" w:rsidRDefault="00AA0741" w:rsidP="00AA0741">
      <w:r w:rsidRPr="004972C8">
        <w:rPr>
          <w:rFonts w:ascii="Calibri" w:hAnsi="Calibri" w:cs="Calibri"/>
          <w:noProof/>
        </w:rPr>
        <w:drawing>
          <wp:anchor distT="0" distB="0" distL="114300" distR="114300" simplePos="0" relativeHeight="251712512" behindDoc="1" locked="0" layoutInCell="1" allowOverlap="1" wp14:anchorId="0A9D4748" wp14:editId="4A7BED77">
            <wp:simplePos x="0" y="0"/>
            <wp:positionH relativeFrom="page">
              <wp:align>center</wp:align>
            </wp:positionH>
            <wp:positionV relativeFrom="page">
              <wp:posOffset>6838935</wp:posOffset>
            </wp:positionV>
            <wp:extent cx="3657600" cy="2742565"/>
            <wp:effectExtent l="0" t="0" r="0" b="635"/>
            <wp:wrapTopAndBottom/>
            <wp:docPr id="4330961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9619" name="Imagem 43309619"/>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657600" cy="2742565"/>
                    </a:xfrm>
                    <a:prstGeom prst="rect">
                      <a:avLst/>
                    </a:prstGeom>
                  </pic:spPr>
                </pic:pic>
              </a:graphicData>
            </a:graphic>
            <wp14:sizeRelH relativeFrom="margin">
              <wp14:pctWidth>0</wp14:pctWidth>
            </wp14:sizeRelH>
            <wp14:sizeRelV relativeFrom="margin">
              <wp14:pctHeight>0</wp14:pctHeight>
            </wp14:sizeRelV>
          </wp:anchor>
        </w:drawing>
      </w:r>
    </w:p>
    <w:p w14:paraId="21A36F0E" w14:textId="74F06DF5" w:rsidR="00AA0741" w:rsidRPr="004972C8" w:rsidRDefault="00AA0741" w:rsidP="00AA0741"/>
    <w:p w14:paraId="0814E633" w14:textId="77777777" w:rsidR="00AA0741" w:rsidRPr="004972C8" w:rsidRDefault="00AA0741" w:rsidP="00AA0741"/>
    <w:p w14:paraId="573E9FF5" w14:textId="29BC1B15" w:rsidR="00AA0741" w:rsidRPr="004972C8" w:rsidRDefault="00AA0741" w:rsidP="00AA0741">
      <w:r w:rsidRPr="004972C8">
        <w:rPr>
          <w:rFonts w:ascii="Calibri Light" w:hAnsi="Calibri Light" w:cs="Calibri Light"/>
          <w:b/>
          <w:bCs/>
          <w:noProof/>
          <w:sz w:val="22"/>
          <w:szCs w:val="22"/>
        </w:rPr>
        <w:drawing>
          <wp:anchor distT="0" distB="0" distL="114300" distR="114300" simplePos="0" relativeHeight="251714560" behindDoc="1" locked="0" layoutInCell="1" allowOverlap="1" wp14:anchorId="43862828" wp14:editId="662B9DA2">
            <wp:simplePos x="0" y="0"/>
            <wp:positionH relativeFrom="margin">
              <wp:align>center</wp:align>
            </wp:positionH>
            <wp:positionV relativeFrom="page">
              <wp:posOffset>2118954</wp:posOffset>
            </wp:positionV>
            <wp:extent cx="3784600" cy="2838450"/>
            <wp:effectExtent l="0" t="0" r="6350" b="0"/>
            <wp:wrapTopAndBottom/>
            <wp:docPr id="203607395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784600"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C33B27" w14:textId="0867C7BE" w:rsidR="00AA0741" w:rsidRPr="004972C8" w:rsidRDefault="00AA0741" w:rsidP="00AA0741"/>
    <w:p w14:paraId="7F30E888" w14:textId="0119600E" w:rsidR="00AA0741" w:rsidRPr="004972C8" w:rsidRDefault="00AA0741" w:rsidP="00AA0741"/>
    <w:p w14:paraId="785919DF" w14:textId="3BCF094A" w:rsidR="00AA0741" w:rsidRPr="004972C8" w:rsidRDefault="00AA0741" w:rsidP="00AA0741"/>
    <w:p w14:paraId="03892A8A" w14:textId="1066715C" w:rsidR="00AA0741" w:rsidRPr="004972C8" w:rsidRDefault="001E5341" w:rsidP="00AA0741">
      <w:r w:rsidRPr="004972C8">
        <w:rPr>
          <w:rFonts w:ascii="Calibri Light" w:hAnsi="Calibri Light" w:cs="Calibri Light"/>
          <w:b/>
          <w:bCs/>
          <w:noProof/>
          <w:sz w:val="22"/>
          <w:szCs w:val="22"/>
        </w:rPr>
        <w:drawing>
          <wp:anchor distT="0" distB="0" distL="114300" distR="114300" simplePos="0" relativeHeight="251716608" behindDoc="1" locked="0" layoutInCell="1" allowOverlap="1" wp14:anchorId="308C529E" wp14:editId="11A16AA2">
            <wp:simplePos x="0" y="0"/>
            <wp:positionH relativeFrom="column">
              <wp:posOffset>1036444</wp:posOffset>
            </wp:positionH>
            <wp:positionV relativeFrom="page">
              <wp:posOffset>5555838</wp:posOffset>
            </wp:positionV>
            <wp:extent cx="3784600" cy="2838450"/>
            <wp:effectExtent l="0" t="0" r="0" b="0"/>
            <wp:wrapTopAndBottom/>
            <wp:docPr id="1097555703"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84600"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8CBE4B" w14:textId="32396123" w:rsidR="00AA0741" w:rsidRPr="004972C8" w:rsidRDefault="00AA0741" w:rsidP="00AA0741"/>
    <w:p w14:paraId="2D0148B9" w14:textId="0177E0AE" w:rsidR="00781D9C" w:rsidRPr="004972C8" w:rsidRDefault="001E5341" w:rsidP="00AA0741">
      <w:r w:rsidRPr="004972C8">
        <w:rPr>
          <w:rFonts w:ascii="Calibri Light" w:hAnsi="Calibri Light" w:cs="Calibri Light"/>
          <w:b/>
          <w:bCs/>
          <w:noProof/>
          <w:sz w:val="22"/>
          <w:szCs w:val="22"/>
        </w:rPr>
        <w:drawing>
          <wp:anchor distT="0" distB="0" distL="114300" distR="114300" simplePos="0" relativeHeight="251718656" behindDoc="1" locked="0" layoutInCell="1" allowOverlap="1" wp14:anchorId="3D4EBCAD" wp14:editId="6EF31680">
            <wp:simplePos x="0" y="0"/>
            <wp:positionH relativeFrom="margin">
              <wp:align>center</wp:align>
            </wp:positionH>
            <wp:positionV relativeFrom="margin">
              <wp:posOffset>7145020</wp:posOffset>
            </wp:positionV>
            <wp:extent cx="2737485" cy="449580"/>
            <wp:effectExtent l="0" t="0" r="5715" b="7620"/>
            <wp:wrapTopAndBottom/>
            <wp:docPr id="119365365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AB984" w14:textId="77777777" w:rsidR="00781D9C" w:rsidRPr="004972C8" w:rsidRDefault="00781D9C" w:rsidP="00AA0741"/>
    <w:p w14:paraId="27357D29" w14:textId="77777777" w:rsidR="00781D9C" w:rsidRPr="004972C8" w:rsidRDefault="00781D9C" w:rsidP="00AA0741"/>
    <w:p w14:paraId="488D7130" w14:textId="77777777" w:rsidR="00781D9C" w:rsidRPr="004972C8" w:rsidRDefault="00781D9C" w:rsidP="00AA0741"/>
    <w:p w14:paraId="1596E2DE" w14:textId="77777777" w:rsidR="001E5341" w:rsidRPr="004972C8" w:rsidRDefault="001E5341" w:rsidP="00AA0741">
      <w:pPr>
        <w:rPr>
          <w:rFonts w:ascii="Arial" w:hAnsi="Arial" w:cs="Arial"/>
          <w:b/>
          <w:bCs/>
        </w:rPr>
      </w:pPr>
    </w:p>
    <w:p w14:paraId="6C409D59" w14:textId="22F7C03F" w:rsidR="00AA0741" w:rsidRPr="004972C8" w:rsidRDefault="002349F1" w:rsidP="00AA0741">
      <w:pPr>
        <w:rPr>
          <w:rFonts w:ascii="Arial" w:hAnsi="Arial" w:cs="Arial"/>
        </w:rPr>
      </w:pPr>
      <w:r w:rsidRPr="004972C8">
        <w:rPr>
          <w:rFonts w:ascii="Arial" w:hAnsi="Arial" w:cs="Arial"/>
          <w:b/>
          <w:bCs/>
        </w:rPr>
        <w:t>UNIFORME ESPORTIVO BASQUETE, BÁSICO:</w:t>
      </w:r>
    </w:p>
    <w:p w14:paraId="2F211EDD" w14:textId="4307AD99" w:rsidR="00AA0741" w:rsidRPr="004972C8" w:rsidRDefault="00AA0741" w:rsidP="00AA0741"/>
    <w:p w14:paraId="199B0063" w14:textId="5043F4B6" w:rsidR="00AA0741" w:rsidRPr="004972C8" w:rsidRDefault="00AA0741" w:rsidP="00AA0741"/>
    <w:p w14:paraId="099CE761" w14:textId="0F0988C9" w:rsidR="00AA0741" w:rsidRPr="004972C8" w:rsidRDefault="001E5341" w:rsidP="00AA0741">
      <w:r w:rsidRPr="004972C8">
        <w:rPr>
          <w:rFonts w:ascii="Calibri Light" w:hAnsi="Calibri Light" w:cs="Calibri Light"/>
          <w:b/>
          <w:bCs/>
          <w:noProof/>
          <w:sz w:val="22"/>
          <w:szCs w:val="22"/>
        </w:rPr>
        <w:drawing>
          <wp:anchor distT="0" distB="0" distL="114300" distR="114300" simplePos="0" relativeHeight="251751424" behindDoc="1" locked="0" layoutInCell="1" allowOverlap="1" wp14:anchorId="1CD9815B" wp14:editId="7BD12EA7">
            <wp:simplePos x="0" y="0"/>
            <wp:positionH relativeFrom="page">
              <wp:align>center</wp:align>
            </wp:positionH>
            <wp:positionV relativeFrom="page">
              <wp:posOffset>2588260</wp:posOffset>
            </wp:positionV>
            <wp:extent cx="3658235" cy="2743200"/>
            <wp:effectExtent l="0" t="0" r="0" b="0"/>
            <wp:wrapTopAndBottom/>
            <wp:docPr id="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5823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179C3D" w14:textId="07A4F1D7" w:rsidR="00AA0741" w:rsidRPr="004972C8" w:rsidRDefault="00AA0741" w:rsidP="00AA0741">
      <w:pPr>
        <w:rPr>
          <w:rFonts w:ascii="Arial" w:hAnsi="Arial" w:cs="Arial"/>
        </w:rPr>
      </w:pPr>
    </w:p>
    <w:p w14:paraId="23AA05B5" w14:textId="4DA35BE7" w:rsidR="00AA0741" w:rsidRPr="004972C8" w:rsidRDefault="00AA0741" w:rsidP="00AA0741"/>
    <w:p w14:paraId="25476380" w14:textId="592704EB" w:rsidR="00AA0741" w:rsidRPr="004972C8" w:rsidRDefault="00AA0741" w:rsidP="00AA0741"/>
    <w:p w14:paraId="0B7290E7" w14:textId="07D8B343" w:rsidR="00AA0741" w:rsidRPr="004972C8" w:rsidRDefault="00AA0741" w:rsidP="00AA0741"/>
    <w:p w14:paraId="0536131B" w14:textId="1B362E30" w:rsidR="00AA0741" w:rsidRPr="004972C8" w:rsidRDefault="001E5341" w:rsidP="00AA0741">
      <w:r w:rsidRPr="004972C8">
        <w:rPr>
          <w:rFonts w:ascii="Calibri Light" w:hAnsi="Calibri Light" w:cs="Calibri Light"/>
          <w:b/>
          <w:bCs/>
          <w:noProof/>
          <w:sz w:val="22"/>
          <w:szCs w:val="22"/>
        </w:rPr>
        <w:drawing>
          <wp:anchor distT="0" distB="0" distL="114300" distR="114300" simplePos="0" relativeHeight="251753472" behindDoc="1" locked="0" layoutInCell="1" allowOverlap="1" wp14:anchorId="510381A8" wp14:editId="343C8BDA">
            <wp:simplePos x="0" y="0"/>
            <wp:positionH relativeFrom="page">
              <wp:posOffset>1948815</wp:posOffset>
            </wp:positionH>
            <wp:positionV relativeFrom="page">
              <wp:posOffset>6299835</wp:posOffset>
            </wp:positionV>
            <wp:extent cx="3914775" cy="2937510"/>
            <wp:effectExtent l="0" t="0" r="9525" b="0"/>
            <wp:wrapTopAndBottom/>
            <wp:docPr id="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14775" cy="2937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289A06" w14:textId="7E1D31E8" w:rsidR="00AA0741" w:rsidRPr="004972C8" w:rsidRDefault="00AA0741" w:rsidP="00AA0741"/>
    <w:p w14:paraId="38D06C40" w14:textId="77777777" w:rsidR="00AA0741" w:rsidRPr="004972C8" w:rsidRDefault="00AA0741" w:rsidP="00AA0741"/>
    <w:p w14:paraId="2F333B72" w14:textId="160AE63D" w:rsidR="00AA0741" w:rsidRPr="004972C8" w:rsidRDefault="00AA0741" w:rsidP="00AA0741"/>
    <w:p w14:paraId="4A6FD55C" w14:textId="77777777" w:rsidR="00AA0741" w:rsidRPr="004972C8" w:rsidRDefault="00AA0741" w:rsidP="00AA0741"/>
    <w:p w14:paraId="52E32895" w14:textId="77777777" w:rsidR="00AA0741" w:rsidRPr="004972C8" w:rsidRDefault="00AA0741" w:rsidP="00AA0741"/>
    <w:p w14:paraId="52D42262" w14:textId="3E1CB90F" w:rsidR="00AA0741" w:rsidRPr="004972C8" w:rsidRDefault="00781D9C" w:rsidP="00AA0741">
      <w:r w:rsidRPr="004972C8">
        <w:rPr>
          <w:rFonts w:ascii="Calibri Light" w:hAnsi="Calibri Light" w:cs="Calibri Light"/>
          <w:b/>
          <w:bCs/>
          <w:noProof/>
          <w:sz w:val="22"/>
          <w:szCs w:val="22"/>
        </w:rPr>
        <w:drawing>
          <wp:anchor distT="0" distB="0" distL="114300" distR="114300" simplePos="0" relativeHeight="251755520" behindDoc="1" locked="0" layoutInCell="1" allowOverlap="1" wp14:anchorId="09745C54" wp14:editId="6EF4522F">
            <wp:simplePos x="0" y="0"/>
            <wp:positionH relativeFrom="page">
              <wp:align>center</wp:align>
            </wp:positionH>
            <wp:positionV relativeFrom="page">
              <wp:posOffset>2122630</wp:posOffset>
            </wp:positionV>
            <wp:extent cx="3905250" cy="2928620"/>
            <wp:effectExtent l="0" t="0" r="0" b="5080"/>
            <wp:wrapTopAndBottom/>
            <wp:docPr id="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05250" cy="2928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0328E" w14:textId="377C7EE4" w:rsidR="00AA0741" w:rsidRPr="004972C8" w:rsidRDefault="00AA0741" w:rsidP="00AA0741"/>
    <w:p w14:paraId="32047CEB" w14:textId="427273F0" w:rsidR="00AA0741" w:rsidRPr="004972C8" w:rsidRDefault="00781D9C" w:rsidP="00AA0741">
      <w:r w:rsidRPr="004972C8">
        <w:rPr>
          <w:rFonts w:ascii="Calibri Light" w:hAnsi="Calibri Light" w:cs="Calibri Light"/>
          <w:b/>
          <w:bCs/>
          <w:noProof/>
          <w:sz w:val="22"/>
          <w:szCs w:val="22"/>
        </w:rPr>
        <w:drawing>
          <wp:anchor distT="0" distB="0" distL="114300" distR="114300" simplePos="0" relativeHeight="251757568" behindDoc="1" locked="0" layoutInCell="1" allowOverlap="1" wp14:anchorId="32550F2D" wp14:editId="111FE9E9">
            <wp:simplePos x="0" y="0"/>
            <wp:positionH relativeFrom="margin">
              <wp:posOffset>1229710</wp:posOffset>
            </wp:positionH>
            <wp:positionV relativeFrom="margin">
              <wp:posOffset>3497142</wp:posOffset>
            </wp:positionV>
            <wp:extent cx="2737485" cy="449580"/>
            <wp:effectExtent l="0" t="0" r="0" b="0"/>
            <wp:wrapSquare wrapText="bothSides"/>
            <wp:docPr id="2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E8F4E0" w14:textId="5B03721B" w:rsidR="00AA0741" w:rsidRPr="004972C8" w:rsidRDefault="00AA0741" w:rsidP="00AA0741"/>
    <w:p w14:paraId="04AE7958" w14:textId="77777777" w:rsidR="00AA0741" w:rsidRPr="004972C8" w:rsidRDefault="00AA0741" w:rsidP="00AA0741"/>
    <w:p w14:paraId="2AE52BA0" w14:textId="77777777" w:rsidR="001E5341" w:rsidRPr="004972C8" w:rsidRDefault="001E5341" w:rsidP="001E5341">
      <w:pPr>
        <w:rPr>
          <w:rFonts w:ascii="Arial" w:hAnsi="Arial" w:cs="Arial"/>
          <w:b/>
          <w:bCs/>
        </w:rPr>
      </w:pPr>
    </w:p>
    <w:p w14:paraId="334868B0" w14:textId="77777777" w:rsidR="001E5341" w:rsidRPr="004972C8" w:rsidRDefault="001E5341" w:rsidP="001E5341">
      <w:pPr>
        <w:rPr>
          <w:rFonts w:ascii="Arial" w:hAnsi="Arial" w:cs="Arial"/>
          <w:b/>
          <w:bCs/>
        </w:rPr>
      </w:pPr>
    </w:p>
    <w:p w14:paraId="576B67F1" w14:textId="300E6513" w:rsidR="001E5341" w:rsidRPr="004972C8" w:rsidRDefault="001E5341" w:rsidP="001E5341">
      <w:pPr>
        <w:rPr>
          <w:rFonts w:ascii="Arial" w:hAnsi="Arial" w:cs="Arial"/>
        </w:rPr>
      </w:pPr>
      <w:r w:rsidRPr="004972C8">
        <w:rPr>
          <w:rFonts w:ascii="Arial" w:hAnsi="Arial" w:cs="Arial"/>
          <w:b/>
          <w:bCs/>
        </w:rPr>
        <w:t>UNIFORME ESPORTIVO VÔLEI E HANDEBOL, BÁSICO:</w:t>
      </w:r>
    </w:p>
    <w:p w14:paraId="0FFF0E47" w14:textId="38328FF8" w:rsidR="00AA0741" w:rsidRPr="004972C8" w:rsidRDefault="00AA0741" w:rsidP="00AA0741"/>
    <w:p w14:paraId="38364030" w14:textId="06C9F6F0" w:rsidR="00AA0741" w:rsidRPr="004972C8" w:rsidRDefault="001E5341" w:rsidP="00AA0741">
      <w:r w:rsidRPr="004972C8">
        <w:rPr>
          <w:rFonts w:ascii="Arial" w:hAnsi="Arial" w:cs="Arial"/>
          <w:b/>
          <w:bCs/>
          <w:noProof/>
        </w:rPr>
        <w:drawing>
          <wp:anchor distT="0" distB="0" distL="114300" distR="114300" simplePos="0" relativeHeight="251720704" behindDoc="1" locked="0" layoutInCell="1" allowOverlap="1" wp14:anchorId="4F5A7415" wp14:editId="4D14BFC9">
            <wp:simplePos x="0" y="0"/>
            <wp:positionH relativeFrom="page">
              <wp:posOffset>2059059</wp:posOffset>
            </wp:positionH>
            <wp:positionV relativeFrom="margin">
              <wp:posOffset>4947200</wp:posOffset>
            </wp:positionV>
            <wp:extent cx="3681795" cy="2762250"/>
            <wp:effectExtent l="0" t="0" r="0" b="0"/>
            <wp:wrapTopAndBottom/>
            <wp:docPr id="34119085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9266" name="Imagem 186529266"/>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681795" cy="2762250"/>
                    </a:xfrm>
                    <a:prstGeom prst="rect">
                      <a:avLst/>
                    </a:prstGeom>
                  </pic:spPr>
                </pic:pic>
              </a:graphicData>
            </a:graphic>
            <wp14:sizeRelH relativeFrom="margin">
              <wp14:pctWidth>0</wp14:pctWidth>
            </wp14:sizeRelH>
            <wp14:sizeRelV relativeFrom="margin">
              <wp14:pctHeight>0</wp14:pctHeight>
            </wp14:sizeRelV>
          </wp:anchor>
        </w:drawing>
      </w:r>
    </w:p>
    <w:p w14:paraId="703FB39D" w14:textId="6A1E01E7" w:rsidR="00AA0741" w:rsidRPr="004972C8" w:rsidRDefault="00AA0741" w:rsidP="00AA0741"/>
    <w:p w14:paraId="1750A5C6" w14:textId="6FAE08F1" w:rsidR="00AA0741" w:rsidRPr="004972C8" w:rsidRDefault="00AA0741" w:rsidP="00AA0741"/>
    <w:p w14:paraId="07DFC65F" w14:textId="7931061A" w:rsidR="00AA0741" w:rsidRPr="004972C8" w:rsidRDefault="00AA0741" w:rsidP="00AA0741"/>
    <w:p w14:paraId="112AE686" w14:textId="36E0528B" w:rsidR="00AA0741" w:rsidRPr="004972C8" w:rsidRDefault="00AA0741" w:rsidP="00AA0741"/>
    <w:p w14:paraId="08A618B6" w14:textId="56CB7184" w:rsidR="00AA0741" w:rsidRPr="004972C8" w:rsidRDefault="001E5341" w:rsidP="00AA0741">
      <w:pPr>
        <w:rPr>
          <w:rFonts w:ascii="Arial" w:hAnsi="Arial" w:cs="Arial"/>
        </w:rPr>
      </w:pPr>
      <w:r w:rsidRPr="004972C8">
        <w:rPr>
          <w:rFonts w:ascii="Calibri Light" w:hAnsi="Calibri Light" w:cs="Calibri Light"/>
          <w:b/>
          <w:bCs/>
          <w:noProof/>
          <w:sz w:val="22"/>
          <w:szCs w:val="22"/>
        </w:rPr>
        <w:drawing>
          <wp:anchor distT="0" distB="0" distL="114300" distR="114300" simplePos="0" relativeHeight="251722752" behindDoc="1" locked="0" layoutInCell="1" allowOverlap="1" wp14:anchorId="591F0861" wp14:editId="2633A30B">
            <wp:simplePos x="0" y="0"/>
            <wp:positionH relativeFrom="page">
              <wp:posOffset>2016092</wp:posOffset>
            </wp:positionH>
            <wp:positionV relativeFrom="page">
              <wp:posOffset>2292823</wp:posOffset>
            </wp:positionV>
            <wp:extent cx="3892773" cy="2920621"/>
            <wp:effectExtent l="0" t="0" r="0" b="0"/>
            <wp:wrapTight wrapText="bothSides">
              <wp:wrapPolygon edited="0">
                <wp:start x="0" y="0"/>
                <wp:lineTo x="0" y="21417"/>
                <wp:lineTo x="21459" y="21417"/>
                <wp:lineTo x="21459" y="0"/>
                <wp:lineTo x="0" y="0"/>
              </wp:wrapPolygon>
            </wp:wrapTight>
            <wp:docPr id="1002958950"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86837" name="Imagem 55398683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899239" cy="2925472"/>
                    </a:xfrm>
                    <a:prstGeom prst="rect">
                      <a:avLst/>
                    </a:prstGeom>
                  </pic:spPr>
                </pic:pic>
              </a:graphicData>
            </a:graphic>
            <wp14:sizeRelH relativeFrom="margin">
              <wp14:pctWidth>0</wp14:pctWidth>
            </wp14:sizeRelH>
            <wp14:sizeRelV relativeFrom="margin">
              <wp14:pctHeight>0</wp14:pctHeight>
            </wp14:sizeRelV>
          </wp:anchor>
        </w:drawing>
      </w:r>
      <w:r w:rsidR="00AA0741" w:rsidRPr="004972C8">
        <w:rPr>
          <w:rFonts w:ascii="Arial" w:hAnsi="Arial" w:cs="Arial"/>
        </w:rPr>
        <w:t xml:space="preserve"> </w:t>
      </w:r>
    </w:p>
    <w:p w14:paraId="7878C746" w14:textId="518762A5" w:rsidR="00AA0741" w:rsidRPr="004972C8" w:rsidRDefault="00AA0741" w:rsidP="00AA0741">
      <w:pPr>
        <w:rPr>
          <w:rFonts w:ascii="Calibri Light" w:hAnsi="Calibri Light" w:cs="Calibri Light"/>
          <w:sz w:val="22"/>
          <w:szCs w:val="22"/>
        </w:rPr>
      </w:pPr>
    </w:p>
    <w:p w14:paraId="2BA9ED33" w14:textId="56468F6F" w:rsidR="00AA0741" w:rsidRPr="004972C8" w:rsidRDefault="00AA0741" w:rsidP="00AA0741"/>
    <w:p w14:paraId="02E02C3B" w14:textId="181846BD" w:rsidR="00AA0741" w:rsidRPr="004972C8" w:rsidRDefault="00AA0741" w:rsidP="00AA0741"/>
    <w:p w14:paraId="3A1494CB" w14:textId="2FCE58A6" w:rsidR="00AA0741" w:rsidRPr="004972C8" w:rsidRDefault="00AA0741" w:rsidP="00AA0741"/>
    <w:p w14:paraId="1F2EFE07" w14:textId="61304FDD" w:rsidR="00AA0741" w:rsidRPr="004972C8" w:rsidRDefault="00AA0741" w:rsidP="00AA0741"/>
    <w:p w14:paraId="297BF98A" w14:textId="7CA37E6D" w:rsidR="00AA0741" w:rsidRPr="004972C8" w:rsidRDefault="00AA0741" w:rsidP="00AA0741"/>
    <w:p w14:paraId="50DAAB06" w14:textId="662BB397" w:rsidR="00AA0741" w:rsidRPr="004972C8" w:rsidRDefault="00AA0741" w:rsidP="00AA0741"/>
    <w:p w14:paraId="290D12F7" w14:textId="77777777" w:rsidR="00781D9C" w:rsidRPr="004972C8" w:rsidRDefault="00781D9C" w:rsidP="00AA0741"/>
    <w:p w14:paraId="4D7B7082" w14:textId="4132B36C" w:rsidR="00781D9C" w:rsidRPr="004972C8" w:rsidRDefault="00781D9C" w:rsidP="00AA0741"/>
    <w:p w14:paraId="4A29AD4C" w14:textId="418E69F4" w:rsidR="00781D9C" w:rsidRPr="004972C8" w:rsidRDefault="00781D9C" w:rsidP="00AA0741"/>
    <w:p w14:paraId="1CB15F5E" w14:textId="77777777" w:rsidR="00781D9C" w:rsidRPr="004972C8" w:rsidRDefault="00781D9C" w:rsidP="00AA0741"/>
    <w:p w14:paraId="4C2A449F" w14:textId="77777777" w:rsidR="00781D9C" w:rsidRPr="004972C8" w:rsidRDefault="00781D9C" w:rsidP="00AA0741"/>
    <w:p w14:paraId="2534F1E1" w14:textId="77777777" w:rsidR="00781D9C" w:rsidRPr="004972C8" w:rsidRDefault="00781D9C" w:rsidP="00AA0741"/>
    <w:p w14:paraId="7E237BAE" w14:textId="77777777" w:rsidR="00781D9C" w:rsidRPr="004972C8" w:rsidRDefault="00781D9C" w:rsidP="00AA0741"/>
    <w:p w14:paraId="42BD516E" w14:textId="77777777" w:rsidR="00781D9C" w:rsidRPr="004972C8" w:rsidRDefault="00781D9C" w:rsidP="00AA0741"/>
    <w:p w14:paraId="6C1F0A68" w14:textId="3A92198C" w:rsidR="00781D9C" w:rsidRPr="004972C8" w:rsidRDefault="00781D9C" w:rsidP="00AA0741"/>
    <w:p w14:paraId="5509DED7" w14:textId="26701EAC" w:rsidR="002349F1" w:rsidRPr="004972C8" w:rsidRDefault="002349F1" w:rsidP="002349F1">
      <w:pPr>
        <w:rPr>
          <w:rFonts w:ascii="Arial" w:hAnsi="Arial" w:cs="Arial"/>
        </w:rPr>
      </w:pPr>
    </w:p>
    <w:p w14:paraId="03F464E1" w14:textId="34EE2891" w:rsidR="00AA0741" w:rsidRPr="004972C8" w:rsidRDefault="00AA0741" w:rsidP="00AA0741"/>
    <w:p w14:paraId="061CB50A" w14:textId="36557AA3" w:rsidR="00AA0741" w:rsidRPr="004972C8" w:rsidRDefault="001E5341" w:rsidP="00AA0741">
      <w:r w:rsidRPr="004972C8">
        <w:rPr>
          <w:rFonts w:ascii="Calibri Light" w:hAnsi="Calibri Light" w:cs="Calibri Light"/>
          <w:b/>
          <w:bCs/>
          <w:noProof/>
          <w:sz w:val="22"/>
          <w:szCs w:val="22"/>
        </w:rPr>
        <w:drawing>
          <wp:anchor distT="0" distB="0" distL="114300" distR="114300" simplePos="0" relativeHeight="251724800" behindDoc="1" locked="0" layoutInCell="1" allowOverlap="1" wp14:anchorId="19955451" wp14:editId="361CB241">
            <wp:simplePos x="0" y="0"/>
            <wp:positionH relativeFrom="margin">
              <wp:posOffset>1017972</wp:posOffset>
            </wp:positionH>
            <wp:positionV relativeFrom="page">
              <wp:posOffset>5866622</wp:posOffset>
            </wp:positionV>
            <wp:extent cx="3886200" cy="2914015"/>
            <wp:effectExtent l="0" t="0" r="0" b="635"/>
            <wp:wrapTopAndBottom/>
            <wp:docPr id="4083284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94389" name="Imagem 135279438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886200" cy="2914015"/>
                    </a:xfrm>
                    <a:prstGeom prst="rect">
                      <a:avLst/>
                    </a:prstGeom>
                  </pic:spPr>
                </pic:pic>
              </a:graphicData>
            </a:graphic>
            <wp14:sizeRelH relativeFrom="margin">
              <wp14:pctWidth>0</wp14:pctWidth>
            </wp14:sizeRelH>
            <wp14:sizeRelV relativeFrom="margin">
              <wp14:pctHeight>0</wp14:pctHeight>
            </wp14:sizeRelV>
          </wp:anchor>
        </w:drawing>
      </w:r>
    </w:p>
    <w:p w14:paraId="1632AE1C" w14:textId="690E7F69" w:rsidR="00AA0741" w:rsidRPr="004972C8" w:rsidRDefault="00AA0741" w:rsidP="00AA0741"/>
    <w:p w14:paraId="200B3880" w14:textId="73E6F078" w:rsidR="00AA0741" w:rsidRPr="004972C8" w:rsidRDefault="001E5341" w:rsidP="00AA0741">
      <w:r w:rsidRPr="004972C8">
        <w:rPr>
          <w:rFonts w:ascii="Calibri Light" w:hAnsi="Calibri Light" w:cs="Calibri Light"/>
          <w:b/>
          <w:bCs/>
          <w:noProof/>
          <w:sz w:val="22"/>
          <w:szCs w:val="22"/>
        </w:rPr>
        <w:drawing>
          <wp:anchor distT="0" distB="0" distL="114300" distR="114300" simplePos="0" relativeHeight="251726848" behindDoc="1" locked="0" layoutInCell="1" allowOverlap="1" wp14:anchorId="1FBE66A4" wp14:editId="6A45CA5B">
            <wp:simplePos x="0" y="0"/>
            <wp:positionH relativeFrom="page">
              <wp:posOffset>2873138</wp:posOffset>
            </wp:positionH>
            <wp:positionV relativeFrom="page">
              <wp:posOffset>9102422</wp:posOffset>
            </wp:positionV>
            <wp:extent cx="2737485" cy="449580"/>
            <wp:effectExtent l="0" t="0" r="5715" b="7620"/>
            <wp:wrapTight wrapText="bothSides">
              <wp:wrapPolygon edited="0">
                <wp:start x="0" y="0"/>
                <wp:lineTo x="0" y="21051"/>
                <wp:lineTo x="18338" y="21051"/>
                <wp:lineTo x="21495" y="19220"/>
                <wp:lineTo x="21495" y="14644"/>
                <wp:lineTo x="21344" y="11898"/>
                <wp:lineTo x="10672" y="0"/>
                <wp:lineTo x="0" y="0"/>
              </wp:wrapPolygon>
            </wp:wrapTight>
            <wp:docPr id="120999552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7485" cy="44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CAE6E2" w14:textId="564A1A7C" w:rsidR="00AA0741" w:rsidRPr="004972C8" w:rsidRDefault="00AA0741" w:rsidP="00AA0741"/>
    <w:p w14:paraId="266DF14A" w14:textId="4817A7CE" w:rsidR="00AA0741" w:rsidRPr="004972C8" w:rsidRDefault="00AA0741" w:rsidP="00AA0741"/>
    <w:p w14:paraId="23B4B6AB" w14:textId="55C295E0" w:rsidR="00AA0741" w:rsidRPr="004972C8" w:rsidRDefault="00AA0741" w:rsidP="00AA0741"/>
    <w:p w14:paraId="5423E771" w14:textId="7B8434EF" w:rsidR="00AA0741" w:rsidRPr="004972C8" w:rsidRDefault="00AA0741" w:rsidP="00AA0741"/>
    <w:p w14:paraId="4BB3E044" w14:textId="5C826866" w:rsidR="00AA0741" w:rsidRPr="004972C8" w:rsidRDefault="00AA0741" w:rsidP="00AA0741"/>
    <w:p w14:paraId="33968740" w14:textId="77777777" w:rsidR="001E5341" w:rsidRPr="004972C8" w:rsidRDefault="001E5341" w:rsidP="001E5341">
      <w:pPr>
        <w:rPr>
          <w:rFonts w:ascii="Arial" w:hAnsi="Arial" w:cs="Arial"/>
        </w:rPr>
      </w:pPr>
      <w:r w:rsidRPr="004972C8">
        <w:rPr>
          <w:rFonts w:ascii="Arial" w:hAnsi="Arial" w:cs="Arial"/>
          <w:b/>
          <w:bCs/>
        </w:rPr>
        <w:t xml:space="preserve">CORTA VENTO: </w:t>
      </w:r>
      <w:r w:rsidRPr="004972C8">
        <w:rPr>
          <w:rFonts w:ascii="Arial" w:hAnsi="Arial" w:cs="Arial"/>
        </w:rPr>
        <w:t xml:space="preserve">  </w:t>
      </w:r>
    </w:p>
    <w:p w14:paraId="0984E5A6" w14:textId="1AF3FB0B" w:rsidR="00AA0741" w:rsidRPr="004972C8" w:rsidRDefault="00AA0741" w:rsidP="00AA0741"/>
    <w:p w14:paraId="54D54366" w14:textId="363263FD" w:rsidR="00AA0741" w:rsidRPr="004972C8" w:rsidRDefault="00104AF8" w:rsidP="00AA0741">
      <w:pPr>
        <w:rPr>
          <w:rFonts w:ascii="Arial" w:hAnsi="Arial" w:cs="Arial"/>
        </w:rPr>
      </w:pPr>
      <w:r w:rsidRPr="004972C8">
        <w:rPr>
          <w:rFonts w:ascii="Arial" w:hAnsi="Arial" w:cs="Arial"/>
          <w:b/>
          <w:bCs/>
        </w:rPr>
        <w:t xml:space="preserve"> </w:t>
      </w:r>
      <w:r w:rsidRPr="004972C8">
        <w:rPr>
          <w:rFonts w:ascii="Arial" w:hAnsi="Arial" w:cs="Arial"/>
        </w:rPr>
        <w:t xml:space="preserve">  </w:t>
      </w:r>
    </w:p>
    <w:p w14:paraId="2F0B18F5" w14:textId="4632C3E4" w:rsidR="00AA0741" w:rsidRPr="004972C8" w:rsidRDefault="001E5341" w:rsidP="00AA0741">
      <w:r w:rsidRPr="004972C8">
        <w:rPr>
          <w:rFonts w:ascii="Arial" w:hAnsi="Arial" w:cs="Arial"/>
          <w:b/>
          <w:bCs/>
          <w:noProof/>
        </w:rPr>
        <w:drawing>
          <wp:anchor distT="0" distB="0" distL="114300" distR="114300" simplePos="0" relativeHeight="251728896" behindDoc="1" locked="0" layoutInCell="1" allowOverlap="1" wp14:anchorId="0BF81F13" wp14:editId="2491D9A5">
            <wp:simplePos x="0" y="0"/>
            <wp:positionH relativeFrom="margin">
              <wp:align>center</wp:align>
            </wp:positionH>
            <wp:positionV relativeFrom="page">
              <wp:posOffset>2733893</wp:posOffset>
            </wp:positionV>
            <wp:extent cx="3850005" cy="2886710"/>
            <wp:effectExtent l="0" t="0" r="0" b="8890"/>
            <wp:wrapTopAndBottom/>
            <wp:docPr id="1295502618"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50005" cy="2886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0B6588" w14:textId="3E80E657" w:rsidR="00AA0741" w:rsidRPr="004972C8" w:rsidRDefault="001E5341" w:rsidP="00AA0741">
      <w:r w:rsidRPr="004972C8">
        <w:rPr>
          <w:rFonts w:ascii="Calibri Light" w:hAnsi="Calibri Light" w:cs="Calibri Light"/>
          <w:b/>
          <w:bCs/>
          <w:noProof/>
          <w:sz w:val="22"/>
          <w:szCs w:val="22"/>
        </w:rPr>
        <w:drawing>
          <wp:anchor distT="0" distB="0" distL="114300" distR="114300" simplePos="0" relativeHeight="251759616" behindDoc="1" locked="0" layoutInCell="1" allowOverlap="1" wp14:anchorId="30903A4F" wp14:editId="54F8BB61">
            <wp:simplePos x="0" y="0"/>
            <wp:positionH relativeFrom="page">
              <wp:posOffset>2491077</wp:posOffset>
            </wp:positionH>
            <wp:positionV relativeFrom="page">
              <wp:posOffset>6134545</wp:posOffset>
            </wp:positionV>
            <wp:extent cx="2736591" cy="449920"/>
            <wp:effectExtent l="0" t="0" r="6985" b="7620"/>
            <wp:wrapTopAndBottom/>
            <wp:docPr id="10902461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49370" name="Imagem 286349370"/>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736591" cy="449920"/>
                    </a:xfrm>
                    <a:prstGeom prst="rect">
                      <a:avLst/>
                    </a:prstGeom>
                  </pic:spPr>
                </pic:pic>
              </a:graphicData>
            </a:graphic>
            <wp14:sizeRelH relativeFrom="margin">
              <wp14:pctWidth>0</wp14:pctWidth>
            </wp14:sizeRelH>
            <wp14:sizeRelV relativeFrom="margin">
              <wp14:pctHeight>0</wp14:pctHeight>
            </wp14:sizeRelV>
          </wp:anchor>
        </w:drawing>
      </w:r>
    </w:p>
    <w:p w14:paraId="726A70A5" w14:textId="781F41F6" w:rsidR="00AA0741" w:rsidRPr="004972C8" w:rsidRDefault="00AA0741" w:rsidP="00AA0741"/>
    <w:p w14:paraId="0ACD48D1" w14:textId="43A468A6" w:rsidR="00AA0741" w:rsidRPr="004972C8" w:rsidRDefault="00AA0741" w:rsidP="00AA0741"/>
    <w:p w14:paraId="447296FC" w14:textId="7B158EFC" w:rsidR="00AA0741" w:rsidRPr="004972C8" w:rsidRDefault="00AA0741" w:rsidP="00AA0741"/>
    <w:p w14:paraId="42DE26F1" w14:textId="1420D4BD" w:rsidR="00AA0741" w:rsidRPr="004972C8" w:rsidRDefault="00AA0741" w:rsidP="00AA0741"/>
    <w:p w14:paraId="6847BF42" w14:textId="54258A4D" w:rsidR="00104AF8" w:rsidRPr="004972C8" w:rsidRDefault="00104AF8" w:rsidP="00AA0741"/>
    <w:p w14:paraId="4E3C58A1" w14:textId="47989295" w:rsidR="00AA0741" w:rsidRPr="004972C8" w:rsidRDefault="00AA0741" w:rsidP="00AA0741"/>
    <w:p w14:paraId="2E6D09A4" w14:textId="36F3828B" w:rsidR="002349F1" w:rsidRPr="004972C8" w:rsidRDefault="002349F1" w:rsidP="00AA0741"/>
    <w:p w14:paraId="2E4A39E2" w14:textId="22E074E9" w:rsidR="002349F1" w:rsidRPr="004972C8" w:rsidRDefault="002349F1" w:rsidP="00AA0741"/>
    <w:p w14:paraId="14089E3D" w14:textId="505DED83" w:rsidR="002349F1" w:rsidRPr="004972C8" w:rsidRDefault="002349F1" w:rsidP="00AA0741"/>
    <w:p w14:paraId="2826765F" w14:textId="30B24767" w:rsidR="002349F1" w:rsidRPr="004972C8" w:rsidRDefault="002349F1" w:rsidP="00AA0741"/>
    <w:p w14:paraId="6EA2B112" w14:textId="696A3316" w:rsidR="002349F1" w:rsidRPr="004972C8" w:rsidRDefault="002349F1" w:rsidP="00AA0741"/>
    <w:p w14:paraId="4D347376" w14:textId="7BD6CE00" w:rsidR="002349F1" w:rsidRPr="004972C8" w:rsidRDefault="002349F1" w:rsidP="00AA0741"/>
    <w:p w14:paraId="20EF2B27" w14:textId="41D22F33" w:rsidR="002349F1" w:rsidRPr="004972C8" w:rsidRDefault="002349F1" w:rsidP="00AA0741"/>
    <w:p w14:paraId="385EA755" w14:textId="4B3428A1" w:rsidR="002349F1" w:rsidRPr="004972C8" w:rsidRDefault="002349F1" w:rsidP="00AA0741"/>
    <w:p w14:paraId="41FCD2C3" w14:textId="37EE3475" w:rsidR="002349F1" w:rsidRPr="004972C8" w:rsidRDefault="002349F1" w:rsidP="002349F1">
      <w:pPr>
        <w:rPr>
          <w:rFonts w:ascii="Arial" w:hAnsi="Arial" w:cs="Arial"/>
        </w:rPr>
      </w:pPr>
    </w:p>
    <w:p w14:paraId="53E0FA63" w14:textId="22F8A3C3" w:rsidR="002349F1" w:rsidRPr="004972C8" w:rsidRDefault="002349F1" w:rsidP="00AA0741"/>
    <w:p w14:paraId="0CE2F10F" w14:textId="71895904" w:rsidR="002349F1" w:rsidRPr="004972C8" w:rsidRDefault="002349F1" w:rsidP="00AA0741"/>
    <w:p w14:paraId="045C3EEC" w14:textId="485F4B4A" w:rsidR="002349F1" w:rsidRPr="004972C8" w:rsidRDefault="002349F1" w:rsidP="00AA0741">
      <w:pPr>
        <w:rPr>
          <w:rFonts w:ascii="Calibri Light" w:hAnsi="Calibri Light" w:cs="Calibri Light"/>
          <w:b/>
          <w:bCs/>
          <w:noProof/>
          <w:sz w:val="22"/>
          <w:szCs w:val="22"/>
        </w:rPr>
      </w:pPr>
    </w:p>
    <w:p w14:paraId="21610CC1" w14:textId="77777777" w:rsidR="001E5341" w:rsidRPr="004972C8" w:rsidRDefault="001E5341" w:rsidP="00AA0741">
      <w:pPr>
        <w:rPr>
          <w:rFonts w:ascii="Calibri Light" w:hAnsi="Calibri Light" w:cs="Calibri Light"/>
          <w:b/>
          <w:bCs/>
          <w:noProof/>
          <w:sz w:val="22"/>
          <w:szCs w:val="22"/>
        </w:rPr>
      </w:pPr>
    </w:p>
    <w:p w14:paraId="501EA8EB" w14:textId="77777777" w:rsidR="001E5341" w:rsidRPr="004972C8" w:rsidRDefault="001E5341" w:rsidP="00AA0741"/>
    <w:p w14:paraId="436E1981" w14:textId="77777777" w:rsidR="002349F1" w:rsidRPr="004972C8" w:rsidRDefault="002349F1" w:rsidP="002349F1">
      <w:r w:rsidRPr="004972C8">
        <w:rPr>
          <w:rFonts w:ascii="Arial" w:hAnsi="Arial" w:cs="Arial"/>
          <w:b/>
          <w:bCs/>
        </w:rPr>
        <w:t>COLETES</w:t>
      </w:r>
      <w:r w:rsidRPr="004972C8">
        <w:rPr>
          <w:rFonts w:ascii="Calibri Light" w:hAnsi="Calibri Light" w:cs="Calibri Light"/>
          <w:b/>
          <w:bCs/>
          <w:sz w:val="22"/>
          <w:szCs w:val="22"/>
        </w:rPr>
        <w:t>:</w:t>
      </w:r>
      <w:r w:rsidRPr="004972C8">
        <w:rPr>
          <w:rFonts w:ascii="Calibri Light" w:hAnsi="Calibri Light" w:cs="Calibri Light"/>
          <w:sz w:val="22"/>
          <w:szCs w:val="22"/>
        </w:rPr>
        <w:t xml:space="preserve">  </w:t>
      </w:r>
    </w:p>
    <w:p w14:paraId="64555A88" w14:textId="42A5B997" w:rsidR="002349F1" w:rsidRPr="004972C8" w:rsidRDefault="002349F1" w:rsidP="00AA0741"/>
    <w:p w14:paraId="580C7CC7" w14:textId="0D3752FC" w:rsidR="002349F1" w:rsidRPr="004972C8" w:rsidRDefault="002349F1" w:rsidP="00AA0741">
      <w:r w:rsidRPr="004972C8">
        <w:rPr>
          <w:rFonts w:ascii="Calibri Light" w:hAnsi="Calibri Light" w:cs="Calibri Light"/>
          <w:noProof/>
          <w:sz w:val="22"/>
          <w:szCs w:val="22"/>
        </w:rPr>
        <w:drawing>
          <wp:anchor distT="0" distB="0" distL="114300" distR="114300" simplePos="0" relativeHeight="251735040" behindDoc="1" locked="0" layoutInCell="1" allowOverlap="1" wp14:anchorId="6A03803E" wp14:editId="4BF4A269">
            <wp:simplePos x="0" y="0"/>
            <wp:positionH relativeFrom="page">
              <wp:posOffset>4352925</wp:posOffset>
            </wp:positionH>
            <wp:positionV relativeFrom="page">
              <wp:posOffset>2449305</wp:posOffset>
            </wp:positionV>
            <wp:extent cx="2283302" cy="2853267"/>
            <wp:effectExtent l="0" t="0" r="0" b="0"/>
            <wp:wrapTight wrapText="bothSides">
              <wp:wrapPolygon edited="0">
                <wp:start x="0" y="0"/>
                <wp:lineTo x="0" y="21489"/>
                <wp:lineTo x="21450" y="21489"/>
                <wp:lineTo x="21450" y="0"/>
                <wp:lineTo x="0" y="0"/>
              </wp:wrapPolygon>
            </wp:wrapTight>
            <wp:docPr id="148457960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80765" name="Imagem 1905680765"/>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283302" cy="2853267"/>
                    </a:xfrm>
                    <a:prstGeom prst="rect">
                      <a:avLst/>
                    </a:prstGeom>
                  </pic:spPr>
                </pic:pic>
              </a:graphicData>
            </a:graphic>
            <wp14:sizeRelH relativeFrom="margin">
              <wp14:pctWidth>0</wp14:pctWidth>
            </wp14:sizeRelH>
            <wp14:sizeRelV relativeFrom="margin">
              <wp14:pctHeight>0</wp14:pctHeight>
            </wp14:sizeRelV>
          </wp:anchor>
        </w:drawing>
      </w:r>
      <w:r w:rsidRPr="004972C8">
        <w:rPr>
          <w:rFonts w:ascii="Calibri Light" w:hAnsi="Calibri Light" w:cs="Calibri Light"/>
          <w:noProof/>
          <w:sz w:val="22"/>
          <w:szCs w:val="22"/>
        </w:rPr>
        <w:drawing>
          <wp:anchor distT="0" distB="0" distL="114300" distR="114300" simplePos="0" relativeHeight="251732992" behindDoc="1" locked="0" layoutInCell="1" allowOverlap="1" wp14:anchorId="498B040F" wp14:editId="4FEC2596">
            <wp:simplePos x="0" y="0"/>
            <wp:positionH relativeFrom="margin">
              <wp:posOffset>409400</wp:posOffset>
            </wp:positionH>
            <wp:positionV relativeFrom="page">
              <wp:posOffset>2398285</wp:posOffset>
            </wp:positionV>
            <wp:extent cx="2348865" cy="2934335"/>
            <wp:effectExtent l="0" t="0" r="0" b="0"/>
            <wp:wrapTopAndBottom/>
            <wp:docPr id="8775120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51208" name="Imagem 87751208"/>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348865" cy="2934335"/>
                    </a:xfrm>
                    <a:prstGeom prst="rect">
                      <a:avLst/>
                    </a:prstGeom>
                  </pic:spPr>
                </pic:pic>
              </a:graphicData>
            </a:graphic>
            <wp14:sizeRelH relativeFrom="margin">
              <wp14:pctWidth>0</wp14:pctWidth>
            </wp14:sizeRelH>
            <wp14:sizeRelV relativeFrom="margin">
              <wp14:pctHeight>0</wp14:pctHeight>
            </wp14:sizeRelV>
          </wp:anchor>
        </w:drawing>
      </w:r>
    </w:p>
    <w:p w14:paraId="5D01CFCD" w14:textId="6CFE0849" w:rsidR="002349F1" w:rsidRPr="004972C8" w:rsidRDefault="002349F1" w:rsidP="00AA0741"/>
    <w:p w14:paraId="4241386B" w14:textId="0A0842E4" w:rsidR="002349F1" w:rsidRPr="004972C8" w:rsidRDefault="002349F1" w:rsidP="00AA0741"/>
    <w:p w14:paraId="53A62FC1" w14:textId="3507E2C2" w:rsidR="002349F1" w:rsidRPr="004972C8" w:rsidRDefault="002349F1" w:rsidP="00AA0741">
      <w:r w:rsidRPr="004972C8">
        <w:rPr>
          <w:rFonts w:ascii="Calibri Light" w:hAnsi="Calibri Light" w:cs="Calibri Light"/>
          <w:noProof/>
          <w:sz w:val="22"/>
          <w:szCs w:val="22"/>
        </w:rPr>
        <w:drawing>
          <wp:anchor distT="0" distB="0" distL="114300" distR="114300" simplePos="0" relativeHeight="251739136" behindDoc="1" locked="0" layoutInCell="1" allowOverlap="1" wp14:anchorId="3819E192" wp14:editId="657EFC41">
            <wp:simplePos x="0" y="0"/>
            <wp:positionH relativeFrom="page">
              <wp:posOffset>4275039</wp:posOffset>
            </wp:positionH>
            <wp:positionV relativeFrom="page">
              <wp:posOffset>5941673</wp:posOffset>
            </wp:positionV>
            <wp:extent cx="2282190" cy="2851785"/>
            <wp:effectExtent l="0" t="0" r="0" b="0"/>
            <wp:wrapSquare wrapText="bothSides"/>
            <wp:docPr id="17189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9777" name="Imagem 17189777"/>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282190" cy="2851785"/>
                    </a:xfrm>
                    <a:prstGeom prst="rect">
                      <a:avLst/>
                    </a:prstGeom>
                  </pic:spPr>
                </pic:pic>
              </a:graphicData>
            </a:graphic>
            <wp14:sizeRelH relativeFrom="margin">
              <wp14:pctWidth>0</wp14:pctWidth>
            </wp14:sizeRelH>
            <wp14:sizeRelV relativeFrom="margin">
              <wp14:pctHeight>0</wp14:pctHeight>
            </wp14:sizeRelV>
          </wp:anchor>
        </w:drawing>
      </w:r>
      <w:r w:rsidRPr="004972C8">
        <w:rPr>
          <w:rFonts w:ascii="Calibri Light" w:hAnsi="Calibri Light" w:cs="Calibri Light"/>
          <w:noProof/>
          <w:sz w:val="22"/>
          <w:szCs w:val="22"/>
        </w:rPr>
        <w:drawing>
          <wp:anchor distT="0" distB="0" distL="114300" distR="114300" simplePos="0" relativeHeight="251737088" behindDoc="1" locked="0" layoutInCell="1" allowOverlap="1" wp14:anchorId="7A995A85" wp14:editId="562DF0DD">
            <wp:simplePos x="0" y="0"/>
            <wp:positionH relativeFrom="margin">
              <wp:posOffset>407692</wp:posOffset>
            </wp:positionH>
            <wp:positionV relativeFrom="page">
              <wp:posOffset>5864619</wp:posOffset>
            </wp:positionV>
            <wp:extent cx="2342515" cy="2926715"/>
            <wp:effectExtent l="0" t="0" r="635" b="6985"/>
            <wp:wrapTopAndBottom/>
            <wp:docPr id="59645559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55598" name="Imagem 596455598"/>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342515" cy="2926715"/>
                    </a:xfrm>
                    <a:prstGeom prst="rect">
                      <a:avLst/>
                    </a:prstGeom>
                  </pic:spPr>
                </pic:pic>
              </a:graphicData>
            </a:graphic>
            <wp14:sizeRelH relativeFrom="margin">
              <wp14:pctWidth>0</wp14:pctWidth>
            </wp14:sizeRelH>
            <wp14:sizeRelV relativeFrom="margin">
              <wp14:pctHeight>0</wp14:pctHeight>
            </wp14:sizeRelV>
          </wp:anchor>
        </w:drawing>
      </w:r>
    </w:p>
    <w:p w14:paraId="1A31ACAE" w14:textId="14A1F8F0" w:rsidR="002349F1" w:rsidRPr="004972C8" w:rsidRDefault="002349F1" w:rsidP="00AA0741"/>
    <w:p w14:paraId="4C019B93" w14:textId="79DC6A3E" w:rsidR="002349F1" w:rsidRPr="004972C8" w:rsidRDefault="002349F1" w:rsidP="00AA0741"/>
    <w:p w14:paraId="33A7D3CE" w14:textId="544E9683" w:rsidR="002349F1" w:rsidRPr="004972C8" w:rsidRDefault="002349F1" w:rsidP="00AA0741">
      <w:r w:rsidRPr="004972C8">
        <w:rPr>
          <w:rFonts w:ascii="Calibri Light" w:hAnsi="Calibri Light" w:cs="Calibri Light"/>
          <w:noProof/>
          <w:sz w:val="22"/>
          <w:szCs w:val="22"/>
        </w:rPr>
        <w:drawing>
          <wp:anchor distT="0" distB="0" distL="114300" distR="114300" simplePos="0" relativeHeight="251741184" behindDoc="1" locked="0" layoutInCell="1" allowOverlap="1" wp14:anchorId="08E5142C" wp14:editId="5FAAAB72">
            <wp:simplePos x="0" y="0"/>
            <wp:positionH relativeFrom="page">
              <wp:align>center</wp:align>
            </wp:positionH>
            <wp:positionV relativeFrom="page">
              <wp:posOffset>9190705</wp:posOffset>
            </wp:positionV>
            <wp:extent cx="3860800" cy="473710"/>
            <wp:effectExtent l="0" t="0" r="6350" b="2540"/>
            <wp:wrapTight wrapText="bothSides">
              <wp:wrapPolygon edited="0">
                <wp:start x="0" y="0"/>
                <wp:lineTo x="0" y="20847"/>
                <wp:lineTo x="18758" y="20847"/>
                <wp:lineTo x="21529" y="19110"/>
                <wp:lineTo x="21529" y="14767"/>
                <wp:lineTo x="20889" y="13898"/>
                <wp:lineTo x="20996" y="10424"/>
                <wp:lineTo x="17159" y="6949"/>
                <wp:lineTo x="7887" y="0"/>
                <wp:lineTo x="0" y="0"/>
              </wp:wrapPolygon>
            </wp:wrapTight>
            <wp:docPr id="163385035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50358" name="Imagem 1633850358"/>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860800" cy="473710"/>
                    </a:xfrm>
                    <a:prstGeom prst="rect">
                      <a:avLst/>
                    </a:prstGeom>
                  </pic:spPr>
                </pic:pic>
              </a:graphicData>
            </a:graphic>
          </wp:anchor>
        </w:drawing>
      </w:r>
    </w:p>
    <w:p w14:paraId="5851D3A0" w14:textId="4AED32AB" w:rsidR="002349F1" w:rsidRPr="004972C8" w:rsidRDefault="002349F1" w:rsidP="00AA0741"/>
    <w:p w14:paraId="1D126598" w14:textId="32C75F57" w:rsidR="002349F1" w:rsidRPr="004972C8" w:rsidRDefault="002349F1" w:rsidP="00AA0741"/>
    <w:p w14:paraId="6E511484" w14:textId="77777777" w:rsidR="002349F1" w:rsidRPr="004972C8" w:rsidRDefault="002349F1" w:rsidP="002349F1">
      <w:pPr>
        <w:rPr>
          <w:rFonts w:ascii="Arial" w:hAnsi="Arial" w:cs="Arial"/>
          <w:b/>
          <w:bCs/>
          <w:sz w:val="22"/>
          <w:szCs w:val="22"/>
        </w:rPr>
      </w:pPr>
    </w:p>
    <w:p w14:paraId="69259759" w14:textId="1850C98E" w:rsidR="002349F1" w:rsidRPr="004972C8" w:rsidRDefault="002349F1" w:rsidP="002349F1">
      <w:pPr>
        <w:rPr>
          <w:rFonts w:ascii="Arial" w:hAnsi="Arial" w:cs="Arial"/>
        </w:rPr>
      </w:pPr>
      <w:r w:rsidRPr="004972C8">
        <w:rPr>
          <w:rFonts w:ascii="Arial" w:hAnsi="Arial" w:cs="Arial"/>
          <w:b/>
          <w:bCs/>
        </w:rPr>
        <w:t xml:space="preserve">AMISETA ESPORTIVA 1: </w:t>
      </w:r>
      <w:r w:rsidRPr="004972C8">
        <w:rPr>
          <w:rFonts w:ascii="Arial" w:hAnsi="Arial" w:cs="Arial"/>
        </w:rPr>
        <w:t xml:space="preserve">  </w:t>
      </w:r>
    </w:p>
    <w:p w14:paraId="00F1FD44" w14:textId="707109D2" w:rsidR="002349F1" w:rsidRPr="004972C8" w:rsidRDefault="002349F1" w:rsidP="00AA0741">
      <w:r w:rsidRPr="004972C8">
        <w:rPr>
          <w:rFonts w:ascii="Calibri Light" w:hAnsi="Calibri Light" w:cs="Calibri Light"/>
          <w:b/>
          <w:bCs/>
          <w:noProof/>
          <w:sz w:val="22"/>
          <w:szCs w:val="22"/>
        </w:rPr>
        <w:drawing>
          <wp:anchor distT="0" distB="0" distL="114300" distR="114300" simplePos="0" relativeHeight="251743232" behindDoc="1" locked="0" layoutInCell="1" allowOverlap="1" wp14:anchorId="4D7BBF16" wp14:editId="3B929F5F">
            <wp:simplePos x="0" y="0"/>
            <wp:positionH relativeFrom="margin">
              <wp:align>center</wp:align>
            </wp:positionH>
            <wp:positionV relativeFrom="page">
              <wp:posOffset>2342121</wp:posOffset>
            </wp:positionV>
            <wp:extent cx="3382645" cy="2537460"/>
            <wp:effectExtent l="0" t="0" r="8255" b="0"/>
            <wp:wrapTopAndBottom/>
            <wp:docPr id="199648408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382645" cy="2537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4D85E" w14:textId="57C9B6A7" w:rsidR="002349F1" w:rsidRPr="004972C8" w:rsidRDefault="002349F1" w:rsidP="00AA0741"/>
    <w:p w14:paraId="08EFBDCF" w14:textId="16F98B03" w:rsidR="002349F1" w:rsidRPr="004972C8" w:rsidRDefault="002349F1" w:rsidP="00AA0741"/>
    <w:p w14:paraId="7FBD9D41" w14:textId="12DAEED3" w:rsidR="002349F1" w:rsidRPr="004972C8" w:rsidRDefault="002349F1" w:rsidP="00AA0741">
      <w:r w:rsidRPr="004972C8">
        <w:rPr>
          <w:rFonts w:ascii="Calibri Light" w:hAnsi="Calibri Light" w:cs="Calibri Light"/>
          <w:b/>
          <w:bCs/>
          <w:noProof/>
          <w:sz w:val="22"/>
          <w:szCs w:val="22"/>
        </w:rPr>
        <w:drawing>
          <wp:anchor distT="0" distB="0" distL="114300" distR="114300" simplePos="0" relativeHeight="251745280" behindDoc="1" locked="0" layoutInCell="1" allowOverlap="1" wp14:anchorId="4882C65A" wp14:editId="42891202">
            <wp:simplePos x="0" y="0"/>
            <wp:positionH relativeFrom="page">
              <wp:posOffset>3156256</wp:posOffset>
            </wp:positionH>
            <wp:positionV relativeFrom="page">
              <wp:posOffset>5246502</wp:posOffset>
            </wp:positionV>
            <wp:extent cx="1873885" cy="464820"/>
            <wp:effectExtent l="0" t="0" r="0" b="0"/>
            <wp:wrapTight wrapText="bothSides">
              <wp:wrapPolygon edited="0">
                <wp:start x="0" y="0"/>
                <wp:lineTo x="0" y="20361"/>
                <wp:lineTo x="15810" y="20361"/>
                <wp:lineTo x="21300" y="18590"/>
                <wp:lineTo x="21300" y="14164"/>
                <wp:lineTo x="20202" y="13279"/>
                <wp:lineTo x="16908" y="1770"/>
                <wp:lineTo x="15810" y="0"/>
                <wp:lineTo x="0" y="0"/>
              </wp:wrapPolygon>
            </wp:wrapTight>
            <wp:docPr id="120722878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28781" name="Imagem 120722878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873885" cy="464820"/>
                    </a:xfrm>
                    <a:prstGeom prst="rect">
                      <a:avLst/>
                    </a:prstGeom>
                  </pic:spPr>
                </pic:pic>
              </a:graphicData>
            </a:graphic>
            <wp14:sizeRelH relativeFrom="margin">
              <wp14:pctWidth>0</wp14:pctWidth>
            </wp14:sizeRelH>
            <wp14:sizeRelV relativeFrom="margin">
              <wp14:pctHeight>0</wp14:pctHeight>
            </wp14:sizeRelV>
          </wp:anchor>
        </w:drawing>
      </w:r>
    </w:p>
    <w:p w14:paraId="3D6B9B80" w14:textId="6D14E16E" w:rsidR="002349F1" w:rsidRPr="004972C8" w:rsidRDefault="002349F1" w:rsidP="00AA0741"/>
    <w:p w14:paraId="08C4002B" w14:textId="12D86658" w:rsidR="002349F1" w:rsidRPr="004972C8" w:rsidRDefault="002349F1" w:rsidP="00AA0741"/>
    <w:p w14:paraId="5C367AF9" w14:textId="5A3B6C6D" w:rsidR="002349F1" w:rsidRPr="004972C8" w:rsidRDefault="002349F1" w:rsidP="00AA0741"/>
    <w:p w14:paraId="3ECB1753" w14:textId="2FCD9778" w:rsidR="002349F1" w:rsidRPr="004972C8" w:rsidRDefault="002349F1" w:rsidP="00AA0741"/>
    <w:p w14:paraId="0EB5DD1E" w14:textId="77777777" w:rsidR="002349F1" w:rsidRPr="004972C8" w:rsidRDefault="002349F1" w:rsidP="002349F1">
      <w:pPr>
        <w:rPr>
          <w:rFonts w:ascii="Arial" w:hAnsi="Arial" w:cs="Arial"/>
          <w:b/>
          <w:bCs/>
        </w:rPr>
      </w:pPr>
    </w:p>
    <w:p w14:paraId="03FB9A83" w14:textId="2F2A8ED2" w:rsidR="002349F1" w:rsidRPr="004972C8" w:rsidRDefault="002349F1" w:rsidP="002349F1">
      <w:pPr>
        <w:rPr>
          <w:rFonts w:ascii="Arial" w:hAnsi="Arial" w:cs="Arial"/>
        </w:rPr>
      </w:pPr>
      <w:r w:rsidRPr="004972C8">
        <w:rPr>
          <w:rFonts w:ascii="Arial" w:hAnsi="Arial" w:cs="Arial"/>
          <w:b/>
          <w:bCs/>
        </w:rPr>
        <w:t xml:space="preserve">CAMISETA ESPORTIVA 2: </w:t>
      </w:r>
      <w:r w:rsidRPr="004972C8">
        <w:rPr>
          <w:rFonts w:ascii="Arial" w:hAnsi="Arial" w:cs="Arial"/>
        </w:rPr>
        <w:t xml:space="preserve">  </w:t>
      </w:r>
    </w:p>
    <w:p w14:paraId="1B06F5AB" w14:textId="1E1F5711" w:rsidR="002349F1" w:rsidRPr="004972C8" w:rsidRDefault="001E5341" w:rsidP="00AA0741">
      <w:r w:rsidRPr="004972C8">
        <w:rPr>
          <w:rFonts w:ascii="Calibri Light" w:hAnsi="Calibri Light" w:cs="Calibri Light"/>
          <w:b/>
          <w:bCs/>
          <w:noProof/>
          <w:sz w:val="22"/>
          <w:szCs w:val="22"/>
        </w:rPr>
        <w:drawing>
          <wp:anchor distT="0" distB="0" distL="114300" distR="114300" simplePos="0" relativeHeight="251747328" behindDoc="1" locked="0" layoutInCell="1" allowOverlap="1" wp14:anchorId="71B6A321" wp14:editId="0526D528">
            <wp:simplePos x="0" y="0"/>
            <wp:positionH relativeFrom="margin">
              <wp:posOffset>1304252</wp:posOffset>
            </wp:positionH>
            <wp:positionV relativeFrom="page">
              <wp:posOffset>6575472</wp:posOffset>
            </wp:positionV>
            <wp:extent cx="3077845" cy="2308860"/>
            <wp:effectExtent l="0" t="0" r="8255" b="0"/>
            <wp:wrapTopAndBottom/>
            <wp:docPr id="451026022"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077845" cy="2308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54984" w14:textId="1A2F5863" w:rsidR="002349F1" w:rsidRPr="004972C8" w:rsidRDefault="002349F1" w:rsidP="00AA0741"/>
    <w:p w14:paraId="6FEDA2CF" w14:textId="16ADA1A8" w:rsidR="002349F1" w:rsidRPr="004972C8" w:rsidRDefault="002349F1" w:rsidP="00AA0741">
      <w:r w:rsidRPr="004972C8">
        <w:rPr>
          <w:rFonts w:ascii="Calibri Light" w:hAnsi="Calibri Light" w:cs="Calibri Light"/>
          <w:b/>
          <w:bCs/>
          <w:noProof/>
          <w:sz w:val="22"/>
          <w:szCs w:val="22"/>
        </w:rPr>
        <w:drawing>
          <wp:anchor distT="0" distB="0" distL="114300" distR="114300" simplePos="0" relativeHeight="251749376" behindDoc="1" locked="0" layoutInCell="1" allowOverlap="1" wp14:anchorId="1A7E3C11" wp14:editId="7AA2DCAC">
            <wp:simplePos x="0" y="0"/>
            <wp:positionH relativeFrom="margin">
              <wp:align>center</wp:align>
            </wp:positionH>
            <wp:positionV relativeFrom="page">
              <wp:posOffset>9223375</wp:posOffset>
            </wp:positionV>
            <wp:extent cx="2242820" cy="556260"/>
            <wp:effectExtent l="0" t="0" r="5080" b="0"/>
            <wp:wrapTight wrapText="bothSides">
              <wp:wrapPolygon edited="0">
                <wp:start x="0" y="0"/>
                <wp:lineTo x="0" y="20712"/>
                <wp:lineTo x="15778" y="20712"/>
                <wp:lineTo x="21465" y="19233"/>
                <wp:lineTo x="21465" y="15534"/>
                <wp:lineTo x="15961" y="0"/>
                <wp:lineTo x="0" y="0"/>
              </wp:wrapPolygon>
            </wp:wrapTight>
            <wp:docPr id="55239816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98165" name="Imagem 552398165"/>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242820" cy="556260"/>
                    </a:xfrm>
                    <a:prstGeom prst="rect">
                      <a:avLst/>
                    </a:prstGeom>
                  </pic:spPr>
                </pic:pic>
              </a:graphicData>
            </a:graphic>
            <wp14:sizeRelH relativeFrom="margin">
              <wp14:pctWidth>0</wp14:pctWidth>
            </wp14:sizeRelH>
            <wp14:sizeRelV relativeFrom="margin">
              <wp14:pctHeight>0</wp14:pctHeight>
            </wp14:sizeRelV>
          </wp:anchor>
        </w:drawing>
      </w:r>
    </w:p>
    <w:p w14:paraId="2EC1F54F" w14:textId="35D6EBB0" w:rsidR="002349F1" w:rsidRPr="004972C8" w:rsidRDefault="002349F1" w:rsidP="00AA0741"/>
    <w:p w14:paraId="50556D73" w14:textId="314AD398" w:rsidR="002349F1" w:rsidRPr="004972C8" w:rsidRDefault="002349F1" w:rsidP="00AA0741"/>
    <w:p w14:paraId="66C0F248" w14:textId="5A0830D0" w:rsidR="002349F1" w:rsidRPr="004972C8" w:rsidRDefault="002349F1" w:rsidP="00AA0741"/>
    <w:p w14:paraId="648E8011" w14:textId="77777777" w:rsidR="002349F1" w:rsidRPr="004972C8" w:rsidRDefault="002349F1" w:rsidP="00AA0741"/>
    <w:p w14:paraId="2855DE9D" w14:textId="179FB95F" w:rsidR="00E0737B" w:rsidRPr="004972C8" w:rsidRDefault="000F1F62" w:rsidP="00104AF8">
      <w:pPr>
        <w:pStyle w:val="Nivel01"/>
        <w:numPr>
          <w:ilvl w:val="0"/>
          <w:numId w:val="47"/>
        </w:numPr>
      </w:pPr>
      <w:r w:rsidRPr="004972C8">
        <w:t>REQUISITOS DA CONTRATAÇÃO:</w:t>
      </w:r>
    </w:p>
    <w:p w14:paraId="1347D8A5" w14:textId="77777777" w:rsidR="00104AF8" w:rsidRPr="004972C8" w:rsidRDefault="00104AF8" w:rsidP="00104AF8">
      <w:pPr>
        <w:jc w:val="both"/>
        <w:rPr>
          <w:rFonts w:ascii="Arial" w:hAnsi="Arial" w:cs="Arial"/>
          <w:b/>
          <w:bCs/>
        </w:rPr>
      </w:pPr>
      <w:bookmarkStart w:id="49" w:name="_Hlk181274299"/>
      <w:r w:rsidRPr="004972C8">
        <w:rPr>
          <w:rFonts w:ascii="Arial" w:hAnsi="Arial" w:cs="Arial"/>
          <w:b/>
          <w:bCs/>
        </w:rPr>
        <w:t>DA EXIGÊNCIA DE AMOSTRA</w:t>
      </w:r>
    </w:p>
    <w:bookmarkEnd w:id="49"/>
    <w:p w14:paraId="33946ADA" w14:textId="77777777" w:rsidR="00C527A8" w:rsidRPr="004972C8" w:rsidRDefault="00C527A8" w:rsidP="00C527A8">
      <w:pPr>
        <w:jc w:val="both"/>
        <w:rPr>
          <w:rFonts w:ascii="Arial" w:hAnsi="Arial" w:cs="Arial"/>
        </w:rPr>
      </w:pPr>
      <w:r w:rsidRPr="004972C8">
        <w:rPr>
          <w:rFonts w:ascii="Arial" w:hAnsi="Arial" w:cs="Arial"/>
        </w:rPr>
        <w:t>4.1. Concluída a análise de aceitabilidade do preço e mediante convocação do Pregoeiro pelo sistema eletrônico, o licitante provisoriamente classificado em primeiro lugar deverá apresentar amostras de todos os itens integrantes do grupo, em estrita conformidade com as especificações, características, materiais, dimensões e demais requisitos estabelecidos neste Termo de Referência.</w:t>
      </w:r>
    </w:p>
    <w:p w14:paraId="2B013A4F" w14:textId="77777777" w:rsidR="00C527A8" w:rsidRPr="004972C8" w:rsidRDefault="00C527A8" w:rsidP="00C527A8">
      <w:pPr>
        <w:jc w:val="both"/>
        <w:rPr>
          <w:rFonts w:ascii="Arial" w:hAnsi="Arial" w:cs="Arial"/>
        </w:rPr>
      </w:pPr>
      <w:r w:rsidRPr="004972C8">
        <w:rPr>
          <w:rFonts w:ascii="Arial" w:hAnsi="Arial" w:cs="Arial"/>
        </w:rPr>
        <w:t>4.1.1. As amostras deverão ser entregues no prazo máximo de 5 (cinco) dias úteis, contado do primeiro dia útil subsequente ao envio da convocação pelo sistema eletrônico, no seguinte endereço: Rua Dr. Cunha Junior, nº 242, Bairro Centro, Tanabi/SP, durante o horário de expediente da Administração e mediante protocolo de recebimento.</w:t>
      </w:r>
    </w:p>
    <w:p w14:paraId="57D32C0E" w14:textId="77777777" w:rsidR="00C527A8" w:rsidRPr="004972C8" w:rsidRDefault="00C527A8" w:rsidP="00C527A8">
      <w:pPr>
        <w:jc w:val="both"/>
        <w:rPr>
          <w:rFonts w:ascii="Arial" w:hAnsi="Arial" w:cs="Arial"/>
        </w:rPr>
      </w:pPr>
      <w:r w:rsidRPr="004972C8">
        <w:rPr>
          <w:rFonts w:ascii="Arial" w:hAnsi="Arial" w:cs="Arial"/>
        </w:rPr>
        <w:t>4.1.2. As amostras deverão estar devidamente identificadas com, no mínimo, a razão social e o CNPJ do licitante, o número do processo licitatório, o número do pregão e a indicação do respectivo item.</w:t>
      </w:r>
    </w:p>
    <w:p w14:paraId="247CFB0D" w14:textId="77777777" w:rsidR="00C527A8" w:rsidRPr="004972C8" w:rsidRDefault="00C527A8" w:rsidP="00C527A8">
      <w:pPr>
        <w:jc w:val="both"/>
        <w:rPr>
          <w:rFonts w:ascii="Arial" w:hAnsi="Arial" w:cs="Arial"/>
        </w:rPr>
      </w:pPr>
      <w:r w:rsidRPr="004972C8">
        <w:rPr>
          <w:rFonts w:ascii="Arial" w:hAnsi="Arial" w:cs="Arial"/>
        </w:rPr>
        <w:t>4.1.3. Correrão por conta exclusiva do licitante todas as despesas e os riscos relacionados à confecção, embalagem, transporte, postagem, seguro, entrega e posterior retirada das amostras, não cabendo à Administração qualquer responsabilidade por extravio, avaria, atraso ou entrega em local diverso do indicado.</w:t>
      </w:r>
    </w:p>
    <w:p w14:paraId="5E0F9559" w14:textId="77777777" w:rsidR="00C527A8" w:rsidRPr="004972C8" w:rsidRDefault="00C527A8" w:rsidP="00C527A8">
      <w:pPr>
        <w:jc w:val="both"/>
        <w:rPr>
          <w:rFonts w:ascii="Arial" w:hAnsi="Arial" w:cs="Arial"/>
        </w:rPr>
      </w:pPr>
      <w:r w:rsidRPr="004972C8">
        <w:rPr>
          <w:rFonts w:ascii="Arial" w:hAnsi="Arial" w:cs="Arial"/>
        </w:rPr>
        <w:t>4.1.4. Considerar-se-á tempestivamente apresentada a amostra que for efetivamente recebida e protocolada pela Administração dentro do prazo estabelecido, não sendo suficiente, para esse fim, a mera comprovação de postagem ou despacho.</w:t>
      </w:r>
    </w:p>
    <w:p w14:paraId="6B6A057F" w14:textId="77777777" w:rsidR="00C527A8" w:rsidRPr="004972C8" w:rsidRDefault="00C527A8" w:rsidP="00C527A8">
      <w:pPr>
        <w:jc w:val="both"/>
        <w:rPr>
          <w:rFonts w:ascii="Arial" w:hAnsi="Arial" w:cs="Arial"/>
        </w:rPr>
      </w:pPr>
      <w:r w:rsidRPr="004972C8">
        <w:rPr>
          <w:rFonts w:ascii="Arial" w:hAnsi="Arial" w:cs="Arial"/>
        </w:rPr>
        <w:t>4.1.5. A data, o horário e o local da avaliação das amostras serão previamente divulgados por mensagem no sistema eletrônico, sendo facultado aos licitantes e demais interessados acompanhar o procedimento, sem prejuízo da regular realização da análise em caso de ausência.</w:t>
      </w:r>
    </w:p>
    <w:p w14:paraId="09AD7570" w14:textId="77777777" w:rsidR="00C527A8" w:rsidRPr="004972C8" w:rsidRDefault="00C527A8" w:rsidP="00C527A8">
      <w:pPr>
        <w:jc w:val="both"/>
        <w:rPr>
          <w:rFonts w:ascii="Arial" w:hAnsi="Arial" w:cs="Arial"/>
        </w:rPr>
      </w:pPr>
      <w:r w:rsidRPr="004972C8">
        <w:rPr>
          <w:rFonts w:ascii="Arial" w:hAnsi="Arial" w:cs="Arial"/>
        </w:rPr>
        <w:t>4.2. O prazo previsto no item 4.1.1 poderá ser prorrogado, excepcionalmente e a critério da Administração, mediante solicitação fundamentada do licitante, apresentada pelo chat do sistema eletrônico antes de seu encerramento.</w:t>
      </w:r>
    </w:p>
    <w:p w14:paraId="5BB7811F" w14:textId="77777777" w:rsidR="00C527A8" w:rsidRPr="004972C8" w:rsidRDefault="00C527A8" w:rsidP="00C527A8">
      <w:pPr>
        <w:jc w:val="both"/>
        <w:rPr>
          <w:rFonts w:ascii="Arial" w:hAnsi="Arial" w:cs="Arial"/>
        </w:rPr>
      </w:pPr>
      <w:r w:rsidRPr="004972C8">
        <w:rPr>
          <w:rFonts w:ascii="Arial" w:hAnsi="Arial" w:cs="Arial"/>
        </w:rPr>
        <w:t>4.2.1. A solicitação de prorrogação não suspende nem interrompe automaticamente o prazo originalmente fixado, dependendo de manifestação expressa do Pregoeiro para produzir efeitos.</w:t>
      </w:r>
    </w:p>
    <w:p w14:paraId="0EB527A9" w14:textId="77777777" w:rsidR="00C527A8" w:rsidRPr="004972C8" w:rsidRDefault="00C527A8" w:rsidP="00C527A8">
      <w:pPr>
        <w:jc w:val="both"/>
        <w:rPr>
          <w:rFonts w:ascii="Arial" w:hAnsi="Arial" w:cs="Arial"/>
        </w:rPr>
      </w:pPr>
      <w:r w:rsidRPr="004972C8">
        <w:rPr>
          <w:rFonts w:ascii="Arial" w:hAnsi="Arial" w:cs="Arial"/>
        </w:rPr>
        <w:t>4.2.2. A decisão acerca do pedido de prorrogação será motivada e registrada no sistema eletrônico, observados os princípios da razoabilidade, da isonomia, da competitividade e do interesse público.</w:t>
      </w:r>
    </w:p>
    <w:p w14:paraId="785D5578" w14:textId="48A22012" w:rsidR="00C527A8" w:rsidRPr="004972C8" w:rsidRDefault="00C527A8" w:rsidP="00C527A8">
      <w:pPr>
        <w:jc w:val="both"/>
        <w:rPr>
          <w:rFonts w:ascii="Arial" w:hAnsi="Arial" w:cs="Arial"/>
        </w:rPr>
      </w:pPr>
      <w:r w:rsidRPr="004972C8">
        <w:rPr>
          <w:rFonts w:ascii="Arial" w:hAnsi="Arial" w:cs="Arial"/>
        </w:rPr>
        <w:t>4.3. A proposta será recusada quando:</w:t>
      </w:r>
    </w:p>
    <w:p w14:paraId="7A8E24B8" w14:textId="77777777" w:rsidR="00C527A8" w:rsidRPr="004972C8" w:rsidRDefault="00C527A8" w:rsidP="00C527A8">
      <w:pPr>
        <w:jc w:val="both"/>
        <w:rPr>
          <w:rFonts w:ascii="Arial" w:hAnsi="Arial" w:cs="Arial"/>
        </w:rPr>
      </w:pPr>
      <w:r w:rsidRPr="004972C8">
        <w:rPr>
          <w:rFonts w:ascii="Arial" w:hAnsi="Arial" w:cs="Arial"/>
        </w:rPr>
        <w:t>I – as amostras não forem entregues no prazo estabelecido ou no prazo eventualmente prorrogado;</w:t>
      </w:r>
    </w:p>
    <w:p w14:paraId="63523C27" w14:textId="77777777" w:rsidR="00C527A8" w:rsidRPr="004972C8" w:rsidRDefault="00C527A8" w:rsidP="00C527A8">
      <w:pPr>
        <w:jc w:val="both"/>
        <w:rPr>
          <w:rFonts w:ascii="Arial" w:hAnsi="Arial" w:cs="Arial"/>
        </w:rPr>
      </w:pPr>
      <w:r w:rsidRPr="004972C8">
        <w:rPr>
          <w:rFonts w:ascii="Arial" w:hAnsi="Arial" w:cs="Arial"/>
        </w:rPr>
        <w:t>II – houver atraso na entrega sem justificativa previamente apresentada e expressamente aceita pela Administração;</w:t>
      </w:r>
    </w:p>
    <w:p w14:paraId="60FD2FF3" w14:textId="77777777" w:rsidR="00C527A8" w:rsidRPr="004972C8" w:rsidRDefault="00C527A8" w:rsidP="00C527A8">
      <w:pPr>
        <w:jc w:val="both"/>
        <w:rPr>
          <w:rFonts w:ascii="Arial" w:hAnsi="Arial" w:cs="Arial"/>
        </w:rPr>
      </w:pPr>
      <w:r w:rsidRPr="004972C8">
        <w:rPr>
          <w:rFonts w:ascii="Arial" w:hAnsi="Arial" w:cs="Arial"/>
        </w:rPr>
        <w:t>III – forem apresentadas amostras em quantidade insuficiente para a realização da análise;</w:t>
      </w:r>
    </w:p>
    <w:p w14:paraId="6B115157" w14:textId="77777777" w:rsidR="00C527A8" w:rsidRPr="004972C8" w:rsidRDefault="00C527A8" w:rsidP="00C527A8">
      <w:pPr>
        <w:jc w:val="both"/>
        <w:rPr>
          <w:rFonts w:ascii="Arial" w:hAnsi="Arial" w:cs="Arial"/>
        </w:rPr>
      </w:pPr>
      <w:r w:rsidRPr="004972C8">
        <w:rPr>
          <w:rFonts w:ascii="Arial" w:hAnsi="Arial" w:cs="Arial"/>
        </w:rPr>
        <w:t>IV – as amostras não estiverem devidamente identificadas, quando a ausência de identificação inviabilizar a sua vinculação à proposta;</w:t>
      </w:r>
    </w:p>
    <w:p w14:paraId="442DBB84" w14:textId="77777777" w:rsidR="00C527A8" w:rsidRPr="004972C8" w:rsidRDefault="00C527A8" w:rsidP="00C527A8">
      <w:pPr>
        <w:jc w:val="both"/>
        <w:rPr>
          <w:rFonts w:ascii="Arial" w:hAnsi="Arial" w:cs="Arial"/>
        </w:rPr>
      </w:pPr>
      <w:r w:rsidRPr="004972C8">
        <w:rPr>
          <w:rFonts w:ascii="Arial" w:hAnsi="Arial" w:cs="Arial"/>
        </w:rPr>
        <w:t>V – as amostras apresentarem desconformidade com as especificações, características técnicas, padrões de qualidade ou demais exigências estabelecidas neste Termo de Referência; ou</w:t>
      </w:r>
    </w:p>
    <w:p w14:paraId="2930CE7A" w14:textId="77777777" w:rsidR="00C527A8" w:rsidRPr="004972C8" w:rsidRDefault="00C527A8" w:rsidP="00C527A8">
      <w:pPr>
        <w:jc w:val="both"/>
        <w:rPr>
          <w:rFonts w:ascii="Arial" w:hAnsi="Arial" w:cs="Arial"/>
        </w:rPr>
      </w:pPr>
      <w:r w:rsidRPr="004972C8">
        <w:rPr>
          <w:rFonts w:ascii="Arial" w:hAnsi="Arial" w:cs="Arial"/>
        </w:rPr>
        <w:t>VI – o licitante impedir, dificultar ou deixar de fornecer as condições necessárias à realização dos testes previstos.</w:t>
      </w:r>
    </w:p>
    <w:p w14:paraId="4166D51D" w14:textId="77777777" w:rsidR="00C527A8" w:rsidRPr="004972C8" w:rsidRDefault="00C527A8" w:rsidP="00C527A8">
      <w:pPr>
        <w:jc w:val="both"/>
        <w:rPr>
          <w:rFonts w:ascii="Arial" w:hAnsi="Arial" w:cs="Arial"/>
        </w:rPr>
      </w:pPr>
      <w:r w:rsidRPr="004972C8">
        <w:rPr>
          <w:rFonts w:ascii="Arial" w:hAnsi="Arial" w:cs="Arial"/>
        </w:rPr>
        <w:t>4.3.1. A recusa da proposta será formalizada mediante decisão motivada, registrada no sistema eletrônico, sem prejuízo da eventual aplicação das sanções administrativas cabíveis, observados o contraditório e a ampla defesa quando exigíveis.</w:t>
      </w:r>
    </w:p>
    <w:p w14:paraId="4D0FDD6F" w14:textId="77777777" w:rsidR="00C527A8" w:rsidRPr="004972C8" w:rsidRDefault="00C527A8" w:rsidP="00C527A8">
      <w:pPr>
        <w:jc w:val="both"/>
        <w:rPr>
          <w:rFonts w:ascii="Arial" w:hAnsi="Arial" w:cs="Arial"/>
        </w:rPr>
      </w:pPr>
      <w:r w:rsidRPr="004972C8">
        <w:rPr>
          <w:rFonts w:ascii="Arial" w:hAnsi="Arial" w:cs="Arial"/>
        </w:rPr>
        <w:t>4.4. O resultado da avaliação das amostras será divulgado por meio de mensagem no sistema eletrônico e juntado aos autos do processo, com a indicação da aprovação ou reprovação e, neste último caso, dos respectivos fundamentos técnicos.</w:t>
      </w:r>
    </w:p>
    <w:p w14:paraId="1BA3AAD4" w14:textId="77777777" w:rsidR="00C527A8" w:rsidRPr="004972C8" w:rsidRDefault="00C527A8" w:rsidP="00C527A8">
      <w:pPr>
        <w:jc w:val="both"/>
        <w:rPr>
          <w:rFonts w:ascii="Arial" w:hAnsi="Arial" w:cs="Arial"/>
        </w:rPr>
      </w:pPr>
      <w:r w:rsidRPr="004972C8">
        <w:rPr>
          <w:rFonts w:ascii="Arial" w:hAnsi="Arial" w:cs="Arial"/>
        </w:rPr>
        <w:t>4.5. Caso as amostras apresentadas pelo licitante provisoriamente classificado em primeiro lugar sejam reprovadas, ou caso não sejam apresentadas nas condições e nos prazos estabelecidos, o Pregoeiro procederá à análise da proposta do licitante subsequente, respeitada a ordem de classificação.</w:t>
      </w:r>
    </w:p>
    <w:p w14:paraId="08BB3A17" w14:textId="77777777" w:rsidR="00C527A8" w:rsidRPr="004972C8" w:rsidRDefault="00C527A8" w:rsidP="00C527A8">
      <w:pPr>
        <w:jc w:val="both"/>
        <w:rPr>
          <w:rFonts w:ascii="Arial" w:hAnsi="Arial" w:cs="Arial"/>
        </w:rPr>
      </w:pPr>
      <w:r w:rsidRPr="004972C8">
        <w:rPr>
          <w:rFonts w:ascii="Arial" w:hAnsi="Arial" w:cs="Arial"/>
        </w:rPr>
        <w:t>4.5.1. O procedimento de convocação, apresentação e avaliação das amostras será repetido sucessivamente até que seja identificada proposta cujas amostras atendam integralmente às especificações constantes deste Termo de Referência, sem prejuízo da verificação dos demais requisitos de aceitabilidade e habilitação.</w:t>
      </w:r>
    </w:p>
    <w:p w14:paraId="1586F33E" w14:textId="77777777" w:rsidR="00C527A8" w:rsidRPr="004972C8" w:rsidRDefault="00C527A8" w:rsidP="00C527A8">
      <w:pPr>
        <w:jc w:val="both"/>
        <w:rPr>
          <w:rFonts w:ascii="Arial" w:hAnsi="Arial" w:cs="Arial"/>
        </w:rPr>
      </w:pPr>
      <w:r w:rsidRPr="004972C8">
        <w:rPr>
          <w:rFonts w:ascii="Arial" w:hAnsi="Arial" w:cs="Arial"/>
        </w:rPr>
        <w:t>4.6. As amostras colocadas à disposição da Administração serão consideradas protótipos destinados à avaliação técnica e poderão ser manuseadas, submetidas a testes, lavadas, cortadas, descosturadas, desmontadas ou parcialmente inutilizadas pela equipe responsável, na medida necessária à verificação de sua conformidade.</w:t>
      </w:r>
    </w:p>
    <w:p w14:paraId="71782885" w14:textId="77777777" w:rsidR="00C527A8" w:rsidRPr="004972C8" w:rsidRDefault="00C527A8" w:rsidP="00C527A8">
      <w:pPr>
        <w:jc w:val="both"/>
        <w:rPr>
          <w:rFonts w:ascii="Arial" w:hAnsi="Arial" w:cs="Arial"/>
        </w:rPr>
      </w:pPr>
      <w:r w:rsidRPr="004972C8">
        <w:rPr>
          <w:rFonts w:ascii="Arial" w:hAnsi="Arial" w:cs="Arial"/>
        </w:rPr>
        <w:t>4.6.1. A realização dos procedimentos previstos no item anterior não gerará ao licitante direito a indenização, ressarcimento, reposição ou qualquer outra forma de compensação.</w:t>
      </w:r>
    </w:p>
    <w:p w14:paraId="373FD7B5" w14:textId="77777777" w:rsidR="00C527A8" w:rsidRPr="004972C8" w:rsidRDefault="00C527A8" w:rsidP="00C527A8">
      <w:pPr>
        <w:jc w:val="both"/>
        <w:rPr>
          <w:rFonts w:ascii="Arial" w:hAnsi="Arial" w:cs="Arial"/>
        </w:rPr>
      </w:pPr>
      <w:r w:rsidRPr="004972C8">
        <w:rPr>
          <w:rFonts w:ascii="Arial" w:hAnsi="Arial" w:cs="Arial"/>
        </w:rPr>
        <w:t>4.7. Após a divulgação do resultado definitivo do certame, as amostras remanescentes deverão ser retiradas pelos respectivos licitantes no prazo de 3 (três) dias úteis, contado da comunicação realizada pelo sistema eletrônico, salvo quando a Administração determinar, mediante justificativa, a sua manutenção temporária para fins de contraprova, comparação ou instrução processual.</w:t>
      </w:r>
    </w:p>
    <w:p w14:paraId="1A84315A" w14:textId="77777777" w:rsidR="00C527A8" w:rsidRPr="004972C8" w:rsidRDefault="00C527A8" w:rsidP="00C527A8">
      <w:pPr>
        <w:jc w:val="both"/>
        <w:rPr>
          <w:rFonts w:ascii="Arial" w:hAnsi="Arial" w:cs="Arial"/>
        </w:rPr>
      </w:pPr>
      <w:r w:rsidRPr="004972C8">
        <w:rPr>
          <w:rFonts w:ascii="Arial" w:hAnsi="Arial" w:cs="Arial"/>
        </w:rPr>
        <w:t>4.7.1. Decorrido o prazo sem a retirada, as amostras poderão ser incorporadas, doadas, recicladas ou descartadas pela Administração, de acordo com sua conveniência e observadas as normas aplicáveis, sem que caiba ao licitante qualquer direito a indenização, ressarcimento ou reclamação posterior.</w:t>
      </w:r>
    </w:p>
    <w:p w14:paraId="07393101" w14:textId="77777777" w:rsidR="00C527A8" w:rsidRPr="004972C8" w:rsidRDefault="00C527A8" w:rsidP="00C527A8">
      <w:pPr>
        <w:jc w:val="both"/>
        <w:rPr>
          <w:rFonts w:ascii="Arial" w:hAnsi="Arial" w:cs="Arial"/>
        </w:rPr>
      </w:pPr>
      <w:r w:rsidRPr="004972C8">
        <w:rPr>
          <w:rFonts w:ascii="Arial" w:hAnsi="Arial" w:cs="Arial"/>
        </w:rPr>
        <w:t>4.8. Os licitantes deverão disponibilizar à Administração, sem qualquer ônus adicional, todos os meios, materiais, equipamentos, informações e condições indispensáveis à realização dos testes e à adequada avaliação das amostras.</w:t>
      </w:r>
    </w:p>
    <w:p w14:paraId="5E9D34BA" w14:textId="4FD3B0F9" w:rsidR="00C527A8" w:rsidRPr="004972C8" w:rsidRDefault="00C527A8" w:rsidP="00C527A8">
      <w:pPr>
        <w:jc w:val="both"/>
        <w:rPr>
          <w:rFonts w:ascii="Arial" w:hAnsi="Arial" w:cs="Arial"/>
        </w:rPr>
      </w:pPr>
      <w:r w:rsidRPr="004972C8">
        <w:rPr>
          <w:rFonts w:ascii="Arial" w:hAnsi="Arial" w:cs="Arial"/>
        </w:rPr>
        <w:t>4.8.1. Quando aplicável, deverão ser fornecidos manuais, catálogos, fichas técnicas, certificados, laudos e instruções de uso ou conservação, redigidos em língua portuguesa, necessários à correta análise e ao perfeito manuseio dos produtos.</w:t>
      </w:r>
    </w:p>
    <w:p w14:paraId="40DF2973" w14:textId="77777777" w:rsidR="00104AF8" w:rsidRPr="004972C8" w:rsidRDefault="00104AF8" w:rsidP="00104AF8"/>
    <w:p w14:paraId="4C45E5C9" w14:textId="77777777" w:rsidR="00104AF8" w:rsidRPr="004972C8" w:rsidRDefault="00104AF8" w:rsidP="00104AF8">
      <w:pPr>
        <w:rPr>
          <w:rFonts w:ascii="Arial" w:hAnsi="Arial" w:cs="Arial"/>
          <w:b/>
          <w:bCs/>
        </w:rPr>
      </w:pPr>
      <w:r w:rsidRPr="004972C8">
        <w:rPr>
          <w:rFonts w:ascii="Arial" w:hAnsi="Arial" w:cs="Arial"/>
          <w:b/>
          <w:bCs/>
        </w:rPr>
        <w:t>GARANTIA DA CONTRATAÇÃO</w:t>
      </w:r>
    </w:p>
    <w:p w14:paraId="308D3506" w14:textId="77777777" w:rsidR="00104AF8" w:rsidRPr="004972C8" w:rsidRDefault="00104AF8" w:rsidP="00104AF8">
      <w:pPr>
        <w:pStyle w:val="Nvel2-Red"/>
        <w:numPr>
          <w:ilvl w:val="0"/>
          <w:numId w:val="0"/>
        </w:numPr>
        <w:spacing w:before="0" w:after="0" w:line="240" w:lineRule="auto"/>
        <w:rPr>
          <w:i w:val="0"/>
          <w:iCs w:val="0"/>
          <w:color w:val="auto"/>
          <w:sz w:val="24"/>
          <w:szCs w:val="24"/>
        </w:rPr>
      </w:pPr>
      <w:r w:rsidRPr="004972C8">
        <w:rPr>
          <w:i w:val="0"/>
          <w:iCs w:val="0"/>
          <w:color w:val="auto"/>
          <w:sz w:val="24"/>
          <w:szCs w:val="24"/>
        </w:rPr>
        <w:t>4.9.</w:t>
      </w:r>
      <w:r w:rsidRPr="004972C8">
        <w:rPr>
          <w:color w:val="auto"/>
        </w:rPr>
        <w:t xml:space="preserve"> </w:t>
      </w:r>
      <w:r w:rsidRPr="004972C8">
        <w:rPr>
          <w:i w:val="0"/>
          <w:iCs w:val="0"/>
          <w:color w:val="auto"/>
          <w:sz w:val="24"/>
          <w:szCs w:val="24"/>
        </w:rPr>
        <w:t>Não haverá exigência da garantia da contratação dos artigos 96 e seguintes da Lei nº 14.133, de 2021, pelas razões constantes do Estudo Técnico Preliminar.</w:t>
      </w:r>
    </w:p>
    <w:p w14:paraId="3437FB53" w14:textId="77777777" w:rsidR="00104AF8" w:rsidRPr="004972C8" w:rsidRDefault="00104AF8" w:rsidP="00104AF8">
      <w:pPr>
        <w:pStyle w:val="Nivel2"/>
        <w:numPr>
          <w:ilvl w:val="0"/>
          <w:numId w:val="0"/>
        </w:numPr>
        <w:spacing w:before="0" w:after="0" w:line="240" w:lineRule="auto"/>
        <w:rPr>
          <w:color w:val="auto"/>
          <w:sz w:val="24"/>
          <w:szCs w:val="24"/>
        </w:rPr>
      </w:pPr>
      <w:r w:rsidRPr="004972C8">
        <w:rPr>
          <w:bCs/>
          <w:color w:val="auto"/>
          <w:sz w:val="24"/>
          <w:szCs w:val="24"/>
        </w:rPr>
        <w:t>4.10.</w:t>
      </w:r>
      <w:r w:rsidRPr="004972C8">
        <w:rPr>
          <w:b/>
          <w:bCs/>
          <w:color w:val="auto"/>
          <w:sz w:val="24"/>
          <w:szCs w:val="24"/>
        </w:rPr>
        <w:t xml:space="preserve"> </w:t>
      </w:r>
      <w:r w:rsidRPr="004972C8">
        <w:rPr>
          <w:color w:val="auto"/>
          <w:sz w:val="24"/>
          <w:szCs w:val="24"/>
        </w:rPr>
        <w:t>O contrato oferece maior detalhamento das regras que serão aplicadas em relação à garantia da contratação.</w:t>
      </w:r>
    </w:p>
    <w:p w14:paraId="62B17851" w14:textId="77777777" w:rsidR="00104AF8" w:rsidRPr="004972C8" w:rsidRDefault="00104AF8" w:rsidP="00104AF8">
      <w:pPr>
        <w:pStyle w:val="Nivel2"/>
        <w:numPr>
          <w:ilvl w:val="0"/>
          <w:numId w:val="0"/>
        </w:numPr>
        <w:spacing w:before="0" w:after="0" w:line="240" w:lineRule="auto"/>
        <w:rPr>
          <w:color w:val="auto"/>
          <w:sz w:val="24"/>
          <w:szCs w:val="24"/>
        </w:rPr>
      </w:pPr>
    </w:p>
    <w:p w14:paraId="4D619B1C" w14:textId="77777777" w:rsidR="00104AF8" w:rsidRPr="004972C8" w:rsidRDefault="00104AF8" w:rsidP="00104AF8">
      <w:pPr>
        <w:autoSpaceDE w:val="0"/>
        <w:autoSpaceDN w:val="0"/>
        <w:adjustRightInd w:val="0"/>
        <w:rPr>
          <w:rFonts w:ascii="Arial" w:hAnsi="Arial" w:cs="Arial"/>
          <w:b/>
          <w:bCs/>
        </w:rPr>
      </w:pPr>
      <w:r w:rsidRPr="004972C8">
        <w:rPr>
          <w:rFonts w:ascii="Arial" w:hAnsi="Arial" w:cs="Arial"/>
          <w:b/>
          <w:bCs/>
        </w:rPr>
        <w:t>SUSTENTABILIDADE</w:t>
      </w:r>
    </w:p>
    <w:p w14:paraId="3488594A" w14:textId="77777777" w:rsidR="00104AF8" w:rsidRPr="004972C8" w:rsidRDefault="00104AF8" w:rsidP="00104AF8">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4.11. Além dos critérios de sustentabilidade eventualmente inseridos na descrição do objeto, devem ser atendidos os seguintes requisitos, que se baseiam no Guia Nacional de Contratações Sustentáveis.</w:t>
      </w:r>
    </w:p>
    <w:p w14:paraId="6DD636BC" w14:textId="77777777" w:rsidR="00104AF8" w:rsidRPr="004972C8" w:rsidRDefault="00104AF8" w:rsidP="00104AF8">
      <w:pPr>
        <w:pStyle w:val="Nivel2"/>
        <w:numPr>
          <w:ilvl w:val="0"/>
          <w:numId w:val="0"/>
        </w:numPr>
        <w:autoSpaceDE w:val="0"/>
        <w:autoSpaceDN w:val="0"/>
        <w:adjustRightInd w:val="0"/>
        <w:spacing w:before="0" w:after="0" w:line="240" w:lineRule="auto"/>
        <w:rPr>
          <w:color w:val="auto"/>
          <w:sz w:val="24"/>
          <w:szCs w:val="24"/>
        </w:rPr>
      </w:pPr>
    </w:p>
    <w:p w14:paraId="4DFEB5BE" w14:textId="77777777" w:rsidR="00104AF8" w:rsidRPr="004972C8" w:rsidRDefault="00104AF8" w:rsidP="00104AF8">
      <w:pPr>
        <w:pStyle w:val="Nivel2"/>
        <w:numPr>
          <w:ilvl w:val="0"/>
          <w:numId w:val="0"/>
        </w:numPr>
        <w:autoSpaceDE w:val="0"/>
        <w:autoSpaceDN w:val="0"/>
        <w:adjustRightInd w:val="0"/>
        <w:spacing w:before="0" w:after="0" w:line="240" w:lineRule="auto"/>
        <w:rPr>
          <w:b/>
          <w:bCs/>
          <w:color w:val="auto"/>
          <w:sz w:val="24"/>
          <w:szCs w:val="24"/>
        </w:rPr>
      </w:pPr>
      <w:r w:rsidRPr="004972C8">
        <w:rPr>
          <w:b/>
          <w:bCs/>
          <w:color w:val="auto"/>
          <w:sz w:val="24"/>
          <w:szCs w:val="24"/>
        </w:rPr>
        <w:t>SUBCONTRATAÇÃO</w:t>
      </w:r>
    </w:p>
    <w:p w14:paraId="736F6E17" w14:textId="76592BD6" w:rsidR="00B15E23" w:rsidRPr="004972C8" w:rsidRDefault="00104AF8"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4.12.</w:t>
      </w:r>
      <w:r w:rsidRPr="004972C8">
        <w:rPr>
          <w:b/>
          <w:bCs/>
          <w:color w:val="auto"/>
          <w:sz w:val="24"/>
          <w:szCs w:val="24"/>
          <w:lang w:eastAsia="zh-CN" w:bidi="hi-IN"/>
        </w:rPr>
        <w:t xml:space="preserve"> </w:t>
      </w:r>
      <w:r w:rsidRPr="004972C8">
        <w:rPr>
          <w:color w:val="auto"/>
          <w:sz w:val="24"/>
          <w:szCs w:val="24"/>
        </w:rPr>
        <w:t>Não é admitida a subcontratação do objeto contratual.</w:t>
      </w:r>
    </w:p>
    <w:p w14:paraId="4A1FA36B" w14:textId="77777777" w:rsidR="00C527A8" w:rsidRPr="004972C8" w:rsidRDefault="00C527A8" w:rsidP="000F1F62">
      <w:pPr>
        <w:pStyle w:val="Nivel2"/>
        <w:numPr>
          <w:ilvl w:val="0"/>
          <w:numId w:val="0"/>
        </w:numPr>
        <w:spacing w:before="0" w:after="0" w:line="240" w:lineRule="auto"/>
        <w:rPr>
          <w:color w:val="auto"/>
          <w:sz w:val="24"/>
          <w:szCs w:val="24"/>
        </w:rPr>
      </w:pPr>
    </w:p>
    <w:p w14:paraId="16A5E9E1" w14:textId="77777777" w:rsidR="000F1F62" w:rsidRPr="004972C8" w:rsidRDefault="000F1F62" w:rsidP="000F1F62">
      <w:pPr>
        <w:pStyle w:val="Nivel01"/>
      </w:pPr>
      <w:r w:rsidRPr="004972C8">
        <w:t>5. MODELO DE EXECUÇÃO DO OBJETO:</w:t>
      </w:r>
    </w:p>
    <w:p w14:paraId="3F6C44D1" w14:textId="77777777" w:rsidR="00C527A8" w:rsidRPr="004972C8" w:rsidRDefault="00C527A8" w:rsidP="00C527A8">
      <w:pPr>
        <w:jc w:val="both"/>
        <w:rPr>
          <w:rFonts w:ascii="Arial" w:hAnsi="Arial" w:cs="Arial"/>
        </w:rPr>
      </w:pPr>
      <w:r w:rsidRPr="004972C8">
        <w:rPr>
          <w:rFonts w:ascii="Arial" w:hAnsi="Arial" w:cs="Arial"/>
        </w:rPr>
        <w:t>5.1. O fornecimento será realizado de forma parcelada, de acordo com as necessidades da Administração, mediante emissão de Ordem de Fornecimento, na qual constarão, no mínimo, a identificação dos itens, os respectivos quantitativos, o local de entrega e as demais instruções necessárias ao cumprimento da obrigação.</w:t>
      </w:r>
    </w:p>
    <w:p w14:paraId="767B6F80" w14:textId="77777777" w:rsidR="00C527A8" w:rsidRPr="004972C8" w:rsidRDefault="00C527A8" w:rsidP="00C527A8">
      <w:pPr>
        <w:jc w:val="both"/>
        <w:rPr>
          <w:rFonts w:ascii="Arial" w:hAnsi="Arial" w:cs="Arial"/>
        </w:rPr>
      </w:pPr>
      <w:r w:rsidRPr="004972C8">
        <w:rPr>
          <w:rFonts w:ascii="Arial" w:hAnsi="Arial" w:cs="Arial"/>
        </w:rPr>
        <w:t>5.1.1. A Contratada deverá efetuar a entrega dos bens no prazo máximo de 20 (vinte) dias corridos, contado do primeiro dia subsequente ao recebimento da Ordem de Fornecimento ou da ciência inequívoca de seu conteúdo, prevalecendo o evento que ocorrer primeiro.</w:t>
      </w:r>
    </w:p>
    <w:p w14:paraId="4F3A861D" w14:textId="77777777" w:rsidR="00C527A8" w:rsidRPr="004972C8" w:rsidRDefault="00C527A8" w:rsidP="00C527A8">
      <w:pPr>
        <w:jc w:val="both"/>
        <w:rPr>
          <w:rFonts w:ascii="Arial" w:hAnsi="Arial" w:cs="Arial"/>
        </w:rPr>
      </w:pPr>
      <w:r w:rsidRPr="004972C8">
        <w:rPr>
          <w:rFonts w:ascii="Arial" w:hAnsi="Arial" w:cs="Arial"/>
        </w:rPr>
        <w:t>5.1.2. A mera emissão da Ordem de Fornecimento não produzirá efeitos quanto à contagem do prazo enquanto não houver comprovação de seu recebimento pela Contratada, mediante correio eletrônico, sistema informatizado, protocolo ou outro meio idôneo.</w:t>
      </w:r>
    </w:p>
    <w:p w14:paraId="6A9E582E" w14:textId="77777777" w:rsidR="00C527A8" w:rsidRPr="004972C8" w:rsidRDefault="00C527A8" w:rsidP="00C527A8">
      <w:pPr>
        <w:jc w:val="both"/>
        <w:rPr>
          <w:rFonts w:ascii="Arial" w:hAnsi="Arial" w:cs="Arial"/>
        </w:rPr>
      </w:pPr>
      <w:r w:rsidRPr="004972C8">
        <w:rPr>
          <w:rFonts w:ascii="Arial" w:hAnsi="Arial" w:cs="Arial"/>
        </w:rPr>
        <w:t>5.1.3. A Contratada deverá confirmar o recebimento da Ordem de Fornecimento no prazo de até 1 (um) dia útil, contado de seu encaminhamento, sem prejuízo de a Administração comprovar a ciência por outros meios admitidos.</w:t>
      </w:r>
    </w:p>
    <w:p w14:paraId="57F70D26" w14:textId="77777777" w:rsidR="00C527A8" w:rsidRPr="004972C8" w:rsidRDefault="00C527A8" w:rsidP="00C527A8">
      <w:pPr>
        <w:jc w:val="both"/>
        <w:rPr>
          <w:rFonts w:ascii="Arial" w:hAnsi="Arial" w:cs="Arial"/>
        </w:rPr>
      </w:pPr>
      <w:r w:rsidRPr="004972C8">
        <w:rPr>
          <w:rFonts w:ascii="Arial" w:hAnsi="Arial" w:cs="Arial"/>
        </w:rPr>
        <w:t>5.1.4. A entrega somente será considerada concluída após o recebimento dos bens no local indicado, com a respectiva descarga, conferência quantitativa inicial e emissão de comprovante ou protocolo por servidor autorizado, não bastando, para esse fim, a mera expedição, postagem ou apresentação do comprovante de transporte.</w:t>
      </w:r>
    </w:p>
    <w:p w14:paraId="76AABB33" w14:textId="77777777" w:rsidR="00C527A8" w:rsidRPr="004972C8" w:rsidRDefault="00C527A8" w:rsidP="00C527A8">
      <w:pPr>
        <w:jc w:val="both"/>
        <w:rPr>
          <w:rFonts w:ascii="Arial" w:hAnsi="Arial" w:cs="Arial"/>
        </w:rPr>
      </w:pPr>
      <w:r w:rsidRPr="004972C8">
        <w:rPr>
          <w:rFonts w:ascii="Arial" w:hAnsi="Arial" w:cs="Arial"/>
        </w:rPr>
        <w:t>5.2. Da prorrogação do prazo de entrega</w:t>
      </w:r>
    </w:p>
    <w:p w14:paraId="72F55B58" w14:textId="77777777" w:rsidR="00C527A8" w:rsidRPr="004972C8" w:rsidRDefault="00C527A8" w:rsidP="00C527A8">
      <w:pPr>
        <w:jc w:val="both"/>
        <w:rPr>
          <w:rFonts w:ascii="Arial" w:hAnsi="Arial" w:cs="Arial"/>
        </w:rPr>
      </w:pPr>
      <w:r w:rsidRPr="004972C8">
        <w:rPr>
          <w:rFonts w:ascii="Arial" w:hAnsi="Arial" w:cs="Arial"/>
        </w:rPr>
        <w:t>5.2. Caso anteveja a impossibilidade de cumprir o prazo estabelecido, a Contratada deverá comunicar formalmente o fato à Administração com antecedência mínima de 10 (dez) dias, mediante requerimento fundamentado de prorrogação.</w:t>
      </w:r>
    </w:p>
    <w:p w14:paraId="6476D627" w14:textId="77777777" w:rsidR="00C527A8" w:rsidRPr="004972C8" w:rsidRDefault="00C527A8" w:rsidP="00C527A8">
      <w:pPr>
        <w:jc w:val="both"/>
        <w:rPr>
          <w:rFonts w:ascii="Arial" w:hAnsi="Arial" w:cs="Arial"/>
        </w:rPr>
      </w:pPr>
      <w:r w:rsidRPr="004972C8">
        <w:rPr>
          <w:rFonts w:ascii="Arial" w:hAnsi="Arial" w:cs="Arial"/>
        </w:rPr>
        <w:t>5.2.1. O requerimento deverá ser apresentado antes do término do prazo de entrega e conter, no mínimo:</w:t>
      </w:r>
    </w:p>
    <w:p w14:paraId="3863DECC" w14:textId="77777777" w:rsidR="00C527A8" w:rsidRPr="004972C8" w:rsidRDefault="00C527A8" w:rsidP="00C527A8">
      <w:pPr>
        <w:jc w:val="both"/>
        <w:rPr>
          <w:rFonts w:ascii="Arial" w:hAnsi="Arial" w:cs="Arial"/>
        </w:rPr>
      </w:pPr>
      <w:r w:rsidRPr="004972C8">
        <w:rPr>
          <w:rFonts w:ascii="Arial" w:hAnsi="Arial" w:cs="Arial"/>
        </w:rPr>
        <w:t>I – a descrição pormenorizada dos fatos que impedem ou dificultam o cumprimento da obrigação;</w:t>
      </w:r>
    </w:p>
    <w:p w14:paraId="340AAA8C" w14:textId="77777777" w:rsidR="00C527A8" w:rsidRPr="004972C8" w:rsidRDefault="00C527A8" w:rsidP="00C527A8">
      <w:pPr>
        <w:jc w:val="both"/>
        <w:rPr>
          <w:rFonts w:ascii="Arial" w:hAnsi="Arial" w:cs="Arial"/>
        </w:rPr>
      </w:pPr>
      <w:r w:rsidRPr="004972C8">
        <w:rPr>
          <w:rFonts w:ascii="Arial" w:hAnsi="Arial" w:cs="Arial"/>
        </w:rPr>
        <w:t>II – a demonstração de que os fatos alegados são supervenientes, alheios à vontade da Contratada e não decorreram de culpa, erro de planejamento, desídia ou deficiência operacional;</w:t>
      </w:r>
    </w:p>
    <w:p w14:paraId="78C1591B" w14:textId="77777777" w:rsidR="00C527A8" w:rsidRPr="004972C8" w:rsidRDefault="00C527A8" w:rsidP="00C527A8">
      <w:pPr>
        <w:jc w:val="both"/>
        <w:rPr>
          <w:rFonts w:ascii="Arial" w:hAnsi="Arial" w:cs="Arial"/>
        </w:rPr>
      </w:pPr>
      <w:r w:rsidRPr="004972C8">
        <w:rPr>
          <w:rFonts w:ascii="Arial" w:hAnsi="Arial" w:cs="Arial"/>
        </w:rPr>
        <w:t>III – os documentos comprobatórios pertinentes;</w:t>
      </w:r>
    </w:p>
    <w:p w14:paraId="5A48A790" w14:textId="77777777" w:rsidR="00C527A8" w:rsidRPr="004972C8" w:rsidRDefault="00C527A8" w:rsidP="00C527A8">
      <w:pPr>
        <w:jc w:val="both"/>
        <w:rPr>
          <w:rFonts w:ascii="Arial" w:hAnsi="Arial" w:cs="Arial"/>
        </w:rPr>
      </w:pPr>
      <w:r w:rsidRPr="004972C8">
        <w:rPr>
          <w:rFonts w:ascii="Arial" w:hAnsi="Arial" w:cs="Arial"/>
        </w:rPr>
        <w:t>IV – as providências adotadas para reduzir os efeitos do atraso; e</w:t>
      </w:r>
    </w:p>
    <w:p w14:paraId="474904D1" w14:textId="77777777" w:rsidR="00C527A8" w:rsidRPr="004972C8" w:rsidRDefault="00C527A8" w:rsidP="00C527A8">
      <w:pPr>
        <w:jc w:val="both"/>
        <w:rPr>
          <w:rFonts w:ascii="Arial" w:hAnsi="Arial" w:cs="Arial"/>
        </w:rPr>
      </w:pPr>
      <w:r w:rsidRPr="004972C8">
        <w:rPr>
          <w:rFonts w:ascii="Arial" w:hAnsi="Arial" w:cs="Arial"/>
        </w:rPr>
        <w:t>V – a indicação do novo prazo necessário para a conclusão da entrega.</w:t>
      </w:r>
    </w:p>
    <w:p w14:paraId="27E2A749" w14:textId="77777777" w:rsidR="00C527A8" w:rsidRPr="004972C8" w:rsidRDefault="00C527A8" w:rsidP="00C527A8">
      <w:pPr>
        <w:jc w:val="both"/>
        <w:rPr>
          <w:rFonts w:ascii="Arial" w:hAnsi="Arial" w:cs="Arial"/>
        </w:rPr>
      </w:pPr>
      <w:r w:rsidRPr="004972C8">
        <w:rPr>
          <w:rFonts w:ascii="Arial" w:hAnsi="Arial" w:cs="Arial"/>
        </w:rPr>
        <w:t>5.2.2. Nas hipóteses de caso fortuito ou força maior cuja ocorrência não permita a observância da antecedência prevista no item 5.2, a comunicação deverá ser realizada imediatamente após a Contratada tomar conhecimento do evento, acompanhada da respectiva comprovação.</w:t>
      </w:r>
    </w:p>
    <w:p w14:paraId="6E5E849F" w14:textId="77777777" w:rsidR="00C527A8" w:rsidRPr="004972C8" w:rsidRDefault="00C527A8" w:rsidP="00C527A8">
      <w:pPr>
        <w:jc w:val="both"/>
        <w:rPr>
          <w:rFonts w:ascii="Arial" w:hAnsi="Arial" w:cs="Arial"/>
        </w:rPr>
      </w:pPr>
      <w:r w:rsidRPr="004972C8">
        <w:rPr>
          <w:rFonts w:ascii="Arial" w:hAnsi="Arial" w:cs="Arial"/>
        </w:rPr>
        <w:t>5.2.3. A apresentação do pedido de prorrogação não suspende nem interrompe automaticamente o prazo de entrega, o qual permanecerá vigente até que sobrevenha decisão expressa da autoridade competente.</w:t>
      </w:r>
    </w:p>
    <w:p w14:paraId="78D12C24" w14:textId="77777777" w:rsidR="00C527A8" w:rsidRPr="004972C8" w:rsidRDefault="00C527A8" w:rsidP="00C527A8">
      <w:pPr>
        <w:jc w:val="both"/>
        <w:rPr>
          <w:rFonts w:ascii="Arial" w:hAnsi="Arial" w:cs="Arial"/>
        </w:rPr>
      </w:pPr>
      <w:r w:rsidRPr="004972C8">
        <w:rPr>
          <w:rFonts w:ascii="Arial" w:hAnsi="Arial" w:cs="Arial"/>
        </w:rPr>
        <w:t>5.2.4. A prorrogação somente será concedida mediante decisão expressa e motivada da Administração, desde que demonstrada a ocorrência de fato superveniente, imprevisível ou previsível de consequências incalculáveis, que tenha efetivamente impedido o cumprimento da obrigação no prazo originalmente estabelecido.</w:t>
      </w:r>
    </w:p>
    <w:p w14:paraId="182C0B4C" w14:textId="77777777" w:rsidR="00C527A8" w:rsidRPr="004972C8" w:rsidRDefault="00C527A8" w:rsidP="00C527A8">
      <w:pPr>
        <w:jc w:val="both"/>
        <w:rPr>
          <w:rFonts w:ascii="Arial" w:hAnsi="Arial" w:cs="Arial"/>
        </w:rPr>
      </w:pPr>
      <w:r w:rsidRPr="004972C8">
        <w:rPr>
          <w:rFonts w:ascii="Arial" w:hAnsi="Arial" w:cs="Arial"/>
        </w:rPr>
        <w:t>5.2.5. Não constituem fundamento suficiente para a prorrogação, isoladamente considerados, problemas relacionados à logística ordinária, à falta de matéria-prima previsível, à indisponibilidade de mão de obra, a dificuldades financeiras, ao atraso de fornecedores ou a falhas no planejamento da Contratada.</w:t>
      </w:r>
    </w:p>
    <w:p w14:paraId="48DFCE6F" w14:textId="77777777" w:rsidR="00C527A8" w:rsidRPr="004972C8" w:rsidRDefault="00C527A8" w:rsidP="00C527A8">
      <w:pPr>
        <w:jc w:val="both"/>
        <w:rPr>
          <w:rFonts w:ascii="Arial" w:hAnsi="Arial" w:cs="Arial"/>
        </w:rPr>
      </w:pPr>
      <w:r w:rsidRPr="004972C8">
        <w:rPr>
          <w:rFonts w:ascii="Arial" w:hAnsi="Arial" w:cs="Arial"/>
        </w:rPr>
        <w:t>5.2.6. O indeferimento do pedido de prorrogação ou a ausência de decisão favorável não exime a Contratada das consequências decorrentes do atraso, inclusive da aplicação das penalidades previstas no Edital, na Ata de Registro de Preços, no instrumento contratual e na legislação aplicável, assegurados o contraditório e a ampla defesa.</w:t>
      </w:r>
    </w:p>
    <w:p w14:paraId="106CE918" w14:textId="77777777" w:rsidR="00C527A8" w:rsidRPr="004972C8" w:rsidRDefault="00C527A8" w:rsidP="00C527A8">
      <w:pPr>
        <w:jc w:val="both"/>
        <w:rPr>
          <w:rFonts w:ascii="Arial" w:hAnsi="Arial" w:cs="Arial"/>
        </w:rPr>
      </w:pPr>
      <w:r w:rsidRPr="004972C8">
        <w:rPr>
          <w:rFonts w:ascii="Arial" w:hAnsi="Arial" w:cs="Arial"/>
        </w:rPr>
        <w:t>5.3. Dos encargos relacionados à entrega</w:t>
      </w:r>
    </w:p>
    <w:p w14:paraId="568B2642" w14:textId="77777777" w:rsidR="00C527A8" w:rsidRPr="004972C8" w:rsidRDefault="00C527A8" w:rsidP="00C527A8">
      <w:pPr>
        <w:jc w:val="both"/>
        <w:rPr>
          <w:rFonts w:ascii="Arial" w:hAnsi="Arial" w:cs="Arial"/>
        </w:rPr>
      </w:pPr>
      <w:r w:rsidRPr="004972C8">
        <w:rPr>
          <w:rFonts w:ascii="Arial" w:hAnsi="Arial" w:cs="Arial"/>
        </w:rPr>
        <w:t>5.3. Correrão por conta exclusiva da Contratada todas as despesas necessárias à perfeita execução do fornecimento, incluindo embalagem, acondicionamento, identificação, transporte, seguro, tributos, frete, carga, descarga, movimentação, armazenamento provisório e demais encargos diretos ou indiretos.</w:t>
      </w:r>
    </w:p>
    <w:p w14:paraId="35CE7970" w14:textId="77777777" w:rsidR="00C527A8" w:rsidRPr="004972C8" w:rsidRDefault="00C527A8" w:rsidP="00C527A8">
      <w:pPr>
        <w:jc w:val="both"/>
        <w:rPr>
          <w:rFonts w:ascii="Arial" w:hAnsi="Arial" w:cs="Arial"/>
        </w:rPr>
      </w:pPr>
      <w:r w:rsidRPr="004972C8">
        <w:rPr>
          <w:rFonts w:ascii="Arial" w:hAnsi="Arial" w:cs="Arial"/>
        </w:rPr>
        <w:t>5.3.1. Também serão suportadas integralmente pela Contratada as despesas decorrentes da retirada, devolução, substituição, correção ou reposição dos bens recusados, defeituosos, avariados ou entregues em desconformidade com o Edital, com a proposta, com a amostra aprovada ou com a Ordem de Fornecimento.</w:t>
      </w:r>
    </w:p>
    <w:p w14:paraId="3CCA1629" w14:textId="77777777" w:rsidR="00C527A8" w:rsidRPr="004972C8" w:rsidRDefault="00C527A8" w:rsidP="00C527A8">
      <w:pPr>
        <w:jc w:val="both"/>
        <w:rPr>
          <w:rFonts w:ascii="Arial" w:hAnsi="Arial" w:cs="Arial"/>
        </w:rPr>
      </w:pPr>
      <w:r w:rsidRPr="004972C8">
        <w:rPr>
          <w:rFonts w:ascii="Arial" w:hAnsi="Arial" w:cs="Arial"/>
        </w:rPr>
        <w:t>5.3.2. Nenhuma despesa adicional poderá ser transferida à Administração, ainda que decorrente de distância, dificuldade de acesso, necessidade de nova entrega ou utilização de transporte especial.</w:t>
      </w:r>
    </w:p>
    <w:p w14:paraId="1D4CB5EA" w14:textId="77777777" w:rsidR="00C527A8" w:rsidRPr="004972C8" w:rsidRDefault="00C527A8" w:rsidP="00C527A8">
      <w:pPr>
        <w:jc w:val="both"/>
        <w:rPr>
          <w:rFonts w:ascii="Arial" w:hAnsi="Arial" w:cs="Arial"/>
        </w:rPr>
      </w:pPr>
      <w:r w:rsidRPr="004972C8">
        <w:rPr>
          <w:rFonts w:ascii="Arial" w:hAnsi="Arial" w:cs="Arial"/>
        </w:rPr>
        <w:t>5.4. Da responsabilidade por danos</w:t>
      </w:r>
    </w:p>
    <w:p w14:paraId="621CC563" w14:textId="77777777" w:rsidR="00C527A8" w:rsidRPr="004972C8" w:rsidRDefault="00C527A8" w:rsidP="00C527A8">
      <w:pPr>
        <w:jc w:val="both"/>
        <w:rPr>
          <w:rFonts w:ascii="Arial" w:hAnsi="Arial" w:cs="Arial"/>
        </w:rPr>
      </w:pPr>
      <w:r w:rsidRPr="004972C8">
        <w:rPr>
          <w:rFonts w:ascii="Arial" w:hAnsi="Arial" w:cs="Arial"/>
        </w:rPr>
        <w:t>5.4. A Contratada responderá integralmente pelos danos materiais, morais, corporais ou patrimoniais causados à Administração, aos seus agentes, aos empregados da própria Contratada ou a terceiros, quando decorrentes de ação ou omissão, culpa ou dolo de seus empregados, prepostos, transportadores, subcontratados ou representantes durante a execução do fornecimento.</w:t>
      </w:r>
    </w:p>
    <w:p w14:paraId="45E46649" w14:textId="77777777" w:rsidR="00C527A8" w:rsidRPr="004972C8" w:rsidRDefault="00C527A8" w:rsidP="00C527A8">
      <w:pPr>
        <w:jc w:val="both"/>
        <w:rPr>
          <w:rFonts w:ascii="Arial" w:hAnsi="Arial" w:cs="Arial"/>
        </w:rPr>
      </w:pPr>
      <w:r w:rsidRPr="004972C8">
        <w:rPr>
          <w:rFonts w:ascii="Arial" w:hAnsi="Arial" w:cs="Arial"/>
        </w:rPr>
        <w:t>5.4.1. A fiscalização, o acompanhamento, a conferência ou o recebimento dos bens pela Administração não excluem nem reduzem a responsabilidade da Contratada pelos danos causados ou pela inadequação do objeto fornecido.</w:t>
      </w:r>
    </w:p>
    <w:p w14:paraId="326A4C57" w14:textId="77777777" w:rsidR="00C527A8" w:rsidRPr="004972C8" w:rsidRDefault="00C527A8" w:rsidP="00C527A8">
      <w:pPr>
        <w:jc w:val="both"/>
        <w:rPr>
          <w:rFonts w:ascii="Arial" w:hAnsi="Arial" w:cs="Arial"/>
        </w:rPr>
      </w:pPr>
      <w:r w:rsidRPr="004972C8">
        <w:rPr>
          <w:rFonts w:ascii="Arial" w:hAnsi="Arial" w:cs="Arial"/>
        </w:rPr>
        <w:t>5.4.2. A Contratada deverá ressarcir a Administração por quaisquer despesas, condenações, indenizações, multas ou encargos que esta venha a suportar em decorrência de atos imputáveis à Contratada, assegurado o devido processo administrativo.</w:t>
      </w:r>
    </w:p>
    <w:p w14:paraId="7D5E327E" w14:textId="77777777" w:rsidR="00C527A8" w:rsidRPr="004972C8" w:rsidRDefault="00C527A8" w:rsidP="00C527A8">
      <w:pPr>
        <w:jc w:val="both"/>
        <w:rPr>
          <w:rFonts w:ascii="Arial" w:hAnsi="Arial" w:cs="Arial"/>
        </w:rPr>
      </w:pPr>
      <w:r w:rsidRPr="004972C8">
        <w:rPr>
          <w:rFonts w:ascii="Arial" w:hAnsi="Arial" w:cs="Arial"/>
        </w:rPr>
        <w:t>5.5. Da observância da legislação</w:t>
      </w:r>
    </w:p>
    <w:p w14:paraId="23E7D8C0" w14:textId="77777777" w:rsidR="00C527A8" w:rsidRPr="004972C8" w:rsidRDefault="00C527A8" w:rsidP="00C527A8">
      <w:pPr>
        <w:jc w:val="both"/>
        <w:rPr>
          <w:rFonts w:ascii="Arial" w:hAnsi="Arial" w:cs="Arial"/>
        </w:rPr>
      </w:pPr>
      <w:r w:rsidRPr="004972C8">
        <w:rPr>
          <w:rFonts w:ascii="Arial" w:hAnsi="Arial" w:cs="Arial"/>
        </w:rPr>
        <w:t>5.5. A Contratada deverá observar, durante toda a execução do fornecimento, a legislação federal, estadual e municipal aplicável, bem como as normas técnicas, sanitárias, ambientais, trabalhistas, previdenciárias, de segurança do trabalho, de transporte e de proteção ao consumidor pertinentes ao objeto.</w:t>
      </w:r>
    </w:p>
    <w:p w14:paraId="73725109" w14:textId="77777777" w:rsidR="00C527A8" w:rsidRPr="004972C8" w:rsidRDefault="00C527A8" w:rsidP="00C527A8">
      <w:pPr>
        <w:jc w:val="both"/>
        <w:rPr>
          <w:rFonts w:ascii="Arial" w:hAnsi="Arial" w:cs="Arial"/>
        </w:rPr>
      </w:pPr>
      <w:r w:rsidRPr="004972C8">
        <w:rPr>
          <w:rFonts w:ascii="Arial" w:hAnsi="Arial" w:cs="Arial"/>
        </w:rPr>
        <w:t>5.5.1. A eventual omissão de determinada obrigação legal no Edital ou em seus anexos não desobriga a Contratada de seu integral cumprimento.</w:t>
      </w:r>
    </w:p>
    <w:p w14:paraId="64CA61C7" w14:textId="77777777" w:rsidR="00C527A8" w:rsidRPr="004972C8" w:rsidRDefault="00C527A8" w:rsidP="00C527A8">
      <w:pPr>
        <w:jc w:val="both"/>
        <w:rPr>
          <w:rFonts w:ascii="Arial" w:hAnsi="Arial" w:cs="Arial"/>
        </w:rPr>
      </w:pPr>
      <w:r w:rsidRPr="004972C8">
        <w:rPr>
          <w:rFonts w:ascii="Arial" w:hAnsi="Arial" w:cs="Arial"/>
        </w:rPr>
        <w:t>5.6. Do pessoal empregado na entrega</w:t>
      </w:r>
    </w:p>
    <w:p w14:paraId="6F2FA672" w14:textId="77777777" w:rsidR="00C527A8" w:rsidRPr="004972C8" w:rsidRDefault="00C527A8" w:rsidP="00C527A8">
      <w:pPr>
        <w:jc w:val="both"/>
        <w:rPr>
          <w:rFonts w:ascii="Arial" w:hAnsi="Arial" w:cs="Arial"/>
        </w:rPr>
      </w:pPr>
      <w:r w:rsidRPr="004972C8">
        <w:rPr>
          <w:rFonts w:ascii="Arial" w:hAnsi="Arial" w:cs="Arial"/>
        </w:rPr>
        <w:t>5.6. A Contratada deverá disponibilizar, sob sua exclusiva responsabilidade, pessoal em quantidade suficiente e devidamente capacitado para realizar o transporte, a descarga, a movimentação, a conferência e a colocação dos bens no local indicado pelo servidor responsável.</w:t>
      </w:r>
    </w:p>
    <w:p w14:paraId="411E81AC" w14:textId="77777777" w:rsidR="00C527A8" w:rsidRPr="004972C8" w:rsidRDefault="00C527A8" w:rsidP="00C527A8">
      <w:pPr>
        <w:jc w:val="both"/>
        <w:rPr>
          <w:rFonts w:ascii="Arial" w:hAnsi="Arial" w:cs="Arial"/>
        </w:rPr>
      </w:pPr>
      <w:r w:rsidRPr="004972C8">
        <w:rPr>
          <w:rFonts w:ascii="Arial" w:hAnsi="Arial" w:cs="Arial"/>
        </w:rPr>
        <w:t>5.6.1. Os profissionais utilizados na entrega deverão estar devidamente identificados e utilizar, quando aplicáveis, os equipamentos de proteção individual e coletiva exigidos pela legislação.</w:t>
      </w:r>
    </w:p>
    <w:p w14:paraId="59DF3C62" w14:textId="77777777" w:rsidR="00C527A8" w:rsidRPr="004972C8" w:rsidRDefault="00C527A8" w:rsidP="00C527A8">
      <w:pPr>
        <w:jc w:val="both"/>
        <w:rPr>
          <w:rFonts w:ascii="Arial" w:hAnsi="Arial" w:cs="Arial"/>
        </w:rPr>
      </w:pPr>
      <w:r w:rsidRPr="004972C8">
        <w:rPr>
          <w:rFonts w:ascii="Arial" w:hAnsi="Arial" w:cs="Arial"/>
        </w:rPr>
        <w:t>5.6.2. Não caberá aos servidores municipais realizar a descarga, o carregamento, a movimentação ou o transporte dos bens, salvo quando houver autorização expressa e circunstância excepcional devidamente justificada.</w:t>
      </w:r>
    </w:p>
    <w:p w14:paraId="2BE4C646" w14:textId="77777777" w:rsidR="00C527A8" w:rsidRPr="004972C8" w:rsidRDefault="00C527A8" w:rsidP="00C527A8">
      <w:pPr>
        <w:jc w:val="both"/>
        <w:rPr>
          <w:rFonts w:ascii="Arial" w:hAnsi="Arial" w:cs="Arial"/>
        </w:rPr>
      </w:pPr>
      <w:r w:rsidRPr="004972C8">
        <w:rPr>
          <w:rFonts w:ascii="Arial" w:hAnsi="Arial" w:cs="Arial"/>
        </w:rPr>
        <w:t>5.7. Da conformidade dos bens entregues</w:t>
      </w:r>
    </w:p>
    <w:p w14:paraId="10E78D5B" w14:textId="77777777" w:rsidR="00C527A8" w:rsidRPr="004972C8" w:rsidRDefault="00C527A8" w:rsidP="00C527A8">
      <w:pPr>
        <w:jc w:val="both"/>
        <w:rPr>
          <w:rFonts w:ascii="Arial" w:hAnsi="Arial" w:cs="Arial"/>
        </w:rPr>
      </w:pPr>
      <w:r w:rsidRPr="004972C8">
        <w:rPr>
          <w:rFonts w:ascii="Arial" w:hAnsi="Arial" w:cs="Arial"/>
        </w:rPr>
        <w:t>5.7. Os bens deverão ser entregues em estrita conformidade com as especificações, quantidades, tamanhos, materiais, cores, modelos, padrões de qualidade, unidade de fornecimento, marca e demais condições estabelecidas no Edital, no Termo de Referência, na proposta da Contratada, na amostra aprovada e na respectiva Ordem de Fornecimento.</w:t>
      </w:r>
    </w:p>
    <w:p w14:paraId="4DFDF961" w14:textId="77777777" w:rsidR="00C527A8" w:rsidRPr="004972C8" w:rsidRDefault="00C527A8" w:rsidP="00C527A8">
      <w:pPr>
        <w:jc w:val="both"/>
        <w:rPr>
          <w:rFonts w:ascii="Arial" w:hAnsi="Arial" w:cs="Arial"/>
        </w:rPr>
      </w:pPr>
      <w:r w:rsidRPr="004972C8">
        <w:rPr>
          <w:rFonts w:ascii="Arial" w:hAnsi="Arial" w:cs="Arial"/>
        </w:rPr>
        <w:t>5.7.1. Os bens deverão ser novos, de primeiro uso, estar em perfeito estado de conservação e funcionamento, quando aplicável, e ser entregues devidamente embalados, acondicionados e identificados, de modo a evitar avarias, contaminação, deformações ou deterioração durante o transporte e o armazenamento.</w:t>
      </w:r>
    </w:p>
    <w:p w14:paraId="5BC4C437" w14:textId="77777777" w:rsidR="00C527A8" w:rsidRPr="004972C8" w:rsidRDefault="00C527A8" w:rsidP="00C527A8">
      <w:pPr>
        <w:jc w:val="both"/>
        <w:rPr>
          <w:rFonts w:ascii="Arial" w:hAnsi="Arial" w:cs="Arial"/>
        </w:rPr>
      </w:pPr>
      <w:r w:rsidRPr="004972C8">
        <w:rPr>
          <w:rFonts w:ascii="Arial" w:hAnsi="Arial" w:cs="Arial"/>
        </w:rPr>
        <w:t>5.7.2. A entrega deverá ser acompanhada da respectiva nota fiscal, que deverá indicar, quando aplicável:</w:t>
      </w:r>
    </w:p>
    <w:p w14:paraId="1530C3ED" w14:textId="77777777" w:rsidR="00C527A8" w:rsidRPr="004972C8" w:rsidRDefault="00C527A8" w:rsidP="00C527A8">
      <w:pPr>
        <w:jc w:val="both"/>
        <w:rPr>
          <w:rFonts w:ascii="Arial" w:hAnsi="Arial" w:cs="Arial"/>
        </w:rPr>
      </w:pPr>
      <w:r w:rsidRPr="004972C8">
        <w:rPr>
          <w:rFonts w:ascii="Arial" w:hAnsi="Arial" w:cs="Arial"/>
        </w:rPr>
        <w:t>I – o número do processo administrativo e do Pregão Eletrônico;</w:t>
      </w:r>
    </w:p>
    <w:p w14:paraId="5A3A1209" w14:textId="77777777" w:rsidR="00C527A8" w:rsidRPr="004972C8" w:rsidRDefault="00C527A8" w:rsidP="00C527A8">
      <w:pPr>
        <w:jc w:val="both"/>
        <w:rPr>
          <w:rFonts w:ascii="Arial" w:hAnsi="Arial" w:cs="Arial"/>
        </w:rPr>
      </w:pPr>
      <w:r w:rsidRPr="004972C8">
        <w:rPr>
          <w:rFonts w:ascii="Arial" w:hAnsi="Arial" w:cs="Arial"/>
        </w:rPr>
        <w:t>II – o número da Ata de Registro de Preços ou do instrumento contratual;</w:t>
      </w:r>
    </w:p>
    <w:p w14:paraId="5E32C67B" w14:textId="77777777" w:rsidR="00C527A8" w:rsidRPr="004972C8" w:rsidRDefault="00C527A8" w:rsidP="00C527A8">
      <w:pPr>
        <w:jc w:val="both"/>
        <w:rPr>
          <w:rFonts w:ascii="Arial" w:hAnsi="Arial" w:cs="Arial"/>
        </w:rPr>
      </w:pPr>
      <w:r w:rsidRPr="004972C8">
        <w:rPr>
          <w:rFonts w:ascii="Arial" w:hAnsi="Arial" w:cs="Arial"/>
        </w:rPr>
        <w:t>III – o número da Ordem de Fornecimento;</w:t>
      </w:r>
    </w:p>
    <w:p w14:paraId="5DFE6074" w14:textId="77777777" w:rsidR="00C527A8" w:rsidRPr="004972C8" w:rsidRDefault="00C527A8" w:rsidP="00C527A8">
      <w:pPr>
        <w:jc w:val="both"/>
        <w:rPr>
          <w:rFonts w:ascii="Arial" w:hAnsi="Arial" w:cs="Arial"/>
        </w:rPr>
      </w:pPr>
      <w:r w:rsidRPr="004972C8">
        <w:rPr>
          <w:rFonts w:ascii="Arial" w:hAnsi="Arial" w:cs="Arial"/>
        </w:rPr>
        <w:t>IV – a descrição dos itens;</w:t>
      </w:r>
    </w:p>
    <w:p w14:paraId="022A7A59" w14:textId="77777777" w:rsidR="00C527A8" w:rsidRPr="004972C8" w:rsidRDefault="00C527A8" w:rsidP="00C527A8">
      <w:pPr>
        <w:jc w:val="both"/>
        <w:rPr>
          <w:rFonts w:ascii="Arial" w:hAnsi="Arial" w:cs="Arial"/>
        </w:rPr>
      </w:pPr>
      <w:r w:rsidRPr="004972C8">
        <w:rPr>
          <w:rFonts w:ascii="Arial" w:hAnsi="Arial" w:cs="Arial"/>
        </w:rPr>
        <w:t>V – a marca e o modelo dos produtos;</w:t>
      </w:r>
    </w:p>
    <w:p w14:paraId="7B76E3B9" w14:textId="77777777" w:rsidR="00C527A8" w:rsidRPr="004972C8" w:rsidRDefault="00C527A8" w:rsidP="00C527A8">
      <w:pPr>
        <w:jc w:val="both"/>
        <w:rPr>
          <w:rFonts w:ascii="Arial" w:hAnsi="Arial" w:cs="Arial"/>
        </w:rPr>
      </w:pPr>
      <w:r w:rsidRPr="004972C8">
        <w:rPr>
          <w:rFonts w:ascii="Arial" w:hAnsi="Arial" w:cs="Arial"/>
        </w:rPr>
        <w:t>VI – os quantitativos e os valores unitários e totais; e</w:t>
      </w:r>
    </w:p>
    <w:p w14:paraId="37422F23" w14:textId="77777777" w:rsidR="00C527A8" w:rsidRPr="004972C8" w:rsidRDefault="00C527A8" w:rsidP="00C527A8">
      <w:pPr>
        <w:jc w:val="both"/>
        <w:rPr>
          <w:rFonts w:ascii="Arial" w:hAnsi="Arial" w:cs="Arial"/>
        </w:rPr>
      </w:pPr>
      <w:r w:rsidRPr="004972C8">
        <w:rPr>
          <w:rFonts w:ascii="Arial" w:hAnsi="Arial" w:cs="Arial"/>
        </w:rPr>
        <w:t>VII – as demais informações exigidas pela legislação fiscal.</w:t>
      </w:r>
    </w:p>
    <w:p w14:paraId="7BF58E73" w14:textId="77777777" w:rsidR="00C527A8" w:rsidRPr="004972C8" w:rsidRDefault="00C527A8" w:rsidP="00C527A8">
      <w:pPr>
        <w:jc w:val="both"/>
        <w:rPr>
          <w:rFonts w:ascii="Arial" w:hAnsi="Arial" w:cs="Arial"/>
        </w:rPr>
      </w:pPr>
      <w:r w:rsidRPr="004972C8">
        <w:rPr>
          <w:rFonts w:ascii="Arial" w:hAnsi="Arial" w:cs="Arial"/>
        </w:rPr>
        <w:t>5.7.3. A Administração poderá recusar, total ou parcialmente, os bens cuja marca, modelo, unidade de fornecimento, composição, qualidade, acabamento ou demais características divirjam daquelas estabelecidas ou aprovadas durante o procedimento licitatório.</w:t>
      </w:r>
    </w:p>
    <w:p w14:paraId="16B30747" w14:textId="77777777" w:rsidR="00C527A8" w:rsidRPr="004972C8" w:rsidRDefault="00C527A8" w:rsidP="00C527A8">
      <w:pPr>
        <w:jc w:val="both"/>
        <w:rPr>
          <w:rFonts w:ascii="Arial" w:hAnsi="Arial" w:cs="Arial"/>
        </w:rPr>
      </w:pPr>
      <w:r w:rsidRPr="004972C8">
        <w:rPr>
          <w:rFonts w:ascii="Arial" w:hAnsi="Arial" w:cs="Arial"/>
        </w:rPr>
        <w:t>5.8. Da substituição de marca ou modelo</w:t>
      </w:r>
    </w:p>
    <w:p w14:paraId="0CBF8C87" w14:textId="77777777" w:rsidR="00C527A8" w:rsidRPr="004972C8" w:rsidRDefault="00C527A8" w:rsidP="00C527A8">
      <w:pPr>
        <w:jc w:val="both"/>
        <w:rPr>
          <w:rFonts w:ascii="Arial" w:hAnsi="Arial" w:cs="Arial"/>
        </w:rPr>
      </w:pPr>
      <w:r w:rsidRPr="004972C8">
        <w:rPr>
          <w:rFonts w:ascii="Arial" w:hAnsi="Arial" w:cs="Arial"/>
        </w:rPr>
        <w:t>5.8. A substituição da marca ou do modelo indicado na proposta somente será admitida em caráter excepcional, mediante requerimento formal da Contratada, apresentado antes do término do prazo de entrega e previamente autorizado pela autoridade competente.</w:t>
      </w:r>
    </w:p>
    <w:p w14:paraId="67B0B3DC" w14:textId="24AC9AE8" w:rsidR="00C527A8" w:rsidRPr="004972C8" w:rsidRDefault="00C527A8" w:rsidP="00C527A8">
      <w:pPr>
        <w:jc w:val="both"/>
        <w:rPr>
          <w:rFonts w:ascii="Arial" w:hAnsi="Arial" w:cs="Arial"/>
        </w:rPr>
      </w:pPr>
      <w:r w:rsidRPr="004972C8">
        <w:rPr>
          <w:rFonts w:ascii="Arial" w:hAnsi="Arial" w:cs="Arial"/>
        </w:rPr>
        <w:t>5.8.1. O requerimento deverá conter:</w:t>
      </w:r>
    </w:p>
    <w:p w14:paraId="5DC13A79" w14:textId="77777777" w:rsidR="00C527A8" w:rsidRPr="004972C8" w:rsidRDefault="00C527A8" w:rsidP="00C527A8">
      <w:pPr>
        <w:jc w:val="both"/>
        <w:rPr>
          <w:rFonts w:ascii="Arial" w:hAnsi="Arial" w:cs="Arial"/>
        </w:rPr>
      </w:pPr>
      <w:r w:rsidRPr="004972C8">
        <w:rPr>
          <w:rFonts w:ascii="Arial" w:hAnsi="Arial" w:cs="Arial"/>
        </w:rPr>
        <w:t>I – justificativa circunstanciada da impossibilidade de fornecimento da marca ou do modelo originalmente proposto;</w:t>
      </w:r>
    </w:p>
    <w:p w14:paraId="0AA0022A" w14:textId="77777777" w:rsidR="00C527A8" w:rsidRPr="004972C8" w:rsidRDefault="00C527A8" w:rsidP="00C527A8">
      <w:pPr>
        <w:jc w:val="both"/>
        <w:rPr>
          <w:rFonts w:ascii="Arial" w:hAnsi="Arial" w:cs="Arial"/>
        </w:rPr>
      </w:pPr>
      <w:r w:rsidRPr="004972C8">
        <w:rPr>
          <w:rFonts w:ascii="Arial" w:hAnsi="Arial" w:cs="Arial"/>
        </w:rPr>
        <w:t>II – demonstração de que a impossibilidade decorre de fato superveniente e não imputável à Contratada;</w:t>
      </w:r>
    </w:p>
    <w:p w14:paraId="0ECDC2AB" w14:textId="77777777" w:rsidR="00C527A8" w:rsidRPr="004972C8" w:rsidRDefault="00C527A8" w:rsidP="00C527A8">
      <w:pPr>
        <w:jc w:val="both"/>
        <w:rPr>
          <w:rFonts w:ascii="Arial" w:hAnsi="Arial" w:cs="Arial"/>
        </w:rPr>
      </w:pPr>
      <w:r w:rsidRPr="004972C8">
        <w:rPr>
          <w:rFonts w:ascii="Arial" w:hAnsi="Arial" w:cs="Arial"/>
        </w:rPr>
        <w:t>III – identificação completa da nova marca ou do novo modelo;</w:t>
      </w:r>
    </w:p>
    <w:p w14:paraId="224A18D4" w14:textId="77777777" w:rsidR="00C527A8" w:rsidRPr="004972C8" w:rsidRDefault="00C527A8" w:rsidP="00C527A8">
      <w:pPr>
        <w:jc w:val="both"/>
        <w:rPr>
          <w:rFonts w:ascii="Arial" w:hAnsi="Arial" w:cs="Arial"/>
        </w:rPr>
      </w:pPr>
      <w:r w:rsidRPr="004972C8">
        <w:rPr>
          <w:rFonts w:ascii="Arial" w:hAnsi="Arial" w:cs="Arial"/>
        </w:rPr>
        <w:t>IV – comprovação de que o produto proposto em substituição possui características, qualidade, desempenho, durabilidade e garantia equivalentes ou superiores aos do produto originalmente ofertado;</w:t>
      </w:r>
    </w:p>
    <w:p w14:paraId="05FF881B" w14:textId="77777777" w:rsidR="00C527A8" w:rsidRPr="004972C8" w:rsidRDefault="00C527A8" w:rsidP="00C527A8">
      <w:pPr>
        <w:jc w:val="both"/>
        <w:rPr>
          <w:rFonts w:ascii="Arial" w:hAnsi="Arial" w:cs="Arial"/>
        </w:rPr>
      </w:pPr>
      <w:r w:rsidRPr="004972C8">
        <w:rPr>
          <w:rFonts w:ascii="Arial" w:hAnsi="Arial" w:cs="Arial"/>
        </w:rPr>
        <w:t>V – catálogos, fichas técnicas, certificados, laudos, relatórios, fotografias e demais documentos comprobatórios; e</w:t>
      </w:r>
    </w:p>
    <w:p w14:paraId="1564AF62" w14:textId="3C64E705" w:rsidR="00C527A8" w:rsidRPr="004972C8" w:rsidRDefault="00C527A8" w:rsidP="00C527A8">
      <w:pPr>
        <w:jc w:val="both"/>
        <w:rPr>
          <w:rFonts w:ascii="Arial" w:hAnsi="Arial" w:cs="Arial"/>
        </w:rPr>
      </w:pPr>
      <w:r w:rsidRPr="004972C8">
        <w:rPr>
          <w:rFonts w:ascii="Arial" w:hAnsi="Arial" w:cs="Arial"/>
        </w:rPr>
        <w:t>VI – amostra do produto substituto, quando exigida pela Administração.</w:t>
      </w:r>
    </w:p>
    <w:p w14:paraId="469203C2" w14:textId="77777777" w:rsidR="00C527A8" w:rsidRPr="004972C8" w:rsidRDefault="00C527A8" w:rsidP="00C527A8">
      <w:pPr>
        <w:jc w:val="both"/>
        <w:rPr>
          <w:rFonts w:ascii="Arial" w:hAnsi="Arial" w:cs="Arial"/>
        </w:rPr>
      </w:pPr>
      <w:r w:rsidRPr="004972C8">
        <w:rPr>
          <w:rFonts w:ascii="Arial" w:hAnsi="Arial" w:cs="Arial"/>
        </w:rPr>
        <w:t>5.8.2. A substituição não poderá resultar em:</w:t>
      </w:r>
    </w:p>
    <w:p w14:paraId="5D5C9893" w14:textId="77777777" w:rsidR="00C527A8" w:rsidRPr="004972C8" w:rsidRDefault="00C527A8" w:rsidP="00C527A8">
      <w:pPr>
        <w:jc w:val="both"/>
        <w:rPr>
          <w:rFonts w:ascii="Arial" w:hAnsi="Arial" w:cs="Arial"/>
        </w:rPr>
      </w:pPr>
      <w:r w:rsidRPr="004972C8">
        <w:rPr>
          <w:rFonts w:ascii="Arial" w:hAnsi="Arial" w:cs="Arial"/>
        </w:rPr>
        <w:t>I – aumento do preço registrado ou contratado;</w:t>
      </w:r>
    </w:p>
    <w:p w14:paraId="16EFCC11" w14:textId="77777777" w:rsidR="00C527A8" w:rsidRPr="004972C8" w:rsidRDefault="00C527A8" w:rsidP="00C527A8">
      <w:pPr>
        <w:jc w:val="both"/>
        <w:rPr>
          <w:rFonts w:ascii="Arial" w:hAnsi="Arial" w:cs="Arial"/>
        </w:rPr>
      </w:pPr>
      <w:r w:rsidRPr="004972C8">
        <w:rPr>
          <w:rFonts w:ascii="Arial" w:hAnsi="Arial" w:cs="Arial"/>
        </w:rPr>
        <w:t>II – redução da qualidade, do desempenho, da vida útil, da garantia ou de qualquer característica relevante do objeto;</w:t>
      </w:r>
    </w:p>
    <w:p w14:paraId="1B396673" w14:textId="77777777" w:rsidR="00C527A8" w:rsidRPr="004972C8" w:rsidRDefault="00C527A8" w:rsidP="00C527A8">
      <w:pPr>
        <w:jc w:val="both"/>
        <w:rPr>
          <w:rFonts w:ascii="Arial" w:hAnsi="Arial" w:cs="Arial"/>
        </w:rPr>
      </w:pPr>
      <w:r w:rsidRPr="004972C8">
        <w:rPr>
          <w:rFonts w:ascii="Arial" w:hAnsi="Arial" w:cs="Arial"/>
        </w:rPr>
        <w:t>III – alteração da unidade de fornecimento ou do quantitativo contratado;</w:t>
      </w:r>
    </w:p>
    <w:p w14:paraId="03E0DAEA" w14:textId="77777777" w:rsidR="00C527A8" w:rsidRPr="004972C8" w:rsidRDefault="00C527A8" w:rsidP="00C527A8">
      <w:pPr>
        <w:jc w:val="both"/>
        <w:rPr>
          <w:rFonts w:ascii="Arial" w:hAnsi="Arial" w:cs="Arial"/>
        </w:rPr>
      </w:pPr>
      <w:r w:rsidRPr="004972C8">
        <w:rPr>
          <w:rFonts w:ascii="Arial" w:hAnsi="Arial" w:cs="Arial"/>
        </w:rPr>
        <w:t>IV – prejuízo à padronização pretendida pela Administração; ou</w:t>
      </w:r>
    </w:p>
    <w:p w14:paraId="75FFE031" w14:textId="77777777" w:rsidR="00C527A8" w:rsidRPr="004972C8" w:rsidRDefault="00C527A8" w:rsidP="00C527A8">
      <w:pPr>
        <w:jc w:val="both"/>
        <w:rPr>
          <w:rFonts w:ascii="Arial" w:hAnsi="Arial" w:cs="Arial"/>
        </w:rPr>
      </w:pPr>
      <w:r w:rsidRPr="004972C8">
        <w:rPr>
          <w:rFonts w:ascii="Arial" w:hAnsi="Arial" w:cs="Arial"/>
        </w:rPr>
        <w:t>V – modificação substancial da proposta originalmente apresentada.</w:t>
      </w:r>
    </w:p>
    <w:p w14:paraId="23293550" w14:textId="77777777" w:rsidR="00C527A8" w:rsidRPr="004972C8" w:rsidRDefault="00C527A8" w:rsidP="00C527A8">
      <w:pPr>
        <w:jc w:val="both"/>
        <w:rPr>
          <w:rFonts w:ascii="Arial" w:hAnsi="Arial" w:cs="Arial"/>
        </w:rPr>
      </w:pPr>
      <w:r w:rsidRPr="004972C8">
        <w:rPr>
          <w:rFonts w:ascii="Arial" w:hAnsi="Arial" w:cs="Arial"/>
        </w:rPr>
        <w:t>5.8.3. A Administração poderá realizar diligências, solicitar esclarecimentos, exigir documentação complementar ou submeter o produto substituto à avaliação técnica e à apresentação de nova amostra.</w:t>
      </w:r>
    </w:p>
    <w:p w14:paraId="2A01ACB3" w14:textId="77777777" w:rsidR="00C527A8" w:rsidRPr="004972C8" w:rsidRDefault="00C527A8" w:rsidP="00C527A8">
      <w:pPr>
        <w:jc w:val="both"/>
        <w:rPr>
          <w:rFonts w:ascii="Arial" w:hAnsi="Arial" w:cs="Arial"/>
        </w:rPr>
      </w:pPr>
      <w:r w:rsidRPr="004972C8">
        <w:rPr>
          <w:rFonts w:ascii="Arial" w:hAnsi="Arial" w:cs="Arial"/>
        </w:rPr>
        <w:t>5.8.4. O protocolo do requerimento não autoriza a substituição nem suspende o prazo de entrega, dependendo sua eficácia de autorização prévia, expressa e escrita da autoridade competente.</w:t>
      </w:r>
    </w:p>
    <w:p w14:paraId="1B5B4DE8" w14:textId="77777777" w:rsidR="00C527A8" w:rsidRPr="004972C8" w:rsidRDefault="00C527A8" w:rsidP="00C527A8">
      <w:pPr>
        <w:jc w:val="both"/>
        <w:rPr>
          <w:rFonts w:ascii="Arial" w:hAnsi="Arial" w:cs="Arial"/>
        </w:rPr>
      </w:pPr>
      <w:r w:rsidRPr="004972C8">
        <w:rPr>
          <w:rFonts w:ascii="Arial" w:hAnsi="Arial" w:cs="Arial"/>
        </w:rPr>
        <w:t>5.8.5. A entrega de produto de marca ou modelo diverso sem prévia autorização implicará sua recusa, sem prejuízo da obrigação de substituição e da aplicação das penalidades cabíveis.</w:t>
      </w:r>
    </w:p>
    <w:p w14:paraId="5A9861D1" w14:textId="77777777" w:rsidR="00C527A8" w:rsidRPr="004972C8" w:rsidRDefault="00C527A8" w:rsidP="00C527A8">
      <w:pPr>
        <w:jc w:val="both"/>
        <w:rPr>
          <w:rFonts w:ascii="Arial" w:hAnsi="Arial" w:cs="Arial"/>
        </w:rPr>
      </w:pPr>
      <w:r w:rsidRPr="004972C8">
        <w:rPr>
          <w:rFonts w:ascii="Arial" w:hAnsi="Arial" w:cs="Arial"/>
        </w:rPr>
        <w:t>5.9. Dos locais e horários de entrega</w:t>
      </w:r>
    </w:p>
    <w:p w14:paraId="1E008ADB" w14:textId="77777777" w:rsidR="00C527A8" w:rsidRPr="004972C8" w:rsidRDefault="00C527A8" w:rsidP="00C527A8">
      <w:pPr>
        <w:jc w:val="both"/>
        <w:rPr>
          <w:rFonts w:ascii="Arial" w:hAnsi="Arial" w:cs="Arial"/>
        </w:rPr>
      </w:pPr>
      <w:r w:rsidRPr="004972C8">
        <w:rPr>
          <w:rFonts w:ascii="Arial" w:hAnsi="Arial" w:cs="Arial"/>
        </w:rPr>
        <w:t>5.9. Os bens deverão ser entregues no local indicado na respectiva Ordem de Fornecimento, conforme a unidade requisitante, entre os seguintes endereços:</w:t>
      </w:r>
    </w:p>
    <w:p w14:paraId="0BF9D34A" w14:textId="77777777" w:rsidR="00C527A8" w:rsidRPr="004972C8" w:rsidRDefault="00C527A8" w:rsidP="00C527A8">
      <w:pPr>
        <w:jc w:val="both"/>
        <w:rPr>
          <w:rFonts w:ascii="Arial" w:hAnsi="Arial" w:cs="Arial"/>
        </w:rPr>
      </w:pPr>
      <w:r w:rsidRPr="004972C8">
        <w:rPr>
          <w:rFonts w:ascii="Arial" w:hAnsi="Arial" w:cs="Arial"/>
        </w:rPr>
        <w:t>I – Secretaria Municipal de Esportes: Rua Sete de Setembro, nº 379, Bairro Centro, Tanabi/SP; ou</w:t>
      </w:r>
    </w:p>
    <w:p w14:paraId="6BE3C5C6" w14:textId="77777777" w:rsidR="00C527A8" w:rsidRPr="004972C8" w:rsidRDefault="00C527A8" w:rsidP="00C527A8">
      <w:pPr>
        <w:jc w:val="both"/>
        <w:rPr>
          <w:rFonts w:ascii="Arial" w:hAnsi="Arial" w:cs="Arial"/>
        </w:rPr>
      </w:pPr>
      <w:r w:rsidRPr="004972C8">
        <w:rPr>
          <w:rFonts w:ascii="Arial" w:hAnsi="Arial" w:cs="Arial"/>
        </w:rPr>
        <w:t>II – Secretaria Municipal de Assistência e Desenvolvimento Social: Rua Coronel Joaquim da Cunha, nº 481, Bairro Centro, Tanabi/SP.</w:t>
      </w:r>
    </w:p>
    <w:p w14:paraId="3D6FABBE" w14:textId="77777777" w:rsidR="00C527A8" w:rsidRPr="004972C8" w:rsidRDefault="00C527A8" w:rsidP="00C527A8">
      <w:pPr>
        <w:jc w:val="both"/>
        <w:rPr>
          <w:rFonts w:ascii="Arial" w:hAnsi="Arial" w:cs="Arial"/>
        </w:rPr>
      </w:pPr>
      <w:r w:rsidRPr="004972C8">
        <w:rPr>
          <w:rFonts w:ascii="Arial" w:hAnsi="Arial" w:cs="Arial"/>
        </w:rPr>
        <w:t>5.9.1. As entregas deverão ocorrer em dias úteis, das 8h00 às 17h00, excetuados feriados e pontos facultativos municipais, salvo autorização expressa da unidade requisitante.</w:t>
      </w:r>
    </w:p>
    <w:p w14:paraId="294351ED" w14:textId="77777777" w:rsidR="00C527A8" w:rsidRPr="004972C8" w:rsidRDefault="00C527A8" w:rsidP="00C527A8">
      <w:pPr>
        <w:jc w:val="both"/>
        <w:rPr>
          <w:rFonts w:ascii="Arial" w:hAnsi="Arial" w:cs="Arial"/>
        </w:rPr>
      </w:pPr>
      <w:r w:rsidRPr="004972C8">
        <w:rPr>
          <w:rFonts w:ascii="Arial" w:hAnsi="Arial" w:cs="Arial"/>
        </w:rPr>
        <w:t>5.9.2. Quando solicitado pela Administração, a Contratada deverá realizar prévio agendamento da entrega, observando a data e o horário definidos pelo setor responsável.</w:t>
      </w:r>
    </w:p>
    <w:p w14:paraId="1BBD6CEC" w14:textId="77777777" w:rsidR="00C527A8" w:rsidRPr="004972C8" w:rsidRDefault="00C527A8" w:rsidP="00C527A8">
      <w:pPr>
        <w:jc w:val="both"/>
        <w:rPr>
          <w:rFonts w:ascii="Arial" w:hAnsi="Arial" w:cs="Arial"/>
        </w:rPr>
      </w:pPr>
      <w:r w:rsidRPr="004972C8">
        <w:rPr>
          <w:rFonts w:ascii="Arial" w:hAnsi="Arial" w:cs="Arial"/>
        </w:rPr>
        <w:t>5.9.3. A entrega efetuada fora dos locais ou horários estabelecidos poderá ser recusada, permanecendo sob responsabilidade da Contratada todos os custos e riscos decorrentes.</w:t>
      </w:r>
    </w:p>
    <w:p w14:paraId="50737547" w14:textId="77777777" w:rsidR="00C527A8" w:rsidRPr="004972C8" w:rsidRDefault="00C527A8" w:rsidP="00C527A8">
      <w:pPr>
        <w:jc w:val="both"/>
        <w:rPr>
          <w:rFonts w:ascii="Arial" w:hAnsi="Arial" w:cs="Arial"/>
        </w:rPr>
      </w:pPr>
      <w:r w:rsidRPr="004972C8">
        <w:rPr>
          <w:rFonts w:ascii="Arial" w:hAnsi="Arial" w:cs="Arial"/>
        </w:rPr>
        <w:t>5.9.4. Os bens deverão ser entregues diretamente ao servidor ou empregado público autorizado, que emitirá o respectivo protocolo, recibo ou registro de recebimento.</w:t>
      </w:r>
    </w:p>
    <w:p w14:paraId="4DE19F88" w14:textId="54AEC975" w:rsidR="00C527A8" w:rsidRPr="004972C8" w:rsidRDefault="00C527A8" w:rsidP="00C527A8">
      <w:pPr>
        <w:jc w:val="both"/>
        <w:rPr>
          <w:rFonts w:ascii="Arial" w:hAnsi="Arial" w:cs="Arial"/>
        </w:rPr>
      </w:pPr>
      <w:r w:rsidRPr="004972C8">
        <w:rPr>
          <w:rFonts w:ascii="Arial" w:hAnsi="Arial" w:cs="Arial"/>
        </w:rPr>
        <w:t>5.10. Da recusa e da substituição dos bens</w:t>
      </w:r>
    </w:p>
    <w:p w14:paraId="4425461C" w14:textId="77777777" w:rsidR="00C527A8" w:rsidRPr="004972C8" w:rsidRDefault="00C527A8" w:rsidP="00C527A8">
      <w:pPr>
        <w:jc w:val="both"/>
        <w:rPr>
          <w:rFonts w:ascii="Arial" w:hAnsi="Arial" w:cs="Arial"/>
        </w:rPr>
      </w:pPr>
      <w:r w:rsidRPr="004972C8">
        <w:rPr>
          <w:rFonts w:ascii="Arial" w:hAnsi="Arial" w:cs="Arial"/>
        </w:rPr>
        <w:t>5.10. Os bens poderão ser recusados, total ou parcialmente, quando:</w:t>
      </w:r>
    </w:p>
    <w:p w14:paraId="0C278CC6" w14:textId="77777777" w:rsidR="00C527A8" w:rsidRPr="004972C8" w:rsidRDefault="00C527A8" w:rsidP="00C527A8">
      <w:pPr>
        <w:jc w:val="both"/>
        <w:rPr>
          <w:rFonts w:ascii="Arial" w:hAnsi="Arial" w:cs="Arial"/>
        </w:rPr>
      </w:pPr>
      <w:r w:rsidRPr="004972C8">
        <w:rPr>
          <w:rFonts w:ascii="Arial" w:hAnsi="Arial" w:cs="Arial"/>
        </w:rPr>
        <w:t>I – estiverem em desacordo com as especificações do Edital, do Termo de Referência, da proposta, da amostra aprovada ou da Ordem de Fornecimento;</w:t>
      </w:r>
    </w:p>
    <w:p w14:paraId="0F635B3B" w14:textId="77777777" w:rsidR="00C527A8" w:rsidRPr="004972C8" w:rsidRDefault="00C527A8" w:rsidP="00C527A8">
      <w:pPr>
        <w:jc w:val="both"/>
        <w:rPr>
          <w:rFonts w:ascii="Arial" w:hAnsi="Arial" w:cs="Arial"/>
        </w:rPr>
      </w:pPr>
      <w:r w:rsidRPr="004972C8">
        <w:rPr>
          <w:rFonts w:ascii="Arial" w:hAnsi="Arial" w:cs="Arial"/>
        </w:rPr>
        <w:t>II – apresentarem vícios, defeitos, avarias, sinais de uso, deformações, manchas, falhas de fabricação ou acabamento inadequado;</w:t>
      </w:r>
    </w:p>
    <w:p w14:paraId="0FB70F18" w14:textId="77777777" w:rsidR="00C527A8" w:rsidRPr="004972C8" w:rsidRDefault="00C527A8" w:rsidP="00C527A8">
      <w:pPr>
        <w:jc w:val="both"/>
        <w:rPr>
          <w:rFonts w:ascii="Arial" w:hAnsi="Arial" w:cs="Arial"/>
        </w:rPr>
      </w:pPr>
      <w:r w:rsidRPr="004972C8">
        <w:rPr>
          <w:rFonts w:ascii="Arial" w:hAnsi="Arial" w:cs="Arial"/>
        </w:rPr>
        <w:t>III – forem entregues em quantidade, tamanho, cor, modelo, composição, marca ou unidade de fornecimento diversa da exigida;</w:t>
      </w:r>
    </w:p>
    <w:p w14:paraId="167BAC8A" w14:textId="77777777" w:rsidR="00C527A8" w:rsidRPr="004972C8" w:rsidRDefault="00C527A8" w:rsidP="00C527A8">
      <w:pPr>
        <w:jc w:val="both"/>
        <w:rPr>
          <w:rFonts w:ascii="Arial" w:hAnsi="Arial" w:cs="Arial"/>
        </w:rPr>
      </w:pPr>
      <w:r w:rsidRPr="004972C8">
        <w:rPr>
          <w:rFonts w:ascii="Arial" w:hAnsi="Arial" w:cs="Arial"/>
        </w:rPr>
        <w:t>IV – estiverem desacompanhados da documentação necessária;</w:t>
      </w:r>
    </w:p>
    <w:p w14:paraId="374B73AA" w14:textId="09FBA87E" w:rsidR="00C527A8" w:rsidRPr="004972C8" w:rsidRDefault="00C527A8" w:rsidP="00C527A8">
      <w:pPr>
        <w:jc w:val="both"/>
        <w:rPr>
          <w:rFonts w:ascii="Arial" w:hAnsi="Arial" w:cs="Arial"/>
        </w:rPr>
      </w:pPr>
      <w:r w:rsidRPr="004972C8">
        <w:rPr>
          <w:rFonts w:ascii="Arial" w:hAnsi="Arial" w:cs="Arial"/>
        </w:rPr>
        <w:t>V – não apresentarem os padrões mínimos de qualidade e desempenho exigidos; ou</w:t>
      </w:r>
    </w:p>
    <w:p w14:paraId="16013738" w14:textId="77777777" w:rsidR="00C527A8" w:rsidRPr="004972C8" w:rsidRDefault="00C527A8" w:rsidP="00C527A8">
      <w:pPr>
        <w:jc w:val="both"/>
        <w:rPr>
          <w:rFonts w:ascii="Arial" w:hAnsi="Arial" w:cs="Arial"/>
        </w:rPr>
      </w:pPr>
      <w:r w:rsidRPr="004972C8">
        <w:rPr>
          <w:rFonts w:ascii="Arial" w:hAnsi="Arial" w:cs="Arial"/>
        </w:rPr>
        <w:t>VI – forem entregues em condições que comprometam sua segurança, utilização, durabilidade ou finalidade.</w:t>
      </w:r>
    </w:p>
    <w:p w14:paraId="14728302" w14:textId="77777777" w:rsidR="00C527A8" w:rsidRPr="004972C8" w:rsidRDefault="00C527A8" w:rsidP="00C527A8">
      <w:pPr>
        <w:jc w:val="both"/>
        <w:rPr>
          <w:rFonts w:ascii="Arial" w:hAnsi="Arial" w:cs="Arial"/>
        </w:rPr>
      </w:pPr>
      <w:r w:rsidRPr="004972C8">
        <w:rPr>
          <w:rFonts w:ascii="Arial" w:hAnsi="Arial" w:cs="Arial"/>
        </w:rPr>
        <w:t>5.10.1. Os bens recusados deverão ser retirados e substituídos pela Contratada, às suas expensas, no prazo fixado na notificação da Administração, compatível com a natureza da irregularidade e com a urgência da necessidade administrativa.</w:t>
      </w:r>
    </w:p>
    <w:p w14:paraId="12BF0DEA" w14:textId="77777777" w:rsidR="00C527A8" w:rsidRPr="004972C8" w:rsidRDefault="00C527A8" w:rsidP="00C527A8">
      <w:pPr>
        <w:jc w:val="both"/>
        <w:rPr>
          <w:rFonts w:ascii="Arial" w:hAnsi="Arial" w:cs="Arial"/>
        </w:rPr>
      </w:pPr>
      <w:r w:rsidRPr="004972C8">
        <w:rPr>
          <w:rFonts w:ascii="Arial" w:hAnsi="Arial" w:cs="Arial"/>
        </w:rPr>
        <w:t>5.10.2. A substituição dos bens não afasta a caracterização do atraso nem impede a aplicação das sanções cabíveis, especialmente quando o objeto regular não for disponibilizado dentro do prazo originalmente estabelecido.</w:t>
      </w:r>
    </w:p>
    <w:p w14:paraId="7B3EB432" w14:textId="77777777" w:rsidR="00C527A8" w:rsidRPr="004972C8" w:rsidRDefault="00C527A8" w:rsidP="00C527A8">
      <w:pPr>
        <w:jc w:val="both"/>
        <w:rPr>
          <w:rFonts w:ascii="Arial" w:hAnsi="Arial" w:cs="Arial"/>
        </w:rPr>
      </w:pPr>
      <w:r w:rsidRPr="004972C8">
        <w:rPr>
          <w:rFonts w:ascii="Arial" w:hAnsi="Arial" w:cs="Arial"/>
        </w:rPr>
        <w:t>5.10.3. Caso a Contratada não providencie a retirada dos bens recusados no prazo determinado, a Administração poderá adotar as medidas necessárias à sua remoção ou armazenagem, imputando à Contratada os respectivos custos, sem assumir responsabilidade por eventual deterioração decorrente da demora.</w:t>
      </w:r>
    </w:p>
    <w:p w14:paraId="2BB1F216" w14:textId="09401A54" w:rsidR="00C527A8" w:rsidRPr="004972C8" w:rsidRDefault="00C527A8" w:rsidP="00C527A8">
      <w:pPr>
        <w:jc w:val="both"/>
        <w:rPr>
          <w:rFonts w:ascii="Arial" w:hAnsi="Arial" w:cs="Arial"/>
        </w:rPr>
      </w:pPr>
      <w:r w:rsidRPr="004972C8">
        <w:rPr>
          <w:rFonts w:ascii="Arial" w:hAnsi="Arial" w:cs="Arial"/>
        </w:rPr>
        <w:t>5.11. Do recebimento</w:t>
      </w:r>
    </w:p>
    <w:p w14:paraId="44A48237" w14:textId="77777777" w:rsidR="00C527A8" w:rsidRPr="004972C8" w:rsidRDefault="00C527A8" w:rsidP="00C527A8">
      <w:pPr>
        <w:jc w:val="both"/>
        <w:rPr>
          <w:rFonts w:ascii="Arial" w:hAnsi="Arial" w:cs="Arial"/>
        </w:rPr>
      </w:pPr>
      <w:r w:rsidRPr="004972C8">
        <w:rPr>
          <w:rFonts w:ascii="Arial" w:hAnsi="Arial" w:cs="Arial"/>
        </w:rPr>
        <w:t>5.11. O recebimento inicial, a assinatura de comprovante de entrega, o protocolo da nota fiscal ou a descarga dos bens não importam aceitação definitiva do objeto nem afastam a responsabilidade da Contratada por vícios aparentes ou ocultos.</w:t>
      </w:r>
    </w:p>
    <w:p w14:paraId="4D7B62B9" w14:textId="77777777" w:rsidR="00C527A8" w:rsidRPr="004972C8" w:rsidRDefault="00C527A8" w:rsidP="00C527A8">
      <w:pPr>
        <w:jc w:val="both"/>
        <w:rPr>
          <w:rFonts w:ascii="Arial" w:hAnsi="Arial" w:cs="Arial"/>
        </w:rPr>
      </w:pPr>
      <w:r w:rsidRPr="004972C8">
        <w:rPr>
          <w:rFonts w:ascii="Arial" w:hAnsi="Arial" w:cs="Arial"/>
        </w:rPr>
        <w:t>5.11.1. O recebimento ficará condicionado à conferência dos quantitativos e à verificação da conformidade dos bens com as especificações, a proposta, a amostra aprovada e os demais documentos da contratação.</w:t>
      </w:r>
    </w:p>
    <w:p w14:paraId="4C1B46A6" w14:textId="6A2FF949" w:rsidR="00C527A8" w:rsidRPr="004972C8" w:rsidRDefault="00C527A8" w:rsidP="00C527A8">
      <w:pPr>
        <w:jc w:val="both"/>
        <w:rPr>
          <w:rFonts w:ascii="Arial" w:hAnsi="Arial" w:cs="Arial"/>
        </w:rPr>
      </w:pPr>
      <w:r w:rsidRPr="004972C8">
        <w:rPr>
          <w:rFonts w:ascii="Arial" w:hAnsi="Arial" w:cs="Arial"/>
        </w:rPr>
        <w:t>5.11.2. A Contratada permanecerá responsável pela qualidade, segurança, durabilidade e adequação dos bens, inclusive quanto aos vícios ocultos identificados posteriormente, durante os prazos legais, contratuais ou de garantia.</w:t>
      </w:r>
    </w:p>
    <w:p w14:paraId="334F2BFB" w14:textId="77777777" w:rsidR="00891131" w:rsidRPr="004972C8" w:rsidRDefault="00891131" w:rsidP="000F1F62">
      <w:pPr>
        <w:rPr>
          <w:rFonts w:ascii="Arial" w:hAnsi="Arial" w:cs="Arial"/>
          <w:lang w:eastAsia="en-US"/>
        </w:rPr>
      </w:pPr>
    </w:p>
    <w:p w14:paraId="25EB1253" w14:textId="77777777" w:rsidR="000F1F62" w:rsidRPr="004972C8" w:rsidRDefault="000F1F62" w:rsidP="000F1F62">
      <w:pPr>
        <w:pStyle w:val="Nvel1-SemNumPreto"/>
      </w:pPr>
      <w:r w:rsidRPr="004972C8">
        <w:t>GARANTIA</w:t>
      </w:r>
    </w:p>
    <w:p w14:paraId="5C33462E" w14:textId="409D381A" w:rsidR="00E55ACA"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5.</w:t>
      </w:r>
      <w:r w:rsidR="00C527A8" w:rsidRPr="004972C8">
        <w:rPr>
          <w:i w:val="0"/>
          <w:iCs w:val="0"/>
          <w:color w:val="auto"/>
          <w:sz w:val="24"/>
          <w:szCs w:val="24"/>
        </w:rPr>
        <w:t>12</w:t>
      </w:r>
      <w:r w:rsidRPr="004972C8">
        <w:rPr>
          <w:i w:val="0"/>
          <w:iCs w:val="0"/>
          <w:color w:val="auto"/>
          <w:sz w:val="24"/>
          <w:szCs w:val="24"/>
        </w:rPr>
        <w:t>. O prazo de garantia é aquele estabelecido na Lei nº 8.078, de 11 de setembro de 1990 (Código de Defesa do Consumidor).</w:t>
      </w:r>
    </w:p>
    <w:p w14:paraId="1735F89D" w14:textId="77777777" w:rsidR="00CE54D8" w:rsidRPr="004972C8"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4972C8" w:rsidRDefault="000F1F62" w:rsidP="000F1F62">
      <w:pPr>
        <w:pStyle w:val="Nivel01"/>
      </w:pPr>
      <w:r w:rsidRPr="004972C8">
        <w:t>6. MODELO DE GESTÃO DO CONTRATO:</w:t>
      </w:r>
    </w:p>
    <w:p w14:paraId="375146C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6.4. O órgão ou entidade poderá convocar representante da empresa para adoção de providências que devam ser cumpridas de imediato.</w:t>
      </w:r>
    </w:p>
    <w:p w14:paraId="7C988C6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6.5. Após a assinatura do contrato ou instrumento equivalente</w:t>
      </w:r>
      <w:r w:rsidRPr="004972C8">
        <w:rPr>
          <w:strike/>
          <w:color w:val="auto"/>
          <w:sz w:val="24"/>
          <w:szCs w:val="24"/>
        </w:rPr>
        <w:t>,</w:t>
      </w:r>
      <w:r w:rsidRPr="004972C8">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4972C8"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972C8" w:rsidRDefault="000F1F62" w:rsidP="000F1F62">
      <w:pPr>
        <w:pStyle w:val="Nivel2"/>
        <w:numPr>
          <w:ilvl w:val="0"/>
          <w:numId w:val="0"/>
        </w:numPr>
        <w:spacing w:before="0" w:after="0" w:line="240" w:lineRule="auto"/>
        <w:rPr>
          <w:b/>
          <w:bCs/>
          <w:color w:val="auto"/>
          <w:sz w:val="24"/>
          <w:szCs w:val="24"/>
        </w:rPr>
      </w:pPr>
      <w:r w:rsidRPr="004972C8">
        <w:rPr>
          <w:b/>
          <w:bCs/>
          <w:color w:val="auto"/>
          <w:sz w:val="24"/>
          <w:szCs w:val="24"/>
        </w:rPr>
        <w:t>FISCALIZAÇÃO</w:t>
      </w:r>
    </w:p>
    <w:p w14:paraId="2D95556B" w14:textId="3BB7930C"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6.6. A execução do contrato deverá ser acompanhada e fiscalizada pelo(s) fiscal(is) do contrato, ou pelos respectivos substitutos.</w:t>
      </w:r>
    </w:p>
    <w:p w14:paraId="037998CA" w14:textId="77777777" w:rsidR="00D33EEC" w:rsidRPr="004972C8" w:rsidRDefault="00D33EEC" w:rsidP="000F1F62">
      <w:pPr>
        <w:pStyle w:val="Nivel2"/>
        <w:numPr>
          <w:ilvl w:val="0"/>
          <w:numId w:val="0"/>
        </w:numPr>
        <w:spacing w:before="0" w:after="0" w:line="240" w:lineRule="auto"/>
        <w:rPr>
          <w:color w:val="auto"/>
          <w:sz w:val="24"/>
          <w:szCs w:val="24"/>
        </w:rPr>
      </w:pPr>
    </w:p>
    <w:p w14:paraId="54FABFD0" w14:textId="77777777" w:rsidR="000F1F62" w:rsidRPr="004972C8" w:rsidRDefault="000F1F62" w:rsidP="000F1F62">
      <w:pPr>
        <w:pStyle w:val="Nvel1-SemNumPreto"/>
      </w:pPr>
      <w:r w:rsidRPr="004972C8">
        <w:t>FISCALIZAÇÃO TÉCNICA</w:t>
      </w:r>
    </w:p>
    <w:p w14:paraId="329D758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6.7.</w:t>
      </w:r>
      <w:r w:rsidRPr="004972C8">
        <w:rPr>
          <w:b/>
          <w:bCs/>
          <w:color w:val="auto"/>
          <w:sz w:val="24"/>
          <w:szCs w:val="24"/>
          <w:lang w:eastAsia="zh-CN" w:bidi="hi-IN"/>
        </w:rPr>
        <w:t xml:space="preserve"> </w:t>
      </w:r>
      <w:r w:rsidRPr="004972C8">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4972C8" w:rsidRDefault="000F1F62" w:rsidP="000F1F62">
      <w:pPr>
        <w:pStyle w:val="Nivel3"/>
        <w:numPr>
          <w:ilvl w:val="0"/>
          <w:numId w:val="0"/>
        </w:numPr>
        <w:spacing w:before="0" w:after="0" w:line="240" w:lineRule="auto"/>
        <w:rPr>
          <w:rStyle w:val="Hyperlink"/>
          <w:color w:val="auto"/>
          <w:sz w:val="24"/>
          <w:szCs w:val="24"/>
          <w:u w:val="none"/>
        </w:rPr>
      </w:pPr>
      <w:r w:rsidRPr="004972C8">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321E7185"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6.7.3. O fiscal técnico do contrato informará ao gestor do cont</w:t>
      </w:r>
      <w:r w:rsidR="00543652" w:rsidRPr="004972C8">
        <w:rPr>
          <w:color w:val="auto"/>
          <w:sz w:val="24"/>
          <w:szCs w:val="24"/>
        </w:rPr>
        <w:t>r</w:t>
      </w:r>
      <w:r w:rsidRPr="004972C8">
        <w:rPr>
          <w:color w:val="auto"/>
          <w:sz w:val="24"/>
          <w:szCs w:val="24"/>
        </w:rPr>
        <w:t xml:space="preserve">ato, em tempo hábil, a situação que demandar decisão ou adoção de medidas que ultrapassem sua competência, para que adote as medidas necessárias e saneadoras, se for o caso. </w:t>
      </w:r>
    </w:p>
    <w:p w14:paraId="382B355D"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6.7.4. No caso de ocorrências que possam inviabilizar a execução do contrato nas datas aprazadas, o fiscal técnico do contrato comunicará o fato imediatamente ao gestor do contrato. </w:t>
      </w:r>
    </w:p>
    <w:p w14:paraId="3F1F65A0" w14:textId="5D05419D" w:rsidR="007D4BF7"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6.7.5. O fiscal técnico do contrato comunicará ao gestor do contrato, em tempo hábil, o término do contrato sob sua responsabilidade, com vistas à renovação tempestiva ou à prorrogação contratual.</w:t>
      </w:r>
    </w:p>
    <w:p w14:paraId="45CC494C" w14:textId="77777777" w:rsidR="001D4043" w:rsidRPr="004972C8" w:rsidRDefault="001D4043" w:rsidP="000F1F62">
      <w:pPr>
        <w:pStyle w:val="Nivel3"/>
        <w:numPr>
          <w:ilvl w:val="0"/>
          <w:numId w:val="0"/>
        </w:numPr>
        <w:spacing w:before="0" w:after="0" w:line="240" w:lineRule="auto"/>
        <w:rPr>
          <w:color w:val="auto"/>
          <w:sz w:val="24"/>
          <w:szCs w:val="24"/>
        </w:rPr>
      </w:pPr>
    </w:p>
    <w:p w14:paraId="72D59054" w14:textId="77777777" w:rsidR="000F1F62" w:rsidRPr="004972C8" w:rsidRDefault="000F1F62" w:rsidP="000F1F62">
      <w:pPr>
        <w:pStyle w:val="Nivel3"/>
        <w:numPr>
          <w:ilvl w:val="0"/>
          <w:numId w:val="0"/>
        </w:numPr>
        <w:spacing w:before="0" w:after="0" w:line="240" w:lineRule="auto"/>
        <w:rPr>
          <w:b/>
          <w:color w:val="auto"/>
          <w:sz w:val="24"/>
          <w:szCs w:val="24"/>
        </w:rPr>
      </w:pPr>
      <w:r w:rsidRPr="004972C8">
        <w:rPr>
          <w:b/>
          <w:color w:val="auto"/>
          <w:sz w:val="24"/>
          <w:szCs w:val="24"/>
        </w:rPr>
        <w:t>FISCALIZAÇÃO ADMINISTRATIVA</w:t>
      </w:r>
    </w:p>
    <w:p w14:paraId="00B6A0A2" w14:textId="7F7B10F4"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F2E439E" w14:textId="77777777" w:rsidR="00FF6CE8" w:rsidRPr="004972C8" w:rsidRDefault="00FF6CE8" w:rsidP="000F1F62">
      <w:pPr>
        <w:pStyle w:val="Nivel3"/>
        <w:numPr>
          <w:ilvl w:val="0"/>
          <w:numId w:val="0"/>
        </w:numPr>
        <w:spacing w:before="0" w:after="0" w:line="240" w:lineRule="auto"/>
        <w:rPr>
          <w:color w:val="auto"/>
          <w:sz w:val="24"/>
          <w:szCs w:val="24"/>
        </w:rPr>
      </w:pPr>
    </w:p>
    <w:p w14:paraId="4DD005FA" w14:textId="77777777" w:rsidR="000F1F62" w:rsidRPr="004972C8" w:rsidRDefault="000F1F62" w:rsidP="000F1F62">
      <w:pPr>
        <w:pStyle w:val="Nvel1-SemNumPreto"/>
      </w:pPr>
      <w:r w:rsidRPr="004972C8">
        <w:t>GESTOR DO CONTRATO</w:t>
      </w:r>
    </w:p>
    <w:p w14:paraId="4082393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6.11.</w:t>
      </w:r>
      <w:r w:rsidRPr="004972C8">
        <w:rPr>
          <w:b/>
          <w:bCs/>
          <w:color w:val="auto"/>
          <w:sz w:val="24"/>
          <w:szCs w:val="24"/>
          <w:lang w:eastAsia="zh-CN" w:bidi="hi-IN"/>
        </w:rPr>
        <w:t xml:space="preserve"> </w:t>
      </w:r>
      <w:r w:rsidRPr="004972C8">
        <w:rPr>
          <w:color w:val="auto"/>
          <w:sz w:val="24"/>
          <w:szCs w:val="24"/>
        </w:rPr>
        <w:t>Cabe ao gestor do contrato:</w:t>
      </w:r>
    </w:p>
    <w:p w14:paraId="5ED8B97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6.11.1.</w:t>
      </w:r>
      <w:r w:rsidRPr="004972C8">
        <w:rPr>
          <w:b/>
          <w:bCs/>
          <w:color w:val="auto"/>
          <w:sz w:val="24"/>
          <w:szCs w:val="24"/>
          <w:lang w:eastAsia="zh-CN" w:bidi="hi-IN"/>
        </w:rPr>
        <w:t xml:space="preserve"> </w:t>
      </w:r>
      <w:r w:rsidRPr="004972C8">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 xml:space="preserve">6.11.2. </w:t>
      </w:r>
      <w:r w:rsidRPr="004972C8">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 xml:space="preserve">6.11.3. </w:t>
      </w:r>
      <w:r w:rsidRPr="004972C8">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 xml:space="preserve">6.11.4. </w:t>
      </w:r>
      <w:r w:rsidRPr="004972C8">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 xml:space="preserve">6.11.5. </w:t>
      </w:r>
      <w:r w:rsidRPr="004972C8">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4972C8" w:rsidRDefault="000F1F62" w:rsidP="000F1F62">
      <w:pPr>
        <w:pStyle w:val="Nivel2"/>
        <w:numPr>
          <w:ilvl w:val="0"/>
          <w:numId w:val="0"/>
        </w:numPr>
        <w:spacing w:before="0" w:after="0" w:line="240" w:lineRule="auto"/>
        <w:rPr>
          <w:color w:val="auto"/>
          <w:sz w:val="24"/>
          <w:szCs w:val="24"/>
        </w:rPr>
      </w:pPr>
    </w:p>
    <w:p w14:paraId="32009B04" w14:textId="77777777" w:rsidR="000F1F62" w:rsidRPr="004972C8" w:rsidRDefault="000F1F62" w:rsidP="000F1F62">
      <w:pPr>
        <w:pStyle w:val="Nivel01"/>
      </w:pPr>
      <w:r w:rsidRPr="004972C8">
        <w:t xml:space="preserve">7. CRITÉRIOS DE MEDIÇÃO E DE PAGAMENTO: </w:t>
      </w:r>
    </w:p>
    <w:p w14:paraId="5C47B46E" w14:textId="77777777" w:rsidR="000F1F62" w:rsidRPr="004972C8" w:rsidRDefault="000F1F62" w:rsidP="000F1F62">
      <w:pPr>
        <w:pStyle w:val="Nvel1-SemNumPreto"/>
      </w:pPr>
      <w:r w:rsidRPr="004972C8">
        <w:t>RECEBIMENTO</w:t>
      </w:r>
    </w:p>
    <w:p w14:paraId="45E1C0D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7.1. Os bens serão recebidos provisoriamente, de forma sumária, no ato da entrega, juntamente com a </w:t>
      </w:r>
      <w:r w:rsidRPr="004972C8">
        <w:rPr>
          <w:rFonts w:eastAsia="Calibri"/>
          <w:color w:val="auto"/>
          <w:sz w:val="24"/>
          <w:szCs w:val="24"/>
        </w:rPr>
        <w:t>nota</w:t>
      </w:r>
      <w:r w:rsidRPr="004972C8">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7.5. No caso de controvérsia sobre a execução do objeto, quanto à dimensão, qualidade e quantidade, deverá ser observado o teor do </w:t>
      </w:r>
      <w:hyperlink r:id="rId69" w:anchor="art143" w:history="1">
        <w:r w:rsidRPr="004972C8">
          <w:rPr>
            <w:rStyle w:val="Hyperlink"/>
            <w:color w:val="auto"/>
            <w:sz w:val="24"/>
            <w:szCs w:val="24"/>
            <w:u w:val="none"/>
          </w:rPr>
          <w:t>art. 143 da Lei nº 14.133, de 2021</w:t>
        </w:r>
      </w:hyperlink>
      <w:r w:rsidRPr="004972C8">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4972C8" w:rsidRDefault="000F1F62" w:rsidP="000F1F62">
      <w:pPr>
        <w:pStyle w:val="Nivel2"/>
        <w:numPr>
          <w:ilvl w:val="0"/>
          <w:numId w:val="0"/>
        </w:numPr>
        <w:spacing w:before="0" w:after="0" w:line="240" w:lineRule="auto"/>
        <w:rPr>
          <w:color w:val="auto"/>
          <w:sz w:val="24"/>
          <w:szCs w:val="24"/>
        </w:rPr>
      </w:pPr>
    </w:p>
    <w:p w14:paraId="0886A3A5" w14:textId="77777777" w:rsidR="000F1F62" w:rsidRPr="004972C8" w:rsidRDefault="000F1F62" w:rsidP="000F1F62">
      <w:pPr>
        <w:pStyle w:val="Nvel1-SemNumPreto"/>
      </w:pPr>
      <w:r w:rsidRPr="004972C8">
        <w:t>LIQUIDAÇÃO</w:t>
      </w:r>
    </w:p>
    <w:p w14:paraId="3040932F" w14:textId="72A51FAB"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8</w:t>
      </w:r>
      <w:r w:rsidRPr="004972C8">
        <w:rPr>
          <w:color w:val="auto"/>
          <w:sz w:val="24"/>
          <w:szCs w:val="24"/>
        </w:rPr>
        <w:t>. Recebida a Nota Fiscal ou documento de cobrança equivalente, correrá o prazo de dez dias úteis para fins de liquidação, na forma desta seção, prorrogáveis por igual período, nos termos do art. 7º, §3</w:t>
      </w:r>
      <w:r w:rsidRPr="004972C8">
        <w:rPr>
          <w:rStyle w:val="Hyperlink"/>
          <w:color w:val="auto"/>
          <w:sz w:val="24"/>
          <w:szCs w:val="24"/>
          <w:u w:val="none"/>
        </w:rPr>
        <w:t>º da Instrução Normativa SEGES/ME nº 77/2022</w:t>
      </w:r>
      <w:r w:rsidRPr="004972C8">
        <w:rPr>
          <w:color w:val="auto"/>
          <w:sz w:val="24"/>
          <w:szCs w:val="24"/>
        </w:rPr>
        <w:t>.</w:t>
      </w:r>
    </w:p>
    <w:p w14:paraId="385B4C4A" w14:textId="410D9174"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8</w:t>
      </w:r>
      <w:r w:rsidRPr="004972C8">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70" w:anchor="art75" w:history="1">
        <w:r w:rsidRPr="004972C8">
          <w:rPr>
            <w:rStyle w:val="Hyperlink"/>
            <w:color w:val="auto"/>
            <w:sz w:val="24"/>
            <w:szCs w:val="24"/>
            <w:u w:val="none"/>
          </w:rPr>
          <w:t>inciso II do art. 75 da Lei nº 14.133, de 2021</w:t>
        </w:r>
      </w:hyperlink>
      <w:r w:rsidRPr="004972C8">
        <w:rPr>
          <w:color w:val="auto"/>
          <w:sz w:val="24"/>
          <w:szCs w:val="24"/>
        </w:rPr>
        <w:t>.</w:t>
      </w:r>
    </w:p>
    <w:p w14:paraId="218A8109" w14:textId="37DD5FC8"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.1. O prazo de validade;</w:t>
      </w:r>
    </w:p>
    <w:p w14:paraId="5DA0182F" w14:textId="5D92F0FB"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 xml:space="preserve">.2. A data da emissão; </w:t>
      </w:r>
    </w:p>
    <w:p w14:paraId="61CCA395" w14:textId="7EA0F714"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 xml:space="preserve">.3. Os dados do contrato e do órgão contratante; </w:t>
      </w:r>
    </w:p>
    <w:p w14:paraId="02AC632C" w14:textId="5CBEB12B"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.4. O período respectivo de execução do contrato;</w:t>
      </w:r>
    </w:p>
    <w:p w14:paraId="2A6552DF" w14:textId="7943D46E"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 xml:space="preserve">.5. O valor a pagar; e </w:t>
      </w:r>
    </w:p>
    <w:p w14:paraId="0C28FE39" w14:textId="48199DE8"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w:t>
      </w:r>
      <w:r w:rsidR="00B271E7" w:rsidRPr="004972C8">
        <w:rPr>
          <w:color w:val="auto"/>
          <w:sz w:val="24"/>
          <w:szCs w:val="24"/>
        </w:rPr>
        <w:t>9</w:t>
      </w:r>
      <w:r w:rsidRPr="004972C8">
        <w:rPr>
          <w:color w:val="auto"/>
          <w:sz w:val="24"/>
          <w:szCs w:val="24"/>
        </w:rPr>
        <w:t>.6. Eventual destaque do valor de retenções tributárias cabíveis.</w:t>
      </w:r>
    </w:p>
    <w:p w14:paraId="1BAD8695" w14:textId="3707A8B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0</w:t>
      </w:r>
      <w:r w:rsidRPr="004972C8">
        <w:rPr>
          <w:color w:val="auto"/>
          <w:sz w:val="24"/>
          <w:szCs w:val="24"/>
        </w:rPr>
        <w:t xml:space="preserve">. </w:t>
      </w:r>
      <w:r w:rsidRPr="004972C8">
        <w:rPr>
          <w:rFonts w:eastAsia="Calibri"/>
          <w:color w:val="auto"/>
          <w:sz w:val="24"/>
          <w:szCs w:val="24"/>
        </w:rPr>
        <w:t xml:space="preserve">Havendo erro na apresentação da nota fiscal ou instrumento de cobrança equivalente, ou circunstância que impeça a </w:t>
      </w:r>
      <w:r w:rsidRPr="004972C8">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1</w:t>
      </w:r>
      <w:r w:rsidRPr="004972C8">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71" w:anchor="art68" w:history="1">
        <w:r w:rsidRPr="004972C8">
          <w:rPr>
            <w:rStyle w:val="Hyperlink"/>
            <w:color w:val="auto"/>
            <w:sz w:val="24"/>
            <w:szCs w:val="24"/>
            <w:u w:val="none"/>
          </w:rPr>
          <w:t xml:space="preserve">art. 68 da Lei nº 14.133, de 2021.  </w:t>
        </w:r>
      </w:hyperlink>
      <w:r w:rsidRPr="004972C8">
        <w:rPr>
          <w:color w:val="auto"/>
          <w:sz w:val="24"/>
          <w:szCs w:val="24"/>
        </w:rPr>
        <w:t xml:space="preserve"> </w:t>
      </w:r>
    </w:p>
    <w:p w14:paraId="7E864546" w14:textId="69976775"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2</w:t>
      </w:r>
      <w:r w:rsidRPr="004972C8">
        <w:rPr>
          <w:color w:val="auto"/>
          <w:sz w:val="24"/>
          <w:szCs w:val="24"/>
        </w:rPr>
        <w:t xml:space="preserve">. A Administração deverá realizar consulta ao SICAF para: </w:t>
      </w:r>
    </w:p>
    <w:p w14:paraId="001C8F1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a) verificar a manutenção das condições de habilitação exigidas no edital; </w:t>
      </w:r>
    </w:p>
    <w:p w14:paraId="62A9EDD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3</w:t>
      </w:r>
      <w:r w:rsidRPr="004972C8">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4</w:t>
      </w:r>
      <w:r w:rsidRPr="004972C8">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5</w:t>
      </w:r>
      <w:r w:rsidRPr="004972C8">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6</w:t>
      </w:r>
      <w:r w:rsidRPr="004972C8">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FCC164E" w14:textId="77777777" w:rsidR="00D33EEC" w:rsidRPr="004972C8" w:rsidRDefault="00D33EEC" w:rsidP="000F1F62">
      <w:pPr>
        <w:pStyle w:val="Nivel2"/>
        <w:numPr>
          <w:ilvl w:val="0"/>
          <w:numId w:val="0"/>
        </w:numPr>
        <w:spacing w:before="0" w:after="0" w:line="240" w:lineRule="auto"/>
        <w:rPr>
          <w:color w:val="auto"/>
          <w:sz w:val="24"/>
          <w:szCs w:val="24"/>
        </w:rPr>
      </w:pPr>
    </w:p>
    <w:p w14:paraId="2560333D" w14:textId="77777777" w:rsidR="000F1F62" w:rsidRPr="004972C8" w:rsidRDefault="000F1F62" w:rsidP="000F1F62">
      <w:pPr>
        <w:pStyle w:val="Nvel1-SemNumPreto"/>
      </w:pPr>
      <w:r w:rsidRPr="004972C8">
        <w:t>PRAZO DE PAGAMENTO</w:t>
      </w:r>
    </w:p>
    <w:p w14:paraId="769A660D" w14:textId="1DEF04C4"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7</w:t>
      </w:r>
      <w:r w:rsidRPr="004972C8">
        <w:rPr>
          <w:color w:val="auto"/>
          <w:sz w:val="24"/>
          <w:szCs w:val="24"/>
        </w:rPr>
        <w:t xml:space="preserve">. O pagamento será efetuado no prazo de até 10 (dez) dias úteis contados da finalização da liquidação da despesa, conforme seção anterior, nos termos da </w:t>
      </w:r>
      <w:hyperlink r:id="rId72" w:history="1">
        <w:r w:rsidRPr="004972C8">
          <w:rPr>
            <w:rStyle w:val="Hyperlink"/>
            <w:color w:val="auto"/>
            <w:sz w:val="24"/>
            <w:szCs w:val="24"/>
            <w:u w:val="none"/>
          </w:rPr>
          <w:t>Instrução Normativa SEGES/ME nº 77, de 2022</w:t>
        </w:r>
      </w:hyperlink>
      <w:r w:rsidRPr="004972C8">
        <w:rPr>
          <w:color w:val="auto"/>
          <w:sz w:val="24"/>
          <w:szCs w:val="24"/>
        </w:rPr>
        <w:t>.</w:t>
      </w:r>
    </w:p>
    <w:p w14:paraId="1C49F816" w14:textId="2C014424"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7.1</w:t>
      </w:r>
      <w:r w:rsidR="00B271E7" w:rsidRPr="004972C8">
        <w:rPr>
          <w:color w:val="auto"/>
          <w:sz w:val="24"/>
          <w:szCs w:val="24"/>
        </w:rPr>
        <w:t>8</w:t>
      </w:r>
      <w:r w:rsidRPr="004972C8">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4972C8" w:rsidRDefault="000F1F62" w:rsidP="000F1F62">
      <w:pPr>
        <w:pStyle w:val="Nivel2"/>
        <w:numPr>
          <w:ilvl w:val="0"/>
          <w:numId w:val="0"/>
        </w:numPr>
        <w:spacing w:before="0" w:after="0" w:line="240" w:lineRule="auto"/>
        <w:rPr>
          <w:color w:val="auto"/>
          <w:sz w:val="24"/>
          <w:szCs w:val="24"/>
        </w:rPr>
      </w:pPr>
    </w:p>
    <w:p w14:paraId="2BFF50BB" w14:textId="77777777" w:rsidR="000F1F62" w:rsidRPr="004972C8" w:rsidRDefault="000F1F62" w:rsidP="000F1F62">
      <w:pPr>
        <w:pStyle w:val="Nvel1-SemNumPreto"/>
      </w:pPr>
      <w:r w:rsidRPr="004972C8">
        <w:t>FORMA DE PAGAMENTO</w:t>
      </w:r>
    </w:p>
    <w:p w14:paraId="7CC8DA31" w14:textId="20C82CD2"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7.</w:t>
      </w:r>
      <w:r w:rsidR="00B271E7" w:rsidRPr="004972C8">
        <w:rPr>
          <w:bCs/>
          <w:color w:val="auto"/>
          <w:sz w:val="24"/>
          <w:szCs w:val="24"/>
          <w:lang w:eastAsia="zh-CN" w:bidi="hi-IN"/>
        </w:rPr>
        <w:t>19</w:t>
      </w:r>
      <w:r w:rsidRPr="004972C8">
        <w:rPr>
          <w:bCs/>
          <w:color w:val="auto"/>
          <w:sz w:val="24"/>
          <w:szCs w:val="24"/>
          <w:lang w:eastAsia="zh-CN" w:bidi="hi-IN"/>
        </w:rPr>
        <w:t>.</w:t>
      </w:r>
      <w:r w:rsidRPr="004972C8">
        <w:rPr>
          <w:b/>
          <w:bCs/>
          <w:color w:val="auto"/>
          <w:sz w:val="24"/>
          <w:szCs w:val="24"/>
          <w:lang w:eastAsia="zh-CN" w:bidi="hi-IN"/>
        </w:rPr>
        <w:t xml:space="preserve"> </w:t>
      </w:r>
      <w:r w:rsidRPr="004972C8">
        <w:rPr>
          <w:color w:val="auto"/>
          <w:sz w:val="24"/>
          <w:szCs w:val="24"/>
        </w:rPr>
        <w:t>O pagamento será realizado por meio de ordem bancária, para crédito em banco, agência e conta corrente indicados pelo contratado.</w:t>
      </w:r>
    </w:p>
    <w:p w14:paraId="406775D9" w14:textId="649720D8"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w:t>
      </w:r>
      <w:r w:rsidR="00B271E7" w:rsidRPr="004972C8">
        <w:rPr>
          <w:color w:val="auto"/>
          <w:sz w:val="24"/>
          <w:szCs w:val="24"/>
        </w:rPr>
        <w:t>0</w:t>
      </w:r>
      <w:r w:rsidRPr="004972C8">
        <w:rPr>
          <w:color w:val="auto"/>
          <w:sz w:val="24"/>
          <w:szCs w:val="24"/>
        </w:rPr>
        <w:t>. Será considerada data do pagamento o dia em que constar como emitida a ordem bancária para pagamento.</w:t>
      </w:r>
    </w:p>
    <w:p w14:paraId="5C20DCF9" w14:textId="21349CCF"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w:t>
      </w:r>
      <w:r w:rsidR="00B271E7" w:rsidRPr="004972C8">
        <w:rPr>
          <w:color w:val="auto"/>
          <w:sz w:val="24"/>
          <w:szCs w:val="24"/>
        </w:rPr>
        <w:t>1</w:t>
      </w:r>
      <w:r w:rsidRPr="004972C8">
        <w:rPr>
          <w:color w:val="auto"/>
          <w:sz w:val="24"/>
          <w:szCs w:val="24"/>
        </w:rPr>
        <w:t>. Quando do pagamento, será efetuada a retenção tributária prevista na legislação aplicável.</w:t>
      </w:r>
    </w:p>
    <w:p w14:paraId="73CA1FCF" w14:textId="476554E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7.2</w:t>
      </w:r>
      <w:r w:rsidR="00B271E7" w:rsidRPr="004972C8">
        <w:rPr>
          <w:color w:val="auto"/>
          <w:sz w:val="24"/>
          <w:szCs w:val="24"/>
        </w:rPr>
        <w:t>1</w:t>
      </w:r>
      <w:r w:rsidRPr="004972C8">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w:t>
      </w:r>
      <w:r w:rsidR="00B271E7" w:rsidRPr="004972C8">
        <w:rPr>
          <w:color w:val="auto"/>
          <w:sz w:val="24"/>
          <w:szCs w:val="24"/>
        </w:rPr>
        <w:t>2</w:t>
      </w:r>
      <w:r w:rsidRPr="004972C8">
        <w:rPr>
          <w:color w:val="auto"/>
          <w:sz w:val="24"/>
          <w:szCs w:val="24"/>
        </w:rPr>
        <w:t xml:space="preserve">. O contratado regularmente optante pelo Simples Nacional, nos termos da </w:t>
      </w:r>
      <w:hyperlink r:id="rId73" w:history="1">
        <w:r w:rsidRPr="004972C8">
          <w:rPr>
            <w:rStyle w:val="Hyperlink"/>
            <w:color w:val="auto"/>
            <w:sz w:val="24"/>
            <w:szCs w:val="24"/>
            <w:u w:val="none"/>
          </w:rPr>
          <w:t>Lei Complementar nº 123, de 2006</w:t>
        </w:r>
      </w:hyperlink>
      <w:r w:rsidRPr="004972C8">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4972C8" w:rsidRDefault="008A55A1" w:rsidP="000F1F62">
      <w:pPr>
        <w:pStyle w:val="Nivel2"/>
        <w:numPr>
          <w:ilvl w:val="0"/>
          <w:numId w:val="0"/>
        </w:numPr>
        <w:spacing w:before="0" w:after="0" w:line="240" w:lineRule="auto"/>
        <w:rPr>
          <w:color w:val="auto"/>
          <w:sz w:val="24"/>
          <w:szCs w:val="24"/>
        </w:rPr>
      </w:pPr>
    </w:p>
    <w:p w14:paraId="0E0DB4B6" w14:textId="77777777" w:rsidR="000F1F62" w:rsidRPr="004972C8" w:rsidRDefault="000F1F62" w:rsidP="000F1F62">
      <w:pPr>
        <w:pStyle w:val="Nvel1-SemNumPreto"/>
      </w:pPr>
      <w:r w:rsidRPr="004972C8">
        <w:t>CESSÃO DE CRÉDITO</w:t>
      </w:r>
    </w:p>
    <w:p w14:paraId="3EDA5880" w14:textId="62B45EF1"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w:t>
      </w:r>
      <w:r w:rsidR="00B271E7" w:rsidRPr="004972C8">
        <w:rPr>
          <w:color w:val="auto"/>
          <w:sz w:val="24"/>
          <w:szCs w:val="24"/>
        </w:rPr>
        <w:t>3</w:t>
      </w:r>
      <w:r w:rsidRPr="004972C8">
        <w:rPr>
          <w:color w:val="auto"/>
          <w:sz w:val="24"/>
          <w:szCs w:val="24"/>
        </w:rPr>
        <w:t xml:space="preserve">. É admitida a cessão fiduciária de direitos creditícios com instituição financeira, nos termos e de acordo com os procedimentos previstos na </w:t>
      </w:r>
      <w:hyperlink r:id="rId74" w:history="1">
        <w:r w:rsidRPr="004972C8">
          <w:rPr>
            <w:rStyle w:val="Hyperlink"/>
            <w:color w:val="auto"/>
            <w:sz w:val="24"/>
            <w:szCs w:val="24"/>
            <w:u w:val="none"/>
          </w:rPr>
          <w:t>Instrução Normativa SEGES/ME nº 53, de 8 de Julho de 2020</w:t>
        </w:r>
      </w:hyperlink>
      <w:r w:rsidRPr="004972C8">
        <w:rPr>
          <w:color w:val="auto"/>
          <w:sz w:val="24"/>
          <w:szCs w:val="24"/>
        </w:rPr>
        <w:t>, conforme as regras deste presente tópico.</w:t>
      </w:r>
    </w:p>
    <w:p w14:paraId="681520A6" w14:textId="0D25C4E6" w:rsidR="000F1F62" w:rsidRPr="004972C8" w:rsidRDefault="000F1F62" w:rsidP="006C051F">
      <w:pPr>
        <w:pStyle w:val="Nvel3-R"/>
        <w:numPr>
          <w:ilvl w:val="0"/>
          <w:numId w:val="0"/>
        </w:numPr>
        <w:tabs>
          <w:tab w:val="left" w:pos="708"/>
        </w:tabs>
        <w:spacing w:before="0" w:after="0" w:line="240" w:lineRule="auto"/>
        <w:rPr>
          <w:i w:val="0"/>
          <w:iCs w:val="0"/>
          <w:color w:val="auto"/>
          <w:sz w:val="24"/>
          <w:szCs w:val="24"/>
        </w:rPr>
      </w:pPr>
      <w:bookmarkStart w:id="50" w:name="_Ref118216946"/>
      <w:r w:rsidRPr="004972C8">
        <w:rPr>
          <w:i w:val="0"/>
          <w:iCs w:val="0"/>
          <w:color w:val="auto"/>
          <w:sz w:val="24"/>
          <w:szCs w:val="24"/>
        </w:rPr>
        <w:t>7.2</w:t>
      </w:r>
      <w:r w:rsidR="00B271E7" w:rsidRPr="004972C8">
        <w:rPr>
          <w:i w:val="0"/>
          <w:iCs w:val="0"/>
          <w:color w:val="auto"/>
          <w:sz w:val="24"/>
          <w:szCs w:val="24"/>
        </w:rPr>
        <w:t>3</w:t>
      </w:r>
      <w:r w:rsidRPr="004972C8">
        <w:rPr>
          <w:i w:val="0"/>
          <w:iCs w:val="0"/>
          <w:color w:val="auto"/>
          <w:sz w:val="24"/>
          <w:szCs w:val="24"/>
        </w:rPr>
        <w:t>.1. As cessões de crédito não abrangidas pela Instrução Normativa SEGES/ME nº 53, de 8 de julho de 2020 dependerão de prévia aprovação do contratante.</w:t>
      </w:r>
      <w:bookmarkEnd w:id="50"/>
    </w:p>
    <w:p w14:paraId="0D9281C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4972C8" w:rsidRDefault="000F1F62" w:rsidP="000F1F62">
      <w:pPr>
        <w:pStyle w:val="Nivel2"/>
        <w:numPr>
          <w:ilvl w:val="0"/>
          <w:numId w:val="0"/>
        </w:numPr>
        <w:spacing w:before="0" w:after="0" w:line="240" w:lineRule="auto"/>
        <w:rPr>
          <w:rStyle w:val="Hyperlink"/>
          <w:color w:val="auto"/>
          <w:sz w:val="24"/>
          <w:szCs w:val="24"/>
          <w:u w:val="none"/>
        </w:rPr>
      </w:pPr>
      <w:r w:rsidRPr="004972C8">
        <w:rPr>
          <w:color w:val="auto"/>
          <w:sz w:val="24"/>
          <w:szCs w:val="24"/>
        </w:rPr>
        <w:t>7.2</w:t>
      </w:r>
      <w:r w:rsidR="00B271E7" w:rsidRPr="004972C8">
        <w:rPr>
          <w:color w:val="auto"/>
          <w:sz w:val="24"/>
          <w:szCs w:val="24"/>
        </w:rPr>
        <w:t>4</w:t>
      </w:r>
      <w:r w:rsidRPr="004972C8">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75" w:anchor=":~:text=LEI%20N%C2%BA%208.429%2C%20DE%202%20DE%20JUNHO%20DE%201992&amp;text=Disp%C3%B5e%20sobre%20as%20san%C3%A7%C3%B5es%20aplic%C3%A1veis,fundacional%20e%20d%C3%A1%20outras%20provid%C3%AAncias." w:history="1">
        <w:r w:rsidRPr="004972C8">
          <w:rPr>
            <w:rStyle w:val="Hyperlink"/>
            <w:color w:val="auto"/>
            <w:sz w:val="24"/>
            <w:szCs w:val="24"/>
            <w:u w:val="none"/>
          </w:rPr>
          <w:t>o art. 12 da Lei nº 8.429, de 1992</w:t>
        </w:r>
      </w:hyperlink>
      <w:r w:rsidRPr="004972C8">
        <w:rPr>
          <w:color w:val="auto"/>
          <w:sz w:val="24"/>
          <w:szCs w:val="24"/>
        </w:rPr>
        <w:t xml:space="preserve">, nos termos do </w:t>
      </w:r>
      <w:hyperlink r:id="rId76" w:history="1">
        <w:r w:rsidRPr="004972C8">
          <w:rPr>
            <w:rStyle w:val="Hyperlink"/>
            <w:color w:val="auto"/>
            <w:sz w:val="24"/>
            <w:szCs w:val="24"/>
            <w:u w:val="none"/>
          </w:rPr>
          <w:t>Parecer JL-01, de 18 de maio de 2020.</w:t>
        </w:r>
      </w:hyperlink>
      <w:bookmarkStart w:id="51" w:name="_Hlk114498447"/>
      <w:bookmarkEnd w:id="51"/>
    </w:p>
    <w:p w14:paraId="64667515" w14:textId="27403190" w:rsidR="000F1F62" w:rsidRPr="004972C8" w:rsidRDefault="000F1F62" w:rsidP="000F1F62">
      <w:pPr>
        <w:pStyle w:val="Nivel2"/>
        <w:numPr>
          <w:ilvl w:val="0"/>
          <w:numId w:val="0"/>
        </w:numPr>
        <w:spacing w:before="0" w:after="0" w:line="240" w:lineRule="auto"/>
        <w:rPr>
          <w:color w:val="auto"/>
          <w:sz w:val="24"/>
          <w:szCs w:val="24"/>
        </w:rPr>
      </w:pPr>
      <w:r w:rsidRPr="004972C8">
        <w:rPr>
          <w:rStyle w:val="Hyperlink"/>
          <w:color w:val="auto"/>
          <w:sz w:val="24"/>
          <w:szCs w:val="24"/>
          <w:u w:val="none"/>
        </w:rPr>
        <w:t>7.2</w:t>
      </w:r>
      <w:r w:rsidR="00B271E7" w:rsidRPr="004972C8">
        <w:rPr>
          <w:rStyle w:val="Hyperlink"/>
          <w:color w:val="auto"/>
          <w:sz w:val="24"/>
          <w:szCs w:val="24"/>
          <w:u w:val="none"/>
        </w:rPr>
        <w:t>5</w:t>
      </w:r>
      <w:r w:rsidRPr="004972C8">
        <w:rPr>
          <w:rStyle w:val="Hyperlink"/>
          <w:color w:val="auto"/>
          <w:sz w:val="24"/>
          <w:szCs w:val="24"/>
          <w:u w:val="none"/>
        </w:rPr>
        <w:t xml:space="preserve">. </w:t>
      </w:r>
      <w:r w:rsidRPr="004972C8">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w:t>
      </w:r>
      <w:r w:rsidR="00B271E7" w:rsidRPr="004972C8">
        <w:rPr>
          <w:color w:val="auto"/>
          <w:sz w:val="24"/>
          <w:szCs w:val="24"/>
        </w:rPr>
        <w:t>6</w:t>
      </w:r>
      <w:r w:rsidRPr="004972C8">
        <w:rPr>
          <w:color w:val="auto"/>
          <w:sz w:val="24"/>
          <w:szCs w:val="24"/>
        </w:rPr>
        <w:t>. A cessão de crédito não afetará a execução do objeto contratado, que continuará sob a integral responsabilidade do contratado.</w:t>
      </w:r>
    </w:p>
    <w:p w14:paraId="1891D41B" w14:textId="77777777" w:rsidR="000F1F62" w:rsidRPr="004972C8" w:rsidRDefault="000F1F62" w:rsidP="000F1F62">
      <w:pPr>
        <w:pStyle w:val="Nivel2"/>
        <w:numPr>
          <w:ilvl w:val="0"/>
          <w:numId w:val="0"/>
        </w:numPr>
        <w:spacing w:before="0" w:after="0" w:line="240" w:lineRule="auto"/>
        <w:rPr>
          <w:color w:val="auto"/>
          <w:sz w:val="24"/>
          <w:szCs w:val="24"/>
        </w:rPr>
      </w:pPr>
    </w:p>
    <w:p w14:paraId="2D82D6C4" w14:textId="77777777" w:rsidR="000F1F62" w:rsidRPr="004972C8" w:rsidRDefault="000F1F62" w:rsidP="000F1F62">
      <w:pPr>
        <w:pStyle w:val="Nivel01"/>
      </w:pPr>
      <w:r w:rsidRPr="004972C8">
        <w:t>8. FORMA E CRITÉRIOS DE SELEÇÃO DO FORNECEDOR E FORMA DE FORNECIMENTO:</w:t>
      </w:r>
    </w:p>
    <w:p w14:paraId="0F75F792" w14:textId="77777777" w:rsidR="000F1F62" w:rsidRPr="004972C8" w:rsidRDefault="000F1F62" w:rsidP="000F1F62">
      <w:pPr>
        <w:pStyle w:val="Nvel1-SemNumPreto"/>
      </w:pPr>
    </w:p>
    <w:p w14:paraId="3BA751C3" w14:textId="77777777" w:rsidR="000F1F62" w:rsidRPr="004972C8" w:rsidRDefault="000F1F62" w:rsidP="000F1F62">
      <w:pPr>
        <w:pStyle w:val="Nvel1-SemNumPreto"/>
      </w:pPr>
      <w:r w:rsidRPr="004972C8">
        <w:t>FORMA DE SELEÇÃO E CRITÉRIO DE JULGAMENTO DA PROPOSTA</w:t>
      </w:r>
    </w:p>
    <w:p w14:paraId="1CF888BF" w14:textId="7505B890"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 O fornecedor será selecionado por meio da realização de procedimento de LICITAÇÃO, na modalidade PREGÃO, sob a forma ELETRÔNICA, com adoção do critério de julgamento pelo MENOR PREÇO</w:t>
      </w:r>
      <w:r w:rsidR="00E4199A" w:rsidRPr="004972C8">
        <w:rPr>
          <w:color w:val="auto"/>
          <w:sz w:val="24"/>
          <w:szCs w:val="24"/>
        </w:rPr>
        <w:t xml:space="preserve"> GLOBAL</w:t>
      </w:r>
      <w:r w:rsidRPr="004972C8">
        <w:rPr>
          <w:color w:val="auto"/>
          <w:sz w:val="24"/>
          <w:szCs w:val="24"/>
        </w:rPr>
        <w:t>.</w:t>
      </w:r>
    </w:p>
    <w:p w14:paraId="05A2D83D" w14:textId="77777777" w:rsidR="000F1F62" w:rsidRPr="004972C8" w:rsidRDefault="000F1F62" w:rsidP="000F1F62">
      <w:pPr>
        <w:pStyle w:val="Nivel2"/>
        <w:numPr>
          <w:ilvl w:val="0"/>
          <w:numId w:val="0"/>
        </w:numPr>
        <w:spacing w:before="0" w:after="0" w:line="240" w:lineRule="auto"/>
        <w:rPr>
          <w:color w:val="auto"/>
          <w:sz w:val="24"/>
          <w:szCs w:val="24"/>
        </w:rPr>
      </w:pPr>
    </w:p>
    <w:p w14:paraId="534E4F43" w14:textId="77777777" w:rsidR="000F1F62" w:rsidRPr="004972C8" w:rsidRDefault="000F1F62" w:rsidP="000F1F62">
      <w:pPr>
        <w:pStyle w:val="Nvel1-SemNumPreto"/>
      </w:pPr>
      <w:r w:rsidRPr="004972C8">
        <w:t>FORMA DE FORNECIMENTO</w:t>
      </w:r>
    </w:p>
    <w:p w14:paraId="7E439288" w14:textId="70BE6BDA" w:rsidR="000F1F62" w:rsidRPr="004972C8" w:rsidRDefault="000F1F62" w:rsidP="000F1F62">
      <w:pPr>
        <w:pStyle w:val="Nivel2"/>
        <w:numPr>
          <w:ilvl w:val="0"/>
          <w:numId w:val="0"/>
        </w:numPr>
        <w:spacing w:before="0" w:after="0" w:line="240" w:lineRule="auto"/>
        <w:rPr>
          <w:color w:val="auto"/>
          <w:sz w:val="24"/>
          <w:szCs w:val="24"/>
          <w:shd w:val="clear" w:color="auto" w:fill="FFFFFF"/>
        </w:rPr>
      </w:pPr>
      <w:r w:rsidRPr="004972C8">
        <w:rPr>
          <w:rStyle w:val="findhit"/>
          <w:color w:val="auto"/>
          <w:sz w:val="24"/>
          <w:szCs w:val="24"/>
          <w:shd w:val="clear" w:color="auto" w:fill="FFFFFF"/>
        </w:rPr>
        <w:t xml:space="preserve">8.2. O fornecimento do objeto será </w:t>
      </w:r>
      <w:r w:rsidR="00E4199A" w:rsidRPr="004972C8">
        <w:rPr>
          <w:color w:val="auto"/>
          <w:sz w:val="24"/>
          <w:szCs w:val="24"/>
        </w:rPr>
        <w:t>integral</w:t>
      </w:r>
      <w:r w:rsidRPr="004972C8">
        <w:rPr>
          <w:color w:val="auto"/>
          <w:sz w:val="24"/>
          <w:szCs w:val="24"/>
          <w:shd w:val="clear" w:color="auto" w:fill="FFFFFF"/>
        </w:rPr>
        <w:t>.</w:t>
      </w:r>
    </w:p>
    <w:p w14:paraId="01595968" w14:textId="77777777" w:rsidR="000F1F62" w:rsidRPr="004972C8" w:rsidRDefault="000F1F62" w:rsidP="000F1F62">
      <w:pPr>
        <w:pStyle w:val="Nivel2"/>
        <w:numPr>
          <w:ilvl w:val="0"/>
          <w:numId w:val="0"/>
        </w:numPr>
        <w:spacing w:before="0" w:after="0" w:line="240" w:lineRule="auto"/>
        <w:rPr>
          <w:color w:val="auto"/>
          <w:sz w:val="24"/>
          <w:szCs w:val="24"/>
        </w:rPr>
      </w:pPr>
    </w:p>
    <w:p w14:paraId="5BC790C5" w14:textId="77777777" w:rsidR="000F1F62" w:rsidRPr="004972C8" w:rsidRDefault="000F1F62" w:rsidP="000F1F62">
      <w:pPr>
        <w:pStyle w:val="Nvel1-SemNumPreto"/>
      </w:pPr>
      <w:r w:rsidRPr="004972C8">
        <w:t>EXIGÊNCIAS DE HABILITAÇÃO</w:t>
      </w:r>
    </w:p>
    <w:p w14:paraId="1209B2EE"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lang w:eastAsia="zh-CN" w:bidi="hi-IN"/>
        </w:rPr>
        <w:t>8.3.</w:t>
      </w:r>
      <w:r w:rsidRPr="004972C8">
        <w:rPr>
          <w:b/>
          <w:bCs/>
          <w:color w:val="auto"/>
          <w:sz w:val="24"/>
          <w:szCs w:val="24"/>
          <w:lang w:eastAsia="zh-CN" w:bidi="hi-IN"/>
        </w:rPr>
        <w:t xml:space="preserve"> </w:t>
      </w:r>
      <w:r w:rsidRPr="004972C8">
        <w:rPr>
          <w:color w:val="auto"/>
          <w:sz w:val="24"/>
          <w:szCs w:val="24"/>
        </w:rPr>
        <w:t>Para fins de habilitação, deverá o licitante comprovar os seguintes requisitos:</w:t>
      </w:r>
    </w:p>
    <w:p w14:paraId="19221FD7" w14:textId="77777777" w:rsidR="000F1F62" w:rsidRPr="004972C8" w:rsidRDefault="000F1F62" w:rsidP="000F1F62">
      <w:pPr>
        <w:pStyle w:val="Nivel2"/>
        <w:numPr>
          <w:ilvl w:val="0"/>
          <w:numId w:val="0"/>
        </w:numPr>
        <w:spacing w:before="0" w:after="0" w:line="240" w:lineRule="auto"/>
        <w:rPr>
          <w:color w:val="auto"/>
          <w:sz w:val="24"/>
          <w:szCs w:val="24"/>
        </w:rPr>
      </w:pPr>
    </w:p>
    <w:p w14:paraId="4D2C4A9B" w14:textId="77777777" w:rsidR="000F1F62" w:rsidRPr="004972C8" w:rsidRDefault="000F1F62" w:rsidP="000F1F62">
      <w:pPr>
        <w:pStyle w:val="Nvel1-SemNumPreto"/>
      </w:pPr>
      <w:r w:rsidRPr="004972C8">
        <w:t>HABILITAÇÃO JURÍDICA</w:t>
      </w:r>
    </w:p>
    <w:p w14:paraId="3736EB6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8.4.</w:t>
      </w:r>
      <w:r w:rsidRPr="004972C8">
        <w:rPr>
          <w:b/>
          <w:bCs/>
          <w:color w:val="auto"/>
          <w:sz w:val="24"/>
          <w:szCs w:val="24"/>
        </w:rPr>
        <w:t xml:space="preserve"> Empresário individual:</w:t>
      </w:r>
      <w:r w:rsidRPr="004972C8">
        <w:rPr>
          <w:color w:val="auto"/>
          <w:sz w:val="24"/>
          <w:szCs w:val="24"/>
        </w:rPr>
        <w:t xml:space="preserve"> inscrição no Registro Público de Empresas Mercantis, a cargo da Junta Comercial da respectiva sede; </w:t>
      </w:r>
    </w:p>
    <w:p w14:paraId="50F2D3F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8.5.</w:t>
      </w:r>
      <w:r w:rsidRPr="004972C8">
        <w:rPr>
          <w:b/>
          <w:bCs/>
          <w:color w:val="auto"/>
          <w:sz w:val="24"/>
          <w:szCs w:val="24"/>
        </w:rPr>
        <w:t xml:space="preserve"> Microempreendedor Individual - MEI:</w:t>
      </w:r>
      <w:r w:rsidRPr="004972C8">
        <w:rPr>
          <w:color w:val="auto"/>
          <w:sz w:val="24"/>
          <w:szCs w:val="24"/>
        </w:rPr>
        <w:t xml:space="preserve"> Certificado da Condição de Microempreendedor Individual - CCMEI, cuja aceitação ficará condicionada à verificação da autenticidade no sítio </w:t>
      </w:r>
      <w:hyperlink r:id="rId77" w:history="1">
        <w:r w:rsidRPr="004972C8">
          <w:rPr>
            <w:rStyle w:val="Hyperlink"/>
            <w:color w:val="auto"/>
            <w:sz w:val="24"/>
            <w:szCs w:val="24"/>
            <w:u w:val="none"/>
          </w:rPr>
          <w:t>https://www.gov.br/empresas-e-negocios/pt-br/empreendedor</w:t>
        </w:r>
      </w:hyperlink>
      <w:r w:rsidRPr="004972C8">
        <w:rPr>
          <w:color w:val="auto"/>
          <w:sz w:val="24"/>
          <w:szCs w:val="24"/>
        </w:rPr>
        <w:t xml:space="preserve">; </w:t>
      </w:r>
    </w:p>
    <w:p w14:paraId="2C3EED59" w14:textId="05FCB91F"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8.6. </w:t>
      </w:r>
      <w:r w:rsidRPr="004972C8">
        <w:rPr>
          <w:b/>
          <w:bCs/>
          <w:color w:val="auto"/>
          <w:sz w:val="24"/>
          <w:szCs w:val="24"/>
        </w:rPr>
        <w:t>Sociedade empresária, sociedade limitada unipessoal – SLU ou sociedade identificada como empresa individual de responsabilidade limitada - EIRELI:</w:t>
      </w:r>
      <w:r w:rsidRPr="004972C8">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8.7.</w:t>
      </w:r>
      <w:r w:rsidRPr="004972C8">
        <w:rPr>
          <w:b/>
          <w:bCs/>
          <w:color w:val="auto"/>
          <w:sz w:val="24"/>
          <w:szCs w:val="24"/>
        </w:rPr>
        <w:t xml:space="preserve"> Sociedade empresária estrangeira:</w:t>
      </w:r>
      <w:r w:rsidRPr="004972C8">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8" w:history="1">
        <w:r w:rsidRPr="004972C8">
          <w:rPr>
            <w:rStyle w:val="Hyperlink"/>
            <w:color w:val="auto"/>
            <w:sz w:val="24"/>
            <w:szCs w:val="24"/>
            <w:u w:val="none"/>
          </w:rPr>
          <w:t>Normativa DREI/ME n.º 77, de 18 de março de 2020</w:t>
        </w:r>
      </w:hyperlink>
      <w:r w:rsidRPr="004972C8">
        <w:rPr>
          <w:color w:val="auto"/>
          <w:sz w:val="24"/>
          <w:szCs w:val="24"/>
        </w:rPr>
        <w:t>.</w:t>
      </w:r>
    </w:p>
    <w:p w14:paraId="5AB65E9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8.8.</w:t>
      </w:r>
      <w:r w:rsidRPr="004972C8">
        <w:rPr>
          <w:b/>
          <w:bCs/>
          <w:color w:val="auto"/>
          <w:sz w:val="24"/>
          <w:szCs w:val="24"/>
        </w:rPr>
        <w:t xml:space="preserve"> Sociedade simples: </w:t>
      </w:r>
      <w:r w:rsidRPr="004972C8">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8.9.</w:t>
      </w:r>
      <w:r w:rsidRPr="004972C8">
        <w:rPr>
          <w:b/>
          <w:bCs/>
          <w:color w:val="auto"/>
          <w:sz w:val="24"/>
          <w:szCs w:val="24"/>
        </w:rPr>
        <w:t xml:space="preserve"> Filial, sucursal ou agência de sociedade simples ou empresária:</w:t>
      </w:r>
      <w:r w:rsidRPr="004972C8">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2" w:name="_Int_ySfCXwr4"/>
      <w:r w:rsidRPr="004972C8">
        <w:rPr>
          <w:color w:val="auto"/>
          <w:sz w:val="24"/>
          <w:szCs w:val="24"/>
        </w:rPr>
        <w:t>Mercantis onde</w:t>
      </w:r>
      <w:bookmarkEnd w:id="52"/>
      <w:r w:rsidRPr="004972C8">
        <w:rPr>
          <w:color w:val="auto"/>
          <w:sz w:val="24"/>
          <w:szCs w:val="24"/>
        </w:rPr>
        <w:t xml:space="preserve"> opera, com averbação no Registro onde tem sede a matriz.</w:t>
      </w:r>
    </w:p>
    <w:p w14:paraId="12A68086" w14:textId="77777777" w:rsidR="000F1F62" w:rsidRPr="004972C8" w:rsidRDefault="000F1F62" w:rsidP="000F1F62">
      <w:pPr>
        <w:pStyle w:val="Nivel2"/>
        <w:numPr>
          <w:ilvl w:val="0"/>
          <w:numId w:val="0"/>
        </w:numPr>
        <w:spacing w:before="0" w:after="0" w:line="240" w:lineRule="auto"/>
        <w:rPr>
          <w:rStyle w:val="Hyperlink"/>
          <w:color w:val="auto"/>
          <w:sz w:val="24"/>
          <w:szCs w:val="24"/>
          <w:u w:val="none"/>
        </w:rPr>
      </w:pPr>
      <w:r w:rsidRPr="004972C8">
        <w:rPr>
          <w:bCs/>
          <w:color w:val="auto"/>
          <w:sz w:val="24"/>
          <w:szCs w:val="24"/>
        </w:rPr>
        <w:t>8.10.</w:t>
      </w:r>
      <w:r w:rsidRPr="004972C8">
        <w:rPr>
          <w:b/>
          <w:bCs/>
          <w:color w:val="auto"/>
          <w:sz w:val="24"/>
          <w:szCs w:val="24"/>
        </w:rPr>
        <w:t xml:space="preserve"> Sociedade cooperativa:</w:t>
      </w:r>
      <w:r w:rsidRPr="004972C8">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79" w:history="1">
        <w:r w:rsidRPr="004972C8">
          <w:rPr>
            <w:rStyle w:val="Hyperlink"/>
            <w:color w:val="auto"/>
            <w:sz w:val="24"/>
            <w:szCs w:val="24"/>
            <w:u w:val="none"/>
          </w:rPr>
          <w:t>Lei nº 5.764, de 16 de dezembro 1971</w:t>
        </w:r>
      </w:hyperlink>
      <w:r w:rsidRPr="004972C8">
        <w:rPr>
          <w:rStyle w:val="Hyperlink"/>
          <w:color w:val="auto"/>
          <w:sz w:val="24"/>
          <w:szCs w:val="24"/>
          <w:u w:val="none"/>
        </w:rPr>
        <w:t>.</w:t>
      </w:r>
    </w:p>
    <w:p w14:paraId="189D453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8.11. </w:t>
      </w:r>
      <w:r w:rsidRPr="004972C8">
        <w:rPr>
          <w:b/>
          <w:color w:val="auto"/>
          <w:sz w:val="24"/>
          <w:szCs w:val="24"/>
        </w:rPr>
        <w:t>OS DOCUMENTOS APRESENTADOS DEVERÃO ESTAR ACOMPANHADOS DE TODAS AS ALTERAÇÕES OU DA CONSOLIDAÇÃO RESPECTIVA.</w:t>
      </w:r>
    </w:p>
    <w:p w14:paraId="6475DD3F" w14:textId="77777777" w:rsidR="000F1F62" w:rsidRPr="004972C8" w:rsidRDefault="000F1F62" w:rsidP="000F1F62">
      <w:pPr>
        <w:pStyle w:val="Nivel2"/>
        <w:numPr>
          <w:ilvl w:val="0"/>
          <w:numId w:val="0"/>
        </w:numPr>
        <w:spacing w:before="0" w:after="0" w:line="240" w:lineRule="auto"/>
        <w:rPr>
          <w:color w:val="auto"/>
          <w:sz w:val="24"/>
          <w:szCs w:val="24"/>
        </w:rPr>
      </w:pPr>
    </w:p>
    <w:p w14:paraId="18B59A8C" w14:textId="77777777" w:rsidR="000F1F62" w:rsidRPr="004972C8" w:rsidRDefault="000F1F62" w:rsidP="000F1F62">
      <w:pPr>
        <w:pStyle w:val="Nvel1-SemNumPreto"/>
      </w:pPr>
      <w:r w:rsidRPr="004972C8">
        <w:t>HABILITAÇÃO FISCAL, SOCIAL E TRABALHISTA</w:t>
      </w:r>
    </w:p>
    <w:p w14:paraId="09F6AC7A"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8.12. Prova de inscrição no Cadastro Nacional de Pessoas Jurídicas;</w:t>
      </w:r>
    </w:p>
    <w:p w14:paraId="57437FF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8.14. Prova de regularidade com o Fundo de Garantia do Tempo de Serviço (FGTS);</w:t>
      </w:r>
    </w:p>
    <w:p w14:paraId="7A6E4E2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8.17. Prova de regularidade com a Fazenda Estadual do domicílio ou sede do fornecedor, relativa à atividade em cujo exercício contrata ou concorre;</w:t>
      </w:r>
    </w:p>
    <w:p w14:paraId="3F01099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4972C8" w:rsidRDefault="000F1F62" w:rsidP="000F1F62">
      <w:pPr>
        <w:pStyle w:val="Nivel2"/>
        <w:numPr>
          <w:ilvl w:val="0"/>
          <w:numId w:val="0"/>
        </w:numPr>
        <w:spacing w:before="0" w:after="0" w:line="240" w:lineRule="auto"/>
        <w:rPr>
          <w:color w:val="auto"/>
          <w:sz w:val="24"/>
          <w:szCs w:val="24"/>
        </w:rPr>
      </w:pPr>
    </w:p>
    <w:p w14:paraId="7FF43B41" w14:textId="77777777" w:rsidR="000F1F62" w:rsidRPr="004972C8" w:rsidRDefault="000F1F62" w:rsidP="000F1F62">
      <w:pPr>
        <w:pStyle w:val="Nvel1-SemNumPreto"/>
      </w:pPr>
      <w:r w:rsidRPr="004972C8">
        <w:t>QUALIFICAÇÃO ECONÔMICO-FINANCEIRA</w:t>
      </w:r>
    </w:p>
    <w:p w14:paraId="76DB6473" w14:textId="6ECF7A0D" w:rsidR="00A32C96"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8.20. Certidão negativa de falência expedida pelo distribuidor da sede do fornecedor.</w:t>
      </w:r>
    </w:p>
    <w:p w14:paraId="30F8334C" w14:textId="77777777" w:rsidR="00E4199A" w:rsidRPr="004972C8" w:rsidRDefault="00E4199A" w:rsidP="00E4199A">
      <w:pPr>
        <w:pStyle w:val="Nvel2-Red"/>
        <w:numPr>
          <w:ilvl w:val="0"/>
          <w:numId w:val="0"/>
        </w:numPr>
        <w:spacing w:before="0" w:after="0" w:line="240" w:lineRule="auto"/>
        <w:rPr>
          <w:i w:val="0"/>
          <w:iCs w:val="0"/>
          <w:color w:val="auto"/>
          <w:sz w:val="24"/>
          <w:szCs w:val="24"/>
        </w:rPr>
      </w:pPr>
    </w:p>
    <w:p w14:paraId="7087999E" w14:textId="77777777" w:rsidR="00660F97" w:rsidRPr="004972C8" w:rsidRDefault="00660F97" w:rsidP="00660F97">
      <w:pPr>
        <w:pStyle w:val="Nvel1-SemNumerao"/>
        <w:spacing w:before="0" w:after="0" w:line="240" w:lineRule="auto"/>
        <w:rPr>
          <w:sz w:val="24"/>
          <w:szCs w:val="24"/>
        </w:rPr>
      </w:pPr>
      <w:r>
        <w:rPr>
          <w:sz w:val="24"/>
          <w:szCs w:val="24"/>
        </w:rPr>
        <w:t>QUALIFICAÇÃO TÉCNICA</w:t>
      </w:r>
    </w:p>
    <w:p w14:paraId="1D1D235C"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 Para fins de habilitação, a licitante deverá comprovar capacidade técnico-operacional compatível com o objeto licitado, mediante documentação apta a demonstrar experiência anterior no fornecimento de bens de natureza semelhante, nos termos do art. 67, inciso II, §§ 1º e 2º, da Lei Federal nº 14.133/2021, observados os princípios da proporcionalidade, da razoabilidade, da competitividade e da seleção da proposta mais vantajosa.</w:t>
      </w:r>
    </w:p>
    <w:p w14:paraId="01E235B3"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8.21.1. A comprovação será realizada por meio de um ou mais atestados, certidões ou declarações de capacidade técnica, emitidos por pessoa jurídica de direito público ou privado, em nome da licitante, que demonstrem o fornecimento satisfatório de uniformes esportivos, vestuário confeccionado e/ou personalizado, ou de bens equivalentes de complexidade tecnológica e operacional igual ou superior àquela exigida nesta contratação.</w:t>
      </w:r>
    </w:p>
    <w:p w14:paraId="5E32CD1F"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8.21.2. A exigência de comprovação de quantitativos mínimos ficará restrita às parcelas de valor significativo do objeto, assim considerados os itens cujo valor total estimado individual seja igual ou superior a 4% (quatro por cento) do valor total estimado da contratação, conforme o art. 67, § 1º, da Lei Federal nº 14.133/2021.</w:t>
      </w:r>
    </w:p>
    <w:p w14:paraId="5DF407D6"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8.21.3. Considerando o valor total estimado da contratação de R$ 242.375,80 (duzentos e quarenta e dois mil, trezentos e setenta e cinco reais e oitenta centavos), o percentual de 4% (quatro por cento) corresponde a R$ 9.695,03 (nove mil, seiscentos e noventa e cinco reais e três centavos). Assim, será exigida comprovação de experiência anterior correspondente a, no mínimo, 50% (cinquenta por cento) do quantitativo estimado de cada item abaixo relacionado:</w:t>
      </w:r>
    </w:p>
    <w:p w14:paraId="75DD8AF5"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I - Item 1 - Uniforme profissional de futebol e futsal: quantidade estimada de 200 (duzentos) kits; quantitativo mínimo a comprovar de 100 (cem) kits; valor total estimado de R$ 28.950,00;</w:t>
      </w:r>
    </w:p>
    <w:p w14:paraId="4F28E0A0"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II - Item 3 - Uniforme profissional de vôlei e handebol: quantidade estimada de 200 (duzentos) kits; quantitativo mínimo a comprovar de 100 (cem) kits; valor total estimado de R$ 27.774,00;</w:t>
      </w:r>
    </w:p>
    <w:p w14:paraId="6E3E2B45"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III - Item 4 - Uniforme esportivo de competição para futebol e futsal: quantidade estimada de 200 (duzentos) kits; quantitativo mínimo a comprovar de 100 (cem) kits; valor total estimado de R$ 28.950,00;</w:t>
      </w:r>
    </w:p>
    <w:p w14:paraId="620EEB67"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IV - Item 5 - Uniforme esportivo de competição para basquete: quantidade estimada de 100 (cem) kits; quantitativo mínimo a comprovar de 50 (cinquenta) kits; valor total estimado de R$ 15.431,00;</w:t>
      </w:r>
    </w:p>
    <w:p w14:paraId="7169B9A3"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V - Item 6 - Uniforme esportivo de competição para vôlei e handebol: quantidade estimada de 100 (cem) kits; quantitativo mínimo a comprovar de 50 (cinquenta) kits; valor total estimado de R$ 12.731,00;</w:t>
      </w:r>
    </w:p>
    <w:p w14:paraId="00039FA6"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VI - Item 7 - Uniforme para organização: quantidade estimada de 140 (cento e quarenta) conjuntos; quantitativo mínimo a comprovar de 70 (setenta) conjuntos; valor total estimado de R$ 11.347,00;</w:t>
      </w:r>
    </w:p>
    <w:p w14:paraId="2610597B"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VII - Item 8 - Uniforme esportivo básico para futebol e futsal: quantidade estimada de 220 (duzentos e vinte) kits; quantitativo mínimo a comprovar de 110 (cento e dez) kits; valor total estimado de R$ 21.428,00;</w:t>
      </w:r>
    </w:p>
    <w:p w14:paraId="5C4583AC"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VIII - Item 10 - Uniforme esportivo básico para vôlei e handebol: quantidade estimada de 120 (cento e vinte) kits; quantitativo mínimo a comprovar de 60 (sessenta) kits; valor total estimado de R$ 12.676,80;</w:t>
      </w:r>
    </w:p>
    <w:p w14:paraId="71D949CA"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IX - Item 11 - Conjunto corta-vento: quantidade estimada de 160 (cento e sessenta) conjuntos; quantitativo mínimo a comprovar de 80 (oitenta) conjuntos; valor total estimado de R$ 36.976,00;</w:t>
      </w:r>
    </w:p>
    <w:p w14:paraId="37F0CCE9"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X - Item 13 - Camiseta esportiva 1: quantidade estimada de 300 (trezentas) unidades; quantitativo mínimo a comprovar de 150 (cento e cinquenta) unidades; valor total estimado de R$ 11.049,00;</w:t>
      </w:r>
    </w:p>
    <w:p w14:paraId="2BF1CA4E"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XI - Item 14 - Camiseta esportiva 2: quantidade estimada de 300 (trezentas) unidades; quantitativo mínimo a comprovar de 150 (cento e cinquenta) unidades; valor total estimado de R$ 11.049,00.</w:t>
      </w:r>
    </w:p>
    <w:p w14:paraId="75EAECFF"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8.21.4. Para fins de aferição da similaridade, serão considerados a natureza do fornecimento, a confecção e/ou personalização das peças, a diversidade de tamanhos e modelos, o controle de qualidade, a capacidade logística e o volume fornecido. Não será exigida identidade de marca, modelo, tecido específico, nomenclatura comercial ou modalidade esportiva, desde que a experiência comprovada revele complexidade tecnológica e operacional equivalente ou superior.</w:t>
      </w:r>
    </w:p>
    <w:p w14:paraId="5092EA99"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8.21.5. Será admitido o somatório de atestados para o alcance dos quantitativos mínimos, inclusive quando decorrentes de contratos executados de forma simultânea ou sucessiva, não sendo exigida a apresentação de atestado único.</w:t>
      </w:r>
    </w:p>
    <w:p w14:paraId="2F3EC214"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8.21.6. Um mesmo atestado poderá ser utilizado para comprovar mais de uma das parcelas indicadas no item 8.21.3, desde que o documento permita identificar, de forma objetiva, os tipos e os quantitativos efetivamente fornecidos e que as mesmas unidades não sejam contabilizadas em duplicidade para o atendimento de parcelas distintas.</w:t>
      </w:r>
    </w:p>
    <w:p w14:paraId="15A85295"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8.21.7. Os atestados deverão conter, sempre que possível, a identificação e o CNPJ do emitente, endereço e meio de contato para confirmação, descrição do objeto fornecido, quantitativos, período ou data do fornecimento e declaração de que as obrigações foram cumpridas de modo satisfatório, admitida assinatura física ou eletrônica.</w:t>
      </w:r>
    </w:p>
    <w:p w14:paraId="7574E562"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8.21.8. Na hipótese de o atestado não apresentar todas as informações necessárias à verificação da capacidade técnica, a Administração poderá promover diligência, nos termos do art. 64 da Lei Federal nº 14.133/2021, inclusive mediante solicitação de contratos, notas fiscais, ordens de fornecimento, termos de recebimento ou outros documentos idôneos que confirmem a legitimidade e o conteúdo do atestado, vedada a criação posterior de condição de habilitação inexistente na data da abertura do certame.</w:t>
      </w:r>
    </w:p>
    <w:p w14:paraId="2090D6D7"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8.21.9. Não serão estabelecidas limitações quanto ao tempo de emissão dos atestados ou ao local específico em que os fornecimentos tenham sido executados, desde que permaneçam verificáveis e pertinentes ao objeto.</w:t>
      </w:r>
    </w:p>
    <w:p w14:paraId="6F8EC1DB"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8.21.10. A fixação do quantitativo mínimo em 50% (cinquenta por cento), dentro do limite autorizado pelo art. 67, § 2º, da Lei Federal nº 14.133/2021, justifica-se pelo elevado volume global, pela necessidade de padronização visual e de qualidade, pela personalização das peças, pela diversidade de tamanhos e modelos e pelo risco de comprometimento das atividades esportivas municipais em caso de atraso, fornecimento parcial ou desconformidade, constituindo medida necessária e proporcional para aferir experiência operacional efetiva sem exigir execução anterior da integralidade do objeto.</w:t>
      </w:r>
    </w:p>
    <w:p w14:paraId="52AFE0E6" w14:textId="77777777" w:rsidR="00660F97" w:rsidRPr="004972C8" w:rsidRDefault="00660F97" w:rsidP="00660F97">
      <w:pPr>
        <w:pStyle w:val="Nivel2"/>
        <w:numPr>
          <w:ilvl w:val="0"/>
          <w:numId w:val="0"/>
        </w:numPr>
        <w:spacing w:before="0" w:after="0" w:line="240" w:lineRule="auto"/>
        <w:rPr>
          <w:color w:val="auto"/>
          <w:sz w:val="24"/>
          <w:szCs w:val="24"/>
        </w:rPr>
      </w:pPr>
      <w:r>
        <w:rPr>
          <w:color w:val="auto"/>
          <w:sz w:val="24"/>
          <w:szCs w:val="24"/>
        </w:rPr>
        <w:t>8.21.11. Para os itens cujo valor individual seja inferior ao limite de R$ 9.695,03, não será exigida comprovação de quantitativo mínimo por atestado, sem prejuízo da obrigação de fornecimento integral de todos os itens do grupo e do atendimento das demais condições de habilitação, proposta e execução contratual.</w:t>
      </w:r>
    </w:p>
    <w:p w14:paraId="4053B896" w14:textId="77777777" w:rsidR="00660F97" w:rsidRPr="004972C8" w:rsidRDefault="00660F97" w:rsidP="00660F97">
      <w:pPr>
        <w:pStyle w:val="Nvel2-Red"/>
        <w:numPr>
          <w:ilvl w:val="0"/>
          <w:numId w:val="0"/>
        </w:numPr>
        <w:spacing w:before="0" w:after="0" w:line="240" w:lineRule="auto"/>
        <w:rPr>
          <w:i w:val="0"/>
          <w:iCs w:val="0"/>
          <w:color w:val="auto"/>
          <w:sz w:val="24"/>
          <w:szCs w:val="24"/>
        </w:rPr>
      </w:pPr>
    </w:p>
    <w:p w14:paraId="66DD34F2" w14:textId="77777777" w:rsidR="00660F97" w:rsidRPr="004972C8" w:rsidRDefault="00660F97" w:rsidP="00660F97">
      <w:pPr>
        <w:pStyle w:val="Nvel1-SemNumerao"/>
        <w:spacing w:before="0" w:after="0" w:line="240" w:lineRule="auto"/>
        <w:rPr>
          <w:sz w:val="24"/>
          <w:szCs w:val="24"/>
        </w:rPr>
      </w:pPr>
      <w:r w:rsidRPr="004972C8">
        <w:rPr>
          <w:sz w:val="24"/>
          <w:szCs w:val="24"/>
        </w:rPr>
        <w:t>DISPOSIÇÕES GERAIS SOBRE HABILITAÇÃO</w:t>
      </w:r>
    </w:p>
    <w:p w14:paraId="4F451BAD" w14:textId="77777777" w:rsidR="00660F97" w:rsidRPr="004972C8" w:rsidRDefault="00660F97" w:rsidP="00660F97">
      <w:pPr>
        <w:pStyle w:val="Nvel02"/>
        <w:numPr>
          <w:ilvl w:val="0"/>
          <w:numId w:val="0"/>
        </w:numPr>
        <w:spacing w:before="0" w:after="0" w:line="240" w:lineRule="auto"/>
        <w:rPr>
          <w:sz w:val="24"/>
          <w:szCs w:val="24"/>
        </w:rPr>
      </w:pPr>
      <w:r>
        <w:rPr>
          <w:sz w:val="24"/>
          <w:szCs w:val="24"/>
        </w:rPr>
        <w:t>8.22. Quando permitida a participação de empresas estrangeiras que não funcionem no País, as exigências de habilitação serão atendidas mediante documentos equivalentes, inicialmente apresentados em tradução livre.</w:t>
      </w:r>
    </w:p>
    <w:p w14:paraId="2943AE0A" w14:textId="77777777" w:rsidR="00660F97" w:rsidRPr="004972C8" w:rsidRDefault="00660F97" w:rsidP="00660F97">
      <w:pPr>
        <w:pStyle w:val="Nvel02"/>
        <w:numPr>
          <w:ilvl w:val="0"/>
          <w:numId w:val="0"/>
        </w:numPr>
        <w:spacing w:before="0" w:after="0" w:line="240" w:lineRule="auto"/>
        <w:rPr>
          <w:sz w:val="24"/>
          <w:szCs w:val="24"/>
        </w:rPr>
      </w:pPr>
      <w:r>
        <w:rPr>
          <w:sz w:val="24"/>
          <w:szCs w:val="24"/>
        </w:rPr>
        <w:t>8.23.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4788895" w14:textId="77777777" w:rsidR="00660F97" w:rsidRPr="004972C8" w:rsidRDefault="00660F97" w:rsidP="00660F97">
      <w:pPr>
        <w:pStyle w:val="Nvel02"/>
        <w:numPr>
          <w:ilvl w:val="0"/>
          <w:numId w:val="0"/>
        </w:numPr>
        <w:spacing w:before="0" w:after="0" w:line="240" w:lineRule="auto"/>
        <w:rPr>
          <w:sz w:val="24"/>
          <w:szCs w:val="24"/>
        </w:rPr>
      </w:pPr>
      <w:r>
        <w:rPr>
          <w:sz w:val="24"/>
          <w:szCs w:val="24"/>
        </w:rPr>
        <w:t>8.24. Não serão aceitos documentos de habilitação com indicação de CNPJ/CPF diferentes, salvo aqueles legalmente permitidos.</w:t>
      </w:r>
    </w:p>
    <w:p w14:paraId="3F1C7287" w14:textId="77777777" w:rsidR="00660F97" w:rsidRPr="004972C8" w:rsidRDefault="00660F97" w:rsidP="00660F97">
      <w:pPr>
        <w:pStyle w:val="Nvel02"/>
        <w:numPr>
          <w:ilvl w:val="0"/>
          <w:numId w:val="0"/>
        </w:numPr>
        <w:spacing w:before="0" w:after="0" w:line="240" w:lineRule="auto"/>
        <w:rPr>
          <w:sz w:val="24"/>
          <w:szCs w:val="24"/>
        </w:rPr>
      </w:pPr>
      <w:r>
        <w:rPr>
          <w:sz w:val="24"/>
          <w:szCs w:val="24"/>
        </w:rPr>
        <w:t>8.25.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6279F0" w14:textId="77777777" w:rsidR="00660F97" w:rsidRPr="004972C8" w:rsidRDefault="00660F97" w:rsidP="00660F97">
      <w:pPr>
        <w:pStyle w:val="Nvel02"/>
        <w:numPr>
          <w:ilvl w:val="0"/>
          <w:numId w:val="0"/>
        </w:numPr>
        <w:spacing w:before="0" w:after="0" w:line="240" w:lineRule="auto"/>
        <w:rPr>
          <w:sz w:val="24"/>
          <w:szCs w:val="24"/>
        </w:rPr>
      </w:pPr>
      <w:r>
        <w:rPr>
          <w:sz w:val="24"/>
          <w:szCs w:val="24"/>
        </w:rPr>
        <w:t>8.26.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4972C8" w:rsidRDefault="000F1F62" w:rsidP="000F1F62">
      <w:pPr>
        <w:pStyle w:val="Nvel02"/>
        <w:numPr>
          <w:ilvl w:val="0"/>
          <w:numId w:val="0"/>
        </w:numPr>
        <w:spacing w:before="0" w:after="0" w:line="240" w:lineRule="auto"/>
        <w:rPr>
          <w:sz w:val="24"/>
          <w:szCs w:val="24"/>
        </w:rPr>
      </w:pPr>
    </w:p>
    <w:p w14:paraId="23C43CC5" w14:textId="77777777" w:rsidR="000F1F62" w:rsidRPr="004972C8" w:rsidRDefault="000F1F62" w:rsidP="000F1F62">
      <w:pPr>
        <w:pStyle w:val="Nivel01"/>
      </w:pPr>
      <w:r w:rsidRPr="004972C8">
        <w:t>9. ESTIMATIVAS DO VALOR DA CONTRATAÇÃO:</w:t>
      </w:r>
    </w:p>
    <w:p w14:paraId="3A5C2A35" w14:textId="00E2EE59" w:rsidR="000F1F62" w:rsidRPr="004972C8" w:rsidRDefault="000F1F62" w:rsidP="000F1F62">
      <w:pPr>
        <w:jc w:val="both"/>
        <w:rPr>
          <w:rFonts w:ascii="Arial" w:hAnsi="Arial" w:cs="Arial"/>
        </w:rPr>
      </w:pPr>
      <w:r w:rsidRPr="004972C8">
        <w:rPr>
          <w:rFonts w:ascii="Arial" w:hAnsi="Arial" w:cs="Arial"/>
        </w:rPr>
        <w:t xml:space="preserve">9.1. O custo estimado total da contratação é de R$ </w:t>
      </w:r>
      <w:r w:rsidR="007672ED" w:rsidRPr="004972C8">
        <w:rPr>
          <w:rFonts w:ascii="Arial" w:hAnsi="Arial" w:cs="Arial"/>
        </w:rPr>
        <w:t>242.375,80 (duzentos e quarenta e dois mil e trezentos e setenta e cinco reais e oitenta centavos)</w:t>
      </w:r>
      <w:r w:rsidR="0009140D" w:rsidRPr="004972C8">
        <w:rPr>
          <w:rFonts w:ascii="Arial" w:hAnsi="Arial" w:cs="Arial"/>
        </w:rPr>
        <w:t xml:space="preserve">, </w:t>
      </w:r>
      <w:r w:rsidRPr="004972C8">
        <w:rPr>
          <w:rFonts w:ascii="Arial" w:hAnsi="Arial" w:cs="Arial"/>
        </w:rPr>
        <w:t xml:space="preserve">conforme custos unitários apostos na tabela contida no item </w:t>
      </w:r>
      <w:r w:rsidR="005C7CFF" w:rsidRPr="004972C8">
        <w:rPr>
          <w:rFonts w:ascii="Arial" w:hAnsi="Arial" w:cs="Arial"/>
        </w:rPr>
        <w:t xml:space="preserve">1.1 </w:t>
      </w:r>
      <w:r w:rsidRPr="004972C8">
        <w:rPr>
          <w:rFonts w:ascii="Arial" w:hAnsi="Arial" w:cs="Arial"/>
        </w:rPr>
        <w:t>acima.</w:t>
      </w:r>
    </w:p>
    <w:p w14:paraId="7CCC0885" w14:textId="77777777" w:rsidR="000F1F62" w:rsidRPr="004972C8" w:rsidRDefault="000F1F62" w:rsidP="000F1F62">
      <w:pPr>
        <w:pStyle w:val="Nvel2-Opcional"/>
        <w:numPr>
          <w:ilvl w:val="0"/>
          <w:numId w:val="0"/>
        </w:numPr>
        <w:spacing w:before="0" w:after="0" w:line="240" w:lineRule="auto"/>
        <w:rPr>
          <w:i w:val="0"/>
          <w:color w:val="auto"/>
          <w:sz w:val="24"/>
          <w:szCs w:val="24"/>
        </w:rPr>
      </w:pPr>
      <w:r w:rsidRPr="004972C8">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4972C8" w:rsidRDefault="000F1F62" w:rsidP="000F1F62">
      <w:pPr>
        <w:pStyle w:val="Nvel3-Opcional"/>
        <w:numPr>
          <w:ilvl w:val="0"/>
          <w:numId w:val="0"/>
        </w:numPr>
        <w:spacing w:before="0" w:after="0" w:line="240" w:lineRule="auto"/>
        <w:rPr>
          <w:rFonts w:cs="Arial"/>
          <w:i w:val="0"/>
          <w:iCs/>
          <w:color w:val="auto"/>
          <w:sz w:val="24"/>
        </w:rPr>
      </w:pPr>
      <w:r w:rsidRPr="004972C8">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972C8">
        <w:rPr>
          <w:rFonts w:cs="Arial"/>
          <w:bCs/>
          <w:i w:val="0"/>
          <w:iCs/>
          <w:color w:val="auto"/>
          <w:sz w:val="24"/>
        </w:rPr>
        <w:t>t</w:t>
      </w:r>
      <w:r w:rsidRPr="004972C8">
        <w:rPr>
          <w:rFonts w:cs="Arial"/>
          <w:i w:val="0"/>
          <w:iCs/>
          <w:color w:val="auto"/>
          <w:sz w:val="24"/>
        </w:rPr>
        <w:t xml:space="preserve"> do art. 124 da Lei nº 14.133, de 2021;</w:t>
      </w:r>
    </w:p>
    <w:p w14:paraId="6DD65176" w14:textId="77777777" w:rsidR="000F1F62" w:rsidRPr="004972C8" w:rsidRDefault="000F1F62" w:rsidP="000F1F62">
      <w:pPr>
        <w:pStyle w:val="Nivel3"/>
        <w:numPr>
          <w:ilvl w:val="0"/>
          <w:numId w:val="0"/>
        </w:numPr>
        <w:spacing w:before="0" w:after="0" w:line="240" w:lineRule="auto"/>
        <w:rPr>
          <w:iCs/>
          <w:color w:val="auto"/>
          <w:sz w:val="24"/>
          <w:szCs w:val="24"/>
        </w:rPr>
      </w:pPr>
      <w:r w:rsidRPr="004972C8">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4972C8" w:rsidRDefault="000F1F62" w:rsidP="000F1F62">
      <w:pPr>
        <w:pStyle w:val="Nivel3"/>
        <w:numPr>
          <w:ilvl w:val="0"/>
          <w:numId w:val="0"/>
        </w:numPr>
        <w:spacing w:before="0" w:after="0" w:line="240" w:lineRule="auto"/>
        <w:rPr>
          <w:iCs/>
          <w:color w:val="auto"/>
          <w:sz w:val="24"/>
          <w:szCs w:val="24"/>
        </w:rPr>
      </w:pPr>
      <w:r w:rsidRPr="004972C8">
        <w:rPr>
          <w:iCs/>
          <w:color w:val="auto"/>
          <w:sz w:val="24"/>
          <w:szCs w:val="24"/>
        </w:rPr>
        <w:t>9.2.3. serão reajustados os preços registrados, respeitada a contagem da anualidade e o índice previsto para a contratação; ou</w:t>
      </w:r>
    </w:p>
    <w:p w14:paraId="6522BFAC" w14:textId="77777777" w:rsidR="000F1F62" w:rsidRPr="004972C8" w:rsidRDefault="000F1F62" w:rsidP="000F1F62">
      <w:pPr>
        <w:pStyle w:val="Nivel3"/>
        <w:numPr>
          <w:ilvl w:val="0"/>
          <w:numId w:val="0"/>
        </w:numPr>
        <w:spacing w:before="0" w:after="0" w:line="240" w:lineRule="auto"/>
        <w:rPr>
          <w:iCs/>
          <w:color w:val="auto"/>
          <w:sz w:val="24"/>
          <w:szCs w:val="24"/>
        </w:rPr>
      </w:pPr>
      <w:r w:rsidRPr="004972C8">
        <w:rPr>
          <w:iCs/>
          <w:color w:val="auto"/>
          <w:sz w:val="24"/>
          <w:szCs w:val="24"/>
        </w:rPr>
        <w:t>9.2.4. poderão ser repactuados, a pedido do interessado, conforme critérios definidos para a contratação.</w:t>
      </w:r>
    </w:p>
    <w:p w14:paraId="01201323" w14:textId="77777777" w:rsidR="000F1F62" w:rsidRPr="004972C8" w:rsidRDefault="000F1F62" w:rsidP="000F1F62">
      <w:pPr>
        <w:jc w:val="both"/>
        <w:rPr>
          <w:rFonts w:ascii="Arial" w:hAnsi="Arial" w:cs="Arial"/>
          <w:iCs/>
        </w:rPr>
      </w:pPr>
    </w:p>
    <w:p w14:paraId="468ADD89" w14:textId="77777777" w:rsidR="000F1F62" w:rsidRPr="004972C8" w:rsidRDefault="000F1F62" w:rsidP="000F1F62">
      <w:pPr>
        <w:pStyle w:val="Nivel01"/>
      </w:pPr>
      <w:r w:rsidRPr="004972C8">
        <w:t>10. ADEQUAÇÃO ORÇAMENTÁRIA:</w:t>
      </w:r>
    </w:p>
    <w:p w14:paraId="5861B6F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10.1. As despesas decorrentes da presente contratação correrão à conta de recursos específicos consignados no Orçamento Geral do Município.</w:t>
      </w:r>
    </w:p>
    <w:p w14:paraId="1CD4AAB9" w14:textId="2A471C5F" w:rsidR="00E736CE" w:rsidRPr="004972C8" w:rsidRDefault="000F1F62" w:rsidP="00CE54D8">
      <w:pPr>
        <w:pStyle w:val="Nivel2"/>
        <w:numPr>
          <w:ilvl w:val="0"/>
          <w:numId w:val="0"/>
        </w:numPr>
        <w:spacing w:before="0" w:after="0" w:line="240" w:lineRule="auto"/>
        <w:rPr>
          <w:color w:val="auto"/>
          <w:sz w:val="24"/>
          <w:szCs w:val="24"/>
        </w:rPr>
      </w:pPr>
      <w:r w:rsidRPr="004972C8">
        <w:rPr>
          <w:color w:val="auto"/>
          <w:sz w:val="24"/>
          <w:szCs w:val="24"/>
        </w:rPr>
        <w:t>10.2. A contratação será atendida pela seguint</w:t>
      </w:r>
      <w:r w:rsidR="00406BED" w:rsidRPr="004972C8">
        <w:rPr>
          <w:color w:val="auto"/>
          <w:sz w:val="24"/>
          <w:szCs w:val="24"/>
        </w:rPr>
        <w:t>e</w:t>
      </w:r>
      <w:r w:rsidRPr="004972C8">
        <w:rPr>
          <w:color w:val="auto"/>
          <w:sz w:val="24"/>
          <w:szCs w:val="24"/>
        </w:rPr>
        <w:t xml:space="preserve"> dotaç</w:t>
      </w:r>
      <w:r w:rsidR="00406BED" w:rsidRPr="004972C8">
        <w:rPr>
          <w:color w:val="auto"/>
          <w:sz w:val="24"/>
          <w:szCs w:val="24"/>
        </w:rPr>
        <w:t>ão.</w:t>
      </w:r>
    </w:p>
    <w:p w14:paraId="1EB1DF39" w14:textId="0D841950" w:rsidR="00E736CE" w:rsidRPr="004972C8" w:rsidRDefault="00C30B11" w:rsidP="00E736CE">
      <w:pPr>
        <w:pStyle w:val="Nivel2"/>
        <w:numPr>
          <w:ilvl w:val="0"/>
          <w:numId w:val="0"/>
        </w:numPr>
        <w:spacing w:before="0" w:after="0" w:line="240" w:lineRule="auto"/>
        <w:rPr>
          <w:b/>
          <w:bCs/>
          <w:color w:val="auto"/>
          <w:sz w:val="24"/>
          <w:szCs w:val="24"/>
        </w:rPr>
      </w:pPr>
      <w:r w:rsidRPr="004972C8">
        <w:rPr>
          <w:b/>
          <w:bCs/>
          <w:color w:val="auto"/>
          <w:sz w:val="24"/>
          <w:szCs w:val="24"/>
        </w:rPr>
        <w:t>02.10.00.3.3.90.30.00.27.812.0010.2082.0000 – FICHA 448</w:t>
      </w:r>
      <w:r w:rsidR="005E4359" w:rsidRPr="004972C8">
        <w:rPr>
          <w:b/>
          <w:bCs/>
          <w:color w:val="auto"/>
          <w:sz w:val="24"/>
          <w:szCs w:val="24"/>
        </w:rPr>
        <w:t>.</w:t>
      </w:r>
    </w:p>
    <w:p w14:paraId="67CEA8B2" w14:textId="77777777"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7E2A9192" w14:textId="77777777" w:rsidR="000F1F62" w:rsidRPr="004972C8" w:rsidRDefault="000F1F62" w:rsidP="000F1F62">
      <w:pPr>
        <w:spacing w:after="160" w:line="259" w:lineRule="auto"/>
        <w:rPr>
          <w:rFonts w:ascii="Arial" w:hAnsi="Arial" w:cs="Arial"/>
          <w:b/>
          <w:bCs/>
        </w:rPr>
      </w:pPr>
      <w:r w:rsidRPr="004972C8">
        <w:rPr>
          <w:rFonts w:ascii="Arial" w:hAnsi="Arial" w:cs="Arial"/>
          <w:b/>
          <w:bCs/>
        </w:rPr>
        <w:br w:type="page"/>
      </w:r>
    </w:p>
    <w:p w14:paraId="421F973C" w14:textId="50F75E11" w:rsidR="000F1F62" w:rsidRPr="004972C8" w:rsidRDefault="000F1F62" w:rsidP="000F1F62">
      <w:pPr>
        <w:jc w:val="center"/>
        <w:rPr>
          <w:rFonts w:ascii="Arial" w:hAnsi="Arial" w:cs="Arial"/>
          <w:b/>
          <w:bCs/>
        </w:rPr>
      </w:pPr>
      <w:r w:rsidRPr="004972C8">
        <w:rPr>
          <w:rFonts w:ascii="Arial" w:hAnsi="Arial" w:cs="Arial"/>
          <w:b/>
          <w:bCs/>
        </w:rPr>
        <w:t>PROCESSO ADMINISTRATIVO N</w:t>
      </w:r>
      <w:r w:rsidR="001B7875" w:rsidRPr="004972C8">
        <w:rPr>
          <w:rFonts w:ascii="Arial" w:hAnsi="Arial" w:cs="Arial"/>
          <w:b/>
          <w:bCs/>
        </w:rPr>
        <w:t>º</w:t>
      </w:r>
      <w:r w:rsidRPr="004972C8">
        <w:rPr>
          <w:rFonts w:ascii="Arial" w:hAnsi="Arial" w:cs="Arial"/>
          <w:b/>
          <w:bCs/>
        </w:rPr>
        <w:t xml:space="preserve"> </w:t>
      </w:r>
      <w:r w:rsidR="00437B68" w:rsidRPr="004972C8">
        <w:rPr>
          <w:rFonts w:ascii="Arial" w:hAnsi="Arial" w:cs="Arial"/>
          <w:b/>
          <w:bCs/>
        </w:rPr>
        <w:t>106/2026</w:t>
      </w:r>
    </w:p>
    <w:p w14:paraId="50F9A2C0" w14:textId="4C3B6DE4" w:rsidR="000F1F62" w:rsidRPr="004972C8" w:rsidRDefault="000F1F62" w:rsidP="000F1F62">
      <w:pPr>
        <w:jc w:val="center"/>
        <w:rPr>
          <w:rFonts w:ascii="Arial" w:hAnsi="Arial" w:cs="Arial"/>
          <w:b/>
          <w:bCs/>
        </w:rPr>
      </w:pPr>
      <w:r w:rsidRPr="004972C8">
        <w:rPr>
          <w:rFonts w:ascii="Arial" w:hAnsi="Arial" w:cs="Arial"/>
          <w:b/>
          <w:bCs/>
        </w:rPr>
        <w:t xml:space="preserve">PREGÃO ELETRÔNICO Nº </w:t>
      </w:r>
      <w:r w:rsidR="00437B68" w:rsidRPr="004972C8">
        <w:rPr>
          <w:rFonts w:ascii="Arial" w:hAnsi="Arial" w:cs="Arial"/>
          <w:b/>
          <w:bCs/>
        </w:rPr>
        <w:t>065/2026</w:t>
      </w:r>
    </w:p>
    <w:p w14:paraId="13E5844F" w14:textId="77777777" w:rsidR="000F1F62" w:rsidRPr="004972C8" w:rsidRDefault="000F1F62" w:rsidP="000F1F62">
      <w:pPr>
        <w:jc w:val="center"/>
        <w:rPr>
          <w:rFonts w:ascii="Arial" w:hAnsi="Arial" w:cs="Arial"/>
          <w:b/>
          <w:bCs/>
        </w:rPr>
      </w:pPr>
      <w:r w:rsidRPr="004972C8">
        <w:rPr>
          <w:rFonts w:ascii="Arial" w:hAnsi="Arial" w:cs="Arial"/>
          <w:b/>
          <w:bCs/>
        </w:rPr>
        <w:t>ANEXO II – TERMO DE CONTRATO</w:t>
      </w:r>
    </w:p>
    <w:p w14:paraId="67117508" w14:textId="77777777" w:rsidR="000F1F62" w:rsidRPr="004972C8" w:rsidRDefault="000F1F62" w:rsidP="000F1F62">
      <w:pPr>
        <w:widowControl w:val="0"/>
        <w:autoSpaceDE w:val="0"/>
        <w:autoSpaceDN w:val="0"/>
        <w:adjustRightInd w:val="0"/>
        <w:jc w:val="both"/>
        <w:rPr>
          <w:rFonts w:ascii="Arial" w:hAnsi="Arial" w:cs="Arial"/>
        </w:rPr>
      </w:pPr>
    </w:p>
    <w:p w14:paraId="23C3A5CD" w14:textId="1E860481" w:rsidR="000F1F62" w:rsidRPr="004972C8" w:rsidRDefault="000F1F62" w:rsidP="000F1F62">
      <w:pPr>
        <w:pStyle w:val="Prembulo"/>
        <w:spacing w:before="0" w:after="0" w:line="240" w:lineRule="auto"/>
        <w:ind w:left="3540" w:right="0"/>
        <w:rPr>
          <w:bCs w:val="0"/>
          <w:sz w:val="24"/>
          <w:szCs w:val="24"/>
        </w:rPr>
      </w:pPr>
      <w:r w:rsidRPr="004972C8">
        <w:rPr>
          <w:bCs w:val="0"/>
          <w:sz w:val="24"/>
          <w:szCs w:val="24"/>
        </w:rPr>
        <w:t>CONTRATO ADMINISTRATIVO Nº .... /202</w:t>
      </w:r>
      <w:r w:rsidR="00CE54D8" w:rsidRPr="004972C8">
        <w:rPr>
          <w:bCs w:val="0"/>
          <w:sz w:val="24"/>
          <w:szCs w:val="24"/>
        </w:rPr>
        <w:t>6</w:t>
      </w:r>
      <w:r w:rsidRPr="004972C8">
        <w:rPr>
          <w:bCs w:val="0"/>
          <w:sz w:val="24"/>
          <w:szCs w:val="24"/>
        </w:rPr>
        <w:t>, QUE FAZEM ENTRE SI O MUNICIPIO DE TANABI E A XXX (NOME DO CONTRATADO).</w:t>
      </w:r>
    </w:p>
    <w:p w14:paraId="23BC608C" w14:textId="77777777" w:rsidR="000F1F62" w:rsidRPr="004972C8" w:rsidRDefault="000F1F62" w:rsidP="000F1F62">
      <w:pPr>
        <w:widowControl w:val="0"/>
        <w:autoSpaceDE w:val="0"/>
        <w:autoSpaceDN w:val="0"/>
        <w:adjustRightInd w:val="0"/>
        <w:jc w:val="both"/>
        <w:rPr>
          <w:rFonts w:ascii="Arial" w:hAnsi="Arial" w:cs="Arial"/>
        </w:rPr>
      </w:pPr>
    </w:p>
    <w:p w14:paraId="0CD0A1BF" w14:textId="03283878" w:rsidR="000F1F62" w:rsidRPr="004972C8" w:rsidRDefault="000F1F62" w:rsidP="000F1F62">
      <w:pPr>
        <w:widowControl w:val="0"/>
        <w:autoSpaceDE w:val="0"/>
        <w:autoSpaceDN w:val="0"/>
        <w:adjustRightInd w:val="0"/>
        <w:jc w:val="both"/>
        <w:rPr>
          <w:rFonts w:ascii="Arial" w:hAnsi="Arial" w:cs="Arial"/>
        </w:rPr>
      </w:pPr>
      <w:r w:rsidRPr="004972C8">
        <w:rPr>
          <w:rFonts w:ascii="Arial" w:hAnsi="Arial" w:cs="Arial"/>
        </w:rPr>
        <w:t xml:space="preserve">O </w:t>
      </w:r>
      <w:r w:rsidRPr="004972C8">
        <w:rPr>
          <w:rFonts w:ascii="Arial" w:hAnsi="Arial" w:cs="Arial"/>
          <w:b/>
          <w:bCs/>
        </w:rPr>
        <w:t>MUNICÍPIO DE TANABI</w:t>
      </w:r>
      <w:r w:rsidRPr="004972C8">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972C8">
        <w:rPr>
          <w:rFonts w:ascii="Arial" w:hAnsi="Arial" w:cs="Arial"/>
          <w:b/>
          <w:bCs/>
        </w:rPr>
        <w:t>SENHOR ALEXANDRE SILVEIRA BERTOLINI</w:t>
      </w:r>
      <w:r w:rsidRPr="004972C8">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4972C8">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972C8">
        <w:rPr>
          <w:rFonts w:ascii="Arial" w:eastAsia="Arial" w:hAnsi="Arial" w:cs="Arial"/>
          <w:b/>
          <w:bCs/>
        </w:rPr>
        <w:t>OU</w:t>
      </w:r>
      <w:r w:rsidRPr="004972C8">
        <w:rPr>
          <w:rFonts w:ascii="Arial" w:eastAsia="Arial" w:hAnsi="Arial" w:cs="Arial"/>
        </w:rPr>
        <w:t xml:space="preserve"> procuração apresentada nos autos, tendo em vista o que consta no Processo nº </w:t>
      </w:r>
      <w:r w:rsidR="00437B68" w:rsidRPr="004972C8">
        <w:rPr>
          <w:rFonts w:ascii="Arial" w:eastAsia="Arial" w:hAnsi="Arial" w:cs="Arial"/>
        </w:rPr>
        <w:t>106/2026</w:t>
      </w:r>
      <w:r w:rsidRPr="004972C8">
        <w:rPr>
          <w:rFonts w:ascii="Arial" w:eastAsia="Arial" w:hAnsi="Arial" w:cs="Arial"/>
        </w:rPr>
        <w:t xml:space="preserve"> e em observância às disposições da </w:t>
      </w:r>
      <w:hyperlink r:id="rId80" w:history="1">
        <w:r w:rsidRPr="004972C8">
          <w:rPr>
            <w:rStyle w:val="Hyperlink"/>
            <w:rFonts w:ascii="Arial" w:eastAsia="Arial" w:hAnsi="Arial" w:cs="Arial"/>
            <w:color w:val="auto"/>
            <w:u w:val="none"/>
          </w:rPr>
          <w:t>Lei nº 14.133, de 1º de abril de 2021</w:t>
        </w:r>
      </w:hyperlink>
      <w:r w:rsidRPr="004972C8">
        <w:rPr>
          <w:rFonts w:ascii="Arial" w:eastAsia="Arial" w:hAnsi="Arial" w:cs="Arial"/>
        </w:rPr>
        <w:t xml:space="preserve">, e demais legislação aplicável, resolvem celebrar o presente Termo de Contrato, decorrente do Pregão Eletrônico nº </w:t>
      </w:r>
      <w:r w:rsidR="00437B68" w:rsidRPr="004972C8">
        <w:rPr>
          <w:rFonts w:ascii="Arial" w:eastAsia="Arial" w:hAnsi="Arial" w:cs="Arial"/>
        </w:rPr>
        <w:t>065/2026</w:t>
      </w:r>
      <w:r w:rsidRPr="004972C8">
        <w:rPr>
          <w:rFonts w:ascii="Arial" w:eastAsia="Arial" w:hAnsi="Arial" w:cs="Arial"/>
        </w:rPr>
        <w:t>, mediante as cláusulas e condições a seguir enunciadas.</w:t>
      </w:r>
    </w:p>
    <w:p w14:paraId="3AD9C96B" w14:textId="77777777" w:rsidR="000F1F62" w:rsidRPr="004972C8"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4972C8" w:rsidRDefault="000F1F62" w:rsidP="000F1F62">
      <w:pPr>
        <w:pStyle w:val="Nivel01"/>
      </w:pPr>
      <w:r w:rsidRPr="004972C8">
        <w:t>1. CLÁUSULA PRIMEIRA – OBJETO (</w:t>
      </w:r>
      <w:hyperlink r:id="rId81" w:anchor="art92" w:history="1">
        <w:r w:rsidRPr="004972C8">
          <w:rPr>
            <w:rStyle w:val="Hyperlink"/>
            <w:color w:val="auto"/>
            <w:u w:val="none"/>
          </w:rPr>
          <w:t>art. 92, I e II</w:t>
        </w:r>
      </w:hyperlink>
      <w:r w:rsidRPr="004972C8">
        <w:t>):</w:t>
      </w:r>
    </w:p>
    <w:p w14:paraId="348A57CC" w14:textId="6071AEAB"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1.1. O objeto do presente instrumento é a</w:t>
      </w:r>
      <w:r w:rsidRPr="004972C8">
        <w:rPr>
          <w:bCs/>
          <w:color w:val="auto"/>
          <w:sz w:val="24"/>
          <w:szCs w:val="24"/>
        </w:rPr>
        <w:t xml:space="preserve"> </w:t>
      </w:r>
      <w:r w:rsidR="00437B68" w:rsidRPr="004972C8">
        <w:rPr>
          <w:color w:val="auto"/>
          <w:sz w:val="24"/>
          <w:szCs w:val="24"/>
        </w:rPr>
        <w:t>Aquisição de uniformes esportivos</w:t>
      </w:r>
      <w:r w:rsidRPr="004972C8">
        <w:rPr>
          <w:color w:val="auto"/>
          <w:sz w:val="24"/>
          <w:szCs w:val="24"/>
        </w:rPr>
        <w:t>, nas condições estabelecidas no Termo de Referência.</w:t>
      </w:r>
    </w:p>
    <w:p w14:paraId="3A57017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 Objeto da contratação:</w:t>
      </w:r>
    </w:p>
    <w:p w14:paraId="36E09364"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4972C8" w:rsidRPr="004972C8"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4972C8" w:rsidRDefault="000F1F62" w:rsidP="00065699">
            <w:pPr>
              <w:widowControl w:val="0"/>
              <w:jc w:val="center"/>
              <w:rPr>
                <w:rFonts w:ascii="Arial" w:eastAsia="Arial" w:hAnsi="Arial" w:cs="Arial"/>
                <w:b/>
                <w:bCs/>
                <w:sz w:val="16"/>
                <w:szCs w:val="16"/>
              </w:rPr>
            </w:pPr>
            <w:r w:rsidRPr="004972C8">
              <w:rPr>
                <w:rFonts w:ascii="Arial" w:eastAsia="Arial" w:hAnsi="Arial" w:cs="Arial"/>
                <w:b/>
                <w:bCs/>
                <w:sz w:val="16"/>
                <w:szCs w:val="16"/>
              </w:rPr>
              <w:t>ITEM</w:t>
            </w:r>
          </w:p>
          <w:p w14:paraId="24D4578C" w14:textId="77777777" w:rsidR="000F1F62" w:rsidRPr="004972C8"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4972C8" w:rsidRDefault="000F1F62" w:rsidP="00065699">
            <w:pPr>
              <w:widowControl w:val="0"/>
              <w:jc w:val="center"/>
              <w:rPr>
                <w:rFonts w:ascii="Arial" w:eastAsia="Arial" w:hAnsi="Arial" w:cs="Arial"/>
                <w:sz w:val="16"/>
                <w:szCs w:val="16"/>
              </w:rPr>
            </w:pPr>
            <w:r w:rsidRPr="004972C8">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4972C8" w:rsidRDefault="000F1F62" w:rsidP="00065699">
            <w:pPr>
              <w:widowControl w:val="0"/>
              <w:jc w:val="center"/>
              <w:rPr>
                <w:rFonts w:ascii="Arial" w:eastAsia="Arial" w:hAnsi="Arial" w:cs="Arial"/>
                <w:sz w:val="16"/>
                <w:szCs w:val="16"/>
              </w:rPr>
            </w:pPr>
            <w:r w:rsidRPr="004972C8">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4972C8" w:rsidRDefault="000F1F62" w:rsidP="00065699">
            <w:pPr>
              <w:widowControl w:val="0"/>
              <w:jc w:val="center"/>
              <w:rPr>
                <w:rFonts w:ascii="Arial" w:eastAsia="Arial" w:hAnsi="Arial" w:cs="Arial"/>
                <w:sz w:val="16"/>
                <w:szCs w:val="16"/>
              </w:rPr>
            </w:pPr>
            <w:r w:rsidRPr="004972C8">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4972C8" w:rsidRDefault="000F1F62" w:rsidP="00065699">
            <w:pPr>
              <w:widowControl w:val="0"/>
              <w:jc w:val="center"/>
              <w:rPr>
                <w:rFonts w:ascii="Arial" w:eastAsia="Arial" w:hAnsi="Arial" w:cs="Arial"/>
                <w:b/>
                <w:bCs/>
                <w:sz w:val="16"/>
                <w:szCs w:val="16"/>
              </w:rPr>
            </w:pPr>
            <w:r w:rsidRPr="004972C8">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Pr="004972C8" w:rsidRDefault="000F1F62" w:rsidP="00065699">
            <w:pPr>
              <w:widowControl w:val="0"/>
              <w:jc w:val="center"/>
              <w:rPr>
                <w:rFonts w:ascii="Arial" w:eastAsia="Arial" w:hAnsi="Arial" w:cs="Arial"/>
                <w:b/>
                <w:bCs/>
                <w:sz w:val="16"/>
                <w:szCs w:val="16"/>
              </w:rPr>
            </w:pPr>
            <w:r w:rsidRPr="004972C8">
              <w:rPr>
                <w:rFonts w:ascii="Arial" w:eastAsia="Arial" w:hAnsi="Arial" w:cs="Arial"/>
                <w:b/>
                <w:bCs/>
                <w:sz w:val="16"/>
                <w:szCs w:val="16"/>
              </w:rPr>
              <w:t>VALOR UNITÁRIO</w:t>
            </w:r>
          </w:p>
          <w:p w14:paraId="7359E031" w14:textId="27997ECC" w:rsidR="000F1F62" w:rsidRPr="004972C8" w:rsidRDefault="000F1F62" w:rsidP="00065699">
            <w:pPr>
              <w:widowControl w:val="0"/>
              <w:jc w:val="center"/>
              <w:rPr>
                <w:rFonts w:ascii="Arial" w:eastAsia="Arial" w:hAnsi="Arial" w:cs="Arial"/>
                <w:b/>
                <w:bCs/>
                <w:sz w:val="16"/>
                <w:szCs w:val="16"/>
              </w:rPr>
            </w:pPr>
            <w:r w:rsidRPr="004972C8">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4972C8" w:rsidRDefault="000F1F62" w:rsidP="00065699">
            <w:pPr>
              <w:widowControl w:val="0"/>
              <w:jc w:val="center"/>
              <w:rPr>
                <w:rFonts w:ascii="Arial" w:eastAsia="Arial" w:hAnsi="Arial" w:cs="Arial"/>
                <w:b/>
                <w:bCs/>
                <w:sz w:val="16"/>
                <w:szCs w:val="16"/>
              </w:rPr>
            </w:pPr>
            <w:r w:rsidRPr="004972C8">
              <w:rPr>
                <w:rFonts w:ascii="Arial" w:eastAsia="Arial" w:hAnsi="Arial" w:cs="Arial"/>
                <w:b/>
                <w:bCs/>
                <w:sz w:val="16"/>
                <w:szCs w:val="16"/>
              </w:rPr>
              <w:t xml:space="preserve">VALOR TOTAL </w:t>
            </w:r>
          </w:p>
          <w:p w14:paraId="7EFC77F0" w14:textId="77777777" w:rsidR="000F1F62" w:rsidRPr="004972C8" w:rsidRDefault="000F1F62" w:rsidP="00065699">
            <w:pPr>
              <w:widowControl w:val="0"/>
              <w:jc w:val="center"/>
              <w:rPr>
                <w:rFonts w:ascii="Arial" w:eastAsia="Arial" w:hAnsi="Arial" w:cs="Arial"/>
                <w:b/>
                <w:bCs/>
                <w:sz w:val="16"/>
                <w:szCs w:val="16"/>
              </w:rPr>
            </w:pPr>
            <w:r w:rsidRPr="004972C8">
              <w:rPr>
                <w:rFonts w:ascii="Arial" w:eastAsia="Arial" w:hAnsi="Arial" w:cs="Arial"/>
                <w:b/>
                <w:bCs/>
                <w:sz w:val="16"/>
                <w:szCs w:val="16"/>
              </w:rPr>
              <w:t>R$</w:t>
            </w:r>
          </w:p>
        </w:tc>
      </w:tr>
      <w:tr w:rsidR="000F1F62" w:rsidRPr="004972C8"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4972C8"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4972C8"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4972C8"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4972C8"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4972C8"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4972C8"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4972C8" w:rsidRDefault="000F1F62" w:rsidP="00065699">
            <w:pPr>
              <w:widowControl w:val="0"/>
              <w:jc w:val="center"/>
              <w:rPr>
                <w:rFonts w:ascii="Arial" w:eastAsia="Arial" w:hAnsi="Arial" w:cs="Arial"/>
                <w:sz w:val="16"/>
                <w:szCs w:val="16"/>
              </w:rPr>
            </w:pPr>
          </w:p>
        </w:tc>
      </w:tr>
    </w:tbl>
    <w:p w14:paraId="41789129" w14:textId="77777777" w:rsidR="000F1F62" w:rsidRPr="004972C8" w:rsidRDefault="000F1F62" w:rsidP="000F1F62">
      <w:pPr>
        <w:pStyle w:val="Nivel2"/>
        <w:numPr>
          <w:ilvl w:val="0"/>
          <w:numId w:val="0"/>
        </w:numPr>
        <w:spacing w:before="0" w:after="0" w:line="240" w:lineRule="auto"/>
        <w:rPr>
          <w:bCs/>
          <w:color w:val="auto"/>
          <w:sz w:val="24"/>
          <w:szCs w:val="24"/>
        </w:rPr>
      </w:pPr>
    </w:p>
    <w:p w14:paraId="4965A70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 xml:space="preserve">1.3. </w:t>
      </w:r>
      <w:r w:rsidRPr="004972C8">
        <w:rPr>
          <w:color w:val="auto"/>
          <w:sz w:val="24"/>
          <w:szCs w:val="24"/>
        </w:rPr>
        <w:t>Vinculam esta contratação, independentemente de transcrição:</w:t>
      </w:r>
    </w:p>
    <w:p w14:paraId="5BC5051D"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1.3.1. O Termo de Referência;</w:t>
      </w:r>
    </w:p>
    <w:p w14:paraId="3062205F"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1.3.2. O Edital da Licitação;</w:t>
      </w:r>
    </w:p>
    <w:p w14:paraId="3F80B98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1.3.3. A Proposta do contratado; e</w:t>
      </w:r>
    </w:p>
    <w:p w14:paraId="485926EF"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1.3.4. Eventuais anexos dos documentos supracitados.</w:t>
      </w:r>
    </w:p>
    <w:p w14:paraId="1F378AF3"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4972C8" w:rsidRDefault="000F1F62" w:rsidP="000F1F62">
      <w:pPr>
        <w:pStyle w:val="Nivel01"/>
      </w:pPr>
      <w:r w:rsidRPr="004972C8">
        <w:t>2. CLÁUSULA SEGUNDA – VIGÊNCIA E PRORROGAÇÃO:</w:t>
      </w:r>
    </w:p>
    <w:p w14:paraId="406AB9AC" w14:textId="77777777"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 xml:space="preserve">2.1. O prazo de vigência da contratação é de 12 (doze) meses, contados da assinatura, na forma do </w:t>
      </w:r>
      <w:hyperlink r:id="rId82" w:anchor="art105" w:history="1">
        <w:r w:rsidRPr="004972C8">
          <w:rPr>
            <w:rStyle w:val="Hyperlink"/>
            <w:i w:val="0"/>
            <w:iCs w:val="0"/>
            <w:color w:val="auto"/>
            <w:sz w:val="24"/>
            <w:szCs w:val="24"/>
            <w:u w:val="none"/>
          </w:rPr>
          <w:t>artigo 105 da Lei n° 14.133, de 2021</w:t>
        </w:r>
      </w:hyperlink>
      <w:r w:rsidRPr="004972C8">
        <w:rPr>
          <w:i w:val="0"/>
          <w:iCs w:val="0"/>
          <w:color w:val="auto"/>
          <w:sz w:val="24"/>
          <w:szCs w:val="24"/>
        </w:rPr>
        <w:t>.</w:t>
      </w:r>
    </w:p>
    <w:p w14:paraId="2F57478F" w14:textId="49F19E76" w:rsidR="000F1F62" w:rsidRPr="004972C8" w:rsidRDefault="000F1F62" w:rsidP="00F53F65">
      <w:pPr>
        <w:pStyle w:val="Nvel3-R"/>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4972C8" w:rsidRDefault="000F1F62" w:rsidP="000F1F62">
      <w:pPr>
        <w:pStyle w:val="Nivel01"/>
      </w:pPr>
      <w:r w:rsidRPr="004972C8">
        <w:t>3. CLÁUSULA TERCEIRA – MODELOS DE EXECUÇÃO E GESTÃO CONTRATUAIS (</w:t>
      </w:r>
      <w:hyperlink r:id="rId83" w:anchor="art92" w:history="1">
        <w:r w:rsidRPr="004972C8">
          <w:rPr>
            <w:rStyle w:val="Hyperlink"/>
            <w:color w:val="auto"/>
            <w:u w:val="none"/>
          </w:rPr>
          <w:t>art. 92, IV, VII e XVIII)</w:t>
        </w:r>
      </w:hyperlink>
      <w:r w:rsidRPr="004972C8">
        <w:rPr>
          <w:rStyle w:val="Hyperlink"/>
          <w:color w:val="auto"/>
          <w:u w:val="none"/>
        </w:rPr>
        <w:t>:</w:t>
      </w:r>
    </w:p>
    <w:p w14:paraId="21AA5A9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4972C8" w:rsidRDefault="000F1F62" w:rsidP="000F1F62">
      <w:pPr>
        <w:pStyle w:val="Nivel01"/>
      </w:pPr>
      <w:r w:rsidRPr="004972C8">
        <w:t>4. CLÁUSULA QUARTA – SUBCONTRATAÇÃO:</w:t>
      </w:r>
    </w:p>
    <w:p w14:paraId="59CDFC0F" w14:textId="77777777"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 xml:space="preserve">4.1. </w:t>
      </w:r>
      <w:bookmarkStart w:id="53" w:name="_Hlk182220156"/>
      <w:r w:rsidRPr="004972C8">
        <w:rPr>
          <w:i w:val="0"/>
          <w:iCs w:val="0"/>
          <w:color w:val="auto"/>
          <w:sz w:val="24"/>
          <w:szCs w:val="24"/>
        </w:rPr>
        <w:t>As regras sobre a subcontratação do objeto são aquelas estabelecidas no Termo de Referência, anexo a este Contrato</w:t>
      </w:r>
      <w:bookmarkEnd w:id="53"/>
      <w:r w:rsidRPr="004972C8">
        <w:rPr>
          <w:i w:val="0"/>
          <w:iCs w:val="0"/>
          <w:color w:val="auto"/>
          <w:sz w:val="24"/>
          <w:szCs w:val="24"/>
        </w:rPr>
        <w:t>.</w:t>
      </w:r>
    </w:p>
    <w:p w14:paraId="4E4BC355"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4972C8" w:rsidRDefault="000F1F62" w:rsidP="000F1F62">
      <w:pPr>
        <w:pStyle w:val="Nivel01"/>
      </w:pPr>
      <w:r w:rsidRPr="004972C8">
        <w:t>5. CLÁUSULA QUINTA – PREÇO (</w:t>
      </w:r>
      <w:hyperlink r:id="rId84" w:anchor="art92" w:history="1">
        <w:r w:rsidRPr="004972C8">
          <w:rPr>
            <w:rStyle w:val="Hyperlink"/>
            <w:color w:val="auto"/>
            <w:u w:val="none"/>
          </w:rPr>
          <w:t>art. 92, V)</w:t>
        </w:r>
      </w:hyperlink>
      <w:r w:rsidRPr="004972C8">
        <w:rPr>
          <w:rStyle w:val="Hyperlink"/>
          <w:color w:val="auto"/>
          <w:u w:val="none"/>
        </w:rPr>
        <w:t>:</w:t>
      </w:r>
    </w:p>
    <w:p w14:paraId="28C2D422"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5.1. O valor total da contratação é de R$.......... (.....)</w:t>
      </w:r>
    </w:p>
    <w:p w14:paraId="5550E75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5.3. O valor acima é meramente estimativo, de forma que os pagamentos devidos ao contratado dependerão dos quantitativos efetivamente fornecidos.</w:t>
      </w:r>
    </w:p>
    <w:p w14:paraId="71411FFE" w14:textId="77777777" w:rsidR="000F1F62" w:rsidRPr="004972C8" w:rsidRDefault="000F1F62" w:rsidP="000F1F62">
      <w:pPr>
        <w:pStyle w:val="Nivel2"/>
        <w:numPr>
          <w:ilvl w:val="0"/>
          <w:numId w:val="0"/>
        </w:numPr>
        <w:spacing w:before="0" w:after="0" w:line="240" w:lineRule="auto"/>
        <w:rPr>
          <w:color w:val="auto"/>
          <w:sz w:val="24"/>
          <w:szCs w:val="24"/>
        </w:rPr>
      </w:pPr>
    </w:p>
    <w:p w14:paraId="6A754A68" w14:textId="77777777" w:rsidR="000F1F62" w:rsidRPr="004972C8" w:rsidRDefault="000F1F62" w:rsidP="000F1F62">
      <w:pPr>
        <w:pStyle w:val="Nivel01"/>
      </w:pPr>
      <w:r w:rsidRPr="004972C8">
        <w:t>6. CLÁUSULA SEXTA - PAGAMENTO (</w:t>
      </w:r>
      <w:hyperlink r:id="rId85" w:anchor="art92" w:history="1">
        <w:r w:rsidRPr="004972C8">
          <w:rPr>
            <w:rStyle w:val="Hyperlink"/>
            <w:color w:val="auto"/>
            <w:u w:val="none"/>
          </w:rPr>
          <w:t>art. 92, V e VI</w:t>
        </w:r>
      </w:hyperlink>
      <w:r w:rsidRPr="004972C8">
        <w:t>):</w:t>
      </w:r>
    </w:p>
    <w:p w14:paraId="30B470C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6.1. O prazo para pagamento ao contratado e demais condições a ele referentes encontram-se definidos no Termo de Referência, anexo a este Contrato.</w:t>
      </w:r>
    </w:p>
    <w:p w14:paraId="1557DCA3" w14:textId="77777777" w:rsidR="000F1F62" w:rsidRPr="004972C8" w:rsidRDefault="000F1F62" w:rsidP="000F1F62">
      <w:pPr>
        <w:pStyle w:val="Nvel4"/>
        <w:spacing w:before="0" w:after="0" w:line="240" w:lineRule="auto"/>
        <w:ind w:left="0"/>
        <w:rPr>
          <w:color w:val="auto"/>
          <w:sz w:val="24"/>
          <w:szCs w:val="24"/>
        </w:rPr>
      </w:pPr>
    </w:p>
    <w:p w14:paraId="66B8183A" w14:textId="77777777" w:rsidR="000F1F62" w:rsidRPr="004972C8" w:rsidRDefault="000F1F62" w:rsidP="000F1F62">
      <w:pPr>
        <w:pStyle w:val="Nivel01"/>
      </w:pPr>
      <w:r w:rsidRPr="004972C8">
        <w:t>7. CLÁUSULA SÉTIMA - REAJUSTE (</w:t>
      </w:r>
      <w:hyperlink r:id="rId86" w:anchor="art92" w:history="1">
        <w:r w:rsidRPr="004972C8">
          <w:rPr>
            <w:rStyle w:val="Hyperlink"/>
            <w:color w:val="auto"/>
            <w:u w:val="none"/>
          </w:rPr>
          <w:t>art. 92, V)</w:t>
        </w:r>
      </w:hyperlink>
      <w:r w:rsidRPr="004972C8">
        <w:rPr>
          <w:rStyle w:val="Hyperlink"/>
          <w:color w:val="auto"/>
          <w:u w:val="none"/>
        </w:rPr>
        <w:t>:</w:t>
      </w:r>
    </w:p>
    <w:p w14:paraId="3F86600F"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7.1. Os preços inicialmente contratados são fixos e irreajustáveis no prazo de um ano contado da data do orçamento estimado, em __/__/__ (DD/MM/AAAA).</w:t>
      </w:r>
    </w:p>
    <w:p w14:paraId="211FE40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7.2. Após o interregno de um ano, e independentemente de pedido do contratado, os preços iniciais serão reajustados, mediante a aplicação, pelo contratante, do índice (IPCA)</w:t>
      </w:r>
      <w:r w:rsidRPr="004972C8">
        <w:rPr>
          <w:i/>
          <w:iCs/>
          <w:color w:val="auto"/>
          <w:sz w:val="24"/>
          <w:szCs w:val="24"/>
        </w:rPr>
        <w:t>,</w:t>
      </w:r>
      <w:r w:rsidRPr="004972C8">
        <w:rPr>
          <w:color w:val="auto"/>
          <w:sz w:val="24"/>
          <w:szCs w:val="24"/>
        </w:rPr>
        <w:t xml:space="preserve"> exclusivamente para as obrigações iniciadas e concluídas após a ocorrência da anualidade.</w:t>
      </w:r>
    </w:p>
    <w:p w14:paraId="5F7B024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7.3. Nos reajustes subsequentes ao primeiro, o interregno mínimo de 01 (um) ano será contado a partir dos efeitos financeiros do último reajuste.</w:t>
      </w:r>
    </w:p>
    <w:p w14:paraId="0D13710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7.5. Nas aferições finais, o(s) índice(s) utilizado(s) para reajuste será(ão), obrigatoriamente, o(s) definitivo(s).</w:t>
      </w:r>
    </w:p>
    <w:p w14:paraId="6C8CAD5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6BE1DD1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4972C8" w:rsidRDefault="000F1F62" w:rsidP="000F1F62">
      <w:pPr>
        <w:rPr>
          <w:rFonts w:ascii="Arial" w:hAnsi="Arial" w:cs="Arial"/>
        </w:rPr>
      </w:pPr>
      <w:r w:rsidRPr="004972C8">
        <w:rPr>
          <w:rFonts w:ascii="Arial" w:hAnsi="Arial" w:cs="Arial"/>
        </w:rPr>
        <w:t>7.8. O reajuste será realizado por apostilamento.</w:t>
      </w:r>
    </w:p>
    <w:p w14:paraId="291F6022" w14:textId="77777777" w:rsidR="000F1F62" w:rsidRPr="004972C8" w:rsidRDefault="000F1F62" w:rsidP="000F1F62">
      <w:pPr>
        <w:pStyle w:val="Nvel3"/>
        <w:spacing w:before="0" w:after="0" w:line="240" w:lineRule="auto"/>
        <w:ind w:left="0"/>
        <w:rPr>
          <w:color w:val="auto"/>
          <w:sz w:val="24"/>
          <w:szCs w:val="24"/>
        </w:rPr>
      </w:pPr>
    </w:p>
    <w:p w14:paraId="33B7C108" w14:textId="77777777" w:rsidR="000F1F62" w:rsidRPr="004972C8" w:rsidRDefault="000F1F62" w:rsidP="000F1F62">
      <w:pPr>
        <w:pStyle w:val="Nivel01"/>
      </w:pPr>
      <w:r w:rsidRPr="004972C8">
        <w:t>8. CLÁUSULA OITAVA - OBRIGAÇÕES DO CONTRATANTE (</w:t>
      </w:r>
      <w:hyperlink r:id="rId87" w:anchor="art92" w:history="1">
        <w:r w:rsidRPr="004972C8">
          <w:rPr>
            <w:rStyle w:val="Hyperlink"/>
            <w:color w:val="auto"/>
            <w:u w:val="none"/>
          </w:rPr>
          <w:t>art. 92, X, XI e XIV</w:t>
        </w:r>
      </w:hyperlink>
      <w:r w:rsidRPr="004972C8">
        <w:t>):</w:t>
      </w:r>
    </w:p>
    <w:p w14:paraId="49E90962" w14:textId="29DBAA61"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 São obrigações do Contratante:</w:t>
      </w:r>
    </w:p>
    <w:p w14:paraId="0C19E021"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8.2.</w:t>
      </w:r>
      <w:r w:rsidRPr="004972C8">
        <w:rPr>
          <w:b/>
          <w:bCs/>
          <w:color w:val="auto"/>
          <w:sz w:val="24"/>
          <w:szCs w:val="24"/>
        </w:rPr>
        <w:t xml:space="preserve"> </w:t>
      </w:r>
      <w:r w:rsidRPr="004972C8">
        <w:rPr>
          <w:color w:val="auto"/>
          <w:sz w:val="24"/>
          <w:szCs w:val="24"/>
        </w:rPr>
        <w:t>Exigir o cumprimento de todas as obrigações assumidas pelo Contratado, de acordo com o contrato e seus anexos.</w:t>
      </w:r>
    </w:p>
    <w:p w14:paraId="57B7F83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8.3. Receber o objeto no prazo e condições estabelecidas no Termo de Referência.</w:t>
      </w:r>
    </w:p>
    <w:p w14:paraId="47B9AEC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9737BA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8.5. Acompanhar e fiscalizar a execução do contrato e o cumprimento das obrigações pelo Contratado.</w:t>
      </w:r>
    </w:p>
    <w:p w14:paraId="1E5BDB0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8.7. Aplicar ao Contratado as sanções previstas na lei e neste Contrato.</w:t>
      </w:r>
    </w:p>
    <w:p w14:paraId="15EA25B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8.8. Cientificar o órgão de representação judicial do Município de Tanabi para adoção das medidas cabíveis quando do descumprimento de obrigações pelo Contratado.</w:t>
      </w:r>
    </w:p>
    <w:p w14:paraId="52B6658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bCs/>
          <w:color w:val="auto"/>
          <w:sz w:val="24"/>
          <w:szCs w:val="24"/>
        </w:rPr>
        <w:t>8.10.</w:t>
      </w:r>
      <w:r w:rsidRPr="004972C8">
        <w:rPr>
          <w:b/>
          <w:bCs/>
          <w:color w:val="auto"/>
          <w:sz w:val="24"/>
          <w:szCs w:val="24"/>
        </w:rPr>
        <w:t xml:space="preserve"> </w:t>
      </w:r>
      <w:r w:rsidRPr="004972C8">
        <w:rPr>
          <w:color w:val="auto"/>
          <w:sz w:val="24"/>
          <w:szCs w:val="24"/>
        </w:rPr>
        <w:t>Responder eventuais pedidos de reestabelecimento do equilíbrio econômico-financeiro feitos pelo contratado no prazo máximo de 01 (um) mês.</w:t>
      </w:r>
    </w:p>
    <w:p w14:paraId="4F9C47A2" w14:textId="77777777" w:rsidR="000F1F62" w:rsidRPr="004972C8" w:rsidRDefault="000F1F62" w:rsidP="000F1F62">
      <w:pPr>
        <w:pStyle w:val="Nvel2-Red"/>
        <w:numPr>
          <w:ilvl w:val="0"/>
          <w:numId w:val="0"/>
        </w:numPr>
        <w:tabs>
          <w:tab w:val="left" w:pos="708"/>
        </w:tabs>
        <w:spacing w:before="0" w:after="0" w:line="240" w:lineRule="auto"/>
        <w:rPr>
          <w:i w:val="0"/>
          <w:iCs w:val="0"/>
          <w:color w:val="auto"/>
          <w:sz w:val="24"/>
          <w:szCs w:val="24"/>
        </w:rPr>
      </w:pPr>
      <w:r w:rsidRPr="004972C8">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4972C8" w:rsidRDefault="000F1F62" w:rsidP="000F1F62">
      <w:pPr>
        <w:pStyle w:val="Nivel2"/>
        <w:numPr>
          <w:ilvl w:val="0"/>
          <w:numId w:val="0"/>
        </w:numPr>
        <w:spacing w:before="0" w:after="0" w:line="240" w:lineRule="auto"/>
        <w:rPr>
          <w:color w:val="auto"/>
          <w:sz w:val="24"/>
          <w:szCs w:val="24"/>
        </w:rPr>
      </w:pPr>
    </w:p>
    <w:p w14:paraId="4D93B65E" w14:textId="77777777" w:rsidR="000F1F62" w:rsidRPr="004972C8" w:rsidRDefault="000F1F62" w:rsidP="000F1F62">
      <w:pPr>
        <w:pStyle w:val="Nivel01"/>
      </w:pPr>
      <w:r w:rsidRPr="004972C8">
        <w:t>9. CLÁUSULA NONA - OBRIGAÇÕES DO CONTRATADO (</w:t>
      </w:r>
      <w:hyperlink r:id="rId88" w:anchor="art92" w:history="1">
        <w:r w:rsidRPr="004972C8">
          <w:rPr>
            <w:rStyle w:val="Hyperlink"/>
            <w:color w:val="auto"/>
            <w:u w:val="none"/>
          </w:rPr>
          <w:t>art. 92, XIV, XVI e XVII)</w:t>
        </w:r>
      </w:hyperlink>
      <w:r w:rsidRPr="004972C8">
        <w:rPr>
          <w:rStyle w:val="Hyperlink"/>
          <w:color w:val="auto"/>
          <w:u w:val="none"/>
        </w:rPr>
        <w:t>:</w:t>
      </w:r>
    </w:p>
    <w:p w14:paraId="36C80359" w14:textId="77777777" w:rsidR="000F1F62" w:rsidRPr="004972C8"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4972C8"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9.2. Atender às determinações regulares emitidas pelo fiscal do contrato ou autoridade superior (</w:t>
      </w:r>
      <w:hyperlink r:id="rId89" w:anchor="art137" w:history="1">
        <w:r w:rsidRPr="004972C8">
          <w:rPr>
            <w:rStyle w:val="Hyperlink"/>
            <w:color w:val="auto"/>
            <w:sz w:val="24"/>
            <w:szCs w:val="24"/>
            <w:u w:val="none"/>
          </w:rPr>
          <w:t>art. 137, II</w:t>
        </w:r>
      </w:hyperlink>
      <w:r w:rsidRPr="004972C8">
        <w:rPr>
          <w:color w:val="auto"/>
          <w:sz w:val="24"/>
          <w:szCs w:val="24"/>
        </w:rPr>
        <w:t>) e prestar todo esclarecimento ou informação por eles solicitados.</w:t>
      </w:r>
    </w:p>
    <w:p w14:paraId="20310EDA"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9.4. Responsabilizar-se pelos vícios e danos decorrentes da execução do objeto, de acordo com o </w:t>
      </w:r>
      <w:hyperlink r:id="rId90" w:history="1">
        <w:r w:rsidRPr="004972C8">
          <w:rPr>
            <w:rStyle w:val="Hyperlink"/>
            <w:color w:val="auto"/>
            <w:sz w:val="24"/>
            <w:szCs w:val="24"/>
            <w:u w:val="none"/>
          </w:rPr>
          <w:t>Código de Defesa do Consumidor (Lei nº 8.078, de 1990</w:t>
        </w:r>
      </w:hyperlink>
      <w:r w:rsidRPr="004972C8">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 prova de regularidade relativa à Seguridade Social; </w:t>
      </w:r>
    </w:p>
    <w:p w14:paraId="2A16913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2) certidão conjunta relativa aos tributos federais e à Dívida Ativa da União; </w:t>
      </w:r>
    </w:p>
    <w:p w14:paraId="3ECEF5C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3) certidões que comprovem a regularidade perante a Fazenda Municipal do domicílio ou sede do contratado; </w:t>
      </w:r>
    </w:p>
    <w:p w14:paraId="24B7AF9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4) Certidão de Regularidade do FGTS – CRF; e </w:t>
      </w:r>
    </w:p>
    <w:p w14:paraId="35D89EC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5) Certidão Negativa de Débitos Trabalhistas – CNDT.</w:t>
      </w:r>
    </w:p>
    <w:p w14:paraId="524F3CF6" w14:textId="77777777" w:rsidR="000F1F62" w:rsidRPr="004972C8" w:rsidRDefault="000F1F62" w:rsidP="000F1F62">
      <w:pPr>
        <w:pStyle w:val="Nivel2"/>
        <w:numPr>
          <w:ilvl w:val="0"/>
          <w:numId w:val="0"/>
        </w:numPr>
        <w:tabs>
          <w:tab w:val="left" w:pos="851"/>
        </w:tabs>
        <w:spacing w:before="0" w:after="0" w:line="240" w:lineRule="auto"/>
        <w:rPr>
          <w:color w:val="auto"/>
          <w:sz w:val="24"/>
          <w:szCs w:val="24"/>
        </w:rPr>
      </w:pPr>
      <w:r w:rsidRPr="004972C8">
        <w:rPr>
          <w:color w:val="auto"/>
          <w:sz w:val="24"/>
          <w:szCs w:val="24"/>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44E283F5" w14:textId="77777777" w:rsidR="000F1F62" w:rsidRPr="004972C8" w:rsidRDefault="000F1F62" w:rsidP="000F1F62">
      <w:pPr>
        <w:pStyle w:val="Nivel2"/>
        <w:numPr>
          <w:ilvl w:val="0"/>
          <w:numId w:val="0"/>
        </w:numPr>
        <w:tabs>
          <w:tab w:val="left" w:pos="851"/>
        </w:tabs>
        <w:spacing w:before="0" w:after="0" w:line="240" w:lineRule="auto"/>
        <w:rPr>
          <w:color w:val="auto"/>
          <w:sz w:val="24"/>
          <w:szCs w:val="24"/>
        </w:rPr>
      </w:pPr>
      <w:r w:rsidRPr="004972C8">
        <w:rPr>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40ED18A2" w14:textId="77777777" w:rsidR="000F1F62" w:rsidRPr="004972C8" w:rsidRDefault="000F1F62" w:rsidP="000F1F62">
      <w:pPr>
        <w:pStyle w:val="Nivel2"/>
        <w:numPr>
          <w:ilvl w:val="0"/>
          <w:numId w:val="0"/>
        </w:numPr>
        <w:tabs>
          <w:tab w:val="left" w:pos="851"/>
        </w:tabs>
        <w:spacing w:before="0" w:after="0" w:line="240" w:lineRule="auto"/>
        <w:rPr>
          <w:color w:val="auto"/>
          <w:sz w:val="24"/>
          <w:szCs w:val="24"/>
        </w:rPr>
      </w:pPr>
      <w:r w:rsidRPr="004972C8">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9.9. Manter durante toda a vigência do contrato, em compatibilidade com as obrigações assumidas, todas as condições exigidas para habilitação na licitação;</w:t>
      </w:r>
    </w:p>
    <w:p w14:paraId="66C555A9" w14:textId="77777777" w:rsidR="000F1F62" w:rsidRPr="004972C8" w:rsidRDefault="000F1F62" w:rsidP="000F1F62">
      <w:pPr>
        <w:pStyle w:val="Nivel2"/>
        <w:numPr>
          <w:ilvl w:val="0"/>
          <w:numId w:val="0"/>
        </w:numPr>
        <w:spacing w:before="0" w:after="0" w:line="240" w:lineRule="auto"/>
        <w:rPr>
          <w:b/>
          <w:bCs/>
          <w:color w:val="auto"/>
          <w:sz w:val="24"/>
          <w:szCs w:val="24"/>
        </w:rPr>
      </w:pPr>
      <w:r w:rsidRPr="004972C8">
        <w:rPr>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9.11. Comprovar a reserva de cargos a que se refere a cláusula acima, no prazo fixado pelo fiscal do contrato, com a indicação dos empregados que preencheram as referidas vagas;</w:t>
      </w:r>
    </w:p>
    <w:p w14:paraId="726EF622"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9.12. Guardar sigilo sobre todas as informações obtidas em decorrência do cumprimento do contrato;</w:t>
      </w:r>
    </w:p>
    <w:p w14:paraId="25E569F8"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9.14. Responsabilizar-se pelos vícios e danos decorrentes do objeto, de acordo com o Código de Defesa do Consumidor (Lei nº 8.078, de 1990);</w:t>
      </w:r>
    </w:p>
    <w:p w14:paraId="5B44DA9B"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9.15. Comunicar ao CONTRATANTE, no prazo máximo de 24 (vinte e quatro) horas que antecede a data da entrega, os motivos que impossibilitem o cumprimento do prazo previsto, com a devida comprovação.</w:t>
      </w:r>
    </w:p>
    <w:p w14:paraId="7B834459"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4972C8" w:rsidRDefault="000F1F62" w:rsidP="000F1F62">
      <w:pPr>
        <w:pStyle w:val="Nivel01"/>
      </w:pPr>
      <w:r w:rsidRPr="004972C8">
        <w:t>10. CLÁUSULA DÉCIMA– GARANTIA DE EXECUÇÃO (</w:t>
      </w:r>
      <w:hyperlink r:id="rId91" w:anchor="art92" w:history="1">
        <w:r w:rsidRPr="004972C8">
          <w:rPr>
            <w:rStyle w:val="Hyperlink"/>
            <w:color w:val="auto"/>
            <w:u w:val="none"/>
          </w:rPr>
          <w:t>art. 92, XII</w:t>
        </w:r>
      </w:hyperlink>
      <w:r w:rsidRPr="004972C8">
        <w:t>):</w:t>
      </w:r>
    </w:p>
    <w:p w14:paraId="7870C17B"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10.1. Não haverá exigência de garantia contratual da execução.</w:t>
      </w:r>
    </w:p>
    <w:p w14:paraId="18BB854C"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4972C8" w:rsidRDefault="000F1F62" w:rsidP="000F1F62">
      <w:pPr>
        <w:pStyle w:val="Nivel01"/>
      </w:pPr>
      <w:r w:rsidRPr="004972C8">
        <w:t>11. CLÁUSULA DÉCIMA PRIMEIRA – INFRAÇÕES E SANÇÕES ADMINISTRATIVAS (</w:t>
      </w:r>
      <w:hyperlink r:id="rId92" w:anchor="art92" w:history="1">
        <w:r w:rsidRPr="004972C8">
          <w:rPr>
            <w:rStyle w:val="Hyperlink"/>
            <w:color w:val="auto"/>
            <w:u w:val="none"/>
          </w:rPr>
          <w:t>art. 92, XIV</w:t>
        </w:r>
      </w:hyperlink>
      <w:r w:rsidRPr="004972C8">
        <w:t>):</w:t>
      </w:r>
    </w:p>
    <w:p w14:paraId="1C87729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11.1. Comete infração administrativa, nos termos da </w:t>
      </w:r>
      <w:hyperlink r:id="rId93" w:history="1">
        <w:r w:rsidRPr="004972C8">
          <w:rPr>
            <w:rStyle w:val="Hyperlink"/>
            <w:color w:val="auto"/>
            <w:sz w:val="24"/>
            <w:szCs w:val="24"/>
            <w:u w:val="none"/>
          </w:rPr>
          <w:t>Lei nº 14.133, de 2021</w:t>
        </w:r>
      </w:hyperlink>
      <w:r w:rsidRPr="004972C8">
        <w:rPr>
          <w:color w:val="auto"/>
          <w:sz w:val="24"/>
          <w:szCs w:val="24"/>
        </w:rPr>
        <w:t>, o contratado que:</w:t>
      </w:r>
    </w:p>
    <w:p w14:paraId="1344273C"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der causa à inexecução parcial do contrato;</w:t>
      </w:r>
    </w:p>
    <w:p w14:paraId="38A1DF7F"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der causa à inexecução total do contrato;</w:t>
      </w:r>
    </w:p>
    <w:p w14:paraId="0897F723"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ensejar o retardamento da execução ou da entrega do objeto da contratação sem motivo justificado;</w:t>
      </w:r>
    </w:p>
    <w:p w14:paraId="48F0B1B0"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apresentar documentação falsa ou prestar declaração falsa durante a execução do contrato;</w:t>
      </w:r>
    </w:p>
    <w:p w14:paraId="54DD7AB6"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praticar ato fraudulento na execução do contrato;</w:t>
      </w:r>
    </w:p>
    <w:p w14:paraId="4FB986C9"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comportar-se de modo inidôneo ou cometer fraude de qualquer natureza;</w:t>
      </w:r>
    </w:p>
    <w:p w14:paraId="1B74B1BA" w14:textId="77777777" w:rsidR="000F1F62" w:rsidRPr="004972C8" w:rsidRDefault="000F1F62" w:rsidP="000F1F62">
      <w:pPr>
        <w:numPr>
          <w:ilvl w:val="2"/>
          <w:numId w:val="22"/>
        </w:numPr>
        <w:suppressAutoHyphens/>
        <w:ind w:left="0" w:firstLine="0"/>
        <w:jc w:val="both"/>
        <w:rPr>
          <w:rFonts w:ascii="Arial" w:eastAsia="Arial" w:hAnsi="Arial" w:cs="Arial"/>
        </w:rPr>
      </w:pPr>
      <w:r w:rsidRPr="004972C8">
        <w:rPr>
          <w:rFonts w:ascii="Arial" w:eastAsia="Arial" w:hAnsi="Arial" w:cs="Arial"/>
        </w:rPr>
        <w:t xml:space="preserve">praticar ato lesivo previsto no </w:t>
      </w:r>
      <w:hyperlink r:id="rId94" w:anchor="art5" w:history="1">
        <w:r w:rsidRPr="004972C8">
          <w:rPr>
            <w:rStyle w:val="Hyperlink"/>
            <w:rFonts w:ascii="Arial" w:eastAsia="Arial" w:hAnsi="Arial" w:cs="Arial"/>
            <w:color w:val="auto"/>
            <w:u w:val="none"/>
          </w:rPr>
          <w:t>art. 5º da Lei nº 12.846, de 1º de agosto de 2013</w:t>
        </w:r>
      </w:hyperlink>
      <w:r w:rsidRPr="004972C8">
        <w:rPr>
          <w:rFonts w:ascii="Arial" w:eastAsia="Arial" w:hAnsi="Arial" w:cs="Arial"/>
        </w:rPr>
        <w:t>.</w:t>
      </w:r>
    </w:p>
    <w:p w14:paraId="66D2E4D7"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rFonts w:eastAsia="Arial"/>
          <w:color w:val="auto"/>
          <w:sz w:val="24"/>
          <w:szCs w:val="24"/>
        </w:rPr>
        <w:t xml:space="preserve">11.2. </w:t>
      </w:r>
      <w:r w:rsidRPr="004972C8">
        <w:rPr>
          <w:color w:val="auto"/>
          <w:sz w:val="24"/>
          <w:szCs w:val="24"/>
        </w:rPr>
        <w:t>Serão aplicadas ao contratado que incorrer nas infrações acima descritas as seguintes sanções:</w:t>
      </w:r>
    </w:p>
    <w:p w14:paraId="43A1F5C1" w14:textId="77777777" w:rsidR="000F1F62" w:rsidRPr="004972C8" w:rsidRDefault="000F1F62" w:rsidP="000F1F62">
      <w:pPr>
        <w:suppressAutoHyphens/>
        <w:jc w:val="both"/>
        <w:rPr>
          <w:rFonts w:ascii="Arial" w:eastAsia="Arial" w:hAnsi="Arial" w:cs="Arial"/>
        </w:rPr>
      </w:pPr>
      <w:r w:rsidRPr="004972C8">
        <w:rPr>
          <w:rFonts w:ascii="Arial" w:eastAsia="Arial" w:hAnsi="Arial" w:cs="Arial"/>
          <w:b/>
          <w:bCs/>
        </w:rPr>
        <w:t>I. Advertência</w:t>
      </w:r>
      <w:r w:rsidRPr="004972C8">
        <w:rPr>
          <w:rFonts w:ascii="Arial" w:eastAsia="Arial" w:hAnsi="Arial" w:cs="Arial"/>
        </w:rPr>
        <w:t>, quando o contratado der causa à inexecução parcial do contrato, sempre que não se justificar a imposição de penalidade mais grave;</w:t>
      </w:r>
    </w:p>
    <w:p w14:paraId="375DCB4D" w14:textId="77777777" w:rsidR="000F1F62" w:rsidRPr="004972C8" w:rsidRDefault="000F1F62" w:rsidP="000F1F62">
      <w:pPr>
        <w:suppressAutoHyphens/>
        <w:jc w:val="both"/>
        <w:rPr>
          <w:rFonts w:ascii="Arial" w:eastAsia="Arial" w:hAnsi="Arial" w:cs="Arial"/>
        </w:rPr>
      </w:pPr>
      <w:r w:rsidRPr="004972C8">
        <w:rPr>
          <w:rFonts w:ascii="Arial" w:eastAsia="Arial" w:hAnsi="Arial" w:cs="Arial"/>
          <w:b/>
          <w:bCs/>
        </w:rPr>
        <w:t>II. Impedimento de licitar e contratar</w:t>
      </w:r>
      <w:r w:rsidRPr="004972C8">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4972C8" w:rsidRDefault="000F1F62" w:rsidP="000F1F62">
      <w:pPr>
        <w:suppressAutoHyphens/>
        <w:jc w:val="both"/>
        <w:rPr>
          <w:rFonts w:ascii="Arial" w:eastAsia="Arial" w:hAnsi="Arial" w:cs="Arial"/>
        </w:rPr>
      </w:pPr>
      <w:r w:rsidRPr="004972C8">
        <w:rPr>
          <w:rFonts w:ascii="Arial" w:eastAsia="Arial" w:hAnsi="Arial" w:cs="Arial"/>
          <w:b/>
          <w:bCs/>
        </w:rPr>
        <w:t>III. Declaração de inidoneidade para licitar e contratar</w:t>
      </w:r>
      <w:r w:rsidRPr="004972C8">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4972C8" w:rsidRDefault="000F1F62" w:rsidP="000F1F62">
      <w:pPr>
        <w:suppressAutoHyphens/>
        <w:jc w:val="both"/>
        <w:rPr>
          <w:rFonts w:ascii="Arial" w:eastAsia="Arial" w:hAnsi="Arial" w:cs="Arial"/>
        </w:rPr>
      </w:pPr>
      <w:r w:rsidRPr="004972C8">
        <w:rPr>
          <w:rFonts w:ascii="Arial" w:eastAsia="Arial" w:hAnsi="Arial" w:cs="Arial"/>
          <w:b/>
          <w:bCs/>
        </w:rPr>
        <w:t>IV. Multa:</w:t>
      </w:r>
    </w:p>
    <w:p w14:paraId="58D6EA20"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Style w:val="normaltextrun"/>
          <w:rFonts w:ascii="Arial" w:hAnsi="Arial" w:cs="Arial"/>
          <w:sz w:val="24"/>
          <w:szCs w:val="24"/>
        </w:rPr>
        <w:t>Moratória, para as infrações descritas no item “d”,</w:t>
      </w:r>
      <w:r w:rsidRPr="004972C8">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4972C8" w:rsidRDefault="000F1F62" w:rsidP="000F1F62">
      <w:pPr>
        <w:pStyle w:val="PargrafodaLista"/>
        <w:suppressAutoHyphens/>
        <w:spacing w:after="0" w:line="240" w:lineRule="auto"/>
        <w:ind w:left="0"/>
        <w:jc w:val="both"/>
        <w:rPr>
          <w:rFonts w:ascii="Arial" w:eastAsia="Arial" w:hAnsi="Arial" w:cs="Arial"/>
          <w:sz w:val="24"/>
          <w:szCs w:val="24"/>
        </w:rPr>
      </w:pPr>
      <w:r w:rsidRPr="004972C8">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Fonts w:ascii="Arial" w:eastAsia="Arial" w:hAnsi="Arial" w:cs="Arial"/>
          <w:sz w:val="24"/>
          <w:szCs w:val="24"/>
        </w:rPr>
        <w:t>Compensatória, para as infrações descritas acima alíneas “e” a “h”, de 1% a 30% do valor do Contrato.</w:t>
      </w:r>
    </w:p>
    <w:p w14:paraId="6493F8F6"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Fonts w:ascii="Arial" w:eastAsia="Arial" w:hAnsi="Arial" w:cs="Arial"/>
          <w:sz w:val="24"/>
          <w:szCs w:val="24"/>
        </w:rPr>
        <w:t>Compensatória, para a infração descrita acima na alínea “b”, de 1% a 30% do valor do Contrato.</w:t>
      </w:r>
    </w:p>
    <w:p w14:paraId="1C576D22"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Style w:val="normaltextrun"/>
          <w:rFonts w:ascii="Arial" w:hAnsi="Arial" w:cs="Arial"/>
          <w:sz w:val="24"/>
          <w:szCs w:val="24"/>
        </w:rPr>
        <w:t>Compensatória, em substituição à multa moratória para a infração descrita acima na alínea “d”,</w:t>
      </w:r>
      <w:r w:rsidRPr="004972C8">
        <w:rPr>
          <w:rFonts w:ascii="Arial" w:eastAsia="Arial" w:hAnsi="Arial" w:cs="Arial"/>
          <w:sz w:val="24"/>
          <w:szCs w:val="24"/>
        </w:rPr>
        <w:t xml:space="preserve"> de 1% a 30% do valor do Contrato.</w:t>
      </w:r>
    </w:p>
    <w:p w14:paraId="61027F0D" w14:textId="77777777" w:rsidR="000F1F62" w:rsidRPr="004972C8"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972C8">
        <w:rPr>
          <w:rStyle w:val="normaltextrun"/>
          <w:rFonts w:ascii="Arial" w:hAnsi="Arial" w:cs="Arial"/>
          <w:sz w:val="24"/>
          <w:szCs w:val="24"/>
        </w:rPr>
        <w:t>Compensatória, para a infração descrita acima na alínea “</w:t>
      </w:r>
      <w:r w:rsidRPr="004972C8">
        <w:rPr>
          <w:rStyle w:val="normaltextrun"/>
          <w:rFonts w:ascii="Arial" w:hAnsi="Arial" w:cs="Arial"/>
          <w:b/>
          <w:sz w:val="24"/>
          <w:szCs w:val="24"/>
        </w:rPr>
        <w:t>a</w:t>
      </w:r>
      <w:r w:rsidRPr="004972C8">
        <w:rPr>
          <w:rStyle w:val="normaltextrun"/>
          <w:rFonts w:ascii="Arial" w:hAnsi="Arial" w:cs="Arial"/>
          <w:sz w:val="24"/>
          <w:szCs w:val="24"/>
        </w:rPr>
        <w:t>”,</w:t>
      </w:r>
      <w:r w:rsidRPr="004972C8">
        <w:rPr>
          <w:rFonts w:ascii="Arial" w:eastAsia="Arial" w:hAnsi="Arial" w:cs="Arial"/>
          <w:sz w:val="24"/>
          <w:szCs w:val="24"/>
        </w:rPr>
        <w:t xml:space="preserve"> de 1% a 30% do valor do Contrato.</w:t>
      </w:r>
    </w:p>
    <w:p w14:paraId="37D0FD6D"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rFonts w:eastAsia="Arial"/>
          <w:color w:val="auto"/>
          <w:sz w:val="24"/>
          <w:szCs w:val="24"/>
        </w:rPr>
        <w:t xml:space="preserve">11.3. </w:t>
      </w:r>
      <w:r w:rsidRPr="004972C8">
        <w:rPr>
          <w:color w:val="auto"/>
          <w:sz w:val="24"/>
          <w:szCs w:val="24"/>
        </w:rPr>
        <w:t>A aplicação das sanções previstas neste Contrato não exclui, em hipótese alguma, a obrigação de reparação integral do dano causado ao Contratante.</w:t>
      </w:r>
    </w:p>
    <w:p w14:paraId="6797010F"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11.3.1. Todas as sanções previstas neste Contrato poderão ser aplicadas cumulativamente com a multa.</w:t>
      </w:r>
    </w:p>
    <w:p w14:paraId="27107AB6"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11.3.2. Antes da aplicação da multa será facultada a defesa do interessado no prazo de 15 (quinze) dias úteis, contado da data de sua intimação.</w:t>
      </w:r>
    </w:p>
    <w:p w14:paraId="46867686" w14:textId="6B242500"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09AE49E3"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95" w:anchor="art158" w:history="1">
        <w:r w:rsidRPr="004972C8">
          <w:rPr>
            <w:rStyle w:val="Hyperlink"/>
            <w:color w:val="auto"/>
            <w:sz w:val="24"/>
            <w:szCs w:val="24"/>
            <w:u w:val="none"/>
          </w:rPr>
          <w:t>art. 158 da Lei nº 14.133, de 2021</w:t>
        </w:r>
      </w:hyperlink>
      <w:r w:rsidRPr="004972C8">
        <w:rPr>
          <w:color w:val="auto"/>
          <w:sz w:val="24"/>
          <w:szCs w:val="24"/>
        </w:rPr>
        <w:t>, para as penalidades de impedimento de licitar e contratar e de declaração de inidoneidade para licitar ou contratar.</w:t>
      </w:r>
    </w:p>
    <w:p w14:paraId="7E553AFD" w14:textId="77777777" w:rsidR="000F1F62" w:rsidRPr="004972C8" w:rsidRDefault="000F1F62" w:rsidP="000F1F62">
      <w:pPr>
        <w:pStyle w:val="Nivel3"/>
        <w:numPr>
          <w:ilvl w:val="0"/>
          <w:numId w:val="0"/>
        </w:numPr>
        <w:spacing w:before="0" w:after="0" w:line="240" w:lineRule="auto"/>
        <w:rPr>
          <w:rStyle w:val="eop"/>
          <w:color w:val="auto"/>
          <w:sz w:val="24"/>
          <w:szCs w:val="24"/>
        </w:rPr>
      </w:pPr>
      <w:r w:rsidRPr="004972C8">
        <w:rPr>
          <w:color w:val="auto"/>
          <w:sz w:val="24"/>
          <w:szCs w:val="24"/>
        </w:rPr>
        <w:t xml:space="preserve">11.4.1. </w:t>
      </w:r>
      <w:r w:rsidRPr="004972C8">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 xml:space="preserve">11.4.2. </w:t>
      </w:r>
      <w:r w:rsidRPr="004972C8">
        <w:rPr>
          <w:rStyle w:val="normaltextrun"/>
          <w:rFonts w:eastAsia="Calibri"/>
          <w:color w:val="auto"/>
          <w:sz w:val="24"/>
          <w:szCs w:val="24"/>
        </w:rPr>
        <w:t xml:space="preserve">Os endereços de e-mail informados na proposta comercial e/ou cadastrados no </w:t>
      </w:r>
      <w:r w:rsidR="00065699" w:rsidRPr="004972C8">
        <w:rPr>
          <w:rStyle w:val="normaltextrun"/>
          <w:rFonts w:eastAsia="Calibri"/>
          <w:color w:val="auto"/>
          <w:sz w:val="24"/>
          <w:szCs w:val="24"/>
        </w:rPr>
        <w:t>SICAF</w:t>
      </w:r>
      <w:r w:rsidRPr="004972C8">
        <w:rPr>
          <w:rStyle w:val="normaltextrun"/>
          <w:rFonts w:eastAsia="Calibri"/>
          <w:color w:val="auto"/>
          <w:sz w:val="24"/>
          <w:szCs w:val="24"/>
        </w:rPr>
        <w:t xml:space="preserve"> serão considerados de uso contínuo da empresa, não cabendo alegação de desconhecimento das comunicações a eles comprovadamente enviadas.</w:t>
      </w:r>
    </w:p>
    <w:p w14:paraId="6E6791F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11.5. Na aplicação das sanções serão considerados:</w:t>
      </w:r>
    </w:p>
    <w:p w14:paraId="16568F0A" w14:textId="77777777" w:rsidR="000F1F62" w:rsidRPr="004972C8" w:rsidRDefault="000F1F62" w:rsidP="000F1F62">
      <w:pPr>
        <w:numPr>
          <w:ilvl w:val="0"/>
          <w:numId w:val="24"/>
        </w:numPr>
        <w:suppressAutoHyphens/>
        <w:ind w:left="0" w:firstLine="0"/>
        <w:contextualSpacing/>
        <w:jc w:val="both"/>
        <w:rPr>
          <w:rFonts w:ascii="Arial" w:eastAsia="Arial" w:hAnsi="Arial" w:cs="Arial"/>
        </w:rPr>
      </w:pPr>
      <w:r w:rsidRPr="004972C8">
        <w:rPr>
          <w:rFonts w:ascii="Arial" w:eastAsia="Arial" w:hAnsi="Arial" w:cs="Arial"/>
        </w:rPr>
        <w:t>a natureza e a gravidade da infração cometida;</w:t>
      </w:r>
    </w:p>
    <w:p w14:paraId="11BA2703" w14:textId="77777777" w:rsidR="000F1F62" w:rsidRPr="004972C8" w:rsidRDefault="000F1F62" w:rsidP="000F1F62">
      <w:pPr>
        <w:numPr>
          <w:ilvl w:val="0"/>
          <w:numId w:val="24"/>
        </w:numPr>
        <w:suppressAutoHyphens/>
        <w:ind w:left="0" w:firstLine="0"/>
        <w:contextualSpacing/>
        <w:jc w:val="both"/>
        <w:rPr>
          <w:rFonts w:ascii="Arial" w:eastAsia="Arial" w:hAnsi="Arial" w:cs="Arial"/>
        </w:rPr>
      </w:pPr>
      <w:r w:rsidRPr="004972C8">
        <w:rPr>
          <w:rFonts w:ascii="Arial" w:eastAsia="Arial" w:hAnsi="Arial" w:cs="Arial"/>
        </w:rPr>
        <w:t>as peculiaridades do caso concreto;</w:t>
      </w:r>
    </w:p>
    <w:p w14:paraId="2D77504B" w14:textId="77777777" w:rsidR="000F1F62" w:rsidRPr="004972C8" w:rsidRDefault="000F1F62" w:rsidP="000F1F62">
      <w:pPr>
        <w:numPr>
          <w:ilvl w:val="0"/>
          <w:numId w:val="24"/>
        </w:numPr>
        <w:suppressAutoHyphens/>
        <w:ind w:left="0" w:firstLine="0"/>
        <w:contextualSpacing/>
        <w:jc w:val="both"/>
        <w:rPr>
          <w:rFonts w:ascii="Arial" w:eastAsia="Arial" w:hAnsi="Arial" w:cs="Arial"/>
        </w:rPr>
      </w:pPr>
      <w:r w:rsidRPr="004972C8">
        <w:rPr>
          <w:rFonts w:ascii="Arial" w:eastAsia="Arial" w:hAnsi="Arial" w:cs="Arial"/>
        </w:rPr>
        <w:t>as circunstâncias agravantes ou atenuantes;</w:t>
      </w:r>
    </w:p>
    <w:p w14:paraId="55501B8C" w14:textId="77777777" w:rsidR="000F1F62" w:rsidRPr="004972C8" w:rsidRDefault="000F1F62" w:rsidP="000F1F62">
      <w:pPr>
        <w:numPr>
          <w:ilvl w:val="0"/>
          <w:numId w:val="24"/>
        </w:numPr>
        <w:suppressAutoHyphens/>
        <w:ind w:left="0" w:firstLine="0"/>
        <w:contextualSpacing/>
        <w:jc w:val="both"/>
        <w:rPr>
          <w:rFonts w:ascii="Arial" w:eastAsia="Arial" w:hAnsi="Arial" w:cs="Arial"/>
        </w:rPr>
      </w:pPr>
      <w:r w:rsidRPr="004972C8">
        <w:rPr>
          <w:rFonts w:ascii="Arial" w:eastAsia="Arial" w:hAnsi="Arial" w:cs="Arial"/>
        </w:rPr>
        <w:t>os danos que dela provierem para o Contratante;</w:t>
      </w:r>
    </w:p>
    <w:p w14:paraId="7D3D9C94" w14:textId="77777777" w:rsidR="000F1F62" w:rsidRPr="004972C8" w:rsidRDefault="000F1F62" w:rsidP="000F1F62">
      <w:pPr>
        <w:numPr>
          <w:ilvl w:val="0"/>
          <w:numId w:val="24"/>
        </w:numPr>
        <w:suppressAutoHyphens/>
        <w:ind w:left="0" w:firstLine="0"/>
        <w:contextualSpacing/>
        <w:jc w:val="both"/>
        <w:rPr>
          <w:rFonts w:ascii="Arial" w:eastAsia="Arial" w:hAnsi="Arial" w:cs="Arial"/>
        </w:rPr>
      </w:pPr>
      <w:r w:rsidRPr="004972C8">
        <w:rPr>
          <w:rFonts w:ascii="Arial" w:eastAsia="Arial" w:hAnsi="Arial" w:cs="Arial"/>
        </w:rPr>
        <w:t>a implantação ou o aperfeiçoamento de programa de integridade, conforme normas e orientações dos órgãos de controle.</w:t>
      </w:r>
    </w:p>
    <w:p w14:paraId="3FACC7FC" w14:textId="77777777" w:rsidR="000F1F62" w:rsidRPr="004972C8" w:rsidRDefault="000F1F62" w:rsidP="000F1F62">
      <w:pPr>
        <w:pStyle w:val="Nivel2"/>
        <w:numPr>
          <w:ilvl w:val="0"/>
          <w:numId w:val="0"/>
        </w:numPr>
        <w:spacing w:before="0" w:after="0" w:line="240" w:lineRule="auto"/>
        <w:rPr>
          <w:rFonts w:eastAsiaTheme="minorHAnsi"/>
          <w:color w:val="auto"/>
          <w:sz w:val="24"/>
          <w:szCs w:val="24"/>
        </w:rPr>
      </w:pPr>
      <w:r w:rsidRPr="004972C8">
        <w:rPr>
          <w:rFonts w:eastAsia="Arial"/>
          <w:color w:val="auto"/>
          <w:sz w:val="24"/>
          <w:szCs w:val="24"/>
        </w:rPr>
        <w:t xml:space="preserve">11.6. </w:t>
      </w:r>
      <w:r w:rsidRPr="004972C8">
        <w:rPr>
          <w:color w:val="auto"/>
          <w:sz w:val="24"/>
          <w:szCs w:val="24"/>
        </w:rPr>
        <w:t xml:space="preserve">Os atos previstos como infrações administrativas na </w:t>
      </w:r>
      <w:hyperlink r:id="rId96" w:history="1">
        <w:r w:rsidRPr="004972C8">
          <w:rPr>
            <w:rStyle w:val="Hyperlink"/>
            <w:color w:val="auto"/>
            <w:sz w:val="24"/>
            <w:szCs w:val="24"/>
            <w:u w:val="none"/>
          </w:rPr>
          <w:t>Lei nº 14.133, de 2021</w:t>
        </w:r>
      </w:hyperlink>
      <w:r w:rsidRPr="004972C8">
        <w:rPr>
          <w:color w:val="auto"/>
          <w:sz w:val="24"/>
          <w:szCs w:val="24"/>
        </w:rPr>
        <w:t xml:space="preserve">, ou em outras leis de licitações e contratos da Administração Pública que também sejam tipificados como atos lesivos na </w:t>
      </w:r>
      <w:hyperlink r:id="rId97" w:history="1">
        <w:r w:rsidRPr="004972C8">
          <w:rPr>
            <w:rStyle w:val="Hyperlink"/>
            <w:color w:val="auto"/>
            <w:sz w:val="24"/>
            <w:szCs w:val="24"/>
            <w:u w:val="none"/>
          </w:rPr>
          <w:t>Lei nº 12.846, de 2013</w:t>
        </w:r>
      </w:hyperlink>
      <w:r w:rsidRPr="004972C8">
        <w:rPr>
          <w:color w:val="auto"/>
          <w:sz w:val="24"/>
          <w:szCs w:val="24"/>
        </w:rPr>
        <w:t>, serão apurados e julgados conjuntamente, nos mesmos autos, observados o rito procedimental e autoridade competente definidos na referida Lei.</w:t>
      </w:r>
    </w:p>
    <w:p w14:paraId="6280EFE0"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4972C8" w:rsidRDefault="000F1F62" w:rsidP="000F1F62">
      <w:pPr>
        <w:pStyle w:val="Nivel2"/>
        <w:numPr>
          <w:ilvl w:val="0"/>
          <w:numId w:val="0"/>
        </w:numPr>
        <w:spacing w:before="0" w:after="0" w:line="240" w:lineRule="auto"/>
        <w:rPr>
          <w:color w:val="auto"/>
          <w:sz w:val="24"/>
          <w:szCs w:val="24"/>
        </w:rPr>
      </w:pPr>
      <w:r w:rsidRPr="004972C8">
        <w:rPr>
          <w:iCs/>
          <w:color w:val="auto"/>
          <w:sz w:val="24"/>
          <w:szCs w:val="24"/>
        </w:rPr>
        <w:t xml:space="preserve">11.8. </w:t>
      </w:r>
      <w:r w:rsidRPr="004972C8">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4972C8">
        <w:rPr>
          <w:color w:val="auto"/>
          <w:sz w:val="24"/>
          <w:szCs w:val="24"/>
        </w:rPr>
        <w:t>CEIS</w:t>
      </w:r>
      <w:r w:rsidRPr="004972C8">
        <w:rPr>
          <w:color w:val="auto"/>
          <w:sz w:val="24"/>
          <w:szCs w:val="24"/>
        </w:rPr>
        <w:t>) e no Cadastro Nacional de Empresas Punidas (</w:t>
      </w:r>
      <w:r w:rsidR="00A10631" w:rsidRPr="004972C8">
        <w:rPr>
          <w:color w:val="auto"/>
          <w:sz w:val="24"/>
          <w:szCs w:val="24"/>
        </w:rPr>
        <w:t>CNEP</w:t>
      </w:r>
      <w:r w:rsidRPr="004972C8">
        <w:rPr>
          <w:color w:val="auto"/>
          <w:sz w:val="24"/>
          <w:szCs w:val="24"/>
        </w:rPr>
        <w:t>), instituídos no âmbito do Poder Executivo Federal.</w:t>
      </w:r>
    </w:p>
    <w:p w14:paraId="3CFA76A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iCs/>
          <w:color w:val="auto"/>
          <w:sz w:val="24"/>
          <w:szCs w:val="24"/>
        </w:rPr>
        <w:t xml:space="preserve">11.9. </w:t>
      </w:r>
      <w:r w:rsidRPr="004972C8">
        <w:rPr>
          <w:color w:val="auto"/>
          <w:sz w:val="24"/>
          <w:szCs w:val="24"/>
        </w:rPr>
        <w:t xml:space="preserve">As sanções de impedimento de licitar e contratar e declaração de inidoneidade para licitar ou contratar são passíveis de reabilitação na forma do </w:t>
      </w:r>
      <w:hyperlink r:id="rId98" w:anchor="163" w:history="1">
        <w:r w:rsidRPr="004972C8">
          <w:rPr>
            <w:rStyle w:val="Hyperlink"/>
            <w:color w:val="auto"/>
            <w:sz w:val="24"/>
            <w:szCs w:val="24"/>
            <w:u w:val="none"/>
          </w:rPr>
          <w:t>art. 163 da Lei nº 14.133/21</w:t>
        </w:r>
      </w:hyperlink>
      <w:r w:rsidRPr="004972C8">
        <w:rPr>
          <w:color w:val="auto"/>
          <w:sz w:val="24"/>
          <w:szCs w:val="24"/>
        </w:rPr>
        <w:t>.</w:t>
      </w:r>
    </w:p>
    <w:p w14:paraId="6FA771CF"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Pr="004972C8">
          <w:rPr>
            <w:rStyle w:val="Hyperlink"/>
            <w:color w:val="auto"/>
            <w:sz w:val="24"/>
            <w:szCs w:val="24"/>
            <w:u w:val="none"/>
          </w:rPr>
          <w:t>Normativa SEGES/ME nº 26, de 13 de abril de 2022</w:t>
        </w:r>
      </w:hyperlink>
      <w:r w:rsidRPr="004972C8">
        <w:rPr>
          <w:color w:val="auto"/>
          <w:sz w:val="24"/>
          <w:szCs w:val="24"/>
        </w:rPr>
        <w:t xml:space="preserve">. </w:t>
      </w:r>
    </w:p>
    <w:p w14:paraId="05C5FD6D" w14:textId="77777777" w:rsidR="000F1F62" w:rsidRPr="004972C8" w:rsidRDefault="000F1F62" w:rsidP="000F1F62">
      <w:pPr>
        <w:pStyle w:val="Nivel2"/>
        <w:numPr>
          <w:ilvl w:val="0"/>
          <w:numId w:val="0"/>
        </w:numPr>
        <w:spacing w:before="0" w:after="0" w:line="240" w:lineRule="auto"/>
        <w:rPr>
          <w:color w:val="auto"/>
          <w:sz w:val="24"/>
          <w:szCs w:val="24"/>
        </w:rPr>
      </w:pPr>
    </w:p>
    <w:p w14:paraId="1797EF61" w14:textId="77777777" w:rsidR="000F1F62" w:rsidRPr="004972C8" w:rsidRDefault="000F1F62" w:rsidP="000F1F62">
      <w:pPr>
        <w:pStyle w:val="Nivel01"/>
      </w:pPr>
      <w:r w:rsidRPr="004972C8">
        <w:t>12. CLÁUSULA DÉCIMA SEGUNDA– DA EXTINÇÃO CONTRATUAL (</w:t>
      </w:r>
      <w:hyperlink r:id="rId100" w:anchor="art92" w:history="1">
        <w:r w:rsidRPr="004972C8">
          <w:rPr>
            <w:rStyle w:val="Hyperlink"/>
            <w:color w:val="auto"/>
            <w:u w:val="none"/>
          </w:rPr>
          <w:t>art. 92, XIX</w:t>
        </w:r>
      </w:hyperlink>
      <w:r w:rsidRPr="004972C8">
        <w:t>):</w:t>
      </w:r>
    </w:p>
    <w:p w14:paraId="3AC7193B" w14:textId="77777777" w:rsidR="000F1F62" w:rsidRPr="004972C8"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4972C8"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4972C8"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4972C8" w:rsidRDefault="000F1F62" w:rsidP="000F1F62">
      <w:pPr>
        <w:pStyle w:val="Nivel2"/>
        <w:numPr>
          <w:ilvl w:val="0"/>
          <w:numId w:val="0"/>
        </w:numPr>
        <w:tabs>
          <w:tab w:val="left" w:pos="851"/>
        </w:tabs>
        <w:spacing w:before="0" w:after="0" w:line="240" w:lineRule="auto"/>
        <w:rPr>
          <w:color w:val="auto"/>
          <w:sz w:val="24"/>
          <w:szCs w:val="24"/>
        </w:rPr>
      </w:pPr>
      <w:r w:rsidRPr="004972C8">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4972C8" w:rsidRDefault="000F1F62" w:rsidP="000F1F62">
      <w:pPr>
        <w:pStyle w:val="Nvel2-Red"/>
        <w:numPr>
          <w:ilvl w:val="0"/>
          <w:numId w:val="0"/>
        </w:numPr>
        <w:tabs>
          <w:tab w:val="left" w:pos="993"/>
        </w:tabs>
        <w:spacing w:before="0" w:after="0" w:line="240" w:lineRule="auto"/>
        <w:rPr>
          <w:i w:val="0"/>
          <w:iCs w:val="0"/>
          <w:color w:val="auto"/>
          <w:sz w:val="24"/>
          <w:szCs w:val="24"/>
        </w:rPr>
      </w:pPr>
      <w:r w:rsidRPr="004972C8">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4972C8" w:rsidRDefault="000F1F62" w:rsidP="000F1F62">
      <w:pPr>
        <w:pStyle w:val="Nvel2-Red"/>
        <w:numPr>
          <w:ilvl w:val="0"/>
          <w:numId w:val="0"/>
        </w:numPr>
        <w:tabs>
          <w:tab w:val="left" w:pos="993"/>
        </w:tabs>
        <w:spacing w:before="0" w:after="0" w:line="240" w:lineRule="auto"/>
        <w:rPr>
          <w:i w:val="0"/>
          <w:iCs w:val="0"/>
          <w:color w:val="auto"/>
          <w:sz w:val="24"/>
          <w:szCs w:val="24"/>
        </w:rPr>
      </w:pPr>
      <w:r w:rsidRPr="004972C8">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4972C8" w:rsidRDefault="000F1F62" w:rsidP="000F1F62">
      <w:pPr>
        <w:pStyle w:val="Nvel2-Red"/>
        <w:numPr>
          <w:ilvl w:val="0"/>
          <w:numId w:val="0"/>
        </w:numPr>
        <w:tabs>
          <w:tab w:val="left" w:pos="993"/>
        </w:tabs>
        <w:spacing w:before="0" w:after="0" w:line="240" w:lineRule="auto"/>
        <w:rPr>
          <w:i w:val="0"/>
          <w:iCs w:val="0"/>
          <w:color w:val="auto"/>
          <w:sz w:val="24"/>
          <w:szCs w:val="24"/>
        </w:rPr>
      </w:pPr>
      <w:r w:rsidRPr="004972C8">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4972C8" w:rsidRDefault="000F1F62" w:rsidP="000F1F62">
      <w:pPr>
        <w:pStyle w:val="Nivel2"/>
        <w:numPr>
          <w:ilvl w:val="0"/>
          <w:numId w:val="0"/>
        </w:numPr>
        <w:tabs>
          <w:tab w:val="left" w:pos="993"/>
        </w:tabs>
        <w:spacing w:before="0" w:after="0" w:line="240" w:lineRule="auto"/>
        <w:rPr>
          <w:color w:val="auto"/>
          <w:sz w:val="24"/>
          <w:szCs w:val="24"/>
        </w:rPr>
      </w:pPr>
      <w:r w:rsidRPr="004972C8">
        <w:rPr>
          <w:color w:val="auto"/>
          <w:sz w:val="24"/>
          <w:szCs w:val="24"/>
        </w:rPr>
        <w:t xml:space="preserve">12.2.  O contrato poderá ser extinto antes de cumpridas as obrigações nele estipuladas, ou antes do prazo nele fixado, por algum dos motivos previstos no </w:t>
      </w:r>
      <w:hyperlink r:id="rId101" w:anchor="art137">
        <w:r w:rsidRPr="004972C8">
          <w:rPr>
            <w:rStyle w:val="Hyperlink"/>
            <w:color w:val="auto"/>
            <w:sz w:val="24"/>
            <w:szCs w:val="24"/>
            <w:u w:val="none"/>
          </w:rPr>
          <w:t>artigo 137 da Lei nº 14.133/21</w:t>
        </w:r>
      </w:hyperlink>
      <w:r w:rsidRPr="004972C8">
        <w:rPr>
          <w:color w:val="auto"/>
          <w:sz w:val="24"/>
          <w:szCs w:val="24"/>
        </w:rPr>
        <w:t>, bem como amigavelmente, assegurados o contraditório e a ampla defesa.</w:t>
      </w:r>
    </w:p>
    <w:p w14:paraId="03155546" w14:textId="77777777" w:rsidR="000F1F62" w:rsidRPr="004972C8" w:rsidRDefault="000F1F62" w:rsidP="000F1F62">
      <w:pPr>
        <w:pStyle w:val="Nivel3"/>
        <w:numPr>
          <w:ilvl w:val="0"/>
          <w:numId w:val="0"/>
        </w:numPr>
        <w:tabs>
          <w:tab w:val="left" w:pos="1134"/>
        </w:tabs>
        <w:spacing w:before="0" w:after="0" w:line="240" w:lineRule="auto"/>
        <w:rPr>
          <w:color w:val="auto"/>
          <w:sz w:val="24"/>
          <w:szCs w:val="24"/>
        </w:rPr>
      </w:pPr>
      <w:r w:rsidRPr="004972C8">
        <w:rPr>
          <w:color w:val="auto"/>
          <w:sz w:val="24"/>
          <w:szCs w:val="24"/>
        </w:rPr>
        <w:t xml:space="preserve">12.3. Nesta hipótese, aplicam-se também os </w:t>
      </w:r>
      <w:hyperlink r:id="rId102" w:anchor="art138" w:history="1">
        <w:r w:rsidRPr="004972C8">
          <w:rPr>
            <w:rStyle w:val="Hyperlink"/>
            <w:color w:val="auto"/>
            <w:sz w:val="24"/>
            <w:szCs w:val="24"/>
            <w:u w:val="none"/>
          </w:rPr>
          <w:t>artigos 138 e 139</w:t>
        </w:r>
      </w:hyperlink>
      <w:r w:rsidRPr="004972C8">
        <w:rPr>
          <w:color w:val="auto"/>
          <w:sz w:val="24"/>
          <w:szCs w:val="24"/>
        </w:rPr>
        <w:t xml:space="preserve"> da mesma Lei.</w:t>
      </w:r>
    </w:p>
    <w:p w14:paraId="64751580"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4972C8" w:rsidRDefault="000F1F62" w:rsidP="000F1F62">
      <w:pPr>
        <w:pStyle w:val="Nivel4"/>
        <w:numPr>
          <w:ilvl w:val="0"/>
          <w:numId w:val="0"/>
        </w:numPr>
        <w:tabs>
          <w:tab w:val="left" w:pos="1560"/>
        </w:tabs>
        <w:spacing w:before="0" w:after="0" w:line="240" w:lineRule="auto"/>
        <w:rPr>
          <w:sz w:val="24"/>
          <w:szCs w:val="24"/>
        </w:rPr>
      </w:pPr>
      <w:r w:rsidRPr="004972C8">
        <w:rPr>
          <w:sz w:val="24"/>
          <w:szCs w:val="24"/>
        </w:rPr>
        <w:t>12.5. Se a operação implicar mudança da pessoa jurídica contratada, deverá ser formalizado termo aditivo para alteração subjetiva.</w:t>
      </w:r>
    </w:p>
    <w:p w14:paraId="3543D5C9"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12.6. O termo de extinção, sempre que possível, será precedido:</w:t>
      </w:r>
    </w:p>
    <w:p w14:paraId="066D572A"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12.6.1. Do balanço dos eventos contratuais já cumpridos ou parcialmente cumpridos;</w:t>
      </w:r>
    </w:p>
    <w:p w14:paraId="2BB5A340"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12.6.2. Da relação dos pagamentos já efetuados e ainda devidos;</w:t>
      </w:r>
    </w:p>
    <w:p w14:paraId="7244A28B" w14:textId="77777777" w:rsidR="000F1F62" w:rsidRPr="004972C8" w:rsidRDefault="000F1F62" w:rsidP="000F1F62">
      <w:pPr>
        <w:pStyle w:val="Nivel4"/>
        <w:numPr>
          <w:ilvl w:val="0"/>
          <w:numId w:val="0"/>
        </w:numPr>
        <w:spacing w:before="0" w:after="0" w:line="240" w:lineRule="auto"/>
        <w:rPr>
          <w:sz w:val="24"/>
          <w:szCs w:val="24"/>
        </w:rPr>
      </w:pPr>
      <w:r w:rsidRPr="004972C8">
        <w:rPr>
          <w:sz w:val="24"/>
          <w:szCs w:val="24"/>
        </w:rPr>
        <w:t>12.6.3. Das indenizações e multas.</w:t>
      </w:r>
    </w:p>
    <w:p w14:paraId="4E1C9599" w14:textId="77777777" w:rsidR="000F1F62" w:rsidRPr="004972C8" w:rsidRDefault="000F1F62" w:rsidP="000F1F62">
      <w:pPr>
        <w:pStyle w:val="Nivel2"/>
        <w:numPr>
          <w:ilvl w:val="0"/>
          <w:numId w:val="0"/>
        </w:numPr>
        <w:tabs>
          <w:tab w:val="left" w:pos="993"/>
        </w:tabs>
        <w:spacing w:before="0" w:after="0" w:line="240" w:lineRule="auto"/>
        <w:rPr>
          <w:color w:val="auto"/>
          <w:sz w:val="24"/>
          <w:szCs w:val="24"/>
        </w:rPr>
      </w:pPr>
      <w:r w:rsidRPr="004972C8">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12.8. O CONTRATANTE poderá ainda:</w:t>
      </w:r>
    </w:p>
    <w:p w14:paraId="5FBC4D0B"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12.8.1. nos casos de obrigação de pagamento de multa pelo CONTRATADO, reter a garantia prestada a ser executada, conforme legislação que rege a matéria; e</w:t>
      </w:r>
    </w:p>
    <w:p w14:paraId="55E4892B" w14:textId="77777777" w:rsidR="000F1F62" w:rsidRPr="004972C8" w:rsidRDefault="000F1F62" w:rsidP="000F1F62">
      <w:pPr>
        <w:pStyle w:val="Nivel3"/>
        <w:numPr>
          <w:ilvl w:val="0"/>
          <w:numId w:val="0"/>
        </w:numPr>
        <w:spacing w:before="0" w:after="0" w:line="240" w:lineRule="auto"/>
        <w:rPr>
          <w:color w:val="auto"/>
          <w:sz w:val="24"/>
          <w:szCs w:val="24"/>
        </w:rPr>
      </w:pPr>
      <w:r w:rsidRPr="004972C8">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4972C8" w:rsidRDefault="000F1F62" w:rsidP="000F1F62">
      <w:pPr>
        <w:pStyle w:val="Nivel2"/>
        <w:numPr>
          <w:ilvl w:val="0"/>
          <w:numId w:val="0"/>
        </w:numPr>
        <w:tabs>
          <w:tab w:val="left" w:pos="993"/>
        </w:tabs>
        <w:spacing w:before="0" w:after="0" w:line="240" w:lineRule="auto"/>
        <w:rPr>
          <w:color w:val="auto"/>
          <w:sz w:val="24"/>
          <w:szCs w:val="24"/>
        </w:rPr>
      </w:pPr>
      <w:r w:rsidRPr="004972C8">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4972C8" w:rsidRDefault="000F1F62" w:rsidP="000F1F62">
      <w:pPr>
        <w:pStyle w:val="Nivel2"/>
        <w:numPr>
          <w:ilvl w:val="0"/>
          <w:numId w:val="0"/>
        </w:numPr>
        <w:spacing w:before="0" w:after="0" w:line="240" w:lineRule="auto"/>
        <w:rPr>
          <w:color w:val="auto"/>
          <w:sz w:val="24"/>
          <w:szCs w:val="24"/>
        </w:rPr>
      </w:pPr>
    </w:p>
    <w:p w14:paraId="716913FB" w14:textId="77777777" w:rsidR="000F1F62" w:rsidRPr="004972C8" w:rsidRDefault="000F1F62" w:rsidP="000F1F62">
      <w:pPr>
        <w:pStyle w:val="Nivel01"/>
      </w:pPr>
      <w:r w:rsidRPr="004972C8">
        <w:t>13. CLÁUSULA DÉCIMA TERCEIRA – DOTAÇÃO ORÇAMENTÁRIA (</w:t>
      </w:r>
      <w:hyperlink r:id="rId103" w:anchor="art92" w:history="1">
        <w:r w:rsidRPr="004972C8">
          <w:rPr>
            <w:rStyle w:val="Hyperlink"/>
            <w:color w:val="auto"/>
            <w:u w:val="none"/>
          </w:rPr>
          <w:t>art. 92, VIII</w:t>
        </w:r>
      </w:hyperlink>
      <w:r w:rsidRPr="004972C8">
        <w:t>):</w:t>
      </w:r>
    </w:p>
    <w:p w14:paraId="673075D9" w14:textId="42866D48"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13.1. As despesas decorrentes da presente contratação correrão à conta de recursos específicos consignados no Orçamento deste exercício, na dotaç</w:t>
      </w:r>
      <w:r w:rsidR="00406BED" w:rsidRPr="004972C8">
        <w:rPr>
          <w:color w:val="auto"/>
          <w:sz w:val="24"/>
          <w:szCs w:val="24"/>
        </w:rPr>
        <w:t>ão</w:t>
      </w:r>
      <w:r w:rsidRPr="004972C8">
        <w:rPr>
          <w:color w:val="auto"/>
          <w:sz w:val="24"/>
          <w:szCs w:val="24"/>
        </w:rPr>
        <w:t xml:space="preserve"> abaixo discriminada:</w:t>
      </w:r>
    </w:p>
    <w:p w14:paraId="37972704" w14:textId="77777777" w:rsidR="005E4359" w:rsidRPr="004972C8" w:rsidRDefault="005E4359" w:rsidP="005E4359">
      <w:pPr>
        <w:pStyle w:val="Nivel2"/>
        <w:numPr>
          <w:ilvl w:val="0"/>
          <w:numId w:val="0"/>
        </w:numPr>
        <w:spacing w:before="0" w:after="0" w:line="240" w:lineRule="auto"/>
        <w:rPr>
          <w:b/>
          <w:bCs/>
          <w:color w:val="auto"/>
          <w:sz w:val="24"/>
          <w:szCs w:val="24"/>
        </w:rPr>
      </w:pPr>
      <w:r w:rsidRPr="004972C8">
        <w:rPr>
          <w:b/>
          <w:bCs/>
          <w:color w:val="auto"/>
          <w:sz w:val="24"/>
          <w:szCs w:val="24"/>
        </w:rPr>
        <w:t>02.10.00.3.3.90.30.00.27.812.0010.2082.0000 – FICHA 448.</w:t>
      </w:r>
    </w:p>
    <w:p w14:paraId="0396109A" w14:textId="77777777" w:rsidR="000F1F62" w:rsidRPr="004972C8" w:rsidRDefault="000F1F62" w:rsidP="000F1F62">
      <w:pPr>
        <w:jc w:val="both"/>
        <w:rPr>
          <w:rFonts w:ascii="Arial" w:hAnsi="Arial" w:cs="Arial"/>
          <w:b/>
          <w:bCs/>
        </w:rPr>
      </w:pPr>
      <w:r w:rsidRPr="004972C8">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4972C8" w:rsidRDefault="002A3527" w:rsidP="000F1F62">
      <w:pPr>
        <w:jc w:val="both"/>
        <w:rPr>
          <w:rFonts w:ascii="Arial" w:hAnsi="Arial" w:cs="Arial"/>
          <w:b/>
          <w:bCs/>
        </w:rPr>
      </w:pPr>
    </w:p>
    <w:p w14:paraId="4E99DAD1" w14:textId="77777777" w:rsidR="000F1F62" w:rsidRPr="004972C8" w:rsidRDefault="000F1F62" w:rsidP="000F1F62">
      <w:pPr>
        <w:pStyle w:val="Nivel01"/>
      </w:pPr>
      <w:r w:rsidRPr="004972C8">
        <w:t>14. CLÁUSULA DÉCIMA QUARTA – DOS CASOS OMISSOS (</w:t>
      </w:r>
      <w:hyperlink r:id="rId104" w:anchor="art92" w:history="1">
        <w:r w:rsidRPr="004972C8">
          <w:rPr>
            <w:rStyle w:val="Hyperlink"/>
            <w:color w:val="auto"/>
            <w:u w:val="none"/>
          </w:rPr>
          <w:t>art. 92, III</w:t>
        </w:r>
      </w:hyperlink>
      <w:r w:rsidRPr="004972C8">
        <w:t>):</w:t>
      </w:r>
    </w:p>
    <w:p w14:paraId="7F6C50C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14.1. Os casos omissos serão decididos pelo contratante, segundo as disposições contidas na Lei </w:t>
      </w:r>
      <w:hyperlink r:id="rId105" w:history="1">
        <w:r w:rsidRPr="004972C8">
          <w:rPr>
            <w:rStyle w:val="Hyperlink"/>
            <w:color w:val="auto"/>
            <w:sz w:val="24"/>
            <w:szCs w:val="24"/>
            <w:u w:val="none"/>
          </w:rPr>
          <w:t>nº 14.133, de 2021</w:t>
        </w:r>
      </w:hyperlink>
      <w:r w:rsidRPr="004972C8">
        <w:rPr>
          <w:color w:val="auto"/>
          <w:sz w:val="24"/>
          <w:szCs w:val="24"/>
        </w:rPr>
        <w:t xml:space="preserve">, e demais normas federais aplicáveis e, subsidiariamente, segundo as disposições contidas na </w:t>
      </w:r>
      <w:hyperlink r:id="rId106" w:history="1">
        <w:r w:rsidRPr="004972C8">
          <w:rPr>
            <w:rStyle w:val="Hyperlink"/>
            <w:color w:val="auto"/>
            <w:sz w:val="24"/>
            <w:szCs w:val="24"/>
            <w:u w:val="none"/>
          </w:rPr>
          <w:t>Lei nº 8.078, de 1990 – Código de Defesa do Consumidor</w:t>
        </w:r>
      </w:hyperlink>
      <w:r w:rsidRPr="004972C8">
        <w:rPr>
          <w:color w:val="auto"/>
          <w:sz w:val="24"/>
          <w:szCs w:val="24"/>
        </w:rPr>
        <w:t xml:space="preserve"> – e normas e princípios gerais dos contratos.</w:t>
      </w:r>
    </w:p>
    <w:p w14:paraId="7964B03F" w14:textId="77777777" w:rsidR="000F1F62" w:rsidRPr="004972C8" w:rsidRDefault="000F1F62" w:rsidP="000F1F62">
      <w:pPr>
        <w:pStyle w:val="Nivel2"/>
        <w:numPr>
          <w:ilvl w:val="0"/>
          <w:numId w:val="0"/>
        </w:numPr>
        <w:spacing w:before="0" w:after="0" w:line="240" w:lineRule="auto"/>
        <w:rPr>
          <w:color w:val="auto"/>
          <w:sz w:val="24"/>
          <w:szCs w:val="24"/>
        </w:rPr>
      </w:pPr>
    </w:p>
    <w:p w14:paraId="26CA50C2" w14:textId="77777777" w:rsidR="000F1F62" w:rsidRPr="004972C8" w:rsidRDefault="000F1F62" w:rsidP="000F1F62">
      <w:pPr>
        <w:pStyle w:val="Nivel01"/>
      </w:pPr>
      <w:r w:rsidRPr="004972C8">
        <w:t>15. CLÁUSULA DÉCIMA QUINTA – ALTERAÇÕES:</w:t>
      </w:r>
    </w:p>
    <w:p w14:paraId="3A88DD4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15.1. Eventuais alterações contratuais reger-se-ão pela disciplina dos </w:t>
      </w:r>
      <w:hyperlink r:id="rId107" w:anchor="art124" w:history="1">
        <w:r w:rsidRPr="004972C8">
          <w:rPr>
            <w:rStyle w:val="Hyperlink"/>
            <w:color w:val="auto"/>
            <w:sz w:val="24"/>
            <w:szCs w:val="24"/>
            <w:u w:val="none"/>
          </w:rPr>
          <w:t>arts. 124 e seguintes da Lei nº 14.133, de 2021</w:t>
        </w:r>
      </w:hyperlink>
      <w:r w:rsidRPr="004972C8">
        <w:rPr>
          <w:color w:val="auto"/>
          <w:sz w:val="24"/>
          <w:szCs w:val="24"/>
        </w:rPr>
        <w:t>.</w:t>
      </w:r>
    </w:p>
    <w:p w14:paraId="2F9E76A4"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15.3. As supressões resultantes de acordo celebrado entre as partes contratantes poderão exceder o limite de 25% (vinte e cinco por cento) do valor inicial atualizado do contrato.</w:t>
      </w:r>
    </w:p>
    <w:p w14:paraId="6D52BD3C" w14:textId="77777777"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15.5. Registros que não caracterizam alteração do contrato podem ser realizados por simples apostila, dispensada a celebração de termo aditivo, na forma do </w:t>
      </w:r>
      <w:hyperlink r:id="rId108" w:anchor="art136" w:history="1">
        <w:r w:rsidRPr="004972C8">
          <w:rPr>
            <w:rStyle w:val="Hyperlink"/>
            <w:color w:val="auto"/>
            <w:sz w:val="24"/>
            <w:szCs w:val="24"/>
            <w:u w:val="none"/>
          </w:rPr>
          <w:t>art. 136 da Lei nº 14.133, de 2021</w:t>
        </w:r>
      </w:hyperlink>
      <w:r w:rsidRPr="004972C8">
        <w:rPr>
          <w:color w:val="auto"/>
          <w:sz w:val="24"/>
          <w:szCs w:val="24"/>
        </w:rPr>
        <w:t>.</w:t>
      </w:r>
    </w:p>
    <w:p w14:paraId="30A28DB7" w14:textId="77777777" w:rsidR="00D93CC7" w:rsidRPr="004972C8" w:rsidRDefault="00D93CC7" w:rsidP="000F1F62">
      <w:pPr>
        <w:pStyle w:val="Nivel2"/>
        <w:numPr>
          <w:ilvl w:val="0"/>
          <w:numId w:val="0"/>
        </w:numPr>
        <w:spacing w:before="0" w:after="0" w:line="240" w:lineRule="auto"/>
        <w:rPr>
          <w:color w:val="auto"/>
          <w:sz w:val="24"/>
          <w:szCs w:val="24"/>
        </w:rPr>
      </w:pPr>
    </w:p>
    <w:p w14:paraId="234B6FDD" w14:textId="77777777" w:rsidR="000F1F62" w:rsidRPr="004972C8" w:rsidRDefault="000F1F62" w:rsidP="000F1F62">
      <w:pPr>
        <w:pStyle w:val="Nivel01"/>
      </w:pPr>
      <w:r w:rsidRPr="004972C8">
        <w:t>16. CLÁUSULA DÉCIMA SEXTA – PUBLICAÇÃO:</w:t>
      </w:r>
    </w:p>
    <w:p w14:paraId="200F432F" w14:textId="6FFCBFF4" w:rsidR="000F1F62" w:rsidRPr="004972C8" w:rsidRDefault="000F1F62" w:rsidP="000F1F62">
      <w:pPr>
        <w:pStyle w:val="Nivel2"/>
        <w:numPr>
          <w:ilvl w:val="0"/>
          <w:numId w:val="0"/>
        </w:numPr>
        <w:spacing w:before="0" w:after="0" w:line="240" w:lineRule="auto"/>
        <w:rPr>
          <w:color w:val="auto"/>
          <w:sz w:val="24"/>
          <w:szCs w:val="24"/>
        </w:rPr>
      </w:pPr>
      <w:r w:rsidRPr="004972C8">
        <w:rPr>
          <w:color w:val="auto"/>
          <w:sz w:val="24"/>
          <w:szCs w:val="24"/>
        </w:rPr>
        <w:t xml:space="preserve">16.1. Incumbirá ao contratante divulgar o presente instrumento no Portal Nacional de Contratações Públicas (PNCP), na forma prevista no </w:t>
      </w:r>
      <w:hyperlink r:id="rId109" w:anchor="art94" w:history="1">
        <w:r w:rsidRPr="004972C8">
          <w:rPr>
            <w:rStyle w:val="Hyperlink"/>
            <w:color w:val="auto"/>
            <w:sz w:val="24"/>
            <w:szCs w:val="24"/>
            <w:u w:val="none"/>
          </w:rPr>
          <w:t>art. 94 da Lei 14.133, de 2021</w:t>
        </w:r>
      </w:hyperlink>
      <w:r w:rsidRPr="004972C8">
        <w:rPr>
          <w:color w:val="auto"/>
          <w:sz w:val="24"/>
          <w:szCs w:val="24"/>
        </w:rPr>
        <w:t xml:space="preserve">, bem como no respectivo sítio oficial na Internet, em atenção ao art. 91, </w:t>
      </w:r>
      <w:r w:rsidRPr="004972C8">
        <w:rPr>
          <w:i/>
          <w:color w:val="auto"/>
          <w:sz w:val="24"/>
          <w:szCs w:val="24"/>
        </w:rPr>
        <w:t>caput,</w:t>
      </w:r>
      <w:r w:rsidRPr="004972C8">
        <w:rPr>
          <w:color w:val="auto"/>
          <w:sz w:val="24"/>
          <w:szCs w:val="24"/>
        </w:rPr>
        <w:t xml:space="preserve"> da Lei nº 14.133, de 2021, e ao </w:t>
      </w:r>
      <w:hyperlink r:id="rId110" w:anchor="art8§2" w:history="1">
        <w:r w:rsidRPr="004972C8">
          <w:rPr>
            <w:rStyle w:val="Hyperlink"/>
            <w:color w:val="auto"/>
            <w:sz w:val="24"/>
            <w:szCs w:val="24"/>
            <w:u w:val="none"/>
          </w:rPr>
          <w:t>art. 8º, §2º, da Lei n</w:t>
        </w:r>
        <w:r w:rsidR="0066292E" w:rsidRPr="004972C8">
          <w:rPr>
            <w:rStyle w:val="Hyperlink"/>
            <w:color w:val="auto"/>
            <w:sz w:val="24"/>
            <w:szCs w:val="24"/>
            <w:u w:val="none"/>
          </w:rPr>
          <w:t>º</w:t>
        </w:r>
        <w:r w:rsidRPr="004972C8">
          <w:rPr>
            <w:rStyle w:val="Hyperlink"/>
            <w:color w:val="auto"/>
            <w:sz w:val="24"/>
            <w:szCs w:val="24"/>
            <w:u w:val="none"/>
          </w:rPr>
          <w:t xml:space="preserve"> 12.527, de 2011</w:t>
        </w:r>
      </w:hyperlink>
      <w:r w:rsidRPr="004972C8">
        <w:rPr>
          <w:color w:val="auto"/>
          <w:sz w:val="24"/>
          <w:szCs w:val="24"/>
        </w:rPr>
        <w:t>.</w:t>
      </w:r>
    </w:p>
    <w:p w14:paraId="04912A02" w14:textId="77777777" w:rsidR="000F1F62" w:rsidRPr="004972C8" w:rsidRDefault="000F1F62" w:rsidP="000F1F62">
      <w:pPr>
        <w:pStyle w:val="Nivel2"/>
        <w:numPr>
          <w:ilvl w:val="0"/>
          <w:numId w:val="0"/>
        </w:numPr>
        <w:spacing w:before="0" w:after="0" w:line="240" w:lineRule="auto"/>
        <w:rPr>
          <w:color w:val="auto"/>
          <w:sz w:val="24"/>
          <w:szCs w:val="24"/>
        </w:rPr>
      </w:pPr>
    </w:p>
    <w:p w14:paraId="50055096" w14:textId="77777777" w:rsidR="000F1F62" w:rsidRPr="004972C8" w:rsidRDefault="000F1F62" w:rsidP="000F1F62">
      <w:pPr>
        <w:pStyle w:val="Nivel01"/>
      </w:pPr>
      <w:r w:rsidRPr="004972C8">
        <w:t>17. CLÁUSULA DÉCIMA SÉTIMA– FORO (</w:t>
      </w:r>
      <w:hyperlink r:id="rId111" w:anchor="art92§1" w:history="1">
        <w:r w:rsidRPr="004972C8">
          <w:rPr>
            <w:rStyle w:val="Hyperlink"/>
            <w:color w:val="auto"/>
            <w:u w:val="none"/>
          </w:rPr>
          <w:t>art. 92, §1º</w:t>
        </w:r>
      </w:hyperlink>
      <w:r w:rsidRPr="004972C8">
        <w:t>):</w:t>
      </w:r>
    </w:p>
    <w:p w14:paraId="76F17DBB" w14:textId="08030023" w:rsidR="000F1F62" w:rsidRPr="004972C8" w:rsidRDefault="00D93CC7" w:rsidP="000F1F62">
      <w:pPr>
        <w:jc w:val="both"/>
        <w:rPr>
          <w:rFonts w:ascii="Arial" w:hAnsi="Arial" w:cs="Arial"/>
        </w:rPr>
      </w:pPr>
      <w:bookmarkStart w:id="55" w:name="_Hlk158021690"/>
      <w:r w:rsidRPr="004972C8">
        <w:rPr>
          <w:rFonts w:ascii="Arial" w:hAnsi="Arial" w:cs="Arial"/>
          <w:lang w:eastAsia="en-US"/>
        </w:rPr>
        <w:t xml:space="preserve">17.1. </w:t>
      </w:r>
      <w:r w:rsidR="000F1F62" w:rsidRPr="004972C8">
        <w:rPr>
          <w:rFonts w:ascii="Arial" w:hAnsi="Arial" w:cs="Arial"/>
          <w:lang w:eastAsia="en-US"/>
        </w:rPr>
        <w:t xml:space="preserve">Fica eleito o </w:t>
      </w:r>
      <w:r w:rsidR="000F1F62" w:rsidRPr="004972C8">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18D1F459" w14:textId="18F37571" w:rsidR="00CD2616" w:rsidRPr="004972C8" w:rsidRDefault="000F1F62" w:rsidP="000A2914">
      <w:pPr>
        <w:tabs>
          <w:tab w:val="left" w:pos="3483"/>
        </w:tabs>
        <w:rPr>
          <w:rFonts w:ascii="Arial" w:hAnsi="Arial" w:cs="Arial"/>
        </w:rPr>
      </w:pPr>
      <w:r w:rsidRPr="004972C8">
        <w:rPr>
          <w:rFonts w:ascii="Arial" w:hAnsi="Arial" w:cs="Arial"/>
        </w:rPr>
        <w:tab/>
      </w:r>
      <w:bookmarkEnd w:id="55"/>
    </w:p>
    <w:p w14:paraId="4B66ADDE" w14:textId="6C6035A4" w:rsidR="000F1F62" w:rsidRPr="004972C8" w:rsidRDefault="000F1F62" w:rsidP="000F1F62">
      <w:pPr>
        <w:jc w:val="center"/>
        <w:rPr>
          <w:rFonts w:ascii="Arial" w:hAnsi="Arial" w:cs="Arial"/>
        </w:rPr>
      </w:pPr>
      <w:r w:rsidRPr="004972C8">
        <w:rPr>
          <w:rFonts w:ascii="Arial" w:hAnsi="Arial" w:cs="Arial"/>
        </w:rPr>
        <w:t>Tanabi, XX (dia), de XXX (mês) de 202</w:t>
      </w:r>
      <w:r w:rsidR="00134F5B" w:rsidRPr="004972C8">
        <w:rPr>
          <w:rFonts w:ascii="Arial" w:hAnsi="Arial" w:cs="Arial"/>
        </w:rPr>
        <w:t>6</w:t>
      </w:r>
      <w:r w:rsidRPr="004972C8">
        <w:rPr>
          <w:rFonts w:ascii="Arial" w:hAnsi="Arial" w:cs="Arial"/>
        </w:rPr>
        <w:t>.</w:t>
      </w:r>
    </w:p>
    <w:p w14:paraId="6A012D2E" w14:textId="77777777" w:rsidR="000F1F62" w:rsidRPr="004972C8" w:rsidRDefault="000F1F62" w:rsidP="000F1F62">
      <w:pPr>
        <w:jc w:val="both"/>
        <w:rPr>
          <w:rFonts w:ascii="Arial" w:hAnsi="Arial" w:cs="Arial"/>
        </w:rPr>
      </w:pPr>
    </w:p>
    <w:p w14:paraId="0065D673" w14:textId="77777777" w:rsidR="001B7875" w:rsidRPr="004972C8" w:rsidRDefault="001B7875" w:rsidP="000F1F62">
      <w:pPr>
        <w:jc w:val="both"/>
        <w:rPr>
          <w:rFonts w:ascii="Arial" w:hAnsi="Arial" w:cs="Arial"/>
        </w:rPr>
      </w:pPr>
    </w:p>
    <w:p w14:paraId="4A2F3047" w14:textId="77777777" w:rsidR="000F1F62" w:rsidRPr="004972C8" w:rsidRDefault="000F1F62" w:rsidP="000F1F62">
      <w:pPr>
        <w:jc w:val="center"/>
        <w:rPr>
          <w:rFonts w:ascii="Arial" w:hAnsi="Arial" w:cs="Arial"/>
        </w:rPr>
      </w:pPr>
      <w:r w:rsidRPr="004972C8">
        <w:rPr>
          <w:rFonts w:ascii="Arial" w:hAnsi="Arial" w:cs="Arial"/>
        </w:rPr>
        <w:t>_______________________________________________________</w:t>
      </w:r>
    </w:p>
    <w:p w14:paraId="0F5BE338" w14:textId="77777777" w:rsidR="000F1F62" w:rsidRPr="004972C8" w:rsidRDefault="000F1F62" w:rsidP="000F1F62">
      <w:pPr>
        <w:jc w:val="center"/>
        <w:rPr>
          <w:rFonts w:ascii="Arial" w:hAnsi="Arial" w:cs="Arial"/>
        </w:rPr>
      </w:pPr>
      <w:r w:rsidRPr="004972C8">
        <w:rPr>
          <w:rFonts w:ascii="Arial" w:hAnsi="Arial" w:cs="Arial"/>
        </w:rPr>
        <w:t>Representante legal do CONTRATANTE</w:t>
      </w:r>
    </w:p>
    <w:p w14:paraId="59153C44" w14:textId="77777777" w:rsidR="000F1F62" w:rsidRPr="004972C8" w:rsidRDefault="000F1F62" w:rsidP="0017448D">
      <w:pPr>
        <w:rPr>
          <w:rFonts w:ascii="Arial" w:hAnsi="Arial" w:cs="Arial"/>
        </w:rPr>
      </w:pPr>
    </w:p>
    <w:p w14:paraId="0CD6E5A6" w14:textId="77777777" w:rsidR="001B7875" w:rsidRPr="004972C8" w:rsidRDefault="001B7875" w:rsidP="0017448D">
      <w:pPr>
        <w:rPr>
          <w:rFonts w:ascii="Arial" w:hAnsi="Arial" w:cs="Arial"/>
        </w:rPr>
      </w:pPr>
    </w:p>
    <w:p w14:paraId="1EB5E395" w14:textId="77777777" w:rsidR="000F1F62" w:rsidRPr="004972C8" w:rsidRDefault="000F1F62" w:rsidP="000F1F62">
      <w:pPr>
        <w:jc w:val="center"/>
        <w:rPr>
          <w:rFonts w:ascii="Arial" w:hAnsi="Arial" w:cs="Arial"/>
        </w:rPr>
      </w:pPr>
      <w:r w:rsidRPr="004972C8">
        <w:rPr>
          <w:rFonts w:ascii="Arial" w:hAnsi="Arial" w:cs="Arial"/>
        </w:rPr>
        <w:t>_______________________________________________________</w:t>
      </w:r>
    </w:p>
    <w:p w14:paraId="42E88DAA" w14:textId="77777777" w:rsidR="000F1F62" w:rsidRPr="004972C8" w:rsidRDefault="000F1F62" w:rsidP="000F1F62">
      <w:pPr>
        <w:jc w:val="center"/>
        <w:rPr>
          <w:rFonts w:ascii="Arial" w:hAnsi="Arial" w:cs="Arial"/>
        </w:rPr>
      </w:pPr>
      <w:r w:rsidRPr="004972C8">
        <w:rPr>
          <w:rFonts w:ascii="Arial" w:hAnsi="Arial" w:cs="Arial"/>
        </w:rPr>
        <w:t>Representante legal do CONTRATADO</w:t>
      </w:r>
    </w:p>
    <w:p w14:paraId="20FB2F03" w14:textId="77777777" w:rsidR="001B7875" w:rsidRPr="004972C8" w:rsidRDefault="001B7875" w:rsidP="000F1F62">
      <w:pPr>
        <w:rPr>
          <w:rFonts w:ascii="Arial" w:hAnsi="Arial" w:cs="Arial"/>
          <w:b/>
        </w:rPr>
      </w:pPr>
    </w:p>
    <w:p w14:paraId="2842E127" w14:textId="2B34BB1E" w:rsidR="000F1F62" w:rsidRPr="004972C8" w:rsidRDefault="000F1F62" w:rsidP="000F1F62">
      <w:pPr>
        <w:rPr>
          <w:rFonts w:ascii="Arial" w:hAnsi="Arial" w:cs="Arial"/>
          <w:b/>
        </w:rPr>
      </w:pPr>
      <w:r w:rsidRPr="004972C8">
        <w:rPr>
          <w:rFonts w:ascii="Arial" w:hAnsi="Arial" w:cs="Arial"/>
          <w:b/>
        </w:rPr>
        <w:t>TESTEMUNHAS:</w:t>
      </w:r>
    </w:p>
    <w:p w14:paraId="28C45AA1" w14:textId="77777777" w:rsidR="000F1F62" w:rsidRPr="004972C8" w:rsidRDefault="000F1F62" w:rsidP="000F1F62">
      <w:pPr>
        <w:rPr>
          <w:rFonts w:ascii="Arial" w:hAnsi="Arial" w:cs="Arial"/>
          <w:bCs/>
        </w:rPr>
      </w:pPr>
      <w:r w:rsidRPr="004972C8">
        <w:rPr>
          <w:rFonts w:ascii="Arial" w:hAnsi="Arial" w:cs="Arial"/>
          <w:bCs/>
        </w:rPr>
        <w:t>1-</w:t>
      </w:r>
    </w:p>
    <w:p w14:paraId="0FD59494" w14:textId="77777777" w:rsidR="000F1F62" w:rsidRPr="004972C8" w:rsidRDefault="000F1F62" w:rsidP="000F1F62">
      <w:pPr>
        <w:rPr>
          <w:rFonts w:ascii="Arial" w:hAnsi="Arial" w:cs="Arial"/>
          <w:bCs/>
        </w:rPr>
      </w:pPr>
      <w:r w:rsidRPr="004972C8">
        <w:rPr>
          <w:rFonts w:ascii="Arial" w:hAnsi="Arial" w:cs="Arial"/>
          <w:bCs/>
        </w:rPr>
        <w:t>2-</w:t>
      </w:r>
    </w:p>
    <w:p w14:paraId="45CF9CD1" w14:textId="77777777" w:rsidR="001E55D6" w:rsidRPr="004972C8" w:rsidRDefault="001E55D6" w:rsidP="000F1F62">
      <w:pPr>
        <w:rPr>
          <w:rFonts w:ascii="Arial" w:hAnsi="Arial" w:cs="Arial"/>
          <w:bCs/>
        </w:rPr>
      </w:pPr>
    </w:p>
    <w:p w14:paraId="0107BFED" w14:textId="77777777" w:rsidR="001E55D6" w:rsidRPr="004972C8" w:rsidRDefault="001E55D6" w:rsidP="000F1F62">
      <w:pPr>
        <w:rPr>
          <w:rFonts w:ascii="Arial" w:hAnsi="Arial" w:cs="Arial"/>
          <w:bCs/>
        </w:rPr>
      </w:pPr>
    </w:p>
    <w:p w14:paraId="29D50301" w14:textId="77777777" w:rsidR="001E55D6" w:rsidRPr="004972C8" w:rsidRDefault="001E55D6" w:rsidP="000F1F62">
      <w:pPr>
        <w:rPr>
          <w:rFonts w:ascii="Arial" w:hAnsi="Arial" w:cs="Arial"/>
          <w:bCs/>
        </w:rPr>
      </w:pPr>
    </w:p>
    <w:p w14:paraId="30715F1C" w14:textId="77777777" w:rsidR="001E55D6" w:rsidRPr="004972C8" w:rsidRDefault="001E55D6" w:rsidP="000F1F62">
      <w:pPr>
        <w:rPr>
          <w:rFonts w:ascii="Arial" w:hAnsi="Arial" w:cs="Arial"/>
          <w:bCs/>
        </w:rPr>
      </w:pPr>
    </w:p>
    <w:p w14:paraId="130B1056" w14:textId="77777777" w:rsidR="001E55D6" w:rsidRPr="004972C8" w:rsidRDefault="001E55D6" w:rsidP="000F1F62">
      <w:pPr>
        <w:rPr>
          <w:rFonts w:ascii="Arial" w:hAnsi="Arial" w:cs="Arial"/>
          <w:bCs/>
        </w:rPr>
      </w:pPr>
    </w:p>
    <w:p w14:paraId="5081D822" w14:textId="77777777" w:rsidR="001E55D6" w:rsidRPr="004972C8" w:rsidRDefault="001E55D6" w:rsidP="000F1F62">
      <w:pPr>
        <w:rPr>
          <w:rFonts w:ascii="Arial" w:hAnsi="Arial" w:cs="Arial"/>
          <w:bCs/>
        </w:rPr>
      </w:pPr>
    </w:p>
    <w:p w14:paraId="555CE68F" w14:textId="77777777" w:rsidR="001E55D6" w:rsidRPr="004972C8" w:rsidRDefault="001E55D6" w:rsidP="000F1F62">
      <w:pPr>
        <w:rPr>
          <w:rFonts w:ascii="Arial" w:hAnsi="Arial" w:cs="Arial"/>
          <w:bCs/>
        </w:rPr>
      </w:pPr>
    </w:p>
    <w:p w14:paraId="425D7E43" w14:textId="77777777" w:rsidR="001E55D6" w:rsidRPr="004972C8" w:rsidRDefault="001E55D6" w:rsidP="000F1F62">
      <w:pPr>
        <w:rPr>
          <w:rFonts w:ascii="Arial" w:hAnsi="Arial" w:cs="Arial"/>
          <w:bCs/>
        </w:rPr>
      </w:pPr>
    </w:p>
    <w:p w14:paraId="7C7F2ECF" w14:textId="77777777" w:rsidR="001E55D6" w:rsidRPr="004972C8" w:rsidRDefault="001E55D6" w:rsidP="000F1F62">
      <w:pPr>
        <w:rPr>
          <w:rFonts w:ascii="Arial" w:hAnsi="Arial" w:cs="Arial"/>
          <w:bCs/>
        </w:rPr>
      </w:pPr>
    </w:p>
    <w:p w14:paraId="72D722CB" w14:textId="77777777" w:rsidR="00ED77D7" w:rsidRPr="004972C8" w:rsidRDefault="00ED77D7" w:rsidP="000F1F62">
      <w:pPr>
        <w:rPr>
          <w:rFonts w:ascii="Arial" w:hAnsi="Arial" w:cs="Arial"/>
          <w:bCs/>
        </w:rPr>
      </w:pPr>
    </w:p>
    <w:p w14:paraId="46926768" w14:textId="77777777" w:rsidR="00ED77D7" w:rsidRPr="004972C8" w:rsidRDefault="00ED77D7" w:rsidP="000F1F62">
      <w:pPr>
        <w:rPr>
          <w:rFonts w:ascii="Arial" w:hAnsi="Arial" w:cs="Arial"/>
          <w:bCs/>
        </w:rPr>
      </w:pPr>
    </w:p>
    <w:p w14:paraId="056C71E0" w14:textId="77777777" w:rsidR="00ED77D7" w:rsidRPr="004972C8" w:rsidRDefault="00ED77D7" w:rsidP="000F1F62">
      <w:pPr>
        <w:rPr>
          <w:rFonts w:ascii="Arial" w:hAnsi="Arial" w:cs="Arial"/>
          <w:bCs/>
        </w:rPr>
      </w:pPr>
    </w:p>
    <w:p w14:paraId="7BC8114B" w14:textId="77777777" w:rsidR="00ED77D7" w:rsidRPr="004972C8" w:rsidRDefault="00ED77D7" w:rsidP="000F1F62">
      <w:pPr>
        <w:rPr>
          <w:rFonts w:ascii="Arial" w:hAnsi="Arial" w:cs="Arial"/>
          <w:bCs/>
        </w:rPr>
      </w:pPr>
    </w:p>
    <w:p w14:paraId="1D2FAB76" w14:textId="77777777" w:rsidR="00ED77D7" w:rsidRPr="004972C8" w:rsidRDefault="00ED77D7" w:rsidP="000F1F62">
      <w:pPr>
        <w:rPr>
          <w:rFonts w:ascii="Arial" w:hAnsi="Arial" w:cs="Arial"/>
          <w:bCs/>
        </w:rPr>
      </w:pPr>
    </w:p>
    <w:p w14:paraId="2A80E5F1" w14:textId="77777777" w:rsidR="00ED77D7" w:rsidRPr="004972C8" w:rsidRDefault="00ED77D7" w:rsidP="000F1F62">
      <w:pPr>
        <w:rPr>
          <w:rFonts w:ascii="Arial" w:hAnsi="Arial" w:cs="Arial"/>
          <w:bCs/>
        </w:rPr>
      </w:pPr>
    </w:p>
    <w:p w14:paraId="76CB358B" w14:textId="77777777" w:rsidR="00170636" w:rsidRPr="004972C8" w:rsidRDefault="00170636" w:rsidP="000F1F62">
      <w:pPr>
        <w:rPr>
          <w:rFonts w:ascii="Arial" w:hAnsi="Arial" w:cs="Arial"/>
          <w:bCs/>
        </w:rPr>
      </w:pPr>
    </w:p>
    <w:p w14:paraId="6B8EE02B" w14:textId="77777777" w:rsidR="00134F5B" w:rsidRPr="004972C8" w:rsidRDefault="00134F5B" w:rsidP="00C13A3B">
      <w:pPr>
        <w:spacing w:line="259" w:lineRule="auto"/>
        <w:rPr>
          <w:rFonts w:ascii="Arial" w:hAnsi="Arial" w:cs="Arial"/>
          <w:bCs/>
        </w:rPr>
      </w:pPr>
    </w:p>
    <w:p w14:paraId="661FBB72" w14:textId="77777777" w:rsidR="00D33EEC" w:rsidRPr="004972C8" w:rsidRDefault="00D33EEC" w:rsidP="00C13A3B">
      <w:pPr>
        <w:spacing w:line="259" w:lineRule="auto"/>
        <w:rPr>
          <w:rFonts w:ascii="Arial" w:hAnsi="Arial" w:cs="Arial"/>
          <w:bCs/>
        </w:rPr>
      </w:pPr>
    </w:p>
    <w:p w14:paraId="09631E87" w14:textId="77777777" w:rsidR="00D33EEC" w:rsidRPr="004972C8" w:rsidRDefault="00D33EEC" w:rsidP="00C13A3B">
      <w:pPr>
        <w:spacing w:line="259" w:lineRule="auto"/>
        <w:rPr>
          <w:rFonts w:ascii="Arial" w:hAnsi="Arial" w:cs="Arial"/>
          <w:bCs/>
        </w:rPr>
      </w:pPr>
    </w:p>
    <w:p w14:paraId="47DC7E8E" w14:textId="77777777" w:rsidR="00D33EEC" w:rsidRPr="004972C8" w:rsidRDefault="00D33EEC" w:rsidP="00C13A3B">
      <w:pPr>
        <w:spacing w:line="259" w:lineRule="auto"/>
        <w:rPr>
          <w:rFonts w:ascii="Arial" w:hAnsi="Arial" w:cs="Arial"/>
          <w:bCs/>
        </w:rPr>
      </w:pPr>
    </w:p>
    <w:p w14:paraId="46673113" w14:textId="77777777" w:rsidR="00C02FA1" w:rsidRPr="004972C8" w:rsidRDefault="00C02FA1" w:rsidP="00C13A3B">
      <w:pPr>
        <w:spacing w:line="259" w:lineRule="auto"/>
        <w:rPr>
          <w:rFonts w:ascii="Arial" w:hAnsi="Arial" w:cs="Arial"/>
          <w:bCs/>
        </w:rPr>
      </w:pPr>
    </w:p>
    <w:p w14:paraId="7964D020" w14:textId="77777777" w:rsidR="0091379F" w:rsidRPr="004972C8" w:rsidRDefault="0091379F" w:rsidP="00C13A3B">
      <w:pPr>
        <w:spacing w:line="259" w:lineRule="auto"/>
        <w:rPr>
          <w:rFonts w:ascii="Arial" w:hAnsi="Arial" w:cs="Arial"/>
          <w:b/>
        </w:rPr>
      </w:pPr>
    </w:p>
    <w:p w14:paraId="75304881" w14:textId="517E39A7" w:rsidR="000F1F62" w:rsidRPr="004972C8" w:rsidRDefault="000F1F62" w:rsidP="000F1F62">
      <w:pPr>
        <w:spacing w:line="259" w:lineRule="auto"/>
        <w:jc w:val="center"/>
        <w:rPr>
          <w:rFonts w:ascii="Arial" w:hAnsi="Arial" w:cs="Arial"/>
          <w:b/>
          <w:bCs/>
        </w:rPr>
      </w:pPr>
      <w:r w:rsidRPr="004972C8">
        <w:rPr>
          <w:rFonts w:ascii="Arial" w:hAnsi="Arial" w:cs="Arial"/>
          <w:b/>
        </w:rPr>
        <w:t>A</w:t>
      </w:r>
      <w:r w:rsidRPr="004972C8">
        <w:rPr>
          <w:rFonts w:ascii="Arial" w:hAnsi="Arial" w:cs="Arial"/>
          <w:b/>
          <w:bCs/>
        </w:rPr>
        <w:t>NEXO III – ATA DE REGISTRO DE PREÇOS</w:t>
      </w:r>
    </w:p>
    <w:p w14:paraId="585A67A3" w14:textId="77777777" w:rsidR="000F1F62" w:rsidRPr="004972C8" w:rsidRDefault="000F1F62" w:rsidP="000F1F62">
      <w:pPr>
        <w:widowControl w:val="0"/>
        <w:autoSpaceDE w:val="0"/>
        <w:autoSpaceDN w:val="0"/>
        <w:adjustRightInd w:val="0"/>
        <w:jc w:val="center"/>
        <w:rPr>
          <w:rFonts w:ascii="Arial" w:hAnsi="Arial" w:cs="Arial"/>
          <w:b/>
          <w:bCs/>
        </w:rPr>
      </w:pPr>
      <w:r w:rsidRPr="004972C8">
        <w:rPr>
          <w:rFonts w:ascii="Arial" w:hAnsi="Arial" w:cs="Arial"/>
          <w:b/>
          <w:bCs/>
        </w:rPr>
        <w:t>MUNICÍPIO DE TANABI</w:t>
      </w:r>
    </w:p>
    <w:p w14:paraId="1F46ABE9" w14:textId="494CD9AB" w:rsidR="000F1F62" w:rsidRPr="004972C8" w:rsidRDefault="000F1F62" w:rsidP="000F1F62">
      <w:pPr>
        <w:widowControl w:val="0"/>
        <w:autoSpaceDE w:val="0"/>
        <w:autoSpaceDN w:val="0"/>
        <w:adjustRightInd w:val="0"/>
        <w:jc w:val="center"/>
        <w:rPr>
          <w:rFonts w:ascii="Arial" w:hAnsi="Arial" w:cs="Arial"/>
          <w:bCs/>
        </w:rPr>
      </w:pPr>
      <w:r w:rsidRPr="004972C8">
        <w:rPr>
          <w:rFonts w:ascii="Arial" w:hAnsi="Arial" w:cs="Arial"/>
        </w:rPr>
        <w:t xml:space="preserve">ATA DE REGISTRO DE PREÇOS </w:t>
      </w:r>
      <w:r w:rsidRPr="004972C8">
        <w:rPr>
          <w:rFonts w:ascii="Arial" w:hAnsi="Arial" w:cs="Arial"/>
          <w:bCs/>
        </w:rPr>
        <w:t>Nº .........</w:t>
      </w:r>
    </w:p>
    <w:p w14:paraId="753DDF5C" w14:textId="77777777" w:rsidR="000F1F62" w:rsidRPr="004972C8" w:rsidRDefault="000F1F62" w:rsidP="000F1F62">
      <w:pPr>
        <w:widowControl w:val="0"/>
        <w:autoSpaceDE w:val="0"/>
        <w:autoSpaceDN w:val="0"/>
        <w:adjustRightInd w:val="0"/>
        <w:jc w:val="both"/>
        <w:rPr>
          <w:rFonts w:ascii="Arial" w:hAnsi="Arial" w:cs="Arial"/>
        </w:rPr>
      </w:pPr>
    </w:p>
    <w:p w14:paraId="61AEC4D4" w14:textId="776B8B97" w:rsidR="000F1F62" w:rsidRPr="004972C8" w:rsidRDefault="000F1F62" w:rsidP="000F1F62">
      <w:pPr>
        <w:jc w:val="both"/>
        <w:rPr>
          <w:rFonts w:ascii="Arial" w:hAnsi="Arial" w:cs="Arial"/>
          <w:b/>
          <w:bCs/>
        </w:rPr>
      </w:pPr>
      <w:r w:rsidRPr="004972C8">
        <w:rPr>
          <w:rFonts w:ascii="Arial" w:hAnsi="Arial" w:cs="Arial"/>
        </w:rPr>
        <w:t xml:space="preserve">O </w:t>
      </w:r>
      <w:r w:rsidRPr="004972C8">
        <w:rPr>
          <w:rFonts w:ascii="Arial" w:hAnsi="Arial" w:cs="Arial"/>
          <w:b/>
          <w:bCs/>
        </w:rPr>
        <w:t>MUNICÍPIO DE TANABI</w:t>
      </w:r>
      <w:r w:rsidRPr="004972C8">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972C8">
        <w:rPr>
          <w:rFonts w:ascii="Arial" w:hAnsi="Arial" w:cs="Arial"/>
          <w:b/>
          <w:bCs/>
        </w:rPr>
        <w:t>SENHOR ALEXANDRE SILVEIRA BERTOLINI</w:t>
      </w:r>
      <w:r w:rsidRPr="004972C8">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437B68" w:rsidRPr="004972C8">
        <w:rPr>
          <w:rFonts w:ascii="Arial" w:hAnsi="Arial" w:cs="Arial"/>
        </w:rPr>
        <w:t>065/2026</w:t>
      </w:r>
      <w:r w:rsidRPr="004972C8">
        <w:rPr>
          <w:rFonts w:ascii="Arial" w:hAnsi="Arial" w:cs="Arial"/>
        </w:rPr>
        <w:t xml:space="preserve">, processo administrativo nº </w:t>
      </w:r>
      <w:r w:rsidR="00437B68" w:rsidRPr="004972C8">
        <w:rPr>
          <w:rFonts w:ascii="Arial" w:hAnsi="Arial" w:cs="Arial"/>
        </w:rPr>
        <w:t>106/2026</w:t>
      </w:r>
      <w:r w:rsidRPr="004972C8">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19 de janeiro de 2024, e em conformidade com as disposições a seguir:</w:t>
      </w:r>
    </w:p>
    <w:p w14:paraId="08C1F553" w14:textId="77777777" w:rsidR="000F1F62" w:rsidRPr="004972C8"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4972C8" w:rsidRDefault="000F1F62" w:rsidP="006C051F">
      <w:pPr>
        <w:pStyle w:val="Nivel01"/>
      </w:pPr>
      <w:r w:rsidRPr="004972C8">
        <w:t>1. DO OBJETO:</w:t>
      </w:r>
    </w:p>
    <w:p w14:paraId="6A528F26" w14:textId="0A5BDA1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 xml:space="preserve">1.1. A presente Ata tem por objeto o Registro de Preços para </w:t>
      </w:r>
      <w:r w:rsidR="003328DB" w:rsidRPr="004972C8">
        <w:rPr>
          <w:color w:val="auto"/>
          <w:sz w:val="24"/>
          <w:szCs w:val="24"/>
        </w:rPr>
        <w:t xml:space="preserve">a </w:t>
      </w:r>
      <w:r w:rsidR="00437B68" w:rsidRPr="004972C8">
        <w:rPr>
          <w:color w:val="auto"/>
          <w:sz w:val="24"/>
          <w:szCs w:val="24"/>
        </w:rPr>
        <w:t>Aquisição de uniformes esportivos</w:t>
      </w:r>
      <w:r w:rsidRPr="004972C8">
        <w:rPr>
          <w:rFonts w:eastAsia="MS Mincho"/>
          <w:iCs/>
          <w:color w:val="auto"/>
          <w:sz w:val="24"/>
          <w:szCs w:val="24"/>
        </w:rPr>
        <w:t xml:space="preserve">, </w:t>
      </w:r>
      <w:r w:rsidRPr="004972C8">
        <w:rPr>
          <w:color w:val="auto"/>
          <w:sz w:val="24"/>
          <w:szCs w:val="24"/>
        </w:rPr>
        <w:t xml:space="preserve">especificado(s) no(s) item(ns).......... do .......... Termo de Referência, anexo I do edital de Licitação nº </w:t>
      </w:r>
      <w:r w:rsidR="00437B68" w:rsidRPr="004972C8">
        <w:rPr>
          <w:color w:val="auto"/>
          <w:sz w:val="24"/>
          <w:szCs w:val="24"/>
        </w:rPr>
        <w:t>065/2026</w:t>
      </w:r>
      <w:r w:rsidRPr="004972C8">
        <w:rPr>
          <w:color w:val="auto"/>
          <w:sz w:val="24"/>
          <w:szCs w:val="24"/>
        </w:rPr>
        <w:t>, que é parte integrante desta Ata, assim como as propostas cujos preços tenham sido registrados, independentemente de transcrição.</w:t>
      </w:r>
    </w:p>
    <w:p w14:paraId="7C4A8E3A"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4972C8" w:rsidRDefault="000F1F62" w:rsidP="000F1F62">
      <w:pPr>
        <w:pStyle w:val="Nivel01"/>
      </w:pPr>
      <w:r w:rsidRPr="004972C8">
        <w:t>2. DOS PREÇOS, ESPECIFICAÇÕES E QUANTITATIVOS:</w:t>
      </w:r>
    </w:p>
    <w:p w14:paraId="3B22D6D5"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706"/>
        <w:gridCol w:w="1712"/>
        <w:gridCol w:w="1265"/>
        <w:gridCol w:w="1436"/>
        <w:gridCol w:w="925"/>
        <w:gridCol w:w="994"/>
        <w:gridCol w:w="1181"/>
        <w:gridCol w:w="995"/>
      </w:tblGrid>
      <w:tr w:rsidR="004972C8" w:rsidRPr="004972C8"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Fornecedor (razão social, CNPJ/MF, endereço, contatos, representante)</w:t>
            </w:r>
          </w:p>
        </w:tc>
      </w:tr>
      <w:tr w:rsidR="004972C8" w:rsidRPr="004972C8" w14:paraId="75BFEEF9" w14:textId="77777777" w:rsidTr="00C02FA1">
        <w:trPr>
          <w:trHeight w:val="20"/>
          <w:jc w:val="center"/>
        </w:trPr>
        <w:tc>
          <w:tcPr>
            <w:tcW w:w="706" w:type="dxa"/>
            <w:tcBorders>
              <w:top w:val="nil"/>
              <w:left w:val="single" w:sz="2" w:space="0" w:color="000000"/>
              <w:bottom w:val="single" w:sz="2" w:space="0" w:color="000000"/>
              <w:right w:val="nil"/>
            </w:tcBorders>
            <w:vAlign w:val="center"/>
          </w:tcPr>
          <w:p w14:paraId="2BD6453A"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Item</w:t>
            </w:r>
          </w:p>
          <w:p w14:paraId="562A81D5"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do TR</w:t>
            </w:r>
          </w:p>
          <w:p w14:paraId="37C3B853" w14:textId="77777777" w:rsidR="000F1F62" w:rsidRPr="004972C8" w:rsidRDefault="000F1F62" w:rsidP="00065699">
            <w:pPr>
              <w:widowControl w:val="0"/>
              <w:autoSpaceDE w:val="0"/>
              <w:autoSpaceDN w:val="0"/>
              <w:adjustRightInd w:val="0"/>
              <w:jc w:val="center"/>
              <w:rPr>
                <w:rFonts w:ascii="Arial" w:hAnsi="Arial" w:cs="Arial"/>
                <w:sz w:val="16"/>
                <w:szCs w:val="16"/>
              </w:rPr>
            </w:pPr>
          </w:p>
        </w:tc>
        <w:tc>
          <w:tcPr>
            <w:tcW w:w="1712" w:type="dxa"/>
            <w:tcBorders>
              <w:top w:val="nil"/>
              <w:left w:val="single" w:sz="2" w:space="0" w:color="000000"/>
              <w:bottom w:val="single" w:sz="2" w:space="0" w:color="000000"/>
              <w:right w:val="nil"/>
            </w:tcBorders>
            <w:hideMark/>
          </w:tcPr>
          <w:p w14:paraId="6A8309DD"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401E4897"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Marca</w:t>
            </w:r>
          </w:p>
          <w:p w14:paraId="64D39282"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3A87446"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Modelo</w:t>
            </w:r>
          </w:p>
          <w:p w14:paraId="10815C40"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Quantidade</w:t>
            </w:r>
          </w:p>
          <w:p w14:paraId="5177D800" w14:textId="77777777" w:rsidR="000F1F62" w:rsidRPr="004972C8" w:rsidRDefault="000F1F62" w:rsidP="00065699">
            <w:pPr>
              <w:widowControl w:val="0"/>
              <w:autoSpaceDE w:val="0"/>
              <w:autoSpaceDN w:val="0"/>
              <w:adjustRightInd w:val="0"/>
              <w:jc w:val="center"/>
              <w:rPr>
                <w:rFonts w:ascii="Arial" w:hAnsi="Arial" w:cs="Arial"/>
                <w:sz w:val="16"/>
                <w:szCs w:val="16"/>
              </w:rPr>
            </w:pPr>
          </w:p>
        </w:tc>
        <w:tc>
          <w:tcPr>
            <w:tcW w:w="1181" w:type="dxa"/>
            <w:tcBorders>
              <w:top w:val="nil"/>
              <w:left w:val="single" w:sz="2" w:space="0" w:color="000000"/>
              <w:bottom w:val="single" w:sz="2" w:space="0" w:color="000000"/>
              <w:right w:val="nil"/>
            </w:tcBorders>
            <w:hideMark/>
          </w:tcPr>
          <w:p w14:paraId="7DA66A43"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 xml:space="preserve">Valor Unitário </w:t>
            </w:r>
          </w:p>
          <w:p w14:paraId="74478C9D"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R$</w:t>
            </w:r>
          </w:p>
        </w:tc>
        <w:tc>
          <w:tcPr>
            <w:tcW w:w="995" w:type="dxa"/>
            <w:tcBorders>
              <w:top w:val="nil"/>
              <w:left w:val="single" w:sz="2" w:space="0" w:color="000000"/>
              <w:bottom w:val="single" w:sz="2" w:space="0" w:color="000000"/>
              <w:right w:val="single" w:sz="2" w:space="0" w:color="000000"/>
            </w:tcBorders>
            <w:hideMark/>
          </w:tcPr>
          <w:p w14:paraId="77EA6209" w14:textId="77777777" w:rsidR="000F1F62" w:rsidRPr="004972C8" w:rsidRDefault="000F1F62" w:rsidP="00065699">
            <w:pPr>
              <w:widowControl w:val="0"/>
              <w:autoSpaceDE w:val="0"/>
              <w:autoSpaceDN w:val="0"/>
              <w:adjustRightInd w:val="0"/>
              <w:jc w:val="center"/>
              <w:rPr>
                <w:rFonts w:ascii="Arial" w:hAnsi="Arial" w:cs="Arial"/>
                <w:sz w:val="16"/>
                <w:szCs w:val="16"/>
              </w:rPr>
            </w:pPr>
            <w:r w:rsidRPr="004972C8">
              <w:rPr>
                <w:rFonts w:ascii="Arial" w:hAnsi="Arial" w:cs="Arial"/>
                <w:sz w:val="16"/>
                <w:szCs w:val="16"/>
              </w:rPr>
              <w:t>Prazo garantia ou validade</w:t>
            </w:r>
          </w:p>
        </w:tc>
      </w:tr>
      <w:tr w:rsidR="000F1F62" w:rsidRPr="004972C8" w14:paraId="2343C075" w14:textId="77777777" w:rsidTr="00C02FA1">
        <w:trPr>
          <w:trHeight w:val="20"/>
          <w:jc w:val="center"/>
        </w:trPr>
        <w:tc>
          <w:tcPr>
            <w:tcW w:w="706" w:type="dxa"/>
            <w:tcBorders>
              <w:top w:val="nil"/>
              <w:left w:val="single" w:sz="2" w:space="0" w:color="000000"/>
              <w:bottom w:val="single" w:sz="2" w:space="0" w:color="000000"/>
              <w:right w:val="nil"/>
            </w:tcBorders>
          </w:tcPr>
          <w:p w14:paraId="5F3FC276"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1712" w:type="dxa"/>
            <w:tcBorders>
              <w:top w:val="nil"/>
              <w:left w:val="single" w:sz="2" w:space="0" w:color="000000"/>
              <w:bottom w:val="single" w:sz="2" w:space="0" w:color="000000"/>
              <w:right w:val="nil"/>
            </w:tcBorders>
          </w:tcPr>
          <w:p w14:paraId="2C141A63"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1A450290"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480036F"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1181" w:type="dxa"/>
            <w:tcBorders>
              <w:top w:val="nil"/>
              <w:left w:val="single" w:sz="2" w:space="0" w:color="000000"/>
              <w:bottom w:val="single" w:sz="2" w:space="0" w:color="000000"/>
              <w:right w:val="nil"/>
            </w:tcBorders>
          </w:tcPr>
          <w:p w14:paraId="081FF903" w14:textId="77777777" w:rsidR="000F1F62" w:rsidRPr="004972C8" w:rsidRDefault="000F1F62" w:rsidP="00065699">
            <w:pPr>
              <w:widowControl w:val="0"/>
              <w:autoSpaceDE w:val="0"/>
              <w:autoSpaceDN w:val="0"/>
              <w:adjustRightInd w:val="0"/>
              <w:jc w:val="both"/>
              <w:rPr>
                <w:rFonts w:ascii="Arial" w:hAnsi="Arial" w:cs="Arial"/>
                <w:sz w:val="16"/>
                <w:szCs w:val="16"/>
              </w:rPr>
            </w:pPr>
          </w:p>
        </w:tc>
        <w:tc>
          <w:tcPr>
            <w:tcW w:w="995" w:type="dxa"/>
            <w:tcBorders>
              <w:top w:val="nil"/>
              <w:left w:val="single" w:sz="2" w:space="0" w:color="000000"/>
              <w:bottom w:val="single" w:sz="2" w:space="0" w:color="000000"/>
              <w:right w:val="single" w:sz="2" w:space="0" w:color="000000"/>
            </w:tcBorders>
          </w:tcPr>
          <w:p w14:paraId="4DA08CBB" w14:textId="77777777" w:rsidR="000F1F62" w:rsidRPr="004972C8"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2.2. A listagem do cadastro de reserva referente ao presente registro de preços consta como anexo a esta Ata.</w:t>
      </w:r>
    </w:p>
    <w:p w14:paraId="5462F645"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4972C8" w:rsidRDefault="000F1F62" w:rsidP="000F1F62">
      <w:pPr>
        <w:pStyle w:val="Nivel01"/>
      </w:pPr>
      <w:r w:rsidRPr="004972C8">
        <w:t>3. ÓRGÃO(S) GERENCIADOR E PARTICIPANTE(S):</w:t>
      </w:r>
    </w:p>
    <w:p w14:paraId="3F77872B"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3.1. O órgão gerenciador será a Prefeitura do Município de Tanabi.</w:t>
      </w:r>
    </w:p>
    <w:p w14:paraId="6789570F"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4972C8" w:rsidRDefault="000F1F62" w:rsidP="000F1F62">
      <w:pPr>
        <w:pStyle w:val="Nivel01"/>
      </w:pPr>
      <w:r w:rsidRPr="004972C8">
        <w:t>4. DA ADESÃO À ATA DE REGISTRO DE PREÇOS</w:t>
      </w:r>
    </w:p>
    <w:p w14:paraId="0D0C9D88" w14:textId="39C6388B" w:rsidR="000F1F62" w:rsidRPr="004972C8"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 xml:space="preserve">4.1. </w:t>
      </w:r>
      <w:r w:rsidR="000F1F62" w:rsidRPr="004972C8">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4972C8" w:rsidRDefault="000F1F62" w:rsidP="000F1F62">
      <w:pPr>
        <w:pStyle w:val="Nvel3-R"/>
        <w:tabs>
          <w:tab w:val="clear" w:pos="360"/>
          <w:tab w:val="left" w:pos="708"/>
        </w:tabs>
        <w:spacing w:before="0" w:after="0" w:line="240" w:lineRule="auto"/>
        <w:ind w:left="0"/>
        <w:rPr>
          <w:i w:val="0"/>
          <w:iCs w:val="0"/>
          <w:color w:val="auto"/>
          <w:sz w:val="24"/>
          <w:szCs w:val="24"/>
        </w:rPr>
      </w:pPr>
      <w:r w:rsidRPr="004972C8">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4972C8" w:rsidRDefault="000F1F62" w:rsidP="000F1F62">
      <w:pPr>
        <w:pStyle w:val="Nvel3-R"/>
        <w:tabs>
          <w:tab w:val="clear" w:pos="360"/>
          <w:tab w:val="left" w:pos="708"/>
        </w:tabs>
        <w:spacing w:before="0" w:after="0" w:line="240" w:lineRule="auto"/>
        <w:ind w:left="0"/>
        <w:rPr>
          <w:i w:val="0"/>
          <w:iCs w:val="0"/>
          <w:color w:val="auto"/>
          <w:sz w:val="24"/>
          <w:szCs w:val="24"/>
        </w:rPr>
      </w:pPr>
      <w:r w:rsidRPr="004972C8">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4972C8" w:rsidRDefault="000F1F62" w:rsidP="000F1F62">
      <w:pPr>
        <w:pStyle w:val="Nvel3-R"/>
        <w:tabs>
          <w:tab w:val="clear" w:pos="360"/>
          <w:tab w:val="left" w:pos="708"/>
        </w:tabs>
        <w:spacing w:before="0" w:after="0" w:line="240" w:lineRule="auto"/>
        <w:ind w:left="0"/>
        <w:rPr>
          <w:i w:val="0"/>
          <w:iCs w:val="0"/>
          <w:color w:val="auto"/>
          <w:sz w:val="24"/>
          <w:szCs w:val="24"/>
        </w:rPr>
      </w:pPr>
      <w:r w:rsidRPr="004972C8">
        <w:rPr>
          <w:i w:val="0"/>
          <w:iCs w:val="0"/>
          <w:color w:val="auto"/>
          <w:sz w:val="24"/>
          <w:szCs w:val="24"/>
        </w:rPr>
        <w:t xml:space="preserve"> consulta e aceitação prévias do órgão gerenciador e do fornecedor.</w:t>
      </w:r>
    </w:p>
    <w:p w14:paraId="33601679" w14:textId="77777777" w:rsidR="000F1F62" w:rsidRPr="004972C8"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A autorização do órgão gerenciador apenas será realizada após a aceitação da adesão pelo fornecedor.</w:t>
      </w:r>
    </w:p>
    <w:p w14:paraId="084AE306" w14:textId="77777777" w:rsidR="000F1F62" w:rsidRPr="004972C8" w:rsidRDefault="000F1F62" w:rsidP="000F1F62">
      <w:pPr>
        <w:pStyle w:val="Nvel3-R"/>
        <w:tabs>
          <w:tab w:val="clear" w:pos="360"/>
          <w:tab w:val="left" w:pos="708"/>
        </w:tabs>
        <w:spacing w:before="0" w:after="0" w:line="240" w:lineRule="auto"/>
        <w:ind w:left="0"/>
        <w:rPr>
          <w:i w:val="0"/>
          <w:iCs w:val="0"/>
          <w:color w:val="auto"/>
          <w:sz w:val="24"/>
          <w:szCs w:val="24"/>
        </w:rPr>
      </w:pPr>
      <w:r w:rsidRPr="004972C8">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4972C8"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4972C8"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4972C8"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4972C8"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4972C8" w:rsidRDefault="000F1F62" w:rsidP="000F1F62">
      <w:pPr>
        <w:pStyle w:val="SubTitNN"/>
        <w:spacing w:before="0" w:after="0" w:line="240" w:lineRule="auto"/>
        <w:rPr>
          <w:iCs w:val="0"/>
          <w:sz w:val="24"/>
          <w:szCs w:val="24"/>
        </w:rPr>
      </w:pPr>
      <w:r w:rsidRPr="004972C8">
        <w:rPr>
          <w:iCs w:val="0"/>
          <w:sz w:val="24"/>
          <w:szCs w:val="24"/>
        </w:rPr>
        <w:t>DOS LIMITES PARA AS ADESÕES</w:t>
      </w:r>
    </w:p>
    <w:p w14:paraId="1472FE5E" w14:textId="77777777" w:rsidR="000F1F62" w:rsidRPr="004972C8"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4972C8"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972C8">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4972C8"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4972C8" w:rsidRDefault="000F1F62" w:rsidP="000F1F62">
      <w:pPr>
        <w:pStyle w:val="SubTitNN"/>
        <w:spacing w:before="0" w:after="0" w:line="240" w:lineRule="auto"/>
        <w:rPr>
          <w:iCs w:val="0"/>
          <w:sz w:val="24"/>
          <w:szCs w:val="24"/>
        </w:rPr>
      </w:pPr>
      <w:r w:rsidRPr="004972C8">
        <w:rPr>
          <w:iCs w:val="0"/>
          <w:sz w:val="24"/>
          <w:szCs w:val="24"/>
        </w:rPr>
        <w:t>VEDAÇÃO A ACRÉSCIMO DE QUANTITATIVOS</w:t>
      </w:r>
    </w:p>
    <w:p w14:paraId="13E86062" w14:textId="723DC1BF"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4.</w:t>
      </w:r>
      <w:r w:rsidR="002A3527" w:rsidRPr="004972C8">
        <w:rPr>
          <w:color w:val="auto"/>
          <w:sz w:val="24"/>
          <w:szCs w:val="24"/>
        </w:rPr>
        <w:t>2</w:t>
      </w:r>
      <w:r w:rsidRPr="004972C8">
        <w:rPr>
          <w:color w:val="auto"/>
          <w:sz w:val="24"/>
          <w:szCs w:val="24"/>
        </w:rPr>
        <w:t>. É vedado efetuar acréscimos nos quantitativos fixados na ata de registro de preços.</w:t>
      </w:r>
    </w:p>
    <w:p w14:paraId="54C64733"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4972C8" w:rsidRDefault="000F1F62" w:rsidP="000F1F62">
      <w:pPr>
        <w:pStyle w:val="Nivel01"/>
      </w:pPr>
      <w:r w:rsidRPr="004972C8">
        <w:t>5. VALIDADE, FORMALIZAÇÃO DA ATA DE REGISTRO DE PREÇOS E CADASTRO RESERVA:</w:t>
      </w:r>
    </w:p>
    <w:p w14:paraId="6611BB90"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5.1.2. Na formalização do contrato ou do instrumento substituto deverá haver a indicação da disponibilidade dos créditos orçamentários respectivos.</w:t>
      </w:r>
    </w:p>
    <w:p w14:paraId="2BBB1E60"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5.2.1. O instrumento contratual de que trata o item 5.2. deverá ser assinado no prazo de validade da ata de registro de preços.</w:t>
      </w:r>
    </w:p>
    <w:p w14:paraId="5B4500D1"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5.3. Os contratos decorrentes do sistema de registro de preços poderão ser alterados, observado o art. 124 da Lei nº 14.133, de 2021.</w:t>
      </w:r>
    </w:p>
    <w:p w14:paraId="013D32E3"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5.4. Após a homologação da licitação, deverão ser observadas as seguintes condições para formalização da ata de registro de preços:</w:t>
      </w:r>
    </w:p>
    <w:p w14:paraId="23D5E397"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5.4.1. Será incluído na ata, na forma de anexo, o registro dos licitantes que:</w:t>
      </w:r>
    </w:p>
    <w:p w14:paraId="5F88E961" w14:textId="77777777" w:rsidR="000F1F62" w:rsidRPr="004972C8" w:rsidRDefault="000F1F62" w:rsidP="000F1F62">
      <w:pPr>
        <w:pStyle w:val="Nvel4"/>
        <w:spacing w:before="0" w:after="0" w:line="240" w:lineRule="auto"/>
        <w:ind w:left="0"/>
        <w:rPr>
          <w:color w:val="auto"/>
          <w:sz w:val="24"/>
          <w:szCs w:val="24"/>
        </w:rPr>
      </w:pPr>
      <w:r w:rsidRPr="004972C8">
        <w:rPr>
          <w:color w:val="auto"/>
          <w:sz w:val="24"/>
          <w:szCs w:val="24"/>
        </w:rPr>
        <w:t xml:space="preserve">5.4.1.1. Aceitarem cotar os bens com preços iguais aos do adjudicatário, observada a classificação da licitação; e </w:t>
      </w:r>
    </w:p>
    <w:p w14:paraId="226E0532" w14:textId="77777777" w:rsidR="000F1F62" w:rsidRPr="004972C8" w:rsidRDefault="000F1F62" w:rsidP="000F1F62">
      <w:pPr>
        <w:pStyle w:val="Nvel4"/>
        <w:spacing w:before="0" w:after="0" w:line="240" w:lineRule="auto"/>
        <w:ind w:left="0"/>
        <w:rPr>
          <w:color w:val="auto"/>
          <w:sz w:val="24"/>
          <w:szCs w:val="24"/>
        </w:rPr>
      </w:pPr>
      <w:r w:rsidRPr="004972C8">
        <w:rPr>
          <w:color w:val="auto"/>
          <w:sz w:val="24"/>
          <w:szCs w:val="24"/>
        </w:rPr>
        <w:t>5.4.1.2. Mantiverem sua proposta original.</w:t>
      </w:r>
      <w:bookmarkStart w:id="56" w:name="cadastro_reserva"/>
      <w:bookmarkEnd w:id="56"/>
    </w:p>
    <w:p w14:paraId="71CA0DF4"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5.4.2. Será respeitada, nas contratações, a ordem de classificação dos licitantes registrados na ata.</w:t>
      </w:r>
    </w:p>
    <w:p w14:paraId="6F862BB8"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5.5. O registro a que se refere o item 5.4.2</w:t>
      </w:r>
      <w:r w:rsidRPr="004972C8">
        <w:rPr>
          <w:b/>
          <w:bCs/>
          <w:color w:val="auto"/>
          <w:sz w:val="24"/>
          <w:szCs w:val="24"/>
        </w:rPr>
        <w:t xml:space="preserve"> </w:t>
      </w:r>
      <w:r w:rsidRPr="004972C8">
        <w:rPr>
          <w:color w:val="auto"/>
          <w:sz w:val="24"/>
          <w:szCs w:val="24"/>
        </w:rPr>
        <w:t>tem por obje</w:t>
      </w:r>
      <w:r w:rsidRPr="004972C8">
        <w:rPr>
          <w:rFonts w:eastAsia="Arial"/>
          <w:color w:val="auto"/>
          <w:sz w:val="24"/>
          <w:szCs w:val="24"/>
        </w:rPr>
        <w:t>ti</w:t>
      </w:r>
      <w:r w:rsidRPr="004972C8">
        <w:rPr>
          <w:color w:val="auto"/>
          <w:sz w:val="24"/>
          <w:szCs w:val="24"/>
        </w:rPr>
        <w:t>vo a formação de cadastro de reserva para o caso de impossibilidade de atendimento pelo signatário da ata.</w:t>
      </w:r>
    </w:p>
    <w:p w14:paraId="09482935"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2AF8C512"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5.7.1. Quando o licitante vencedor não assinar a ata de registro de preços, no prazo e nas condições estabelecidos no edital; e</w:t>
      </w:r>
    </w:p>
    <w:p w14:paraId="24AD07CD"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5.7.2. Quando houver o cancelamento do registro do licitante ou do registro de preços nas hipóteses previstas no item 8.</w:t>
      </w:r>
    </w:p>
    <w:p w14:paraId="1D110929"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5.8. O preço registrado com indicação dos licitantes será divulgado no PNCP e ficará disponibilizado durante a vigência da ata de registro de preços.</w:t>
      </w:r>
    </w:p>
    <w:p w14:paraId="31991A86"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5.10. A ata de registro de preços será assinada por meio de assinatura digital e disponibilizada no Sistema de Registro de Preços.</w:t>
      </w:r>
    </w:p>
    <w:p w14:paraId="19161EC1"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00A68A3D"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5.12. Na hipótese de nenhum dos licitantes que trata o item 5.4.2.1, aceitar a contratação nos termos do item anterior, a Administração, observados o valor es</w:t>
      </w:r>
      <w:r w:rsidRPr="004972C8">
        <w:rPr>
          <w:rFonts w:eastAsia="Arial"/>
          <w:color w:val="auto"/>
          <w:sz w:val="24"/>
          <w:szCs w:val="24"/>
        </w:rPr>
        <w:t>ti</w:t>
      </w:r>
      <w:r w:rsidRPr="004972C8">
        <w:rPr>
          <w:color w:val="auto"/>
          <w:sz w:val="24"/>
          <w:szCs w:val="24"/>
        </w:rPr>
        <w:t>mado e sua eventual atualização nos termos do edital, poderá:</w:t>
      </w:r>
    </w:p>
    <w:p w14:paraId="1CEA90A8" w14:textId="4B4597A9"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4972C8" w:rsidRDefault="000F1F62" w:rsidP="000F1F62">
      <w:pPr>
        <w:pStyle w:val="Nivel01"/>
      </w:pPr>
      <w:r w:rsidRPr="004972C8">
        <w:t>6. ALTERAÇÃO OU ATUALIZAÇÃO DOS PREÇOS REGISTRADOS:</w:t>
      </w:r>
    </w:p>
    <w:p w14:paraId="11FC3EE0"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6.1. Os preços registrados poderão ser alterados ou atualizados em decorrência de eventual redução dos preços pra</w:t>
      </w:r>
      <w:r w:rsidRPr="004972C8">
        <w:rPr>
          <w:rFonts w:eastAsia="Calibri"/>
          <w:color w:val="auto"/>
          <w:sz w:val="24"/>
          <w:szCs w:val="24"/>
        </w:rPr>
        <w:t>ti</w:t>
      </w:r>
      <w:r w:rsidRPr="004972C8">
        <w:rPr>
          <w:color w:val="auto"/>
          <w:sz w:val="24"/>
          <w:szCs w:val="24"/>
        </w:rPr>
        <w:t>cados no mercado ou de fato que eleve o custo dos bens registrados, nas seguintes situações:</w:t>
      </w:r>
    </w:p>
    <w:p w14:paraId="1504D831"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6.1.2. Em caso de criação, alteração ou ex</w:t>
      </w:r>
      <w:r w:rsidRPr="004972C8">
        <w:rPr>
          <w:rFonts w:eastAsia="Calibri"/>
          <w:color w:val="auto"/>
          <w:sz w:val="24"/>
          <w:szCs w:val="24"/>
        </w:rPr>
        <w:t>ti</w:t>
      </w:r>
      <w:r w:rsidRPr="004972C8">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6.1.3. Na hipótese de previsão no edital de cláusula de reajustamento ou repactuação sobre os preços registrados, nos termos da Lei nº 14.133, de 2021.</w:t>
      </w:r>
    </w:p>
    <w:p w14:paraId="327D4607"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6.1.4. No caso do reajustamento, deverá ser respeitada a contagem da anualidade e o índice previstos para a contratação;</w:t>
      </w:r>
    </w:p>
    <w:p w14:paraId="0AF4403B"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6.1.5. No caso da repactuação, poderá ser a pedido do interessado, conforme critérios definidos para a contratação.</w:t>
      </w:r>
    </w:p>
    <w:p w14:paraId="5750C810" w14:textId="77777777" w:rsidR="000F1F62" w:rsidRPr="004972C8" w:rsidRDefault="000F1F62" w:rsidP="000F1F62">
      <w:pPr>
        <w:pStyle w:val="Nvel4"/>
        <w:spacing w:before="0" w:after="0" w:line="240" w:lineRule="auto"/>
        <w:ind w:left="0"/>
        <w:rPr>
          <w:color w:val="auto"/>
          <w:sz w:val="24"/>
          <w:szCs w:val="24"/>
        </w:rPr>
      </w:pPr>
    </w:p>
    <w:p w14:paraId="5117E33B" w14:textId="77777777" w:rsidR="000F1F62" w:rsidRPr="004972C8" w:rsidRDefault="000F1F62" w:rsidP="000F1F62">
      <w:pPr>
        <w:pStyle w:val="Nivel01"/>
      </w:pPr>
      <w:r w:rsidRPr="004972C8">
        <w:t>7. NEGOCIAÇÃO DE PREÇOS REGISTRADOS:</w:t>
      </w:r>
    </w:p>
    <w:p w14:paraId="1C752AF9"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7.1. Na hipótese de o preço registrado tornar-se superior ao preço pra</w:t>
      </w:r>
      <w:r w:rsidRPr="004972C8">
        <w:rPr>
          <w:rFonts w:eastAsia="Calibri"/>
          <w:color w:val="auto"/>
          <w:sz w:val="24"/>
          <w:szCs w:val="24"/>
        </w:rPr>
        <w:t>ti</w:t>
      </w:r>
      <w:r w:rsidRPr="004972C8">
        <w:rPr>
          <w:color w:val="auto"/>
          <w:sz w:val="24"/>
          <w:szCs w:val="24"/>
        </w:rPr>
        <w:t>cado no mercado por mo</w:t>
      </w:r>
      <w:r w:rsidRPr="004972C8">
        <w:rPr>
          <w:rFonts w:eastAsia="Calibri"/>
          <w:color w:val="auto"/>
          <w:sz w:val="24"/>
          <w:szCs w:val="24"/>
        </w:rPr>
        <w:t>ti</w:t>
      </w:r>
      <w:r w:rsidRPr="004972C8">
        <w:rPr>
          <w:color w:val="auto"/>
          <w:sz w:val="24"/>
          <w:szCs w:val="24"/>
        </w:rPr>
        <w:t>vo superveniente, o órgão gerenciador convocará o fornecedor para negociar a redução do preço registrado.</w:t>
      </w:r>
    </w:p>
    <w:p w14:paraId="55FE5272"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7.1.1. Caso não aceite reduzir seu preço aos valores pra</w:t>
      </w:r>
      <w:r w:rsidRPr="004972C8">
        <w:rPr>
          <w:rFonts w:eastAsia="Calibri"/>
          <w:color w:val="auto"/>
          <w:sz w:val="24"/>
          <w:szCs w:val="24"/>
        </w:rPr>
        <w:t>ti</w:t>
      </w:r>
      <w:r w:rsidRPr="004972C8">
        <w:rPr>
          <w:color w:val="auto"/>
          <w:sz w:val="24"/>
          <w:szCs w:val="24"/>
        </w:rPr>
        <w:t>cados pelo mercado, o fornecedor será liberado do compromisso assumido quanto ao item registrado, sem aplicação de penalidades administrativas.</w:t>
      </w:r>
    </w:p>
    <w:p w14:paraId="18ADBDE7"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298CA322"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7.1.4. Na hipótese de redução do preço registrado, o gerenciador comunicará aos órgãos e às en</w:t>
      </w:r>
      <w:r w:rsidRPr="004972C8">
        <w:rPr>
          <w:rFonts w:eastAsia="Calibri"/>
          <w:color w:val="auto"/>
          <w:sz w:val="24"/>
          <w:szCs w:val="24"/>
        </w:rPr>
        <w:t>ti</w:t>
      </w:r>
      <w:r w:rsidRPr="004972C8">
        <w:rPr>
          <w:color w:val="auto"/>
          <w:sz w:val="24"/>
          <w:szCs w:val="24"/>
        </w:rPr>
        <w:t xml:space="preserve">dades que </w:t>
      </w:r>
      <w:r w:rsidRPr="004972C8">
        <w:rPr>
          <w:rFonts w:eastAsia="Calibri"/>
          <w:color w:val="auto"/>
          <w:sz w:val="24"/>
          <w:szCs w:val="24"/>
        </w:rPr>
        <w:t>ti</w:t>
      </w:r>
      <w:r w:rsidRPr="004972C8">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2745DCA5"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3E2E6661"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151A792C"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34B3C5C5"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7.2.6. O órgão gerenciador comunicará aos órgãos e às en</w:t>
      </w:r>
      <w:r w:rsidRPr="004972C8">
        <w:rPr>
          <w:rFonts w:eastAsia="Calibri"/>
          <w:color w:val="auto"/>
          <w:sz w:val="24"/>
          <w:szCs w:val="24"/>
        </w:rPr>
        <w:t>ti</w:t>
      </w:r>
      <w:r w:rsidRPr="004972C8">
        <w:rPr>
          <w:color w:val="auto"/>
          <w:sz w:val="24"/>
          <w:szCs w:val="24"/>
        </w:rPr>
        <w:t xml:space="preserve">dades que </w:t>
      </w:r>
      <w:r w:rsidRPr="004972C8">
        <w:rPr>
          <w:rFonts w:eastAsia="Calibri"/>
          <w:color w:val="auto"/>
          <w:sz w:val="24"/>
          <w:szCs w:val="24"/>
        </w:rPr>
        <w:t>ti</w:t>
      </w:r>
      <w:r w:rsidRPr="004972C8">
        <w:rPr>
          <w:color w:val="auto"/>
          <w:sz w:val="24"/>
          <w:szCs w:val="24"/>
        </w:rPr>
        <w:t>verem firmado contratos decorrentes da ata de registro de preços sobre a efe</w:t>
      </w:r>
      <w:r w:rsidRPr="004972C8">
        <w:rPr>
          <w:rFonts w:eastAsia="Calibri"/>
          <w:color w:val="auto"/>
          <w:sz w:val="24"/>
          <w:szCs w:val="24"/>
        </w:rPr>
        <w:t>ti</w:t>
      </w:r>
      <w:r w:rsidRPr="004972C8">
        <w:rPr>
          <w:color w:val="auto"/>
          <w:sz w:val="24"/>
          <w:szCs w:val="24"/>
        </w:rPr>
        <w:t>va alteração do preço registrado, para que avaliem a necessidade de alteração contratual, observado o disposto no art. 124 da Lei nº 14.133, de 2021.</w:t>
      </w:r>
    </w:p>
    <w:p w14:paraId="56C487E0" w14:textId="77777777" w:rsidR="000F1F62" w:rsidRPr="004972C8" w:rsidRDefault="000F1F62" w:rsidP="000F1F62">
      <w:pPr>
        <w:pStyle w:val="Nvel3"/>
        <w:spacing w:before="0" w:after="0" w:line="240" w:lineRule="auto"/>
        <w:ind w:left="0"/>
        <w:rPr>
          <w:color w:val="auto"/>
          <w:sz w:val="24"/>
          <w:szCs w:val="24"/>
        </w:rPr>
      </w:pPr>
    </w:p>
    <w:p w14:paraId="4C9D8E7E" w14:textId="77777777" w:rsidR="000F1F62" w:rsidRPr="004972C8" w:rsidRDefault="000F1F62" w:rsidP="000F1F62">
      <w:pPr>
        <w:pStyle w:val="Nivel01"/>
      </w:pPr>
      <w:r w:rsidRPr="004972C8">
        <w:t>8. CANCELAMENTO DO REGISTRO DO LICITANTE VENCEDOR E DOS PREÇOS REGISTRADOS</w:t>
      </w:r>
      <w:bookmarkStart w:id="64" w:name="cancelamento"/>
      <w:bookmarkEnd w:id="64"/>
      <w:r w:rsidRPr="004972C8">
        <w:t>:</w:t>
      </w:r>
    </w:p>
    <w:p w14:paraId="537043C0"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8.1. O registro do fornecedor será cancelado pelo gerenciador, quando o fornecedor:</w:t>
      </w:r>
      <w:bookmarkStart w:id="65" w:name="cancelamento_do_fornecedor"/>
      <w:bookmarkEnd w:id="65"/>
    </w:p>
    <w:p w14:paraId="14E3FDA3"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8.1.1. Descumprir as condições da ata de registro de preços, sem motivo justificado;</w:t>
      </w:r>
    </w:p>
    <w:p w14:paraId="09860460"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8.1.2. Não re</w:t>
      </w:r>
      <w:r w:rsidRPr="004972C8">
        <w:rPr>
          <w:rFonts w:eastAsia="Arial"/>
          <w:color w:val="auto"/>
          <w:sz w:val="24"/>
          <w:szCs w:val="24"/>
        </w:rPr>
        <w:t>ti</w:t>
      </w:r>
      <w:r w:rsidRPr="004972C8">
        <w:rPr>
          <w:color w:val="auto"/>
          <w:sz w:val="24"/>
          <w:szCs w:val="24"/>
        </w:rPr>
        <w:t>rar a nota de empenho, ou instrumento equivalente, no prazo estabelecido pela Administração sem justificativa razoável;</w:t>
      </w:r>
    </w:p>
    <w:p w14:paraId="75628627"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8.1.3. Não aceitar manter seu preço registrado, na hipótese prevista no artigo 30, § 2º, do Decreto nº 5.045, de 19 de janeiro de 2024; ou</w:t>
      </w:r>
    </w:p>
    <w:p w14:paraId="5FC1779C"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8.1.4. Sofrer sanção prevista nos incisos III ou IV do caput do art. 156 da Lei nº 14.133, de 2021.</w:t>
      </w:r>
    </w:p>
    <w:p w14:paraId="1C1675D0" w14:textId="77777777" w:rsidR="000F1F62" w:rsidRPr="004972C8" w:rsidRDefault="000F1F62" w:rsidP="000F1F62">
      <w:pPr>
        <w:pStyle w:val="Nvel4"/>
        <w:spacing w:before="0" w:after="0" w:line="240" w:lineRule="auto"/>
        <w:ind w:left="0"/>
        <w:rPr>
          <w:color w:val="auto"/>
          <w:sz w:val="24"/>
          <w:szCs w:val="24"/>
        </w:rPr>
      </w:pPr>
      <w:r w:rsidRPr="004972C8">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4972C8">
        <w:rPr>
          <w:color w:val="auto"/>
          <w:sz w:val="24"/>
          <w:szCs w:val="24"/>
        </w:rPr>
        <w:t xml:space="preserve"> </w:t>
      </w:r>
    </w:p>
    <w:p w14:paraId="2015FEFC"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8.4.1. Por razão de interesse público;</w:t>
      </w:r>
    </w:p>
    <w:p w14:paraId="06E3D29B"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8.4.2. A pedido do fornecedor, decorrente de caso fortuito ou força maior; ou</w:t>
      </w:r>
    </w:p>
    <w:p w14:paraId="6D133B9A"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 xml:space="preserve">8.4.3. Se não houver êxito nas negociações, nas hipóteses em que o preço de mercado tornar-se superior ou inferior ao preço registrado, nos termos do artigos 29, § 3º e 30, § 4º, ambos do Decreto nº 5.045, de 19 de janeiro de 2024. </w:t>
      </w:r>
    </w:p>
    <w:p w14:paraId="15E28519" w14:textId="77777777" w:rsidR="000F1F62" w:rsidRPr="004972C8" w:rsidRDefault="000F1F62" w:rsidP="000F1F62">
      <w:pPr>
        <w:pStyle w:val="Nvel3"/>
        <w:spacing w:before="0" w:after="0" w:line="240" w:lineRule="auto"/>
        <w:ind w:left="0"/>
        <w:rPr>
          <w:color w:val="auto"/>
          <w:sz w:val="24"/>
          <w:szCs w:val="24"/>
        </w:rPr>
      </w:pPr>
    </w:p>
    <w:p w14:paraId="2E18D731" w14:textId="77777777" w:rsidR="000F1F62" w:rsidRPr="004972C8" w:rsidRDefault="000F1F62" w:rsidP="000F1F62">
      <w:pPr>
        <w:pStyle w:val="Nivel01"/>
      </w:pPr>
      <w:r w:rsidRPr="004972C8">
        <w:t>9. DAS PENALIDADES:</w:t>
      </w:r>
    </w:p>
    <w:p w14:paraId="0A0434BE"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9.1. O descumprimento da Ata de Registro de Preços ensejará aplicação das penalidades estabelecidas no edital.</w:t>
      </w:r>
    </w:p>
    <w:p w14:paraId="5E680A81" w14:textId="77777777" w:rsidR="000F1F62" w:rsidRPr="004972C8" w:rsidRDefault="000F1F62" w:rsidP="000F1F62">
      <w:pPr>
        <w:pStyle w:val="Nvel3"/>
        <w:spacing w:before="0" w:after="0" w:line="240" w:lineRule="auto"/>
        <w:ind w:left="0"/>
        <w:rPr>
          <w:color w:val="auto"/>
          <w:sz w:val="24"/>
          <w:szCs w:val="24"/>
        </w:rPr>
      </w:pPr>
      <w:r w:rsidRPr="004972C8">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4972C8" w:rsidRDefault="000F1F62" w:rsidP="000F1F62">
      <w:pPr>
        <w:pStyle w:val="Nivel01"/>
      </w:pPr>
      <w:r w:rsidRPr="004972C8">
        <w:t>10. CONDIÇÕES GERAIS:</w:t>
      </w:r>
    </w:p>
    <w:p w14:paraId="0D689864" w14:textId="77777777" w:rsidR="000F1F62" w:rsidRPr="004972C8" w:rsidRDefault="000F1F62" w:rsidP="000F1F62">
      <w:pPr>
        <w:pStyle w:val="Nivel2"/>
        <w:numPr>
          <w:ilvl w:val="0"/>
          <w:numId w:val="0"/>
        </w:numPr>
        <w:autoSpaceDE w:val="0"/>
        <w:autoSpaceDN w:val="0"/>
        <w:adjustRightInd w:val="0"/>
        <w:spacing w:before="0" w:after="0" w:line="240" w:lineRule="auto"/>
        <w:rPr>
          <w:color w:val="auto"/>
          <w:sz w:val="24"/>
          <w:szCs w:val="24"/>
        </w:rPr>
      </w:pPr>
      <w:r w:rsidRPr="004972C8">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Pr="004972C8" w:rsidRDefault="000F1F62" w:rsidP="001E55D6">
      <w:pPr>
        <w:widowControl w:val="0"/>
        <w:autoSpaceDE w:val="0"/>
        <w:autoSpaceDN w:val="0"/>
        <w:adjustRightInd w:val="0"/>
        <w:jc w:val="both"/>
        <w:rPr>
          <w:rFonts w:ascii="Arial" w:hAnsi="Arial" w:cs="Arial"/>
        </w:rPr>
      </w:pPr>
      <w:r w:rsidRPr="004972C8">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23D263F7" w14:textId="77777777" w:rsidR="00C02FA1" w:rsidRPr="004972C8" w:rsidRDefault="00C02FA1" w:rsidP="000F1F62">
      <w:pPr>
        <w:widowControl w:val="0"/>
        <w:autoSpaceDE w:val="0"/>
        <w:autoSpaceDN w:val="0"/>
        <w:adjustRightInd w:val="0"/>
        <w:jc w:val="center"/>
        <w:rPr>
          <w:rFonts w:ascii="Arial" w:hAnsi="Arial" w:cs="Arial"/>
        </w:rPr>
      </w:pPr>
    </w:p>
    <w:p w14:paraId="314C6E1F" w14:textId="77777777" w:rsidR="00C02FA1" w:rsidRPr="004972C8" w:rsidRDefault="00C02FA1" w:rsidP="000F1F62">
      <w:pPr>
        <w:widowControl w:val="0"/>
        <w:autoSpaceDE w:val="0"/>
        <w:autoSpaceDN w:val="0"/>
        <w:adjustRightInd w:val="0"/>
        <w:jc w:val="center"/>
        <w:rPr>
          <w:rFonts w:ascii="Arial" w:hAnsi="Arial" w:cs="Arial"/>
        </w:rPr>
      </w:pPr>
    </w:p>
    <w:p w14:paraId="3A39BDC0" w14:textId="77777777" w:rsidR="00C02FA1" w:rsidRPr="004972C8" w:rsidRDefault="00C02FA1" w:rsidP="000F1F62">
      <w:pPr>
        <w:widowControl w:val="0"/>
        <w:autoSpaceDE w:val="0"/>
        <w:autoSpaceDN w:val="0"/>
        <w:adjustRightInd w:val="0"/>
        <w:jc w:val="center"/>
        <w:rPr>
          <w:rFonts w:ascii="Arial" w:hAnsi="Arial" w:cs="Arial"/>
        </w:rPr>
      </w:pPr>
    </w:p>
    <w:p w14:paraId="0327AA1B" w14:textId="77777777" w:rsidR="00C02FA1" w:rsidRPr="004972C8" w:rsidRDefault="00C02FA1" w:rsidP="000F1F62">
      <w:pPr>
        <w:widowControl w:val="0"/>
        <w:autoSpaceDE w:val="0"/>
        <w:autoSpaceDN w:val="0"/>
        <w:adjustRightInd w:val="0"/>
        <w:jc w:val="center"/>
        <w:rPr>
          <w:rFonts w:ascii="Arial" w:hAnsi="Arial" w:cs="Arial"/>
        </w:rPr>
      </w:pPr>
    </w:p>
    <w:p w14:paraId="718A7D24" w14:textId="5431521B"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rPr>
        <w:t>Tanabi, XX (dia), de XXX (mês) de 202</w:t>
      </w:r>
      <w:r w:rsidR="00134F5B" w:rsidRPr="004972C8">
        <w:rPr>
          <w:rFonts w:ascii="Arial" w:hAnsi="Arial" w:cs="Arial"/>
        </w:rPr>
        <w:t>6</w:t>
      </w:r>
      <w:r w:rsidRPr="004972C8">
        <w:rPr>
          <w:rFonts w:ascii="Arial" w:hAnsi="Arial" w:cs="Arial"/>
        </w:rPr>
        <w:t>.</w:t>
      </w:r>
    </w:p>
    <w:p w14:paraId="68EFCA4F" w14:textId="77777777" w:rsidR="000F1F62" w:rsidRPr="004972C8" w:rsidRDefault="000F1F62" w:rsidP="000F1F62">
      <w:pPr>
        <w:widowControl w:val="0"/>
        <w:autoSpaceDE w:val="0"/>
        <w:autoSpaceDN w:val="0"/>
        <w:adjustRightInd w:val="0"/>
        <w:jc w:val="center"/>
        <w:rPr>
          <w:rFonts w:ascii="Arial" w:hAnsi="Arial" w:cs="Arial"/>
        </w:rPr>
      </w:pPr>
    </w:p>
    <w:p w14:paraId="523118D5" w14:textId="77777777" w:rsidR="000F1F62" w:rsidRPr="004972C8" w:rsidRDefault="000F1F62" w:rsidP="000F1F62">
      <w:pPr>
        <w:widowControl w:val="0"/>
        <w:autoSpaceDE w:val="0"/>
        <w:autoSpaceDN w:val="0"/>
        <w:adjustRightInd w:val="0"/>
        <w:jc w:val="center"/>
        <w:rPr>
          <w:rFonts w:ascii="Arial" w:hAnsi="Arial" w:cs="Arial"/>
        </w:rPr>
      </w:pPr>
    </w:p>
    <w:p w14:paraId="40927EF1" w14:textId="77777777" w:rsidR="000F1F62" w:rsidRPr="004972C8" w:rsidRDefault="000F1F62" w:rsidP="000F1F62">
      <w:pPr>
        <w:widowControl w:val="0"/>
        <w:autoSpaceDE w:val="0"/>
        <w:autoSpaceDN w:val="0"/>
        <w:adjustRightInd w:val="0"/>
        <w:jc w:val="center"/>
        <w:rPr>
          <w:rFonts w:ascii="Arial" w:hAnsi="Arial" w:cs="Arial"/>
        </w:rPr>
      </w:pPr>
    </w:p>
    <w:p w14:paraId="4F1CBC0A" w14:textId="77777777"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rPr>
        <w:t>Assinaturas</w:t>
      </w:r>
    </w:p>
    <w:p w14:paraId="1C66B955" w14:textId="77777777" w:rsidR="000F1F62" w:rsidRPr="004972C8" w:rsidRDefault="000F1F62" w:rsidP="000F1F62">
      <w:pPr>
        <w:widowControl w:val="0"/>
        <w:autoSpaceDE w:val="0"/>
        <w:autoSpaceDN w:val="0"/>
        <w:adjustRightInd w:val="0"/>
        <w:jc w:val="center"/>
        <w:rPr>
          <w:rFonts w:ascii="Arial" w:hAnsi="Arial" w:cs="Arial"/>
        </w:rPr>
      </w:pPr>
    </w:p>
    <w:p w14:paraId="2BE0A25C" w14:textId="77777777" w:rsidR="000F1F62" w:rsidRPr="004972C8" w:rsidRDefault="000F1F62" w:rsidP="000F1F62">
      <w:pPr>
        <w:widowControl w:val="0"/>
        <w:autoSpaceDE w:val="0"/>
        <w:autoSpaceDN w:val="0"/>
        <w:adjustRightInd w:val="0"/>
        <w:jc w:val="center"/>
        <w:rPr>
          <w:rFonts w:ascii="Arial" w:hAnsi="Arial" w:cs="Arial"/>
        </w:rPr>
      </w:pPr>
    </w:p>
    <w:p w14:paraId="63C16AE7" w14:textId="77777777" w:rsidR="000F1F62" w:rsidRPr="004972C8" w:rsidRDefault="000F1F62" w:rsidP="000F1F62">
      <w:pPr>
        <w:widowControl w:val="0"/>
        <w:autoSpaceDE w:val="0"/>
        <w:autoSpaceDN w:val="0"/>
        <w:adjustRightInd w:val="0"/>
        <w:jc w:val="center"/>
        <w:rPr>
          <w:rFonts w:ascii="Arial" w:hAnsi="Arial" w:cs="Arial"/>
        </w:rPr>
      </w:pPr>
    </w:p>
    <w:p w14:paraId="0E2F04B3" w14:textId="77777777"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rPr>
        <w:t>Representante legal do órgão gerenciador e representante(s) legal(is) do(s) fornecedor(s) registrado(s)</w:t>
      </w:r>
    </w:p>
    <w:p w14:paraId="3CD40644" w14:textId="77777777" w:rsidR="000F1F62" w:rsidRPr="004972C8" w:rsidRDefault="000F1F62" w:rsidP="000F1F62">
      <w:pPr>
        <w:widowControl w:val="0"/>
        <w:autoSpaceDE w:val="0"/>
        <w:autoSpaceDN w:val="0"/>
        <w:adjustRightInd w:val="0"/>
        <w:jc w:val="center"/>
        <w:rPr>
          <w:rFonts w:ascii="Arial" w:hAnsi="Arial" w:cs="Arial"/>
          <w:b/>
          <w:bCs/>
        </w:rPr>
      </w:pPr>
    </w:p>
    <w:p w14:paraId="2D01443C" w14:textId="77777777" w:rsidR="000F1F62" w:rsidRPr="004972C8" w:rsidRDefault="000F1F62" w:rsidP="000F1F62">
      <w:pPr>
        <w:widowControl w:val="0"/>
        <w:autoSpaceDE w:val="0"/>
        <w:autoSpaceDN w:val="0"/>
        <w:adjustRightInd w:val="0"/>
        <w:jc w:val="center"/>
        <w:rPr>
          <w:rFonts w:ascii="Arial" w:hAnsi="Arial" w:cs="Arial"/>
          <w:b/>
          <w:bCs/>
        </w:rPr>
      </w:pPr>
    </w:p>
    <w:p w14:paraId="24A369FF" w14:textId="77777777" w:rsidR="000F1F62" w:rsidRPr="004972C8" w:rsidRDefault="000F1F62" w:rsidP="000F1F62">
      <w:pPr>
        <w:widowControl w:val="0"/>
        <w:autoSpaceDE w:val="0"/>
        <w:autoSpaceDN w:val="0"/>
        <w:adjustRightInd w:val="0"/>
        <w:rPr>
          <w:rFonts w:ascii="Arial" w:hAnsi="Arial" w:cs="Arial"/>
          <w:b/>
          <w:bCs/>
        </w:rPr>
      </w:pPr>
    </w:p>
    <w:p w14:paraId="4625DE9B" w14:textId="77777777" w:rsidR="007B6909" w:rsidRPr="004972C8" w:rsidRDefault="007B6909" w:rsidP="000F1F62">
      <w:pPr>
        <w:widowControl w:val="0"/>
        <w:autoSpaceDE w:val="0"/>
        <w:autoSpaceDN w:val="0"/>
        <w:adjustRightInd w:val="0"/>
        <w:rPr>
          <w:rFonts w:ascii="Arial" w:hAnsi="Arial" w:cs="Arial"/>
          <w:b/>
          <w:bCs/>
        </w:rPr>
      </w:pPr>
    </w:p>
    <w:p w14:paraId="7AD00C1B" w14:textId="77777777" w:rsidR="007B6909" w:rsidRPr="004972C8" w:rsidRDefault="007B6909" w:rsidP="000F1F62">
      <w:pPr>
        <w:widowControl w:val="0"/>
        <w:autoSpaceDE w:val="0"/>
        <w:autoSpaceDN w:val="0"/>
        <w:adjustRightInd w:val="0"/>
        <w:rPr>
          <w:rFonts w:ascii="Arial" w:hAnsi="Arial" w:cs="Arial"/>
          <w:b/>
          <w:bCs/>
        </w:rPr>
      </w:pPr>
    </w:p>
    <w:p w14:paraId="7102BB01" w14:textId="77777777" w:rsidR="007B6909" w:rsidRPr="004972C8" w:rsidRDefault="007B6909" w:rsidP="000F1F62">
      <w:pPr>
        <w:widowControl w:val="0"/>
        <w:autoSpaceDE w:val="0"/>
        <w:autoSpaceDN w:val="0"/>
        <w:adjustRightInd w:val="0"/>
        <w:rPr>
          <w:rFonts w:ascii="Arial" w:hAnsi="Arial" w:cs="Arial"/>
          <w:b/>
          <w:bCs/>
        </w:rPr>
      </w:pPr>
    </w:p>
    <w:p w14:paraId="271A497D" w14:textId="77777777" w:rsidR="007B6909" w:rsidRPr="004972C8" w:rsidRDefault="007B6909" w:rsidP="000F1F62">
      <w:pPr>
        <w:widowControl w:val="0"/>
        <w:autoSpaceDE w:val="0"/>
        <w:autoSpaceDN w:val="0"/>
        <w:adjustRightInd w:val="0"/>
        <w:rPr>
          <w:rFonts w:ascii="Arial" w:hAnsi="Arial" w:cs="Arial"/>
          <w:b/>
          <w:bCs/>
        </w:rPr>
      </w:pPr>
    </w:p>
    <w:p w14:paraId="38557980" w14:textId="77777777" w:rsidR="007B6909" w:rsidRPr="004972C8" w:rsidRDefault="007B6909" w:rsidP="000F1F62">
      <w:pPr>
        <w:widowControl w:val="0"/>
        <w:autoSpaceDE w:val="0"/>
        <w:autoSpaceDN w:val="0"/>
        <w:adjustRightInd w:val="0"/>
        <w:rPr>
          <w:rFonts w:ascii="Arial" w:hAnsi="Arial" w:cs="Arial"/>
          <w:b/>
          <w:bCs/>
        </w:rPr>
      </w:pPr>
    </w:p>
    <w:p w14:paraId="52413114" w14:textId="77777777" w:rsidR="007B6909" w:rsidRPr="004972C8" w:rsidRDefault="007B6909" w:rsidP="000F1F62">
      <w:pPr>
        <w:widowControl w:val="0"/>
        <w:autoSpaceDE w:val="0"/>
        <w:autoSpaceDN w:val="0"/>
        <w:adjustRightInd w:val="0"/>
        <w:rPr>
          <w:rFonts w:ascii="Arial" w:hAnsi="Arial" w:cs="Arial"/>
          <w:b/>
          <w:bCs/>
        </w:rPr>
      </w:pPr>
    </w:p>
    <w:p w14:paraId="12FA223B" w14:textId="77777777" w:rsidR="007B6909" w:rsidRPr="004972C8" w:rsidRDefault="007B6909" w:rsidP="000F1F62">
      <w:pPr>
        <w:widowControl w:val="0"/>
        <w:autoSpaceDE w:val="0"/>
        <w:autoSpaceDN w:val="0"/>
        <w:adjustRightInd w:val="0"/>
        <w:rPr>
          <w:rFonts w:ascii="Arial" w:hAnsi="Arial" w:cs="Arial"/>
          <w:b/>
          <w:bCs/>
        </w:rPr>
      </w:pPr>
    </w:p>
    <w:p w14:paraId="126282D0" w14:textId="77777777" w:rsidR="007B6909" w:rsidRPr="004972C8" w:rsidRDefault="007B6909" w:rsidP="000F1F62">
      <w:pPr>
        <w:widowControl w:val="0"/>
        <w:autoSpaceDE w:val="0"/>
        <w:autoSpaceDN w:val="0"/>
        <w:adjustRightInd w:val="0"/>
        <w:rPr>
          <w:rFonts w:ascii="Arial" w:hAnsi="Arial" w:cs="Arial"/>
          <w:b/>
          <w:bCs/>
        </w:rPr>
      </w:pPr>
    </w:p>
    <w:p w14:paraId="266CEF28" w14:textId="77777777" w:rsidR="007B6909" w:rsidRPr="004972C8" w:rsidRDefault="007B6909" w:rsidP="000F1F62">
      <w:pPr>
        <w:widowControl w:val="0"/>
        <w:autoSpaceDE w:val="0"/>
        <w:autoSpaceDN w:val="0"/>
        <w:adjustRightInd w:val="0"/>
        <w:rPr>
          <w:rFonts w:ascii="Arial" w:hAnsi="Arial" w:cs="Arial"/>
          <w:b/>
          <w:bCs/>
        </w:rPr>
      </w:pPr>
    </w:p>
    <w:p w14:paraId="249C9D18" w14:textId="77777777" w:rsidR="007B6909" w:rsidRPr="004972C8" w:rsidRDefault="007B6909" w:rsidP="000F1F62">
      <w:pPr>
        <w:widowControl w:val="0"/>
        <w:autoSpaceDE w:val="0"/>
        <w:autoSpaceDN w:val="0"/>
        <w:adjustRightInd w:val="0"/>
        <w:rPr>
          <w:rFonts w:ascii="Arial" w:hAnsi="Arial" w:cs="Arial"/>
          <w:b/>
          <w:bCs/>
        </w:rPr>
      </w:pPr>
    </w:p>
    <w:p w14:paraId="5E504384" w14:textId="77777777" w:rsidR="007B6909" w:rsidRPr="004972C8" w:rsidRDefault="007B6909" w:rsidP="000F1F62">
      <w:pPr>
        <w:widowControl w:val="0"/>
        <w:autoSpaceDE w:val="0"/>
        <w:autoSpaceDN w:val="0"/>
        <w:adjustRightInd w:val="0"/>
        <w:rPr>
          <w:rFonts w:ascii="Arial" w:hAnsi="Arial" w:cs="Arial"/>
          <w:b/>
          <w:bCs/>
        </w:rPr>
      </w:pPr>
    </w:p>
    <w:p w14:paraId="18F73A77" w14:textId="77777777" w:rsidR="007B6909" w:rsidRPr="004972C8" w:rsidRDefault="007B6909" w:rsidP="000F1F62">
      <w:pPr>
        <w:widowControl w:val="0"/>
        <w:autoSpaceDE w:val="0"/>
        <w:autoSpaceDN w:val="0"/>
        <w:adjustRightInd w:val="0"/>
        <w:rPr>
          <w:rFonts w:ascii="Arial" w:hAnsi="Arial" w:cs="Arial"/>
          <w:b/>
          <w:bCs/>
        </w:rPr>
      </w:pPr>
    </w:p>
    <w:p w14:paraId="646377A8" w14:textId="77777777" w:rsidR="007B6909" w:rsidRPr="004972C8" w:rsidRDefault="007B6909" w:rsidP="000F1F62">
      <w:pPr>
        <w:widowControl w:val="0"/>
        <w:autoSpaceDE w:val="0"/>
        <w:autoSpaceDN w:val="0"/>
        <w:adjustRightInd w:val="0"/>
        <w:rPr>
          <w:rFonts w:ascii="Arial" w:hAnsi="Arial" w:cs="Arial"/>
          <w:b/>
          <w:bCs/>
        </w:rPr>
      </w:pPr>
    </w:p>
    <w:p w14:paraId="280F2B97" w14:textId="77777777" w:rsidR="007B6909" w:rsidRPr="004972C8" w:rsidRDefault="007B6909" w:rsidP="000F1F62">
      <w:pPr>
        <w:widowControl w:val="0"/>
        <w:autoSpaceDE w:val="0"/>
        <w:autoSpaceDN w:val="0"/>
        <w:adjustRightInd w:val="0"/>
        <w:rPr>
          <w:rFonts w:ascii="Arial" w:hAnsi="Arial" w:cs="Arial"/>
          <w:b/>
          <w:bCs/>
        </w:rPr>
      </w:pPr>
    </w:p>
    <w:p w14:paraId="72A9E30E" w14:textId="77777777" w:rsidR="007B6909" w:rsidRPr="004972C8" w:rsidRDefault="007B6909" w:rsidP="000F1F62">
      <w:pPr>
        <w:widowControl w:val="0"/>
        <w:autoSpaceDE w:val="0"/>
        <w:autoSpaceDN w:val="0"/>
        <w:adjustRightInd w:val="0"/>
        <w:rPr>
          <w:rFonts w:ascii="Arial" w:hAnsi="Arial" w:cs="Arial"/>
          <w:b/>
          <w:bCs/>
        </w:rPr>
      </w:pPr>
    </w:p>
    <w:p w14:paraId="7C1F3141" w14:textId="77777777" w:rsidR="007B6909" w:rsidRPr="004972C8" w:rsidRDefault="007B6909" w:rsidP="000F1F62">
      <w:pPr>
        <w:widowControl w:val="0"/>
        <w:autoSpaceDE w:val="0"/>
        <w:autoSpaceDN w:val="0"/>
        <w:adjustRightInd w:val="0"/>
        <w:rPr>
          <w:rFonts w:ascii="Arial" w:hAnsi="Arial" w:cs="Arial"/>
          <w:b/>
          <w:bCs/>
        </w:rPr>
      </w:pPr>
    </w:p>
    <w:p w14:paraId="5A52E643" w14:textId="77777777" w:rsidR="007B6909" w:rsidRPr="004972C8" w:rsidRDefault="007B6909" w:rsidP="000F1F62">
      <w:pPr>
        <w:widowControl w:val="0"/>
        <w:autoSpaceDE w:val="0"/>
        <w:autoSpaceDN w:val="0"/>
        <w:adjustRightInd w:val="0"/>
        <w:rPr>
          <w:rFonts w:ascii="Arial" w:hAnsi="Arial" w:cs="Arial"/>
          <w:b/>
          <w:bCs/>
        </w:rPr>
      </w:pPr>
    </w:p>
    <w:p w14:paraId="1282B07B" w14:textId="77777777" w:rsidR="007B6909" w:rsidRPr="004972C8" w:rsidRDefault="007B6909" w:rsidP="000F1F62">
      <w:pPr>
        <w:widowControl w:val="0"/>
        <w:autoSpaceDE w:val="0"/>
        <w:autoSpaceDN w:val="0"/>
        <w:adjustRightInd w:val="0"/>
        <w:rPr>
          <w:rFonts w:ascii="Arial" w:hAnsi="Arial" w:cs="Arial"/>
          <w:b/>
          <w:bCs/>
        </w:rPr>
      </w:pPr>
    </w:p>
    <w:p w14:paraId="67AFEF70" w14:textId="77777777" w:rsidR="007B6909" w:rsidRPr="004972C8" w:rsidRDefault="007B6909" w:rsidP="000F1F62">
      <w:pPr>
        <w:widowControl w:val="0"/>
        <w:autoSpaceDE w:val="0"/>
        <w:autoSpaceDN w:val="0"/>
        <w:adjustRightInd w:val="0"/>
        <w:rPr>
          <w:rFonts w:ascii="Arial" w:hAnsi="Arial" w:cs="Arial"/>
          <w:b/>
          <w:bCs/>
        </w:rPr>
      </w:pPr>
    </w:p>
    <w:p w14:paraId="7A7D9714" w14:textId="77777777" w:rsidR="007B6909" w:rsidRPr="004972C8" w:rsidRDefault="007B6909" w:rsidP="000F1F62">
      <w:pPr>
        <w:widowControl w:val="0"/>
        <w:autoSpaceDE w:val="0"/>
        <w:autoSpaceDN w:val="0"/>
        <w:adjustRightInd w:val="0"/>
        <w:rPr>
          <w:rFonts w:ascii="Arial" w:hAnsi="Arial" w:cs="Arial"/>
          <w:b/>
          <w:bCs/>
        </w:rPr>
      </w:pPr>
    </w:p>
    <w:p w14:paraId="5EF5D2B8" w14:textId="77777777" w:rsidR="007B6909" w:rsidRPr="004972C8" w:rsidRDefault="007B6909" w:rsidP="000F1F62">
      <w:pPr>
        <w:widowControl w:val="0"/>
        <w:autoSpaceDE w:val="0"/>
        <w:autoSpaceDN w:val="0"/>
        <w:adjustRightInd w:val="0"/>
        <w:rPr>
          <w:rFonts w:ascii="Arial" w:hAnsi="Arial" w:cs="Arial"/>
          <w:b/>
          <w:bCs/>
        </w:rPr>
      </w:pPr>
    </w:p>
    <w:p w14:paraId="352EA39D" w14:textId="77777777" w:rsidR="007B6909" w:rsidRPr="004972C8" w:rsidRDefault="007B6909" w:rsidP="000F1F62">
      <w:pPr>
        <w:widowControl w:val="0"/>
        <w:autoSpaceDE w:val="0"/>
        <w:autoSpaceDN w:val="0"/>
        <w:adjustRightInd w:val="0"/>
        <w:rPr>
          <w:rFonts w:ascii="Arial" w:hAnsi="Arial" w:cs="Arial"/>
          <w:b/>
          <w:bCs/>
        </w:rPr>
      </w:pPr>
    </w:p>
    <w:p w14:paraId="290AB006" w14:textId="77777777" w:rsidR="007B6909" w:rsidRPr="004972C8" w:rsidRDefault="007B6909" w:rsidP="000F1F62">
      <w:pPr>
        <w:widowControl w:val="0"/>
        <w:autoSpaceDE w:val="0"/>
        <w:autoSpaceDN w:val="0"/>
        <w:adjustRightInd w:val="0"/>
        <w:rPr>
          <w:rFonts w:ascii="Arial" w:hAnsi="Arial" w:cs="Arial"/>
          <w:b/>
          <w:bCs/>
        </w:rPr>
      </w:pPr>
    </w:p>
    <w:p w14:paraId="666AA6CA" w14:textId="77777777" w:rsidR="007B6909" w:rsidRPr="004972C8" w:rsidRDefault="007B6909" w:rsidP="000F1F62">
      <w:pPr>
        <w:widowControl w:val="0"/>
        <w:autoSpaceDE w:val="0"/>
        <w:autoSpaceDN w:val="0"/>
        <w:adjustRightInd w:val="0"/>
        <w:rPr>
          <w:rFonts w:ascii="Arial" w:hAnsi="Arial" w:cs="Arial"/>
          <w:b/>
          <w:bCs/>
        </w:rPr>
      </w:pPr>
    </w:p>
    <w:p w14:paraId="62E5BB62" w14:textId="77777777" w:rsidR="007B6909" w:rsidRPr="004972C8" w:rsidRDefault="007B6909" w:rsidP="000F1F62">
      <w:pPr>
        <w:widowControl w:val="0"/>
        <w:autoSpaceDE w:val="0"/>
        <w:autoSpaceDN w:val="0"/>
        <w:adjustRightInd w:val="0"/>
        <w:rPr>
          <w:rFonts w:ascii="Arial" w:hAnsi="Arial" w:cs="Arial"/>
          <w:b/>
          <w:bCs/>
        </w:rPr>
      </w:pPr>
    </w:p>
    <w:p w14:paraId="532ADE78" w14:textId="77777777" w:rsidR="007B6909" w:rsidRPr="004972C8" w:rsidRDefault="007B6909" w:rsidP="000F1F62">
      <w:pPr>
        <w:widowControl w:val="0"/>
        <w:autoSpaceDE w:val="0"/>
        <w:autoSpaceDN w:val="0"/>
        <w:adjustRightInd w:val="0"/>
        <w:rPr>
          <w:rFonts w:ascii="Arial" w:hAnsi="Arial" w:cs="Arial"/>
          <w:b/>
          <w:bCs/>
        </w:rPr>
      </w:pPr>
    </w:p>
    <w:p w14:paraId="1E8876F9" w14:textId="77777777" w:rsidR="007B6909" w:rsidRPr="004972C8" w:rsidRDefault="007B6909" w:rsidP="000F1F62">
      <w:pPr>
        <w:widowControl w:val="0"/>
        <w:autoSpaceDE w:val="0"/>
        <w:autoSpaceDN w:val="0"/>
        <w:adjustRightInd w:val="0"/>
        <w:rPr>
          <w:rFonts w:ascii="Arial" w:hAnsi="Arial" w:cs="Arial"/>
          <w:b/>
          <w:bCs/>
        </w:rPr>
      </w:pPr>
    </w:p>
    <w:p w14:paraId="2B0D7FA1" w14:textId="77777777" w:rsidR="007B6909" w:rsidRPr="004972C8" w:rsidRDefault="007B6909" w:rsidP="000F1F62">
      <w:pPr>
        <w:widowControl w:val="0"/>
        <w:autoSpaceDE w:val="0"/>
        <w:autoSpaceDN w:val="0"/>
        <w:adjustRightInd w:val="0"/>
        <w:rPr>
          <w:rFonts w:ascii="Arial" w:hAnsi="Arial" w:cs="Arial"/>
          <w:b/>
          <w:bCs/>
        </w:rPr>
      </w:pPr>
    </w:p>
    <w:p w14:paraId="74CFECEF" w14:textId="77777777" w:rsidR="007B6909" w:rsidRPr="004972C8" w:rsidRDefault="007B6909" w:rsidP="000F1F62">
      <w:pPr>
        <w:widowControl w:val="0"/>
        <w:autoSpaceDE w:val="0"/>
        <w:autoSpaceDN w:val="0"/>
        <w:adjustRightInd w:val="0"/>
        <w:rPr>
          <w:rFonts w:ascii="Arial" w:hAnsi="Arial" w:cs="Arial"/>
          <w:b/>
          <w:bCs/>
        </w:rPr>
      </w:pPr>
    </w:p>
    <w:p w14:paraId="0518B0A4" w14:textId="77777777" w:rsidR="007B6909" w:rsidRPr="004972C8" w:rsidRDefault="007B6909" w:rsidP="000F1F62">
      <w:pPr>
        <w:widowControl w:val="0"/>
        <w:autoSpaceDE w:val="0"/>
        <w:autoSpaceDN w:val="0"/>
        <w:adjustRightInd w:val="0"/>
        <w:rPr>
          <w:rFonts w:ascii="Arial" w:hAnsi="Arial" w:cs="Arial"/>
          <w:b/>
          <w:bCs/>
        </w:rPr>
      </w:pPr>
    </w:p>
    <w:p w14:paraId="0BC076E4" w14:textId="77777777" w:rsidR="007B6909" w:rsidRPr="004972C8" w:rsidRDefault="007B6909" w:rsidP="000F1F62">
      <w:pPr>
        <w:widowControl w:val="0"/>
        <w:autoSpaceDE w:val="0"/>
        <w:autoSpaceDN w:val="0"/>
        <w:adjustRightInd w:val="0"/>
        <w:rPr>
          <w:rFonts w:ascii="Arial" w:hAnsi="Arial" w:cs="Arial"/>
          <w:b/>
          <w:bCs/>
        </w:rPr>
      </w:pPr>
    </w:p>
    <w:p w14:paraId="2C2617F5" w14:textId="77777777" w:rsidR="000F1F62" w:rsidRPr="004972C8" w:rsidRDefault="000F1F62" w:rsidP="000F1F62">
      <w:pPr>
        <w:widowControl w:val="0"/>
        <w:autoSpaceDE w:val="0"/>
        <w:autoSpaceDN w:val="0"/>
        <w:adjustRightInd w:val="0"/>
        <w:rPr>
          <w:rFonts w:ascii="Arial" w:hAnsi="Arial" w:cs="Arial"/>
          <w:b/>
          <w:bCs/>
        </w:rPr>
      </w:pPr>
    </w:p>
    <w:p w14:paraId="4C71CDF2" w14:textId="77777777" w:rsidR="000F1F62" w:rsidRPr="004972C8" w:rsidRDefault="000F1F62" w:rsidP="000F1F62">
      <w:pPr>
        <w:widowControl w:val="0"/>
        <w:autoSpaceDE w:val="0"/>
        <w:autoSpaceDN w:val="0"/>
        <w:adjustRightInd w:val="0"/>
        <w:jc w:val="center"/>
        <w:rPr>
          <w:rFonts w:ascii="Arial" w:hAnsi="Arial" w:cs="Arial"/>
          <w:b/>
          <w:bCs/>
        </w:rPr>
      </w:pPr>
    </w:p>
    <w:p w14:paraId="44F6A2BE" w14:textId="77777777"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b/>
          <w:bCs/>
        </w:rPr>
        <w:t>ANEXO</w:t>
      </w:r>
    </w:p>
    <w:p w14:paraId="44CE2718" w14:textId="77777777" w:rsidR="000F1F62" w:rsidRPr="004972C8"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4972C8"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4972C8"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4972C8" w:rsidRDefault="000F1F62" w:rsidP="000F1F62">
      <w:pPr>
        <w:widowControl w:val="0"/>
        <w:autoSpaceDE w:val="0"/>
        <w:autoSpaceDN w:val="0"/>
        <w:adjustRightInd w:val="0"/>
        <w:ind w:right="-28"/>
        <w:jc w:val="center"/>
        <w:rPr>
          <w:rFonts w:ascii="Arial" w:hAnsi="Arial" w:cs="Arial"/>
          <w:b/>
          <w:bCs/>
        </w:rPr>
      </w:pPr>
      <w:r w:rsidRPr="004972C8">
        <w:rPr>
          <w:rFonts w:ascii="Arial" w:hAnsi="Arial" w:cs="Arial"/>
          <w:b/>
          <w:bCs/>
        </w:rPr>
        <w:t>CADASTRO RESERVA</w:t>
      </w:r>
    </w:p>
    <w:p w14:paraId="047312B7" w14:textId="77777777" w:rsidR="000F1F62" w:rsidRPr="004972C8"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4972C8" w:rsidRDefault="000F1F62" w:rsidP="000F1F62">
      <w:pPr>
        <w:widowControl w:val="0"/>
        <w:autoSpaceDE w:val="0"/>
        <w:autoSpaceDN w:val="0"/>
        <w:adjustRightInd w:val="0"/>
        <w:ind w:right="-28"/>
        <w:jc w:val="center"/>
        <w:rPr>
          <w:rFonts w:ascii="Arial" w:hAnsi="Arial" w:cs="Arial"/>
          <w:b/>
          <w:bCs/>
        </w:rPr>
      </w:pPr>
      <w:r w:rsidRPr="004972C8">
        <w:rPr>
          <w:rFonts w:ascii="Arial" w:hAnsi="Arial" w:cs="Arial"/>
          <w:b/>
          <w:bCs/>
        </w:rPr>
        <w:t>SEGUINDO A ORDEM DE CLASSIFICAÇÃO, SEGUE RELAÇÃO DE FORNECEDORES QUE ACEITARAM COTAR OS ITENS COM PREÇOS IGUAIS AO ADJUDICATÁRIO:</w:t>
      </w:r>
    </w:p>
    <w:p w14:paraId="4DFC2DEF" w14:textId="77777777" w:rsidR="000F1F62" w:rsidRPr="004972C8"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4972C8" w:rsidRPr="004972C8"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Fornecedor (razão social, CNPJ/MF, endereço, contatos, representante)</w:t>
            </w:r>
          </w:p>
        </w:tc>
      </w:tr>
      <w:tr w:rsidR="004972C8" w:rsidRPr="004972C8"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Item</w:t>
            </w:r>
          </w:p>
          <w:p w14:paraId="1D8FB303"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do TR</w:t>
            </w:r>
          </w:p>
          <w:p w14:paraId="2CD330DD" w14:textId="77777777" w:rsidR="000F1F62" w:rsidRPr="004972C8"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Marca</w:t>
            </w:r>
          </w:p>
          <w:p w14:paraId="1D87305B"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Modelo</w:t>
            </w:r>
          </w:p>
          <w:p w14:paraId="2D752021"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Quantidade</w:t>
            </w:r>
          </w:p>
          <w:p w14:paraId="63AD43B8" w14:textId="77777777" w:rsidR="000F1F62" w:rsidRPr="004972C8"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 xml:space="preserve">Valor Unitário </w:t>
            </w:r>
          </w:p>
          <w:p w14:paraId="272626B1"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Prazo garantia ou validade</w:t>
            </w:r>
          </w:p>
        </w:tc>
      </w:tr>
      <w:tr w:rsidR="000F1F62" w:rsidRPr="004972C8"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4972C8"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4972C8" w:rsidRDefault="000F1F62" w:rsidP="000F1F62">
      <w:pPr>
        <w:widowControl w:val="0"/>
        <w:autoSpaceDE w:val="0"/>
        <w:autoSpaceDN w:val="0"/>
        <w:adjustRightInd w:val="0"/>
        <w:ind w:right="-28"/>
        <w:jc w:val="both"/>
        <w:rPr>
          <w:rFonts w:ascii="Arial" w:hAnsi="Arial" w:cs="Arial"/>
        </w:rPr>
      </w:pPr>
    </w:p>
    <w:p w14:paraId="6CFBDEC6" w14:textId="77777777" w:rsidR="000F1F62" w:rsidRPr="004972C8" w:rsidRDefault="000F1F62" w:rsidP="000F1F62">
      <w:pPr>
        <w:widowControl w:val="0"/>
        <w:autoSpaceDE w:val="0"/>
        <w:autoSpaceDN w:val="0"/>
        <w:adjustRightInd w:val="0"/>
        <w:jc w:val="center"/>
        <w:rPr>
          <w:rFonts w:ascii="Arial" w:hAnsi="Arial" w:cs="Arial"/>
          <w:b/>
          <w:bCs/>
        </w:rPr>
      </w:pPr>
      <w:r w:rsidRPr="004972C8">
        <w:rPr>
          <w:rFonts w:ascii="Arial" w:hAnsi="Arial" w:cs="Arial"/>
          <w:b/>
          <w:bCs/>
        </w:rPr>
        <w:t>SEGUINDO A ORDEM DE CLASSIFICAÇÃO, SEGUE RELAÇÃO DE FORNECEDORES QUE MANTIVERAM SUA PROPOSTA ORIGINAL:</w:t>
      </w:r>
    </w:p>
    <w:p w14:paraId="159E3AAF" w14:textId="77777777" w:rsidR="000F1F62" w:rsidRPr="004972C8"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4972C8" w:rsidRPr="004972C8"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Fornecedor (razão social, CNPJ/MF, endereço, contatos, representante)</w:t>
            </w:r>
          </w:p>
        </w:tc>
      </w:tr>
      <w:tr w:rsidR="004972C8" w:rsidRPr="004972C8"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Item</w:t>
            </w:r>
          </w:p>
          <w:p w14:paraId="6AD8181B"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do TR</w:t>
            </w:r>
          </w:p>
          <w:p w14:paraId="7F21AB48" w14:textId="77777777" w:rsidR="000F1F62" w:rsidRPr="004972C8"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Marca</w:t>
            </w:r>
          </w:p>
          <w:p w14:paraId="135B4E83"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Modelo</w:t>
            </w:r>
          </w:p>
          <w:p w14:paraId="0EB5883B"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Quantidade</w:t>
            </w:r>
          </w:p>
          <w:p w14:paraId="4018C61B" w14:textId="77777777" w:rsidR="000F1F62" w:rsidRPr="004972C8"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 xml:space="preserve">Valor Unitário </w:t>
            </w:r>
          </w:p>
          <w:p w14:paraId="495B7F50"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4972C8" w:rsidRDefault="000F1F62" w:rsidP="00065699">
            <w:pPr>
              <w:widowControl w:val="0"/>
              <w:autoSpaceDE w:val="0"/>
              <w:autoSpaceDN w:val="0"/>
              <w:adjustRightInd w:val="0"/>
              <w:jc w:val="center"/>
              <w:rPr>
                <w:rFonts w:ascii="Arial" w:hAnsi="Arial" w:cs="Arial"/>
                <w:sz w:val="20"/>
                <w:szCs w:val="20"/>
              </w:rPr>
            </w:pPr>
            <w:r w:rsidRPr="004972C8">
              <w:rPr>
                <w:rFonts w:ascii="Arial" w:hAnsi="Arial" w:cs="Arial"/>
                <w:sz w:val="20"/>
                <w:szCs w:val="20"/>
              </w:rPr>
              <w:t>Prazo garantia ou validade</w:t>
            </w:r>
          </w:p>
        </w:tc>
      </w:tr>
      <w:tr w:rsidR="000F1F62" w:rsidRPr="004972C8"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4972C8"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4972C8"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4972C8" w:rsidRDefault="000F1F62" w:rsidP="000F1F62">
      <w:pPr>
        <w:widowControl w:val="0"/>
        <w:autoSpaceDE w:val="0"/>
        <w:autoSpaceDN w:val="0"/>
        <w:adjustRightInd w:val="0"/>
        <w:jc w:val="both"/>
        <w:rPr>
          <w:rFonts w:ascii="Arial" w:hAnsi="Arial" w:cs="Arial"/>
          <w:b/>
          <w:bCs/>
        </w:rPr>
      </w:pPr>
    </w:p>
    <w:p w14:paraId="04D4600C" w14:textId="77777777" w:rsidR="000F1F62" w:rsidRPr="004972C8" w:rsidRDefault="000F1F62" w:rsidP="000F1F62">
      <w:pPr>
        <w:spacing w:after="160" w:line="259" w:lineRule="auto"/>
        <w:rPr>
          <w:rFonts w:ascii="Arial" w:hAnsi="Arial" w:cs="Arial"/>
          <w:b/>
          <w:bCs/>
        </w:rPr>
      </w:pPr>
      <w:r w:rsidRPr="004972C8">
        <w:rPr>
          <w:rFonts w:ascii="Arial" w:hAnsi="Arial" w:cs="Arial"/>
          <w:b/>
          <w:bCs/>
        </w:rPr>
        <w:br w:type="page"/>
      </w:r>
    </w:p>
    <w:p w14:paraId="62754CA7" w14:textId="1B35D04B" w:rsidR="000F1F62" w:rsidRPr="004972C8" w:rsidRDefault="000F1F62" w:rsidP="000F1F62">
      <w:pPr>
        <w:jc w:val="center"/>
        <w:rPr>
          <w:rFonts w:ascii="Arial" w:hAnsi="Arial" w:cs="Arial"/>
          <w:b/>
          <w:bCs/>
        </w:rPr>
      </w:pPr>
      <w:r w:rsidRPr="004972C8">
        <w:rPr>
          <w:rFonts w:ascii="Arial" w:hAnsi="Arial" w:cs="Arial"/>
          <w:b/>
          <w:bCs/>
        </w:rPr>
        <w:t>PROCESSO ADMINISTRATIVO N</w:t>
      </w:r>
      <w:r w:rsidR="001B7875" w:rsidRPr="004972C8">
        <w:rPr>
          <w:rFonts w:ascii="Arial" w:hAnsi="Arial" w:cs="Arial"/>
          <w:b/>
          <w:bCs/>
        </w:rPr>
        <w:t>º</w:t>
      </w:r>
      <w:r w:rsidRPr="004972C8">
        <w:rPr>
          <w:rFonts w:ascii="Arial" w:hAnsi="Arial" w:cs="Arial"/>
          <w:b/>
          <w:bCs/>
        </w:rPr>
        <w:t xml:space="preserve"> </w:t>
      </w:r>
      <w:r w:rsidR="00437B68" w:rsidRPr="004972C8">
        <w:rPr>
          <w:rFonts w:ascii="Arial" w:hAnsi="Arial" w:cs="Arial"/>
          <w:b/>
          <w:bCs/>
        </w:rPr>
        <w:t>106/2026</w:t>
      </w:r>
    </w:p>
    <w:p w14:paraId="490A8785" w14:textId="05B5182C" w:rsidR="000F1F62" w:rsidRPr="004972C8" w:rsidRDefault="000F1F62" w:rsidP="000F1F62">
      <w:pPr>
        <w:jc w:val="center"/>
        <w:rPr>
          <w:rFonts w:ascii="Arial" w:hAnsi="Arial" w:cs="Arial"/>
          <w:b/>
          <w:bCs/>
        </w:rPr>
      </w:pPr>
      <w:r w:rsidRPr="004972C8">
        <w:rPr>
          <w:rFonts w:ascii="Arial" w:hAnsi="Arial" w:cs="Arial"/>
          <w:b/>
          <w:bCs/>
        </w:rPr>
        <w:t xml:space="preserve">PREGÃO ELETRÔNICO Nº </w:t>
      </w:r>
      <w:r w:rsidR="00437B68" w:rsidRPr="004972C8">
        <w:rPr>
          <w:rFonts w:ascii="Arial" w:hAnsi="Arial" w:cs="Arial"/>
          <w:b/>
          <w:bCs/>
        </w:rPr>
        <w:t>065/2026</w:t>
      </w:r>
    </w:p>
    <w:p w14:paraId="33FDE5E3" w14:textId="77777777" w:rsidR="000F1F62" w:rsidRPr="004972C8" w:rsidRDefault="000F1F62" w:rsidP="000F1F62">
      <w:pPr>
        <w:jc w:val="center"/>
        <w:rPr>
          <w:rFonts w:ascii="Arial" w:hAnsi="Arial" w:cs="Arial"/>
          <w:b/>
        </w:rPr>
      </w:pPr>
      <w:r w:rsidRPr="004972C8">
        <w:rPr>
          <w:rFonts w:ascii="Arial" w:hAnsi="Arial" w:cs="Arial"/>
          <w:b/>
          <w:bCs/>
        </w:rPr>
        <w:t xml:space="preserve">ANEXO IV – </w:t>
      </w:r>
      <w:r w:rsidRPr="004972C8">
        <w:rPr>
          <w:rFonts w:ascii="Arial" w:hAnsi="Arial" w:cs="Arial"/>
          <w:b/>
        </w:rPr>
        <w:t xml:space="preserve">MODELO ARQUIVO DECLARAÇÃO </w:t>
      </w:r>
    </w:p>
    <w:p w14:paraId="2E6916DF" w14:textId="77777777" w:rsidR="000F1F62" w:rsidRPr="004972C8" w:rsidRDefault="000F1F62" w:rsidP="000F1F62">
      <w:pPr>
        <w:tabs>
          <w:tab w:val="left" w:pos="-1701"/>
        </w:tabs>
        <w:autoSpaceDE w:val="0"/>
        <w:autoSpaceDN w:val="0"/>
        <w:adjustRightInd w:val="0"/>
        <w:jc w:val="center"/>
        <w:rPr>
          <w:rFonts w:ascii="Arial" w:hAnsi="Arial" w:cs="Arial"/>
          <w:b/>
        </w:rPr>
      </w:pPr>
      <w:r w:rsidRPr="004972C8">
        <w:rPr>
          <w:rFonts w:ascii="Arial" w:hAnsi="Arial" w:cs="Arial"/>
          <w:b/>
        </w:rPr>
        <w:t>(FASE CADASTRAMENTO DA PROPOSTA INICIAL)</w:t>
      </w:r>
    </w:p>
    <w:p w14:paraId="109F47F3" w14:textId="77777777" w:rsidR="000F1F62" w:rsidRPr="004972C8" w:rsidRDefault="000F1F62" w:rsidP="000F1F62">
      <w:pPr>
        <w:tabs>
          <w:tab w:val="left" w:pos="-1701"/>
        </w:tabs>
        <w:autoSpaceDE w:val="0"/>
        <w:autoSpaceDN w:val="0"/>
        <w:adjustRightInd w:val="0"/>
        <w:jc w:val="both"/>
        <w:rPr>
          <w:rFonts w:ascii="Arial" w:hAnsi="Arial" w:cs="Arial"/>
        </w:rPr>
      </w:pPr>
    </w:p>
    <w:p w14:paraId="4997EE13" w14:textId="77777777" w:rsidR="000F1F62" w:rsidRPr="004972C8" w:rsidRDefault="000F1F62" w:rsidP="000F1F62">
      <w:pPr>
        <w:tabs>
          <w:tab w:val="left" w:pos="-1701"/>
        </w:tabs>
        <w:autoSpaceDE w:val="0"/>
        <w:autoSpaceDN w:val="0"/>
        <w:adjustRightInd w:val="0"/>
        <w:jc w:val="both"/>
        <w:rPr>
          <w:rFonts w:ascii="Arial" w:hAnsi="Arial" w:cs="Arial"/>
        </w:rPr>
      </w:pPr>
    </w:p>
    <w:p w14:paraId="64951C9A" w14:textId="77777777" w:rsidR="000F1F62" w:rsidRPr="004972C8" w:rsidRDefault="000F1F62" w:rsidP="000F1F62">
      <w:pPr>
        <w:tabs>
          <w:tab w:val="left" w:pos="-1701"/>
        </w:tabs>
        <w:autoSpaceDE w:val="0"/>
        <w:autoSpaceDN w:val="0"/>
        <w:adjustRightInd w:val="0"/>
        <w:jc w:val="both"/>
        <w:rPr>
          <w:rFonts w:ascii="Arial" w:hAnsi="Arial" w:cs="Arial"/>
        </w:rPr>
      </w:pPr>
    </w:p>
    <w:p w14:paraId="477727A5" w14:textId="65ABC635"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rPr>
        <w:t xml:space="preserve">Eu ___________________ (nome completo), representante legal da empresa _____________________ (denominação da pessoa jurídica), participante do Pregão Eletrônico nº </w:t>
      </w:r>
      <w:r w:rsidR="00437B68" w:rsidRPr="004972C8">
        <w:rPr>
          <w:rFonts w:ascii="Arial" w:hAnsi="Arial" w:cs="Arial"/>
        </w:rPr>
        <w:t>065/2026</w:t>
      </w:r>
      <w:r w:rsidRPr="004972C8">
        <w:rPr>
          <w:rFonts w:ascii="Arial" w:hAnsi="Arial" w:cs="Arial"/>
        </w:rPr>
        <w:t xml:space="preserve">, realizado pelo Município de Tanabi, </w:t>
      </w:r>
      <w:r w:rsidRPr="004972C8">
        <w:rPr>
          <w:rFonts w:ascii="Arial" w:hAnsi="Arial" w:cs="Arial"/>
          <w:b/>
        </w:rPr>
        <w:t>DECLARO</w:t>
      </w:r>
      <w:r w:rsidRPr="004972C8">
        <w:rPr>
          <w:rFonts w:ascii="Arial" w:hAnsi="Arial" w:cs="Arial"/>
        </w:rPr>
        <w:t xml:space="preserve">, sob as penas da lei: </w:t>
      </w:r>
    </w:p>
    <w:p w14:paraId="0A9AB242" w14:textId="77777777" w:rsidR="00DE2E74" w:rsidRPr="004972C8" w:rsidRDefault="00DE2E74" w:rsidP="000F1F62">
      <w:pPr>
        <w:tabs>
          <w:tab w:val="left" w:pos="-1701"/>
        </w:tabs>
        <w:autoSpaceDE w:val="0"/>
        <w:autoSpaceDN w:val="0"/>
        <w:adjustRightInd w:val="0"/>
        <w:jc w:val="both"/>
        <w:rPr>
          <w:rFonts w:ascii="Arial" w:hAnsi="Arial" w:cs="Arial"/>
        </w:rPr>
      </w:pPr>
    </w:p>
    <w:p w14:paraId="4138CDC4"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a) E</w:t>
      </w:r>
      <w:r w:rsidRPr="004972C8">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4972C8" w:rsidRDefault="000F1F62" w:rsidP="000F1F62">
      <w:pPr>
        <w:tabs>
          <w:tab w:val="left" w:pos="-1701"/>
        </w:tabs>
        <w:autoSpaceDE w:val="0"/>
        <w:autoSpaceDN w:val="0"/>
        <w:adjustRightInd w:val="0"/>
        <w:jc w:val="both"/>
        <w:rPr>
          <w:rStyle w:val="Hyperlink"/>
          <w:rFonts w:ascii="Arial" w:hAnsi="Arial" w:cs="Arial"/>
          <w:color w:val="auto"/>
          <w:u w:val="none"/>
        </w:rPr>
      </w:pPr>
      <w:r w:rsidRPr="004972C8">
        <w:rPr>
          <w:rFonts w:ascii="Arial" w:hAnsi="Arial" w:cs="Arial"/>
          <w:bCs/>
        </w:rPr>
        <w:t>b) N</w:t>
      </w:r>
      <w:r w:rsidRPr="004972C8">
        <w:rPr>
          <w:rFonts w:ascii="Arial" w:hAnsi="Arial" w:cs="Arial"/>
        </w:rPr>
        <w:t xml:space="preserve">ão emprega menor de 18 anos em trabalho noturno, perigoso ou insalubre e não emprega menor de 16 anos, salvo menor, a partir de 14 anos, na condição de aprendiz, nos termos do </w:t>
      </w:r>
      <w:hyperlink r:id="rId112" w:anchor="art7" w:history="1">
        <w:r w:rsidRPr="004972C8">
          <w:rPr>
            <w:rStyle w:val="Hyperlink"/>
            <w:rFonts w:ascii="Arial" w:hAnsi="Arial" w:cs="Arial"/>
            <w:color w:val="auto"/>
            <w:u w:val="none"/>
          </w:rPr>
          <w:t>artigo 7°, XXXIII, da Constituição</w:t>
        </w:r>
      </w:hyperlink>
      <w:r w:rsidRPr="004972C8">
        <w:rPr>
          <w:rStyle w:val="Hyperlink"/>
          <w:rFonts w:ascii="Arial" w:hAnsi="Arial" w:cs="Arial"/>
          <w:color w:val="auto"/>
          <w:u w:val="none"/>
        </w:rPr>
        <w:t>.</w:t>
      </w:r>
    </w:p>
    <w:p w14:paraId="5676BA09" w14:textId="77777777" w:rsidR="000F1F62" w:rsidRPr="004972C8" w:rsidRDefault="000F1F62" w:rsidP="000F1F62">
      <w:pPr>
        <w:tabs>
          <w:tab w:val="left" w:pos="-1701"/>
        </w:tabs>
        <w:autoSpaceDE w:val="0"/>
        <w:autoSpaceDN w:val="0"/>
        <w:adjustRightInd w:val="0"/>
        <w:jc w:val="both"/>
        <w:rPr>
          <w:rStyle w:val="Hyperlink"/>
          <w:rFonts w:ascii="Arial" w:hAnsi="Arial" w:cs="Arial"/>
          <w:color w:val="auto"/>
          <w:u w:val="none"/>
        </w:rPr>
      </w:pPr>
      <w:r w:rsidRPr="004972C8">
        <w:rPr>
          <w:rStyle w:val="Hyperlink"/>
          <w:rFonts w:ascii="Arial" w:hAnsi="Arial" w:cs="Arial"/>
          <w:bCs/>
          <w:color w:val="auto"/>
          <w:u w:val="none"/>
        </w:rPr>
        <w:t>c)</w:t>
      </w:r>
      <w:r w:rsidRPr="004972C8">
        <w:rPr>
          <w:rStyle w:val="Hyperlink"/>
          <w:rFonts w:ascii="Arial" w:hAnsi="Arial" w:cs="Arial"/>
          <w:b/>
          <w:bCs/>
          <w:color w:val="auto"/>
          <w:u w:val="none"/>
        </w:rPr>
        <w:t xml:space="preserve"> </w:t>
      </w:r>
      <w:r w:rsidRPr="004972C8">
        <w:rPr>
          <w:rStyle w:val="Hyperlink"/>
          <w:rFonts w:ascii="Arial" w:hAnsi="Arial" w:cs="Arial"/>
          <w:bCs/>
          <w:color w:val="auto"/>
          <w:u w:val="none"/>
        </w:rPr>
        <w:t>N</w:t>
      </w:r>
      <w:r w:rsidRPr="004972C8">
        <w:rPr>
          <w:rFonts w:ascii="Arial" w:hAnsi="Arial" w:cs="Arial"/>
        </w:rPr>
        <w:t xml:space="preserve">ão possui empregados executando trabalho degradante ou forçado, observando o disposto nos </w:t>
      </w:r>
      <w:hyperlink r:id="rId113" w:history="1">
        <w:r w:rsidRPr="004972C8">
          <w:rPr>
            <w:rStyle w:val="Hyperlink"/>
            <w:rFonts w:ascii="Arial" w:hAnsi="Arial" w:cs="Arial"/>
            <w:color w:val="auto"/>
            <w:u w:val="none"/>
          </w:rPr>
          <w:t>incisos III e IV do art. 1º e no inciso III do art. 5º da Constituição Federal</w:t>
        </w:r>
      </w:hyperlink>
      <w:r w:rsidRPr="004972C8">
        <w:rPr>
          <w:rStyle w:val="Hyperlink"/>
          <w:rFonts w:ascii="Arial" w:hAnsi="Arial" w:cs="Arial"/>
          <w:color w:val="auto"/>
          <w:u w:val="none"/>
        </w:rPr>
        <w:t>.</w:t>
      </w:r>
    </w:p>
    <w:p w14:paraId="23CBDE10" w14:textId="77777777" w:rsidR="000F1F62" w:rsidRPr="004972C8" w:rsidRDefault="000F1F62" w:rsidP="000F1F62">
      <w:pPr>
        <w:tabs>
          <w:tab w:val="left" w:pos="-1701"/>
        </w:tabs>
        <w:autoSpaceDE w:val="0"/>
        <w:autoSpaceDN w:val="0"/>
        <w:adjustRightInd w:val="0"/>
        <w:jc w:val="both"/>
        <w:rPr>
          <w:rFonts w:ascii="Arial" w:hAnsi="Arial" w:cs="Arial"/>
        </w:rPr>
      </w:pPr>
      <w:r w:rsidRPr="004972C8">
        <w:rPr>
          <w:rFonts w:ascii="Arial" w:hAnsi="Arial" w:cs="Arial"/>
          <w:bCs/>
        </w:rPr>
        <w:t>d) C</w:t>
      </w:r>
      <w:r w:rsidRPr="004972C8">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4972C8" w:rsidRDefault="000F1F62" w:rsidP="000F1F62">
      <w:pPr>
        <w:tabs>
          <w:tab w:val="left" w:pos="-1701"/>
        </w:tabs>
        <w:autoSpaceDE w:val="0"/>
        <w:autoSpaceDN w:val="0"/>
        <w:adjustRightInd w:val="0"/>
        <w:jc w:val="both"/>
        <w:rPr>
          <w:rStyle w:val="Hyperlink"/>
          <w:rFonts w:ascii="Arial" w:hAnsi="Arial" w:cs="Arial"/>
          <w:color w:val="auto"/>
          <w:u w:val="none"/>
        </w:rPr>
      </w:pPr>
      <w:r w:rsidRPr="004972C8">
        <w:rPr>
          <w:rFonts w:ascii="Arial" w:hAnsi="Arial" w:cs="Arial"/>
          <w:bCs/>
        </w:rPr>
        <w:t>e)</w:t>
      </w:r>
      <w:r w:rsidRPr="004972C8">
        <w:rPr>
          <w:rFonts w:ascii="Arial" w:hAnsi="Arial" w:cs="Arial"/>
          <w:b/>
          <w:bCs/>
        </w:rPr>
        <w:t xml:space="preserve"> </w:t>
      </w:r>
      <w:r w:rsidRPr="004972C8">
        <w:rPr>
          <w:rFonts w:ascii="Arial" w:hAnsi="Arial" w:cs="Arial"/>
        </w:rPr>
        <w:t xml:space="preserve">O licitante organizado em cooperativa, cumpre os requisitos estabelecidos no </w:t>
      </w:r>
      <w:hyperlink r:id="rId114" w:anchor="art16" w:history="1">
        <w:r w:rsidRPr="004972C8">
          <w:rPr>
            <w:rStyle w:val="Hyperlink"/>
            <w:rFonts w:ascii="Arial" w:hAnsi="Arial" w:cs="Arial"/>
            <w:color w:val="auto"/>
            <w:u w:val="none"/>
          </w:rPr>
          <w:t>artigo 16 da Lei nº 14.133, de 2021</w:t>
        </w:r>
      </w:hyperlink>
      <w:r w:rsidRPr="004972C8">
        <w:rPr>
          <w:rStyle w:val="Hyperlink"/>
          <w:rFonts w:ascii="Arial" w:hAnsi="Arial" w:cs="Arial"/>
          <w:color w:val="auto"/>
          <w:u w:val="none"/>
        </w:rPr>
        <w:t>.</w:t>
      </w:r>
    </w:p>
    <w:p w14:paraId="6ED3B972" w14:textId="79E2AD93" w:rsidR="000F1F62" w:rsidRPr="004972C8" w:rsidRDefault="000F1F62" w:rsidP="000F1F62">
      <w:pPr>
        <w:tabs>
          <w:tab w:val="left" w:pos="-1701"/>
        </w:tabs>
        <w:autoSpaceDE w:val="0"/>
        <w:autoSpaceDN w:val="0"/>
        <w:adjustRightInd w:val="0"/>
        <w:jc w:val="both"/>
        <w:rPr>
          <w:rFonts w:ascii="Arial" w:hAnsi="Arial" w:cs="Arial"/>
        </w:rPr>
      </w:pPr>
      <w:r w:rsidRPr="004972C8">
        <w:rPr>
          <w:rStyle w:val="Hyperlink"/>
          <w:rFonts w:ascii="Arial" w:hAnsi="Arial" w:cs="Arial"/>
          <w:bCs/>
          <w:color w:val="auto"/>
          <w:u w:val="none"/>
        </w:rPr>
        <w:t>f)</w:t>
      </w:r>
      <w:r w:rsidRPr="004972C8">
        <w:rPr>
          <w:rStyle w:val="Hyperlink"/>
          <w:rFonts w:ascii="Arial" w:hAnsi="Arial" w:cs="Arial"/>
          <w:b/>
          <w:bCs/>
          <w:color w:val="auto"/>
          <w:u w:val="none"/>
        </w:rPr>
        <w:t xml:space="preserve"> </w:t>
      </w:r>
      <w:r w:rsidRPr="004972C8">
        <w:rPr>
          <w:rFonts w:ascii="Arial" w:hAnsi="Arial" w:cs="Arial"/>
        </w:rPr>
        <w:t xml:space="preserve">O licitante enquadrado como microempresa, empresa de pequeno porte ou sociedade cooperativa, cumpre os requisitos estabelecidos no </w:t>
      </w:r>
      <w:hyperlink r:id="rId115" w:anchor="art3" w:history="1">
        <w:r w:rsidRPr="004972C8">
          <w:rPr>
            <w:rStyle w:val="Hyperlink"/>
            <w:rFonts w:ascii="Arial" w:hAnsi="Arial" w:cs="Arial"/>
            <w:color w:val="auto"/>
            <w:u w:val="none"/>
          </w:rPr>
          <w:t>artigo 3° da Lei Complementar nº 123, de 2006</w:t>
        </w:r>
      </w:hyperlink>
      <w:r w:rsidRPr="004972C8">
        <w:rPr>
          <w:rFonts w:ascii="Arial" w:hAnsi="Arial" w:cs="Arial"/>
        </w:rPr>
        <w:t xml:space="preserve">, estando apto a usufruir do tratamento favorecido estabelecido em seus </w:t>
      </w:r>
      <w:hyperlink r:id="rId116" w:anchor="art42" w:history="1">
        <w:r w:rsidRPr="004972C8">
          <w:rPr>
            <w:rStyle w:val="Hyperlink"/>
            <w:rFonts w:ascii="Arial" w:hAnsi="Arial" w:cs="Arial"/>
            <w:color w:val="auto"/>
            <w:u w:val="none"/>
          </w:rPr>
          <w:t>arts. 42 a 49</w:t>
        </w:r>
      </w:hyperlink>
      <w:r w:rsidRPr="004972C8">
        <w:rPr>
          <w:rFonts w:ascii="Arial" w:hAnsi="Arial" w:cs="Arial"/>
        </w:rPr>
        <w:t xml:space="preserve">, observado o disposto nos </w:t>
      </w:r>
      <w:hyperlink r:id="rId117" w:anchor="art4§1" w:history="1">
        <w:r w:rsidRPr="004972C8">
          <w:rPr>
            <w:rStyle w:val="Hyperlink"/>
            <w:rFonts w:ascii="Arial" w:hAnsi="Arial" w:cs="Arial"/>
            <w:color w:val="auto"/>
            <w:u w:val="none"/>
          </w:rPr>
          <w:t>§§ 1º ao 3º do art. 4º, da Lei nº 14.133, de 2021.</w:t>
        </w:r>
      </w:hyperlink>
    </w:p>
    <w:p w14:paraId="4B7E48AB" w14:textId="77777777" w:rsidR="000F1F62" w:rsidRPr="004972C8" w:rsidRDefault="000F1F62" w:rsidP="000F1F62">
      <w:pPr>
        <w:tabs>
          <w:tab w:val="left" w:pos="-1701"/>
        </w:tabs>
        <w:autoSpaceDE w:val="0"/>
        <w:autoSpaceDN w:val="0"/>
        <w:adjustRightInd w:val="0"/>
        <w:jc w:val="center"/>
        <w:rPr>
          <w:rFonts w:ascii="Arial" w:hAnsi="Arial" w:cs="Arial"/>
        </w:rPr>
      </w:pPr>
    </w:p>
    <w:p w14:paraId="46B6A482" w14:textId="4A417482" w:rsidR="000F1F62" w:rsidRPr="004972C8" w:rsidRDefault="000F1F62" w:rsidP="000F1F62">
      <w:pPr>
        <w:tabs>
          <w:tab w:val="left" w:pos="-1701"/>
        </w:tabs>
        <w:autoSpaceDE w:val="0"/>
        <w:autoSpaceDN w:val="0"/>
        <w:adjustRightInd w:val="0"/>
        <w:jc w:val="center"/>
        <w:rPr>
          <w:rFonts w:ascii="Arial" w:hAnsi="Arial" w:cs="Arial"/>
        </w:rPr>
      </w:pPr>
      <w:r w:rsidRPr="004972C8">
        <w:rPr>
          <w:rFonts w:ascii="Arial" w:hAnsi="Arial" w:cs="Arial"/>
        </w:rPr>
        <w:t>Tanabi, XX (dia), de XXX (mês) de 202</w:t>
      </w:r>
      <w:r w:rsidR="00134F5B" w:rsidRPr="004972C8">
        <w:rPr>
          <w:rFonts w:ascii="Arial" w:hAnsi="Arial" w:cs="Arial"/>
        </w:rPr>
        <w:t>6</w:t>
      </w:r>
      <w:r w:rsidRPr="004972C8">
        <w:rPr>
          <w:rFonts w:ascii="Arial" w:hAnsi="Arial" w:cs="Arial"/>
        </w:rPr>
        <w:t>.</w:t>
      </w:r>
    </w:p>
    <w:p w14:paraId="7AB0654D" w14:textId="77777777" w:rsidR="000F1F62" w:rsidRPr="004972C8" w:rsidRDefault="000F1F62" w:rsidP="000F1F62">
      <w:pPr>
        <w:tabs>
          <w:tab w:val="left" w:pos="-1701"/>
        </w:tabs>
        <w:autoSpaceDE w:val="0"/>
        <w:autoSpaceDN w:val="0"/>
        <w:adjustRightInd w:val="0"/>
        <w:jc w:val="center"/>
        <w:rPr>
          <w:rFonts w:ascii="Arial" w:hAnsi="Arial" w:cs="Arial"/>
        </w:rPr>
      </w:pPr>
    </w:p>
    <w:p w14:paraId="5C2B3C4C" w14:textId="77777777" w:rsidR="000F1F62" w:rsidRPr="004972C8" w:rsidRDefault="000F1F62" w:rsidP="000F1F62">
      <w:pPr>
        <w:tabs>
          <w:tab w:val="left" w:pos="-1701"/>
        </w:tabs>
        <w:autoSpaceDE w:val="0"/>
        <w:autoSpaceDN w:val="0"/>
        <w:adjustRightInd w:val="0"/>
        <w:jc w:val="center"/>
        <w:rPr>
          <w:rFonts w:ascii="Arial" w:hAnsi="Arial" w:cs="Arial"/>
        </w:rPr>
      </w:pPr>
    </w:p>
    <w:p w14:paraId="01B51D3C" w14:textId="77777777" w:rsidR="000F1F62" w:rsidRPr="004972C8" w:rsidRDefault="000F1F62" w:rsidP="000F1F62">
      <w:pPr>
        <w:tabs>
          <w:tab w:val="left" w:pos="-1701"/>
        </w:tabs>
        <w:autoSpaceDE w:val="0"/>
        <w:autoSpaceDN w:val="0"/>
        <w:adjustRightInd w:val="0"/>
        <w:jc w:val="center"/>
        <w:rPr>
          <w:rFonts w:ascii="Arial" w:hAnsi="Arial" w:cs="Arial"/>
        </w:rPr>
      </w:pPr>
    </w:p>
    <w:p w14:paraId="1C2F304F" w14:textId="77777777" w:rsidR="000F1F62" w:rsidRPr="004972C8" w:rsidRDefault="000F1F62" w:rsidP="000F1F62">
      <w:pPr>
        <w:tabs>
          <w:tab w:val="left" w:pos="-1701"/>
        </w:tabs>
        <w:autoSpaceDE w:val="0"/>
        <w:autoSpaceDN w:val="0"/>
        <w:adjustRightInd w:val="0"/>
        <w:jc w:val="center"/>
        <w:rPr>
          <w:rFonts w:ascii="Arial" w:hAnsi="Arial" w:cs="Arial"/>
        </w:rPr>
      </w:pPr>
      <w:r w:rsidRPr="004972C8">
        <w:rPr>
          <w:rFonts w:ascii="Arial" w:hAnsi="Arial" w:cs="Arial"/>
        </w:rPr>
        <w:t>______________________________________________</w:t>
      </w:r>
    </w:p>
    <w:p w14:paraId="595D124E" w14:textId="77777777"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rPr>
        <w:t>Nome e assinatura do representante legal</w:t>
      </w:r>
    </w:p>
    <w:p w14:paraId="62940F61" w14:textId="77777777"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rPr>
        <w:t>RG nº ...........................</w:t>
      </w:r>
    </w:p>
    <w:p w14:paraId="651EDC4B" w14:textId="77777777" w:rsidR="000F1F62" w:rsidRPr="004972C8" w:rsidRDefault="000F1F62" w:rsidP="000F1F62">
      <w:pPr>
        <w:widowControl w:val="0"/>
        <w:autoSpaceDE w:val="0"/>
        <w:autoSpaceDN w:val="0"/>
        <w:adjustRightInd w:val="0"/>
        <w:jc w:val="center"/>
        <w:rPr>
          <w:rFonts w:ascii="Arial" w:hAnsi="Arial" w:cs="Arial"/>
        </w:rPr>
      </w:pPr>
      <w:r w:rsidRPr="004972C8">
        <w:rPr>
          <w:rFonts w:ascii="Arial" w:hAnsi="Arial" w:cs="Arial"/>
        </w:rPr>
        <w:t>CPF nº ..........................</w:t>
      </w:r>
    </w:p>
    <w:p w14:paraId="6BF62433" w14:textId="77777777" w:rsidR="000F1F62" w:rsidRPr="004972C8" w:rsidRDefault="000F1F62" w:rsidP="000F1F62">
      <w:pPr>
        <w:widowControl w:val="0"/>
        <w:autoSpaceDE w:val="0"/>
        <w:autoSpaceDN w:val="0"/>
        <w:adjustRightInd w:val="0"/>
        <w:jc w:val="center"/>
        <w:rPr>
          <w:rFonts w:ascii="Arial" w:hAnsi="Arial" w:cs="Arial"/>
          <w:b/>
          <w:bCs/>
        </w:rPr>
      </w:pPr>
      <w:r w:rsidRPr="004972C8">
        <w:rPr>
          <w:rFonts w:ascii="Arial" w:hAnsi="Arial" w:cs="Arial"/>
        </w:rPr>
        <w:t>E-mail: .........................</w:t>
      </w:r>
    </w:p>
    <w:p w14:paraId="5CD7BB80" w14:textId="77777777" w:rsidR="000F1F62" w:rsidRPr="004972C8" w:rsidRDefault="000F1F62" w:rsidP="000F1F62">
      <w:pPr>
        <w:rPr>
          <w:rFonts w:ascii="Arial" w:hAnsi="Arial" w:cs="Arial"/>
        </w:rPr>
      </w:pPr>
    </w:p>
    <w:p w14:paraId="1A93E610" w14:textId="75EE0E40" w:rsidR="0039154F" w:rsidRPr="004972C8" w:rsidRDefault="0039154F" w:rsidP="000F1F62"/>
    <w:sectPr w:rsidR="0039154F" w:rsidRPr="004972C8" w:rsidSect="00F04FCD">
      <w:headerReference w:type="default" r:id="rId118"/>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07CA6" w14:textId="77777777" w:rsidR="00200A5C" w:rsidRDefault="00200A5C">
      <w:r>
        <w:separator/>
      </w:r>
    </w:p>
  </w:endnote>
  <w:endnote w:type="continuationSeparator" w:id="0">
    <w:p w14:paraId="461691A3" w14:textId="77777777" w:rsidR="00200A5C" w:rsidRDefault="0020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B0734" w14:textId="77777777" w:rsidR="00200A5C" w:rsidRDefault="00200A5C">
      <w:r>
        <w:separator/>
      </w:r>
    </w:p>
  </w:footnote>
  <w:footnote w:type="continuationSeparator" w:id="0">
    <w:p w14:paraId="77336E39" w14:textId="77777777" w:rsidR="00200A5C" w:rsidRDefault="0020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5806724">
    <w:abstractNumId w:val="0"/>
  </w:num>
  <w:num w:numId="2" w16cid:durableId="168640186">
    <w:abstractNumId w:val="10"/>
  </w:num>
  <w:num w:numId="3" w16cid:durableId="89396660">
    <w:abstractNumId w:val="10"/>
  </w:num>
  <w:num w:numId="4" w16cid:durableId="1170215199">
    <w:abstractNumId w:val="10"/>
    <w:lvlOverride w:ilvl="0">
      <w:startOverride w:val="9"/>
    </w:lvlOverride>
    <w:lvlOverride w:ilvl="1">
      <w:startOverride w:val="2"/>
    </w:lvlOverride>
    <w:lvlOverride w:ilvl="2">
      <w:startOverride w:val="1"/>
    </w:lvlOverride>
  </w:num>
  <w:num w:numId="5" w16cid:durableId="194637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52053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169723">
    <w:abstractNumId w:val="1"/>
  </w:num>
  <w:num w:numId="8" w16cid:durableId="364717628">
    <w:abstractNumId w:val="27"/>
  </w:num>
  <w:num w:numId="9" w16cid:durableId="2116439159">
    <w:abstractNumId w:val="7"/>
  </w:num>
  <w:num w:numId="10" w16cid:durableId="486408910">
    <w:abstractNumId w:val="6"/>
  </w:num>
  <w:num w:numId="11" w16cid:durableId="1467891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7240480">
    <w:abstractNumId w:val="11"/>
  </w:num>
  <w:num w:numId="13" w16cid:durableId="1800294065">
    <w:abstractNumId w:val="19"/>
  </w:num>
  <w:num w:numId="14" w16cid:durableId="758450171">
    <w:abstractNumId w:val="22"/>
  </w:num>
  <w:num w:numId="15" w16cid:durableId="1112431796">
    <w:abstractNumId w:val="3"/>
  </w:num>
  <w:num w:numId="16" w16cid:durableId="456798619">
    <w:abstractNumId w:val="20"/>
  </w:num>
  <w:num w:numId="17" w16cid:durableId="7220259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030177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92289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1200305">
    <w:abstractNumId w:val="13"/>
  </w:num>
  <w:num w:numId="21" w16cid:durableId="374476669">
    <w:abstractNumId w:val="16"/>
  </w:num>
  <w:num w:numId="22" w16cid:durableId="440299657">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5313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917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85170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9843387">
    <w:abstractNumId w:val="24"/>
  </w:num>
  <w:num w:numId="27" w16cid:durableId="1515337400">
    <w:abstractNumId w:val="15"/>
  </w:num>
  <w:num w:numId="28" w16cid:durableId="73406817">
    <w:abstractNumId w:val="8"/>
  </w:num>
  <w:num w:numId="29" w16cid:durableId="172380078">
    <w:abstractNumId w:val="25"/>
  </w:num>
  <w:num w:numId="30" w16cid:durableId="685406951">
    <w:abstractNumId w:val="17"/>
  </w:num>
  <w:num w:numId="31" w16cid:durableId="546532832">
    <w:abstractNumId w:val="26"/>
  </w:num>
  <w:num w:numId="32" w16cid:durableId="1948194898">
    <w:abstractNumId w:val="18"/>
  </w:num>
  <w:num w:numId="33" w16cid:durableId="1170564932">
    <w:abstractNumId w:val="12"/>
  </w:num>
  <w:num w:numId="34" w16cid:durableId="27722113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0213937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30176765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7485748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6220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2070742">
    <w:abstractNumId w:val="21"/>
  </w:num>
  <w:num w:numId="40" w16cid:durableId="120266780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1000069">
    <w:abstractNumId w:val="2"/>
  </w:num>
  <w:num w:numId="42" w16cid:durableId="626592283">
    <w:abstractNumId w:val="14"/>
  </w:num>
  <w:num w:numId="43" w16cid:durableId="71781664">
    <w:abstractNumId w:val="5"/>
  </w:num>
  <w:num w:numId="44" w16cid:durableId="95093425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345590848">
    <w:abstractNumId w:val="4"/>
  </w:num>
  <w:num w:numId="46" w16cid:durableId="490145626">
    <w:abstractNumId w:val="9"/>
  </w:num>
  <w:num w:numId="47" w16cid:durableId="25448220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2CA0"/>
    <w:rsid w:val="00045CAF"/>
    <w:rsid w:val="00050423"/>
    <w:rsid w:val="0005491C"/>
    <w:rsid w:val="00056404"/>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D2D"/>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7CFB"/>
    <w:rsid w:val="000D36BD"/>
    <w:rsid w:val="000D36CC"/>
    <w:rsid w:val="000D47BA"/>
    <w:rsid w:val="000D4B67"/>
    <w:rsid w:val="000D51FC"/>
    <w:rsid w:val="000E2A4D"/>
    <w:rsid w:val="000E3C60"/>
    <w:rsid w:val="000E5D28"/>
    <w:rsid w:val="000E6971"/>
    <w:rsid w:val="000E6C64"/>
    <w:rsid w:val="000F1F62"/>
    <w:rsid w:val="000F407E"/>
    <w:rsid w:val="0010368D"/>
    <w:rsid w:val="001036BF"/>
    <w:rsid w:val="00104AF8"/>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0390"/>
    <w:rsid w:val="00130C56"/>
    <w:rsid w:val="00131B48"/>
    <w:rsid w:val="00131CEE"/>
    <w:rsid w:val="00131DCD"/>
    <w:rsid w:val="00131EBA"/>
    <w:rsid w:val="00133866"/>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043"/>
    <w:rsid w:val="001D480A"/>
    <w:rsid w:val="001D5F10"/>
    <w:rsid w:val="001E1E4D"/>
    <w:rsid w:val="001E3D44"/>
    <w:rsid w:val="001E5341"/>
    <w:rsid w:val="001E55D6"/>
    <w:rsid w:val="001E5FC9"/>
    <w:rsid w:val="001E6897"/>
    <w:rsid w:val="001E6D82"/>
    <w:rsid w:val="001F28D3"/>
    <w:rsid w:val="001F7DAA"/>
    <w:rsid w:val="00200A5C"/>
    <w:rsid w:val="00205948"/>
    <w:rsid w:val="00216313"/>
    <w:rsid w:val="00217344"/>
    <w:rsid w:val="00223480"/>
    <w:rsid w:val="0022744F"/>
    <w:rsid w:val="00232919"/>
    <w:rsid w:val="00232B0D"/>
    <w:rsid w:val="002349F1"/>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62BF"/>
    <w:rsid w:val="00287878"/>
    <w:rsid w:val="00287A60"/>
    <w:rsid w:val="00290788"/>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F62"/>
    <w:rsid w:val="00322433"/>
    <w:rsid w:val="00323258"/>
    <w:rsid w:val="00326291"/>
    <w:rsid w:val="003277E3"/>
    <w:rsid w:val="00330B9D"/>
    <w:rsid w:val="00330E42"/>
    <w:rsid w:val="003328DB"/>
    <w:rsid w:val="00333089"/>
    <w:rsid w:val="00334601"/>
    <w:rsid w:val="0033671D"/>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3EA2"/>
    <w:rsid w:val="003F4394"/>
    <w:rsid w:val="003F6315"/>
    <w:rsid w:val="003F702A"/>
    <w:rsid w:val="00404FBE"/>
    <w:rsid w:val="00406193"/>
    <w:rsid w:val="00406BED"/>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37B68"/>
    <w:rsid w:val="004401E3"/>
    <w:rsid w:val="004404E6"/>
    <w:rsid w:val="00441AC5"/>
    <w:rsid w:val="004438A1"/>
    <w:rsid w:val="00445C0C"/>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972C8"/>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11ED"/>
    <w:rsid w:val="00522F5A"/>
    <w:rsid w:val="00531490"/>
    <w:rsid w:val="0053206C"/>
    <w:rsid w:val="005359AC"/>
    <w:rsid w:val="0054141F"/>
    <w:rsid w:val="00541473"/>
    <w:rsid w:val="00541BC7"/>
    <w:rsid w:val="005429DE"/>
    <w:rsid w:val="00542A72"/>
    <w:rsid w:val="00543197"/>
    <w:rsid w:val="0054320D"/>
    <w:rsid w:val="00543652"/>
    <w:rsid w:val="005443EE"/>
    <w:rsid w:val="00546774"/>
    <w:rsid w:val="005522CE"/>
    <w:rsid w:val="00552EA2"/>
    <w:rsid w:val="005552ED"/>
    <w:rsid w:val="00557502"/>
    <w:rsid w:val="00561834"/>
    <w:rsid w:val="00566186"/>
    <w:rsid w:val="0057035C"/>
    <w:rsid w:val="00572861"/>
    <w:rsid w:val="005737FA"/>
    <w:rsid w:val="00574510"/>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4359"/>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348E"/>
    <w:rsid w:val="0063540C"/>
    <w:rsid w:val="00636779"/>
    <w:rsid w:val="00636CE1"/>
    <w:rsid w:val="00646201"/>
    <w:rsid w:val="00647D12"/>
    <w:rsid w:val="0065715F"/>
    <w:rsid w:val="00660F97"/>
    <w:rsid w:val="00661A13"/>
    <w:rsid w:val="00661D9D"/>
    <w:rsid w:val="0066292E"/>
    <w:rsid w:val="00663772"/>
    <w:rsid w:val="00663D09"/>
    <w:rsid w:val="0066460D"/>
    <w:rsid w:val="00665328"/>
    <w:rsid w:val="00665A64"/>
    <w:rsid w:val="006708EA"/>
    <w:rsid w:val="006710C9"/>
    <w:rsid w:val="00680294"/>
    <w:rsid w:val="0068161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9CF"/>
    <w:rsid w:val="006D7D6B"/>
    <w:rsid w:val="006E1636"/>
    <w:rsid w:val="006E25AA"/>
    <w:rsid w:val="006E3C56"/>
    <w:rsid w:val="006F18AA"/>
    <w:rsid w:val="006F2795"/>
    <w:rsid w:val="006F30FD"/>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5E10"/>
    <w:rsid w:val="007507FB"/>
    <w:rsid w:val="007524A1"/>
    <w:rsid w:val="007542A8"/>
    <w:rsid w:val="00755D84"/>
    <w:rsid w:val="00756AC5"/>
    <w:rsid w:val="007570AB"/>
    <w:rsid w:val="007575CF"/>
    <w:rsid w:val="007658D7"/>
    <w:rsid w:val="00766F3F"/>
    <w:rsid w:val="007672ED"/>
    <w:rsid w:val="007720F4"/>
    <w:rsid w:val="00774D94"/>
    <w:rsid w:val="00777F79"/>
    <w:rsid w:val="007809E6"/>
    <w:rsid w:val="0078188D"/>
    <w:rsid w:val="00781D9C"/>
    <w:rsid w:val="00784412"/>
    <w:rsid w:val="007864FF"/>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D6E15"/>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2FF"/>
    <w:rsid w:val="008F670A"/>
    <w:rsid w:val="008F70B1"/>
    <w:rsid w:val="008F7FA5"/>
    <w:rsid w:val="00904981"/>
    <w:rsid w:val="00904F76"/>
    <w:rsid w:val="0091122E"/>
    <w:rsid w:val="009129D6"/>
    <w:rsid w:val="0091379F"/>
    <w:rsid w:val="009169CB"/>
    <w:rsid w:val="00916FA1"/>
    <w:rsid w:val="0092105C"/>
    <w:rsid w:val="00922C62"/>
    <w:rsid w:val="00922DF0"/>
    <w:rsid w:val="00922FA6"/>
    <w:rsid w:val="00924DA1"/>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5ADE"/>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3905"/>
    <w:rsid w:val="009E6632"/>
    <w:rsid w:val="009F0247"/>
    <w:rsid w:val="009F0DA9"/>
    <w:rsid w:val="009F4087"/>
    <w:rsid w:val="009F43EE"/>
    <w:rsid w:val="009F4B0B"/>
    <w:rsid w:val="009F5716"/>
    <w:rsid w:val="009F5F55"/>
    <w:rsid w:val="009F6C27"/>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601C7"/>
    <w:rsid w:val="00A601D8"/>
    <w:rsid w:val="00A6185E"/>
    <w:rsid w:val="00A76210"/>
    <w:rsid w:val="00A810AA"/>
    <w:rsid w:val="00A81183"/>
    <w:rsid w:val="00A854E6"/>
    <w:rsid w:val="00A915BC"/>
    <w:rsid w:val="00A93195"/>
    <w:rsid w:val="00A9555A"/>
    <w:rsid w:val="00A97D0C"/>
    <w:rsid w:val="00AA0741"/>
    <w:rsid w:val="00AA48A9"/>
    <w:rsid w:val="00AA4B88"/>
    <w:rsid w:val="00AB49BE"/>
    <w:rsid w:val="00AB54E6"/>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2A24"/>
    <w:rsid w:val="00B2386E"/>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F40"/>
    <w:rsid w:val="00BF4BDB"/>
    <w:rsid w:val="00BF6E0B"/>
    <w:rsid w:val="00C01213"/>
    <w:rsid w:val="00C0175E"/>
    <w:rsid w:val="00C017B9"/>
    <w:rsid w:val="00C02729"/>
    <w:rsid w:val="00C02AE6"/>
    <w:rsid w:val="00C02FA1"/>
    <w:rsid w:val="00C06DE1"/>
    <w:rsid w:val="00C1182D"/>
    <w:rsid w:val="00C11C4D"/>
    <w:rsid w:val="00C13A3B"/>
    <w:rsid w:val="00C169F0"/>
    <w:rsid w:val="00C1766C"/>
    <w:rsid w:val="00C177B2"/>
    <w:rsid w:val="00C20035"/>
    <w:rsid w:val="00C23740"/>
    <w:rsid w:val="00C27A73"/>
    <w:rsid w:val="00C30B11"/>
    <w:rsid w:val="00C3495E"/>
    <w:rsid w:val="00C35E26"/>
    <w:rsid w:val="00C3657E"/>
    <w:rsid w:val="00C36E94"/>
    <w:rsid w:val="00C424BD"/>
    <w:rsid w:val="00C43CBD"/>
    <w:rsid w:val="00C47070"/>
    <w:rsid w:val="00C527A8"/>
    <w:rsid w:val="00C5288F"/>
    <w:rsid w:val="00C54DA8"/>
    <w:rsid w:val="00C54FE6"/>
    <w:rsid w:val="00C55518"/>
    <w:rsid w:val="00C56A6C"/>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2616"/>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3CC7"/>
    <w:rsid w:val="00D950E9"/>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094F"/>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199A"/>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2FBE"/>
    <w:rsid w:val="00E73437"/>
    <w:rsid w:val="00E736CE"/>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2F67"/>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52F6"/>
    <w:rsid w:val="00FC5B62"/>
    <w:rsid w:val="00FC6110"/>
    <w:rsid w:val="00FD047C"/>
    <w:rsid w:val="00FD5060"/>
    <w:rsid w:val="00FD7851"/>
    <w:rsid w:val="00FE0243"/>
    <w:rsid w:val="00FE3A13"/>
    <w:rsid w:val="00FE437B"/>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image" Target="media/image7.jpeg"/><Relationship Id="rId47" Type="http://schemas.openxmlformats.org/officeDocument/2006/relationships/image" Target="media/image12.jpeg"/><Relationship Id="rId63" Type="http://schemas.openxmlformats.org/officeDocument/2006/relationships/image" Target="media/image28.jpeg"/><Relationship Id="rId68" Type="http://schemas.openxmlformats.org/officeDocument/2006/relationships/image" Target="media/image33.png"/><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constituicao/constituicao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image" Target="media/image2.jpeg"/><Relationship Id="rId53" Type="http://schemas.openxmlformats.org/officeDocument/2006/relationships/image" Target="media/image18.jpeg"/><Relationship Id="rId58" Type="http://schemas.openxmlformats.org/officeDocument/2006/relationships/image" Target="media/image23.jpeg"/><Relationship Id="rId74" Type="http://schemas.openxmlformats.org/officeDocument/2006/relationships/hyperlink" Target="https://www.gov.br/compras/pt-br/acesso-a-informacao/legislacao/instrucoes-normativas/instrucao-normativa-no-53-de-8-de-julho-de-2020"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43" Type="http://schemas.openxmlformats.org/officeDocument/2006/relationships/image" Target="media/image8.jpeg"/><Relationship Id="rId48" Type="http://schemas.openxmlformats.org/officeDocument/2006/relationships/image" Target="media/image13.jpeg"/><Relationship Id="rId64" Type="http://schemas.openxmlformats.org/officeDocument/2006/relationships/image" Target="media/image29.png"/><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constituicao/constituicaocompilado.htm" TargetMode="External"/><Relationship Id="rId118"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3.jpeg"/><Relationship Id="rId59" Type="http://schemas.openxmlformats.org/officeDocument/2006/relationships/image" Target="media/image24.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image" Target="media/image19.jpeg"/><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42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49" Type="http://schemas.openxmlformats.org/officeDocument/2006/relationships/image" Target="media/image14.jpeg"/><Relationship Id="rId114" Type="http://schemas.openxmlformats.org/officeDocument/2006/relationships/hyperlink" Target="http://www.planalto.gov.br/ccivil_03/_ato2019-2022/2021/lei/L14133.htm" TargetMode="External"/><Relationship Id="rId11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9.jpeg"/><Relationship Id="rId52" Type="http://schemas.openxmlformats.org/officeDocument/2006/relationships/image" Target="media/image17.png"/><Relationship Id="rId60" Type="http://schemas.openxmlformats.org/officeDocument/2006/relationships/image" Target="media/image25.jpeg"/><Relationship Id="rId65" Type="http://schemas.openxmlformats.org/officeDocument/2006/relationships/image" Target="media/image30.jpeg"/><Relationship Id="rId73" Type="http://schemas.openxmlformats.org/officeDocument/2006/relationships/hyperlink" Target="https://www.planalto.gov.br/ccivil_03/leis/lcp/lcp123.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image" Target="media/image4.png"/><Relationship Id="rId109"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50" Type="http://schemas.openxmlformats.org/officeDocument/2006/relationships/image" Target="media/image15.jpeg"/><Relationship Id="rId55" Type="http://schemas.openxmlformats.org/officeDocument/2006/relationships/image" Target="media/image20.jpeg"/><Relationship Id="rId76" Type="http://schemas.openxmlformats.org/officeDocument/2006/relationships/hyperlink" Target="http://www.planalto.gov.br/ccivil_03/AGU/Pareceres/2019-2022/PRC-JL-01-2020.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image" Target="media/image5.jpeg"/><Relationship Id="rId45" Type="http://schemas.openxmlformats.org/officeDocument/2006/relationships/image" Target="media/image10.jpeg"/><Relationship Id="rId66" Type="http://schemas.openxmlformats.org/officeDocument/2006/relationships/image" Target="media/image31.png"/><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hyperlink" Target="https://www.planalto.gov.br/ccivil_03/leis/lcp/lcp123.htm" TargetMode="External"/><Relationship Id="rId61" Type="http://schemas.openxmlformats.org/officeDocument/2006/relationships/image" Target="media/image26.jpeg"/><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56" Type="http://schemas.openxmlformats.org/officeDocument/2006/relationships/image" Target="media/image21.jpeg"/><Relationship Id="rId77" Type="http://schemas.openxmlformats.org/officeDocument/2006/relationships/hyperlink" Target="https://www.gov.br/empresas-e-negocios/pt-br/empreendedor"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6.png"/><Relationship Id="rId72" Type="http://schemas.openxmlformats.org/officeDocument/2006/relationships/hyperlink" Target="https://in.gov.br/en/web/dou/-/instrucao-normativa-seges/me-n-77-de-4-de-novembro-de-2022-441681061"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_ato2015-2018/2016/decreto/d8660.htm" TargetMode="External"/><Relationship Id="rId46" Type="http://schemas.openxmlformats.org/officeDocument/2006/relationships/image" Target="media/image11.jpeg"/><Relationship Id="rId67" Type="http://schemas.openxmlformats.org/officeDocument/2006/relationships/image" Target="media/image32.jpeg"/><Relationship Id="rId1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image" Target="media/image6.jpeg"/><Relationship Id="rId62" Type="http://schemas.openxmlformats.org/officeDocument/2006/relationships/image" Target="media/image27.jpeg"/><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image" Target="media/image1.jpeg"/><Relationship Id="rId57" Type="http://schemas.openxmlformats.org/officeDocument/2006/relationships/image" Target="media/image22.jpeg"/><Relationship Id="rId10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3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56</Pages>
  <Words>27640</Words>
  <Characters>149256</Characters>
  <Application>Microsoft Office Word</Application>
  <DocSecurity>0</DocSecurity>
  <Lines>1243</Lines>
  <Paragraphs>353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176543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2026-07-08T18:33:00Z</dcterms:created>
  <dcterms:modified xsi:type="dcterms:W3CDTF">2026-07-08T18:33:00Z</dcterms:modified>
</cp:coreProperties>
</file>