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 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BF0B23" w:rsidRPr="00AF5D94">
        <w:rPr>
          <w:rFonts w:eastAsia="Arial Unicode MS"/>
          <w:b/>
        </w:rPr>
        <w:t>1</w:t>
      </w:r>
      <w:r w:rsidR="000D50AF">
        <w:rPr>
          <w:rFonts w:eastAsia="Arial Unicode MS"/>
          <w:b/>
        </w:rPr>
        <w:t>59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0D50AF">
        <w:rPr>
          <w:rFonts w:eastAsia="Arial Unicode MS"/>
          <w:b/>
          <w:bCs/>
        </w:rPr>
        <w:t>1870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0D50AF">
        <w:rPr>
          <w:rFonts w:eastAsia="Arial Unicode MS"/>
          <w:b/>
          <w:bCs/>
        </w:rPr>
        <w:t>450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 xml:space="preserve">OBJETO: </w:t>
      </w:r>
      <w:r w:rsidR="000D50AF" w:rsidRPr="000D50AF">
        <w:rPr>
          <w:b/>
        </w:rPr>
        <w:t>MANUTENÇÃO/ LIMPEZA DE CAIXA D'AGUA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686BE3">
        <w:rPr>
          <w:b/>
        </w:rPr>
        <w:t>01</w:t>
      </w:r>
      <w:r w:rsidR="00FB32B6" w:rsidRPr="00AF5D94">
        <w:rPr>
          <w:b/>
          <w:bCs/>
        </w:rPr>
        <w:t>/0</w:t>
      </w:r>
      <w:r w:rsidR="00686BE3">
        <w:rPr>
          <w:b/>
          <w:bCs/>
        </w:rPr>
        <w:t>3</w:t>
      </w:r>
      <w:r w:rsidR="00FB32B6" w:rsidRPr="00AF5D94">
        <w:rPr>
          <w:b/>
          <w:bCs/>
        </w:rPr>
        <w:t xml:space="preserve">/2024 </w:t>
      </w:r>
      <w:r w:rsidR="00686BE3">
        <w:rPr>
          <w:b/>
          <w:bCs/>
        </w:rPr>
        <w:t>AS 08:00 HORAS.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213EC0">
        <w:rPr>
          <w:b/>
        </w:rPr>
        <w:t>0</w:t>
      </w:r>
      <w:r w:rsidR="00686BE3">
        <w:rPr>
          <w:b/>
        </w:rPr>
        <w:t>6</w:t>
      </w:r>
      <w:r w:rsidR="00FB32B6" w:rsidRPr="00AF5D94">
        <w:rPr>
          <w:b/>
          <w:bCs/>
        </w:rPr>
        <w:t>/0</w:t>
      </w:r>
      <w:r w:rsidR="00213EC0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213EC0">
        <w:rPr>
          <w:b/>
          <w:bCs/>
        </w:rPr>
        <w:t xml:space="preserve"> AS </w:t>
      </w:r>
      <w:r w:rsidR="000D50AF">
        <w:rPr>
          <w:b/>
          <w:bCs/>
        </w:rPr>
        <w:t>08:00</w:t>
      </w:r>
      <w:r w:rsidR="00D128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5E49E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BF0B23" w:rsidRPr="00AF5D94">
        <w:rPr>
          <w:b w:val="0"/>
          <w:color w:val="auto"/>
          <w:sz w:val="24"/>
          <w:szCs w:val="24"/>
        </w:rPr>
        <w:t>2</w:t>
      </w:r>
      <w:r w:rsidR="000D50AF">
        <w:rPr>
          <w:b w:val="0"/>
          <w:color w:val="auto"/>
          <w:sz w:val="24"/>
          <w:szCs w:val="24"/>
        </w:rPr>
        <w:t>9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5B1009" w:rsidRPr="00AF5D94">
        <w:rPr>
          <w:b w:val="0"/>
          <w:color w:val="auto"/>
          <w:sz w:val="24"/>
          <w:szCs w:val="24"/>
        </w:rPr>
        <w:t>fevereiro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B5F" w:rsidRDefault="001D7B5F">
      <w:r>
        <w:separator/>
      </w:r>
    </w:p>
  </w:endnote>
  <w:endnote w:type="continuationSeparator" w:id="1">
    <w:p w:rsidR="001D7B5F" w:rsidRDefault="001D7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B5F" w:rsidRDefault="001D7B5F">
      <w:r>
        <w:separator/>
      </w:r>
    </w:p>
  </w:footnote>
  <w:footnote w:type="continuationSeparator" w:id="1">
    <w:p w:rsidR="001D7B5F" w:rsidRDefault="001D7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0723024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5E49E9" w:rsidP="00282787">
          <w:pPr>
            <w:pStyle w:val="Ttulo1"/>
            <w:spacing w:before="120"/>
            <w:rPr>
              <w:sz w:val="20"/>
              <w:szCs w:val="20"/>
            </w:rPr>
          </w:pPr>
          <w:r w:rsidRPr="005E49E9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542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6CD2"/>
    <w:rsid w:val="00027B6C"/>
    <w:rsid w:val="00027D0F"/>
    <w:rsid w:val="0003087B"/>
    <w:rsid w:val="00031D4B"/>
    <w:rsid w:val="00033666"/>
    <w:rsid w:val="00033EC5"/>
    <w:rsid w:val="00037012"/>
    <w:rsid w:val="000377D5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FDD"/>
    <w:rsid w:val="000A6FCB"/>
    <w:rsid w:val="000A7277"/>
    <w:rsid w:val="000A7892"/>
    <w:rsid w:val="000A791A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0AF"/>
    <w:rsid w:val="000D55B8"/>
    <w:rsid w:val="000E2DB4"/>
    <w:rsid w:val="000E39EF"/>
    <w:rsid w:val="000E4D76"/>
    <w:rsid w:val="000E56F5"/>
    <w:rsid w:val="000E5BE3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214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D7B5F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3EC0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45A3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3426"/>
    <w:rsid w:val="003B61FB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1CED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49E9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86BE3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62FA"/>
    <w:rsid w:val="006E70AB"/>
    <w:rsid w:val="006F0BBF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1208"/>
    <w:rsid w:val="007B51C9"/>
    <w:rsid w:val="007B520B"/>
    <w:rsid w:val="007B56D1"/>
    <w:rsid w:val="007B6B78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6A7"/>
    <w:rsid w:val="00A255A1"/>
    <w:rsid w:val="00A27436"/>
    <w:rsid w:val="00A27ABA"/>
    <w:rsid w:val="00A319BB"/>
    <w:rsid w:val="00A31BCD"/>
    <w:rsid w:val="00A32A12"/>
    <w:rsid w:val="00A33ABB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0A58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843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81C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062F"/>
    <w:rsid w:val="00D73BC3"/>
    <w:rsid w:val="00D73CF0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156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47</cp:revision>
  <cp:lastPrinted>2024-01-19T18:24:00Z</cp:lastPrinted>
  <dcterms:created xsi:type="dcterms:W3CDTF">2024-02-14T18:03:00Z</dcterms:created>
  <dcterms:modified xsi:type="dcterms:W3CDTF">2024-02-29T17:44:00Z</dcterms:modified>
</cp:coreProperties>
</file>