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736FEA" w:rsidRPr="00AF5D94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070F1A">
        <w:rPr>
          <w:rFonts w:eastAsia="Arial Unicode MS"/>
          <w:b/>
        </w:rPr>
        <w:t>209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FA28BB">
        <w:rPr>
          <w:rFonts w:eastAsia="Arial Unicode MS"/>
          <w:b/>
          <w:bCs/>
        </w:rPr>
        <w:t>3323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9E111D">
        <w:rPr>
          <w:rFonts w:eastAsia="Arial Unicode MS"/>
          <w:b/>
          <w:bCs/>
        </w:rPr>
        <w:t>513</w:t>
      </w:r>
      <w:r w:rsidR="00AF5D94" w:rsidRPr="00AF5D94">
        <w:rPr>
          <w:rFonts w:eastAsia="Arial Unicode MS"/>
          <w:b/>
          <w:bCs/>
        </w:rPr>
        <w:t>/2024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 xml:space="preserve">OBJETO: </w:t>
      </w:r>
      <w:r w:rsidR="00384C5E" w:rsidRPr="00384C5E">
        <w:rPr>
          <w:b/>
          <w:lang w:val="en-US"/>
        </w:rPr>
        <w:t>PRESTAÇÃO DE SERVIÇO REFERENTE AO TRANSPORTE DE MUDANÇAS ESPECIALIZADA DE MÓVEIS E EQUIPAMENTOS.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040D1C">
        <w:rPr>
          <w:b/>
        </w:rPr>
        <w:t>12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08:00 HORAS.</w:t>
      </w:r>
      <w:r w:rsidR="00FB32B6" w:rsidRPr="00AF5D94">
        <w:rPr>
          <w:b/>
          <w:bCs/>
        </w:rPr>
        <w:t xml:space="preserve"> </w:t>
      </w:r>
    </w:p>
    <w:p w:rsidR="00604992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040D1C">
        <w:rPr>
          <w:b/>
        </w:rPr>
        <w:t>15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</w:t>
      </w:r>
      <w:r w:rsidR="00040D1C">
        <w:rPr>
          <w:b/>
          <w:bCs/>
        </w:rPr>
        <w:t>09:00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9576C7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070F1A">
        <w:rPr>
          <w:b w:val="0"/>
          <w:color w:val="auto"/>
          <w:sz w:val="24"/>
          <w:szCs w:val="24"/>
        </w:rPr>
        <w:t>11</w:t>
      </w:r>
      <w:r w:rsidR="00F8239B" w:rsidRPr="00AF5D94">
        <w:rPr>
          <w:b w:val="0"/>
          <w:color w:val="auto"/>
          <w:sz w:val="24"/>
          <w:szCs w:val="24"/>
        </w:rPr>
        <w:t xml:space="preserve"> </w:t>
      </w:r>
      <w:r w:rsidR="0075384B" w:rsidRPr="00AF5D94">
        <w:rPr>
          <w:b w:val="0"/>
          <w:color w:val="auto"/>
          <w:sz w:val="24"/>
          <w:szCs w:val="24"/>
        </w:rPr>
        <w:t xml:space="preserve">de </w:t>
      </w:r>
      <w:r w:rsidR="00070F1A">
        <w:rPr>
          <w:b w:val="0"/>
          <w:color w:val="auto"/>
          <w:sz w:val="24"/>
          <w:szCs w:val="24"/>
        </w:rPr>
        <w:t>Març</w:t>
      </w:r>
      <w:r w:rsidR="005B1009" w:rsidRPr="00AF5D94">
        <w:rPr>
          <w:b w:val="0"/>
          <w:color w:val="auto"/>
          <w:sz w:val="24"/>
          <w:szCs w:val="24"/>
        </w:rPr>
        <w:t>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DC8" w:rsidRDefault="00307DC8">
      <w:r>
        <w:separator/>
      </w:r>
    </w:p>
  </w:endnote>
  <w:endnote w:type="continuationSeparator" w:id="1">
    <w:p w:rsidR="00307DC8" w:rsidRDefault="00307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DC8" w:rsidRDefault="00307DC8">
      <w:r>
        <w:separator/>
      </w:r>
    </w:p>
  </w:footnote>
  <w:footnote w:type="continuationSeparator" w:id="1">
    <w:p w:rsidR="00307DC8" w:rsidRDefault="00307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1651679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9576C7" w:rsidP="00282787">
          <w:pPr>
            <w:pStyle w:val="Ttulo1"/>
            <w:spacing w:before="120"/>
            <w:rPr>
              <w:sz w:val="20"/>
              <w:szCs w:val="20"/>
            </w:rPr>
          </w:pPr>
          <w:r w:rsidRPr="009576C7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5222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7B6C"/>
    <w:rsid w:val="00027D0F"/>
    <w:rsid w:val="0003087B"/>
    <w:rsid w:val="00031D4B"/>
    <w:rsid w:val="00033666"/>
    <w:rsid w:val="00033EC5"/>
    <w:rsid w:val="00037012"/>
    <w:rsid w:val="000377D5"/>
    <w:rsid w:val="00040D1C"/>
    <w:rsid w:val="0004273C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0F1A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44D"/>
    <w:rsid w:val="000A3FDD"/>
    <w:rsid w:val="000A6FCB"/>
    <w:rsid w:val="000A7277"/>
    <w:rsid w:val="000A7892"/>
    <w:rsid w:val="000A791A"/>
    <w:rsid w:val="000A7E1F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E2DB4"/>
    <w:rsid w:val="000E39EF"/>
    <w:rsid w:val="000E4D76"/>
    <w:rsid w:val="000E56F5"/>
    <w:rsid w:val="000E5BE3"/>
    <w:rsid w:val="000E5D4B"/>
    <w:rsid w:val="000F0BBC"/>
    <w:rsid w:val="000F36F0"/>
    <w:rsid w:val="000F4E6F"/>
    <w:rsid w:val="000F74ED"/>
    <w:rsid w:val="000F7DC5"/>
    <w:rsid w:val="00100F00"/>
    <w:rsid w:val="001013F6"/>
    <w:rsid w:val="001021A0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07DC8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4C5E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53D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DCC"/>
    <w:rsid w:val="004474C9"/>
    <w:rsid w:val="004479F8"/>
    <w:rsid w:val="00450261"/>
    <w:rsid w:val="004503A5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0D16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16D4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576C7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11D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6A7"/>
    <w:rsid w:val="00A255A1"/>
    <w:rsid w:val="00A27436"/>
    <w:rsid w:val="00A27ABA"/>
    <w:rsid w:val="00A319BB"/>
    <w:rsid w:val="00A31BCD"/>
    <w:rsid w:val="00A32A12"/>
    <w:rsid w:val="00A33ABB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5EE"/>
    <w:rsid w:val="00CE3C19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EBC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28BB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128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46</cp:revision>
  <cp:lastPrinted>2024-01-19T18:24:00Z</cp:lastPrinted>
  <dcterms:created xsi:type="dcterms:W3CDTF">2024-02-14T18:03:00Z</dcterms:created>
  <dcterms:modified xsi:type="dcterms:W3CDTF">2024-03-11T11:42:00Z</dcterms:modified>
</cp:coreProperties>
</file>