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</w:t>
      </w:r>
      <w:r w:rsidR="00891761">
        <w:rPr>
          <w:rFonts w:eastAsia="Arial Unicode MS"/>
          <w:b/>
        </w:rPr>
        <w:t>1</w:t>
      </w:r>
      <w:r w:rsidR="005968B6">
        <w:rPr>
          <w:rFonts w:eastAsia="Arial Unicode MS"/>
          <w:b/>
        </w:rPr>
        <w:t>7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5968B6">
        <w:rPr>
          <w:rFonts w:eastAsia="Arial Unicode MS"/>
          <w:b/>
          <w:bCs/>
        </w:rPr>
        <w:t>2894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891761">
        <w:rPr>
          <w:rFonts w:eastAsia="Arial Unicode MS"/>
          <w:b/>
          <w:bCs/>
        </w:rPr>
        <w:t>60</w:t>
      </w:r>
      <w:r w:rsidR="005968B6">
        <w:rPr>
          <w:rFonts w:eastAsia="Arial Unicode MS"/>
          <w:b/>
          <w:bCs/>
        </w:rPr>
        <w:t>5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>OBJETO:</w:t>
      </w:r>
      <w:r w:rsidR="005968B6" w:rsidRPr="005968B6">
        <w:t xml:space="preserve"> </w:t>
      </w:r>
      <w:r w:rsidR="005968B6" w:rsidRPr="005968B6">
        <w:rPr>
          <w:b/>
        </w:rPr>
        <w:t>PRESTAÇÃO DE SERVIÇO DE MANUTENÇÃO/ INSTALAÇÃO E FORNECIMENTO DE CAMERAS DE SEGURANÇA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040D1C">
        <w:rPr>
          <w:b/>
        </w:rPr>
        <w:t>1</w:t>
      </w:r>
      <w:r w:rsidR="005968B6">
        <w:rPr>
          <w:b/>
        </w:rPr>
        <w:t>3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040D1C">
        <w:rPr>
          <w:b/>
        </w:rPr>
        <w:t>1</w:t>
      </w:r>
      <w:r w:rsidR="00AC1FD9">
        <w:rPr>
          <w:b/>
        </w:rPr>
        <w:t>8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AC1FD9">
        <w:rPr>
          <w:b/>
          <w:bCs/>
        </w:rPr>
        <w:t>09:00</w:t>
      </w:r>
      <w:r w:rsidR="00040D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DB4253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070F1A">
        <w:rPr>
          <w:b w:val="0"/>
          <w:color w:val="auto"/>
          <w:sz w:val="24"/>
          <w:szCs w:val="24"/>
        </w:rPr>
        <w:t>1</w:t>
      </w:r>
      <w:r w:rsidR="005968B6">
        <w:rPr>
          <w:b w:val="0"/>
          <w:color w:val="auto"/>
          <w:sz w:val="24"/>
          <w:szCs w:val="24"/>
        </w:rPr>
        <w:t>2</w:t>
      </w:r>
      <w:r w:rsidR="00F8239B" w:rsidRPr="00AF5D94">
        <w:rPr>
          <w:b w:val="0"/>
          <w:color w:val="auto"/>
          <w:sz w:val="24"/>
          <w:szCs w:val="24"/>
        </w:rPr>
        <w:t xml:space="preserve">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037" w:rsidRDefault="001B4037">
      <w:r>
        <w:separator/>
      </w:r>
    </w:p>
  </w:endnote>
  <w:endnote w:type="continuationSeparator" w:id="1">
    <w:p w:rsidR="001B4037" w:rsidRDefault="001B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037" w:rsidRDefault="001B4037">
      <w:r>
        <w:separator/>
      </w:r>
    </w:p>
  </w:footnote>
  <w:footnote w:type="continuationSeparator" w:id="1">
    <w:p w:rsidR="001B4037" w:rsidRDefault="001B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1747600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DB4253" w:rsidP="00282787">
          <w:pPr>
            <w:pStyle w:val="Ttulo1"/>
            <w:spacing w:before="120"/>
            <w:rPr>
              <w:sz w:val="20"/>
              <w:szCs w:val="20"/>
            </w:rPr>
          </w:pPr>
          <w:r w:rsidRPr="00DB4253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583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87B"/>
    <w:rsid w:val="00031D4B"/>
    <w:rsid w:val="00033666"/>
    <w:rsid w:val="00033EC5"/>
    <w:rsid w:val="00037012"/>
    <w:rsid w:val="000377D5"/>
    <w:rsid w:val="00040D1C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E5D4B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4037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1F9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DCC"/>
    <w:rsid w:val="004474C9"/>
    <w:rsid w:val="004479F8"/>
    <w:rsid w:val="00450261"/>
    <w:rsid w:val="004503A5"/>
    <w:rsid w:val="00452B49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968B6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76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22C"/>
    <w:rsid w:val="00A236A7"/>
    <w:rsid w:val="00A255A1"/>
    <w:rsid w:val="00A27436"/>
    <w:rsid w:val="00A27ABA"/>
    <w:rsid w:val="00A319BB"/>
    <w:rsid w:val="00A31BCD"/>
    <w:rsid w:val="00A32A12"/>
    <w:rsid w:val="00A33ABB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1FD9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3C5"/>
    <w:rsid w:val="00CE35EE"/>
    <w:rsid w:val="00CE3C19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25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0C77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132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52</cp:revision>
  <cp:lastPrinted>2024-01-19T18:24:00Z</cp:lastPrinted>
  <dcterms:created xsi:type="dcterms:W3CDTF">2024-02-14T18:03:00Z</dcterms:created>
  <dcterms:modified xsi:type="dcterms:W3CDTF">2024-03-12T14:20:00Z</dcterms:modified>
</cp:coreProperties>
</file>