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7E6375">
        <w:rPr>
          <w:rFonts w:eastAsia="Arial Unicode MS"/>
          <w:b/>
        </w:rPr>
        <w:t>VI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736FEA" w:rsidRPr="00AF5D94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070F1A">
        <w:rPr>
          <w:rFonts w:eastAsia="Arial Unicode MS"/>
          <w:b/>
        </w:rPr>
        <w:t>2</w:t>
      </w:r>
      <w:r w:rsidR="00102283">
        <w:rPr>
          <w:rFonts w:eastAsia="Arial Unicode MS"/>
          <w:b/>
        </w:rPr>
        <w:t>3</w:t>
      </w:r>
      <w:r w:rsidR="007E6375">
        <w:rPr>
          <w:rFonts w:eastAsia="Arial Unicode MS"/>
          <w:b/>
        </w:rPr>
        <w:t>3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E464ED">
        <w:rPr>
          <w:rFonts w:eastAsia="Arial Unicode MS"/>
          <w:b/>
          <w:bCs/>
        </w:rPr>
        <w:t>3</w:t>
      </w:r>
      <w:r w:rsidR="00102283">
        <w:rPr>
          <w:rFonts w:eastAsia="Arial Unicode MS"/>
          <w:b/>
          <w:bCs/>
        </w:rPr>
        <w:t>7</w:t>
      </w:r>
      <w:r w:rsidR="007E6375">
        <w:rPr>
          <w:rFonts w:eastAsia="Arial Unicode MS"/>
          <w:b/>
          <w:bCs/>
        </w:rPr>
        <w:t>3</w:t>
      </w:r>
      <w:r w:rsidR="00102283">
        <w:rPr>
          <w:rFonts w:eastAsia="Arial Unicode MS"/>
          <w:b/>
          <w:bCs/>
        </w:rPr>
        <w:t>3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102283">
        <w:rPr>
          <w:rFonts w:eastAsia="Arial Unicode MS"/>
          <w:b/>
          <w:bCs/>
        </w:rPr>
        <w:t>6</w:t>
      </w:r>
      <w:r w:rsidR="007E6375">
        <w:rPr>
          <w:rFonts w:eastAsia="Arial Unicode MS"/>
          <w:b/>
          <w:bCs/>
        </w:rPr>
        <w:t>79</w:t>
      </w:r>
      <w:r w:rsidR="00AF5D94" w:rsidRPr="00AF5D94">
        <w:rPr>
          <w:rFonts w:eastAsia="Arial Unicode MS"/>
          <w:b/>
          <w:bCs/>
        </w:rPr>
        <w:t>/2024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>OBJETO:</w:t>
      </w:r>
      <w:r w:rsidR="005968B6" w:rsidRPr="005968B6">
        <w:t xml:space="preserve"> </w:t>
      </w:r>
      <w:r w:rsidR="007E6375" w:rsidRPr="007E6375">
        <w:t>AQUISIÇAO DE MEDICAMENTO MINOCICLINA 100 MG, COMPRIMIDOS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102283">
        <w:rPr>
          <w:b/>
        </w:rPr>
        <w:t>18</w:t>
      </w:r>
      <w:r w:rsidR="007E6375">
        <w:rPr>
          <w:b/>
        </w:rPr>
        <w:t>/</w:t>
      </w:r>
      <w:r w:rsidR="00FB32B6" w:rsidRPr="00AF5D94">
        <w:rPr>
          <w:b/>
          <w:bCs/>
        </w:rPr>
        <w:t>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08:00 HORAS.</w:t>
      </w:r>
      <w:r w:rsidR="00FB32B6" w:rsidRPr="00AF5D94">
        <w:rPr>
          <w:b/>
          <w:bCs/>
        </w:rPr>
        <w:t xml:space="preserve"> </w:t>
      </w:r>
    </w:p>
    <w:p w:rsidR="00604992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102283">
        <w:rPr>
          <w:b/>
        </w:rPr>
        <w:t>21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</w:t>
      </w:r>
      <w:r w:rsidR="00102283">
        <w:rPr>
          <w:b/>
          <w:bCs/>
        </w:rPr>
        <w:t>0</w:t>
      </w:r>
      <w:r w:rsidR="00030714">
        <w:rPr>
          <w:b/>
          <w:bCs/>
        </w:rPr>
        <w:t>9</w:t>
      </w:r>
      <w:r w:rsidR="00102283">
        <w:rPr>
          <w:b/>
          <w:bCs/>
        </w:rPr>
        <w:t>:00</w:t>
      </w:r>
      <w:r w:rsidR="00040D1C">
        <w:rPr>
          <w:b/>
          <w:bCs/>
        </w:rPr>
        <w:t xml:space="preserve">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787D5B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070F1A">
        <w:rPr>
          <w:b w:val="0"/>
          <w:color w:val="auto"/>
          <w:sz w:val="24"/>
          <w:szCs w:val="24"/>
        </w:rPr>
        <w:t>1</w:t>
      </w:r>
      <w:r w:rsidR="00102283">
        <w:rPr>
          <w:b w:val="0"/>
          <w:color w:val="auto"/>
          <w:sz w:val="24"/>
          <w:szCs w:val="24"/>
        </w:rPr>
        <w:t>5</w:t>
      </w:r>
      <w:r w:rsidR="00F8239B" w:rsidRPr="00AF5D94">
        <w:rPr>
          <w:b w:val="0"/>
          <w:color w:val="auto"/>
          <w:sz w:val="24"/>
          <w:szCs w:val="24"/>
        </w:rPr>
        <w:t xml:space="preserve"> </w:t>
      </w:r>
      <w:r w:rsidR="0075384B" w:rsidRPr="00AF5D94">
        <w:rPr>
          <w:b w:val="0"/>
          <w:color w:val="auto"/>
          <w:sz w:val="24"/>
          <w:szCs w:val="24"/>
        </w:rPr>
        <w:t xml:space="preserve">de </w:t>
      </w:r>
      <w:r w:rsidR="00070F1A">
        <w:rPr>
          <w:b w:val="0"/>
          <w:color w:val="auto"/>
          <w:sz w:val="24"/>
          <w:szCs w:val="24"/>
        </w:rPr>
        <w:t>Març</w:t>
      </w:r>
      <w:r w:rsidR="005B1009" w:rsidRPr="00AF5D94">
        <w:rPr>
          <w:b w:val="0"/>
          <w:color w:val="auto"/>
          <w:sz w:val="24"/>
          <w:szCs w:val="24"/>
        </w:rPr>
        <w:t>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2B1" w:rsidRDefault="00D762B1">
      <w:r>
        <w:separator/>
      </w:r>
    </w:p>
  </w:endnote>
  <w:endnote w:type="continuationSeparator" w:id="1">
    <w:p w:rsidR="00D762B1" w:rsidRDefault="00D76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2B1" w:rsidRDefault="00D762B1">
      <w:r>
        <w:separator/>
      </w:r>
    </w:p>
  </w:footnote>
  <w:footnote w:type="continuationSeparator" w:id="1">
    <w:p w:rsidR="00D762B1" w:rsidRDefault="00D76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2015463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787D5B" w:rsidP="00282787">
          <w:pPr>
            <w:pStyle w:val="Ttulo1"/>
            <w:spacing w:before="120"/>
            <w:rPr>
              <w:sz w:val="20"/>
              <w:szCs w:val="20"/>
            </w:rPr>
          </w:pPr>
          <w:r w:rsidRPr="00787D5B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665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7B6C"/>
    <w:rsid w:val="00027D0F"/>
    <w:rsid w:val="00030714"/>
    <w:rsid w:val="0003087B"/>
    <w:rsid w:val="00031D4B"/>
    <w:rsid w:val="00033666"/>
    <w:rsid w:val="00033EC5"/>
    <w:rsid w:val="00037012"/>
    <w:rsid w:val="000377D5"/>
    <w:rsid w:val="00040D1C"/>
    <w:rsid w:val="0004273C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0F1A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44D"/>
    <w:rsid w:val="000A3FDD"/>
    <w:rsid w:val="000A6FCB"/>
    <w:rsid w:val="000A7277"/>
    <w:rsid w:val="000A7892"/>
    <w:rsid w:val="000A791A"/>
    <w:rsid w:val="000A7E1F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E2DB4"/>
    <w:rsid w:val="000E39EF"/>
    <w:rsid w:val="000E4D76"/>
    <w:rsid w:val="000E56F5"/>
    <w:rsid w:val="000E5BE3"/>
    <w:rsid w:val="000E5D4B"/>
    <w:rsid w:val="000F0BBC"/>
    <w:rsid w:val="000F36F0"/>
    <w:rsid w:val="000F4E6F"/>
    <w:rsid w:val="000F74ED"/>
    <w:rsid w:val="000F7DC5"/>
    <w:rsid w:val="00100F00"/>
    <w:rsid w:val="001013F6"/>
    <w:rsid w:val="001021A0"/>
    <w:rsid w:val="00102283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4037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1F9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07DC8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4C5E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53D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DCC"/>
    <w:rsid w:val="004474C9"/>
    <w:rsid w:val="004479F8"/>
    <w:rsid w:val="00450261"/>
    <w:rsid w:val="004503A5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968B6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5189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0D16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87D5B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16D4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375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76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576C7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11D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22C"/>
    <w:rsid w:val="00A236A7"/>
    <w:rsid w:val="00A255A1"/>
    <w:rsid w:val="00A27436"/>
    <w:rsid w:val="00A27ABA"/>
    <w:rsid w:val="00A319BB"/>
    <w:rsid w:val="00A31BCD"/>
    <w:rsid w:val="00A32A12"/>
    <w:rsid w:val="00A33ABB"/>
    <w:rsid w:val="00A33F03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1FD9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5B68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3C5"/>
    <w:rsid w:val="00CE35EE"/>
    <w:rsid w:val="00CE3C19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EBC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762B1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25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0C77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64ED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6FA0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56099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28BB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2D8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138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60</cp:revision>
  <cp:lastPrinted>2024-01-19T18:24:00Z</cp:lastPrinted>
  <dcterms:created xsi:type="dcterms:W3CDTF">2024-02-14T18:03:00Z</dcterms:created>
  <dcterms:modified xsi:type="dcterms:W3CDTF">2024-03-15T16:45:00Z</dcterms:modified>
</cp:coreProperties>
</file>