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E50035">
        <w:rPr>
          <w:rFonts w:eastAsia="Arial Unicode MS"/>
          <w:b/>
        </w:rPr>
        <w:t>VI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070F1A">
        <w:rPr>
          <w:rFonts w:eastAsia="Arial Unicode MS"/>
          <w:b/>
        </w:rPr>
        <w:t>2</w:t>
      </w:r>
      <w:r w:rsidR="004D256B">
        <w:rPr>
          <w:rFonts w:eastAsia="Arial Unicode MS"/>
          <w:b/>
        </w:rPr>
        <w:t>57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4D256B">
        <w:rPr>
          <w:rFonts w:eastAsia="Arial Unicode MS"/>
          <w:b/>
          <w:bCs/>
        </w:rPr>
        <w:t>3960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751EC2">
        <w:rPr>
          <w:rFonts w:eastAsia="Arial Unicode MS"/>
          <w:b/>
          <w:bCs/>
        </w:rPr>
        <w:t>74</w:t>
      </w:r>
      <w:r w:rsidR="004D256B">
        <w:rPr>
          <w:rFonts w:eastAsia="Arial Unicode MS"/>
          <w:b/>
          <w:bCs/>
        </w:rPr>
        <w:t>9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>OBJETO:</w:t>
      </w:r>
      <w:r w:rsidR="005968B6" w:rsidRPr="005968B6">
        <w:t xml:space="preserve"> </w:t>
      </w:r>
      <w:r w:rsidR="004D256B" w:rsidRPr="004D256B">
        <w:t>AQUISIÇAO DE EXTRATO DE CANNABIS SATIVA PROMEDIOL 200MG/ML - FRASCO C/ 10ML PARA ATENDER A MANDADO JUIDICIAL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751EC2">
        <w:rPr>
          <w:b/>
        </w:rPr>
        <w:t>21</w:t>
      </w:r>
      <w:r w:rsidR="007E6375">
        <w:rPr>
          <w:b/>
        </w:rPr>
        <w:t>/</w:t>
      </w:r>
      <w:r w:rsidR="00FB32B6" w:rsidRPr="00AF5D94">
        <w:rPr>
          <w:b/>
          <w:bCs/>
        </w:rPr>
        <w:t>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08:00 HORAS.</w:t>
      </w:r>
      <w:r w:rsidR="00FB32B6" w:rsidRPr="00AF5D94">
        <w:rPr>
          <w:b/>
          <w:bCs/>
        </w:rPr>
        <w:t xml:space="preserve"> </w:t>
      </w:r>
    </w:p>
    <w:p w:rsidR="00604992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102283">
        <w:rPr>
          <w:b/>
        </w:rPr>
        <w:t>2</w:t>
      </w:r>
      <w:r w:rsidR="00751EC2">
        <w:rPr>
          <w:b/>
        </w:rPr>
        <w:t>6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</w:t>
      </w:r>
      <w:r w:rsidR="00102283">
        <w:rPr>
          <w:b/>
          <w:bCs/>
        </w:rPr>
        <w:t>0</w:t>
      </w:r>
      <w:r w:rsidR="00030714">
        <w:rPr>
          <w:b/>
          <w:bCs/>
        </w:rPr>
        <w:t>9</w:t>
      </w:r>
      <w:r w:rsidR="00102283">
        <w:rPr>
          <w:b/>
          <w:bCs/>
        </w:rPr>
        <w:t>:00</w:t>
      </w:r>
      <w:r w:rsidR="00040D1C">
        <w:rPr>
          <w:b/>
          <w:bCs/>
        </w:rPr>
        <w:t xml:space="preserve">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751EC2" w:rsidRPr="00AF5D94" w:rsidRDefault="00751EC2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>
        <w:rPr>
          <w:b/>
        </w:rPr>
        <w:t>INICIO ETAPA DE LANCES: 09:30 HORAS DO DIA 26/03/2024.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930E2C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AC55E9">
        <w:rPr>
          <w:b w:val="0"/>
          <w:color w:val="auto"/>
          <w:sz w:val="24"/>
          <w:szCs w:val="24"/>
        </w:rPr>
        <w:t>20</w:t>
      </w:r>
      <w:r w:rsidR="00F8239B" w:rsidRPr="00AF5D94">
        <w:rPr>
          <w:b w:val="0"/>
          <w:color w:val="auto"/>
          <w:sz w:val="24"/>
          <w:szCs w:val="24"/>
        </w:rPr>
        <w:t xml:space="preserve">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070F1A">
        <w:rPr>
          <w:b w:val="0"/>
          <w:color w:val="auto"/>
          <w:sz w:val="24"/>
          <w:szCs w:val="24"/>
        </w:rPr>
        <w:t>Març</w:t>
      </w:r>
      <w:r w:rsidR="005B1009" w:rsidRPr="00AF5D94">
        <w:rPr>
          <w:b w:val="0"/>
          <w:color w:val="auto"/>
          <w:sz w:val="24"/>
          <w:szCs w:val="24"/>
        </w:rPr>
        <w:t>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60B" w:rsidRDefault="003D360B">
      <w:r>
        <w:separator/>
      </w:r>
    </w:p>
  </w:endnote>
  <w:endnote w:type="continuationSeparator" w:id="1">
    <w:p w:rsidR="003D360B" w:rsidRDefault="003D3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60B" w:rsidRDefault="003D360B">
      <w:r>
        <w:separator/>
      </w:r>
    </w:p>
  </w:footnote>
  <w:footnote w:type="continuationSeparator" w:id="1">
    <w:p w:rsidR="003D360B" w:rsidRDefault="003D36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2448965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930E2C" w:rsidP="00282787">
          <w:pPr>
            <w:pStyle w:val="Ttulo1"/>
            <w:spacing w:before="120"/>
            <w:rPr>
              <w:sz w:val="20"/>
              <w:szCs w:val="20"/>
            </w:rPr>
          </w:pPr>
          <w:r w:rsidRPr="00930E2C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808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714"/>
    <w:rsid w:val="0003087B"/>
    <w:rsid w:val="00031D4B"/>
    <w:rsid w:val="00033666"/>
    <w:rsid w:val="00033EC5"/>
    <w:rsid w:val="00037012"/>
    <w:rsid w:val="000377D5"/>
    <w:rsid w:val="00040D1C"/>
    <w:rsid w:val="0004273C"/>
    <w:rsid w:val="000450FB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0F1A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44D"/>
    <w:rsid w:val="000A3FDD"/>
    <w:rsid w:val="000A6FCB"/>
    <w:rsid w:val="000A7277"/>
    <w:rsid w:val="000A7892"/>
    <w:rsid w:val="000A791A"/>
    <w:rsid w:val="000A7E1F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E5D4B"/>
    <w:rsid w:val="000F0BBC"/>
    <w:rsid w:val="000F36F0"/>
    <w:rsid w:val="000F4E6F"/>
    <w:rsid w:val="000F74ED"/>
    <w:rsid w:val="000F7DC5"/>
    <w:rsid w:val="00100F00"/>
    <w:rsid w:val="001013F6"/>
    <w:rsid w:val="001021A0"/>
    <w:rsid w:val="00102283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471DB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4037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1F9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07DC8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1292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4C5E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53D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60B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079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A94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256B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069C8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968B6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5189"/>
    <w:rsid w:val="00666E30"/>
    <w:rsid w:val="00672074"/>
    <w:rsid w:val="006733C6"/>
    <w:rsid w:val="00673A5E"/>
    <w:rsid w:val="00674046"/>
    <w:rsid w:val="00675CD6"/>
    <w:rsid w:val="00676CED"/>
    <w:rsid w:val="00680F80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1D3C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0D16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6A87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1EC2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87D5B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16D4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375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07EE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40A4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76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0E2C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576C7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11D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22C"/>
    <w:rsid w:val="00A236A7"/>
    <w:rsid w:val="00A255A1"/>
    <w:rsid w:val="00A27436"/>
    <w:rsid w:val="00A27ABA"/>
    <w:rsid w:val="00A319BB"/>
    <w:rsid w:val="00A31BCD"/>
    <w:rsid w:val="00A32A12"/>
    <w:rsid w:val="00A33ABB"/>
    <w:rsid w:val="00A33F03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1FD9"/>
    <w:rsid w:val="00AC2D9E"/>
    <w:rsid w:val="00AC3C22"/>
    <w:rsid w:val="00AC5122"/>
    <w:rsid w:val="00AC55E9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1E40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27384"/>
    <w:rsid w:val="00C30FAD"/>
    <w:rsid w:val="00C3109B"/>
    <w:rsid w:val="00C35B68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3C5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762B1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25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6C5A"/>
    <w:rsid w:val="00DC720C"/>
    <w:rsid w:val="00DC75EA"/>
    <w:rsid w:val="00DD3962"/>
    <w:rsid w:val="00DD5361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0C77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64ED"/>
    <w:rsid w:val="00E47A7D"/>
    <w:rsid w:val="00E47C41"/>
    <w:rsid w:val="00E47E02"/>
    <w:rsid w:val="00E50035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6FA0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56099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28BB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2D8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145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74</cp:revision>
  <cp:lastPrinted>2024-01-19T18:24:00Z</cp:lastPrinted>
  <dcterms:created xsi:type="dcterms:W3CDTF">2024-02-14T18:03:00Z</dcterms:created>
  <dcterms:modified xsi:type="dcterms:W3CDTF">2024-03-20T17:10:00Z</dcterms:modified>
</cp:coreProperties>
</file>