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E1807F" w14:textId="24CB0108" w:rsidR="00DF71B2" w:rsidRPr="005D67EB" w:rsidRDefault="00DF71B2" w:rsidP="004E2BC9">
      <w:pPr>
        <w:ind w:left="4248" w:firstLine="708"/>
        <w:jc w:val="center"/>
        <w:rPr>
          <w:rFonts w:ascii="Arial" w:hAnsi="Arial" w:cs="Arial"/>
          <w:sz w:val="24"/>
          <w:szCs w:val="24"/>
        </w:rPr>
      </w:pPr>
      <w:r w:rsidRPr="005D67EB">
        <w:rPr>
          <w:rFonts w:ascii="Arial" w:hAnsi="Arial" w:cs="Arial"/>
          <w:sz w:val="24"/>
          <w:szCs w:val="24"/>
        </w:rPr>
        <w:t>São Miguel Arcanjo,</w:t>
      </w:r>
      <w:r w:rsidR="00E707F9" w:rsidRPr="005D67EB">
        <w:rPr>
          <w:rFonts w:ascii="Arial" w:hAnsi="Arial" w:cs="Arial"/>
          <w:sz w:val="24"/>
          <w:szCs w:val="24"/>
        </w:rPr>
        <w:t xml:space="preserve"> </w:t>
      </w:r>
      <w:r w:rsidR="00125870" w:rsidRPr="005D67EB">
        <w:rPr>
          <w:rFonts w:ascii="Arial" w:hAnsi="Arial" w:cs="Arial"/>
          <w:sz w:val="24"/>
          <w:szCs w:val="24"/>
        </w:rPr>
        <w:t>04</w:t>
      </w:r>
      <w:r w:rsidR="00625051" w:rsidRPr="005D67EB">
        <w:rPr>
          <w:rFonts w:ascii="Arial" w:hAnsi="Arial" w:cs="Arial"/>
          <w:sz w:val="24"/>
          <w:szCs w:val="24"/>
        </w:rPr>
        <w:t xml:space="preserve"> de abril de 202</w:t>
      </w:r>
      <w:r w:rsidR="00125870" w:rsidRPr="005D67EB">
        <w:rPr>
          <w:rFonts w:ascii="Arial" w:hAnsi="Arial" w:cs="Arial"/>
          <w:sz w:val="24"/>
          <w:szCs w:val="24"/>
        </w:rPr>
        <w:t>4</w:t>
      </w:r>
    </w:p>
    <w:p w14:paraId="6D0B687E" w14:textId="77777777" w:rsidR="00DF71B2" w:rsidRPr="005D67EB" w:rsidRDefault="00DF71B2" w:rsidP="00DF71B2">
      <w:pPr>
        <w:jc w:val="both"/>
        <w:rPr>
          <w:rFonts w:ascii="Arial" w:hAnsi="Arial" w:cs="Arial"/>
          <w:sz w:val="24"/>
          <w:szCs w:val="24"/>
        </w:rPr>
      </w:pPr>
    </w:p>
    <w:p w14:paraId="1E000031" w14:textId="77777777" w:rsidR="005D67EB" w:rsidRDefault="005D67EB" w:rsidP="00DF71B2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5D67EB">
        <w:rPr>
          <w:rFonts w:ascii="Arial" w:hAnsi="Arial" w:cs="Arial"/>
          <w:b/>
          <w:bCs/>
          <w:sz w:val="24"/>
          <w:szCs w:val="24"/>
        </w:rPr>
        <w:t>Ao departamento de compras</w:t>
      </w:r>
    </w:p>
    <w:p w14:paraId="69B49A3D" w14:textId="331093B9" w:rsidR="00DF71B2" w:rsidRDefault="00DF71B2" w:rsidP="00DF71B2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5D67EB">
        <w:rPr>
          <w:rFonts w:ascii="Arial" w:hAnsi="Arial" w:cs="Arial"/>
          <w:b/>
          <w:bCs/>
          <w:sz w:val="24"/>
          <w:szCs w:val="24"/>
        </w:rPr>
        <w:t xml:space="preserve">REF: </w:t>
      </w:r>
      <w:r w:rsidR="005D67EB" w:rsidRPr="005D67EB">
        <w:rPr>
          <w:rFonts w:ascii="Arial" w:hAnsi="Arial" w:cs="Arial"/>
          <w:b/>
          <w:bCs/>
          <w:sz w:val="24"/>
          <w:szCs w:val="24"/>
        </w:rPr>
        <w:t>A</w:t>
      </w:r>
      <w:r w:rsidR="00094BC4" w:rsidRPr="005D67EB">
        <w:rPr>
          <w:rFonts w:ascii="Arial" w:hAnsi="Arial" w:cs="Arial"/>
          <w:b/>
          <w:bCs/>
          <w:sz w:val="24"/>
          <w:szCs w:val="24"/>
        </w:rPr>
        <w:t>quisição de medicamentos</w:t>
      </w:r>
      <w:r w:rsidRPr="005D67EB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7CECA754" w14:textId="77777777" w:rsidR="005D67EB" w:rsidRPr="005D67EB" w:rsidRDefault="005D67EB" w:rsidP="00DF71B2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516A917E" w14:textId="1AB95C0F" w:rsidR="009B253A" w:rsidRDefault="00DF71B2" w:rsidP="009B253A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D67EB">
        <w:rPr>
          <w:rFonts w:ascii="Arial" w:hAnsi="Arial" w:cs="Arial"/>
          <w:sz w:val="24"/>
          <w:szCs w:val="24"/>
        </w:rPr>
        <w:t xml:space="preserve">Vimos por meio </w:t>
      </w:r>
      <w:r w:rsidR="00B62623" w:rsidRPr="005D67EB">
        <w:rPr>
          <w:rFonts w:ascii="Arial" w:hAnsi="Arial" w:cs="Arial"/>
          <w:sz w:val="24"/>
          <w:szCs w:val="24"/>
        </w:rPr>
        <w:t>deste,</w:t>
      </w:r>
      <w:r w:rsidRPr="005D67EB">
        <w:rPr>
          <w:rFonts w:ascii="Arial" w:hAnsi="Arial" w:cs="Arial"/>
          <w:sz w:val="24"/>
          <w:szCs w:val="24"/>
        </w:rPr>
        <w:t xml:space="preserve"> solicitar os bons préstimos de </w:t>
      </w:r>
      <w:proofErr w:type="spellStart"/>
      <w:proofErr w:type="gramStart"/>
      <w:r w:rsidRPr="005D67EB">
        <w:rPr>
          <w:rFonts w:ascii="Arial" w:hAnsi="Arial" w:cs="Arial"/>
          <w:sz w:val="24"/>
          <w:szCs w:val="24"/>
        </w:rPr>
        <w:t>V.Sa</w:t>
      </w:r>
      <w:proofErr w:type="spellEnd"/>
      <w:proofErr w:type="gramEnd"/>
      <w:r w:rsidRPr="005D67EB">
        <w:rPr>
          <w:rFonts w:ascii="Arial" w:hAnsi="Arial" w:cs="Arial"/>
          <w:sz w:val="24"/>
          <w:szCs w:val="24"/>
        </w:rPr>
        <w:t xml:space="preserve"> no sentido de que seja </w:t>
      </w:r>
      <w:r w:rsidR="00534F5C" w:rsidRPr="005D67EB">
        <w:rPr>
          <w:rFonts w:ascii="Arial" w:hAnsi="Arial" w:cs="Arial"/>
          <w:sz w:val="24"/>
          <w:szCs w:val="24"/>
        </w:rPr>
        <w:t xml:space="preserve">feita </w:t>
      </w:r>
      <w:r w:rsidR="005D67EB" w:rsidRPr="005D67EB">
        <w:rPr>
          <w:rFonts w:ascii="Arial" w:hAnsi="Arial" w:cs="Arial"/>
          <w:sz w:val="24"/>
          <w:szCs w:val="24"/>
        </w:rPr>
        <w:t>aquisição de 04 frascos do medicamento descrito abaixo, em atendimento à decisão nº 1000020-37.2024.8.26.0582</w:t>
      </w:r>
      <w:r w:rsidR="005D67EB">
        <w:rPr>
          <w:rFonts w:ascii="Arial" w:hAnsi="Arial" w:cs="Arial"/>
          <w:sz w:val="24"/>
          <w:szCs w:val="24"/>
        </w:rPr>
        <w:t>, em anexo.</w:t>
      </w:r>
    </w:p>
    <w:p w14:paraId="44C15561" w14:textId="77777777" w:rsidR="005D67EB" w:rsidRPr="005D67EB" w:rsidRDefault="005D67EB" w:rsidP="009B253A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602ED552" w14:textId="50C1E858" w:rsidR="005D67EB" w:rsidRDefault="005D67EB" w:rsidP="005D67EB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5D67EB">
        <w:rPr>
          <w:rFonts w:ascii="Arial" w:hAnsi="Arial" w:cs="Arial"/>
          <w:b/>
          <w:bCs/>
          <w:sz w:val="24"/>
          <w:szCs w:val="24"/>
        </w:rPr>
        <w:t>HEALTH MEDS CBD 100mg/</w:t>
      </w:r>
      <w:proofErr w:type="spellStart"/>
      <w:r w:rsidRPr="005D67EB">
        <w:rPr>
          <w:rFonts w:ascii="Arial" w:hAnsi="Arial" w:cs="Arial"/>
          <w:b/>
          <w:bCs/>
          <w:sz w:val="24"/>
          <w:szCs w:val="24"/>
        </w:rPr>
        <w:t>mL</w:t>
      </w:r>
      <w:proofErr w:type="spellEnd"/>
      <w:r w:rsidRPr="005D67EB">
        <w:rPr>
          <w:rFonts w:ascii="Arial" w:hAnsi="Arial" w:cs="Arial"/>
          <w:b/>
          <w:bCs/>
          <w:sz w:val="24"/>
          <w:szCs w:val="24"/>
        </w:rPr>
        <w:t xml:space="preserve"> 6.000mg 60ml</w:t>
      </w:r>
    </w:p>
    <w:p w14:paraId="28E1F8A1" w14:textId="77777777" w:rsidR="005D67EB" w:rsidRDefault="005D67EB" w:rsidP="005D67EB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14:paraId="51E1DA81" w14:textId="4E6D875A" w:rsidR="005D67EB" w:rsidRPr="005D67EB" w:rsidRDefault="005D67EB" w:rsidP="005D67EB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D67EB">
        <w:rPr>
          <w:rFonts w:ascii="Arial" w:hAnsi="Arial" w:cs="Arial"/>
          <w:sz w:val="24"/>
          <w:szCs w:val="24"/>
        </w:rPr>
        <w:t xml:space="preserve">Segue anexo orçamento da empresa Health </w:t>
      </w:r>
      <w:proofErr w:type="spellStart"/>
      <w:r w:rsidRPr="005D67EB">
        <w:rPr>
          <w:rFonts w:ascii="Arial" w:hAnsi="Arial" w:cs="Arial"/>
          <w:sz w:val="24"/>
          <w:szCs w:val="24"/>
        </w:rPr>
        <w:t>Med</w:t>
      </w:r>
      <w:r>
        <w:rPr>
          <w:rFonts w:ascii="Arial" w:hAnsi="Arial" w:cs="Arial"/>
          <w:sz w:val="24"/>
          <w:szCs w:val="24"/>
        </w:rPr>
        <w:t>s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5CD24E96" w14:textId="2F340B90" w:rsidR="006524EE" w:rsidRPr="005D67EB" w:rsidRDefault="00094BC4" w:rsidP="00094BC4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D67EB">
        <w:rPr>
          <w:rFonts w:ascii="Arial" w:hAnsi="Arial" w:cs="Arial"/>
          <w:sz w:val="24"/>
          <w:szCs w:val="24"/>
        </w:rPr>
        <w:t>Para a</w:t>
      </w:r>
      <w:r w:rsidR="005D67EB" w:rsidRPr="005D67EB">
        <w:rPr>
          <w:rFonts w:ascii="Arial" w:hAnsi="Arial" w:cs="Arial"/>
          <w:sz w:val="24"/>
          <w:szCs w:val="24"/>
        </w:rPr>
        <w:t xml:space="preserve"> presente aquisição</w:t>
      </w:r>
      <w:r w:rsidRPr="005D67EB">
        <w:rPr>
          <w:rFonts w:ascii="Arial" w:hAnsi="Arial" w:cs="Arial"/>
          <w:sz w:val="24"/>
          <w:szCs w:val="24"/>
        </w:rPr>
        <w:t xml:space="preserve">, serão utilizados os recursos </w:t>
      </w:r>
      <w:r w:rsidR="009B253A" w:rsidRPr="005D67EB">
        <w:rPr>
          <w:rFonts w:ascii="Arial" w:hAnsi="Arial" w:cs="Arial"/>
          <w:sz w:val="24"/>
          <w:szCs w:val="24"/>
        </w:rPr>
        <w:t>da ficha</w:t>
      </w:r>
      <w:r w:rsidR="005D67EB" w:rsidRPr="005D67EB">
        <w:rPr>
          <w:rFonts w:ascii="Arial" w:hAnsi="Arial" w:cs="Arial"/>
          <w:sz w:val="24"/>
          <w:szCs w:val="24"/>
        </w:rPr>
        <w:t xml:space="preserve"> nº100</w:t>
      </w:r>
      <w:r w:rsidR="002D638E" w:rsidRPr="005D67EB">
        <w:rPr>
          <w:rFonts w:ascii="Arial" w:hAnsi="Arial" w:cs="Arial"/>
          <w:sz w:val="24"/>
          <w:szCs w:val="24"/>
        </w:rPr>
        <w:t xml:space="preserve">, </w:t>
      </w:r>
      <w:r w:rsidR="006524EE" w:rsidRPr="005D67EB">
        <w:rPr>
          <w:rFonts w:ascii="Arial" w:hAnsi="Arial" w:cs="Arial"/>
          <w:sz w:val="24"/>
          <w:szCs w:val="24"/>
        </w:rPr>
        <w:t>do orçamento vigente.</w:t>
      </w:r>
    </w:p>
    <w:p w14:paraId="0B1DBE57" w14:textId="77777777" w:rsidR="002903B2" w:rsidRPr="005D67EB" w:rsidRDefault="002903B2" w:rsidP="00DF71B2">
      <w:pPr>
        <w:jc w:val="both"/>
        <w:rPr>
          <w:rFonts w:ascii="Arial" w:hAnsi="Arial" w:cs="Arial"/>
          <w:sz w:val="24"/>
          <w:szCs w:val="24"/>
        </w:rPr>
      </w:pPr>
      <w:r w:rsidRPr="005D67EB">
        <w:rPr>
          <w:rFonts w:ascii="Arial" w:hAnsi="Arial" w:cs="Arial"/>
          <w:sz w:val="24"/>
          <w:szCs w:val="24"/>
        </w:rPr>
        <w:tab/>
        <w:t xml:space="preserve">Sem mais para o momento, reitero meus protestos de elevada estima e consideração. </w:t>
      </w:r>
    </w:p>
    <w:p w14:paraId="0F1BCE06" w14:textId="657F1813" w:rsidR="002903B2" w:rsidRPr="005D67EB" w:rsidRDefault="002903B2" w:rsidP="00DF71B2">
      <w:pPr>
        <w:jc w:val="both"/>
        <w:rPr>
          <w:rFonts w:ascii="Arial" w:hAnsi="Arial" w:cs="Arial"/>
          <w:sz w:val="24"/>
          <w:szCs w:val="24"/>
        </w:rPr>
      </w:pPr>
    </w:p>
    <w:p w14:paraId="57CB7934" w14:textId="33F59F33" w:rsidR="00253C01" w:rsidRDefault="00253C01" w:rsidP="00DF71B2">
      <w:pPr>
        <w:jc w:val="both"/>
        <w:rPr>
          <w:rFonts w:ascii="Arial" w:hAnsi="Arial" w:cs="Arial"/>
          <w:sz w:val="24"/>
          <w:szCs w:val="24"/>
        </w:rPr>
      </w:pPr>
    </w:p>
    <w:p w14:paraId="04EA246A" w14:textId="77777777" w:rsidR="005D67EB" w:rsidRPr="005D67EB" w:rsidRDefault="005D67EB" w:rsidP="00DF71B2">
      <w:pPr>
        <w:jc w:val="both"/>
        <w:rPr>
          <w:rFonts w:ascii="Arial" w:hAnsi="Arial" w:cs="Arial"/>
          <w:sz w:val="24"/>
          <w:szCs w:val="24"/>
        </w:rPr>
      </w:pPr>
    </w:p>
    <w:p w14:paraId="38BB7B6C" w14:textId="12351855" w:rsidR="002903B2" w:rsidRPr="005D67EB" w:rsidRDefault="005D67EB" w:rsidP="002903B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5D67EB">
        <w:rPr>
          <w:rFonts w:ascii="Arial" w:hAnsi="Arial" w:cs="Arial"/>
          <w:b/>
          <w:bCs/>
          <w:sz w:val="24"/>
          <w:szCs w:val="24"/>
        </w:rPr>
        <w:t>Vanderson Lobo</w:t>
      </w:r>
    </w:p>
    <w:p w14:paraId="0B7A9D67" w14:textId="7A41BB13" w:rsidR="002903B2" w:rsidRPr="005D67EB" w:rsidRDefault="002903B2" w:rsidP="002903B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5D67EB">
        <w:rPr>
          <w:rFonts w:ascii="Arial" w:hAnsi="Arial" w:cs="Arial"/>
          <w:b/>
          <w:bCs/>
          <w:sz w:val="24"/>
          <w:szCs w:val="24"/>
        </w:rPr>
        <w:t>Secret</w:t>
      </w:r>
      <w:r w:rsidR="00E707F9" w:rsidRPr="005D67EB">
        <w:rPr>
          <w:rFonts w:ascii="Arial" w:hAnsi="Arial" w:cs="Arial"/>
          <w:b/>
          <w:bCs/>
          <w:sz w:val="24"/>
          <w:szCs w:val="24"/>
        </w:rPr>
        <w:t>á</w:t>
      </w:r>
      <w:r w:rsidRPr="005D67EB">
        <w:rPr>
          <w:rFonts w:ascii="Arial" w:hAnsi="Arial" w:cs="Arial"/>
          <w:b/>
          <w:bCs/>
          <w:sz w:val="24"/>
          <w:szCs w:val="24"/>
        </w:rPr>
        <w:t>ri</w:t>
      </w:r>
      <w:r w:rsidR="005D67EB" w:rsidRPr="005D67EB">
        <w:rPr>
          <w:rFonts w:ascii="Arial" w:hAnsi="Arial" w:cs="Arial"/>
          <w:b/>
          <w:bCs/>
          <w:sz w:val="24"/>
          <w:szCs w:val="24"/>
        </w:rPr>
        <w:t>o</w:t>
      </w:r>
      <w:r w:rsidRPr="005D67EB">
        <w:rPr>
          <w:rFonts w:ascii="Arial" w:hAnsi="Arial" w:cs="Arial"/>
          <w:b/>
          <w:bCs/>
          <w:sz w:val="24"/>
          <w:szCs w:val="24"/>
        </w:rPr>
        <w:t xml:space="preserve"> Municipal de </w:t>
      </w:r>
      <w:r w:rsidR="00E707F9" w:rsidRPr="005D67EB">
        <w:rPr>
          <w:rFonts w:ascii="Arial" w:hAnsi="Arial" w:cs="Arial"/>
          <w:b/>
          <w:bCs/>
          <w:sz w:val="24"/>
          <w:szCs w:val="24"/>
        </w:rPr>
        <w:t>Saúde</w:t>
      </w:r>
    </w:p>
    <w:p w14:paraId="79F5309C" w14:textId="77777777" w:rsidR="00E707F9" w:rsidRPr="001828CA" w:rsidRDefault="00E707F9" w:rsidP="002903B2">
      <w:pPr>
        <w:jc w:val="both"/>
        <w:rPr>
          <w:rFonts w:ascii="Gill Sans MT" w:hAnsi="Gill Sans MT"/>
          <w:sz w:val="20"/>
          <w:szCs w:val="20"/>
        </w:rPr>
      </w:pPr>
    </w:p>
    <w:p w14:paraId="4E56D9B7" w14:textId="77777777" w:rsidR="00E707F9" w:rsidRPr="001828CA" w:rsidRDefault="00E707F9" w:rsidP="002903B2">
      <w:pPr>
        <w:jc w:val="both"/>
        <w:rPr>
          <w:rFonts w:ascii="Gill Sans MT" w:hAnsi="Gill Sans MT"/>
          <w:sz w:val="20"/>
          <w:szCs w:val="20"/>
        </w:rPr>
      </w:pPr>
    </w:p>
    <w:sectPr w:rsidR="00E707F9" w:rsidRPr="001828CA" w:rsidSect="00B725A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70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C42437" w14:textId="77777777" w:rsidR="00B725A9" w:rsidRDefault="00B725A9" w:rsidP="00850801">
      <w:pPr>
        <w:spacing w:after="0" w:line="240" w:lineRule="auto"/>
      </w:pPr>
      <w:r>
        <w:separator/>
      </w:r>
    </w:p>
  </w:endnote>
  <w:endnote w:type="continuationSeparator" w:id="0">
    <w:p w14:paraId="4BC32C44" w14:textId="77777777" w:rsidR="00B725A9" w:rsidRDefault="00B725A9" w:rsidP="008508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1F118A" w14:textId="77777777" w:rsidR="00850801" w:rsidRDefault="0085080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E2A00E" w14:textId="77777777" w:rsidR="00850801" w:rsidRDefault="00850801" w:rsidP="00850801">
    <w:pPr>
      <w:pBdr>
        <w:top w:val="single" w:sz="4" w:space="1" w:color="auto"/>
      </w:pBdr>
      <w:shd w:val="clear" w:color="auto" w:fill="FFFFFF"/>
      <w:tabs>
        <w:tab w:val="center" w:pos="4252"/>
        <w:tab w:val="right" w:pos="8504"/>
      </w:tabs>
      <w:spacing w:after="0" w:line="360" w:lineRule="auto"/>
      <w:jc w:val="center"/>
      <w:rPr>
        <w:rFonts w:ascii="Arial" w:eastAsia="Calibri" w:hAnsi="Arial" w:cs="Arial"/>
        <w:sz w:val="20"/>
        <w:szCs w:val="20"/>
        <w:lang w:eastAsia="en-US"/>
      </w:rPr>
    </w:pPr>
  </w:p>
  <w:p w14:paraId="6D22EA50" w14:textId="77777777" w:rsidR="00850801" w:rsidRPr="00EF4885" w:rsidRDefault="00850801" w:rsidP="00850801">
    <w:pPr>
      <w:pBdr>
        <w:top w:val="single" w:sz="4" w:space="1" w:color="auto"/>
      </w:pBdr>
      <w:shd w:val="clear" w:color="auto" w:fill="FFFFFF"/>
      <w:tabs>
        <w:tab w:val="center" w:pos="4252"/>
        <w:tab w:val="right" w:pos="8504"/>
      </w:tabs>
      <w:spacing w:after="0" w:line="360" w:lineRule="auto"/>
      <w:jc w:val="center"/>
      <w:rPr>
        <w:rFonts w:ascii="Arial" w:eastAsia="Calibri" w:hAnsi="Arial" w:cs="Arial"/>
        <w:b/>
        <w:lang w:eastAsia="en-US"/>
      </w:rPr>
    </w:pPr>
    <w:r w:rsidRPr="00EF4885">
      <w:rPr>
        <w:rFonts w:ascii="Arial" w:eastAsia="Calibri" w:hAnsi="Arial" w:cs="Arial"/>
        <w:b/>
        <w:sz w:val="20"/>
        <w:szCs w:val="20"/>
        <w:lang w:eastAsia="en-US"/>
      </w:rPr>
      <w:t>SECRETARIA MUNICIPAL DE SAÚDE</w:t>
    </w:r>
  </w:p>
  <w:p w14:paraId="6F83E5DD" w14:textId="77777777" w:rsidR="00850801" w:rsidRPr="00850801" w:rsidRDefault="00850801" w:rsidP="00850801">
    <w:pPr>
      <w:tabs>
        <w:tab w:val="center" w:pos="4252"/>
        <w:tab w:val="right" w:pos="8504"/>
      </w:tabs>
      <w:spacing w:after="0" w:line="360" w:lineRule="auto"/>
      <w:jc w:val="center"/>
      <w:rPr>
        <w:rFonts w:ascii="Arial" w:eastAsia="Calibri" w:hAnsi="Arial" w:cs="Arial"/>
        <w:sz w:val="16"/>
        <w:szCs w:val="16"/>
        <w:lang w:eastAsia="en-US"/>
      </w:rPr>
    </w:pPr>
    <w:r w:rsidRPr="00850801">
      <w:rPr>
        <w:rFonts w:ascii="Arial" w:eastAsia="Calibri" w:hAnsi="Arial" w:cs="Arial"/>
        <w:sz w:val="16"/>
        <w:szCs w:val="16"/>
        <w:lang w:eastAsia="en-US"/>
      </w:rPr>
      <w:t xml:space="preserve">Rua </w:t>
    </w:r>
    <w:proofErr w:type="spellStart"/>
    <w:r>
      <w:rPr>
        <w:rFonts w:ascii="Arial" w:eastAsia="Calibri" w:hAnsi="Arial" w:cs="Arial"/>
        <w:sz w:val="16"/>
        <w:szCs w:val="16"/>
        <w:lang w:eastAsia="en-US"/>
      </w:rPr>
      <w:t>Antonio</w:t>
    </w:r>
    <w:proofErr w:type="spellEnd"/>
    <w:r>
      <w:rPr>
        <w:rFonts w:ascii="Arial" w:eastAsia="Calibri" w:hAnsi="Arial" w:cs="Arial"/>
        <w:sz w:val="16"/>
        <w:szCs w:val="16"/>
        <w:lang w:eastAsia="en-US"/>
      </w:rPr>
      <w:t xml:space="preserve"> Fogaça de Almeida,420A</w:t>
    </w:r>
    <w:r w:rsidRPr="00850801">
      <w:rPr>
        <w:rFonts w:ascii="Arial" w:eastAsia="Calibri" w:hAnsi="Arial" w:cs="Arial"/>
        <w:sz w:val="16"/>
        <w:szCs w:val="16"/>
        <w:lang w:eastAsia="en-US"/>
      </w:rPr>
      <w:t xml:space="preserve"> – Centro – São Miguel Arcanjo – SP</w:t>
    </w:r>
  </w:p>
  <w:p w14:paraId="32163138" w14:textId="77777777" w:rsidR="00850801" w:rsidRPr="00850801" w:rsidRDefault="00850801" w:rsidP="00850801">
    <w:pPr>
      <w:tabs>
        <w:tab w:val="center" w:pos="4252"/>
        <w:tab w:val="right" w:pos="8504"/>
      </w:tabs>
      <w:spacing w:after="0" w:line="360" w:lineRule="auto"/>
      <w:jc w:val="center"/>
      <w:rPr>
        <w:rFonts w:ascii="Arial" w:eastAsia="Calibri" w:hAnsi="Arial" w:cs="Arial"/>
        <w:sz w:val="16"/>
        <w:szCs w:val="16"/>
        <w:lang w:eastAsia="en-US"/>
      </w:rPr>
    </w:pPr>
    <w:proofErr w:type="spellStart"/>
    <w:r w:rsidRPr="00850801">
      <w:rPr>
        <w:rFonts w:ascii="Arial" w:eastAsia="Calibri" w:hAnsi="Arial" w:cs="Arial"/>
        <w:sz w:val="16"/>
        <w:szCs w:val="16"/>
        <w:lang w:eastAsia="en-US"/>
      </w:rPr>
      <w:t>Tel</w:t>
    </w:r>
    <w:proofErr w:type="spellEnd"/>
    <w:r w:rsidRPr="00850801">
      <w:rPr>
        <w:rFonts w:ascii="Arial" w:eastAsia="Calibri" w:hAnsi="Arial" w:cs="Arial"/>
        <w:sz w:val="16"/>
        <w:szCs w:val="16"/>
        <w:lang w:eastAsia="en-US"/>
      </w:rPr>
      <w:t xml:space="preserve"> – 15- 3279-</w:t>
    </w:r>
    <w:r>
      <w:rPr>
        <w:rFonts w:ascii="Arial" w:eastAsia="Calibri" w:hAnsi="Arial" w:cs="Arial"/>
        <w:sz w:val="16"/>
        <w:szCs w:val="16"/>
        <w:lang w:eastAsia="en-US"/>
      </w:rPr>
      <w:t>8150 –</w:t>
    </w:r>
    <w:r w:rsidR="00EF4885">
      <w:rPr>
        <w:rFonts w:ascii="Arial" w:eastAsia="Calibri" w:hAnsi="Arial" w:cs="Arial"/>
        <w:sz w:val="16"/>
        <w:szCs w:val="16"/>
        <w:lang w:eastAsia="en-US"/>
      </w:rPr>
      <w:t xml:space="preserve"> CEP – 18230-000 </w:t>
    </w:r>
    <w:proofErr w:type="gramStart"/>
    <w:r w:rsidR="00EF4885">
      <w:rPr>
        <w:rFonts w:ascii="Arial" w:eastAsia="Calibri" w:hAnsi="Arial" w:cs="Arial"/>
        <w:sz w:val="16"/>
        <w:szCs w:val="16"/>
        <w:lang w:eastAsia="en-US"/>
      </w:rPr>
      <w:t xml:space="preserve">- </w:t>
    </w:r>
    <w:r>
      <w:rPr>
        <w:rFonts w:ascii="Arial" w:eastAsia="Calibri" w:hAnsi="Arial" w:cs="Arial"/>
        <w:sz w:val="16"/>
        <w:szCs w:val="16"/>
        <w:lang w:eastAsia="en-US"/>
      </w:rPr>
      <w:t xml:space="preserve"> </w:t>
    </w:r>
    <w:r w:rsidRPr="00850801">
      <w:rPr>
        <w:rFonts w:ascii="Arial" w:eastAsia="Calibri" w:hAnsi="Arial" w:cs="Arial"/>
        <w:sz w:val="16"/>
        <w:szCs w:val="16"/>
        <w:lang w:eastAsia="en-US"/>
      </w:rPr>
      <w:t>saude@saomiguelarcanjo.sp.gov.br</w:t>
    </w:r>
    <w:proofErr w:type="gramEnd"/>
  </w:p>
  <w:p w14:paraId="186AF468" w14:textId="77777777" w:rsidR="00850801" w:rsidRDefault="00850801">
    <w:pPr>
      <w:pStyle w:val="Rodap"/>
    </w:pPr>
  </w:p>
  <w:p w14:paraId="5A2F030F" w14:textId="77777777" w:rsidR="00850801" w:rsidRDefault="0085080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2E6009" w14:textId="77777777" w:rsidR="00850801" w:rsidRDefault="0085080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2C1F60" w14:textId="77777777" w:rsidR="00B725A9" w:rsidRDefault="00B725A9" w:rsidP="00850801">
      <w:pPr>
        <w:spacing w:after="0" w:line="240" w:lineRule="auto"/>
      </w:pPr>
      <w:r>
        <w:separator/>
      </w:r>
    </w:p>
  </w:footnote>
  <w:footnote w:type="continuationSeparator" w:id="0">
    <w:p w14:paraId="33B5879F" w14:textId="77777777" w:rsidR="00B725A9" w:rsidRDefault="00B725A9" w:rsidP="008508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8B21A7" w14:textId="77777777" w:rsidR="00850801" w:rsidRDefault="0085080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FD2F2" w14:textId="77777777" w:rsidR="00850801" w:rsidRDefault="00850801" w:rsidP="00850801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41EE2A5" wp14:editId="6FE9B977">
              <wp:simplePos x="0" y="0"/>
              <wp:positionH relativeFrom="column">
                <wp:posOffset>1177290</wp:posOffset>
              </wp:positionH>
              <wp:positionV relativeFrom="paragraph">
                <wp:posOffset>-97154</wp:posOffset>
              </wp:positionV>
              <wp:extent cx="4953000" cy="838200"/>
              <wp:effectExtent l="0" t="0" r="19050" b="19050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53000" cy="838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CBB2DFF" w14:textId="77777777" w:rsidR="00850801" w:rsidRPr="00850801" w:rsidRDefault="00850801" w:rsidP="00850801">
                          <w:pPr>
                            <w:tabs>
                              <w:tab w:val="center" w:pos="4252"/>
                              <w:tab w:val="right" w:pos="8504"/>
                            </w:tabs>
                            <w:spacing w:after="0" w:line="240" w:lineRule="auto"/>
                            <w:jc w:val="center"/>
                            <w:rPr>
                              <w:rFonts w:ascii="Arial" w:eastAsia="Calibri" w:hAnsi="Arial" w:cs="Times New Roman"/>
                              <w:b/>
                              <w:color w:val="0000FF"/>
                              <w:sz w:val="32"/>
                              <w:lang w:eastAsia="en-US"/>
                            </w:rPr>
                          </w:pPr>
                          <w:r w:rsidRPr="00850801">
                            <w:rPr>
                              <w:rFonts w:ascii="Arial" w:eastAsia="Calibri" w:hAnsi="Arial" w:cs="Times New Roman"/>
                              <w:b/>
                              <w:color w:val="0000FF"/>
                              <w:sz w:val="32"/>
                              <w:lang w:eastAsia="en-US"/>
                            </w:rPr>
                            <w:t>Prefeitura do Município de São Miguel Arcanjo</w:t>
                          </w:r>
                        </w:p>
                        <w:p w14:paraId="33E07FF5" w14:textId="77777777" w:rsidR="00850801" w:rsidRPr="00850801" w:rsidRDefault="00850801" w:rsidP="00850801">
                          <w:pPr>
                            <w:tabs>
                              <w:tab w:val="center" w:pos="4252"/>
                              <w:tab w:val="right" w:pos="8504"/>
                            </w:tabs>
                            <w:spacing w:after="0" w:line="240" w:lineRule="auto"/>
                            <w:jc w:val="center"/>
                            <w:rPr>
                              <w:rFonts w:ascii="Arial" w:eastAsia="Calibri" w:hAnsi="Arial" w:cs="Times New Roman"/>
                              <w:b/>
                              <w:color w:val="0000FF"/>
                              <w:sz w:val="32"/>
                              <w:lang w:eastAsia="en-US"/>
                            </w:rPr>
                          </w:pPr>
                        </w:p>
                        <w:p w14:paraId="46999845" w14:textId="77777777" w:rsidR="00850801" w:rsidRPr="00850801" w:rsidRDefault="00850801" w:rsidP="00850801">
                          <w:pPr>
                            <w:tabs>
                              <w:tab w:val="center" w:pos="4252"/>
                              <w:tab w:val="right" w:pos="8504"/>
                            </w:tabs>
                            <w:spacing w:after="0" w:line="240" w:lineRule="auto"/>
                            <w:jc w:val="center"/>
                            <w:rPr>
                              <w:rFonts w:ascii="Arial" w:eastAsia="Calibri" w:hAnsi="Arial" w:cs="Times New Roman"/>
                              <w:color w:val="0000FF"/>
                              <w:lang w:eastAsia="en-US"/>
                            </w:rPr>
                          </w:pPr>
                          <w:r w:rsidRPr="00850801">
                            <w:rPr>
                              <w:rFonts w:ascii="Arial" w:eastAsia="Calibri" w:hAnsi="Arial" w:cs="Times New Roman"/>
                              <w:color w:val="0000FF"/>
                              <w:lang w:eastAsia="en-US"/>
                            </w:rPr>
                            <w:t>Estado de São Paulo</w:t>
                          </w:r>
                        </w:p>
                        <w:p w14:paraId="0D7366BC" w14:textId="77777777" w:rsidR="00850801" w:rsidRPr="00850801" w:rsidRDefault="00850801" w:rsidP="00850801"/>
                        <w:p w14:paraId="1F3901B5" w14:textId="77777777" w:rsidR="00850801" w:rsidRDefault="00850801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41EE2A5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92.7pt;margin-top:-7.65pt;width:390pt;height:6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" strokecolor="white [3212]">
              <v:textbox>
                <w:txbxContent>
                  <w:p w14:paraId="7CBB2DFF" w14:textId="77777777" w:rsidR="00850801" w:rsidRPr="00850801" w:rsidRDefault="00850801" w:rsidP="00850801">
                    <w:pPr>
                      <w:tabs>
                        <w:tab w:val="center" w:pos="4252"/>
                        <w:tab w:val="right" w:pos="8504"/>
                      </w:tabs>
                      <w:spacing w:after="0" w:line="240" w:lineRule="auto"/>
                      <w:jc w:val="center"/>
                      <w:rPr>
                        <w:rFonts w:ascii="Arial" w:eastAsia="Calibri" w:hAnsi="Arial" w:cs="Times New Roman"/>
                        <w:b/>
                        <w:color w:val="0000FF"/>
                        <w:sz w:val="32"/>
                        <w:lang w:eastAsia="en-US"/>
                      </w:rPr>
                    </w:pPr>
                    <w:r w:rsidRPr="00850801">
                      <w:rPr>
                        <w:rFonts w:ascii="Arial" w:eastAsia="Calibri" w:hAnsi="Arial" w:cs="Times New Roman"/>
                        <w:b/>
                        <w:color w:val="0000FF"/>
                        <w:sz w:val="32"/>
                        <w:lang w:eastAsia="en-US"/>
                      </w:rPr>
                      <w:t>Prefeitura do Município de São Miguel Arcanjo</w:t>
                    </w:r>
                  </w:p>
                  <w:p w14:paraId="33E07FF5" w14:textId="77777777" w:rsidR="00850801" w:rsidRPr="00850801" w:rsidRDefault="00850801" w:rsidP="00850801">
                    <w:pPr>
                      <w:tabs>
                        <w:tab w:val="center" w:pos="4252"/>
                        <w:tab w:val="right" w:pos="8504"/>
                      </w:tabs>
                      <w:spacing w:after="0" w:line="240" w:lineRule="auto"/>
                      <w:jc w:val="center"/>
                      <w:rPr>
                        <w:rFonts w:ascii="Arial" w:eastAsia="Calibri" w:hAnsi="Arial" w:cs="Times New Roman"/>
                        <w:b/>
                        <w:color w:val="0000FF"/>
                        <w:sz w:val="32"/>
                        <w:lang w:eastAsia="en-US"/>
                      </w:rPr>
                    </w:pPr>
                  </w:p>
                  <w:p w14:paraId="46999845" w14:textId="77777777" w:rsidR="00850801" w:rsidRPr="00850801" w:rsidRDefault="00850801" w:rsidP="00850801">
                    <w:pPr>
                      <w:tabs>
                        <w:tab w:val="center" w:pos="4252"/>
                        <w:tab w:val="right" w:pos="8504"/>
                      </w:tabs>
                      <w:spacing w:after="0" w:line="240" w:lineRule="auto"/>
                      <w:jc w:val="center"/>
                      <w:rPr>
                        <w:rFonts w:ascii="Arial" w:eastAsia="Calibri" w:hAnsi="Arial" w:cs="Times New Roman"/>
                        <w:color w:val="0000FF"/>
                        <w:lang w:eastAsia="en-US"/>
                      </w:rPr>
                    </w:pPr>
                    <w:r w:rsidRPr="00850801">
                      <w:rPr>
                        <w:rFonts w:ascii="Arial" w:eastAsia="Calibri" w:hAnsi="Arial" w:cs="Times New Roman"/>
                        <w:color w:val="0000FF"/>
                        <w:lang w:eastAsia="en-US"/>
                      </w:rPr>
                      <w:t>Estado de São Paulo</w:t>
                    </w:r>
                  </w:p>
                  <w:p w14:paraId="0D7366BC" w14:textId="77777777" w:rsidR="00850801" w:rsidRPr="00850801" w:rsidRDefault="00850801" w:rsidP="00850801"/>
                  <w:p w14:paraId="1F3901B5" w14:textId="77777777" w:rsidR="00850801" w:rsidRDefault="00850801"/>
                </w:txbxContent>
              </v:textbox>
            </v:shape>
          </w:pict>
        </mc:Fallback>
      </mc:AlternateContent>
    </w:r>
    <w:r>
      <w:object w:dxaOrig="1245" w:dyaOrig="1260" w14:anchorId="747D0F2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2.25pt;height:63pt">
          <v:imagedata r:id="rId1" o:title=""/>
        </v:shape>
        <o:OLEObject Type="Embed" ProgID="CDraw5" ShapeID="_x0000_i1025" DrawAspect="Content" ObjectID="_1773840697" r:id="rId2"/>
      </w:object>
    </w:r>
  </w:p>
  <w:p w14:paraId="42FC4104" w14:textId="77777777" w:rsidR="00850801" w:rsidRDefault="00850801" w:rsidP="00850801">
    <w:pPr>
      <w:pStyle w:val="Cabealho"/>
    </w:pPr>
  </w:p>
  <w:p w14:paraId="62570BA5" w14:textId="77777777" w:rsidR="00850801" w:rsidRDefault="00850801" w:rsidP="00850801">
    <w:pPr>
      <w:pStyle w:val="Cabealho"/>
    </w:pP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1EEDE0" w14:textId="77777777" w:rsidR="00850801" w:rsidRDefault="0085080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CC5A46"/>
    <w:multiLevelType w:val="hybridMultilevel"/>
    <w:tmpl w:val="CC625ABC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5037884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1B2"/>
    <w:rsid w:val="00063091"/>
    <w:rsid w:val="00094BC4"/>
    <w:rsid w:val="000F4C65"/>
    <w:rsid w:val="00125870"/>
    <w:rsid w:val="001828CA"/>
    <w:rsid w:val="00231C6E"/>
    <w:rsid w:val="00253C01"/>
    <w:rsid w:val="002903B2"/>
    <w:rsid w:val="002D638E"/>
    <w:rsid w:val="00494DE7"/>
    <w:rsid w:val="004960A9"/>
    <w:rsid w:val="004E2BC9"/>
    <w:rsid w:val="004F3ED0"/>
    <w:rsid w:val="005137E7"/>
    <w:rsid w:val="00534F5C"/>
    <w:rsid w:val="005D67EB"/>
    <w:rsid w:val="005F49BE"/>
    <w:rsid w:val="00625051"/>
    <w:rsid w:val="006524EE"/>
    <w:rsid w:val="006B352D"/>
    <w:rsid w:val="006C4D93"/>
    <w:rsid w:val="00737AFC"/>
    <w:rsid w:val="00850801"/>
    <w:rsid w:val="008B1EE7"/>
    <w:rsid w:val="009B253A"/>
    <w:rsid w:val="00B112C7"/>
    <w:rsid w:val="00B225BB"/>
    <w:rsid w:val="00B62623"/>
    <w:rsid w:val="00B725A9"/>
    <w:rsid w:val="00D8046C"/>
    <w:rsid w:val="00DF71B2"/>
    <w:rsid w:val="00E217D4"/>
    <w:rsid w:val="00E707F9"/>
    <w:rsid w:val="00ED1402"/>
    <w:rsid w:val="00EF4885"/>
    <w:rsid w:val="00FC35EE"/>
    <w:rsid w:val="00FE3CBC"/>
    <w:rsid w:val="00FE4CB7"/>
    <w:rsid w:val="00FE6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58DF81"/>
  <w15:docId w15:val="{9170667D-47E0-4722-94F2-709EB766F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508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0801"/>
  </w:style>
  <w:style w:type="paragraph" w:styleId="Rodap">
    <w:name w:val="footer"/>
    <w:basedOn w:val="Normal"/>
    <w:link w:val="RodapChar"/>
    <w:uiPriority w:val="99"/>
    <w:unhideWhenUsed/>
    <w:rsid w:val="008508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50801"/>
  </w:style>
  <w:style w:type="paragraph" w:styleId="Textodebalo">
    <w:name w:val="Balloon Text"/>
    <w:basedOn w:val="Normal"/>
    <w:link w:val="TextodebaloChar"/>
    <w:uiPriority w:val="99"/>
    <w:semiHidden/>
    <w:unhideWhenUsed/>
    <w:rsid w:val="008508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0801"/>
    <w:rPr>
      <w:rFonts w:ascii="Tahoma" w:hAnsi="Tahoma" w:cs="Tahoma"/>
      <w:sz w:val="16"/>
      <w:szCs w:val="16"/>
    </w:rPr>
  </w:style>
  <w:style w:type="table" w:customStyle="1" w:styleId="Tabelacomgrade1">
    <w:name w:val="Tabela com grade1"/>
    <w:basedOn w:val="Tabelanormal"/>
    <w:next w:val="Tabelacomgrade"/>
    <w:uiPriority w:val="59"/>
    <w:rsid w:val="001828CA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59"/>
    <w:semiHidden/>
    <w:unhideWhenUsed/>
    <w:rsid w:val="001828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53C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TIMBRE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3A4569-9B15-4101-921C-168EF3DAB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TIMBRE</Template>
  <TotalTime>0</TotalTime>
  <Pages>1</Pages>
  <Words>97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Nádia Prado</cp:lastModifiedBy>
  <cp:revision>2</cp:revision>
  <cp:lastPrinted>2024-04-04T20:46:00Z</cp:lastPrinted>
  <dcterms:created xsi:type="dcterms:W3CDTF">2024-04-05T19:45:00Z</dcterms:created>
  <dcterms:modified xsi:type="dcterms:W3CDTF">2024-04-05T19:45:00Z</dcterms:modified>
</cp:coreProperties>
</file>