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B54EA" w14:textId="77777777" w:rsidR="00DF5D0F" w:rsidRPr="000F25AB" w:rsidRDefault="00DF5D0F" w:rsidP="00DF5D0F">
      <w:pPr>
        <w:autoSpaceDN w:val="0"/>
        <w:spacing w:after="0" w:line="360" w:lineRule="auto"/>
        <w:ind w:right="-1"/>
        <w:jc w:val="center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eastAsia="pt-BR"/>
        </w:rPr>
        <w:t>ANEXO VI -</w:t>
      </w:r>
    </w:p>
    <w:p w14:paraId="34959B21" w14:textId="77777777" w:rsidR="00DF5D0F" w:rsidRPr="000F25AB" w:rsidRDefault="00DF5D0F" w:rsidP="00DF5D0F">
      <w:pPr>
        <w:autoSpaceDN w:val="0"/>
        <w:spacing w:after="0" w:line="360" w:lineRule="auto"/>
        <w:ind w:right="-1"/>
        <w:jc w:val="center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eastAsia="pt-BR"/>
        </w:rPr>
        <w:t>TERMO DE CIÊNCIA E NOTIFICAÇÃO</w:t>
      </w:r>
    </w:p>
    <w:p w14:paraId="6A6D2038" w14:textId="77777777" w:rsidR="00DF5D0F" w:rsidRPr="000F25AB" w:rsidRDefault="00DF5D0F" w:rsidP="00DF5D0F">
      <w:pPr>
        <w:autoSpaceDN w:val="0"/>
        <w:spacing w:after="0" w:line="360" w:lineRule="auto"/>
        <w:ind w:right="-1"/>
        <w:jc w:val="center"/>
        <w:rPr>
          <w:rFonts w:ascii="Arial" w:eastAsia="Times New Roman" w:hAnsi="Arial" w:cs="Arial"/>
          <w:b/>
          <w:i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i/>
          <w:sz w:val="22"/>
          <w:szCs w:val="22"/>
          <w:lang w:val="en-US" w:eastAsia="pt-BR"/>
        </w:rPr>
        <w:t>(REDAÇÃO DADA PELA RESOLUÇÃO Nº 11/2021)</w:t>
      </w:r>
    </w:p>
    <w:p w14:paraId="7779FF5F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i/>
          <w:sz w:val="22"/>
          <w:szCs w:val="22"/>
          <w:lang w:val="en-US" w:eastAsia="pt-BR"/>
        </w:rPr>
      </w:pPr>
    </w:p>
    <w:p w14:paraId="1E46E975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CONTRATANTE:</w:t>
      </w:r>
    </w:p>
    <w:p w14:paraId="2176F06B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CONTRATADO:</w:t>
      </w:r>
    </w:p>
    <w:p w14:paraId="6AF1F436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CONTRATO Nº (DE ORIGEM):</w:t>
      </w:r>
      <w:r w:rsidRPr="000F25AB">
        <w:rPr>
          <w:rFonts w:ascii="Arial" w:eastAsia="Times New Roman" w:hAnsi="Arial" w:cs="Arial"/>
          <w:b/>
          <w:bCs/>
          <w:sz w:val="22"/>
          <w:szCs w:val="22"/>
          <w:u w:val="single"/>
          <w:lang w:val="en-US" w:eastAsia="pt-BR"/>
        </w:rPr>
        <w:t xml:space="preserve"> </w:t>
      </w:r>
    </w:p>
    <w:p w14:paraId="5F32B66C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 xml:space="preserve">OBJETO: </w:t>
      </w:r>
      <w:r w:rsidRPr="000F25AB">
        <w:rPr>
          <w:rFonts w:ascii="Arial" w:eastAsia="Times New Roman" w:hAnsi="Arial" w:cs="Arial"/>
          <w:b/>
          <w:bCs/>
          <w:sz w:val="22"/>
          <w:szCs w:val="22"/>
          <w:u w:val="single"/>
          <w:lang w:val="en-US" w:eastAsia="pt-BR"/>
        </w:rPr>
        <w:t xml:space="preserve"> </w:t>
      </w:r>
    </w:p>
    <w:p w14:paraId="378D4259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</w:p>
    <w:p w14:paraId="41372680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Pelo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presente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TERMO,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nós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abaixo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identificados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:</w:t>
      </w:r>
    </w:p>
    <w:p w14:paraId="7BCCD1FD" w14:textId="77777777" w:rsidR="00DF5D0F" w:rsidRPr="000F25AB" w:rsidRDefault="00DF5D0F" w:rsidP="00DF5D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Estamos CIENTES de que:</w:t>
      </w:r>
    </w:p>
    <w:p w14:paraId="7BA0E0C6" w14:textId="77777777" w:rsidR="00DF5D0F" w:rsidRPr="000F25AB" w:rsidRDefault="00DF5D0F" w:rsidP="00DF5D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ajuste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acima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referido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seus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aditamentos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bem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como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acompanhamento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sua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execução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contratual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estarão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sujeitos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gram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</w:t>
      </w:r>
      <w:proofErr w:type="gram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análise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julgamento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pelo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Tribunal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Contas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Estado de São Paulo,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cujo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trâmite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processual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ocorrerá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pelo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sistema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eletrônico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;</w:t>
      </w:r>
    </w:p>
    <w:p w14:paraId="65DC1486" w14:textId="77777777" w:rsidR="00DF5D0F" w:rsidRPr="000F25AB" w:rsidRDefault="00DF5D0F" w:rsidP="00DF5D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poderemos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ter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tendo vista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extraindo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cópias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das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manifestações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interesse,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Despachos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Decisões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mediante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regular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cadastramento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 Sistema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Eletrônico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consonância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com 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estabelecido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Resolução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nº 01/2011 do TCESP;</w:t>
      </w:r>
    </w:p>
    <w:p w14:paraId="470C379D" w14:textId="77777777" w:rsidR="00DF5D0F" w:rsidRPr="000F25AB" w:rsidRDefault="00DF5D0F" w:rsidP="00DF5D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além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disponíveis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eletrônico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todos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Despachos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Decisões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que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vierem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a ser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tomados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relativamente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aludido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serão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publicados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Diário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Oficial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Estado,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Caderno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Poder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Legislativo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parte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Tribunal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Contas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Estado de São Paulo,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conformidade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com 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artigo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90 da Lei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Complementar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nº 709, de 14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janeiro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1993,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iniciando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-se, a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partir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então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a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contagem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prazos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processuais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conforme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regras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Código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Civil;</w:t>
      </w:r>
    </w:p>
    <w:p w14:paraId="3ABE6132" w14:textId="77777777" w:rsidR="00DF5D0F" w:rsidRPr="000F25AB" w:rsidRDefault="00DF5D0F" w:rsidP="00DF5D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as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informações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pessoais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responsáveis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pela </w:t>
      </w:r>
      <w:proofErr w:type="spellStart"/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>contratante</w:t>
      </w:r>
      <w:proofErr w:type="spellEnd"/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interessados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estão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cadastradas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módulo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eletrônico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“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Cadastro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Corporativo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TCESP –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CadTCESP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”,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termos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previstos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Artigo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2º das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Instruções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nº01/2020,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conforme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“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Declaração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(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ões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)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Atualização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Cadastral”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anexa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(s);</w:t>
      </w:r>
    </w:p>
    <w:p w14:paraId="34A388DE" w14:textId="77777777" w:rsidR="00DF5D0F" w:rsidRPr="000F25AB" w:rsidRDefault="00DF5D0F" w:rsidP="00DF5D0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é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exclusiva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responsabilidade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contratado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manter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seus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dados sempre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atualizados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.</w:t>
      </w:r>
    </w:p>
    <w:p w14:paraId="00C66DFD" w14:textId="77777777" w:rsidR="00DF5D0F" w:rsidRPr="000F25AB" w:rsidRDefault="00DF5D0F" w:rsidP="00DF5D0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Damo-</w:t>
      </w:r>
      <w:proofErr w:type="spellStart"/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nos</w:t>
      </w:r>
      <w:proofErr w:type="spellEnd"/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por</w:t>
      </w:r>
      <w:proofErr w:type="spellEnd"/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 xml:space="preserve"> NOTIFICADOS para:</w:t>
      </w:r>
    </w:p>
    <w:p w14:paraId="5776455F" w14:textId="77777777" w:rsidR="00DF5D0F" w:rsidRPr="000F25AB" w:rsidRDefault="00DF5D0F" w:rsidP="00DF5D0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acompanhamento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dos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atos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processo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até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seu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julgamento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final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consequente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publicação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;</w:t>
      </w:r>
    </w:p>
    <w:p w14:paraId="6F502BC5" w14:textId="77777777" w:rsidR="00DF5D0F" w:rsidRPr="000F25AB" w:rsidRDefault="00DF5D0F" w:rsidP="00DF5D0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-1" w:firstLine="0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lastRenderedPageBreak/>
        <w:t xml:space="preserve">Se for 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nosso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interesse,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prazos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formas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legais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regimentais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exercer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o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direito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defesa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,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interpor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recursos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e o que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mais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couber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.</w:t>
      </w:r>
    </w:p>
    <w:p w14:paraId="71AC1D33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 xml:space="preserve">LOCAL e DATA: </w:t>
      </w: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 xml:space="preserve"> </w:t>
      </w: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ab/>
      </w:r>
    </w:p>
    <w:p w14:paraId="72E91872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sz w:val="22"/>
          <w:szCs w:val="22"/>
          <w:u w:val="thick"/>
          <w:lang w:val="en-US" w:eastAsia="pt-BR"/>
        </w:rPr>
        <w:t>AUTORIDADE MÁXIMA DO ÓRGÃO/ENTIDADE</w:t>
      </w:r>
      <w:r w:rsidRPr="000F25AB">
        <w:rPr>
          <w:rFonts w:ascii="Arial" w:eastAsia="Times New Roman" w:hAnsi="Arial" w:cs="Arial"/>
          <w:b/>
          <w:sz w:val="22"/>
          <w:szCs w:val="22"/>
          <w:lang w:val="en-US" w:eastAsia="pt-BR"/>
        </w:rPr>
        <w:t>:</w:t>
      </w:r>
    </w:p>
    <w:p w14:paraId="735BD568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Nome:</w:t>
      </w:r>
    </w:p>
    <w:p w14:paraId="2516EAB3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Cargo: </w:t>
      </w:r>
    </w:p>
    <w:p w14:paraId="7B368880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761F8E88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RESPONSÁVEIS PELA HOMOLOGAÇÃO DO CERTAME OU RATIFICAÇÃO DA DISPENSA/INEXIGIBILIDADE DE LICITAÇÃO:</w:t>
      </w:r>
    </w:p>
    <w:p w14:paraId="33ABF74F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Nome:</w:t>
      </w:r>
    </w:p>
    <w:p w14:paraId="673B6DEF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6DF55AAA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78A41AB9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>_____________________________________</w:t>
      </w:r>
    </w:p>
    <w:p w14:paraId="4AA22BDC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RESPONSÁVEIS QUE ASSINARAM O AJUSTE:</w:t>
      </w:r>
    </w:p>
    <w:p w14:paraId="4A796C1D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sz w:val="22"/>
          <w:szCs w:val="22"/>
          <w:u w:val="thick"/>
          <w:lang w:val="en-US" w:eastAsia="pt-BR"/>
        </w:rPr>
        <w:t xml:space="preserve">Pelo </w:t>
      </w:r>
      <w:proofErr w:type="spellStart"/>
      <w:r w:rsidRPr="000F25AB">
        <w:rPr>
          <w:rFonts w:ascii="Arial" w:eastAsia="Times New Roman" w:hAnsi="Arial" w:cs="Arial"/>
          <w:b/>
          <w:sz w:val="22"/>
          <w:szCs w:val="22"/>
          <w:u w:val="thick"/>
          <w:lang w:val="en-US" w:eastAsia="pt-BR"/>
        </w:rPr>
        <w:t>contratante</w:t>
      </w:r>
      <w:proofErr w:type="spellEnd"/>
      <w:r w:rsidRPr="000F25AB">
        <w:rPr>
          <w:rFonts w:ascii="Arial" w:eastAsia="Times New Roman" w:hAnsi="Arial" w:cs="Arial"/>
          <w:b/>
          <w:sz w:val="22"/>
          <w:szCs w:val="22"/>
          <w:lang w:val="en-US" w:eastAsia="pt-BR"/>
        </w:rPr>
        <w:t>:</w:t>
      </w:r>
    </w:p>
    <w:p w14:paraId="2F358288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Nome: </w:t>
      </w:r>
    </w:p>
    <w:p w14:paraId="32DD67C2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72E25AD6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70C3AA04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>_____________________________________</w:t>
      </w:r>
    </w:p>
    <w:p w14:paraId="1D5E5969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 xml:space="preserve">Pela </w:t>
      </w:r>
      <w:proofErr w:type="spellStart"/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contratada</w:t>
      </w:r>
      <w:proofErr w:type="spellEnd"/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:</w:t>
      </w:r>
    </w:p>
    <w:p w14:paraId="4798D1A8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Nome:</w:t>
      </w:r>
    </w:p>
    <w:p w14:paraId="4CB002EE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176D49B1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56B0CDFC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>_____________________________________</w:t>
      </w:r>
    </w:p>
    <w:p w14:paraId="57DB2FB6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ORDENADOR DE DESPESAS DA CONTRATANTE</w:t>
      </w: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:</w:t>
      </w:r>
    </w:p>
    <w:p w14:paraId="0EC239EE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Nome: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ab/>
      </w:r>
    </w:p>
    <w:p w14:paraId="4C3506A6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294CE812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066FC53F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_____________________________________</w:t>
      </w:r>
    </w:p>
    <w:p w14:paraId="08EEB90A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GESTOR(ES) DO CONTRATO</w:t>
      </w: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:</w:t>
      </w:r>
    </w:p>
    <w:p w14:paraId="493D5C1F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Nome: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ab/>
      </w:r>
    </w:p>
    <w:p w14:paraId="5203E089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79C9C859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4D1803B4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: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_____________________________________</w:t>
      </w: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</w:p>
    <w:p w14:paraId="2D52F685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4294967295" distB="4294967295" distL="0" distR="0" simplePos="0" relativeHeight="251659264" behindDoc="0" locked="0" layoutInCell="1" allowOverlap="1" wp14:anchorId="5D413710" wp14:editId="29EA4E36">
                <wp:simplePos x="0" y="0"/>
                <wp:positionH relativeFrom="page">
                  <wp:posOffset>1062355</wp:posOffset>
                </wp:positionH>
                <wp:positionV relativeFrom="paragraph">
                  <wp:posOffset>152399</wp:posOffset>
                </wp:positionV>
                <wp:extent cx="5434330" cy="0"/>
                <wp:effectExtent l="0" t="0" r="0" b="0"/>
                <wp:wrapTopAndBottom/>
                <wp:docPr id="2069428676" name="Conector re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433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EA504D" id="Conector reto 4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83.65pt,12pt" to="511.5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" strokeweight="1.44pt">
                <w10:wrap type="topAndBottom" anchorx="page"/>
              </v:line>
            </w:pict>
          </mc:Fallback>
        </mc:AlternateContent>
      </w:r>
    </w:p>
    <w:p w14:paraId="62C815E5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b/>
          <w:bCs/>
          <w:sz w:val="22"/>
          <w:szCs w:val="22"/>
          <w:u w:val="thick"/>
          <w:lang w:val="en-US" w:eastAsia="pt-BR"/>
        </w:rPr>
        <w:t>DEMAIS RESPONSÁVEIS (*)</w:t>
      </w:r>
      <w:r w:rsidRPr="000F25AB">
        <w:rPr>
          <w:rFonts w:ascii="Arial" w:eastAsia="Times New Roman" w:hAnsi="Arial" w:cs="Arial"/>
          <w:b/>
          <w:bCs/>
          <w:sz w:val="22"/>
          <w:szCs w:val="22"/>
          <w:lang w:val="en-US" w:eastAsia="pt-BR"/>
        </w:rPr>
        <w:t>:</w:t>
      </w:r>
    </w:p>
    <w:p w14:paraId="30FCDA45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Tipo de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ato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sob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sua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</w:t>
      </w: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responsabilidade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  </w:t>
      </w:r>
    </w:p>
    <w:p w14:paraId="6F4E4801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 Nome:</w:t>
      </w:r>
    </w:p>
    <w:p w14:paraId="292D3E62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Cargo:</w:t>
      </w:r>
    </w:p>
    <w:p w14:paraId="47BEFE5B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CPF: </w:t>
      </w:r>
      <w:r w:rsidRPr="000F25AB">
        <w:rPr>
          <w:rFonts w:ascii="Arial" w:eastAsia="Times New Roman" w:hAnsi="Arial" w:cs="Arial"/>
          <w:sz w:val="22"/>
          <w:szCs w:val="22"/>
          <w:u w:val="single"/>
          <w:lang w:val="en-US" w:eastAsia="pt-BR"/>
        </w:rPr>
        <w:t xml:space="preserve"> </w:t>
      </w:r>
    </w:p>
    <w:p w14:paraId="0530D136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proofErr w:type="spellStart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>Assinatura</w:t>
      </w:r>
      <w:proofErr w:type="spellEnd"/>
      <w:r w:rsidRPr="000F25AB">
        <w:rPr>
          <w:rFonts w:ascii="Arial" w:eastAsia="Times New Roman" w:hAnsi="Arial" w:cs="Arial"/>
          <w:sz w:val="22"/>
          <w:szCs w:val="22"/>
          <w:lang w:val="en-US" w:eastAsia="pt-BR"/>
        </w:rPr>
        <w:t xml:space="preserve">: </w:t>
      </w:r>
    </w:p>
    <w:p w14:paraId="3CD6CA87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  <w:r w:rsidRPr="000F25AB">
        <w:rPr>
          <w:rFonts w:ascii="Arial" w:eastAsia="Times New Roman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4294967295" distB="4294967295" distL="0" distR="0" simplePos="0" relativeHeight="251660288" behindDoc="0" locked="0" layoutInCell="1" allowOverlap="1" wp14:anchorId="1CC72897" wp14:editId="1F6CDA76">
                <wp:simplePos x="0" y="0"/>
                <wp:positionH relativeFrom="page">
                  <wp:posOffset>1062355</wp:posOffset>
                </wp:positionH>
                <wp:positionV relativeFrom="paragraph">
                  <wp:posOffset>126364</wp:posOffset>
                </wp:positionV>
                <wp:extent cx="5434330" cy="0"/>
                <wp:effectExtent l="0" t="0" r="0" b="0"/>
                <wp:wrapTopAndBottom/>
                <wp:docPr id="139377098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3433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372E08" id="Conector reto 3" o:spid="_x0000_s1026" style="position:absolute;z-index:25166028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83.65pt,9.95pt" to="511.5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" strokeweight="1.44pt">
                <w10:wrap type="topAndBottom" anchorx="page"/>
              </v:line>
            </w:pict>
          </mc:Fallback>
        </mc:AlternateContent>
      </w:r>
    </w:p>
    <w:p w14:paraId="17246294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</w:p>
    <w:p w14:paraId="69E690D2" w14:textId="77777777" w:rsidR="00DF5D0F" w:rsidRPr="006B2604" w:rsidRDefault="00DF5D0F" w:rsidP="00DF5D0F">
      <w:pPr>
        <w:autoSpaceDN w:val="0"/>
        <w:spacing w:after="0" w:line="240" w:lineRule="auto"/>
        <w:ind w:right="-1"/>
        <w:jc w:val="both"/>
        <w:rPr>
          <w:rFonts w:ascii="Arial" w:eastAsia="Times New Roman" w:hAnsi="Arial" w:cs="Arial"/>
          <w:sz w:val="16"/>
          <w:szCs w:val="16"/>
          <w:lang w:val="en-US" w:eastAsia="pt-BR"/>
        </w:rPr>
      </w:pPr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(*) - O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Termo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Ciência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Notificação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e/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ou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Cadastro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do(s)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Responsável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(is)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deve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identificar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as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pessoas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físicas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que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tenham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concorrido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para a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prática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do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ato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jurídico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, 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na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condição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 de 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ordenador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 da 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despesa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;  de  partes 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contratantes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;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responsáveis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por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ações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acompanhamento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,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monitoramento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avaliação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;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responsáveis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por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processos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licitatórios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;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responsáveis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por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prestações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contas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;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responsáveis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com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atribuições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previstas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em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atos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legais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ou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administrativos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e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interessados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relacionados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a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processos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competência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deste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Tribunal</w:t>
      </w:r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 xml:space="preserve">. </w:t>
      </w:r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Na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hipótese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prestações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contas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,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caso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o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signatário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do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parecer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conclusivo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seja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distinto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daqueles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já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arrolados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como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subscritores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do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Termo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Ciência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Notificação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,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será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ele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objeto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de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notificação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>específica</w:t>
      </w:r>
      <w:proofErr w:type="spellEnd"/>
      <w:r w:rsidRPr="006B2604">
        <w:rPr>
          <w:rFonts w:ascii="Arial" w:eastAsia="Times New Roman" w:hAnsi="Arial" w:cs="Arial"/>
          <w:sz w:val="16"/>
          <w:szCs w:val="16"/>
          <w:lang w:val="en-US" w:eastAsia="pt-BR"/>
        </w:rPr>
        <w:t xml:space="preserve">. </w:t>
      </w:r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>(</w:t>
      </w:r>
      <w:proofErr w:type="spellStart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>inciso</w:t>
      </w:r>
      <w:proofErr w:type="spellEnd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 xml:space="preserve"> </w:t>
      </w:r>
      <w:proofErr w:type="spellStart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>acrescido</w:t>
      </w:r>
      <w:proofErr w:type="spellEnd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 xml:space="preserve"> pela </w:t>
      </w:r>
      <w:proofErr w:type="spellStart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>Resolução</w:t>
      </w:r>
      <w:proofErr w:type="spellEnd"/>
      <w:r w:rsidRPr="006B2604">
        <w:rPr>
          <w:rFonts w:ascii="Arial" w:eastAsia="Times New Roman" w:hAnsi="Arial" w:cs="Arial"/>
          <w:i/>
          <w:sz w:val="16"/>
          <w:szCs w:val="16"/>
          <w:lang w:val="en-US" w:eastAsia="pt-BR"/>
        </w:rPr>
        <w:t xml:space="preserve"> nº 11/2021)</w:t>
      </w:r>
    </w:p>
    <w:p w14:paraId="4D4EA5F3" w14:textId="77777777" w:rsidR="00DF5D0F" w:rsidRPr="000F25AB" w:rsidRDefault="00DF5D0F" w:rsidP="00DF5D0F">
      <w:pPr>
        <w:autoSpaceDN w:val="0"/>
        <w:spacing w:after="0" w:line="360" w:lineRule="auto"/>
        <w:ind w:right="-1"/>
        <w:jc w:val="both"/>
        <w:rPr>
          <w:rFonts w:ascii="Arial" w:eastAsia="Times New Roman" w:hAnsi="Arial" w:cs="Arial"/>
          <w:sz w:val="22"/>
          <w:szCs w:val="22"/>
          <w:lang w:val="en-US" w:eastAsia="pt-BR"/>
        </w:rPr>
      </w:pPr>
    </w:p>
    <w:p w14:paraId="02445E13" w14:textId="77777777" w:rsidR="006E0648" w:rsidRPr="006E0648" w:rsidRDefault="006E0648" w:rsidP="006E0648">
      <w:pPr>
        <w:jc w:val="center"/>
      </w:pPr>
    </w:p>
    <w:sectPr w:rsidR="006E0648" w:rsidRPr="006E0648" w:rsidSect="007E1530">
      <w:headerReference w:type="default" r:id="rId7"/>
      <w:pgSz w:w="11906" w:h="16838"/>
      <w:pgMar w:top="2269" w:right="1701" w:bottom="1417" w:left="1701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BB18E" w14:textId="77777777" w:rsidR="00DF5D0F" w:rsidRDefault="00DF5D0F" w:rsidP="006E0648">
      <w:pPr>
        <w:spacing w:after="0" w:line="240" w:lineRule="auto"/>
      </w:pPr>
      <w:r>
        <w:separator/>
      </w:r>
    </w:p>
  </w:endnote>
  <w:endnote w:type="continuationSeparator" w:id="0">
    <w:p w14:paraId="65F4C968" w14:textId="77777777" w:rsidR="00DF5D0F" w:rsidRDefault="00DF5D0F" w:rsidP="006E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CB02D8" w14:textId="77777777" w:rsidR="00DF5D0F" w:rsidRDefault="00DF5D0F" w:rsidP="006E0648">
      <w:pPr>
        <w:spacing w:after="0" w:line="240" w:lineRule="auto"/>
      </w:pPr>
      <w:r>
        <w:separator/>
      </w:r>
    </w:p>
  </w:footnote>
  <w:footnote w:type="continuationSeparator" w:id="0">
    <w:p w14:paraId="16F3FB0A" w14:textId="77777777" w:rsidR="00DF5D0F" w:rsidRDefault="00DF5D0F" w:rsidP="006E0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82D09" w14:textId="77777777" w:rsidR="006E0648" w:rsidRDefault="00A52F49">
    <w:pPr>
      <w:pStyle w:val="Cabealho"/>
    </w:pPr>
    <w:r>
      <w:rPr>
        <w:noProof/>
      </w:rPr>
      <w:drawing>
        <wp:inline distT="0" distB="0" distL="0" distR="0" wp14:anchorId="29C0A897" wp14:editId="5F10779B">
          <wp:extent cx="5334000" cy="1019175"/>
          <wp:effectExtent l="0" t="0" r="0" b="0"/>
          <wp:docPr id="1" name="Imagem 1" descr="Cabeçalho Licit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Licit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 w16cid:durableId="140764860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066330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17225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0F"/>
    <w:rsid w:val="00072867"/>
    <w:rsid w:val="000A46BE"/>
    <w:rsid w:val="000D04C2"/>
    <w:rsid w:val="00187D98"/>
    <w:rsid w:val="001B15DB"/>
    <w:rsid w:val="00233222"/>
    <w:rsid w:val="00333C71"/>
    <w:rsid w:val="003A0109"/>
    <w:rsid w:val="0042036F"/>
    <w:rsid w:val="005000CB"/>
    <w:rsid w:val="005875AA"/>
    <w:rsid w:val="00591D8A"/>
    <w:rsid w:val="006E0648"/>
    <w:rsid w:val="00746074"/>
    <w:rsid w:val="00747E83"/>
    <w:rsid w:val="00754721"/>
    <w:rsid w:val="007E1530"/>
    <w:rsid w:val="00857ED4"/>
    <w:rsid w:val="008709F6"/>
    <w:rsid w:val="008D074D"/>
    <w:rsid w:val="009F4473"/>
    <w:rsid w:val="00A52F49"/>
    <w:rsid w:val="00A774B3"/>
    <w:rsid w:val="00AA3372"/>
    <w:rsid w:val="00B62A24"/>
    <w:rsid w:val="00C25253"/>
    <w:rsid w:val="00C55CA1"/>
    <w:rsid w:val="00CB1FCF"/>
    <w:rsid w:val="00CE6349"/>
    <w:rsid w:val="00DB4705"/>
    <w:rsid w:val="00DF5D0F"/>
    <w:rsid w:val="00E53935"/>
    <w:rsid w:val="00FA3415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15CD0"/>
  <w15:chartTrackingRefBased/>
  <w15:docId w15:val="{EA5FB8EF-AAEC-4736-8E66-E61B45599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D0F"/>
    <w:pPr>
      <w:spacing w:after="200" w:line="288" w:lineRule="auto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0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tsilva\Documents\Modelos%20Personalizados%20do%20Office\Licita&#231;&#227;o%20MODELO%20FOLH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Licitação MODELO FOLHA</Template>
  <TotalTime>1</TotalTime>
  <Pages>3</Pages>
  <Words>527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cp:lastPrinted>2019-09-04T23:10:00Z</cp:lastPrinted>
  <dcterms:created xsi:type="dcterms:W3CDTF">2024-06-03T20:17:00Z</dcterms:created>
  <dcterms:modified xsi:type="dcterms:W3CDTF">2024-06-03T20:18:00Z</dcterms:modified>
</cp:coreProperties>
</file>