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3BCDD4" w14:textId="77777777" w:rsidR="008B49D6" w:rsidRPr="000F25AB" w:rsidRDefault="008B49D6" w:rsidP="008B49D6">
      <w:pPr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 w:rsidRPr="000F25AB">
        <w:rPr>
          <w:rFonts w:ascii="Arial" w:hAnsi="Arial" w:cs="Arial"/>
          <w:b/>
          <w:bCs/>
          <w:sz w:val="22"/>
          <w:szCs w:val="22"/>
        </w:rPr>
        <w:t>ANEXO IV - MODELO DE DECLARAÇÃO DE ENQUADRAMENTO – ME/EPP</w:t>
      </w:r>
    </w:p>
    <w:p w14:paraId="5F53F636" w14:textId="77777777" w:rsidR="008B49D6" w:rsidRPr="000F25AB" w:rsidRDefault="008B49D6" w:rsidP="008B49D6">
      <w:pPr>
        <w:spacing w:line="360" w:lineRule="auto"/>
        <w:ind w:right="-1"/>
        <w:contextualSpacing/>
        <w:jc w:val="center"/>
        <w:rPr>
          <w:rFonts w:ascii="Arial" w:hAnsi="Arial" w:cs="Arial"/>
          <w:sz w:val="22"/>
          <w:szCs w:val="22"/>
        </w:rPr>
      </w:pPr>
      <w:r w:rsidRPr="000F25AB">
        <w:rPr>
          <w:rFonts w:ascii="Arial" w:hAnsi="Arial" w:cs="Arial"/>
          <w:sz w:val="22"/>
          <w:szCs w:val="22"/>
        </w:rPr>
        <w:t>(papel timbrado da licitante)</w:t>
      </w:r>
    </w:p>
    <w:p w14:paraId="331963CD" w14:textId="77777777" w:rsidR="008B49D6" w:rsidRPr="000F25AB" w:rsidRDefault="008B49D6" w:rsidP="008B49D6">
      <w:pPr>
        <w:spacing w:line="360" w:lineRule="auto"/>
        <w:ind w:right="-1"/>
        <w:contextualSpacing/>
        <w:jc w:val="both"/>
        <w:rPr>
          <w:rFonts w:ascii="Arial" w:hAnsi="Arial" w:cs="Arial"/>
          <w:sz w:val="22"/>
          <w:szCs w:val="22"/>
        </w:rPr>
      </w:pPr>
    </w:p>
    <w:p w14:paraId="70167A19" w14:textId="77777777" w:rsidR="008B49D6" w:rsidRPr="000F25AB" w:rsidRDefault="008B49D6" w:rsidP="008B49D6">
      <w:pPr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</w:p>
    <w:p w14:paraId="29570DFD" w14:textId="77777777" w:rsidR="008B49D6" w:rsidRPr="000F25AB" w:rsidRDefault="008B49D6" w:rsidP="008B49D6">
      <w:pPr>
        <w:spacing w:line="360" w:lineRule="auto"/>
        <w:ind w:right="-1" w:firstLine="567"/>
        <w:jc w:val="both"/>
        <w:rPr>
          <w:rFonts w:ascii="Arial" w:hAnsi="Arial" w:cs="Arial"/>
          <w:sz w:val="22"/>
          <w:szCs w:val="22"/>
        </w:rPr>
      </w:pPr>
      <w:r w:rsidRPr="000F25AB">
        <w:rPr>
          <w:rFonts w:ascii="Arial" w:hAnsi="Arial" w:cs="Arial"/>
          <w:sz w:val="22"/>
          <w:szCs w:val="22"/>
        </w:rPr>
        <w:t xml:space="preserve">Eu __________________________________, representante legal da empresa ______________________________, com sede na _________________________________, inscrita no CNPJ sob nº _____________________________________, interessada em participar do PREGÃO ELETRÔNICO Nº </w:t>
      </w:r>
      <w:r>
        <w:rPr>
          <w:rFonts w:ascii="Arial" w:hAnsi="Arial" w:cs="Arial"/>
          <w:sz w:val="22"/>
          <w:szCs w:val="22"/>
        </w:rPr>
        <w:t>XXX</w:t>
      </w:r>
      <w:r w:rsidRPr="000F25AB">
        <w:rPr>
          <w:rFonts w:ascii="Arial" w:hAnsi="Arial" w:cs="Arial"/>
          <w:sz w:val="22"/>
          <w:szCs w:val="22"/>
        </w:rPr>
        <w:t xml:space="preserve">/2024, da Prefeitura Municipal de Piedade, declaro, sob as penas da Lei, o que se segue: </w:t>
      </w:r>
    </w:p>
    <w:p w14:paraId="0BC074F6" w14:textId="77777777" w:rsidR="008B49D6" w:rsidRPr="000F25AB" w:rsidRDefault="008B49D6" w:rsidP="008B49D6">
      <w:pPr>
        <w:pStyle w:val="PargrafodaLista"/>
        <w:numPr>
          <w:ilvl w:val="0"/>
          <w:numId w:val="1"/>
        </w:numPr>
        <w:spacing w:line="360" w:lineRule="auto"/>
        <w:ind w:left="0" w:right="-1" w:firstLine="567"/>
        <w:jc w:val="both"/>
        <w:rPr>
          <w:rFonts w:ascii="Arial" w:hAnsi="Arial" w:cs="Arial"/>
          <w:sz w:val="22"/>
          <w:szCs w:val="22"/>
        </w:rPr>
      </w:pPr>
      <w:r w:rsidRPr="000F25AB">
        <w:rPr>
          <w:rFonts w:ascii="Arial" w:hAnsi="Arial" w:cs="Arial"/>
          <w:sz w:val="22"/>
          <w:szCs w:val="22"/>
        </w:rPr>
        <w:t>que em conformidade com o previsto no artigo 3º da Lei Complementar nº 123, de 15 de dezembro de 2006, ter a receita bruta equivalente a uma;</w:t>
      </w:r>
    </w:p>
    <w:p w14:paraId="7153B0DE" w14:textId="77777777" w:rsidR="008B49D6" w:rsidRPr="000F25AB" w:rsidRDefault="008B49D6" w:rsidP="008B49D6">
      <w:pPr>
        <w:pStyle w:val="PargrafodaLista"/>
        <w:spacing w:line="360" w:lineRule="auto"/>
        <w:ind w:left="0" w:right="-1" w:firstLine="567"/>
        <w:jc w:val="both"/>
        <w:rPr>
          <w:rFonts w:ascii="Arial" w:hAnsi="Arial" w:cs="Arial"/>
          <w:sz w:val="22"/>
          <w:szCs w:val="22"/>
        </w:rPr>
      </w:pPr>
      <w:r w:rsidRPr="000F25AB">
        <w:rPr>
          <w:rFonts w:ascii="Arial" w:hAnsi="Arial" w:cs="Arial"/>
          <w:sz w:val="22"/>
          <w:szCs w:val="22"/>
        </w:rPr>
        <w:t>(__________) Microempresa, ou</w:t>
      </w:r>
    </w:p>
    <w:p w14:paraId="32B53AFF" w14:textId="77777777" w:rsidR="008B49D6" w:rsidRPr="000F25AB" w:rsidRDefault="008B49D6" w:rsidP="008B49D6">
      <w:pPr>
        <w:pStyle w:val="PargrafodaLista"/>
        <w:spacing w:line="360" w:lineRule="auto"/>
        <w:ind w:left="0" w:right="-1" w:firstLine="567"/>
        <w:jc w:val="both"/>
        <w:rPr>
          <w:rFonts w:ascii="Arial" w:hAnsi="Arial" w:cs="Arial"/>
          <w:sz w:val="22"/>
          <w:szCs w:val="22"/>
        </w:rPr>
      </w:pPr>
      <w:r w:rsidRPr="000F25AB">
        <w:rPr>
          <w:rFonts w:ascii="Arial" w:hAnsi="Arial" w:cs="Arial"/>
          <w:sz w:val="22"/>
          <w:szCs w:val="22"/>
        </w:rPr>
        <w:t xml:space="preserve">(__________) Empresa de Pequeno Porte. </w:t>
      </w:r>
    </w:p>
    <w:p w14:paraId="6DA51656" w14:textId="77777777" w:rsidR="008B49D6" w:rsidRPr="000F25AB" w:rsidRDefault="008B49D6" w:rsidP="008B49D6">
      <w:pPr>
        <w:spacing w:line="360" w:lineRule="auto"/>
        <w:ind w:right="-1" w:firstLine="567"/>
        <w:jc w:val="both"/>
        <w:rPr>
          <w:rFonts w:ascii="Arial" w:hAnsi="Arial" w:cs="Arial"/>
          <w:sz w:val="22"/>
          <w:szCs w:val="22"/>
        </w:rPr>
      </w:pPr>
      <w:r w:rsidRPr="000F25AB">
        <w:rPr>
          <w:rFonts w:ascii="Arial" w:hAnsi="Arial" w:cs="Arial"/>
          <w:sz w:val="22"/>
          <w:szCs w:val="22"/>
        </w:rPr>
        <w:t xml:space="preserve">b) que não há nenhum dos impedimentos previstos no § 4º, do artigo 3º da Lei Complementar nº 123/2016. </w:t>
      </w:r>
    </w:p>
    <w:p w14:paraId="7156C8F1" w14:textId="77777777" w:rsidR="008B49D6" w:rsidRPr="000F25AB" w:rsidRDefault="008B49D6" w:rsidP="008B49D6">
      <w:pPr>
        <w:spacing w:line="360" w:lineRule="auto"/>
        <w:ind w:right="-1" w:firstLine="567"/>
        <w:jc w:val="both"/>
        <w:rPr>
          <w:rFonts w:ascii="Arial" w:hAnsi="Arial" w:cs="Arial"/>
          <w:sz w:val="22"/>
          <w:szCs w:val="22"/>
        </w:rPr>
      </w:pPr>
      <w:r w:rsidRPr="000F25AB">
        <w:rPr>
          <w:rFonts w:ascii="Arial" w:hAnsi="Arial" w:cs="Arial"/>
          <w:sz w:val="22"/>
          <w:szCs w:val="22"/>
        </w:rPr>
        <w:t>__________________________, _________ de ________________________de 2024.</w:t>
      </w:r>
    </w:p>
    <w:p w14:paraId="2967AE61" w14:textId="77777777" w:rsidR="008B49D6" w:rsidRPr="000F25AB" w:rsidRDefault="008B49D6" w:rsidP="008B49D6">
      <w:pPr>
        <w:spacing w:line="360" w:lineRule="auto"/>
        <w:ind w:right="-1" w:firstLine="567"/>
        <w:jc w:val="both"/>
        <w:rPr>
          <w:rFonts w:ascii="Arial" w:hAnsi="Arial" w:cs="Arial"/>
          <w:sz w:val="22"/>
          <w:szCs w:val="22"/>
        </w:rPr>
      </w:pPr>
    </w:p>
    <w:p w14:paraId="09997737" w14:textId="77777777" w:rsidR="008B49D6" w:rsidRPr="000F25AB" w:rsidRDefault="008B49D6" w:rsidP="008B49D6">
      <w:pPr>
        <w:spacing w:line="360" w:lineRule="auto"/>
        <w:ind w:right="-1" w:firstLine="567"/>
        <w:jc w:val="both"/>
        <w:rPr>
          <w:rFonts w:ascii="Arial" w:hAnsi="Arial" w:cs="Arial"/>
          <w:sz w:val="22"/>
          <w:szCs w:val="22"/>
        </w:rPr>
      </w:pPr>
      <w:r w:rsidRPr="000F25AB">
        <w:rPr>
          <w:rFonts w:ascii="Arial" w:hAnsi="Arial" w:cs="Arial"/>
          <w:sz w:val="22"/>
          <w:szCs w:val="22"/>
        </w:rPr>
        <w:t>Local Dia Mês __________________________________________________</w:t>
      </w:r>
    </w:p>
    <w:p w14:paraId="5F7F2064" w14:textId="77777777" w:rsidR="008B49D6" w:rsidRPr="000F25AB" w:rsidRDefault="008B49D6" w:rsidP="008B49D6">
      <w:pPr>
        <w:spacing w:line="360" w:lineRule="auto"/>
        <w:ind w:right="-1" w:firstLine="567"/>
        <w:jc w:val="both"/>
        <w:rPr>
          <w:rFonts w:ascii="Arial" w:hAnsi="Arial" w:cs="Arial"/>
          <w:sz w:val="22"/>
          <w:szCs w:val="22"/>
        </w:rPr>
      </w:pPr>
      <w:r w:rsidRPr="000F25AB">
        <w:rPr>
          <w:rFonts w:ascii="Arial" w:hAnsi="Arial" w:cs="Arial"/>
          <w:sz w:val="22"/>
          <w:szCs w:val="22"/>
        </w:rPr>
        <w:t>Nome e assinatura do representante legal</w:t>
      </w:r>
    </w:p>
    <w:p w14:paraId="2B0A8B00" w14:textId="77777777" w:rsidR="008B49D6" w:rsidRPr="000F25AB" w:rsidRDefault="008B49D6" w:rsidP="008B49D6">
      <w:pPr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</w:p>
    <w:p w14:paraId="4E833D57" w14:textId="77777777" w:rsidR="008B49D6" w:rsidRPr="000F25AB" w:rsidRDefault="008B49D6" w:rsidP="008B49D6">
      <w:pPr>
        <w:spacing w:line="360" w:lineRule="auto"/>
        <w:ind w:right="-1"/>
        <w:contextualSpacing/>
        <w:jc w:val="both"/>
        <w:rPr>
          <w:rFonts w:ascii="Arial" w:hAnsi="Arial" w:cs="Arial"/>
          <w:sz w:val="22"/>
          <w:szCs w:val="22"/>
        </w:rPr>
      </w:pPr>
    </w:p>
    <w:p w14:paraId="6274960E" w14:textId="1BD5113E" w:rsidR="006E0648" w:rsidRPr="008B49D6" w:rsidRDefault="008B49D6" w:rsidP="008B49D6">
      <w:pPr>
        <w:ind w:right="-1"/>
      </w:pPr>
      <w:r w:rsidRPr="000F25AB">
        <w:rPr>
          <w:rFonts w:ascii="Arial" w:hAnsi="Arial" w:cs="Arial"/>
          <w:sz w:val="22"/>
          <w:szCs w:val="22"/>
        </w:rPr>
        <w:t>OBSERVAÇÃO: ESTA DECLARAÇÃO DEVERÁ SER APRESENTADA JUNTO À DOCUMENTAÇÃO DE HABILITAÇÃO.</w:t>
      </w:r>
    </w:p>
    <w:sectPr w:rsidR="006E0648" w:rsidRPr="008B49D6" w:rsidSect="007E1530">
      <w:headerReference w:type="default" r:id="rId7"/>
      <w:pgSz w:w="11906" w:h="16838"/>
      <w:pgMar w:top="2269" w:right="1701" w:bottom="1417" w:left="1701" w:header="43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C8DDE4" w14:textId="77777777" w:rsidR="008B49D6" w:rsidRDefault="008B49D6" w:rsidP="006E0648">
      <w:pPr>
        <w:spacing w:after="0" w:line="240" w:lineRule="auto"/>
      </w:pPr>
      <w:r>
        <w:separator/>
      </w:r>
    </w:p>
  </w:endnote>
  <w:endnote w:type="continuationSeparator" w:id="0">
    <w:p w14:paraId="3B9839FF" w14:textId="77777777" w:rsidR="008B49D6" w:rsidRDefault="008B49D6" w:rsidP="006E06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ABCDE6" w14:textId="77777777" w:rsidR="008B49D6" w:rsidRDefault="008B49D6" w:rsidP="006E0648">
      <w:pPr>
        <w:spacing w:after="0" w:line="240" w:lineRule="auto"/>
      </w:pPr>
      <w:r>
        <w:separator/>
      </w:r>
    </w:p>
  </w:footnote>
  <w:footnote w:type="continuationSeparator" w:id="0">
    <w:p w14:paraId="7AE7EFE5" w14:textId="77777777" w:rsidR="008B49D6" w:rsidRDefault="008B49D6" w:rsidP="006E06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C7FDEE" w14:textId="77777777" w:rsidR="006E0648" w:rsidRDefault="00A52F49">
    <w:pPr>
      <w:pStyle w:val="Cabealho"/>
    </w:pPr>
    <w:r>
      <w:rPr>
        <w:noProof/>
      </w:rPr>
      <w:drawing>
        <wp:inline distT="0" distB="0" distL="0" distR="0" wp14:anchorId="6E239591" wp14:editId="662DC480">
          <wp:extent cx="5334000" cy="1019175"/>
          <wp:effectExtent l="0" t="0" r="0" b="0"/>
          <wp:docPr id="1" name="Imagem 1" descr="Cabeçalho Licitaç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 Licitaç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C84483"/>
    <w:multiLevelType w:val="hybridMultilevel"/>
    <w:tmpl w:val="580C3870"/>
    <w:lvl w:ilvl="0" w:tplc="3D08B0F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735077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9D6"/>
    <w:rsid w:val="00072867"/>
    <w:rsid w:val="000A46BE"/>
    <w:rsid w:val="000D04C2"/>
    <w:rsid w:val="00187D98"/>
    <w:rsid w:val="001B15DB"/>
    <w:rsid w:val="001D4BAF"/>
    <w:rsid w:val="00333C71"/>
    <w:rsid w:val="003A0109"/>
    <w:rsid w:val="0042036F"/>
    <w:rsid w:val="005000CB"/>
    <w:rsid w:val="005875AA"/>
    <w:rsid w:val="00591D8A"/>
    <w:rsid w:val="006E0648"/>
    <w:rsid w:val="00746074"/>
    <w:rsid w:val="00747E83"/>
    <w:rsid w:val="00754721"/>
    <w:rsid w:val="007E1530"/>
    <w:rsid w:val="00857ED4"/>
    <w:rsid w:val="008709F6"/>
    <w:rsid w:val="008B49D6"/>
    <w:rsid w:val="008D074D"/>
    <w:rsid w:val="009F4473"/>
    <w:rsid w:val="00A52F49"/>
    <w:rsid w:val="00A774B3"/>
    <w:rsid w:val="00AA3372"/>
    <w:rsid w:val="00B62A24"/>
    <w:rsid w:val="00C25253"/>
    <w:rsid w:val="00C55CA1"/>
    <w:rsid w:val="00CB1FCF"/>
    <w:rsid w:val="00CE6349"/>
    <w:rsid w:val="00DB4705"/>
    <w:rsid w:val="00E53935"/>
    <w:rsid w:val="00FA3415"/>
    <w:rsid w:val="00FE1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3C1F84"/>
  <w15:chartTrackingRefBased/>
  <w15:docId w15:val="{A51E29B5-ACEC-4F2B-9E25-521BF2432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49D6"/>
    <w:pPr>
      <w:spacing w:after="200" w:line="288" w:lineRule="auto"/>
    </w:pPr>
    <w:rPr>
      <w:rFonts w:asciiTheme="minorHAnsi" w:eastAsiaTheme="minorEastAsia" w:hAnsiTheme="minorHAnsi" w:cstheme="minorBidi"/>
      <w:sz w:val="21"/>
      <w:szCs w:val="21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E06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E0648"/>
  </w:style>
  <w:style w:type="paragraph" w:styleId="Rodap">
    <w:name w:val="footer"/>
    <w:basedOn w:val="Normal"/>
    <w:link w:val="RodapChar"/>
    <w:uiPriority w:val="99"/>
    <w:unhideWhenUsed/>
    <w:rsid w:val="006E06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E0648"/>
  </w:style>
  <w:style w:type="paragraph" w:styleId="PargrafodaLista">
    <w:name w:val="List Paragraph"/>
    <w:aliases w:val="Parágrafo Normal"/>
    <w:basedOn w:val="Normal"/>
    <w:link w:val="PargrafodaListaChar"/>
    <w:uiPriority w:val="1"/>
    <w:qFormat/>
    <w:rsid w:val="008B49D6"/>
    <w:pPr>
      <w:ind w:left="720"/>
      <w:contextualSpacing/>
    </w:pPr>
  </w:style>
  <w:style w:type="character" w:customStyle="1" w:styleId="PargrafodaListaChar">
    <w:name w:val="Parágrafo da Lista Char"/>
    <w:aliases w:val="Parágrafo Normal Char"/>
    <w:link w:val="PargrafodaLista"/>
    <w:uiPriority w:val="1"/>
    <w:qFormat/>
    <w:locked/>
    <w:rsid w:val="008B49D6"/>
    <w:rPr>
      <w:rFonts w:asciiTheme="minorHAnsi" w:eastAsiaTheme="minorEastAsia" w:hAnsiTheme="minorHAnsi" w:cstheme="minorBidi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atsilva\Documents\Modelos%20Personalizados%20do%20Office\Licita&#231;&#227;o%20MODELO%20FOLHA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Licitação MODELO FOLHA</Template>
  <TotalTime>2</TotalTime>
  <Pages>1</Pages>
  <Words>161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cp:lastPrinted>2019-09-04T23:10:00Z</cp:lastPrinted>
  <dcterms:created xsi:type="dcterms:W3CDTF">2024-06-03T20:15:00Z</dcterms:created>
  <dcterms:modified xsi:type="dcterms:W3CDTF">2024-06-03T20:17:00Z</dcterms:modified>
</cp:coreProperties>
</file>