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C92EC" w14:textId="77777777" w:rsidR="002703B9" w:rsidRPr="0027283D" w:rsidRDefault="002703B9" w:rsidP="002703B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sz w:val="22"/>
          <w:szCs w:val="22"/>
          <w:lang w:eastAsia="ar-SA"/>
        </w:rPr>
      </w:pPr>
      <w:bookmarkStart w:id="0" w:name="_Hlk159568354"/>
      <w:r w:rsidRPr="0027283D">
        <w:rPr>
          <w:rFonts w:ascii="Arial" w:eastAsia="Arial" w:hAnsi="Arial" w:cs="Arial"/>
          <w:b/>
          <w:sz w:val="22"/>
          <w:szCs w:val="22"/>
          <w:lang w:eastAsia="ar-SA"/>
        </w:rPr>
        <w:t>ANEXO II – MODELO DA PROPOSTA DE PREÇOS</w:t>
      </w:r>
    </w:p>
    <w:p w14:paraId="5B5D3595" w14:textId="77777777" w:rsidR="002703B9" w:rsidRPr="0027283D" w:rsidRDefault="002703B9" w:rsidP="002703B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sz w:val="22"/>
          <w:szCs w:val="22"/>
          <w:lang w:eastAsia="ar-SA"/>
        </w:rPr>
      </w:pPr>
    </w:p>
    <w:tbl>
      <w:tblPr>
        <w:tblW w:w="103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04"/>
        <w:gridCol w:w="2632"/>
        <w:gridCol w:w="3418"/>
      </w:tblGrid>
      <w:tr w:rsidR="002703B9" w:rsidRPr="0027283D" w14:paraId="5AB13B07" w14:textId="77777777" w:rsidTr="002B11DB">
        <w:trPr>
          <w:trHeight w:val="466"/>
          <w:jc w:val="center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D8AC5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both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0"/>
                <w:szCs w:val="20"/>
                <w:lang w:eastAsia="ar-SA"/>
              </w:rPr>
              <w:t>Razão Social:</w:t>
            </w:r>
            <w:r w:rsidRPr="0027283D">
              <w:rPr>
                <w:rFonts w:ascii="Arial" w:eastAsia="Arial" w:hAnsi="Arial" w:cs="Arial"/>
                <w:b/>
                <w:sz w:val="22"/>
                <w:szCs w:val="22"/>
                <w:lang w:eastAsia="ar-SA"/>
              </w:rPr>
              <w:t xml:space="preserve"> </w:t>
            </w:r>
          </w:p>
          <w:p w14:paraId="4B2161C9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both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</w:p>
        </w:tc>
      </w:tr>
      <w:tr w:rsidR="002703B9" w:rsidRPr="0027283D" w14:paraId="13D9CD11" w14:textId="77777777" w:rsidTr="002B11DB">
        <w:trPr>
          <w:trHeight w:val="466"/>
          <w:jc w:val="center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261AB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both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0"/>
                <w:szCs w:val="20"/>
                <w:lang w:eastAsia="ar-SA"/>
              </w:rPr>
              <w:t>Endereço:</w:t>
            </w:r>
          </w:p>
        </w:tc>
      </w:tr>
      <w:tr w:rsidR="002703B9" w:rsidRPr="0027283D" w14:paraId="7AC7D562" w14:textId="77777777" w:rsidTr="002B11DB">
        <w:trPr>
          <w:trHeight w:val="466"/>
          <w:jc w:val="center"/>
        </w:trPr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CC6E4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0"/>
                <w:szCs w:val="20"/>
                <w:lang w:eastAsia="ar-SA"/>
              </w:rPr>
              <w:t>Cidade: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6D7C5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both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0"/>
                <w:szCs w:val="20"/>
                <w:lang w:eastAsia="ar-SA"/>
              </w:rPr>
              <w:t>CEP: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06A38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both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0"/>
                <w:szCs w:val="20"/>
                <w:lang w:eastAsia="ar-SA"/>
              </w:rPr>
              <w:t>Fone/Fax:</w:t>
            </w:r>
          </w:p>
        </w:tc>
      </w:tr>
      <w:tr w:rsidR="002703B9" w:rsidRPr="0027283D" w14:paraId="09C83DF2" w14:textId="77777777" w:rsidTr="002B11DB">
        <w:trPr>
          <w:trHeight w:val="466"/>
          <w:jc w:val="center"/>
        </w:trPr>
        <w:tc>
          <w:tcPr>
            <w:tcW w:w="6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184C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both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0"/>
                <w:szCs w:val="20"/>
                <w:lang w:eastAsia="ar-SA"/>
              </w:rPr>
              <w:t xml:space="preserve">E-mail: </w:t>
            </w:r>
          </w:p>
          <w:p w14:paraId="6B7AF3A6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both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2118D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both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0"/>
                <w:szCs w:val="20"/>
                <w:lang w:eastAsia="ar-SA"/>
              </w:rPr>
              <w:t>CNPJ n.º</w:t>
            </w:r>
          </w:p>
        </w:tc>
      </w:tr>
    </w:tbl>
    <w:p w14:paraId="61FD19B8" w14:textId="77777777" w:rsidR="002703B9" w:rsidRPr="0027283D" w:rsidRDefault="002703B9" w:rsidP="002703B9">
      <w:pPr>
        <w:suppressAutoHyphens/>
        <w:spacing w:after="0" w:line="240" w:lineRule="auto"/>
        <w:ind w:hanging="2"/>
        <w:jc w:val="center"/>
        <w:rPr>
          <w:rFonts w:ascii="Arial" w:eastAsia="Arial" w:hAnsi="Arial" w:cs="Arial"/>
          <w:sz w:val="20"/>
          <w:szCs w:val="20"/>
          <w:lang w:eastAsia="ar-SA"/>
        </w:rPr>
      </w:pPr>
    </w:p>
    <w:tbl>
      <w:tblPr>
        <w:tblW w:w="103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5"/>
        <w:gridCol w:w="271"/>
        <w:gridCol w:w="3969"/>
        <w:gridCol w:w="1297"/>
        <w:gridCol w:w="1559"/>
        <w:gridCol w:w="1559"/>
        <w:gridCol w:w="1125"/>
      </w:tblGrid>
      <w:tr w:rsidR="002703B9" w:rsidRPr="0027283D" w14:paraId="163AB21A" w14:textId="77777777" w:rsidTr="002B11DB">
        <w:trPr>
          <w:trHeight w:val="93"/>
          <w:jc w:val="center"/>
        </w:trPr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09983" w14:textId="77777777" w:rsidR="002703B9" w:rsidRPr="0027283D" w:rsidRDefault="002703B9" w:rsidP="002B11D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color w:val="000000"/>
                <w:sz w:val="22"/>
                <w:szCs w:val="22"/>
                <w:lang w:eastAsia="ar-SA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DFF1E" w14:textId="77777777" w:rsidR="002703B9" w:rsidRPr="0027283D" w:rsidRDefault="002703B9" w:rsidP="002B11D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color w:val="000000"/>
                <w:sz w:val="22"/>
                <w:szCs w:val="22"/>
                <w:lang w:eastAsia="ar-SA"/>
              </w:rPr>
              <w:t>OBJETO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11B82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2"/>
                <w:szCs w:val="22"/>
                <w:lang w:eastAsia="ar-SA"/>
              </w:rPr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91C93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2"/>
                <w:szCs w:val="22"/>
                <w:lang w:eastAsia="ar-SA"/>
              </w:rPr>
              <w:t>Quantidade anual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9FEC8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2"/>
                <w:szCs w:val="22"/>
                <w:lang w:eastAsia="ar-SA"/>
              </w:rPr>
              <w:t xml:space="preserve">Preço Unitário </w:t>
            </w:r>
          </w:p>
          <w:p w14:paraId="0FE00E29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2"/>
                <w:szCs w:val="22"/>
                <w:lang w:eastAsia="ar-SA"/>
              </w:rPr>
              <w:t>R$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BE3A8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2"/>
                <w:szCs w:val="22"/>
                <w:lang w:eastAsia="ar-SA"/>
              </w:rPr>
              <w:t xml:space="preserve">Preço Total </w:t>
            </w:r>
          </w:p>
          <w:p w14:paraId="0EA976AE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sz w:val="22"/>
                <w:szCs w:val="22"/>
                <w:lang w:eastAsia="ar-SA"/>
              </w:rPr>
              <w:t>R$</w:t>
            </w:r>
          </w:p>
        </w:tc>
      </w:tr>
      <w:tr w:rsidR="002703B9" w:rsidRPr="0027283D" w14:paraId="05960B6D" w14:textId="77777777" w:rsidTr="002B11DB">
        <w:trPr>
          <w:trHeight w:val="93"/>
          <w:jc w:val="center"/>
        </w:trPr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F4E75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1D57F" w14:textId="77777777" w:rsidR="002703B9" w:rsidRPr="0027079F" w:rsidRDefault="002703B9" w:rsidP="002B11DB">
            <w:pPr>
              <w:tabs>
                <w:tab w:val="left" w:pos="0"/>
              </w:tabs>
              <w:suppressAutoHyphens/>
              <w:spacing w:after="0" w:line="360" w:lineRule="auto"/>
              <w:ind w:right="-1"/>
              <w:jc w:val="both"/>
              <w:rPr>
                <w:rFonts w:ascii="Arial" w:eastAsia="Arial" w:hAnsi="Arial" w:cs="Arial"/>
                <w:sz w:val="22"/>
                <w:szCs w:val="22"/>
                <w:lang w:eastAsia="ar-SA"/>
              </w:rPr>
            </w:pPr>
            <w:r w:rsidRPr="0027079F">
              <w:rPr>
                <w:rFonts w:ascii="Arial" w:eastAsia="Arial" w:hAnsi="Arial" w:cs="Arial"/>
                <w:sz w:val="22"/>
                <w:szCs w:val="22"/>
                <w:lang w:eastAsia="ar-SA"/>
              </w:rPr>
              <w:t xml:space="preserve">Fornecimento de alimentação pronta acondicionada em embalagens tipo “marmitex”. A composição das refeições diárias deverá ser variada, contendo o mínimo de </w:t>
            </w:r>
            <w:r w:rsidRPr="0027079F">
              <w:rPr>
                <w:rFonts w:ascii="Arial" w:eastAsia="Arial" w:hAnsi="Arial" w:cs="Arial"/>
                <w:b/>
                <w:bCs/>
                <w:sz w:val="22"/>
                <w:szCs w:val="22"/>
                <w:lang w:eastAsia="ar-SA"/>
              </w:rPr>
              <w:t>700g (setecentos) gramas</w:t>
            </w:r>
            <w:r w:rsidRPr="0027079F">
              <w:rPr>
                <w:rFonts w:ascii="Arial" w:eastAsia="Arial" w:hAnsi="Arial" w:cs="Arial"/>
                <w:sz w:val="22"/>
                <w:szCs w:val="22"/>
                <w:lang w:eastAsia="ar-SA"/>
              </w:rPr>
              <w:t>, composta de: arroz, feijão, farofa, carne branca ou carne vermelha, de primeira qualidade, massas, saladas diversificadas e legumes.</w:t>
            </w:r>
          </w:p>
          <w:p w14:paraId="61680755" w14:textId="77777777" w:rsidR="002703B9" w:rsidRPr="0027079F" w:rsidRDefault="002703B9" w:rsidP="002B11DB">
            <w:pPr>
              <w:tabs>
                <w:tab w:val="left" w:pos="0"/>
              </w:tabs>
              <w:suppressAutoHyphens/>
              <w:spacing w:after="0" w:line="360" w:lineRule="auto"/>
              <w:ind w:right="-1"/>
              <w:jc w:val="both"/>
              <w:rPr>
                <w:rFonts w:ascii="Arial" w:eastAsia="Arial" w:hAnsi="Arial" w:cs="Arial"/>
                <w:sz w:val="22"/>
                <w:szCs w:val="22"/>
                <w:lang w:eastAsia="ar-SA"/>
              </w:rPr>
            </w:pPr>
            <w:r w:rsidRPr="0027079F">
              <w:rPr>
                <w:rFonts w:ascii="Arial" w:eastAsia="Arial" w:hAnsi="Arial" w:cs="Arial"/>
                <w:sz w:val="22"/>
                <w:szCs w:val="22"/>
                <w:lang w:eastAsia="ar-SA"/>
              </w:rPr>
              <w:t xml:space="preserve">As refeições devem ser servidas utilizando as embalagens em alumínio descartável / poliestireno (Isopor) ou plástico (polipropileno) </w:t>
            </w:r>
            <w:r w:rsidRPr="0027079F">
              <w:rPr>
                <w:rFonts w:ascii="Arial" w:eastAsia="Arial" w:hAnsi="Arial" w:cs="Arial"/>
                <w:b/>
                <w:bCs/>
                <w:sz w:val="22"/>
                <w:szCs w:val="22"/>
                <w:lang w:eastAsia="ar-SA"/>
              </w:rPr>
              <w:t>que não libere toxinas, livre de BPA, resistente ao calor</w:t>
            </w:r>
            <w:r w:rsidRPr="0027079F">
              <w:rPr>
                <w:rFonts w:ascii="Arial" w:eastAsia="Arial" w:hAnsi="Arial" w:cs="Arial"/>
                <w:sz w:val="22"/>
                <w:szCs w:val="22"/>
                <w:lang w:eastAsia="ar-SA"/>
              </w:rPr>
              <w:t xml:space="preserve">, com no mínimo 21cm (vinte e um centímetro) de diâmetro com tampa. </w:t>
            </w:r>
          </w:p>
          <w:p w14:paraId="6EEE296F" w14:textId="77777777" w:rsidR="002703B9" w:rsidRPr="0027079F" w:rsidRDefault="002703B9" w:rsidP="002B11DB">
            <w:pPr>
              <w:tabs>
                <w:tab w:val="left" w:pos="0"/>
              </w:tabs>
              <w:suppressAutoHyphens/>
              <w:spacing w:after="0" w:line="360" w:lineRule="auto"/>
              <w:ind w:right="-1"/>
              <w:jc w:val="both"/>
              <w:rPr>
                <w:rFonts w:ascii="Arial" w:eastAsia="Arial" w:hAnsi="Arial" w:cs="Arial"/>
                <w:sz w:val="22"/>
                <w:szCs w:val="22"/>
                <w:lang w:eastAsia="ar-SA"/>
              </w:rPr>
            </w:pPr>
            <w:r w:rsidRPr="0027079F">
              <w:rPr>
                <w:rFonts w:ascii="Arial" w:eastAsia="Arial" w:hAnsi="Arial" w:cs="Arial"/>
                <w:sz w:val="22"/>
                <w:szCs w:val="22"/>
                <w:lang w:eastAsia="ar-SA"/>
              </w:rPr>
              <w:t>A salada deverá estar em recipiente individual;</w:t>
            </w:r>
          </w:p>
          <w:p w14:paraId="41B8820F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27079F"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  <w:lang w:eastAsia="ar-SA"/>
              </w:rPr>
              <w:t>JÁ INCLUSO TODOS OS ENCARGOS COM A ENTREGA.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2414E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ar-SA"/>
              </w:rPr>
              <w:t>unidade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02E97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Arial" w:hAnsi="Arial" w:cs="Arial"/>
                <w:sz w:val="22"/>
                <w:szCs w:val="22"/>
                <w:lang w:eastAsia="ar-SA"/>
              </w:rPr>
              <w:t>9800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84E37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D7B76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  <w:tr w:rsidR="002703B9" w:rsidRPr="0027283D" w14:paraId="1C306965" w14:textId="77777777" w:rsidTr="002B11DB">
        <w:trPr>
          <w:trHeight w:val="93"/>
          <w:jc w:val="center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118DB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8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3759B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  <w:r w:rsidRPr="0027283D">
              <w:rPr>
                <w:rFonts w:ascii="Arial" w:eastAsia="Arial" w:hAnsi="Arial" w:cs="Arial"/>
                <w:b/>
                <w:color w:val="000000"/>
                <w:sz w:val="22"/>
                <w:szCs w:val="22"/>
                <w:lang w:eastAsia="ar-SA"/>
              </w:rPr>
              <w:t>Valor Total (R$):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3924E" w14:textId="77777777" w:rsidR="002703B9" w:rsidRPr="0027283D" w:rsidRDefault="002703B9" w:rsidP="002B11DB">
            <w:pPr>
              <w:suppressAutoHyphens/>
              <w:spacing w:after="0" w:line="240" w:lineRule="auto"/>
              <w:ind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47FDDE" w14:textId="77777777" w:rsidR="002703B9" w:rsidRPr="0027283D" w:rsidRDefault="002703B9" w:rsidP="002703B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94" w:hanging="2"/>
        <w:jc w:val="center"/>
        <w:rPr>
          <w:rFonts w:ascii="Arial" w:eastAsia="Arial" w:hAnsi="Arial" w:cs="Arial"/>
          <w:sz w:val="22"/>
          <w:szCs w:val="22"/>
          <w:u w:val="single"/>
          <w:lang w:eastAsia="ar-SA"/>
        </w:rPr>
      </w:pPr>
    </w:p>
    <w:p w14:paraId="4CE2EDA3" w14:textId="77777777" w:rsidR="002703B9" w:rsidRPr="0027283D" w:rsidRDefault="002703B9" w:rsidP="002703B9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right="-494" w:hanging="2"/>
        <w:jc w:val="center"/>
        <w:rPr>
          <w:rFonts w:ascii="Arial" w:eastAsia="Arial" w:hAnsi="Arial" w:cs="Arial"/>
          <w:sz w:val="22"/>
          <w:szCs w:val="22"/>
          <w:u w:val="single"/>
          <w:lang w:eastAsia="ar-SA"/>
        </w:rPr>
      </w:pPr>
      <w:r w:rsidRPr="0027283D">
        <w:rPr>
          <w:rFonts w:ascii="Arial" w:eastAsia="Arial" w:hAnsi="Arial" w:cs="Arial"/>
          <w:b/>
          <w:sz w:val="22"/>
          <w:szCs w:val="22"/>
          <w:u w:val="single"/>
          <w:lang w:eastAsia="ar-SA"/>
        </w:rPr>
        <w:t>DECLARAÇÃO</w:t>
      </w:r>
    </w:p>
    <w:p w14:paraId="38C364B3" w14:textId="77777777" w:rsidR="002703B9" w:rsidRPr="0027283D" w:rsidRDefault="002703B9" w:rsidP="002703B9">
      <w:pPr>
        <w:pBdr>
          <w:top w:val="nil"/>
          <w:left w:val="nil"/>
          <w:bottom w:val="nil"/>
          <w:right w:val="nil"/>
          <w:between w:val="nil"/>
        </w:pBdr>
        <w:tabs>
          <w:tab w:val="left" w:pos="4548"/>
        </w:tabs>
        <w:suppressAutoHyphens/>
        <w:spacing w:after="0" w:line="240" w:lineRule="auto"/>
        <w:ind w:right="-261" w:hanging="2"/>
        <w:jc w:val="center"/>
        <w:rPr>
          <w:rFonts w:ascii="Arial" w:eastAsia="Arial" w:hAnsi="Arial" w:cs="Arial"/>
          <w:color w:val="000000"/>
          <w:sz w:val="22"/>
          <w:szCs w:val="22"/>
          <w:u w:val="single"/>
          <w:lang w:eastAsia="ar-SA"/>
        </w:rPr>
      </w:pPr>
    </w:p>
    <w:p w14:paraId="3AFB02BD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sz w:val="22"/>
          <w:szCs w:val="22"/>
          <w:lang w:eastAsia="ar-SA"/>
        </w:rPr>
        <w:lastRenderedPageBreak/>
        <w:t>1 - Declaro que o prazo de eficácia desta proposta é de 60 (sessenta) dias, a contar da data de execução de seu respectivo envelope.</w:t>
      </w:r>
    </w:p>
    <w:p w14:paraId="4AA4F316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sz w:val="22"/>
          <w:szCs w:val="22"/>
          <w:lang w:eastAsia="ar-SA"/>
        </w:rPr>
      </w:pPr>
    </w:p>
    <w:p w14:paraId="350E7872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sz w:val="22"/>
          <w:szCs w:val="22"/>
          <w:lang w:eastAsia="ar-SA"/>
        </w:rPr>
        <w:t>2 - Declaro, sob pena da lei, que os produtos ofertados atendem todas as especificações exigidas no edital.</w:t>
      </w:r>
    </w:p>
    <w:p w14:paraId="072F8502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sz w:val="22"/>
          <w:szCs w:val="22"/>
          <w:lang w:eastAsia="ar-SA"/>
        </w:rPr>
      </w:pPr>
    </w:p>
    <w:p w14:paraId="450E5E2A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sz w:val="22"/>
          <w:szCs w:val="22"/>
          <w:lang w:eastAsia="ar-SA"/>
        </w:rPr>
        <w:t>3 - Declaro que os preços acima indicados contemplam todos os custos diretos e indiretos incorridos na data da apresentação desta proposta incluindo, entre outros: tributos, encargos sociais, despesas administrativas, seguro, frete e lucro.</w:t>
      </w:r>
    </w:p>
    <w:p w14:paraId="533F5330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sz w:val="22"/>
          <w:szCs w:val="22"/>
          <w:lang w:eastAsia="ar-SA"/>
        </w:rPr>
      </w:pPr>
    </w:p>
    <w:p w14:paraId="3F6741C9" w14:textId="77777777" w:rsidR="002703B9" w:rsidRPr="0027283D" w:rsidRDefault="002703B9" w:rsidP="002703B9">
      <w:pPr>
        <w:tabs>
          <w:tab w:val="left" w:pos="284"/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sz w:val="22"/>
          <w:szCs w:val="22"/>
          <w:lang w:eastAsia="ar-SA"/>
        </w:rPr>
        <w:t xml:space="preserve">4 - Declaro, SOB PENA DA LEI, ciência da forma de aquisição em conformidade com especificações, e quantidades estimadas constantes do Anexo I, observando-se que as quantidades são estimativas de consumo, não se obrigando à aquisição total. </w:t>
      </w:r>
    </w:p>
    <w:p w14:paraId="7753A4B1" w14:textId="77777777" w:rsidR="002703B9" w:rsidRPr="0027283D" w:rsidRDefault="002703B9" w:rsidP="002703B9">
      <w:pPr>
        <w:tabs>
          <w:tab w:val="left" w:pos="567"/>
        </w:tabs>
        <w:suppressAutoHyphens/>
        <w:spacing w:after="0" w:line="240" w:lineRule="auto"/>
        <w:ind w:left="567" w:right="566"/>
        <w:jc w:val="both"/>
        <w:rPr>
          <w:rFonts w:ascii="Arial" w:eastAsia="Arial" w:hAnsi="Arial" w:cs="Arial"/>
          <w:sz w:val="22"/>
          <w:szCs w:val="22"/>
          <w:lang w:eastAsia="ar-SA"/>
        </w:rPr>
      </w:pPr>
    </w:p>
    <w:p w14:paraId="5EE210FC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b/>
          <w:color w:val="000000"/>
          <w:sz w:val="22"/>
          <w:szCs w:val="22"/>
          <w:lang w:eastAsia="ar-SA"/>
        </w:rPr>
        <w:t>DADOS DA EMPRESA E DO REPRESENTANTE LEGAL</w:t>
      </w:r>
    </w:p>
    <w:p w14:paraId="21B288F6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Apresentamos a seguir, os dados necessários para assinatura de eventual ATA DE REGISTRO DE PREÇOS:</w:t>
      </w:r>
    </w:p>
    <w:p w14:paraId="593D110B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16C3BE5F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b/>
          <w:color w:val="000000"/>
          <w:sz w:val="22"/>
          <w:szCs w:val="22"/>
          <w:lang w:eastAsia="ar-SA"/>
        </w:rPr>
        <w:t>DADOS DA EMPRESA</w:t>
      </w:r>
    </w:p>
    <w:p w14:paraId="6E6B0126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Razão social:</w:t>
      </w:r>
    </w:p>
    <w:p w14:paraId="1A180951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CNPJ:</w:t>
      </w:r>
    </w:p>
    <w:p w14:paraId="272A1B4E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Inscrição Estadual:</w:t>
      </w:r>
    </w:p>
    <w:p w14:paraId="15663FA1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Endereço completo:</w:t>
      </w:r>
    </w:p>
    <w:p w14:paraId="0EA3B11F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38CEBD7E" w14:textId="77777777" w:rsidR="002703B9" w:rsidRPr="0027079F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bCs/>
          <w:color w:val="000000"/>
          <w:sz w:val="22"/>
          <w:szCs w:val="22"/>
          <w:lang w:eastAsia="ar-SA"/>
        </w:rPr>
      </w:pPr>
      <w:r w:rsidRPr="0027079F">
        <w:rPr>
          <w:rFonts w:ascii="Arial" w:eastAsia="Arial" w:hAnsi="Arial" w:cs="Arial"/>
          <w:bCs/>
          <w:color w:val="000000"/>
          <w:sz w:val="22"/>
          <w:szCs w:val="22"/>
          <w:lang w:eastAsia="ar-SA"/>
        </w:rPr>
        <w:t>Endereço de E-mail para fins de envio de correspondências oficiais e autorizações de fornecimento:____________________________</w:t>
      </w:r>
    </w:p>
    <w:p w14:paraId="6E484C55" w14:textId="77777777" w:rsidR="002703B9" w:rsidRPr="0027079F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66A5569B" w14:textId="77777777" w:rsidR="002703B9" w:rsidRPr="0027079F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27079F">
        <w:rPr>
          <w:rFonts w:ascii="Arial" w:eastAsia="Arial" w:hAnsi="Arial" w:cs="Arial"/>
          <w:bCs/>
          <w:sz w:val="22"/>
          <w:szCs w:val="22"/>
          <w:lang w:eastAsia="ar-SA"/>
        </w:rPr>
        <w:t>Endereço eletrônico ou serviço de atendimento 0800 para a solicitação de substituição toners defeituosos, observado os prazos de garantia:__________________________</w:t>
      </w:r>
    </w:p>
    <w:p w14:paraId="6FF870B7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290918B7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b/>
          <w:color w:val="000000"/>
          <w:sz w:val="22"/>
          <w:szCs w:val="22"/>
          <w:lang w:eastAsia="ar-SA"/>
        </w:rPr>
        <w:t>DADOS BANCÁRIOS DA EMPRESA PARA FINS DE PAGAMENTO</w:t>
      </w:r>
    </w:p>
    <w:p w14:paraId="5D05DE40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Conta corrente para fins de pagamento:</w:t>
      </w:r>
    </w:p>
    <w:p w14:paraId="452C18D0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 xml:space="preserve">Agência nº: </w:t>
      </w:r>
    </w:p>
    <w:p w14:paraId="47C0BC0D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Nome do banco:</w:t>
      </w:r>
    </w:p>
    <w:p w14:paraId="47FB2C6B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b/>
          <w:color w:val="000000"/>
          <w:sz w:val="22"/>
          <w:szCs w:val="22"/>
          <w:lang w:eastAsia="ar-SA"/>
        </w:rPr>
        <w:t xml:space="preserve">  </w:t>
      </w:r>
    </w:p>
    <w:p w14:paraId="09E3DBB7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b/>
          <w:color w:val="000000"/>
          <w:sz w:val="22"/>
          <w:szCs w:val="22"/>
          <w:lang w:eastAsia="ar-SA"/>
        </w:rPr>
        <w:t xml:space="preserve">DADOS DO(s) REPRESENTANTE(s) </w:t>
      </w:r>
      <w:proofErr w:type="gramStart"/>
      <w:r w:rsidRPr="0027283D">
        <w:rPr>
          <w:rFonts w:ascii="Arial" w:eastAsia="Arial" w:hAnsi="Arial" w:cs="Arial"/>
          <w:b/>
          <w:color w:val="000000"/>
          <w:sz w:val="22"/>
          <w:szCs w:val="22"/>
          <w:lang w:eastAsia="ar-SA"/>
        </w:rPr>
        <w:t>LEGAL(</w:t>
      </w:r>
      <w:proofErr w:type="spellStart"/>
      <w:proofErr w:type="gramEnd"/>
      <w:r w:rsidRPr="0027283D">
        <w:rPr>
          <w:rFonts w:ascii="Arial" w:eastAsia="Arial" w:hAnsi="Arial" w:cs="Arial"/>
          <w:b/>
          <w:color w:val="000000"/>
          <w:sz w:val="22"/>
          <w:szCs w:val="22"/>
          <w:lang w:eastAsia="ar-SA"/>
        </w:rPr>
        <w:t>is</w:t>
      </w:r>
      <w:proofErr w:type="spellEnd"/>
      <w:r w:rsidRPr="0027283D">
        <w:rPr>
          <w:rFonts w:ascii="Arial" w:eastAsia="Arial" w:hAnsi="Arial" w:cs="Arial"/>
          <w:b/>
          <w:color w:val="000000"/>
          <w:sz w:val="22"/>
          <w:szCs w:val="22"/>
          <w:lang w:eastAsia="ar-SA"/>
        </w:rPr>
        <w:t>)</w:t>
      </w:r>
    </w:p>
    <w:p w14:paraId="0570C2F7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Nome:</w:t>
      </w:r>
    </w:p>
    <w:p w14:paraId="51F43C25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Cargo (s):</w:t>
      </w:r>
    </w:p>
    <w:p w14:paraId="21B43D0C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E-mail:</w:t>
      </w:r>
    </w:p>
    <w:p w14:paraId="1A96B487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 xml:space="preserve">Nacionalidade: </w:t>
      </w:r>
    </w:p>
    <w:p w14:paraId="2298573E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7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Data de Nascimento:</w:t>
      </w:r>
    </w:p>
    <w:p w14:paraId="4957A1D7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Estado civil:</w:t>
      </w:r>
    </w:p>
    <w:p w14:paraId="41E89769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 xml:space="preserve">Profissão: </w:t>
      </w:r>
    </w:p>
    <w:p w14:paraId="13057CFA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Endereço de E-mail (atender solicitação do Tribunal de Contas/SP):</w:t>
      </w:r>
    </w:p>
    <w:p w14:paraId="54983087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 xml:space="preserve">RG nº </w:t>
      </w:r>
    </w:p>
    <w:p w14:paraId="6D8A7D3D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CPF nº</w:t>
      </w:r>
    </w:p>
    <w:p w14:paraId="74F370F6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Residência (domicílio):</w:t>
      </w:r>
    </w:p>
    <w:p w14:paraId="3A418B79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7F906F67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630EC970" w14:textId="77777777" w:rsidR="002703B9" w:rsidRPr="0027283D" w:rsidRDefault="002703B9" w:rsidP="002703B9">
      <w:pPr>
        <w:tabs>
          <w:tab w:val="left" w:pos="567"/>
          <w:tab w:val="left" w:pos="960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ab/>
      </w:r>
    </w:p>
    <w:p w14:paraId="4952B3D1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04C92282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Declaramos que os dados são de nossa inteira responsabilidade e responderemos, na forma da Lei, por qualquer prejuízo decorrente da falsidade das informações.</w:t>
      </w:r>
    </w:p>
    <w:p w14:paraId="333D96F1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5CD45A7D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59A05D6D" w14:textId="77777777" w:rsidR="002703B9" w:rsidRPr="0027283D" w:rsidRDefault="002703B9" w:rsidP="002703B9">
      <w:pPr>
        <w:tabs>
          <w:tab w:val="left" w:pos="567"/>
          <w:tab w:val="left" w:pos="6024"/>
          <w:tab w:val="left" w:pos="7441"/>
          <w:tab w:val="left" w:pos="9001"/>
        </w:tabs>
        <w:suppressAutoHyphens/>
        <w:spacing w:after="0" w:line="360" w:lineRule="auto"/>
        <w:ind w:left="567" w:right="566"/>
        <w:rPr>
          <w:rFonts w:ascii="Arial" w:eastAsia="Arial" w:hAnsi="Arial" w:cs="Arial"/>
          <w:sz w:val="24"/>
          <w:szCs w:val="24"/>
          <w:lang w:eastAsia="ar-SA"/>
        </w:rPr>
      </w:pPr>
      <w:r w:rsidRPr="0027283D">
        <w:rPr>
          <w:rFonts w:ascii="Arial" w:eastAsia="Arial" w:hAnsi="Arial" w:cs="Arial"/>
          <w:sz w:val="24"/>
          <w:szCs w:val="24"/>
          <w:lang w:eastAsia="ar-SA"/>
        </w:rPr>
        <w:t>DATA:........./........../202</w:t>
      </w:r>
      <w:r>
        <w:rPr>
          <w:rFonts w:ascii="Arial" w:eastAsia="Arial" w:hAnsi="Arial" w:cs="Arial"/>
          <w:sz w:val="24"/>
          <w:szCs w:val="24"/>
          <w:lang w:eastAsia="ar-SA"/>
        </w:rPr>
        <w:t>4</w:t>
      </w:r>
      <w:r w:rsidRPr="0027283D">
        <w:rPr>
          <w:rFonts w:ascii="Arial" w:eastAsia="Arial" w:hAnsi="Arial" w:cs="Arial"/>
          <w:sz w:val="24"/>
          <w:szCs w:val="24"/>
          <w:lang w:eastAsia="ar-SA"/>
        </w:rPr>
        <w:t xml:space="preserve">       </w:t>
      </w:r>
    </w:p>
    <w:p w14:paraId="782D0DA3" w14:textId="77777777" w:rsidR="002703B9" w:rsidRPr="0027283D" w:rsidRDefault="002703B9" w:rsidP="002703B9">
      <w:pPr>
        <w:tabs>
          <w:tab w:val="left" w:pos="567"/>
        </w:tabs>
        <w:suppressAutoHyphens/>
        <w:spacing w:after="0" w:line="24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73712DC2" w14:textId="77777777" w:rsidR="002703B9" w:rsidRPr="0027283D" w:rsidRDefault="002703B9" w:rsidP="002703B9">
      <w:pPr>
        <w:tabs>
          <w:tab w:val="left" w:pos="567"/>
        </w:tabs>
        <w:suppressAutoHyphens/>
        <w:spacing w:after="0" w:line="24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57F55BF1" w14:textId="77777777" w:rsidR="002703B9" w:rsidRPr="0027283D" w:rsidRDefault="002703B9" w:rsidP="002703B9">
      <w:pPr>
        <w:tabs>
          <w:tab w:val="left" w:pos="567"/>
        </w:tabs>
        <w:suppressAutoHyphens/>
        <w:spacing w:after="0" w:line="24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</w:p>
    <w:p w14:paraId="7AD51F1D" w14:textId="77777777" w:rsidR="002703B9" w:rsidRPr="0027283D" w:rsidRDefault="002703B9" w:rsidP="002703B9">
      <w:pPr>
        <w:tabs>
          <w:tab w:val="left" w:pos="567"/>
        </w:tabs>
        <w:suppressAutoHyphens/>
        <w:spacing w:after="0" w:line="24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 xml:space="preserve">Local, _____ de _____________ </w:t>
      </w:r>
      <w:proofErr w:type="spellStart"/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>de</w:t>
      </w:r>
      <w:proofErr w:type="spellEnd"/>
      <w:r w:rsidRPr="0027283D">
        <w:rPr>
          <w:rFonts w:ascii="Arial" w:eastAsia="Arial" w:hAnsi="Arial" w:cs="Arial"/>
          <w:color w:val="000000"/>
          <w:sz w:val="22"/>
          <w:szCs w:val="22"/>
          <w:lang w:eastAsia="ar-SA"/>
        </w:rPr>
        <w:t xml:space="preserve"> ______</w:t>
      </w:r>
    </w:p>
    <w:p w14:paraId="5D179152" w14:textId="77777777" w:rsidR="002703B9" w:rsidRPr="0027283D" w:rsidRDefault="002703B9" w:rsidP="002703B9">
      <w:pPr>
        <w:tabs>
          <w:tab w:val="left" w:pos="567"/>
        </w:tabs>
        <w:suppressAutoHyphens/>
        <w:spacing w:after="0" w:line="360" w:lineRule="auto"/>
        <w:ind w:left="567" w:right="566"/>
        <w:jc w:val="both"/>
        <w:rPr>
          <w:rFonts w:ascii="Arial" w:eastAsia="Arial" w:hAnsi="Arial" w:cs="Arial"/>
          <w:color w:val="000000"/>
          <w:sz w:val="22"/>
          <w:szCs w:val="22"/>
          <w:lang w:eastAsia="ar-SA"/>
        </w:rPr>
      </w:pPr>
      <w:r w:rsidRPr="0027283D">
        <w:rPr>
          <w:rFonts w:ascii="Arial" w:eastAsia="Arial" w:hAnsi="Arial" w:cs="Arial"/>
          <w:i/>
          <w:color w:val="000000"/>
          <w:sz w:val="22"/>
          <w:szCs w:val="22"/>
          <w:lang w:eastAsia="ar-SA"/>
        </w:rPr>
        <w:t>(nome e assinatura do representante legal)</w:t>
      </w:r>
    </w:p>
    <w:bookmarkEnd w:id="0"/>
    <w:p w14:paraId="4C86AD83" w14:textId="77777777" w:rsidR="006E0648" w:rsidRPr="006E0648" w:rsidRDefault="006E0648" w:rsidP="006E0648">
      <w:pPr>
        <w:jc w:val="center"/>
      </w:pPr>
    </w:p>
    <w:sectPr w:rsidR="006E0648" w:rsidRPr="006E0648" w:rsidSect="007E1530">
      <w:headerReference w:type="default" r:id="rId6"/>
      <w:pgSz w:w="11906" w:h="16838"/>
      <w:pgMar w:top="2269" w:right="1701" w:bottom="1417" w:left="1701" w:header="43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C86C1" w14:textId="77777777" w:rsidR="002703B9" w:rsidRDefault="002703B9" w:rsidP="006E0648">
      <w:pPr>
        <w:spacing w:after="0" w:line="240" w:lineRule="auto"/>
      </w:pPr>
      <w:r>
        <w:separator/>
      </w:r>
    </w:p>
  </w:endnote>
  <w:endnote w:type="continuationSeparator" w:id="0">
    <w:p w14:paraId="036436C4" w14:textId="77777777" w:rsidR="002703B9" w:rsidRDefault="002703B9" w:rsidP="006E0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01AD5D" w14:textId="77777777" w:rsidR="002703B9" w:rsidRDefault="002703B9" w:rsidP="006E0648">
      <w:pPr>
        <w:spacing w:after="0" w:line="240" w:lineRule="auto"/>
      </w:pPr>
      <w:r>
        <w:separator/>
      </w:r>
    </w:p>
  </w:footnote>
  <w:footnote w:type="continuationSeparator" w:id="0">
    <w:p w14:paraId="584C2870" w14:textId="77777777" w:rsidR="002703B9" w:rsidRDefault="002703B9" w:rsidP="006E0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38A48" w14:textId="77777777" w:rsidR="006E0648" w:rsidRDefault="00A52F49">
    <w:pPr>
      <w:pStyle w:val="Cabealho"/>
    </w:pPr>
    <w:r>
      <w:rPr>
        <w:noProof/>
      </w:rPr>
      <w:drawing>
        <wp:inline distT="0" distB="0" distL="0" distR="0" wp14:anchorId="46E48B03" wp14:editId="48B5BC6B">
          <wp:extent cx="5334000" cy="1019175"/>
          <wp:effectExtent l="0" t="0" r="0" b="0"/>
          <wp:docPr id="1" name="Imagem 1" descr="Cabeçalho Licitaç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Licitaç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B9"/>
    <w:rsid w:val="00072867"/>
    <w:rsid w:val="000A46BE"/>
    <w:rsid w:val="000D04C2"/>
    <w:rsid w:val="00187D98"/>
    <w:rsid w:val="001B15DB"/>
    <w:rsid w:val="0020635E"/>
    <w:rsid w:val="002703B9"/>
    <w:rsid w:val="00333C71"/>
    <w:rsid w:val="003A0109"/>
    <w:rsid w:val="0042036F"/>
    <w:rsid w:val="005000CB"/>
    <w:rsid w:val="0056169A"/>
    <w:rsid w:val="005875AA"/>
    <w:rsid w:val="00591D8A"/>
    <w:rsid w:val="006E0648"/>
    <w:rsid w:val="00746074"/>
    <w:rsid w:val="00747E83"/>
    <w:rsid w:val="00754721"/>
    <w:rsid w:val="007E1530"/>
    <w:rsid w:val="00857ED4"/>
    <w:rsid w:val="008709F6"/>
    <w:rsid w:val="008D074D"/>
    <w:rsid w:val="009F4473"/>
    <w:rsid w:val="00A52F49"/>
    <w:rsid w:val="00A774B3"/>
    <w:rsid w:val="00AA3372"/>
    <w:rsid w:val="00B62A24"/>
    <w:rsid w:val="00C25253"/>
    <w:rsid w:val="00C55CA1"/>
    <w:rsid w:val="00CB1FCF"/>
    <w:rsid w:val="00DB4705"/>
    <w:rsid w:val="00E53935"/>
    <w:rsid w:val="00FA3415"/>
    <w:rsid w:val="00FE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C2C160"/>
  <w15:chartTrackingRefBased/>
  <w15:docId w15:val="{599FABD1-F8BF-4294-8D36-F07D94528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3B9"/>
    <w:pPr>
      <w:spacing w:after="200" w:line="288" w:lineRule="auto"/>
    </w:pPr>
    <w:rPr>
      <w:rFonts w:asciiTheme="minorHAnsi" w:eastAsiaTheme="minorEastAsia" w:hAnsiTheme="minorHAnsi" w:cstheme="minorBidi"/>
      <w:sz w:val="21"/>
      <w:szCs w:val="2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0648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6E0648"/>
  </w:style>
  <w:style w:type="paragraph" w:styleId="Rodap">
    <w:name w:val="footer"/>
    <w:basedOn w:val="Normal"/>
    <w:link w:val="RodapChar"/>
    <w:uiPriority w:val="99"/>
    <w:unhideWhenUsed/>
    <w:rsid w:val="006E0648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6E0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atsilva\Documents\Modelos%20Personalizados%20do%20Office\Licita&#231;&#227;o%20MODELO%20FOLH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Licitação MODELO FOLHA</Template>
  <TotalTime>8</TotalTime>
  <Pages>3</Pages>
  <Words>435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cp:lastPrinted>2019-09-04T23:10:00Z</cp:lastPrinted>
  <dcterms:created xsi:type="dcterms:W3CDTF">2024-06-03T19:36:00Z</dcterms:created>
  <dcterms:modified xsi:type="dcterms:W3CDTF">2024-06-03T19:44:00Z</dcterms:modified>
</cp:coreProperties>
</file>