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92D8A2" w14:textId="77777777" w:rsidR="002B7AFB" w:rsidRPr="000F25AB" w:rsidRDefault="002B7AFB" w:rsidP="002B7AFB">
      <w:pPr>
        <w:spacing w:line="360" w:lineRule="auto"/>
        <w:ind w:left="567" w:right="566"/>
        <w:jc w:val="center"/>
        <w:rPr>
          <w:rFonts w:ascii="Arial" w:eastAsia="MS Mincho" w:hAnsi="Arial" w:cs="Arial"/>
          <w:b/>
          <w:bCs/>
          <w:sz w:val="22"/>
          <w:szCs w:val="22"/>
        </w:rPr>
      </w:pPr>
      <w:bookmarkStart w:id="0" w:name="_Hlk75182368"/>
      <w:r w:rsidRPr="000F25AB">
        <w:rPr>
          <w:rFonts w:ascii="Arial" w:eastAsia="MS Mincho" w:hAnsi="Arial" w:cs="Arial"/>
          <w:b/>
          <w:bCs/>
          <w:sz w:val="22"/>
          <w:szCs w:val="22"/>
        </w:rPr>
        <w:t>ANEXO VII</w:t>
      </w:r>
    </w:p>
    <w:p w14:paraId="3E8D7A32" w14:textId="77777777" w:rsidR="002B7AFB" w:rsidRPr="000F25AB" w:rsidRDefault="002B7AFB" w:rsidP="002B7AFB">
      <w:pPr>
        <w:spacing w:line="360" w:lineRule="auto"/>
        <w:ind w:left="567" w:right="566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0F25AB">
        <w:rPr>
          <w:rFonts w:ascii="Arial" w:eastAsia="MS Mincho" w:hAnsi="Arial" w:cs="Arial"/>
          <w:b/>
          <w:bCs/>
          <w:sz w:val="22"/>
          <w:szCs w:val="22"/>
        </w:rPr>
        <w:t>TERMO DE ADESÃO AO SISTEMA DE PREGÃO ELETRÔNICO DA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br/>
        <w:t xml:space="preserve"> BLL - BOLSA DE LICITAÇÕES DO BRASIL</w:t>
      </w:r>
    </w:p>
    <w:tbl>
      <w:tblPr>
        <w:tblW w:w="9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2"/>
        <w:gridCol w:w="50"/>
        <w:gridCol w:w="471"/>
        <w:gridCol w:w="237"/>
        <w:gridCol w:w="38"/>
        <w:gridCol w:w="45"/>
        <w:gridCol w:w="252"/>
        <w:gridCol w:w="74"/>
        <w:gridCol w:w="2153"/>
        <w:gridCol w:w="1845"/>
        <w:gridCol w:w="84"/>
        <w:gridCol w:w="304"/>
        <w:gridCol w:w="593"/>
        <w:gridCol w:w="1180"/>
      </w:tblGrid>
      <w:tr w:rsidR="002B7AFB" w:rsidRPr="000F25AB" w14:paraId="0BD8C35A" w14:textId="77777777" w:rsidTr="00840D6C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5495A49B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b/>
                <w:sz w:val="22"/>
                <w:szCs w:val="22"/>
                <w:highlight w:val="yellow"/>
              </w:rPr>
            </w:pPr>
            <w:r w:rsidRPr="000F25AB">
              <w:rPr>
                <w:rFonts w:ascii="Arial" w:eastAsia="MS Mincho" w:hAnsi="Arial" w:cs="Arial"/>
                <w:b/>
                <w:sz w:val="22"/>
                <w:szCs w:val="22"/>
              </w:rPr>
              <w:t>Natureza do Licitante (Pessoa Física ou Jurídica)</w:t>
            </w:r>
          </w:p>
        </w:tc>
      </w:tr>
      <w:tr w:rsidR="002B7AFB" w:rsidRPr="000F25AB" w14:paraId="614DEDF2" w14:textId="77777777" w:rsidTr="00840D6C">
        <w:trPr>
          <w:trHeight w:val="345"/>
          <w:jc w:val="center"/>
        </w:trPr>
        <w:tc>
          <w:tcPr>
            <w:tcW w:w="2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CAFC89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Razão Social:</w:t>
            </w:r>
          </w:p>
        </w:tc>
        <w:tc>
          <w:tcPr>
            <w:tcW w:w="656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6C706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06C4CC07" w14:textId="77777777" w:rsidTr="00840D6C">
        <w:trPr>
          <w:trHeight w:val="345"/>
          <w:jc w:val="center"/>
        </w:trPr>
        <w:tc>
          <w:tcPr>
            <w:tcW w:w="3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AE42AC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Ramo de Atividade:</w:t>
            </w:r>
          </w:p>
        </w:tc>
        <w:tc>
          <w:tcPr>
            <w:tcW w:w="6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0673A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3F8BEFCE" w14:textId="77777777" w:rsidTr="00840D6C">
        <w:trPr>
          <w:trHeight w:val="345"/>
          <w:jc w:val="center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D3E59C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Endereço: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C6CEF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4FD684BC" w14:textId="77777777" w:rsidTr="00840D6C">
        <w:trPr>
          <w:trHeight w:val="345"/>
          <w:jc w:val="center"/>
        </w:trPr>
        <w:tc>
          <w:tcPr>
            <w:tcW w:w="2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7B89A6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Complemento: </w:t>
            </w:r>
          </w:p>
        </w:tc>
        <w:tc>
          <w:tcPr>
            <w:tcW w:w="25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CA102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99C5BD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Bairro: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38874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28851C64" w14:textId="77777777" w:rsidTr="00840D6C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AEFBC8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Cidade: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E1F8B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0CE2F3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UF: 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B5ABE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48B7D24D" w14:textId="77777777" w:rsidTr="00840D6C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9EFB5A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CEP: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D6911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545B95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CNPJ: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A5BFE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7A697F63" w14:textId="77777777" w:rsidTr="00840D6C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0BA232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 Comercial: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A4A49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E07821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Inscrição Estadual: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D913D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6C472874" w14:textId="77777777" w:rsidTr="00840D6C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48FBF1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Representante Legal: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61382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573C97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RG: 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C48F1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4D9330AD" w14:textId="77777777" w:rsidTr="00840D6C">
        <w:trPr>
          <w:trHeight w:val="345"/>
          <w:jc w:val="center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E7E15B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E-mail: </w:t>
            </w:r>
          </w:p>
        </w:tc>
        <w:tc>
          <w:tcPr>
            <w:tcW w:w="3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D133C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97C0F6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26C58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0423F778" w14:textId="77777777" w:rsidTr="00840D6C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BF4C58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 Celular: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08A3D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0B9C5DE8" w14:textId="77777777" w:rsidTr="00840D6C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D957A2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proofErr w:type="spellStart"/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  <w:proofErr w:type="spellEnd"/>
            <w:r w:rsidRPr="000F25AB">
              <w:rPr>
                <w:rFonts w:ascii="Arial" w:eastAsia="MS Mincho" w:hAnsi="Arial" w:cs="Arial"/>
                <w:sz w:val="22"/>
                <w:szCs w:val="22"/>
              </w:rPr>
              <w:t>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3E607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728014AE" w14:textId="77777777" w:rsidTr="00840D6C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CB4C13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Resp. Financeiro: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2309E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0823AAEA" w14:textId="77777777" w:rsidTr="00840D6C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A65E02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 Financeiro: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143E0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45B75A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7BC67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2B7AFB" w:rsidRPr="000F25AB" w14:paraId="22B20219" w14:textId="77777777" w:rsidTr="00840D6C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09146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 para informativo de edital</w:t>
            </w:r>
          </w:p>
        </w:tc>
      </w:tr>
      <w:tr w:rsidR="002B7AFB" w:rsidRPr="000F25AB" w14:paraId="0B41D939" w14:textId="77777777" w:rsidTr="00840D6C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7407E" w14:textId="77777777" w:rsidR="002B7AFB" w:rsidRPr="000F25AB" w:rsidRDefault="002B7AFB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ME/EPP: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 )  SIM     (   ) Não</w:t>
            </w:r>
          </w:p>
        </w:tc>
      </w:tr>
    </w:tbl>
    <w:p w14:paraId="78372311" w14:textId="77777777" w:rsidR="002B7AFB" w:rsidRPr="000F25AB" w:rsidRDefault="002B7AFB" w:rsidP="002B7AFB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76492853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lastRenderedPageBreak/>
        <w:t>1. Por meio do presente Termo, o Licitante acima qualificado manifesta sua adesão ao Regulamento do Sistema de pregão Eletrônico da BLL - Bolsa de Licitações do Brasil do qual declara ter pleno conhecimento, em conformidade com as disposições que seguem.</w:t>
      </w:r>
    </w:p>
    <w:p w14:paraId="6F9D00BE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2. São responsabilidades do Licitante:</w:t>
      </w:r>
    </w:p>
    <w:p w14:paraId="75327E51" w14:textId="77777777" w:rsidR="002B7AFB" w:rsidRPr="000F25AB" w:rsidRDefault="002B7AFB" w:rsidP="002B7AFB">
      <w:pPr>
        <w:tabs>
          <w:tab w:val="left" w:pos="993"/>
        </w:tabs>
        <w:spacing w:line="360" w:lineRule="auto"/>
        <w:ind w:right="-427" w:firstLine="56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I- Tomar conhecimento de, e cumprir todos os dispositivos constantes dos editais de negócios dos quais venha a participar;</w:t>
      </w:r>
    </w:p>
    <w:p w14:paraId="2D24EF06" w14:textId="77777777" w:rsidR="002B7AFB" w:rsidRPr="000F25AB" w:rsidRDefault="002B7AFB" w:rsidP="002B7AFB">
      <w:pPr>
        <w:tabs>
          <w:tab w:val="left" w:pos="993"/>
        </w:tabs>
        <w:spacing w:line="360" w:lineRule="auto"/>
        <w:ind w:right="-427" w:firstLine="56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II- Observar e cumprir a regularidade fiscal, apresentando a documentação exigida nos editais para fins de habilitação nas licitações em que for vencedor;</w:t>
      </w:r>
    </w:p>
    <w:p w14:paraId="7CF28DEC" w14:textId="77777777" w:rsidR="002B7AFB" w:rsidRPr="000F25AB" w:rsidRDefault="002B7AFB" w:rsidP="002B7AFB">
      <w:pPr>
        <w:numPr>
          <w:ilvl w:val="0"/>
          <w:numId w:val="1"/>
        </w:numPr>
        <w:tabs>
          <w:tab w:val="left" w:pos="993"/>
        </w:tabs>
        <w:spacing w:line="360" w:lineRule="auto"/>
        <w:ind w:left="0" w:right="-427" w:firstLine="567"/>
        <w:contextualSpacing/>
        <w:jc w:val="both"/>
        <w:rPr>
          <w:rFonts w:ascii="Arial" w:eastAsia="MS Mincho" w:hAnsi="Arial" w:cs="Arial"/>
          <w:bCs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Observar a legislação pertinente, bem como o disposto no Estatuto Social e nas demais normas e regulamentos expedidos pela BLL - Bolsa de Licitações do Brasil, dos quais declara ter pleno conhecimento;</w:t>
      </w:r>
    </w:p>
    <w:p w14:paraId="003B8149" w14:textId="77777777" w:rsidR="002B7AFB" w:rsidRPr="000F25AB" w:rsidRDefault="002B7AFB" w:rsidP="002B7AFB">
      <w:pPr>
        <w:numPr>
          <w:ilvl w:val="0"/>
          <w:numId w:val="1"/>
        </w:numPr>
        <w:tabs>
          <w:tab w:val="left" w:pos="993"/>
        </w:tabs>
        <w:spacing w:line="360" w:lineRule="auto"/>
        <w:ind w:left="0" w:right="-427" w:firstLine="567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0F25AB">
        <w:rPr>
          <w:rFonts w:ascii="Arial" w:eastAsia="Times New Roman" w:hAnsi="Arial" w:cs="Arial"/>
          <w:sz w:val="22"/>
          <w:szCs w:val="22"/>
        </w:rPr>
        <w:t>Designar pessoa responsável para operar o Sistema Eletrônico de Licitações, conforme Anexo III.I</w:t>
      </w:r>
    </w:p>
    <w:p w14:paraId="05DB8C63" w14:textId="77777777" w:rsidR="002B7AFB" w:rsidRPr="000F25AB" w:rsidRDefault="002B7AFB" w:rsidP="002B7AFB">
      <w:pPr>
        <w:numPr>
          <w:ilvl w:val="0"/>
          <w:numId w:val="1"/>
        </w:numPr>
        <w:tabs>
          <w:tab w:val="left" w:pos="993"/>
        </w:tabs>
        <w:spacing w:line="360" w:lineRule="auto"/>
        <w:ind w:left="0" w:right="-427" w:firstLine="567"/>
        <w:contextualSpacing/>
        <w:jc w:val="both"/>
        <w:rPr>
          <w:rFonts w:ascii="Arial" w:eastAsia="MS Mincho" w:hAnsi="Arial" w:cs="Arial"/>
          <w:bCs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Pagar as taxas pela utilização do Sistema Eletrônico de Licitações.</w:t>
      </w:r>
    </w:p>
    <w:p w14:paraId="52A574A7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</w:p>
    <w:p w14:paraId="307905D8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0F25AB">
        <w:rPr>
          <w:rFonts w:ascii="Arial" w:eastAsia="MS Mincho" w:hAnsi="Arial" w:cs="Arial"/>
          <w:b/>
          <w:bCs/>
          <w:sz w:val="22"/>
          <w:szCs w:val="22"/>
        </w:rPr>
        <w:t>3.</w:t>
      </w:r>
      <w:r w:rsidRPr="000F25AB">
        <w:rPr>
          <w:rFonts w:ascii="Arial" w:eastAsia="MS Mincho" w:hAnsi="Arial" w:cs="Arial"/>
          <w:sz w:val="22"/>
          <w:szCs w:val="22"/>
        </w:rPr>
        <w:t xml:space="preserve"> </w:t>
      </w:r>
      <w:r w:rsidRPr="000F25AB">
        <w:rPr>
          <w:rFonts w:ascii="Arial" w:eastAsia="MS Mincho" w:hAnsi="Arial" w:cs="Arial"/>
          <w:b/>
          <w:sz w:val="22"/>
          <w:szCs w:val="22"/>
        </w:rPr>
        <w:t>O Licitante reconhece que a utilização do sistema eletrônico de negociação implica o pagamento de taxas de utilização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, conforme previsto no </w:t>
      </w:r>
      <w:r w:rsidRPr="000F25AB">
        <w:rPr>
          <w:rFonts w:ascii="Arial" w:eastAsia="MS Mincho" w:hAnsi="Arial" w:cs="Arial"/>
          <w:b/>
          <w:sz w:val="22"/>
          <w:szCs w:val="22"/>
        </w:rPr>
        <w:t>Anexo IV do Regulamento do Sistema Eletrônico de Licitações da BLL - Bolsa de Licitações do Brasil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. </w:t>
      </w:r>
    </w:p>
    <w:p w14:paraId="2DE1F4A1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>4. O Licitante autoriza a BLL – Bolsa de Licitações do Brasil a expedir boleto de cobrança bancária referente às taxas de utilização ora referidas, nos prazos e condições definidos no Anexo IV do Regulamento Sistema Eletrônico de Licitações da BLL - Bolsa de Licitações do Brasil.</w:t>
      </w:r>
    </w:p>
    <w:p w14:paraId="50729110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5. O presente Termo é por prazo indeterminado podendo ser rescindido, a qualquer tempo, pelo Licitante, mediante comunicação expressa, sem prejuízo das responsabilidades assumidas durante o prazo de vigência ou decorrentes de negócios realizado e/ou em andamento.</w:t>
      </w:r>
    </w:p>
    <w:p w14:paraId="56340514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- Bolsa de Licitações do Brasil qualquer mudança ocorrida.</w:t>
      </w:r>
    </w:p>
    <w:p w14:paraId="24B3AA2E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</w:p>
    <w:p w14:paraId="1B947F5B" w14:textId="77777777" w:rsidR="002B7AFB" w:rsidRPr="000F25AB" w:rsidRDefault="002B7AFB" w:rsidP="002B7AFB">
      <w:pPr>
        <w:spacing w:line="360" w:lineRule="auto"/>
        <w:ind w:right="-427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2AE674F7" w14:textId="77777777" w:rsidR="002B7AFB" w:rsidRPr="000F25AB" w:rsidRDefault="002B7AFB" w:rsidP="002B7AFB">
      <w:pPr>
        <w:spacing w:line="360" w:lineRule="auto"/>
        <w:ind w:right="-427"/>
        <w:jc w:val="both"/>
        <w:outlineLvl w:val="0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Local e data:  _________________________________________________________________</w:t>
      </w:r>
    </w:p>
    <w:p w14:paraId="6621F654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</w:p>
    <w:p w14:paraId="3FF3E31C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</w:p>
    <w:p w14:paraId="0A5C86E9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</w:p>
    <w:p w14:paraId="1AB0550A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</w:p>
    <w:p w14:paraId="79BB238A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 xml:space="preserve">___________________________________________________________________ </w:t>
      </w:r>
      <w:r w:rsidRPr="000F25AB">
        <w:rPr>
          <w:rFonts w:ascii="Arial" w:eastAsia="MS Mincho" w:hAnsi="Arial" w:cs="Arial"/>
          <w:b/>
          <w:sz w:val="22"/>
          <w:szCs w:val="22"/>
        </w:rPr>
        <w:t>(Assinaturas autorizadas com firma reconhecida em cartório)</w:t>
      </w:r>
    </w:p>
    <w:p w14:paraId="1B4F6D35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</w:p>
    <w:p w14:paraId="511D3856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</w:p>
    <w:p w14:paraId="690709EA" w14:textId="77777777" w:rsidR="002B7AFB" w:rsidRPr="000F25A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sz w:val="22"/>
          <w:szCs w:val="22"/>
        </w:rPr>
      </w:pPr>
    </w:p>
    <w:p w14:paraId="4E144B92" w14:textId="77777777" w:rsidR="002B7AFB" w:rsidRDefault="002B7AFB" w:rsidP="002B7AFB">
      <w:pPr>
        <w:spacing w:line="360" w:lineRule="auto"/>
        <w:ind w:right="-427"/>
        <w:jc w:val="both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  <w:u w:val="single"/>
        </w:rPr>
        <w:t>OBSERVAÇÃO</w:t>
      </w:r>
      <w:r w:rsidRPr="000F25AB">
        <w:rPr>
          <w:rFonts w:ascii="Arial" w:eastAsia="MS Mincho" w:hAnsi="Arial" w:cs="Arial"/>
          <w:b/>
          <w:sz w:val="22"/>
          <w:szCs w:val="22"/>
        </w:rPr>
        <w:t>: OBRIGATÓRIO RECONHECER FIRMA (EM CARTÓRIO) DAS ASSINATURAS E ANEXAR COPIA DO CONTRATO SOCIAL E ULTIMAS ALTERAÇÕES E/OU BREVE RELATO E/OU CONTRATO CONSOLIDADO (AUTENTICADAS).</w:t>
      </w:r>
    </w:p>
    <w:p w14:paraId="57223B28" w14:textId="77777777" w:rsidR="006E0648" w:rsidRPr="006E0648" w:rsidRDefault="006E0648" w:rsidP="002B7AFB">
      <w:pPr>
        <w:ind w:right="-427"/>
        <w:jc w:val="center"/>
      </w:pPr>
    </w:p>
    <w:sectPr w:rsidR="006E0648" w:rsidRPr="006E0648" w:rsidSect="007E1530">
      <w:headerReference w:type="default" r:id="rId7"/>
      <w:pgSz w:w="11906" w:h="16838"/>
      <w:pgMar w:top="2269" w:right="1701" w:bottom="1417" w:left="1701" w:header="43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7314C8" w14:textId="77777777" w:rsidR="002B7AFB" w:rsidRDefault="002B7AFB" w:rsidP="006E0648">
      <w:pPr>
        <w:spacing w:after="0" w:line="240" w:lineRule="auto"/>
      </w:pPr>
      <w:r>
        <w:separator/>
      </w:r>
    </w:p>
  </w:endnote>
  <w:endnote w:type="continuationSeparator" w:id="0">
    <w:p w14:paraId="3A8B45B4" w14:textId="77777777" w:rsidR="002B7AFB" w:rsidRDefault="002B7AFB" w:rsidP="006E0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66ABA8" w14:textId="77777777" w:rsidR="002B7AFB" w:rsidRDefault="002B7AFB" w:rsidP="006E0648">
      <w:pPr>
        <w:spacing w:after="0" w:line="240" w:lineRule="auto"/>
      </w:pPr>
      <w:r>
        <w:separator/>
      </w:r>
    </w:p>
  </w:footnote>
  <w:footnote w:type="continuationSeparator" w:id="0">
    <w:p w14:paraId="32801FE8" w14:textId="77777777" w:rsidR="002B7AFB" w:rsidRDefault="002B7AFB" w:rsidP="006E0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EC078" w14:textId="77777777" w:rsidR="006E0648" w:rsidRDefault="00A52F49">
    <w:pPr>
      <w:pStyle w:val="Cabealho"/>
    </w:pPr>
    <w:r>
      <w:rPr>
        <w:noProof/>
      </w:rPr>
      <w:drawing>
        <wp:inline distT="0" distB="0" distL="0" distR="0" wp14:anchorId="11F9806D" wp14:editId="2BC087E0">
          <wp:extent cx="5334000" cy="1019175"/>
          <wp:effectExtent l="0" t="0" r="0" b="0"/>
          <wp:docPr id="1" name="Imagem 1" descr="Cabeçalho Licitaç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Licitaç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41122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FB"/>
    <w:rsid w:val="00072867"/>
    <w:rsid w:val="000A46BE"/>
    <w:rsid w:val="000D04C2"/>
    <w:rsid w:val="00187D98"/>
    <w:rsid w:val="001B15DB"/>
    <w:rsid w:val="002B7AFB"/>
    <w:rsid w:val="00333C71"/>
    <w:rsid w:val="003A0109"/>
    <w:rsid w:val="0042036F"/>
    <w:rsid w:val="005000CB"/>
    <w:rsid w:val="005875AA"/>
    <w:rsid w:val="00591D8A"/>
    <w:rsid w:val="006E0648"/>
    <w:rsid w:val="00746074"/>
    <w:rsid w:val="00747E83"/>
    <w:rsid w:val="00754721"/>
    <w:rsid w:val="007E1530"/>
    <w:rsid w:val="00857ED4"/>
    <w:rsid w:val="008709F6"/>
    <w:rsid w:val="008D074D"/>
    <w:rsid w:val="009F4473"/>
    <w:rsid w:val="00A52F49"/>
    <w:rsid w:val="00A774B3"/>
    <w:rsid w:val="00AA3372"/>
    <w:rsid w:val="00B62A24"/>
    <w:rsid w:val="00C25253"/>
    <w:rsid w:val="00C55CA1"/>
    <w:rsid w:val="00CB1FCF"/>
    <w:rsid w:val="00CE480C"/>
    <w:rsid w:val="00CE6349"/>
    <w:rsid w:val="00DB4705"/>
    <w:rsid w:val="00E53935"/>
    <w:rsid w:val="00FA3415"/>
    <w:rsid w:val="00FE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F9958B"/>
  <w15:chartTrackingRefBased/>
  <w15:docId w15:val="{5017BC46-CB91-4A2D-B82F-F093BAD52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7AFB"/>
    <w:pPr>
      <w:spacing w:after="200" w:line="288" w:lineRule="auto"/>
    </w:pPr>
    <w:rPr>
      <w:rFonts w:asciiTheme="minorHAnsi" w:eastAsiaTheme="minorEastAsia" w:hAnsiTheme="minorHAnsi" w:cstheme="minorBidi"/>
      <w:sz w:val="21"/>
      <w:szCs w:val="2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06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0648"/>
  </w:style>
  <w:style w:type="paragraph" w:styleId="Rodap">
    <w:name w:val="footer"/>
    <w:basedOn w:val="Normal"/>
    <w:link w:val="RodapChar"/>
    <w:uiPriority w:val="99"/>
    <w:unhideWhenUsed/>
    <w:rsid w:val="006E06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0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atsilva\Documents\Modelos%20Personalizados%20do%20Office\Licita&#231;&#227;o%20MODELO%20FOLH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Licitação MODELO FOLHA</Template>
  <TotalTime>0</TotalTime>
  <Pages>3</Pages>
  <Words>475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cp:lastPrinted>2019-09-04T23:10:00Z</cp:lastPrinted>
  <dcterms:created xsi:type="dcterms:W3CDTF">2024-06-03T20:18:00Z</dcterms:created>
  <dcterms:modified xsi:type="dcterms:W3CDTF">2024-06-03T20:18:00Z</dcterms:modified>
</cp:coreProperties>
</file>