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681F044" w14:textId="77777777" w:rsidR="00051EBE" w:rsidRPr="000F25AB" w:rsidRDefault="00051EBE" w:rsidP="00051EBE">
      <w:pPr>
        <w:spacing w:line="360" w:lineRule="auto"/>
        <w:ind w:left="567" w:right="566"/>
        <w:jc w:val="center"/>
        <w:rPr>
          <w:rFonts w:ascii="Arial" w:eastAsia="MS Mincho" w:hAnsi="Arial" w:cs="Arial"/>
          <w:b/>
          <w:bCs/>
          <w:sz w:val="22"/>
          <w:szCs w:val="22"/>
        </w:rPr>
      </w:pPr>
      <w:bookmarkStart w:id="0" w:name="_Hlk159568660"/>
      <w:r w:rsidRPr="000F25AB">
        <w:rPr>
          <w:rFonts w:ascii="Arial" w:eastAsia="MS Mincho" w:hAnsi="Arial" w:cs="Arial"/>
          <w:b/>
          <w:bCs/>
          <w:sz w:val="22"/>
          <w:szCs w:val="22"/>
        </w:rPr>
        <w:t>ANEXO VIII</w:t>
      </w:r>
    </w:p>
    <w:p w14:paraId="31EB2676" w14:textId="77777777" w:rsidR="00051EBE" w:rsidRPr="000F25AB" w:rsidRDefault="00051EBE" w:rsidP="00051EBE">
      <w:pPr>
        <w:spacing w:line="360" w:lineRule="auto"/>
        <w:ind w:left="567" w:right="566"/>
        <w:jc w:val="both"/>
        <w:rPr>
          <w:rFonts w:ascii="Arial" w:eastAsia="MS Mincho" w:hAnsi="Arial" w:cs="Arial"/>
          <w:b/>
          <w:sz w:val="22"/>
          <w:szCs w:val="22"/>
        </w:rPr>
      </w:pPr>
      <w:r w:rsidRPr="000F25AB">
        <w:rPr>
          <w:rFonts w:ascii="Arial" w:eastAsia="MS Mincho" w:hAnsi="Arial" w:cs="Arial"/>
          <w:b/>
          <w:sz w:val="22"/>
          <w:szCs w:val="22"/>
        </w:rPr>
        <w:t xml:space="preserve">ANEXO AO TERMO DE ADESÃO AO SISTEMA ELETRÔNICO DE LICITAÇÕES DA BLL – BOLSA DE LICITAÇÕES DO BRASIL INDICAÇÃO DE USUÁRIO DO SISTEMA </w:t>
      </w:r>
    </w:p>
    <w:p w14:paraId="252F5AD4" w14:textId="77777777" w:rsidR="00051EBE" w:rsidRPr="000F25AB" w:rsidRDefault="00051EBE" w:rsidP="00051EBE">
      <w:pPr>
        <w:spacing w:line="360" w:lineRule="auto"/>
        <w:ind w:left="567" w:right="566"/>
        <w:jc w:val="both"/>
        <w:rPr>
          <w:rFonts w:ascii="Arial" w:eastAsia="MS Mincho" w:hAnsi="Arial" w:cs="Arial"/>
          <w:sz w:val="22"/>
          <w:szCs w:val="22"/>
        </w:rPr>
      </w:pPr>
    </w:p>
    <w:tbl>
      <w:tblPr>
        <w:tblW w:w="908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96"/>
        <w:gridCol w:w="2916"/>
        <w:gridCol w:w="10"/>
        <w:gridCol w:w="27"/>
        <w:gridCol w:w="25"/>
        <w:gridCol w:w="36"/>
        <w:gridCol w:w="66"/>
        <w:gridCol w:w="13"/>
        <w:gridCol w:w="48"/>
        <w:gridCol w:w="363"/>
        <w:gridCol w:w="796"/>
        <w:gridCol w:w="2068"/>
        <w:gridCol w:w="7"/>
        <w:gridCol w:w="1313"/>
      </w:tblGrid>
      <w:tr w:rsidR="00051EBE" w:rsidRPr="000F25AB" w14:paraId="346B904A" w14:textId="77777777" w:rsidTr="00840D6C">
        <w:trPr>
          <w:trHeight w:val="284"/>
          <w:jc w:val="center"/>
        </w:trPr>
        <w:tc>
          <w:tcPr>
            <w:tcW w:w="437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24BC4851" w14:textId="77777777" w:rsidR="00051EBE" w:rsidRPr="000F25AB" w:rsidRDefault="00051EBE" w:rsidP="00840D6C">
            <w:pPr>
              <w:spacing w:line="360" w:lineRule="auto"/>
              <w:ind w:left="567" w:right="566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  <w:r w:rsidRPr="000F25AB">
              <w:rPr>
                <w:rFonts w:ascii="Arial" w:eastAsia="MS Mincho" w:hAnsi="Arial" w:cs="Arial"/>
                <w:sz w:val="22"/>
                <w:szCs w:val="22"/>
              </w:rPr>
              <w:t>Razão Social do Licitante:</w:t>
            </w:r>
          </w:p>
        </w:tc>
        <w:tc>
          <w:tcPr>
            <w:tcW w:w="470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2F01F9" w14:textId="77777777" w:rsidR="00051EBE" w:rsidRPr="000F25AB" w:rsidRDefault="00051EBE" w:rsidP="00840D6C">
            <w:pPr>
              <w:spacing w:line="360" w:lineRule="auto"/>
              <w:ind w:left="567" w:right="566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</w:p>
        </w:tc>
      </w:tr>
      <w:tr w:rsidR="00051EBE" w:rsidRPr="000F25AB" w14:paraId="7D63D86A" w14:textId="77777777" w:rsidTr="00840D6C">
        <w:trPr>
          <w:trHeight w:val="284"/>
          <w:jc w:val="center"/>
        </w:trPr>
        <w:tc>
          <w:tcPr>
            <w:tcW w:w="373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1D8B30C4" w14:textId="77777777" w:rsidR="00051EBE" w:rsidRPr="000F25AB" w:rsidRDefault="00051EBE" w:rsidP="00840D6C">
            <w:pPr>
              <w:spacing w:line="360" w:lineRule="auto"/>
              <w:ind w:left="567" w:right="566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  <w:r w:rsidRPr="000F25AB">
              <w:rPr>
                <w:rFonts w:ascii="Arial" w:eastAsia="MS Mincho" w:hAnsi="Arial" w:cs="Arial"/>
                <w:sz w:val="22"/>
                <w:szCs w:val="22"/>
              </w:rPr>
              <w:t>CNPJ/CPF:</w:t>
            </w:r>
          </w:p>
        </w:tc>
        <w:tc>
          <w:tcPr>
            <w:tcW w:w="5349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FDA866C" w14:textId="77777777" w:rsidR="00051EBE" w:rsidRPr="000F25AB" w:rsidRDefault="00051EBE" w:rsidP="00840D6C">
            <w:pPr>
              <w:spacing w:line="360" w:lineRule="auto"/>
              <w:ind w:left="567" w:right="566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</w:p>
        </w:tc>
      </w:tr>
      <w:tr w:rsidR="00051EBE" w:rsidRPr="000F25AB" w14:paraId="0DDB6337" w14:textId="77777777" w:rsidTr="00840D6C">
        <w:trPr>
          <w:trHeight w:val="284"/>
          <w:jc w:val="center"/>
        </w:trPr>
        <w:tc>
          <w:tcPr>
            <w:tcW w:w="9084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A724C05" w14:textId="77777777" w:rsidR="00051EBE" w:rsidRPr="000F25AB" w:rsidRDefault="00051EBE" w:rsidP="00840D6C">
            <w:pPr>
              <w:keepNext/>
              <w:keepLines/>
              <w:spacing w:line="360" w:lineRule="auto"/>
              <w:ind w:left="567" w:right="566"/>
              <w:jc w:val="both"/>
              <w:outlineLvl w:val="0"/>
              <w:rPr>
                <w:rFonts w:ascii="Arial" w:eastAsia="MS Gothic" w:hAnsi="Arial" w:cs="Arial"/>
                <w:b/>
                <w:bCs/>
                <w:sz w:val="22"/>
                <w:szCs w:val="22"/>
              </w:rPr>
            </w:pPr>
            <w:r w:rsidRPr="000F25AB">
              <w:rPr>
                <w:rFonts w:ascii="Arial" w:eastAsia="MS Gothic" w:hAnsi="Arial" w:cs="Arial"/>
                <w:b/>
                <w:bCs/>
                <w:sz w:val="22"/>
                <w:szCs w:val="22"/>
              </w:rPr>
              <w:t>Operadores</w:t>
            </w:r>
          </w:p>
        </w:tc>
      </w:tr>
      <w:tr w:rsidR="00051EBE" w:rsidRPr="000F25AB" w14:paraId="2D2D8568" w14:textId="77777777" w:rsidTr="00840D6C">
        <w:trPr>
          <w:trHeight w:val="284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79F126" w14:textId="77777777" w:rsidR="00051EBE" w:rsidRPr="000F25AB" w:rsidRDefault="00051EBE" w:rsidP="00840D6C">
            <w:pPr>
              <w:spacing w:line="360" w:lineRule="auto"/>
              <w:ind w:left="567" w:right="566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  <w:r w:rsidRPr="000F25AB">
              <w:rPr>
                <w:rFonts w:ascii="Arial" w:eastAsia="MS Mincho" w:hAnsi="Arial" w:cs="Arial"/>
                <w:sz w:val="22"/>
                <w:szCs w:val="22"/>
              </w:rPr>
              <w:t>1</w:t>
            </w:r>
          </w:p>
        </w:tc>
        <w:tc>
          <w:tcPr>
            <w:tcW w:w="321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4525132D" w14:textId="77777777" w:rsidR="00051EBE" w:rsidRPr="000F25AB" w:rsidRDefault="00051EBE" w:rsidP="00840D6C">
            <w:pPr>
              <w:spacing w:line="360" w:lineRule="auto"/>
              <w:ind w:left="567" w:right="566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  <w:r w:rsidRPr="000F25AB">
              <w:rPr>
                <w:rFonts w:ascii="Arial" w:eastAsia="MS Mincho" w:hAnsi="Arial" w:cs="Arial"/>
                <w:sz w:val="22"/>
                <w:szCs w:val="22"/>
              </w:rPr>
              <w:t>Nome:</w:t>
            </w:r>
          </w:p>
        </w:tc>
        <w:tc>
          <w:tcPr>
            <w:tcW w:w="530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5D6D0E" w14:textId="77777777" w:rsidR="00051EBE" w:rsidRPr="000F25AB" w:rsidRDefault="00051EBE" w:rsidP="00840D6C">
            <w:pPr>
              <w:spacing w:line="360" w:lineRule="auto"/>
              <w:ind w:left="567" w:right="566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</w:p>
        </w:tc>
      </w:tr>
      <w:tr w:rsidR="00051EBE" w:rsidRPr="000F25AB" w14:paraId="3F505ED8" w14:textId="77777777" w:rsidTr="00840D6C">
        <w:trPr>
          <w:trHeight w:val="284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63C005" w14:textId="77777777" w:rsidR="00051EBE" w:rsidRPr="000F25AB" w:rsidRDefault="00051EBE" w:rsidP="00840D6C">
            <w:pPr>
              <w:spacing w:line="360" w:lineRule="auto"/>
              <w:ind w:left="567" w:right="566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</w:p>
        </w:tc>
        <w:tc>
          <w:tcPr>
            <w:tcW w:w="321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7BCA6677" w14:textId="77777777" w:rsidR="00051EBE" w:rsidRPr="000F25AB" w:rsidRDefault="00051EBE" w:rsidP="00840D6C">
            <w:pPr>
              <w:spacing w:line="360" w:lineRule="auto"/>
              <w:ind w:left="567" w:right="566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  <w:r w:rsidRPr="000F25AB">
              <w:rPr>
                <w:rFonts w:ascii="Arial" w:eastAsia="MS Mincho" w:hAnsi="Arial" w:cs="Arial"/>
                <w:sz w:val="22"/>
                <w:szCs w:val="22"/>
              </w:rPr>
              <w:t xml:space="preserve">CPF: </w:t>
            </w:r>
          </w:p>
        </w:tc>
        <w:tc>
          <w:tcPr>
            <w:tcW w:w="159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C9DD97" w14:textId="77777777" w:rsidR="00051EBE" w:rsidRPr="000F25AB" w:rsidRDefault="00051EBE" w:rsidP="00840D6C">
            <w:pPr>
              <w:spacing w:line="360" w:lineRule="auto"/>
              <w:ind w:left="567" w:right="566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</w:p>
        </w:tc>
        <w:tc>
          <w:tcPr>
            <w:tcW w:w="20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4146B529" w14:textId="77777777" w:rsidR="00051EBE" w:rsidRPr="000F25AB" w:rsidRDefault="00051EBE" w:rsidP="00840D6C">
            <w:pPr>
              <w:spacing w:line="360" w:lineRule="auto"/>
              <w:ind w:left="567" w:right="566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  <w:r w:rsidRPr="000F25AB">
              <w:rPr>
                <w:rFonts w:ascii="Arial" w:eastAsia="MS Mincho" w:hAnsi="Arial" w:cs="Arial"/>
                <w:sz w:val="22"/>
                <w:szCs w:val="22"/>
              </w:rPr>
              <w:t>Função:</w:t>
            </w:r>
          </w:p>
        </w:tc>
        <w:tc>
          <w:tcPr>
            <w:tcW w:w="16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0A0AE6D" w14:textId="77777777" w:rsidR="00051EBE" w:rsidRPr="000F25AB" w:rsidRDefault="00051EBE" w:rsidP="00840D6C">
            <w:pPr>
              <w:spacing w:line="360" w:lineRule="auto"/>
              <w:ind w:left="567" w:right="566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</w:p>
        </w:tc>
      </w:tr>
      <w:tr w:rsidR="00051EBE" w:rsidRPr="000F25AB" w14:paraId="5125E297" w14:textId="77777777" w:rsidTr="00840D6C">
        <w:trPr>
          <w:trHeight w:val="284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5356BE" w14:textId="77777777" w:rsidR="00051EBE" w:rsidRPr="000F25AB" w:rsidRDefault="00051EBE" w:rsidP="00840D6C">
            <w:pPr>
              <w:spacing w:line="360" w:lineRule="auto"/>
              <w:ind w:left="567" w:right="566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</w:p>
        </w:tc>
        <w:tc>
          <w:tcPr>
            <w:tcW w:w="336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5D337B6E" w14:textId="77777777" w:rsidR="00051EBE" w:rsidRPr="000F25AB" w:rsidRDefault="00051EBE" w:rsidP="00840D6C">
            <w:pPr>
              <w:spacing w:line="360" w:lineRule="auto"/>
              <w:ind w:left="567" w:right="566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  <w:r w:rsidRPr="000F25AB">
              <w:rPr>
                <w:rFonts w:ascii="Arial" w:eastAsia="MS Mincho" w:hAnsi="Arial" w:cs="Arial"/>
                <w:sz w:val="22"/>
                <w:szCs w:val="22"/>
              </w:rPr>
              <w:t>Telefone:</w:t>
            </w:r>
          </w:p>
        </w:tc>
        <w:tc>
          <w:tcPr>
            <w:tcW w:w="144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1324F2" w14:textId="77777777" w:rsidR="00051EBE" w:rsidRPr="000F25AB" w:rsidRDefault="00051EBE" w:rsidP="00840D6C">
            <w:pPr>
              <w:spacing w:line="360" w:lineRule="auto"/>
              <w:ind w:left="567" w:right="566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</w:p>
        </w:tc>
        <w:tc>
          <w:tcPr>
            <w:tcW w:w="20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487D26AA" w14:textId="77777777" w:rsidR="00051EBE" w:rsidRPr="000F25AB" w:rsidRDefault="00051EBE" w:rsidP="00840D6C">
            <w:pPr>
              <w:spacing w:line="360" w:lineRule="auto"/>
              <w:ind w:left="567" w:right="566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  <w:r w:rsidRPr="000F25AB">
              <w:rPr>
                <w:rFonts w:ascii="Arial" w:eastAsia="MS Mincho" w:hAnsi="Arial" w:cs="Arial"/>
                <w:sz w:val="22"/>
                <w:szCs w:val="22"/>
              </w:rPr>
              <w:t>Celular:</w:t>
            </w:r>
          </w:p>
        </w:tc>
        <w:tc>
          <w:tcPr>
            <w:tcW w:w="16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411DEE" w14:textId="77777777" w:rsidR="00051EBE" w:rsidRPr="000F25AB" w:rsidRDefault="00051EBE" w:rsidP="00840D6C">
            <w:pPr>
              <w:spacing w:line="360" w:lineRule="auto"/>
              <w:ind w:left="567" w:right="566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</w:p>
        </w:tc>
      </w:tr>
      <w:tr w:rsidR="00051EBE" w:rsidRPr="000F25AB" w14:paraId="3C260CBA" w14:textId="77777777" w:rsidTr="00840D6C">
        <w:trPr>
          <w:trHeight w:val="284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729E5C" w14:textId="77777777" w:rsidR="00051EBE" w:rsidRPr="000F25AB" w:rsidRDefault="00051EBE" w:rsidP="00840D6C">
            <w:pPr>
              <w:spacing w:line="360" w:lineRule="auto"/>
              <w:ind w:left="567" w:right="566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</w:p>
        </w:tc>
        <w:tc>
          <w:tcPr>
            <w:tcW w:w="31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093211A8" w14:textId="77777777" w:rsidR="00051EBE" w:rsidRPr="000F25AB" w:rsidRDefault="00051EBE" w:rsidP="00840D6C">
            <w:pPr>
              <w:spacing w:line="360" w:lineRule="auto"/>
              <w:ind w:left="567" w:right="566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  <w:r w:rsidRPr="000F25AB">
              <w:rPr>
                <w:rFonts w:ascii="Arial" w:eastAsia="MS Mincho" w:hAnsi="Arial" w:cs="Arial"/>
                <w:sz w:val="22"/>
                <w:szCs w:val="22"/>
              </w:rPr>
              <w:t>Fax:</w:t>
            </w:r>
          </w:p>
        </w:tc>
        <w:tc>
          <w:tcPr>
            <w:tcW w:w="166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DC1287" w14:textId="77777777" w:rsidR="00051EBE" w:rsidRPr="000F25AB" w:rsidRDefault="00051EBE" w:rsidP="00840D6C">
            <w:pPr>
              <w:spacing w:line="360" w:lineRule="auto"/>
              <w:ind w:left="567" w:right="566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</w:p>
        </w:tc>
        <w:tc>
          <w:tcPr>
            <w:tcW w:w="20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75BF9D3B" w14:textId="77777777" w:rsidR="00051EBE" w:rsidRPr="000F25AB" w:rsidRDefault="00051EBE" w:rsidP="00840D6C">
            <w:pPr>
              <w:spacing w:line="360" w:lineRule="auto"/>
              <w:ind w:left="567" w:right="566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  <w:r w:rsidRPr="000F25AB">
              <w:rPr>
                <w:rFonts w:ascii="Arial" w:eastAsia="MS Mincho" w:hAnsi="Arial" w:cs="Arial"/>
                <w:sz w:val="22"/>
                <w:szCs w:val="22"/>
              </w:rPr>
              <w:t>E-mail:</w:t>
            </w:r>
          </w:p>
        </w:tc>
        <w:tc>
          <w:tcPr>
            <w:tcW w:w="16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FFD89E" w14:textId="77777777" w:rsidR="00051EBE" w:rsidRPr="000F25AB" w:rsidRDefault="00051EBE" w:rsidP="00840D6C">
            <w:pPr>
              <w:spacing w:line="360" w:lineRule="auto"/>
              <w:ind w:left="567" w:right="566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</w:p>
        </w:tc>
      </w:tr>
      <w:tr w:rsidR="00051EBE" w:rsidRPr="000F25AB" w14:paraId="2C32A128" w14:textId="77777777" w:rsidTr="00840D6C">
        <w:trPr>
          <w:trHeight w:val="284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C3018E" w14:textId="77777777" w:rsidR="00051EBE" w:rsidRPr="000F25AB" w:rsidRDefault="00051EBE" w:rsidP="00840D6C">
            <w:pPr>
              <w:spacing w:line="360" w:lineRule="auto"/>
              <w:ind w:left="567" w:right="566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</w:p>
        </w:tc>
        <w:tc>
          <w:tcPr>
            <w:tcW w:w="31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461F7116" w14:textId="77777777" w:rsidR="00051EBE" w:rsidRPr="000F25AB" w:rsidRDefault="00051EBE" w:rsidP="00840D6C">
            <w:pPr>
              <w:spacing w:line="360" w:lineRule="auto"/>
              <w:ind w:left="567" w:right="566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  <w:proofErr w:type="spellStart"/>
            <w:r w:rsidRPr="000F25AB">
              <w:rPr>
                <w:rFonts w:ascii="Arial" w:eastAsia="MS Mincho" w:hAnsi="Arial" w:cs="Arial"/>
                <w:sz w:val="22"/>
                <w:szCs w:val="22"/>
              </w:rPr>
              <w:t>Whatsapp</w:t>
            </w:r>
            <w:proofErr w:type="spellEnd"/>
          </w:p>
        </w:tc>
        <w:tc>
          <w:tcPr>
            <w:tcW w:w="166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42444A" w14:textId="77777777" w:rsidR="00051EBE" w:rsidRPr="000F25AB" w:rsidRDefault="00051EBE" w:rsidP="00840D6C">
            <w:pPr>
              <w:spacing w:line="360" w:lineRule="auto"/>
              <w:ind w:left="567" w:right="566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</w:p>
        </w:tc>
        <w:tc>
          <w:tcPr>
            <w:tcW w:w="20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C42A8EA" w14:textId="77777777" w:rsidR="00051EBE" w:rsidRPr="000F25AB" w:rsidRDefault="00051EBE" w:rsidP="00840D6C">
            <w:pPr>
              <w:spacing w:line="360" w:lineRule="auto"/>
              <w:ind w:left="567" w:right="566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</w:p>
        </w:tc>
        <w:tc>
          <w:tcPr>
            <w:tcW w:w="16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5717A3" w14:textId="77777777" w:rsidR="00051EBE" w:rsidRPr="000F25AB" w:rsidRDefault="00051EBE" w:rsidP="00840D6C">
            <w:pPr>
              <w:spacing w:line="360" w:lineRule="auto"/>
              <w:ind w:left="567" w:right="566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</w:p>
        </w:tc>
      </w:tr>
      <w:tr w:rsidR="00051EBE" w:rsidRPr="000F25AB" w14:paraId="5E1425B3" w14:textId="77777777" w:rsidTr="00840D6C">
        <w:trPr>
          <w:trHeight w:val="284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5D4650" w14:textId="77777777" w:rsidR="00051EBE" w:rsidRPr="000F25AB" w:rsidRDefault="00051EBE" w:rsidP="00840D6C">
            <w:pPr>
              <w:spacing w:line="360" w:lineRule="auto"/>
              <w:ind w:left="567" w:right="566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  <w:r w:rsidRPr="000F25AB">
              <w:rPr>
                <w:rFonts w:ascii="Arial" w:eastAsia="MS Mincho" w:hAnsi="Arial" w:cs="Arial"/>
                <w:sz w:val="22"/>
                <w:szCs w:val="22"/>
              </w:rPr>
              <w:t>2</w:t>
            </w:r>
          </w:p>
        </w:tc>
        <w:tc>
          <w:tcPr>
            <w:tcW w:w="31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6E5F292D" w14:textId="77777777" w:rsidR="00051EBE" w:rsidRPr="000F25AB" w:rsidRDefault="00051EBE" w:rsidP="00840D6C">
            <w:pPr>
              <w:spacing w:line="360" w:lineRule="auto"/>
              <w:ind w:left="567" w:right="566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  <w:r w:rsidRPr="000F25AB">
              <w:rPr>
                <w:rFonts w:ascii="Arial" w:eastAsia="MS Mincho" w:hAnsi="Arial" w:cs="Arial"/>
                <w:sz w:val="22"/>
                <w:szCs w:val="22"/>
              </w:rPr>
              <w:t>Nome:</w:t>
            </w:r>
          </w:p>
        </w:tc>
        <w:tc>
          <w:tcPr>
            <w:tcW w:w="5380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BB9371" w14:textId="77777777" w:rsidR="00051EBE" w:rsidRPr="000F25AB" w:rsidRDefault="00051EBE" w:rsidP="00840D6C">
            <w:pPr>
              <w:spacing w:line="360" w:lineRule="auto"/>
              <w:ind w:left="567" w:right="566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</w:p>
        </w:tc>
      </w:tr>
      <w:tr w:rsidR="00051EBE" w:rsidRPr="000F25AB" w14:paraId="7122E081" w14:textId="77777777" w:rsidTr="00840D6C">
        <w:trPr>
          <w:trHeight w:val="284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F72117" w14:textId="77777777" w:rsidR="00051EBE" w:rsidRPr="000F25AB" w:rsidRDefault="00051EBE" w:rsidP="00840D6C">
            <w:pPr>
              <w:spacing w:line="360" w:lineRule="auto"/>
              <w:ind w:left="567" w:right="566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</w:p>
        </w:tc>
        <w:tc>
          <w:tcPr>
            <w:tcW w:w="31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34BD39C3" w14:textId="77777777" w:rsidR="00051EBE" w:rsidRPr="000F25AB" w:rsidRDefault="00051EBE" w:rsidP="00840D6C">
            <w:pPr>
              <w:spacing w:line="360" w:lineRule="auto"/>
              <w:ind w:left="567" w:right="566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  <w:r w:rsidRPr="000F25AB">
              <w:rPr>
                <w:rFonts w:ascii="Arial" w:eastAsia="MS Mincho" w:hAnsi="Arial" w:cs="Arial"/>
                <w:sz w:val="22"/>
                <w:szCs w:val="22"/>
              </w:rPr>
              <w:t>CPF:</w:t>
            </w:r>
          </w:p>
        </w:tc>
        <w:tc>
          <w:tcPr>
            <w:tcW w:w="166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A5DAF7A" w14:textId="77777777" w:rsidR="00051EBE" w:rsidRPr="000F25AB" w:rsidRDefault="00051EBE" w:rsidP="00840D6C">
            <w:pPr>
              <w:spacing w:line="360" w:lineRule="auto"/>
              <w:ind w:left="567" w:right="566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</w:p>
        </w:tc>
        <w:tc>
          <w:tcPr>
            <w:tcW w:w="2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5721B9A7" w14:textId="77777777" w:rsidR="00051EBE" w:rsidRPr="000F25AB" w:rsidRDefault="00051EBE" w:rsidP="00840D6C">
            <w:pPr>
              <w:spacing w:line="360" w:lineRule="auto"/>
              <w:ind w:left="567" w:right="566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  <w:r w:rsidRPr="000F25AB">
              <w:rPr>
                <w:rFonts w:ascii="Arial" w:eastAsia="MS Mincho" w:hAnsi="Arial" w:cs="Arial"/>
                <w:sz w:val="22"/>
                <w:szCs w:val="22"/>
              </w:rPr>
              <w:t>Função:</w:t>
            </w:r>
          </w:p>
        </w:tc>
        <w:tc>
          <w:tcPr>
            <w:tcW w:w="16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DC2FCF" w14:textId="77777777" w:rsidR="00051EBE" w:rsidRPr="000F25AB" w:rsidRDefault="00051EBE" w:rsidP="00840D6C">
            <w:pPr>
              <w:spacing w:line="360" w:lineRule="auto"/>
              <w:ind w:left="567" w:right="566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</w:p>
        </w:tc>
      </w:tr>
      <w:tr w:rsidR="00051EBE" w:rsidRPr="000F25AB" w14:paraId="2FABFADD" w14:textId="77777777" w:rsidTr="00840D6C">
        <w:trPr>
          <w:trHeight w:val="284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0B9991" w14:textId="77777777" w:rsidR="00051EBE" w:rsidRPr="000F25AB" w:rsidRDefault="00051EBE" w:rsidP="00840D6C">
            <w:pPr>
              <w:spacing w:line="360" w:lineRule="auto"/>
              <w:ind w:left="567" w:right="566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</w:p>
        </w:tc>
        <w:tc>
          <w:tcPr>
            <w:tcW w:w="331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720F2E4F" w14:textId="77777777" w:rsidR="00051EBE" w:rsidRPr="000F25AB" w:rsidRDefault="00051EBE" w:rsidP="00840D6C">
            <w:pPr>
              <w:spacing w:line="360" w:lineRule="auto"/>
              <w:ind w:left="567" w:right="566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  <w:r w:rsidRPr="000F25AB">
              <w:rPr>
                <w:rFonts w:ascii="Arial" w:eastAsia="MS Mincho" w:hAnsi="Arial" w:cs="Arial"/>
                <w:sz w:val="22"/>
                <w:szCs w:val="22"/>
              </w:rPr>
              <w:t>Telefone:</w:t>
            </w:r>
          </w:p>
        </w:tc>
        <w:tc>
          <w:tcPr>
            <w:tcW w:w="14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B707659" w14:textId="77777777" w:rsidR="00051EBE" w:rsidRPr="000F25AB" w:rsidRDefault="00051EBE" w:rsidP="00840D6C">
            <w:pPr>
              <w:spacing w:line="360" w:lineRule="auto"/>
              <w:ind w:left="567" w:right="566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</w:p>
        </w:tc>
        <w:tc>
          <w:tcPr>
            <w:tcW w:w="2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347912AB" w14:textId="77777777" w:rsidR="00051EBE" w:rsidRPr="000F25AB" w:rsidRDefault="00051EBE" w:rsidP="00840D6C">
            <w:pPr>
              <w:spacing w:line="360" w:lineRule="auto"/>
              <w:ind w:left="567" w:right="566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  <w:r w:rsidRPr="000F25AB">
              <w:rPr>
                <w:rFonts w:ascii="Arial" w:eastAsia="MS Mincho" w:hAnsi="Arial" w:cs="Arial"/>
                <w:sz w:val="22"/>
                <w:szCs w:val="22"/>
              </w:rPr>
              <w:t>Celular:</w:t>
            </w:r>
          </w:p>
        </w:tc>
        <w:tc>
          <w:tcPr>
            <w:tcW w:w="16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CDF7E6" w14:textId="77777777" w:rsidR="00051EBE" w:rsidRPr="000F25AB" w:rsidRDefault="00051EBE" w:rsidP="00840D6C">
            <w:pPr>
              <w:spacing w:line="360" w:lineRule="auto"/>
              <w:ind w:left="567" w:right="566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</w:p>
        </w:tc>
      </w:tr>
      <w:tr w:rsidR="00051EBE" w:rsidRPr="000F25AB" w14:paraId="0C7FFA3F" w14:textId="77777777" w:rsidTr="00840D6C">
        <w:trPr>
          <w:trHeight w:val="284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C3AE9F" w14:textId="77777777" w:rsidR="00051EBE" w:rsidRPr="000F25AB" w:rsidRDefault="00051EBE" w:rsidP="00840D6C">
            <w:pPr>
              <w:spacing w:line="360" w:lineRule="auto"/>
              <w:ind w:left="567" w:right="566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</w:p>
        </w:tc>
        <w:tc>
          <w:tcPr>
            <w:tcW w:w="3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350F0EC3" w14:textId="77777777" w:rsidR="00051EBE" w:rsidRPr="000F25AB" w:rsidRDefault="00051EBE" w:rsidP="00840D6C">
            <w:pPr>
              <w:spacing w:line="360" w:lineRule="auto"/>
              <w:ind w:left="567" w:right="566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  <w:r w:rsidRPr="000F25AB">
              <w:rPr>
                <w:rFonts w:ascii="Arial" w:eastAsia="MS Mincho" w:hAnsi="Arial" w:cs="Arial"/>
                <w:sz w:val="22"/>
                <w:szCs w:val="22"/>
              </w:rPr>
              <w:t>Fax:</w:t>
            </w:r>
          </w:p>
        </w:tc>
        <w:tc>
          <w:tcPr>
            <w:tcW w:w="1710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B61234" w14:textId="77777777" w:rsidR="00051EBE" w:rsidRPr="000F25AB" w:rsidRDefault="00051EBE" w:rsidP="00840D6C">
            <w:pPr>
              <w:spacing w:line="360" w:lineRule="auto"/>
              <w:ind w:left="567" w:right="566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</w:p>
        </w:tc>
        <w:tc>
          <w:tcPr>
            <w:tcW w:w="2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6CE513AE" w14:textId="77777777" w:rsidR="00051EBE" w:rsidRPr="000F25AB" w:rsidRDefault="00051EBE" w:rsidP="00840D6C">
            <w:pPr>
              <w:spacing w:line="360" w:lineRule="auto"/>
              <w:ind w:left="567" w:right="566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  <w:r w:rsidRPr="000F25AB">
              <w:rPr>
                <w:rFonts w:ascii="Arial" w:eastAsia="MS Mincho" w:hAnsi="Arial" w:cs="Arial"/>
                <w:sz w:val="22"/>
                <w:szCs w:val="22"/>
              </w:rPr>
              <w:t>E-mail:</w:t>
            </w:r>
          </w:p>
        </w:tc>
        <w:tc>
          <w:tcPr>
            <w:tcW w:w="16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B30DC4B" w14:textId="77777777" w:rsidR="00051EBE" w:rsidRPr="000F25AB" w:rsidRDefault="00051EBE" w:rsidP="00840D6C">
            <w:pPr>
              <w:spacing w:line="360" w:lineRule="auto"/>
              <w:ind w:left="567" w:right="566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</w:p>
        </w:tc>
      </w:tr>
      <w:tr w:rsidR="00051EBE" w:rsidRPr="000F25AB" w14:paraId="45B1681E" w14:textId="77777777" w:rsidTr="00840D6C">
        <w:trPr>
          <w:trHeight w:val="284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B003ED" w14:textId="77777777" w:rsidR="00051EBE" w:rsidRPr="000F25AB" w:rsidRDefault="00051EBE" w:rsidP="00840D6C">
            <w:pPr>
              <w:spacing w:line="360" w:lineRule="auto"/>
              <w:ind w:left="567" w:right="566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</w:p>
        </w:tc>
        <w:tc>
          <w:tcPr>
            <w:tcW w:w="3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0F93680D" w14:textId="77777777" w:rsidR="00051EBE" w:rsidRPr="000F25AB" w:rsidRDefault="00051EBE" w:rsidP="00840D6C">
            <w:pPr>
              <w:spacing w:line="360" w:lineRule="auto"/>
              <w:ind w:left="567" w:right="566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  <w:proofErr w:type="spellStart"/>
            <w:r w:rsidRPr="000F25AB">
              <w:rPr>
                <w:rFonts w:ascii="Arial" w:eastAsia="MS Mincho" w:hAnsi="Arial" w:cs="Arial"/>
                <w:sz w:val="22"/>
                <w:szCs w:val="22"/>
              </w:rPr>
              <w:t>Whatsapp</w:t>
            </w:r>
            <w:proofErr w:type="spellEnd"/>
          </w:p>
        </w:tc>
        <w:tc>
          <w:tcPr>
            <w:tcW w:w="5424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50B831B" w14:textId="77777777" w:rsidR="00051EBE" w:rsidRPr="000F25AB" w:rsidRDefault="00051EBE" w:rsidP="00840D6C">
            <w:pPr>
              <w:spacing w:line="360" w:lineRule="auto"/>
              <w:ind w:left="567" w:right="566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</w:p>
        </w:tc>
      </w:tr>
      <w:tr w:rsidR="00051EBE" w:rsidRPr="000F25AB" w14:paraId="4EFB591E" w14:textId="77777777" w:rsidTr="00840D6C">
        <w:trPr>
          <w:trHeight w:val="284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F42169" w14:textId="77777777" w:rsidR="00051EBE" w:rsidRPr="000F25AB" w:rsidRDefault="00051EBE" w:rsidP="00840D6C">
            <w:pPr>
              <w:spacing w:line="360" w:lineRule="auto"/>
              <w:ind w:left="567" w:right="566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  <w:r w:rsidRPr="000F25AB">
              <w:rPr>
                <w:rFonts w:ascii="Arial" w:eastAsia="MS Mincho" w:hAnsi="Arial" w:cs="Arial"/>
                <w:sz w:val="22"/>
                <w:szCs w:val="22"/>
              </w:rPr>
              <w:t>3</w:t>
            </w:r>
          </w:p>
        </w:tc>
        <w:tc>
          <w:tcPr>
            <w:tcW w:w="3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4DB2A32B" w14:textId="77777777" w:rsidR="00051EBE" w:rsidRPr="000F25AB" w:rsidRDefault="00051EBE" w:rsidP="00840D6C">
            <w:pPr>
              <w:spacing w:line="360" w:lineRule="auto"/>
              <w:ind w:left="567" w:right="566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  <w:r w:rsidRPr="000F25AB">
              <w:rPr>
                <w:rFonts w:ascii="Arial" w:eastAsia="MS Mincho" w:hAnsi="Arial" w:cs="Arial"/>
                <w:sz w:val="22"/>
                <w:szCs w:val="22"/>
              </w:rPr>
              <w:t>Nome:</w:t>
            </w:r>
          </w:p>
        </w:tc>
        <w:tc>
          <w:tcPr>
            <w:tcW w:w="5424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2A8348" w14:textId="77777777" w:rsidR="00051EBE" w:rsidRPr="000F25AB" w:rsidRDefault="00051EBE" w:rsidP="00840D6C">
            <w:pPr>
              <w:spacing w:line="360" w:lineRule="auto"/>
              <w:ind w:left="567" w:right="566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</w:p>
        </w:tc>
      </w:tr>
      <w:tr w:rsidR="00051EBE" w:rsidRPr="000F25AB" w14:paraId="7FE88D04" w14:textId="77777777" w:rsidTr="00840D6C">
        <w:trPr>
          <w:trHeight w:val="284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96A652" w14:textId="77777777" w:rsidR="00051EBE" w:rsidRPr="000F25AB" w:rsidRDefault="00051EBE" w:rsidP="00840D6C">
            <w:pPr>
              <w:spacing w:line="360" w:lineRule="auto"/>
              <w:ind w:left="567" w:right="566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</w:p>
        </w:tc>
        <w:tc>
          <w:tcPr>
            <w:tcW w:w="3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7D776A22" w14:textId="77777777" w:rsidR="00051EBE" w:rsidRPr="000F25AB" w:rsidRDefault="00051EBE" w:rsidP="00840D6C">
            <w:pPr>
              <w:spacing w:line="360" w:lineRule="auto"/>
              <w:ind w:left="567" w:right="566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  <w:r w:rsidRPr="000F25AB">
              <w:rPr>
                <w:rFonts w:ascii="Arial" w:eastAsia="MS Mincho" w:hAnsi="Arial" w:cs="Arial"/>
                <w:sz w:val="22"/>
                <w:szCs w:val="22"/>
              </w:rPr>
              <w:t>CPF:</w:t>
            </w:r>
          </w:p>
        </w:tc>
        <w:tc>
          <w:tcPr>
            <w:tcW w:w="1710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2F8C17" w14:textId="77777777" w:rsidR="00051EBE" w:rsidRPr="000F25AB" w:rsidRDefault="00051EBE" w:rsidP="00840D6C">
            <w:pPr>
              <w:spacing w:line="360" w:lineRule="auto"/>
              <w:ind w:left="567" w:right="566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</w:p>
        </w:tc>
        <w:tc>
          <w:tcPr>
            <w:tcW w:w="20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601E445E" w14:textId="77777777" w:rsidR="00051EBE" w:rsidRPr="000F25AB" w:rsidRDefault="00051EBE" w:rsidP="00840D6C">
            <w:pPr>
              <w:spacing w:line="360" w:lineRule="auto"/>
              <w:ind w:left="567" w:right="566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  <w:r w:rsidRPr="000F25AB">
              <w:rPr>
                <w:rFonts w:ascii="Arial" w:eastAsia="MS Mincho" w:hAnsi="Arial" w:cs="Arial"/>
                <w:sz w:val="22"/>
                <w:szCs w:val="22"/>
              </w:rPr>
              <w:t>Função:</w:t>
            </w:r>
          </w:p>
        </w:tc>
        <w:tc>
          <w:tcPr>
            <w:tcW w:w="16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31A737" w14:textId="77777777" w:rsidR="00051EBE" w:rsidRPr="000F25AB" w:rsidRDefault="00051EBE" w:rsidP="00840D6C">
            <w:pPr>
              <w:spacing w:line="360" w:lineRule="auto"/>
              <w:ind w:left="567" w:right="566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</w:p>
        </w:tc>
      </w:tr>
      <w:tr w:rsidR="00051EBE" w:rsidRPr="000F25AB" w14:paraId="22BFBFDB" w14:textId="77777777" w:rsidTr="00840D6C">
        <w:trPr>
          <w:trHeight w:val="284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76E0D2" w14:textId="77777777" w:rsidR="00051EBE" w:rsidRPr="000F25AB" w:rsidRDefault="00051EBE" w:rsidP="00840D6C">
            <w:pPr>
              <w:spacing w:line="360" w:lineRule="auto"/>
              <w:ind w:left="567" w:right="566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</w:p>
        </w:tc>
        <w:tc>
          <w:tcPr>
            <w:tcW w:w="329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469B9043" w14:textId="77777777" w:rsidR="00051EBE" w:rsidRPr="000F25AB" w:rsidRDefault="00051EBE" w:rsidP="00840D6C">
            <w:pPr>
              <w:spacing w:line="360" w:lineRule="auto"/>
              <w:ind w:left="567" w:right="566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  <w:r w:rsidRPr="000F25AB">
              <w:rPr>
                <w:rFonts w:ascii="Arial" w:eastAsia="MS Mincho" w:hAnsi="Arial" w:cs="Arial"/>
                <w:sz w:val="22"/>
                <w:szCs w:val="22"/>
              </w:rPr>
              <w:t>Telefone:</w:t>
            </w:r>
          </w:p>
        </w:tc>
        <w:tc>
          <w:tcPr>
            <w:tcW w:w="151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FA281D" w14:textId="77777777" w:rsidR="00051EBE" w:rsidRPr="000F25AB" w:rsidRDefault="00051EBE" w:rsidP="00840D6C">
            <w:pPr>
              <w:spacing w:line="360" w:lineRule="auto"/>
              <w:ind w:left="567" w:right="566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</w:p>
        </w:tc>
        <w:tc>
          <w:tcPr>
            <w:tcW w:w="20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0FE1CF35" w14:textId="77777777" w:rsidR="00051EBE" w:rsidRPr="000F25AB" w:rsidRDefault="00051EBE" w:rsidP="00840D6C">
            <w:pPr>
              <w:spacing w:line="360" w:lineRule="auto"/>
              <w:ind w:left="567" w:right="566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  <w:r w:rsidRPr="000F25AB">
              <w:rPr>
                <w:rFonts w:ascii="Arial" w:eastAsia="MS Mincho" w:hAnsi="Arial" w:cs="Arial"/>
                <w:sz w:val="22"/>
                <w:szCs w:val="22"/>
              </w:rPr>
              <w:t>Celular:</w:t>
            </w:r>
          </w:p>
        </w:tc>
        <w:tc>
          <w:tcPr>
            <w:tcW w:w="16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D6E298" w14:textId="77777777" w:rsidR="00051EBE" w:rsidRPr="000F25AB" w:rsidRDefault="00051EBE" w:rsidP="00840D6C">
            <w:pPr>
              <w:spacing w:line="360" w:lineRule="auto"/>
              <w:ind w:left="567" w:right="566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</w:p>
        </w:tc>
      </w:tr>
      <w:tr w:rsidR="00051EBE" w:rsidRPr="000F25AB" w14:paraId="40839D99" w14:textId="77777777" w:rsidTr="00840D6C">
        <w:trPr>
          <w:trHeight w:val="284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2FF7D8" w14:textId="77777777" w:rsidR="00051EBE" w:rsidRPr="000F25AB" w:rsidRDefault="00051EBE" w:rsidP="00840D6C">
            <w:pPr>
              <w:spacing w:line="360" w:lineRule="auto"/>
              <w:ind w:left="567" w:right="566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</w:p>
        </w:tc>
        <w:tc>
          <w:tcPr>
            <w:tcW w:w="31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1843F7A8" w14:textId="77777777" w:rsidR="00051EBE" w:rsidRPr="000F25AB" w:rsidRDefault="00051EBE" w:rsidP="00840D6C">
            <w:pPr>
              <w:spacing w:line="360" w:lineRule="auto"/>
              <w:ind w:left="567" w:right="566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  <w:r w:rsidRPr="000F25AB">
              <w:rPr>
                <w:rFonts w:ascii="Arial" w:eastAsia="MS Mincho" w:hAnsi="Arial" w:cs="Arial"/>
                <w:sz w:val="22"/>
                <w:szCs w:val="22"/>
              </w:rPr>
              <w:t>Fax:</w:t>
            </w:r>
          </w:p>
        </w:tc>
        <w:tc>
          <w:tcPr>
            <w:tcW w:w="1699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80A7E0" w14:textId="77777777" w:rsidR="00051EBE" w:rsidRPr="000F25AB" w:rsidRDefault="00051EBE" w:rsidP="00840D6C">
            <w:pPr>
              <w:spacing w:line="360" w:lineRule="auto"/>
              <w:ind w:left="567" w:right="566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</w:p>
        </w:tc>
        <w:tc>
          <w:tcPr>
            <w:tcW w:w="20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1CB4E690" w14:textId="77777777" w:rsidR="00051EBE" w:rsidRPr="000F25AB" w:rsidRDefault="00051EBE" w:rsidP="00840D6C">
            <w:pPr>
              <w:spacing w:line="360" w:lineRule="auto"/>
              <w:ind w:left="567" w:right="566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  <w:r w:rsidRPr="000F25AB">
              <w:rPr>
                <w:rFonts w:ascii="Arial" w:eastAsia="MS Mincho" w:hAnsi="Arial" w:cs="Arial"/>
                <w:sz w:val="22"/>
                <w:szCs w:val="22"/>
              </w:rPr>
              <w:t>E-mail:</w:t>
            </w:r>
          </w:p>
        </w:tc>
        <w:tc>
          <w:tcPr>
            <w:tcW w:w="16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FDDFE7" w14:textId="77777777" w:rsidR="00051EBE" w:rsidRPr="000F25AB" w:rsidRDefault="00051EBE" w:rsidP="00840D6C">
            <w:pPr>
              <w:spacing w:line="360" w:lineRule="auto"/>
              <w:ind w:left="567" w:right="566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</w:p>
        </w:tc>
      </w:tr>
      <w:tr w:rsidR="00051EBE" w:rsidRPr="000F25AB" w14:paraId="3BE2AD04" w14:textId="77777777" w:rsidTr="00840D6C">
        <w:trPr>
          <w:trHeight w:val="284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41DA04" w14:textId="77777777" w:rsidR="00051EBE" w:rsidRPr="000F25AB" w:rsidRDefault="00051EBE" w:rsidP="00840D6C">
            <w:pPr>
              <w:spacing w:line="360" w:lineRule="auto"/>
              <w:ind w:left="567" w:right="566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</w:p>
        </w:tc>
        <w:tc>
          <w:tcPr>
            <w:tcW w:w="31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3D55805A" w14:textId="77777777" w:rsidR="00051EBE" w:rsidRPr="000F25AB" w:rsidRDefault="00051EBE" w:rsidP="00840D6C">
            <w:pPr>
              <w:spacing w:line="360" w:lineRule="auto"/>
              <w:ind w:left="567" w:right="566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  <w:proofErr w:type="spellStart"/>
            <w:r w:rsidRPr="000F25AB">
              <w:rPr>
                <w:rFonts w:ascii="Arial" w:eastAsia="MS Mincho" w:hAnsi="Arial" w:cs="Arial"/>
                <w:sz w:val="22"/>
                <w:szCs w:val="22"/>
              </w:rPr>
              <w:t>Whatsapp</w:t>
            </w:r>
            <w:proofErr w:type="spellEnd"/>
          </w:p>
        </w:tc>
        <w:tc>
          <w:tcPr>
            <w:tcW w:w="1699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29DFAE" w14:textId="77777777" w:rsidR="00051EBE" w:rsidRPr="000F25AB" w:rsidRDefault="00051EBE" w:rsidP="00840D6C">
            <w:pPr>
              <w:spacing w:line="360" w:lineRule="auto"/>
              <w:ind w:left="567" w:right="566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</w:p>
        </w:tc>
        <w:tc>
          <w:tcPr>
            <w:tcW w:w="20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576C7AA" w14:textId="77777777" w:rsidR="00051EBE" w:rsidRPr="000F25AB" w:rsidRDefault="00051EBE" w:rsidP="00840D6C">
            <w:pPr>
              <w:spacing w:line="360" w:lineRule="auto"/>
              <w:ind w:left="567" w:right="566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</w:p>
        </w:tc>
        <w:tc>
          <w:tcPr>
            <w:tcW w:w="16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D69A1A" w14:textId="77777777" w:rsidR="00051EBE" w:rsidRPr="000F25AB" w:rsidRDefault="00051EBE" w:rsidP="00840D6C">
            <w:pPr>
              <w:spacing w:line="360" w:lineRule="auto"/>
              <w:ind w:left="567" w:right="566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</w:p>
        </w:tc>
      </w:tr>
    </w:tbl>
    <w:p w14:paraId="02143691" w14:textId="77777777" w:rsidR="00051EBE" w:rsidRPr="000F25AB" w:rsidRDefault="00051EBE" w:rsidP="00051EBE">
      <w:pPr>
        <w:tabs>
          <w:tab w:val="left" w:pos="567"/>
        </w:tabs>
        <w:spacing w:line="360" w:lineRule="auto"/>
        <w:ind w:right="-1"/>
        <w:jc w:val="both"/>
        <w:rPr>
          <w:rFonts w:ascii="Arial" w:eastAsia="MS Mincho" w:hAnsi="Arial" w:cs="Arial"/>
          <w:sz w:val="22"/>
          <w:szCs w:val="22"/>
        </w:rPr>
      </w:pPr>
    </w:p>
    <w:p w14:paraId="5C7E106C" w14:textId="77777777" w:rsidR="00051EBE" w:rsidRPr="000F25AB" w:rsidRDefault="00051EBE" w:rsidP="00051EBE">
      <w:pPr>
        <w:tabs>
          <w:tab w:val="left" w:pos="567"/>
        </w:tabs>
        <w:spacing w:line="360" w:lineRule="auto"/>
        <w:ind w:right="-1"/>
        <w:jc w:val="both"/>
        <w:rPr>
          <w:rFonts w:ascii="Arial" w:eastAsia="MS Mincho" w:hAnsi="Arial" w:cs="Arial"/>
          <w:sz w:val="22"/>
          <w:szCs w:val="22"/>
        </w:rPr>
      </w:pPr>
      <w:r w:rsidRPr="000F25AB">
        <w:rPr>
          <w:rFonts w:ascii="Arial" w:eastAsia="MS Mincho" w:hAnsi="Arial" w:cs="Arial"/>
          <w:sz w:val="22"/>
          <w:szCs w:val="22"/>
        </w:rPr>
        <w:t>O Licitante reconhece que:</w:t>
      </w:r>
    </w:p>
    <w:p w14:paraId="6B48DE78" w14:textId="77777777" w:rsidR="00051EBE" w:rsidRPr="000F25AB" w:rsidRDefault="00051EBE" w:rsidP="00051EBE">
      <w:pPr>
        <w:tabs>
          <w:tab w:val="left" w:pos="567"/>
        </w:tabs>
        <w:spacing w:line="360" w:lineRule="auto"/>
        <w:ind w:right="-1"/>
        <w:jc w:val="both"/>
        <w:rPr>
          <w:rFonts w:ascii="Arial" w:eastAsia="MS Mincho" w:hAnsi="Arial" w:cs="Arial"/>
          <w:sz w:val="22"/>
          <w:szCs w:val="22"/>
        </w:rPr>
      </w:pPr>
    </w:p>
    <w:p w14:paraId="658B8D44" w14:textId="77777777" w:rsidR="00051EBE" w:rsidRPr="000F25AB" w:rsidRDefault="00051EBE" w:rsidP="00051EBE">
      <w:pPr>
        <w:numPr>
          <w:ilvl w:val="0"/>
          <w:numId w:val="1"/>
        </w:numPr>
        <w:tabs>
          <w:tab w:val="left" w:pos="567"/>
        </w:tabs>
        <w:spacing w:line="360" w:lineRule="auto"/>
        <w:ind w:left="0" w:right="-1" w:firstLine="283"/>
        <w:contextualSpacing/>
        <w:jc w:val="both"/>
        <w:rPr>
          <w:rFonts w:ascii="Arial" w:eastAsia="MS Mincho" w:hAnsi="Arial" w:cs="Arial"/>
          <w:sz w:val="22"/>
          <w:szCs w:val="22"/>
        </w:rPr>
      </w:pPr>
      <w:r w:rsidRPr="000F25AB">
        <w:rPr>
          <w:rFonts w:ascii="Arial" w:eastAsia="MS Mincho" w:hAnsi="Arial" w:cs="Arial"/>
          <w:sz w:val="22"/>
          <w:szCs w:val="22"/>
        </w:rPr>
        <w:t>A Senha e a Chave Eletrônica de identificação do usuário para acesso ao sistema são de uso exclusivo de seu titular, não cabendo à BLL - Bolsa de Licitações do Brasil nenhuma responsabilidade por eventuais danos ou prejuízos decorrentes de seu uso indevido;</w:t>
      </w:r>
    </w:p>
    <w:p w14:paraId="35B7444B" w14:textId="77777777" w:rsidR="00051EBE" w:rsidRPr="000F25AB" w:rsidRDefault="00051EBE" w:rsidP="00051EBE">
      <w:pPr>
        <w:numPr>
          <w:ilvl w:val="0"/>
          <w:numId w:val="1"/>
        </w:numPr>
        <w:tabs>
          <w:tab w:val="left" w:pos="567"/>
        </w:tabs>
        <w:spacing w:line="360" w:lineRule="auto"/>
        <w:ind w:left="0" w:right="-1" w:firstLine="283"/>
        <w:contextualSpacing/>
        <w:jc w:val="both"/>
        <w:rPr>
          <w:rFonts w:ascii="Arial" w:eastAsia="MS Mincho" w:hAnsi="Arial" w:cs="Arial"/>
          <w:sz w:val="22"/>
          <w:szCs w:val="22"/>
        </w:rPr>
      </w:pPr>
      <w:r w:rsidRPr="000F25AB">
        <w:rPr>
          <w:rFonts w:ascii="Arial" w:eastAsia="MS Mincho" w:hAnsi="Arial" w:cs="Arial"/>
          <w:sz w:val="22"/>
          <w:szCs w:val="22"/>
        </w:rPr>
        <w:t>O cancelamento de Senha ou de Chave Eletrônica poderá ser feito pela BLL - Bolsa de Licitações do Brasil, mediante solicitação escrita de seu titular ou do Licitante;</w:t>
      </w:r>
    </w:p>
    <w:p w14:paraId="52C3BBE0" w14:textId="77777777" w:rsidR="00051EBE" w:rsidRPr="000F25AB" w:rsidRDefault="00051EBE" w:rsidP="00051EBE">
      <w:pPr>
        <w:numPr>
          <w:ilvl w:val="0"/>
          <w:numId w:val="1"/>
        </w:numPr>
        <w:tabs>
          <w:tab w:val="left" w:pos="567"/>
        </w:tabs>
        <w:spacing w:line="360" w:lineRule="auto"/>
        <w:ind w:left="0" w:right="-1" w:firstLine="283"/>
        <w:jc w:val="both"/>
        <w:rPr>
          <w:rFonts w:ascii="Arial" w:eastAsia="MS Mincho" w:hAnsi="Arial" w:cs="Arial"/>
          <w:sz w:val="22"/>
          <w:szCs w:val="22"/>
        </w:rPr>
      </w:pPr>
      <w:r w:rsidRPr="000F25AB">
        <w:rPr>
          <w:rFonts w:ascii="Arial" w:eastAsia="MS Mincho" w:hAnsi="Arial" w:cs="Arial"/>
          <w:sz w:val="22"/>
          <w:szCs w:val="22"/>
        </w:rPr>
        <w:t>A perda de Senha ou de Chave Eletrônica ou a quebra de seu sigilo deverá ser comunicada imediatamente à BLL – Bolsa de Licitações do Brasil para o necessário bloqueio de acesso;</w:t>
      </w:r>
    </w:p>
    <w:p w14:paraId="3A0B56EB" w14:textId="77777777" w:rsidR="00051EBE" w:rsidRPr="000F25AB" w:rsidRDefault="00051EBE" w:rsidP="00051EBE">
      <w:pPr>
        <w:numPr>
          <w:ilvl w:val="0"/>
          <w:numId w:val="1"/>
        </w:numPr>
        <w:tabs>
          <w:tab w:val="left" w:pos="567"/>
        </w:tabs>
        <w:spacing w:line="360" w:lineRule="auto"/>
        <w:ind w:left="0" w:right="-1" w:firstLine="283"/>
        <w:contextualSpacing/>
        <w:jc w:val="both"/>
        <w:rPr>
          <w:rFonts w:ascii="Arial" w:eastAsia="MS Mincho" w:hAnsi="Arial" w:cs="Arial"/>
          <w:sz w:val="22"/>
          <w:szCs w:val="22"/>
        </w:rPr>
      </w:pPr>
      <w:r w:rsidRPr="000F25AB">
        <w:rPr>
          <w:rFonts w:ascii="Arial" w:eastAsia="MS Mincho" w:hAnsi="Arial" w:cs="Arial"/>
          <w:sz w:val="22"/>
          <w:szCs w:val="22"/>
        </w:rPr>
        <w:t>O Licitante será responsável por todas as propostas, lances de preços e transações efetuadas no sistema, por seu usuário, por sua conta e ordem, assumindo-os como firmes e verdadeiros; e o não pagamento das taxas ensejará a sua inclusão no cadastro de inadimplentes da BLL – Bolsa de Licitações do Brasil, no Serviço de Proteção de Credito e no SERASA e ao automático cancelamento de sua Senha ou de Chave Eletrônica.</w:t>
      </w:r>
    </w:p>
    <w:p w14:paraId="60124757" w14:textId="77777777" w:rsidR="00051EBE" w:rsidRPr="000F25AB" w:rsidRDefault="00051EBE" w:rsidP="00051EBE">
      <w:pPr>
        <w:tabs>
          <w:tab w:val="left" w:pos="567"/>
        </w:tabs>
        <w:spacing w:line="360" w:lineRule="auto"/>
        <w:ind w:right="-1"/>
        <w:jc w:val="both"/>
        <w:rPr>
          <w:rFonts w:ascii="Arial" w:eastAsia="MS Mincho" w:hAnsi="Arial" w:cs="Arial"/>
          <w:sz w:val="22"/>
          <w:szCs w:val="22"/>
        </w:rPr>
      </w:pPr>
    </w:p>
    <w:p w14:paraId="3847C9DE" w14:textId="77777777" w:rsidR="00051EBE" w:rsidRPr="000F25AB" w:rsidRDefault="00051EBE" w:rsidP="00051EBE">
      <w:pPr>
        <w:tabs>
          <w:tab w:val="left" w:pos="567"/>
        </w:tabs>
        <w:spacing w:line="360" w:lineRule="auto"/>
        <w:ind w:right="-1"/>
        <w:jc w:val="both"/>
        <w:rPr>
          <w:rFonts w:ascii="Arial" w:eastAsia="MS Mincho" w:hAnsi="Arial" w:cs="Arial"/>
          <w:sz w:val="22"/>
          <w:szCs w:val="22"/>
        </w:rPr>
      </w:pPr>
    </w:p>
    <w:p w14:paraId="35182DC1" w14:textId="77777777" w:rsidR="00051EBE" w:rsidRPr="000F25AB" w:rsidRDefault="00051EBE" w:rsidP="00051EBE">
      <w:pPr>
        <w:tabs>
          <w:tab w:val="left" w:pos="567"/>
        </w:tabs>
        <w:spacing w:line="360" w:lineRule="auto"/>
        <w:ind w:right="-1"/>
        <w:jc w:val="both"/>
        <w:outlineLvl w:val="0"/>
        <w:rPr>
          <w:rFonts w:ascii="Arial" w:eastAsia="MS Mincho" w:hAnsi="Arial" w:cs="Arial"/>
          <w:sz w:val="22"/>
          <w:szCs w:val="22"/>
        </w:rPr>
      </w:pPr>
      <w:r w:rsidRPr="000F25AB">
        <w:rPr>
          <w:rFonts w:ascii="Arial" w:eastAsia="MS Mincho" w:hAnsi="Arial" w:cs="Arial"/>
          <w:sz w:val="22"/>
          <w:szCs w:val="22"/>
        </w:rPr>
        <w:t>Local e data:  __________________________________________________________________</w:t>
      </w:r>
    </w:p>
    <w:p w14:paraId="7BA0125C" w14:textId="77777777" w:rsidR="00051EBE" w:rsidRPr="000F25AB" w:rsidRDefault="00051EBE" w:rsidP="00051EBE">
      <w:pPr>
        <w:tabs>
          <w:tab w:val="left" w:pos="567"/>
        </w:tabs>
        <w:spacing w:line="360" w:lineRule="auto"/>
        <w:ind w:right="-1"/>
        <w:jc w:val="both"/>
        <w:outlineLvl w:val="0"/>
        <w:rPr>
          <w:rFonts w:ascii="Arial" w:eastAsia="MS Mincho" w:hAnsi="Arial" w:cs="Arial"/>
          <w:sz w:val="22"/>
          <w:szCs w:val="22"/>
        </w:rPr>
      </w:pPr>
    </w:p>
    <w:p w14:paraId="46ED5E0A" w14:textId="77777777" w:rsidR="00051EBE" w:rsidRPr="000F25AB" w:rsidRDefault="00051EBE" w:rsidP="00051EBE">
      <w:pPr>
        <w:tabs>
          <w:tab w:val="left" w:pos="567"/>
        </w:tabs>
        <w:spacing w:line="360" w:lineRule="auto"/>
        <w:ind w:right="-1"/>
        <w:jc w:val="both"/>
        <w:outlineLvl w:val="0"/>
        <w:rPr>
          <w:rFonts w:ascii="Arial" w:eastAsia="MS Mincho" w:hAnsi="Arial" w:cs="Arial"/>
          <w:sz w:val="22"/>
          <w:szCs w:val="22"/>
        </w:rPr>
      </w:pPr>
    </w:p>
    <w:p w14:paraId="1B3D80F9" w14:textId="77777777" w:rsidR="00051EBE" w:rsidRPr="000F25AB" w:rsidRDefault="00051EBE" w:rsidP="00051EBE">
      <w:pPr>
        <w:pBdr>
          <w:bottom w:val="single" w:sz="12" w:space="1" w:color="auto"/>
        </w:pBdr>
        <w:tabs>
          <w:tab w:val="left" w:pos="567"/>
        </w:tabs>
        <w:spacing w:line="360" w:lineRule="auto"/>
        <w:ind w:right="-1"/>
        <w:jc w:val="both"/>
        <w:rPr>
          <w:rFonts w:ascii="Arial" w:eastAsia="MS Mincho" w:hAnsi="Arial" w:cs="Arial"/>
          <w:sz w:val="22"/>
          <w:szCs w:val="22"/>
        </w:rPr>
      </w:pPr>
    </w:p>
    <w:p w14:paraId="2189940B" w14:textId="77777777" w:rsidR="00051EBE" w:rsidRPr="000F25AB" w:rsidRDefault="00051EBE" w:rsidP="00051EBE">
      <w:pPr>
        <w:tabs>
          <w:tab w:val="left" w:pos="567"/>
        </w:tabs>
        <w:spacing w:line="360" w:lineRule="auto"/>
        <w:ind w:right="-1"/>
        <w:jc w:val="both"/>
        <w:rPr>
          <w:rFonts w:ascii="Arial" w:eastAsia="MS Mincho" w:hAnsi="Arial" w:cs="Arial"/>
          <w:sz w:val="22"/>
          <w:szCs w:val="22"/>
        </w:rPr>
      </w:pPr>
      <w:r w:rsidRPr="000F25AB">
        <w:rPr>
          <w:rFonts w:ascii="Arial" w:eastAsia="MS Mincho" w:hAnsi="Arial" w:cs="Arial"/>
          <w:b/>
          <w:sz w:val="22"/>
          <w:szCs w:val="22"/>
        </w:rPr>
        <w:t>(Assinaturas autorizadas com firma reconhecida em cartório)</w:t>
      </w:r>
      <w:bookmarkEnd w:id="0"/>
    </w:p>
    <w:p w14:paraId="0DBCC1CE" w14:textId="77777777" w:rsidR="006E0648" w:rsidRPr="00051EBE" w:rsidRDefault="006E0648" w:rsidP="00051EBE"/>
    <w:sectPr w:rsidR="006E0648" w:rsidRPr="00051EBE" w:rsidSect="007E1530">
      <w:headerReference w:type="default" r:id="rId7"/>
      <w:pgSz w:w="11906" w:h="16838"/>
      <w:pgMar w:top="2269" w:right="1701" w:bottom="1417" w:left="1701" w:header="43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882AA87" w14:textId="77777777" w:rsidR="00051EBE" w:rsidRDefault="00051EBE" w:rsidP="006E0648">
      <w:pPr>
        <w:spacing w:after="0" w:line="240" w:lineRule="auto"/>
      </w:pPr>
      <w:r>
        <w:separator/>
      </w:r>
    </w:p>
  </w:endnote>
  <w:endnote w:type="continuationSeparator" w:id="0">
    <w:p w14:paraId="6676251F" w14:textId="77777777" w:rsidR="00051EBE" w:rsidRDefault="00051EBE" w:rsidP="006E06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56E948C" w14:textId="77777777" w:rsidR="00051EBE" w:rsidRDefault="00051EBE" w:rsidP="006E0648">
      <w:pPr>
        <w:spacing w:after="0" w:line="240" w:lineRule="auto"/>
      </w:pPr>
      <w:r>
        <w:separator/>
      </w:r>
    </w:p>
  </w:footnote>
  <w:footnote w:type="continuationSeparator" w:id="0">
    <w:p w14:paraId="596E1CD8" w14:textId="77777777" w:rsidR="00051EBE" w:rsidRDefault="00051EBE" w:rsidP="006E064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5E5E73B" w14:textId="77777777" w:rsidR="006E0648" w:rsidRDefault="00A52F49">
    <w:pPr>
      <w:pStyle w:val="Cabealho"/>
    </w:pPr>
    <w:r>
      <w:rPr>
        <w:noProof/>
      </w:rPr>
      <w:drawing>
        <wp:inline distT="0" distB="0" distL="0" distR="0" wp14:anchorId="32EC625C" wp14:editId="31863099">
          <wp:extent cx="5334000" cy="1019175"/>
          <wp:effectExtent l="0" t="0" r="0" b="0"/>
          <wp:docPr id="1" name="Imagem 1" descr="Cabeçalho Licitaçã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abeçalho Licitaçã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34000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13B3040"/>
    <w:multiLevelType w:val="hybridMultilevel"/>
    <w:tmpl w:val="B2C47A08"/>
    <w:lvl w:ilvl="0" w:tplc="43AA3DF0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427871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1EBE"/>
    <w:rsid w:val="00051EBE"/>
    <w:rsid w:val="00072867"/>
    <w:rsid w:val="000A46BE"/>
    <w:rsid w:val="000D04C2"/>
    <w:rsid w:val="00187D98"/>
    <w:rsid w:val="001B15DB"/>
    <w:rsid w:val="00333C71"/>
    <w:rsid w:val="003A0109"/>
    <w:rsid w:val="0042036F"/>
    <w:rsid w:val="005000CB"/>
    <w:rsid w:val="005875AA"/>
    <w:rsid w:val="00591D8A"/>
    <w:rsid w:val="006E0648"/>
    <w:rsid w:val="00746074"/>
    <w:rsid w:val="00747E83"/>
    <w:rsid w:val="00754721"/>
    <w:rsid w:val="007E1530"/>
    <w:rsid w:val="00857ED4"/>
    <w:rsid w:val="008709F6"/>
    <w:rsid w:val="008D074D"/>
    <w:rsid w:val="008E79F3"/>
    <w:rsid w:val="009F4473"/>
    <w:rsid w:val="00A52F49"/>
    <w:rsid w:val="00A774B3"/>
    <w:rsid w:val="00AA3372"/>
    <w:rsid w:val="00B62A24"/>
    <w:rsid w:val="00C25253"/>
    <w:rsid w:val="00C55CA1"/>
    <w:rsid w:val="00CB1FCF"/>
    <w:rsid w:val="00CE6349"/>
    <w:rsid w:val="00DB4705"/>
    <w:rsid w:val="00E53935"/>
    <w:rsid w:val="00FA3415"/>
    <w:rsid w:val="00FE1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AF635F6"/>
  <w15:chartTrackingRefBased/>
  <w15:docId w15:val="{D65DE098-C8D7-4460-94E0-70A8AE9BDA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51EBE"/>
    <w:pPr>
      <w:spacing w:after="200" w:line="288" w:lineRule="auto"/>
    </w:pPr>
    <w:rPr>
      <w:rFonts w:asciiTheme="minorHAnsi" w:eastAsiaTheme="minorEastAsia" w:hAnsiTheme="minorHAnsi" w:cstheme="minorBidi"/>
      <w:sz w:val="21"/>
      <w:szCs w:val="21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6E064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E0648"/>
  </w:style>
  <w:style w:type="paragraph" w:styleId="Rodap">
    <w:name w:val="footer"/>
    <w:basedOn w:val="Normal"/>
    <w:link w:val="RodapChar"/>
    <w:uiPriority w:val="99"/>
    <w:unhideWhenUsed/>
    <w:rsid w:val="006E064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E064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atsilva\Documents\Modelos%20Personalizados%20do%20Office\Licita&#231;&#227;o%20MODELO%20FOLHA.dotx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Licitação MODELO FOLHA</Template>
  <TotalTime>0</TotalTime>
  <Pages>2</Pages>
  <Words>255</Words>
  <Characters>1383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Andrew Alberto Thomazette da Silva</dc:creator>
  <cp:keywords/>
  <dc:description/>
  <cp:lastModifiedBy>Andrew Alberto Thomazette da Silva</cp:lastModifiedBy>
  <cp:revision>1</cp:revision>
  <cp:lastPrinted>2019-09-04T23:10:00Z</cp:lastPrinted>
  <dcterms:created xsi:type="dcterms:W3CDTF">2024-06-03T20:19:00Z</dcterms:created>
  <dcterms:modified xsi:type="dcterms:W3CDTF">2024-06-03T20:19:00Z</dcterms:modified>
</cp:coreProperties>
</file>