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47657" w14:textId="77777777" w:rsidR="00BD4C5C" w:rsidRPr="001110B4" w:rsidRDefault="00BD4C5C" w:rsidP="00BD4C5C">
      <w:pPr>
        <w:spacing w:after="60"/>
        <w:jc w:val="both"/>
        <w:rPr>
          <w:szCs w:val="22"/>
        </w:rPr>
      </w:pPr>
    </w:p>
    <w:p w14:paraId="10ECE2F1" w14:textId="650F41C0" w:rsidR="00791760" w:rsidRDefault="003878BB" w:rsidP="007917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sz w:val="18"/>
          <w:szCs w:val="18"/>
        </w:rPr>
      </w:pPr>
      <w:r w:rsidRPr="003878BB">
        <w:rPr>
          <w:b/>
          <w:sz w:val="18"/>
          <w:szCs w:val="18"/>
        </w:rPr>
        <w:t>Pregão</w:t>
      </w:r>
      <w:r w:rsidR="00914D7E">
        <w:rPr>
          <w:b/>
          <w:sz w:val="18"/>
          <w:szCs w:val="18"/>
        </w:rPr>
        <w:t xml:space="preserve"> </w:t>
      </w:r>
      <w:r w:rsidR="00455A45">
        <w:rPr>
          <w:b/>
          <w:sz w:val="18"/>
          <w:szCs w:val="18"/>
        </w:rPr>
        <w:t xml:space="preserve">Eletrônico </w:t>
      </w:r>
      <w:r w:rsidR="006E3EA7">
        <w:rPr>
          <w:b/>
          <w:sz w:val="18"/>
          <w:szCs w:val="18"/>
        </w:rPr>
        <w:t>01/2024</w:t>
      </w:r>
    </w:p>
    <w:p w14:paraId="6ACAEA46" w14:textId="7D62AE83" w:rsidR="00BD4C5C" w:rsidRPr="003878BB" w:rsidRDefault="003878BB" w:rsidP="007917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sz w:val="18"/>
          <w:szCs w:val="18"/>
        </w:rPr>
      </w:pPr>
      <w:r w:rsidRPr="003878BB">
        <w:rPr>
          <w:b/>
          <w:sz w:val="18"/>
          <w:szCs w:val="18"/>
        </w:rPr>
        <w:t>Processo</w:t>
      </w:r>
      <w:r w:rsidR="00BD4C5C" w:rsidRPr="003878BB">
        <w:rPr>
          <w:b/>
          <w:sz w:val="18"/>
          <w:szCs w:val="18"/>
        </w:rPr>
        <w:t xml:space="preserve"> </w:t>
      </w:r>
      <w:r w:rsidR="006E3EA7">
        <w:rPr>
          <w:b/>
          <w:sz w:val="18"/>
          <w:szCs w:val="18"/>
        </w:rPr>
        <w:t>779/2024</w:t>
      </w:r>
    </w:p>
    <w:p w14:paraId="058A7E83" w14:textId="77777777" w:rsidR="00BD4C5C" w:rsidRPr="00BD4C5C" w:rsidRDefault="00BD4C5C" w:rsidP="007917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18"/>
          <w:szCs w:val="18"/>
        </w:rPr>
      </w:pPr>
      <w:r w:rsidRPr="003878BB">
        <w:rPr>
          <w:b/>
          <w:sz w:val="18"/>
          <w:szCs w:val="18"/>
        </w:rPr>
        <w:t>REVOGAÇÃO</w:t>
      </w:r>
    </w:p>
    <w:p w14:paraId="1E21A035" w14:textId="60C6BF30" w:rsidR="00AB1C73" w:rsidRDefault="00BD4C5C" w:rsidP="00A84CE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sz w:val="18"/>
          <w:szCs w:val="18"/>
        </w:rPr>
      </w:pPr>
      <w:r w:rsidRPr="00BD4C5C">
        <w:rPr>
          <w:sz w:val="18"/>
          <w:szCs w:val="18"/>
        </w:rPr>
        <w:tab/>
      </w:r>
      <w:r w:rsidR="000A32DC">
        <w:rPr>
          <w:sz w:val="18"/>
          <w:szCs w:val="18"/>
        </w:rPr>
        <w:t>CONSIDERANDO</w:t>
      </w:r>
      <w:r w:rsidR="006E3EA7">
        <w:rPr>
          <w:sz w:val="18"/>
          <w:szCs w:val="18"/>
        </w:rPr>
        <w:t xml:space="preserve"> a</w:t>
      </w:r>
      <w:r w:rsidR="000A32DC">
        <w:rPr>
          <w:sz w:val="18"/>
          <w:szCs w:val="18"/>
        </w:rPr>
        <w:t xml:space="preserve"> </w:t>
      </w:r>
      <w:r w:rsidR="006E3EA7" w:rsidRPr="006E3EA7">
        <w:rPr>
          <w:rFonts w:cs="Arial"/>
          <w:sz w:val="18"/>
          <w:szCs w:val="18"/>
        </w:rPr>
        <w:t>necessidade de alteração na planilha orçamentária, na descrição dos serviços e nos quantitativos</w:t>
      </w:r>
      <w:r w:rsidR="006E3EA7">
        <w:rPr>
          <w:rFonts w:cs="Arial"/>
          <w:sz w:val="18"/>
          <w:szCs w:val="18"/>
        </w:rPr>
        <w:t>,</w:t>
      </w:r>
      <w:r w:rsidR="009A5BC2">
        <w:rPr>
          <w:sz w:val="18"/>
          <w:szCs w:val="18"/>
        </w:rPr>
        <w:t xml:space="preserve"> no uso das </w:t>
      </w:r>
      <w:r w:rsidRPr="00F13C94">
        <w:rPr>
          <w:sz w:val="18"/>
          <w:szCs w:val="18"/>
        </w:rPr>
        <w:t xml:space="preserve">atribuições a mim conferidas e baseado no art. </w:t>
      </w:r>
      <w:r w:rsidR="006E3EA7">
        <w:rPr>
          <w:sz w:val="18"/>
          <w:szCs w:val="18"/>
        </w:rPr>
        <w:t>71</w:t>
      </w:r>
      <w:r w:rsidRPr="00F13C94">
        <w:rPr>
          <w:sz w:val="18"/>
          <w:szCs w:val="18"/>
        </w:rPr>
        <w:t xml:space="preserve"> da Lei Fed</w:t>
      </w:r>
      <w:r w:rsidR="00F13C94" w:rsidRPr="00F13C94">
        <w:rPr>
          <w:sz w:val="18"/>
          <w:szCs w:val="18"/>
        </w:rPr>
        <w:t xml:space="preserve">eral nº. </w:t>
      </w:r>
      <w:r w:rsidR="006E3EA7">
        <w:rPr>
          <w:sz w:val="18"/>
          <w:szCs w:val="18"/>
        </w:rPr>
        <w:t>14.133/21</w:t>
      </w:r>
      <w:r w:rsidR="00F13C94" w:rsidRPr="00F13C94">
        <w:rPr>
          <w:sz w:val="18"/>
          <w:szCs w:val="18"/>
        </w:rPr>
        <w:t>, DECIDO pela REVOGAÇÃO</w:t>
      </w:r>
      <w:r w:rsidRPr="00F13C94">
        <w:rPr>
          <w:sz w:val="18"/>
          <w:szCs w:val="18"/>
        </w:rPr>
        <w:t xml:space="preserve"> do presente certame</w:t>
      </w:r>
      <w:r w:rsidR="009B7108" w:rsidRPr="00F13C94">
        <w:rPr>
          <w:sz w:val="18"/>
          <w:szCs w:val="18"/>
        </w:rPr>
        <w:t xml:space="preserve"> que tem por objet</w:t>
      </w:r>
      <w:r w:rsidR="001E60C3" w:rsidRPr="00F13C94">
        <w:rPr>
          <w:sz w:val="18"/>
          <w:szCs w:val="18"/>
        </w:rPr>
        <w:t>ivo</w:t>
      </w:r>
      <w:r w:rsidR="009B7108" w:rsidRPr="00F13C94">
        <w:rPr>
          <w:sz w:val="18"/>
          <w:szCs w:val="18"/>
        </w:rPr>
        <w:t xml:space="preserve"> </w:t>
      </w:r>
      <w:r w:rsidR="006E3EA7">
        <w:rPr>
          <w:sz w:val="18"/>
          <w:szCs w:val="18"/>
        </w:rPr>
        <w:t>o</w:t>
      </w:r>
      <w:r w:rsidR="003B61D0">
        <w:rPr>
          <w:sz w:val="18"/>
          <w:szCs w:val="18"/>
        </w:rPr>
        <w:t xml:space="preserve"> </w:t>
      </w:r>
      <w:r w:rsidR="00C72512" w:rsidRPr="00C72512">
        <w:rPr>
          <w:sz w:val="18"/>
          <w:szCs w:val="18"/>
        </w:rPr>
        <w:t>“</w:t>
      </w:r>
      <w:r w:rsidR="006E3EA7" w:rsidRPr="006E3EA7">
        <w:rPr>
          <w:sz w:val="18"/>
          <w:szCs w:val="18"/>
        </w:rPr>
        <w:t>Registro de Preços para contratação de empresa para locação de caminhões e máquinas operacionais</w:t>
      </w:r>
      <w:r w:rsidR="006E3EA7">
        <w:rPr>
          <w:sz w:val="18"/>
          <w:szCs w:val="18"/>
        </w:rPr>
        <w:t>.</w:t>
      </w:r>
      <w:r w:rsidR="00AB1C73">
        <w:rPr>
          <w:sz w:val="18"/>
          <w:szCs w:val="18"/>
        </w:rPr>
        <w:t>”</w:t>
      </w:r>
    </w:p>
    <w:p w14:paraId="5D8B28B5" w14:textId="1B86D18C" w:rsidR="00BD4C5C" w:rsidRPr="00BD4C5C" w:rsidRDefault="00BD4C5C" w:rsidP="00AB1C7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18"/>
          <w:szCs w:val="18"/>
        </w:rPr>
      </w:pPr>
      <w:r w:rsidRPr="00BD4C5C">
        <w:rPr>
          <w:sz w:val="18"/>
          <w:szCs w:val="18"/>
        </w:rPr>
        <w:t xml:space="preserve">Antônio Cassio </w:t>
      </w:r>
      <w:proofErr w:type="spellStart"/>
      <w:r w:rsidRPr="00BD4C5C">
        <w:rPr>
          <w:sz w:val="18"/>
          <w:szCs w:val="18"/>
        </w:rPr>
        <w:t>Habice</w:t>
      </w:r>
      <w:proofErr w:type="spellEnd"/>
      <w:r w:rsidRPr="00BD4C5C">
        <w:rPr>
          <w:sz w:val="18"/>
          <w:szCs w:val="18"/>
        </w:rPr>
        <w:t xml:space="preserve"> Prado</w:t>
      </w:r>
    </w:p>
    <w:p w14:paraId="3EA596B9" w14:textId="77777777" w:rsidR="00BD4C5C" w:rsidRPr="00BD4C5C" w:rsidRDefault="00BD4C5C" w:rsidP="0079176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18"/>
          <w:szCs w:val="18"/>
        </w:rPr>
      </w:pPr>
      <w:r w:rsidRPr="00BD4C5C">
        <w:rPr>
          <w:sz w:val="18"/>
          <w:szCs w:val="18"/>
        </w:rPr>
        <w:t>Prefeito Municipal</w:t>
      </w:r>
    </w:p>
    <w:p w14:paraId="7194116B" w14:textId="77777777" w:rsidR="00BD4C5C" w:rsidRPr="001110B4" w:rsidRDefault="00BD4C5C" w:rsidP="00BD4C5C">
      <w:pPr>
        <w:spacing w:after="60"/>
        <w:jc w:val="both"/>
        <w:rPr>
          <w:szCs w:val="22"/>
        </w:rPr>
      </w:pPr>
    </w:p>
    <w:p w14:paraId="586D2A62" w14:textId="77777777" w:rsidR="00BD4C5C" w:rsidRPr="001110B4" w:rsidRDefault="00BD4C5C" w:rsidP="00BD4C5C">
      <w:pPr>
        <w:rPr>
          <w:szCs w:val="22"/>
          <w:u w:val="single"/>
          <w:lang w:val="pt-PT"/>
        </w:rPr>
      </w:pPr>
    </w:p>
    <w:p w14:paraId="6EFFDCD2" w14:textId="77777777" w:rsidR="003F2193" w:rsidRPr="00BD4C5C" w:rsidRDefault="003F2193" w:rsidP="00BD4C5C">
      <w:pPr>
        <w:rPr>
          <w:rFonts w:eastAsia="Arial Unicode MS"/>
        </w:rPr>
      </w:pPr>
      <w:bookmarkStart w:id="0" w:name="_GoBack"/>
      <w:bookmarkEnd w:id="0"/>
    </w:p>
    <w:sectPr w:rsidR="003F2193" w:rsidRPr="00BD4C5C" w:rsidSect="00326959">
      <w:headerReference w:type="default" r:id="rId7"/>
      <w:pgSz w:w="11907" w:h="16840" w:code="9"/>
      <w:pgMar w:top="1701" w:right="1701" w:bottom="125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58B52" w14:textId="77777777" w:rsidR="001758CB" w:rsidRDefault="001758CB">
      <w:r>
        <w:separator/>
      </w:r>
    </w:p>
  </w:endnote>
  <w:endnote w:type="continuationSeparator" w:id="0">
    <w:p w14:paraId="4D34F8A6" w14:textId="77777777" w:rsidR="001758CB" w:rsidRDefault="0017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Shadow">
    <w:altName w:val="Tahoma"/>
    <w:charset w:val="00"/>
    <w:family w:val="swiss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761B8" w14:textId="77777777" w:rsidR="001758CB" w:rsidRDefault="001758CB">
      <w:r>
        <w:separator/>
      </w:r>
    </w:p>
  </w:footnote>
  <w:footnote w:type="continuationSeparator" w:id="0">
    <w:p w14:paraId="4F6DEB97" w14:textId="77777777" w:rsidR="001758CB" w:rsidRDefault="0017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B6AFE" w14:textId="77777777" w:rsidR="00F020BE" w:rsidRDefault="00112A9B" w:rsidP="00E37A4A">
    <w:pPr>
      <w:pStyle w:val="Cabealho"/>
      <w:tabs>
        <w:tab w:val="clear" w:pos="4419"/>
        <w:tab w:val="clear" w:pos="8838"/>
        <w:tab w:val="right" w:pos="850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DD895E3" wp14:editId="48FACCF4">
              <wp:simplePos x="0" y="0"/>
              <wp:positionH relativeFrom="column">
                <wp:posOffset>558800</wp:posOffset>
              </wp:positionH>
              <wp:positionV relativeFrom="paragraph">
                <wp:posOffset>-55880</wp:posOffset>
              </wp:positionV>
              <wp:extent cx="4121150" cy="793750"/>
              <wp:effectExtent l="0" t="127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21150" cy="793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7809FDD" w14:textId="77777777" w:rsidR="00F020BE" w:rsidRDefault="00F020BE" w:rsidP="00E37A4A">
                          <w:pPr>
                            <w:pStyle w:val="Ttulo1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6"/>
                              <w:szCs w:val="26"/>
                            </w:rPr>
                            <w:t>PREFEITURA DO MUNICÍPIO DE PORTO FELIZ</w:t>
                          </w:r>
                        </w:p>
                        <w:p w14:paraId="2C81C76A" w14:textId="77777777" w:rsidR="00F020BE" w:rsidRPr="00FA2DA9" w:rsidRDefault="00F020BE" w:rsidP="00E37A4A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A2DA9">
                            <w:rPr>
                              <w:b/>
                              <w:sz w:val="20"/>
                              <w:szCs w:val="20"/>
                            </w:rPr>
                            <w:t>SECRETARIA DE GOVERNO</w:t>
                          </w:r>
                        </w:p>
                        <w:p w14:paraId="09CBF717" w14:textId="77777777" w:rsidR="00F020BE" w:rsidRDefault="00F020BE" w:rsidP="00E37A4A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FA2DA9">
                            <w:rPr>
                              <w:b/>
                              <w:sz w:val="20"/>
                              <w:szCs w:val="20"/>
                            </w:rPr>
                            <w:t>SETOR DE LICITAÇÃO</w:t>
                          </w:r>
                          <w:r>
                            <w:rPr>
                              <w:sz w:val="26"/>
                            </w:rPr>
                            <w:br/>
                          </w:r>
                          <w:r>
                            <w:rPr>
                              <w:sz w:val="20"/>
                              <w:szCs w:val="20"/>
                            </w:rPr>
                            <w:t>Rua Adhemar de Barros, 340 – Centro – Porto Feliz - SP</w:t>
                          </w:r>
                        </w:p>
                        <w:p w14:paraId="70D2EF11" w14:textId="77777777" w:rsidR="00F020BE" w:rsidRDefault="00F020BE" w:rsidP="00E37A4A">
                          <w:pPr>
                            <w:jc w:val="center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Tel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>\Fax. (15) 3261- 9000 – Site: http://www.portofeliz.sp.gov.br</w:t>
                          </w:r>
                        </w:p>
                        <w:p w14:paraId="672A447A" w14:textId="77777777" w:rsidR="00F020BE" w:rsidRPr="00E37A4A" w:rsidRDefault="00F020BE" w:rsidP="00E37A4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D895E3" id="Rectangle 1" o:spid="_x0000_s1026" style="position:absolute;margin-left:44pt;margin-top:-4.4pt;width:324.5pt;height:6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" o:allowincell="f" filled="f" stroked="f" strokeweight="0">
              <v:textbox inset="0,0,0,0">
                <w:txbxContent>
                  <w:p w14:paraId="47809FDD" w14:textId="77777777" w:rsidR="00F020BE" w:rsidRDefault="00F020BE" w:rsidP="00E37A4A">
                    <w:pPr>
                      <w:pStyle w:val="Ttulo1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PREFEITURA DO MUNICÍPIO DE PORTO FELIZ</w:t>
                    </w:r>
                  </w:p>
                  <w:p w14:paraId="2C81C76A" w14:textId="77777777" w:rsidR="00F020BE" w:rsidRPr="00FA2DA9" w:rsidRDefault="00F020BE" w:rsidP="00E37A4A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FA2DA9">
                      <w:rPr>
                        <w:b/>
                        <w:sz w:val="20"/>
                        <w:szCs w:val="20"/>
                      </w:rPr>
                      <w:t>SECRETARIA DE GOVERNO</w:t>
                    </w:r>
                  </w:p>
                  <w:p w14:paraId="09CBF717" w14:textId="77777777" w:rsidR="00F020BE" w:rsidRDefault="00F020BE" w:rsidP="00E37A4A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FA2DA9">
                      <w:rPr>
                        <w:b/>
                        <w:sz w:val="20"/>
                        <w:szCs w:val="20"/>
                      </w:rPr>
                      <w:t>SETOR DE LICITAÇÃO</w:t>
                    </w:r>
                    <w:r>
                      <w:rPr>
                        <w:sz w:val="26"/>
                      </w:rPr>
                      <w:br/>
                    </w:r>
                    <w:r>
                      <w:rPr>
                        <w:sz w:val="20"/>
                        <w:szCs w:val="20"/>
                      </w:rPr>
                      <w:t>Rua Adhemar de Barros, 340 – Centro – Porto Feliz - SP</w:t>
                    </w:r>
                  </w:p>
                  <w:p w14:paraId="70D2EF11" w14:textId="77777777" w:rsidR="00F020BE" w:rsidRDefault="00F020BE" w:rsidP="00E37A4A">
                    <w:pPr>
                      <w:jc w:val="center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Tel</w:t>
                    </w:r>
                    <w:proofErr w:type="spellEnd"/>
                    <w:r>
                      <w:rPr>
                        <w:sz w:val="16"/>
                      </w:rPr>
                      <w:t>\Fax. (15) 3261- 9000 – Site: http://www.portofeliz.sp.gov.br</w:t>
                    </w:r>
                  </w:p>
                  <w:p w14:paraId="672A447A" w14:textId="77777777" w:rsidR="00F020BE" w:rsidRPr="00E37A4A" w:rsidRDefault="00F020BE" w:rsidP="00E37A4A"/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0" allowOverlap="1" wp14:anchorId="58957BEA" wp14:editId="79BFA096">
          <wp:simplePos x="0" y="0"/>
          <wp:positionH relativeFrom="column">
            <wp:posOffset>1905</wp:posOffset>
          </wp:positionH>
          <wp:positionV relativeFrom="paragraph">
            <wp:posOffset>0</wp:posOffset>
          </wp:positionV>
          <wp:extent cx="621030" cy="608330"/>
          <wp:effectExtent l="0" t="0" r="7620" b="1270"/>
          <wp:wrapTopAndBottom/>
          <wp:docPr id="2" name="Imagem 2" descr="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60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20BE">
      <w:tab/>
    </w:r>
  </w:p>
  <w:p w14:paraId="7B047434" w14:textId="77777777" w:rsidR="00F020BE" w:rsidRDefault="00F020BE" w:rsidP="00E81A1D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27BC2"/>
    <w:multiLevelType w:val="hybridMultilevel"/>
    <w:tmpl w:val="24982250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1360577"/>
    <w:multiLevelType w:val="hybridMultilevel"/>
    <w:tmpl w:val="F8A8CD06"/>
    <w:lvl w:ilvl="0" w:tplc="ABC6595E">
      <w:start w:val="1"/>
      <w:numFmt w:val="upperLetter"/>
      <w:lvlText w:val="%1)"/>
      <w:lvlJc w:val="left"/>
      <w:pPr>
        <w:tabs>
          <w:tab w:val="num" w:pos="1260"/>
        </w:tabs>
        <w:ind w:left="12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D56"/>
    <w:rsid w:val="00001773"/>
    <w:rsid w:val="00002F9F"/>
    <w:rsid w:val="000062E7"/>
    <w:rsid w:val="00017861"/>
    <w:rsid w:val="00020057"/>
    <w:rsid w:val="00024813"/>
    <w:rsid w:val="00031383"/>
    <w:rsid w:val="00031549"/>
    <w:rsid w:val="00035D00"/>
    <w:rsid w:val="000360AD"/>
    <w:rsid w:val="00037D04"/>
    <w:rsid w:val="00037DD6"/>
    <w:rsid w:val="00043C20"/>
    <w:rsid w:val="0004409C"/>
    <w:rsid w:val="0005038C"/>
    <w:rsid w:val="00051B18"/>
    <w:rsid w:val="00052512"/>
    <w:rsid w:val="00054598"/>
    <w:rsid w:val="000545D5"/>
    <w:rsid w:val="00056713"/>
    <w:rsid w:val="0006185A"/>
    <w:rsid w:val="00066FD6"/>
    <w:rsid w:val="00070284"/>
    <w:rsid w:val="000710BF"/>
    <w:rsid w:val="00072242"/>
    <w:rsid w:val="0007446A"/>
    <w:rsid w:val="00074767"/>
    <w:rsid w:val="00085787"/>
    <w:rsid w:val="000877DA"/>
    <w:rsid w:val="00092430"/>
    <w:rsid w:val="0009716C"/>
    <w:rsid w:val="00097E3D"/>
    <w:rsid w:val="000A2377"/>
    <w:rsid w:val="000A32DC"/>
    <w:rsid w:val="000A4545"/>
    <w:rsid w:val="000A4AEA"/>
    <w:rsid w:val="000A7F6A"/>
    <w:rsid w:val="000B2894"/>
    <w:rsid w:val="000B29FB"/>
    <w:rsid w:val="000B57B9"/>
    <w:rsid w:val="000C4BE5"/>
    <w:rsid w:val="000C6348"/>
    <w:rsid w:val="000D1377"/>
    <w:rsid w:val="000D5283"/>
    <w:rsid w:val="000D7703"/>
    <w:rsid w:val="000E5DBD"/>
    <w:rsid w:val="000E643E"/>
    <w:rsid w:val="000F05FE"/>
    <w:rsid w:val="000F370F"/>
    <w:rsid w:val="000F5231"/>
    <w:rsid w:val="001045BD"/>
    <w:rsid w:val="0010752B"/>
    <w:rsid w:val="00112A9B"/>
    <w:rsid w:val="001223DC"/>
    <w:rsid w:val="00132686"/>
    <w:rsid w:val="00135013"/>
    <w:rsid w:val="0013559A"/>
    <w:rsid w:val="001516DD"/>
    <w:rsid w:val="001662D0"/>
    <w:rsid w:val="00174F4E"/>
    <w:rsid w:val="001752ED"/>
    <w:rsid w:val="001758CB"/>
    <w:rsid w:val="001846D3"/>
    <w:rsid w:val="001877D7"/>
    <w:rsid w:val="001903F2"/>
    <w:rsid w:val="001949D4"/>
    <w:rsid w:val="001B1579"/>
    <w:rsid w:val="001B6917"/>
    <w:rsid w:val="001C11D6"/>
    <w:rsid w:val="001D3907"/>
    <w:rsid w:val="001D4663"/>
    <w:rsid w:val="001D4666"/>
    <w:rsid w:val="001E0C49"/>
    <w:rsid w:val="001E1695"/>
    <w:rsid w:val="001E2AEC"/>
    <w:rsid w:val="001E3BB3"/>
    <w:rsid w:val="001E5A81"/>
    <w:rsid w:val="001E60C3"/>
    <w:rsid w:val="001E6E60"/>
    <w:rsid w:val="001F01E2"/>
    <w:rsid w:val="001F4993"/>
    <w:rsid w:val="001F7A0F"/>
    <w:rsid w:val="001F7C21"/>
    <w:rsid w:val="002035E5"/>
    <w:rsid w:val="00203B30"/>
    <w:rsid w:val="00204EC9"/>
    <w:rsid w:val="00211AA3"/>
    <w:rsid w:val="002137B1"/>
    <w:rsid w:val="00213DB1"/>
    <w:rsid w:val="00217866"/>
    <w:rsid w:val="00222486"/>
    <w:rsid w:val="00223245"/>
    <w:rsid w:val="00223398"/>
    <w:rsid w:val="00227945"/>
    <w:rsid w:val="00232E77"/>
    <w:rsid w:val="002377EA"/>
    <w:rsid w:val="00242376"/>
    <w:rsid w:val="00246F47"/>
    <w:rsid w:val="00255D0D"/>
    <w:rsid w:val="00280419"/>
    <w:rsid w:val="00281576"/>
    <w:rsid w:val="00285A59"/>
    <w:rsid w:val="00286373"/>
    <w:rsid w:val="00286CDA"/>
    <w:rsid w:val="00287891"/>
    <w:rsid w:val="002A5286"/>
    <w:rsid w:val="002A67C5"/>
    <w:rsid w:val="002A6C4A"/>
    <w:rsid w:val="002A6D1C"/>
    <w:rsid w:val="002A7F48"/>
    <w:rsid w:val="002B16A8"/>
    <w:rsid w:val="002B2778"/>
    <w:rsid w:val="002B2A85"/>
    <w:rsid w:val="002C03D0"/>
    <w:rsid w:val="002C6E57"/>
    <w:rsid w:val="002D1A1D"/>
    <w:rsid w:val="002D2407"/>
    <w:rsid w:val="002D643A"/>
    <w:rsid w:val="002D6F6D"/>
    <w:rsid w:val="002E0131"/>
    <w:rsid w:val="002E4A33"/>
    <w:rsid w:val="002E4FA9"/>
    <w:rsid w:val="002F0B9B"/>
    <w:rsid w:val="002F29F4"/>
    <w:rsid w:val="002F73C4"/>
    <w:rsid w:val="003005BC"/>
    <w:rsid w:val="0030361B"/>
    <w:rsid w:val="00304A9A"/>
    <w:rsid w:val="00305B81"/>
    <w:rsid w:val="003115B3"/>
    <w:rsid w:val="00325239"/>
    <w:rsid w:val="00326959"/>
    <w:rsid w:val="00330B33"/>
    <w:rsid w:val="00332625"/>
    <w:rsid w:val="0033275F"/>
    <w:rsid w:val="003352F7"/>
    <w:rsid w:val="00336A83"/>
    <w:rsid w:val="003413C4"/>
    <w:rsid w:val="00341A61"/>
    <w:rsid w:val="00344005"/>
    <w:rsid w:val="0035661C"/>
    <w:rsid w:val="00357AD6"/>
    <w:rsid w:val="00360BF4"/>
    <w:rsid w:val="00367E87"/>
    <w:rsid w:val="0037008D"/>
    <w:rsid w:val="00373BEA"/>
    <w:rsid w:val="00374095"/>
    <w:rsid w:val="00375F15"/>
    <w:rsid w:val="00376B4A"/>
    <w:rsid w:val="00380FB5"/>
    <w:rsid w:val="003857CF"/>
    <w:rsid w:val="00387774"/>
    <w:rsid w:val="003878BB"/>
    <w:rsid w:val="003923B9"/>
    <w:rsid w:val="00393B26"/>
    <w:rsid w:val="003966CC"/>
    <w:rsid w:val="00397FEA"/>
    <w:rsid w:val="003A15B8"/>
    <w:rsid w:val="003B61D0"/>
    <w:rsid w:val="003B734A"/>
    <w:rsid w:val="003C6582"/>
    <w:rsid w:val="003C70A3"/>
    <w:rsid w:val="003D2643"/>
    <w:rsid w:val="003D418A"/>
    <w:rsid w:val="003F000E"/>
    <w:rsid w:val="003F2193"/>
    <w:rsid w:val="003F21A0"/>
    <w:rsid w:val="003F34CD"/>
    <w:rsid w:val="00405348"/>
    <w:rsid w:val="00405D56"/>
    <w:rsid w:val="00407AC7"/>
    <w:rsid w:val="00411228"/>
    <w:rsid w:val="00413D55"/>
    <w:rsid w:val="0041425A"/>
    <w:rsid w:val="00414545"/>
    <w:rsid w:val="00426179"/>
    <w:rsid w:val="00431751"/>
    <w:rsid w:val="00431D7B"/>
    <w:rsid w:val="00436241"/>
    <w:rsid w:val="004365A4"/>
    <w:rsid w:val="00444F1C"/>
    <w:rsid w:val="00446ABF"/>
    <w:rsid w:val="00454552"/>
    <w:rsid w:val="00455A45"/>
    <w:rsid w:val="00456170"/>
    <w:rsid w:val="00466D17"/>
    <w:rsid w:val="0047188C"/>
    <w:rsid w:val="004729E2"/>
    <w:rsid w:val="004823D2"/>
    <w:rsid w:val="00483538"/>
    <w:rsid w:val="004857EE"/>
    <w:rsid w:val="00487ED9"/>
    <w:rsid w:val="004912B8"/>
    <w:rsid w:val="004948D7"/>
    <w:rsid w:val="004A3AD1"/>
    <w:rsid w:val="004B063D"/>
    <w:rsid w:val="004B1E05"/>
    <w:rsid w:val="004B43BD"/>
    <w:rsid w:val="004B579E"/>
    <w:rsid w:val="004B59E8"/>
    <w:rsid w:val="004C2DCA"/>
    <w:rsid w:val="004C5AAF"/>
    <w:rsid w:val="004D354A"/>
    <w:rsid w:val="004E065F"/>
    <w:rsid w:val="004E0715"/>
    <w:rsid w:val="004F0EDD"/>
    <w:rsid w:val="004F38C0"/>
    <w:rsid w:val="004F3D90"/>
    <w:rsid w:val="004F5611"/>
    <w:rsid w:val="004F6AD6"/>
    <w:rsid w:val="0050158C"/>
    <w:rsid w:val="00502A2C"/>
    <w:rsid w:val="005036AD"/>
    <w:rsid w:val="0051048E"/>
    <w:rsid w:val="00512C9B"/>
    <w:rsid w:val="005135F0"/>
    <w:rsid w:val="005151DC"/>
    <w:rsid w:val="00517C06"/>
    <w:rsid w:val="00522420"/>
    <w:rsid w:val="005318A6"/>
    <w:rsid w:val="00533016"/>
    <w:rsid w:val="00534123"/>
    <w:rsid w:val="00537C0D"/>
    <w:rsid w:val="00541200"/>
    <w:rsid w:val="00545543"/>
    <w:rsid w:val="005455D1"/>
    <w:rsid w:val="00551007"/>
    <w:rsid w:val="00551411"/>
    <w:rsid w:val="00551881"/>
    <w:rsid w:val="0055326C"/>
    <w:rsid w:val="00555A91"/>
    <w:rsid w:val="00565EC0"/>
    <w:rsid w:val="00566478"/>
    <w:rsid w:val="00571A0F"/>
    <w:rsid w:val="0057221A"/>
    <w:rsid w:val="0057657F"/>
    <w:rsid w:val="00580E7F"/>
    <w:rsid w:val="005861B0"/>
    <w:rsid w:val="005907AE"/>
    <w:rsid w:val="005943D2"/>
    <w:rsid w:val="00594420"/>
    <w:rsid w:val="0059515A"/>
    <w:rsid w:val="00595A59"/>
    <w:rsid w:val="00596D41"/>
    <w:rsid w:val="005970D1"/>
    <w:rsid w:val="00597D10"/>
    <w:rsid w:val="005A0CC5"/>
    <w:rsid w:val="005A6495"/>
    <w:rsid w:val="005C49F9"/>
    <w:rsid w:val="005C5864"/>
    <w:rsid w:val="005C7222"/>
    <w:rsid w:val="005D3C5B"/>
    <w:rsid w:val="005E01C6"/>
    <w:rsid w:val="005E1173"/>
    <w:rsid w:val="005E62EA"/>
    <w:rsid w:val="005F7FC7"/>
    <w:rsid w:val="006032DB"/>
    <w:rsid w:val="00614355"/>
    <w:rsid w:val="00626C5A"/>
    <w:rsid w:val="006272C7"/>
    <w:rsid w:val="00637403"/>
    <w:rsid w:val="0063771C"/>
    <w:rsid w:val="00641422"/>
    <w:rsid w:val="00642824"/>
    <w:rsid w:val="00650A86"/>
    <w:rsid w:val="00651101"/>
    <w:rsid w:val="006534D9"/>
    <w:rsid w:val="00654A4D"/>
    <w:rsid w:val="00657D4E"/>
    <w:rsid w:val="006607CF"/>
    <w:rsid w:val="00664542"/>
    <w:rsid w:val="00671958"/>
    <w:rsid w:val="00676891"/>
    <w:rsid w:val="00677ABB"/>
    <w:rsid w:val="00683E39"/>
    <w:rsid w:val="00687CE4"/>
    <w:rsid w:val="0069503C"/>
    <w:rsid w:val="00695532"/>
    <w:rsid w:val="006A2562"/>
    <w:rsid w:val="006B03DA"/>
    <w:rsid w:val="006B4D94"/>
    <w:rsid w:val="006B7BB6"/>
    <w:rsid w:val="006B7C94"/>
    <w:rsid w:val="006C0CF9"/>
    <w:rsid w:val="006C3638"/>
    <w:rsid w:val="006C5BEF"/>
    <w:rsid w:val="006C5F47"/>
    <w:rsid w:val="006C60B1"/>
    <w:rsid w:val="006D012A"/>
    <w:rsid w:val="006D1AB3"/>
    <w:rsid w:val="006D538B"/>
    <w:rsid w:val="006D7D7B"/>
    <w:rsid w:val="006E1CE4"/>
    <w:rsid w:val="006E3EA7"/>
    <w:rsid w:val="006F21CF"/>
    <w:rsid w:val="006F2498"/>
    <w:rsid w:val="006F66B5"/>
    <w:rsid w:val="006F71AD"/>
    <w:rsid w:val="00701953"/>
    <w:rsid w:val="007112F9"/>
    <w:rsid w:val="007149E4"/>
    <w:rsid w:val="00720805"/>
    <w:rsid w:val="00731894"/>
    <w:rsid w:val="00732B82"/>
    <w:rsid w:val="00740C9D"/>
    <w:rsid w:val="007439A1"/>
    <w:rsid w:val="00744828"/>
    <w:rsid w:val="00745737"/>
    <w:rsid w:val="007509FB"/>
    <w:rsid w:val="0075169A"/>
    <w:rsid w:val="00754D3C"/>
    <w:rsid w:val="00765D22"/>
    <w:rsid w:val="0076797A"/>
    <w:rsid w:val="007707C0"/>
    <w:rsid w:val="00772E79"/>
    <w:rsid w:val="00774DA7"/>
    <w:rsid w:val="0077763D"/>
    <w:rsid w:val="00786026"/>
    <w:rsid w:val="00786599"/>
    <w:rsid w:val="00786C69"/>
    <w:rsid w:val="0078701D"/>
    <w:rsid w:val="007871E0"/>
    <w:rsid w:val="00791760"/>
    <w:rsid w:val="007A6B25"/>
    <w:rsid w:val="007B329B"/>
    <w:rsid w:val="007B7476"/>
    <w:rsid w:val="007C1B6D"/>
    <w:rsid w:val="007C48BA"/>
    <w:rsid w:val="007D01A1"/>
    <w:rsid w:val="007D03DE"/>
    <w:rsid w:val="007D0F7A"/>
    <w:rsid w:val="007D3514"/>
    <w:rsid w:val="007D57C3"/>
    <w:rsid w:val="007D65A6"/>
    <w:rsid w:val="007D717E"/>
    <w:rsid w:val="007E3C5E"/>
    <w:rsid w:val="007F15AF"/>
    <w:rsid w:val="007F354A"/>
    <w:rsid w:val="007F4409"/>
    <w:rsid w:val="0080011C"/>
    <w:rsid w:val="00800839"/>
    <w:rsid w:val="00803B7C"/>
    <w:rsid w:val="00806985"/>
    <w:rsid w:val="008108BA"/>
    <w:rsid w:val="00810990"/>
    <w:rsid w:val="008137C2"/>
    <w:rsid w:val="00815CCE"/>
    <w:rsid w:val="00825ED6"/>
    <w:rsid w:val="0083071C"/>
    <w:rsid w:val="0084153D"/>
    <w:rsid w:val="0085121D"/>
    <w:rsid w:val="0085334C"/>
    <w:rsid w:val="00853684"/>
    <w:rsid w:val="00861AE2"/>
    <w:rsid w:val="00871EBE"/>
    <w:rsid w:val="0087683A"/>
    <w:rsid w:val="008803F3"/>
    <w:rsid w:val="00892FD8"/>
    <w:rsid w:val="0089787E"/>
    <w:rsid w:val="008A1DFA"/>
    <w:rsid w:val="008A3CF9"/>
    <w:rsid w:val="008A3DD6"/>
    <w:rsid w:val="008A6153"/>
    <w:rsid w:val="008B1AED"/>
    <w:rsid w:val="008B22E5"/>
    <w:rsid w:val="008B440B"/>
    <w:rsid w:val="008B6492"/>
    <w:rsid w:val="008B7E37"/>
    <w:rsid w:val="008C0907"/>
    <w:rsid w:val="008C3651"/>
    <w:rsid w:val="008C38FB"/>
    <w:rsid w:val="008C6C10"/>
    <w:rsid w:val="008C7BC6"/>
    <w:rsid w:val="008D4AAE"/>
    <w:rsid w:val="008D5FF7"/>
    <w:rsid w:val="008E4870"/>
    <w:rsid w:val="008F5335"/>
    <w:rsid w:val="00900DED"/>
    <w:rsid w:val="009015F5"/>
    <w:rsid w:val="009065C9"/>
    <w:rsid w:val="009101A1"/>
    <w:rsid w:val="0091329F"/>
    <w:rsid w:val="0091459E"/>
    <w:rsid w:val="00914D7E"/>
    <w:rsid w:val="00925B39"/>
    <w:rsid w:val="0093395D"/>
    <w:rsid w:val="009350B5"/>
    <w:rsid w:val="00941FB5"/>
    <w:rsid w:val="009451AB"/>
    <w:rsid w:val="009452BE"/>
    <w:rsid w:val="00945A60"/>
    <w:rsid w:val="0095499A"/>
    <w:rsid w:val="009578CA"/>
    <w:rsid w:val="00961413"/>
    <w:rsid w:val="009667AB"/>
    <w:rsid w:val="009717C6"/>
    <w:rsid w:val="00972480"/>
    <w:rsid w:val="00975D55"/>
    <w:rsid w:val="00982C54"/>
    <w:rsid w:val="00983E5E"/>
    <w:rsid w:val="00985099"/>
    <w:rsid w:val="00994707"/>
    <w:rsid w:val="00996804"/>
    <w:rsid w:val="009A0EBA"/>
    <w:rsid w:val="009A233E"/>
    <w:rsid w:val="009A293E"/>
    <w:rsid w:val="009A5BC2"/>
    <w:rsid w:val="009A78BB"/>
    <w:rsid w:val="009B68E3"/>
    <w:rsid w:val="009B7108"/>
    <w:rsid w:val="009C49D8"/>
    <w:rsid w:val="009C673B"/>
    <w:rsid w:val="009D0268"/>
    <w:rsid w:val="009D11F1"/>
    <w:rsid w:val="009D1ACE"/>
    <w:rsid w:val="009D58F2"/>
    <w:rsid w:val="009D6C42"/>
    <w:rsid w:val="009D6F67"/>
    <w:rsid w:val="009E2F88"/>
    <w:rsid w:val="009E4CBC"/>
    <w:rsid w:val="009E4FBB"/>
    <w:rsid w:val="009E7629"/>
    <w:rsid w:val="009F0589"/>
    <w:rsid w:val="009F0F37"/>
    <w:rsid w:val="009F4227"/>
    <w:rsid w:val="009F47CF"/>
    <w:rsid w:val="00A007C0"/>
    <w:rsid w:val="00A00F46"/>
    <w:rsid w:val="00A00FFF"/>
    <w:rsid w:val="00A114D0"/>
    <w:rsid w:val="00A148F4"/>
    <w:rsid w:val="00A20B32"/>
    <w:rsid w:val="00A26D6A"/>
    <w:rsid w:val="00A31587"/>
    <w:rsid w:val="00A32571"/>
    <w:rsid w:val="00A34987"/>
    <w:rsid w:val="00A36BAC"/>
    <w:rsid w:val="00A45519"/>
    <w:rsid w:val="00A46827"/>
    <w:rsid w:val="00A47CC5"/>
    <w:rsid w:val="00A53AA8"/>
    <w:rsid w:val="00A54B62"/>
    <w:rsid w:val="00A54D3E"/>
    <w:rsid w:val="00A6549F"/>
    <w:rsid w:val="00A67408"/>
    <w:rsid w:val="00A75FA9"/>
    <w:rsid w:val="00A83322"/>
    <w:rsid w:val="00A84CE6"/>
    <w:rsid w:val="00A86D4A"/>
    <w:rsid w:val="00A919E1"/>
    <w:rsid w:val="00A93058"/>
    <w:rsid w:val="00A93E0A"/>
    <w:rsid w:val="00A947DC"/>
    <w:rsid w:val="00AA6834"/>
    <w:rsid w:val="00AA6AEE"/>
    <w:rsid w:val="00AB044C"/>
    <w:rsid w:val="00AB120E"/>
    <w:rsid w:val="00AB1C73"/>
    <w:rsid w:val="00AB2EAA"/>
    <w:rsid w:val="00AB5673"/>
    <w:rsid w:val="00AD5A2B"/>
    <w:rsid w:val="00AD72CA"/>
    <w:rsid w:val="00AF0CCB"/>
    <w:rsid w:val="00AF3815"/>
    <w:rsid w:val="00AF3DB6"/>
    <w:rsid w:val="00AF69CD"/>
    <w:rsid w:val="00AF735F"/>
    <w:rsid w:val="00B00615"/>
    <w:rsid w:val="00B04456"/>
    <w:rsid w:val="00B106D5"/>
    <w:rsid w:val="00B107B8"/>
    <w:rsid w:val="00B13360"/>
    <w:rsid w:val="00B20127"/>
    <w:rsid w:val="00B22D61"/>
    <w:rsid w:val="00B26D14"/>
    <w:rsid w:val="00B332EA"/>
    <w:rsid w:val="00B3604B"/>
    <w:rsid w:val="00B36329"/>
    <w:rsid w:val="00B46790"/>
    <w:rsid w:val="00B50566"/>
    <w:rsid w:val="00B579D5"/>
    <w:rsid w:val="00B73B9D"/>
    <w:rsid w:val="00B75E6E"/>
    <w:rsid w:val="00B80A62"/>
    <w:rsid w:val="00B82C7C"/>
    <w:rsid w:val="00B874AF"/>
    <w:rsid w:val="00B91802"/>
    <w:rsid w:val="00B9258B"/>
    <w:rsid w:val="00B94B86"/>
    <w:rsid w:val="00BA0EB6"/>
    <w:rsid w:val="00BA3409"/>
    <w:rsid w:val="00BA40B2"/>
    <w:rsid w:val="00BA4A6F"/>
    <w:rsid w:val="00BA4E4B"/>
    <w:rsid w:val="00BB01C9"/>
    <w:rsid w:val="00BB72F3"/>
    <w:rsid w:val="00BC116D"/>
    <w:rsid w:val="00BC5031"/>
    <w:rsid w:val="00BC7FC1"/>
    <w:rsid w:val="00BD2DA7"/>
    <w:rsid w:val="00BD353B"/>
    <w:rsid w:val="00BD4C5C"/>
    <w:rsid w:val="00BE138D"/>
    <w:rsid w:val="00BE31AF"/>
    <w:rsid w:val="00BE619E"/>
    <w:rsid w:val="00BE7F7A"/>
    <w:rsid w:val="00BF1E38"/>
    <w:rsid w:val="00BF4C84"/>
    <w:rsid w:val="00BF4E33"/>
    <w:rsid w:val="00BF52EA"/>
    <w:rsid w:val="00C0019F"/>
    <w:rsid w:val="00C10711"/>
    <w:rsid w:val="00C14216"/>
    <w:rsid w:val="00C24F5C"/>
    <w:rsid w:val="00C277BA"/>
    <w:rsid w:val="00C33B4A"/>
    <w:rsid w:val="00C35B0A"/>
    <w:rsid w:val="00C41A8A"/>
    <w:rsid w:val="00C427C7"/>
    <w:rsid w:val="00C50DEE"/>
    <w:rsid w:val="00C547F9"/>
    <w:rsid w:val="00C55336"/>
    <w:rsid w:val="00C64E5D"/>
    <w:rsid w:val="00C72512"/>
    <w:rsid w:val="00C761CE"/>
    <w:rsid w:val="00C81367"/>
    <w:rsid w:val="00C83738"/>
    <w:rsid w:val="00C85C34"/>
    <w:rsid w:val="00C86642"/>
    <w:rsid w:val="00C966EE"/>
    <w:rsid w:val="00C974BC"/>
    <w:rsid w:val="00CA02B9"/>
    <w:rsid w:val="00CB2B59"/>
    <w:rsid w:val="00CC0359"/>
    <w:rsid w:val="00CC38BD"/>
    <w:rsid w:val="00CC55FC"/>
    <w:rsid w:val="00CC5D45"/>
    <w:rsid w:val="00CD2CD8"/>
    <w:rsid w:val="00CD3D33"/>
    <w:rsid w:val="00CD6099"/>
    <w:rsid w:val="00CD6728"/>
    <w:rsid w:val="00CE42AA"/>
    <w:rsid w:val="00CF5EE5"/>
    <w:rsid w:val="00D066A7"/>
    <w:rsid w:val="00D1722F"/>
    <w:rsid w:val="00D52F23"/>
    <w:rsid w:val="00D65538"/>
    <w:rsid w:val="00D71E49"/>
    <w:rsid w:val="00D75688"/>
    <w:rsid w:val="00D8373B"/>
    <w:rsid w:val="00D850D0"/>
    <w:rsid w:val="00D85F19"/>
    <w:rsid w:val="00D86664"/>
    <w:rsid w:val="00D9238A"/>
    <w:rsid w:val="00D9545F"/>
    <w:rsid w:val="00D95C50"/>
    <w:rsid w:val="00D96AF3"/>
    <w:rsid w:val="00D97972"/>
    <w:rsid w:val="00DA7706"/>
    <w:rsid w:val="00DA7A70"/>
    <w:rsid w:val="00DB0A6F"/>
    <w:rsid w:val="00DB4F9F"/>
    <w:rsid w:val="00DB4FD4"/>
    <w:rsid w:val="00DC21D5"/>
    <w:rsid w:val="00DD3E44"/>
    <w:rsid w:val="00DD3E55"/>
    <w:rsid w:val="00DE314F"/>
    <w:rsid w:val="00DE46BE"/>
    <w:rsid w:val="00DE5431"/>
    <w:rsid w:val="00DE710C"/>
    <w:rsid w:val="00DE7F8C"/>
    <w:rsid w:val="00DF714F"/>
    <w:rsid w:val="00E011C2"/>
    <w:rsid w:val="00E03B64"/>
    <w:rsid w:val="00E04E22"/>
    <w:rsid w:val="00E053E8"/>
    <w:rsid w:val="00E11EAD"/>
    <w:rsid w:val="00E131EF"/>
    <w:rsid w:val="00E20205"/>
    <w:rsid w:val="00E241C9"/>
    <w:rsid w:val="00E24611"/>
    <w:rsid w:val="00E31B0A"/>
    <w:rsid w:val="00E35F9E"/>
    <w:rsid w:val="00E37A4A"/>
    <w:rsid w:val="00E523D7"/>
    <w:rsid w:val="00E5262F"/>
    <w:rsid w:val="00E60688"/>
    <w:rsid w:val="00E60E30"/>
    <w:rsid w:val="00E64851"/>
    <w:rsid w:val="00E648DD"/>
    <w:rsid w:val="00E67F9A"/>
    <w:rsid w:val="00E71280"/>
    <w:rsid w:val="00E76042"/>
    <w:rsid w:val="00E80E6B"/>
    <w:rsid w:val="00E81592"/>
    <w:rsid w:val="00E81A1D"/>
    <w:rsid w:val="00E81B75"/>
    <w:rsid w:val="00E835DC"/>
    <w:rsid w:val="00E852E4"/>
    <w:rsid w:val="00E864F9"/>
    <w:rsid w:val="00E957AE"/>
    <w:rsid w:val="00E95DDA"/>
    <w:rsid w:val="00E96A73"/>
    <w:rsid w:val="00EA4E1D"/>
    <w:rsid w:val="00EA61C4"/>
    <w:rsid w:val="00EA630A"/>
    <w:rsid w:val="00EA773B"/>
    <w:rsid w:val="00EB04CE"/>
    <w:rsid w:val="00EB0C3E"/>
    <w:rsid w:val="00EB10B2"/>
    <w:rsid w:val="00EB31FF"/>
    <w:rsid w:val="00EB4957"/>
    <w:rsid w:val="00EB5027"/>
    <w:rsid w:val="00EB5EE1"/>
    <w:rsid w:val="00EB6320"/>
    <w:rsid w:val="00EB79F9"/>
    <w:rsid w:val="00EC1B42"/>
    <w:rsid w:val="00EC66A0"/>
    <w:rsid w:val="00ED13E3"/>
    <w:rsid w:val="00ED6410"/>
    <w:rsid w:val="00ED6BB2"/>
    <w:rsid w:val="00ED78D5"/>
    <w:rsid w:val="00EE30D1"/>
    <w:rsid w:val="00EE333F"/>
    <w:rsid w:val="00EF428D"/>
    <w:rsid w:val="00F020BE"/>
    <w:rsid w:val="00F1112A"/>
    <w:rsid w:val="00F13C94"/>
    <w:rsid w:val="00F1633A"/>
    <w:rsid w:val="00F237D8"/>
    <w:rsid w:val="00F305D4"/>
    <w:rsid w:val="00F31797"/>
    <w:rsid w:val="00F335B5"/>
    <w:rsid w:val="00F346DC"/>
    <w:rsid w:val="00F40E48"/>
    <w:rsid w:val="00F507C3"/>
    <w:rsid w:val="00F50961"/>
    <w:rsid w:val="00F5522A"/>
    <w:rsid w:val="00F57F76"/>
    <w:rsid w:val="00F64DDD"/>
    <w:rsid w:val="00F64E8D"/>
    <w:rsid w:val="00F6704B"/>
    <w:rsid w:val="00F7029F"/>
    <w:rsid w:val="00F72D97"/>
    <w:rsid w:val="00F7719C"/>
    <w:rsid w:val="00F82564"/>
    <w:rsid w:val="00F82678"/>
    <w:rsid w:val="00F9109C"/>
    <w:rsid w:val="00F92BF9"/>
    <w:rsid w:val="00F937E0"/>
    <w:rsid w:val="00F93950"/>
    <w:rsid w:val="00F954F3"/>
    <w:rsid w:val="00FA2DA9"/>
    <w:rsid w:val="00FB0FE3"/>
    <w:rsid w:val="00FB3DD5"/>
    <w:rsid w:val="00FB62ED"/>
    <w:rsid w:val="00FC33A4"/>
    <w:rsid w:val="00FC7C2F"/>
    <w:rsid w:val="00FD1799"/>
    <w:rsid w:val="00FD6035"/>
    <w:rsid w:val="00FE2192"/>
    <w:rsid w:val="00FE633F"/>
    <w:rsid w:val="00FE74BA"/>
    <w:rsid w:val="00FE7D52"/>
    <w:rsid w:val="00FF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/>
    <o:shapelayout v:ext="edit">
      <o:idmap v:ext="edit" data="1"/>
    </o:shapelayout>
  </w:shapeDefaults>
  <w:decimalSymbol w:val=","/>
  <w:listSeparator w:val=";"/>
  <w14:docId w14:val="4F5E2E6B"/>
  <w15:docId w15:val="{F13E9271-B5DF-49C0-AAB2-034EA49E0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Gill Sans MT Shadow" w:hAnsi="Gill Sans MT Shadow"/>
      <w:sz w:val="30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eastAsia="Arial Unicode MS"/>
      <w:b/>
      <w:i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708" w:firstLine="708"/>
    </w:pPr>
    <w:rPr>
      <w:sz w:val="28"/>
    </w:rPr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sz w:val="28"/>
    </w:rPr>
  </w:style>
  <w:style w:type="paragraph" w:styleId="Recuodecorpodetexto2">
    <w:name w:val="Body Text Indent 2"/>
    <w:basedOn w:val="Normal"/>
    <w:rsid w:val="00203B30"/>
    <w:pPr>
      <w:spacing w:after="120" w:line="480" w:lineRule="auto"/>
      <w:ind w:left="283"/>
    </w:pPr>
  </w:style>
  <w:style w:type="character" w:styleId="Hyperlink">
    <w:name w:val="Hyperlink"/>
    <w:rsid w:val="000D1377"/>
    <w:rPr>
      <w:color w:val="0000FF"/>
      <w:u w:val="single"/>
    </w:rPr>
  </w:style>
  <w:style w:type="paragraph" w:styleId="Textodebalo">
    <w:name w:val="Balloon Text"/>
    <w:basedOn w:val="Normal"/>
    <w:semiHidden/>
    <w:rsid w:val="00CE42AA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A6549F"/>
    <w:rPr>
      <w:rFonts w:ascii="Arial" w:hAnsi="Arial"/>
      <w:b/>
      <w:bCs/>
      <w:sz w:val="22"/>
      <w:szCs w:val="24"/>
    </w:rPr>
  </w:style>
  <w:style w:type="character" w:customStyle="1" w:styleId="Corpodetexto2Char">
    <w:name w:val="Corpo de texto 2 Char"/>
    <w:link w:val="Corpodetexto2"/>
    <w:rsid w:val="00A6549F"/>
    <w:rPr>
      <w:rFonts w:ascii="Arial" w:hAnsi="Arial"/>
      <w:sz w:val="28"/>
      <w:szCs w:val="24"/>
    </w:rPr>
  </w:style>
  <w:style w:type="paragraph" w:styleId="NormalWeb">
    <w:name w:val="Normal (Web)"/>
    <w:basedOn w:val="Normal"/>
    <w:semiHidden/>
    <w:unhideWhenUsed/>
    <w:rsid w:val="00375F1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7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Timbr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4</TotalTime>
  <Pages>1</Pages>
  <Words>69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PROTOCOLO</vt:lpstr>
    </vt:vector>
  </TitlesOfParts>
  <Company>Microsoft</Company>
  <LinksUpToDate>false</LinksUpToDate>
  <CharactersWithSpaces>474</CharactersWithSpaces>
  <SharedDoc>false</SharedDoc>
  <HLinks>
    <vt:vector size="12" baseType="variant">
      <vt:variant>
        <vt:i4>5832829</vt:i4>
      </vt:variant>
      <vt:variant>
        <vt:i4>3</vt:i4>
      </vt:variant>
      <vt:variant>
        <vt:i4>0</vt:i4>
      </vt:variant>
      <vt:variant>
        <vt:i4>5</vt:i4>
      </vt:variant>
      <vt:variant>
        <vt:lpwstr>mailto:licitacao@portofeliz.sp.gov.br</vt:lpwstr>
      </vt:variant>
      <vt:variant>
        <vt:lpwstr/>
      </vt:variant>
      <vt:variant>
        <vt:i4>4718677</vt:i4>
      </vt:variant>
      <vt:variant>
        <vt:i4>0</vt:i4>
      </vt:variant>
      <vt:variant>
        <vt:i4>0</vt:i4>
      </vt:variant>
      <vt:variant>
        <vt:i4>5</vt:i4>
      </vt:variant>
      <vt:variant>
        <vt:lpwstr>http://www.portofeliz.sp.gov.br/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PROTOCOLO</dc:title>
  <dc:creator>Pre Isntaled User</dc:creator>
  <cp:lastModifiedBy>Bianca Filetti Manfrim Galdino</cp:lastModifiedBy>
  <cp:revision>3</cp:revision>
  <cp:lastPrinted>2023-09-19T14:23:00Z</cp:lastPrinted>
  <dcterms:created xsi:type="dcterms:W3CDTF">2024-03-19T18:08:00Z</dcterms:created>
  <dcterms:modified xsi:type="dcterms:W3CDTF">2024-03-19T18:11:00Z</dcterms:modified>
</cp:coreProperties>
</file>