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388B8" w14:textId="77777777" w:rsidR="00276E47" w:rsidRPr="004B041D" w:rsidRDefault="00276E47" w:rsidP="00276E47">
      <w:pPr>
        <w:pStyle w:val="SemEspaamento"/>
        <w:spacing w:line="276" w:lineRule="auto"/>
        <w:rPr>
          <w:rFonts w:cstheme="minorHAnsi"/>
          <w:sz w:val="28"/>
          <w:szCs w:val="28"/>
        </w:rPr>
      </w:pPr>
      <w:r w:rsidRPr="004B041D">
        <w:rPr>
          <w:rFonts w:cstheme="minorHAnsi"/>
          <w:sz w:val="28"/>
          <w:szCs w:val="28"/>
        </w:rPr>
        <w:t>Ao</w:t>
      </w:r>
    </w:p>
    <w:p w14:paraId="6140A3C1" w14:textId="77777777" w:rsidR="00276E47" w:rsidRPr="004B041D" w:rsidRDefault="00276E47" w:rsidP="00276E47">
      <w:pPr>
        <w:pStyle w:val="SemEspaamento"/>
        <w:spacing w:line="276" w:lineRule="auto"/>
        <w:rPr>
          <w:rFonts w:cstheme="minorHAnsi"/>
          <w:sz w:val="28"/>
          <w:szCs w:val="28"/>
        </w:rPr>
      </w:pPr>
      <w:r w:rsidRPr="004B041D">
        <w:rPr>
          <w:rFonts w:cstheme="minorHAnsi"/>
          <w:sz w:val="28"/>
          <w:szCs w:val="28"/>
        </w:rPr>
        <w:t>Exmo. Senhor Nelson Pinheiro Junior</w:t>
      </w:r>
    </w:p>
    <w:p w14:paraId="07D703B3" w14:textId="77777777" w:rsidR="00276E47" w:rsidRPr="004B041D" w:rsidRDefault="00276E47" w:rsidP="00276E47">
      <w:pPr>
        <w:pStyle w:val="SemEspaamento"/>
        <w:spacing w:line="276" w:lineRule="auto"/>
        <w:rPr>
          <w:rFonts w:cstheme="minorHAnsi"/>
          <w:sz w:val="28"/>
          <w:szCs w:val="28"/>
        </w:rPr>
      </w:pPr>
      <w:r w:rsidRPr="004B041D">
        <w:rPr>
          <w:rFonts w:cstheme="minorHAnsi"/>
          <w:sz w:val="28"/>
          <w:szCs w:val="28"/>
        </w:rPr>
        <w:t xml:space="preserve">DD.  Presidente desta Casa Legislativa </w:t>
      </w:r>
    </w:p>
    <w:p w14:paraId="5EB5A2AC" w14:textId="77777777" w:rsidR="00276E47" w:rsidRPr="004B041D" w:rsidRDefault="00276E47" w:rsidP="00276E47">
      <w:pPr>
        <w:pStyle w:val="SemEspaamento"/>
        <w:spacing w:line="276" w:lineRule="auto"/>
        <w:rPr>
          <w:rFonts w:cstheme="minorHAnsi"/>
          <w:sz w:val="28"/>
          <w:szCs w:val="28"/>
        </w:rPr>
      </w:pPr>
      <w:r w:rsidRPr="004B041D">
        <w:rPr>
          <w:rFonts w:cstheme="minorHAnsi"/>
          <w:sz w:val="28"/>
          <w:szCs w:val="28"/>
        </w:rPr>
        <w:t>Para conhecimento e autorização</w:t>
      </w:r>
    </w:p>
    <w:p w14:paraId="792E869C" w14:textId="77777777" w:rsidR="00276E47" w:rsidRPr="004B041D" w:rsidRDefault="00276E47" w:rsidP="00276E47">
      <w:pPr>
        <w:pStyle w:val="SemEspaamento"/>
        <w:spacing w:line="276" w:lineRule="auto"/>
        <w:rPr>
          <w:rFonts w:cstheme="minorHAnsi"/>
          <w:sz w:val="24"/>
          <w:szCs w:val="24"/>
        </w:rPr>
      </w:pPr>
    </w:p>
    <w:p w14:paraId="08EEFE9E" w14:textId="77777777" w:rsidR="00276E47" w:rsidRPr="004B041D" w:rsidRDefault="00276E47" w:rsidP="00276E47">
      <w:pPr>
        <w:jc w:val="both"/>
        <w:rPr>
          <w:rFonts w:cstheme="minorHAnsi"/>
          <w:b/>
          <w:sz w:val="24"/>
          <w:szCs w:val="24"/>
        </w:rPr>
      </w:pPr>
    </w:p>
    <w:p w14:paraId="53AAB542" w14:textId="77777777" w:rsidR="00276E47" w:rsidRPr="004B041D" w:rsidRDefault="00276E47" w:rsidP="00276E47">
      <w:pPr>
        <w:jc w:val="both"/>
        <w:rPr>
          <w:rFonts w:cstheme="minorHAnsi"/>
          <w:sz w:val="28"/>
          <w:szCs w:val="28"/>
        </w:rPr>
      </w:pPr>
      <w:r w:rsidRPr="004B041D">
        <w:rPr>
          <w:rFonts w:cstheme="minorHAnsi"/>
          <w:b/>
          <w:sz w:val="28"/>
          <w:szCs w:val="28"/>
        </w:rPr>
        <w:t>Objeto:</w:t>
      </w:r>
      <w:r w:rsidRPr="004B041D">
        <w:rPr>
          <w:rFonts w:cstheme="minorHAnsi"/>
          <w:sz w:val="28"/>
          <w:szCs w:val="28"/>
          <w:lang w:val="pt-PT"/>
        </w:rPr>
        <w:t xml:space="preserve"> </w:t>
      </w:r>
      <w:r w:rsidRPr="004B041D">
        <w:rPr>
          <w:rFonts w:cstheme="minorHAnsi"/>
          <w:sz w:val="28"/>
          <w:szCs w:val="28"/>
        </w:rPr>
        <w:t xml:space="preserve">Contratação de empresa especializada para o fornecimento e instalação de cobertura fixa de policarbonato alveolar e </w:t>
      </w:r>
      <w:proofErr w:type="spellStart"/>
      <w:r w:rsidRPr="004B041D">
        <w:rPr>
          <w:rFonts w:cstheme="minorHAnsi"/>
          <w:sz w:val="28"/>
          <w:szCs w:val="28"/>
        </w:rPr>
        <w:t>telhamento</w:t>
      </w:r>
      <w:proofErr w:type="spellEnd"/>
      <w:r w:rsidRPr="004B041D">
        <w:rPr>
          <w:rFonts w:cstheme="minorHAnsi"/>
          <w:sz w:val="28"/>
          <w:szCs w:val="28"/>
        </w:rPr>
        <w:t xml:space="preserve"> de fibrocimento no pergolado da Câmara Municipal de Cruzeiro, com fornecimento de todo material e mão de obra necessários, conforme especificações descritas no Termo de Referência.</w:t>
      </w:r>
    </w:p>
    <w:p w14:paraId="56F89837" w14:textId="77777777" w:rsidR="00276E47" w:rsidRPr="00D22040" w:rsidRDefault="00276E47" w:rsidP="00276E4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9F45DC2" w14:textId="6CFB7407" w:rsidR="00276E47" w:rsidRPr="004B041D" w:rsidRDefault="00276E47" w:rsidP="00276E47">
      <w:pPr>
        <w:jc w:val="both"/>
        <w:rPr>
          <w:rFonts w:cstheme="minorHAnsi"/>
          <w:sz w:val="28"/>
          <w:szCs w:val="28"/>
        </w:rPr>
      </w:pPr>
      <w:r w:rsidRPr="004B041D">
        <w:rPr>
          <w:rFonts w:cstheme="minorHAnsi"/>
          <w:sz w:val="28"/>
          <w:szCs w:val="28"/>
        </w:rPr>
        <w:t xml:space="preserve">          Encaminho a Vossa Excelência, o orçamento de pesquisa prévia conforme o objeto em epígrafe, solicitado em </w:t>
      </w:r>
      <w:r w:rsidR="00525EA4">
        <w:rPr>
          <w:rFonts w:cstheme="minorHAnsi"/>
          <w:sz w:val="28"/>
          <w:szCs w:val="28"/>
        </w:rPr>
        <w:t xml:space="preserve">01 de outubro </w:t>
      </w:r>
      <w:r w:rsidRPr="004B041D">
        <w:rPr>
          <w:rFonts w:cstheme="minorHAnsi"/>
          <w:sz w:val="28"/>
          <w:szCs w:val="28"/>
        </w:rPr>
        <w:t xml:space="preserve">do corrente ano.               </w:t>
      </w:r>
    </w:p>
    <w:tbl>
      <w:tblPr>
        <w:tblStyle w:val="Tabelacomgrade"/>
        <w:tblW w:w="8378" w:type="dxa"/>
        <w:tblInd w:w="-5" w:type="dxa"/>
        <w:tblLook w:val="04A0" w:firstRow="1" w:lastRow="0" w:firstColumn="1" w:lastColumn="0" w:noHBand="0" w:noVBand="1"/>
      </w:tblPr>
      <w:tblGrid>
        <w:gridCol w:w="5822"/>
        <w:gridCol w:w="2556"/>
      </w:tblGrid>
      <w:tr w:rsidR="00276E47" w:rsidRPr="00D22040" w14:paraId="3DD7206B" w14:textId="77777777" w:rsidTr="00C249B4">
        <w:trPr>
          <w:trHeight w:val="491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A4E8" w14:textId="77777777" w:rsidR="00276E47" w:rsidRPr="00D22040" w:rsidRDefault="00276E47" w:rsidP="00C249B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22040">
              <w:rPr>
                <w:rFonts w:asciiTheme="minorHAnsi" w:hAnsiTheme="minorHAnsi" w:cstheme="minorHAnsi"/>
                <w:b/>
                <w:sz w:val="24"/>
                <w:szCs w:val="24"/>
              </w:rPr>
              <w:t>EMPRESAS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326B" w14:textId="77777777" w:rsidR="00276E47" w:rsidRPr="00D22040" w:rsidRDefault="00276E47" w:rsidP="00C249B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22040">
              <w:rPr>
                <w:rFonts w:asciiTheme="minorHAnsi" w:hAnsiTheme="minorHAnsi" w:cstheme="minorHAnsi"/>
                <w:b/>
                <w:sz w:val="24"/>
                <w:szCs w:val="24"/>
              </w:rPr>
              <w:t>VALOR GLOBAL</w:t>
            </w:r>
          </w:p>
        </w:tc>
      </w:tr>
      <w:tr w:rsidR="00276E47" w:rsidRPr="00D22040" w14:paraId="5518E24D" w14:textId="77777777" w:rsidTr="00C249B4">
        <w:trPr>
          <w:trHeight w:val="1088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71C8" w14:textId="77777777" w:rsidR="00276E47" w:rsidRPr="00BD5FA5" w:rsidRDefault="00276E47" w:rsidP="00C249B4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 w:rsidRPr="00525EA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1.Engeware Construtora e Engenharia Ltda – ME</w:t>
            </w: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C30AF03" w14:textId="77777777" w:rsidR="00276E47" w:rsidRPr="00BD5FA5" w:rsidRDefault="00276E47" w:rsidP="00C249B4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>CNPJ: 50.343.217/0001-72</w:t>
            </w:r>
          </w:p>
          <w:p w14:paraId="240C0006" w14:textId="77777777" w:rsidR="00276E47" w:rsidRDefault="00276E47" w:rsidP="00525EA4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 xml:space="preserve">E-mail: </w:t>
            </w:r>
            <w:hyperlink r:id="rId6" w:history="1">
              <w:r w:rsidRPr="00BD5FA5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eng.adrielsene@gmail.com</w:t>
              </w:r>
            </w:hyperlink>
            <w:r w:rsidR="00525EA4">
              <w:rPr>
                <w:rStyle w:val="Hyperlink"/>
                <w:rFonts w:cstheme="minorHAnsi"/>
                <w:sz w:val="24"/>
                <w:szCs w:val="24"/>
              </w:rPr>
              <w:t xml:space="preserve"> - </w:t>
            </w: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>(12)98708-6888</w:t>
            </w:r>
          </w:p>
          <w:p w14:paraId="740036F1" w14:textId="79890899" w:rsidR="00525EA4" w:rsidRPr="00BD5FA5" w:rsidRDefault="00525EA4" w:rsidP="00525EA4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Validade proposta e prazo de execução:  60 dias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A9EC" w14:textId="77777777" w:rsidR="00276E47" w:rsidRDefault="00276E47" w:rsidP="00C249B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R$27.199,90</w:t>
            </w:r>
          </w:p>
          <w:p w14:paraId="49AB8BA4" w14:textId="77777777" w:rsidR="00276E47" w:rsidRPr="00D22040" w:rsidRDefault="00276E47" w:rsidP="00C249B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76E47" w:rsidRPr="00D22040" w14:paraId="6AFEB9EA" w14:textId="77777777" w:rsidTr="00C249B4">
        <w:trPr>
          <w:trHeight w:val="1075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8801" w14:textId="77777777" w:rsidR="00276E47" w:rsidRPr="00525EA4" w:rsidRDefault="00276E47" w:rsidP="00C249B4">
            <w:pPr>
              <w:pStyle w:val="SemEspaamen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25EA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2. L H R do Prado – ME.</w:t>
            </w:r>
          </w:p>
          <w:p w14:paraId="60A454A5" w14:textId="77777777" w:rsidR="00276E47" w:rsidRPr="00BD5FA5" w:rsidRDefault="00276E47" w:rsidP="00C249B4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>CNPJ: 19.460.124/0001-88</w:t>
            </w:r>
          </w:p>
          <w:p w14:paraId="390FE03D" w14:textId="77777777" w:rsidR="00276E47" w:rsidRDefault="00276E47" w:rsidP="00525EA4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 xml:space="preserve">E-mail: </w:t>
            </w:r>
            <w:hyperlink r:id="rId7" w:history="1">
              <w:r w:rsidR="00525EA4" w:rsidRPr="00520869">
                <w:rPr>
                  <w:rStyle w:val="Hyperlink"/>
                  <w:rFonts w:cstheme="minorHAnsi"/>
                  <w:sz w:val="24"/>
                  <w:szCs w:val="24"/>
                </w:rPr>
                <w:t>pri.santosrib@gmail.com-</w:t>
              </w:r>
            </w:hyperlink>
            <w:r w:rsidR="00525EA4">
              <w:rPr>
                <w:rStyle w:val="Hyperlink"/>
                <w:rFonts w:cstheme="minorHAnsi"/>
                <w:sz w:val="24"/>
                <w:szCs w:val="24"/>
              </w:rPr>
              <w:t xml:space="preserve"> </w:t>
            </w: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>(12)99212-9747</w:t>
            </w:r>
          </w:p>
          <w:p w14:paraId="6CDACC3D" w14:textId="7BA8E910" w:rsidR="00525EA4" w:rsidRPr="00BD5FA5" w:rsidRDefault="000D5863" w:rsidP="00525EA4">
            <w:pPr>
              <w:pStyle w:val="SemEspaamento"/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Validade proposta e prazo de execução:  60 dias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1FB2" w14:textId="77777777" w:rsidR="00276E47" w:rsidRPr="00D22040" w:rsidRDefault="00276E47" w:rsidP="00C249B4">
            <w:pPr>
              <w:jc w:val="center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D01892">
              <w:rPr>
                <w:rFonts w:asciiTheme="minorHAnsi" w:hAnsiTheme="minorHAnsi" w:cstheme="minorHAnsi"/>
                <w:sz w:val="24"/>
                <w:szCs w:val="24"/>
              </w:rPr>
              <w:t>R$ 29.560,00</w:t>
            </w:r>
          </w:p>
        </w:tc>
      </w:tr>
      <w:tr w:rsidR="00B25CA2" w:rsidRPr="00D22040" w14:paraId="4EB854A2" w14:textId="77777777" w:rsidTr="00C249B4">
        <w:trPr>
          <w:trHeight w:val="1075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6E09" w14:textId="1C5EA4F0" w:rsidR="00B25CA2" w:rsidRDefault="00A00162" w:rsidP="00C249B4">
            <w:pPr>
              <w:pStyle w:val="SemEspaamen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  <w:r w:rsidR="00B25CA2" w:rsidRPr="00B25CA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Marcondes de Lima Engenharia Ltda </w:t>
            </w:r>
            <w:r w:rsidR="00B25CA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–</w:t>
            </w:r>
            <w:r w:rsidR="00B25CA2" w:rsidRPr="00B25CA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EPP</w:t>
            </w:r>
          </w:p>
          <w:p w14:paraId="25457C75" w14:textId="76EB5935" w:rsidR="00B25CA2" w:rsidRPr="00BD5FA5" w:rsidRDefault="00B25CA2" w:rsidP="00B25CA2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 xml:space="preserve">CNPJ: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11.140.515/0001-03</w:t>
            </w:r>
          </w:p>
          <w:p w14:paraId="75C45FEF" w14:textId="71810108" w:rsidR="00B25CA2" w:rsidRDefault="00B25CA2" w:rsidP="00B25CA2">
            <w:pPr>
              <w:pStyle w:val="SemEspaamento"/>
              <w:rPr>
                <w:rFonts w:asciiTheme="minorHAnsi" w:hAnsiTheme="minorHAnsi" w:cstheme="minorHAnsi"/>
                <w:sz w:val="24"/>
                <w:szCs w:val="24"/>
              </w:rPr>
            </w:pPr>
            <w:r w:rsidRPr="00BD5FA5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  <w:r w:rsidR="009D78D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hyperlink r:id="rId8" w:history="1">
              <w:r w:rsidR="009D78D5" w:rsidRPr="004C6CD4">
                <w:rPr>
                  <w:rStyle w:val="Hyperlink"/>
                  <w:rFonts w:cstheme="minorHAnsi"/>
                  <w:sz w:val="24"/>
                  <w:szCs w:val="24"/>
                </w:rPr>
                <w:t>adm.marcondeslima@gmail.com</w:t>
              </w:r>
            </w:hyperlink>
            <w:r w:rsidR="009D78D5">
              <w:rPr>
                <w:rFonts w:cstheme="minorHAnsi"/>
                <w:sz w:val="24"/>
                <w:szCs w:val="24"/>
              </w:rPr>
              <w:t xml:space="preserve">  (12)99201-1874</w:t>
            </w:r>
          </w:p>
          <w:p w14:paraId="3A588894" w14:textId="09A15887" w:rsidR="00B25CA2" w:rsidRPr="00B25CA2" w:rsidRDefault="00B25CA2" w:rsidP="00B25CA2">
            <w:pPr>
              <w:pStyle w:val="SemEspaamen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Validade proposta e prazo de execução:  60 dias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7599" w14:textId="29DDA93A" w:rsidR="00B25CA2" w:rsidRPr="00D01892" w:rsidRDefault="00B25CA2" w:rsidP="00C249B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R$ 30.150,00</w:t>
            </w:r>
          </w:p>
        </w:tc>
      </w:tr>
      <w:tr w:rsidR="00276E47" w:rsidRPr="00EF706E" w14:paraId="22331917" w14:textId="77777777" w:rsidTr="00C249B4">
        <w:trPr>
          <w:trHeight w:val="394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D3A2" w14:textId="6F010799" w:rsidR="00276E47" w:rsidRPr="00AC5102" w:rsidRDefault="000D5863" w:rsidP="000D586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C510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VALOR TOTAL MÉDIO ESTIMADO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BAE0" w14:textId="75EA4D45" w:rsidR="00276E47" w:rsidRPr="00EF706E" w:rsidRDefault="00276E47" w:rsidP="00C249B4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F706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R$ </w:t>
            </w:r>
            <w:r w:rsidR="00A0016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28.969,97</w:t>
            </w:r>
          </w:p>
        </w:tc>
      </w:tr>
    </w:tbl>
    <w:p w14:paraId="6D7BEB1A" w14:textId="77777777" w:rsidR="00A00162" w:rsidRDefault="00A00162" w:rsidP="00525EA4">
      <w:pPr>
        <w:jc w:val="center"/>
        <w:rPr>
          <w:rFonts w:cstheme="minorHAnsi"/>
          <w:sz w:val="24"/>
          <w:szCs w:val="24"/>
        </w:rPr>
      </w:pPr>
    </w:p>
    <w:p w14:paraId="55DF4F41" w14:textId="619FFD38" w:rsidR="00B25CA2" w:rsidRDefault="00276E47" w:rsidP="00525EA4">
      <w:pPr>
        <w:jc w:val="center"/>
        <w:rPr>
          <w:rFonts w:cstheme="minorHAnsi"/>
          <w:sz w:val="24"/>
          <w:szCs w:val="24"/>
        </w:rPr>
      </w:pPr>
      <w:r w:rsidRPr="00D22040">
        <w:rPr>
          <w:rFonts w:cstheme="minorHAnsi"/>
          <w:sz w:val="24"/>
          <w:szCs w:val="24"/>
        </w:rPr>
        <w:t xml:space="preserve">Cruzeiro, </w:t>
      </w:r>
      <w:r w:rsidR="00525EA4">
        <w:rPr>
          <w:rFonts w:cstheme="minorHAnsi"/>
          <w:sz w:val="24"/>
          <w:szCs w:val="24"/>
        </w:rPr>
        <w:t>0</w:t>
      </w:r>
      <w:r w:rsidR="001266B5">
        <w:rPr>
          <w:rFonts w:cstheme="minorHAnsi"/>
          <w:sz w:val="24"/>
          <w:szCs w:val="24"/>
        </w:rPr>
        <w:t>9</w:t>
      </w:r>
      <w:r w:rsidR="00525EA4">
        <w:rPr>
          <w:rFonts w:cstheme="minorHAnsi"/>
          <w:sz w:val="24"/>
          <w:szCs w:val="24"/>
        </w:rPr>
        <w:t xml:space="preserve"> de outubro</w:t>
      </w:r>
      <w:r>
        <w:rPr>
          <w:rFonts w:cstheme="minorHAnsi"/>
          <w:sz w:val="24"/>
          <w:szCs w:val="24"/>
        </w:rPr>
        <w:t xml:space="preserve"> de 2024</w:t>
      </w:r>
      <w:r w:rsidRPr="00D22040">
        <w:rPr>
          <w:rFonts w:cstheme="minorHAnsi"/>
          <w:sz w:val="24"/>
          <w:szCs w:val="24"/>
        </w:rPr>
        <w:t>.</w:t>
      </w:r>
    </w:p>
    <w:p w14:paraId="4620D57D" w14:textId="73F9EBFD" w:rsidR="00276E47" w:rsidRPr="00521DE0" w:rsidRDefault="00276E47" w:rsidP="00525EA4">
      <w:pPr>
        <w:jc w:val="center"/>
        <w:rPr>
          <w:rFonts w:ascii="Times New Roman" w:hAnsi="Times New Roman" w:cs="Times New Roman"/>
          <w:sz w:val="24"/>
          <w:szCs w:val="24"/>
        </w:rPr>
      </w:pPr>
      <w:r w:rsidRPr="00D22040">
        <w:rPr>
          <w:rFonts w:cstheme="minorHAnsi"/>
          <w:sz w:val="24"/>
          <w:szCs w:val="24"/>
        </w:rPr>
        <w:t xml:space="preserve">Maria Elizabeth </w:t>
      </w:r>
      <w:r>
        <w:rPr>
          <w:rFonts w:cstheme="minorHAnsi"/>
          <w:sz w:val="24"/>
          <w:szCs w:val="24"/>
        </w:rPr>
        <w:t>Rezende T</w:t>
      </w:r>
      <w:r w:rsidRPr="00D22040">
        <w:rPr>
          <w:rFonts w:cstheme="minorHAnsi"/>
          <w:sz w:val="24"/>
          <w:szCs w:val="24"/>
        </w:rPr>
        <w:t>avares Pimentel</w:t>
      </w:r>
    </w:p>
    <w:p w14:paraId="1C4E9E81" w14:textId="77777777" w:rsidR="00276E47" w:rsidRPr="00521DE0" w:rsidRDefault="00276E47">
      <w:pPr>
        <w:rPr>
          <w:rFonts w:ascii="Times New Roman" w:hAnsi="Times New Roman" w:cs="Times New Roman"/>
          <w:sz w:val="24"/>
          <w:szCs w:val="24"/>
        </w:rPr>
      </w:pPr>
    </w:p>
    <w:sectPr w:rsidR="00276E47" w:rsidRPr="00521DE0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F001A" w14:textId="77777777" w:rsidR="00B60E56" w:rsidRDefault="00B60E56" w:rsidP="00521DE0">
      <w:pPr>
        <w:spacing w:after="0" w:line="240" w:lineRule="auto"/>
      </w:pPr>
      <w:r>
        <w:separator/>
      </w:r>
    </w:p>
  </w:endnote>
  <w:endnote w:type="continuationSeparator" w:id="0">
    <w:p w14:paraId="6B229527" w14:textId="77777777" w:rsidR="00B60E56" w:rsidRDefault="00B60E56" w:rsidP="0052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5378A" w14:textId="77777777" w:rsidR="00521DE0" w:rsidRPr="00C153D6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Av. Major Novaes, 499 – Centro   -   Cruzeiro/SP   -   12701-440   -   PABX (12) 3141-1010</w:t>
    </w:r>
  </w:p>
  <w:p w14:paraId="50105C75" w14:textId="77777777" w:rsidR="00521DE0" w:rsidRPr="00521DE0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CNPJ 48.410.344/0001-</w:t>
    </w:r>
    <w:r>
      <w:rPr>
        <w:rFonts w:ascii="Times New Roman" w:hAnsi="Times New Roman" w:cs="Times New Roman"/>
        <w:color w:val="808080" w:themeColor="background1" w:themeShade="80"/>
        <w:sz w:val="20"/>
        <w:szCs w:val="20"/>
      </w:rPr>
      <w:t>0</w:t>
    </w: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3   -   www.cmcruzeiro.sp.gov.br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F0C37" w14:textId="77777777" w:rsidR="00B60E56" w:rsidRDefault="00B60E56" w:rsidP="00521DE0">
      <w:pPr>
        <w:spacing w:after="0" w:line="240" w:lineRule="auto"/>
      </w:pPr>
      <w:r>
        <w:separator/>
      </w:r>
    </w:p>
  </w:footnote>
  <w:footnote w:type="continuationSeparator" w:id="0">
    <w:p w14:paraId="39AD1A46" w14:textId="77777777" w:rsidR="00B60E56" w:rsidRDefault="00B60E56" w:rsidP="00521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87567" w14:textId="77777777" w:rsidR="00521DE0" w:rsidRDefault="00521DE0" w:rsidP="00521DE0">
    <w:pPr>
      <w:pStyle w:val="Cabealho"/>
      <w:jc w:val="center"/>
      <w:rPr>
        <w:rFonts w:ascii="Garamond" w:hAnsi="Garamond"/>
        <w:i/>
        <w:color w:val="000080"/>
        <w:sz w:val="68"/>
      </w:rPr>
    </w:pPr>
    <w:r>
      <w:rPr>
        <w:rFonts w:ascii="Garamond" w:hAnsi="Garamond"/>
        <w:i/>
        <w:noProof/>
        <w:color w:val="000080"/>
        <w:sz w:val="68"/>
        <w:lang w:eastAsia="pt-BR"/>
      </w:rPr>
      <w:drawing>
        <wp:anchor distT="0" distB="0" distL="114300" distR="114300" simplePos="0" relativeHeight="251659264" behindDoc="0" locked="0" layoutInCell="0" allowOverlap="1" wp14:anchorId="4CD44A3E" wp14:editId="0730FF53">
          <wp:simplePos x="0" y="0"/>
          <wp:positionH relativeFrom="column">
            <wp:posOffset>-518160</wp:posOffset>
          </wp:positionH>
          <wp:positionV relativeFrom="paragraph">
            <wp:posOffset>-163830</wp:posOffset>
          </wp:positionV>
          <wp:extent cx="771525" cy="914400"/>
          <wp:effectExtent l="19050" t="0" r="9525" b="0"/>
          <wp:wrapNone/>
          <wp:docPr id="1" name="Imagem 1" descr="Desenho de uma pesso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uma pessoa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aramond" w:hAnsi="Garamond"/>
        <w:i/>
        <w:color w:val="000080"/>
        <w:sz w:val="68"/>
      </w:rPr>
      <w:t>Câmara Municipal de Cruzeiro</w:t>
    </w:r>
  </w:p>
  <w:p w14:paraId="313CB5CE" w14:textId="77777777" w:rsidR="00521DE0" w:rsidRDefault="00521DE0" w:rsidP="00521DE0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>↜   Estado de São Paulo   ↝</w:t>
    </w:r>
  </w:p>
  <w:p w14:paraId="01175AF5" w14:textId="77777777" w:rsidR="00521DE0" w:rsidRDefault="00521D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E47"/>
    <w:rsid w:val="000D5863"/>
    <w:rsid w:val="001266B5"/>
    <w:rsid w:val="0015741D"/>
    <w:rsid w:val="00171D9C"/>
    <w:rsid w:val="00276E47"/>
    <w:rsid w:val="002E1A55"/>
    <w:rsid w:val="00521DE0"/>
    <w:rsid w:val="00525EA4"/>
    <w:rsid w:val="005E2155"/>
    <w:rsid w:val="006F390C"/>
    <w:rsid w:val="008B2013"/>
    <w:rsid w:val="008C2E9D"/>
    <w:rsid w:val="00996B25"/>
    <w:rsid w:val="009D78D5"/>
    <w:rsid w:val="00A00162"/>
    <w:rsid w:val="00AC3966"/>
    <w:rsid w:val="00B25CA2"/>
    <w:rsid w:val="00B60E56"/>
    <w:rsid w:val="00D4242F"/>
    <w:rsid w:val="00DA7040"/>
    <w:rsid w:val="00E25A65"/>
    <w:rsid w:val="00EB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532C"/>
  <w15:chartTrackingRefBased/>
  <w15:docId w15:val="{2C346BA2-57AA-4A88-AB25-D141CECE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E47"/>
    <w:pPr>
      <w:spacing w:after="200" w:line="276" w:lineRule="auto"/>
    </w:pPr>
    <w:rPr>
      <w:rFonts w:eastAsiaTheme="minorEastAsia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521DE0"/>
  </w:style>
  <w:style w:type="paragraph" w:styleId="Rodap">
    <w:name w:val="footer"/>
    <w:basedOn w:val="Normal"/>
    <w:link w:val="Rodap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521DE0"/>
  </w:style>
  <w:style w:type="paragraph" w:styleId="SemEspaamento">
    <w:name w:val="No Spacing"/>
    <w:uiPriority w:val="1"/>
    <w:qFormat/>
    <w:rsid w:val="00276E47"/>
    <w:pPr>
      <w:spacing w:after="0" w:line="240" w:lineRule="auto"/>
    </w:pPr>
    <w:rPr>
      <w:rFonts w:eastAsiaTheme="minorEastAsia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276E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76E4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25E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marcondeslim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i.santosrib@gmail.com-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g.adrielsene@g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th.CMCRUZEIRO\Document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1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Simone Carvalho</cp:lastModifiedBy>
  <cp:revision>2</cp:revision>
  <dcterms:created xsi:type="dcterms:W3CDTF">2024-10-09T20:01:00Z</dcterms:created>
  <dcterms:modified xsi:type="dcterms:W3CDTF">2024-10-09T20:01:00Z</dcterms:modified>
</cp:coreProperties>
</file>