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5DABBA" w14:textId="77777777" w:rsidR="00476899" w:rsidRDefault="00476899" w:rsidP="00BC5D08">
      <w:pPr>
        <w:jc w:val="center"/>
        <w:rPr>
          <w:rFonts w:cstheme="minorHAnsi"/>
          <w:b/>
          <w:bCs/>
          <w:sz w:val="28"/>
          <w:szCs w:val="28"/>
        </w:rPr>
      </w:pPr>
    </w:p>
    <w:p w14:paraId="354BBAA8" w14:textId="756B6DBC" w:rsidR="00BC5D08" w:rsidRDefault="00BC5D08" w:rsidP="00BC5D08">
      <w:pPr>
        <w:jc w:val="center"/>
        <w:rPr>
          <w:rFonts w:cstheme="minorHAnsi"/>
          <w:b/>
          <w:bCs/>
          <w:sz w:val="28"/>
          <w:szCs w:val="28"/>
        </w:rPr>
      </w:pPr>
      <w:r w:rsidRPr="002A7767">
        <w:rPr>
          <w:rFonts w:cstheme="minorHAnsi"/>
          <w:b/>
          <w:bCs/>
          <w:sz w:val="28"/>
          <w:szCs w:val="28"/>
        </w:rPr>
        <w:t>TERMO DE REFERÊNCIA</w:t>
      </w:r>
    </w:p>
    <w:p w14:paraId="35447CB3" w14:textId="77777777" w:rsidR="00BC5D08" w:rsidRPr="002A7767" w:rsidRDefault="00BC5D08" w:rsidP="00BC5D08">
      <w:pPr>
        <w:jc w:val="center"/>
        <w:rPr>
          <w:rFonts w:cstheme="minorHAnsi"/>
          <w:b/>
          <w:bCs/>
          <w:sz w:val="28"/>
          <w:szCs w:val="28"/>
        </w:rPr>
      </w:pPr>
    </w:p>
    <w:p w14:paraId="1F70A550" w14:textId="77777777" w:rsidR="00BC5D08" w:rsidRPr="002A7767" w:rsidRDefault="00BC5D08" w:rsidP="00BC5D08">
      <w:pPr>
        <w:jc w:val="both"/>
        <w:rPr>
          <w:rFonts w:cstheme="minorHAnsi"/>
          <w:b/>
          <w:bCs/>
          <w:sz w:val="28"/>
          <w:szCs w:val="28"/>
        </w:rPr>
      </w:pPr>
      <w:r w:rsidRPr="002A7767">
        <w:rPr>
          <w:rFonts w:cstheme="minorHAnsi"/>
          <w:b/>
          <w:bCs/>
          <w:sz w:val="28"/>
          <w:szCs w:val="28"/>
        </w:rPr>
        <w:t>1 – DEFINIÇÃO DO OBJETO</w:t>
      </w:r>
    </w:p>
    <w:p w14:paraId="3F82B013" w14:textId="7A5EB4D2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 xml:space="preserve">1.1. Contratação de </w:t>
      </w:r>
      <w:r w:rsidR="00857CB9">
        <w:rPr>
          <w:rFonts w:cstheme="minorHAnsi"/>
          <w:sz w:val="28"/>
          <w:szCs w:val="28"/>
        </w:rPr>
        <w:t xml:space="preserve">empresa para </w:t>
      </w:r>
      <w:r w:rsidRPr="00B46B6C">
        <w:rPr>
          <w:rFonts w:cstheme="minorHAnsi"/>
          <w:sz w:val="28"/>
          <w:szCs w:val="28"/>
        </w:rPr>
        <w:t>fornecimento de materiais de expediente, conforme condições e exigências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estabelecidas neste instrumento.</w:t>
      </w:r>
    </w:p>
    <w:p w14:paraId="13A9A3B8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1.2. O fornecimento do objeto desta contratação é caracterizado como comum e contínuo,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decorrente de necessidades permanentes ou prologadas para manutenção da atividade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administrativa do órgão, conforme justificativa.</w:t>
      </w:r>
    </w:p>
    <w:p w14:paraId="6DFA8303" w14:textId="77777777" w:rsidR="00BC5D08" w:rsidRPr="002A7767" w:rsidRDefault="00BC5D08" w:rsidP="00BC5D08">
      <w:pPr>
        <w:jc w:val="both"/>
        <w:rPr>
          <w:rFonts w:cstheme="minorHAnsi"/>
          <w:b/>
          <w:bCs/>
          <w:sz w:val="28"/>
          <w:szCs w:val="28"/>
        </w:rPr>
      </w:pPr>
      <w:r w:rsidRPr="002A7767">
        <w:rPr>
          <w:rFonts w:cstheme="minorHAnsi"/>
          <w:b/>
          <w:bCs/>
          <w:sz w:val="28"/>
          <w:szCs w:val="28"/>
        </w:rPr>
        <w:t>1.3. ENQUADRAMENTO DA CONTRATAÇÃO:</w:t>
      </w:r>
    </w:p>
    <w:p w14:paraId="3E80FAA2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1.3.1. A contratação fundamenta-se no artigo 75, inciso II, da Lei n° 14.133/2021, e nas demais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normas legais e regulamentares atinentes à matéria.</w:t>
      </w:r>
    </w:p>
    <w:p w14:paraId="751BEC18" w14:textId="77777777" w:rsidR="00BC5D08" w:rsidRPr="00BC5D08" w:rsidRDefault="00BC5D08" w:rsidP="00BC5D08">
      <w:pPr>
        <w:jc w:val="both"/>
        <w:rPr>
          <w:rFonts w:cstheme="minorHAnsi"/>
          <w:b/>
          <w:bCs/>
          <w:sz w:val="28"/>
          <w:szCs w:val="28"/>
        </w:rPr>
      </w:pPr>
      <w:r w:rsidRPr="00BC5D08">
        <w:rPr>
          <w:rFonts w:cstheme="minorHAnsi"/>
          <w:b/>
          <w:bCs/>
          <w:sz w:val="28"/>
          <w:szCs w:val="28"/>
        </w:rPr>
        <w:t>2 – JUSTIFICATIVA DA CONTRATAÇÃO</w:t>
      </w:r>
    </w:p>
    <w:p w14:paraId="4B3D4D5A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C5D08">
        <w:rPr>
          <w:rFonts w:cstheme="minorHAnsi"/>
          <w:sz w:val="28"/>
          <w:szCs w:val="28"/>
        </w:rPr>
        <w:t>2.1. Faz-se necessária a presente contratação de fornecimento de materiais de expediente para fins de suprir a carência do Setor de Almoxarifado e Patrimônio, conforme Documento de Formalização de Demanda do setor competente.</w:t>
      </w:r>
    </w:p>
    <w:p w14:paraId="09CD609F" w14:textId="77777777" w:rsidR="00BC5D08" w:rsidRPr="002A7767" w:rsidRDefault="00BC5D08" w:rsidP="00BC5D08">
      <w:pPr>
        <w:jc w:val="both"/>
        <w:rPr>
          <w:rFonts w:cstheme="minorHAnsi"/>
          <w:b/>
          <w:bCs/>
          <w:sz w:val="28"/>
          <w:szCs w:val="28"/>
        </w:rPr>
      </w:pPr>
      <w:r w:rsidRPr="002A7767">
        <w:rPr>
          <w:rFonts w:cstheme="minorHAnsi"/>
          <w:b/>
          <w:bCs/>
          <w:sz w:val="28"/>
          <w:szCs w:val="28"/>
        </w:rPr>
        <w:t>3 – DESCRIÇÃO DO OBJETO</w:t>
      </w:r>
    </w:p>
    <w:p w14:paraId="27006EF5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3.1. O objeto da contratação compreende o fornecimento de materiais de expediente, nos termos da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tabela abaixo, conforme condições e exigências estabelecidas neste instrumento.</w:t>
      </w:r>
    </w:p>
    <w:p w14:paraId="1504D45F" w14:textId="77777777" w:rsidR="008C2E76" w:rsidRPr="00083A97" w:rsidRDefault="008C2E76" w:rsidP="008C2E76">
      <w:pPr>
        <w:pStyle w:val="SemEspaamento"/>
        <w:rPr>
          <w:rFonts w:cstheme="minorHAnsi"/>
          <w:sz w:val="24"/>
          <w:szCs w:val="24"/>
        </w:rPr>
      </w:pPr>
    </w:p>
    <w:tbl>
      <w:tblPr>
        <w:tblStyle w:val="Tabelacomgrade"/>
        <w:tblW w:w="849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4252"/>
        <w:gridCol w:w="1417"/>
        <w:gridCol w:w="845"/>
      </w:tblGrid>
      <w:tr w:rsidR="008C2E76" w:rsidRPr="00083A97" w14:paraId="5A0555AF" w14:textId="77777777" w:rsidTr="008C2E76">
        <w:tc>
          <w:tcPr>
            <w:tcW w:w="851" w:type="dxa"/>
          </w:tcPr>
          <w:p w14:paraId="75540FB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ITEM</w:t>
            </w:r>
          </w:p>
        </w:tc>
        <w:tc>
          <w:tcPr>
            <w:tcW w:w="1134" w:type="dxa"/>
          </w:tcPr>
          <w:p w14:paraId="34EB92BC" w14:textId="77777777" w:rsidR="008C2E76" w:rsidRPr="00083A97" w:rsidRDefault="008C2E76" w:rsidP="00292273">
            <w:pPr>
              <w:pStyle w:val="SemEspaamento"/>
              <w:jc w:val="center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CATMAT</w:t>
            </w:r>
          </w:p>
        </w:tc>
        <w:tc>
          <w:tcPr>
            <w:tcW w:w="4252" w:type="dxa"/>
          </w:tcPr>
          <w:p w14:paraId="4C68F310" w14:textId="77777777" w:rsidR="008C2E76" w:rsidRPr="00083A97" w:rsidRDefault="008C2E76" w:rsidP="00292273">
            <w:pPr>
              <w:pStyle w:val="SemEspaamento"/>
              <w:jc w:val="center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DESCRIÇÃO</w:t>
            </w:r>
          </w:p>
        </w:tc>
        <w:tc>
          <w:tcPr>
            <w:tcW w:w="1417" w:type="dxa"/>
          </w:tcPr>
          <w:p w14:paraId="71419290" w14:textId="77777777" w:rsidR="008C2E76" w:rsidRPr="00083A97" w:rsidRDefault="008C2E76" w:rsidP="00292273">
            <w:pPr>
              <w:pStyle w:val="SemEspaamento"/>
              <w:jc w:val="center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UNIDADE DE MEDIDA</w:t>
            </w:r>
          </w:p>
        </w:tc>
        <w:tc>
          <w:tcPr>
            <w:tcW w:w="845" w:type="dxa"/>
          </w:tcPr>
          <w:p w14:paraId="7BA091C6" w14:textId="77777777" w:rsidR="008C2E76" w:rsidRPr="00083A97" w:rsidRDefault="008C2E76" w:rsidP="00292273">
            <w:pPr>
              <w:pStyle w:val="SemEspaamento"/>
              <w:jc w:val="center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QTDE</w:t>
            </w:r>
          </w:p>
        </w:tc>
      </w:tr>
      <w:tr w:rsidR="008C2E76" w:rsidRPr="00083A97" w14:paraId="57B9B196" w14:textId="77777777" w:rsidTr="008C2E76">
        <w:tc>
          <w:tcPr>
            <w:tcW w:w="851" w:type="dxa"/>
          </w:tcPr>
          <w:p w14:paraId="19B5050D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08F7B7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356979</w:t>
            </w:r>
          </w:p>
          <w:p w14:paraId="2B8089D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D345EA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CB057F">
              <w:rPr>
                <w:rFonts w:cstheme="minorHAnsi"/>
                <w:b/>
                <w:bCs/>
                <w:sz w:val="24"/>
                <w:szCs w:val="24"/>
              </w:rPr>
              <w:t>Apagador Quadro Branco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 Base: Feltro</w:t>
            </w:r>
          </w:p>
          <w:p w14:paraId="5D21432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 Corpo: Resina Termoplástica</w:t>
            </w:r>
          </w:p>
          <w:p w14:paraId="601A187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14 CM</w:t>
            </w:r>
          </w:p>
          <w:p w14:paraId="642888C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5 CM</w:t>
            </w:r>
          </w:p>
          <w:p w14:paraId="02134EE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lastRenderedPageBreak/>
              <w:t>Altura: 4,50 CM</w:t>
            </w:r>
          </w:p>
        </w:tc>
        <w:tc>
          <w:tcPr>
            <w:tcW w:w="1417" w:type="dxa"/>
          </w:tcPr>
          <w:p w14:paraId="39C7826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5" w:type="dxa"/>
          </w:tcPr>
          <w:p w14:paraId="35E2C55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8C2E76" w:rsidRPr="00083A97" w14:paraId="61B3B04E" w14:textId="77777777" w:rsidTr="008C2E76">
        <w:tc>
          <w:tcPr>
            <w:tcW w:w="851" w:type="dxa"/>
          </w:tcPr>
          <w:p w14:paraId="09DEA18F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CE8AB2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262442</w:t>
            </w:r>
          </w:p>
          <w:p w14:paraId="44FB3749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7484BAD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Apoio Punho Teclado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Tecido E Gel Especial</w:t>
            </w:r>
          </w:p>
          <w:p w14:paraId="2301BE3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Ergonômico</w:t>
            </w:r>
          </w:p>
          <w:p w14:paraId="14EA859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Preta</w:t>
            </w:r>
          </w:p>
          <w:p w14:paraId="0412D9C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50 CM</w:t>
            </w:r>
          </w:p>
          <w:p w14:paraId="62387EE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9,50 CM</w:t>
            </w:r>
          </w:p>
          <w:p w14:paraId="2C6A44A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Altura Apoio Punho: 18 MM</w:t>
            </w:r>
          </w:p>
          <w:p w14:paraId="03D9A75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Profundidade Apoio Punho: 95 MM</w:t>
            </w:r>
          </w:p>
          <w:p w14:paraId="4FF5B68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Aplicação: Digitação</w:t>
            </w:r>
          </w:p>
        </w:tc>
        <w:tc>
          <w:tcPr>
            <w:tcW w:w="1417" w:type="dxa"/>
          </w:tcPr>
          <w:p w14:paraId="206857E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5E00D9E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8C2E76" w:rsidRPr="00083A97" w14:paraId="07D53EC0" w14:textId="77777777" w:rsidTr="008C2E76">
        <w:tc>
          <w:tcPr>
            <w:tcW w:w="851" w:type="dxa"/>
          </w:tcPr>
          <w:p w14:paraId="457F8E2E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7E5F7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230828</w:t>
            </w:r>
          </w:p>
          <w:p w14:paraId="10222404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08CC6C9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Apontador Lápis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Metal E Plástico</w:t>
            </w:r>
          </w:p>
          <w:p w14:paraId="256FC7F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Escolar</w:t>
            </w:r>
          </w:p>
          <w:p w14:paraId="4C56E4A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Com Depósito</w:t>
            </w:r>
          </w:p>
        </w:tc>
        <w:tc>
          <w:tcPr>
            <w:tcW w:w="1417" w:type="dxa"/>
          </w:tcPr>
          <w:p w14:paraId="3C8FEFE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78F2709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8C2E76" w:rsidRPr="00083A97" w14:paraId="3A053D9E" w14:textId="77777777" w:rsidTr="008C2E76">
        <w:tc>
          <w:tcPr>
            <w:tcW w:w="851" w:type="dxa"/>
          </w:tcPr>
          <w:p w14:paraId="45D8B052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F1128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462282</w:t>
            </w:r>
          </w:p>
          <w:p w14:paraId="4F5FBB1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6999EE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Bloco Recado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Papel</w:t>
            </w:r>
          </w:p>
          <w:p w14:paraId="6E72B2B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Variada</w:t>
            </w:r>
          </w:p>
          <w:p w14:paraId="413E7D9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38 MM</w:t>
            </w:r>
          </w:p>
          <w:p w14:paraId="1565717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50 MM</w:t>
            </w:r>
          </w:p>
          <w:p w14:paraId="6FBE80A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Características Adicionais: 4 Cores Neon, </w:t>
            </w:r>
            <w:proofErr w:type="gramStart"/>
            <w:r w:rsidRPr="00083A97">
              <w:rPr>
                <w:rFonts w:cstheme="minorHAnsi"/>
                <w:sz w:val="24"/>
                <w:szCs w:val="24"/>
              </w:rPr>
              <w:t>Removível/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Reposicionável</w:t>
            </w:r>
            <w:proofErr w:type="spellEnd"/>
            <w:proofErr w:type="gramEnd"/>
            <w:r w:rsidRPr="00083A97">
              <w:rPr>
                <w:rFonts w:cstheme="minorHAnsi"/>
                <w:sz w:val="24"/>
                <w:szCs w:val="24"/>
              </w:rPr>
              <w:t xml:space="preserve"> 75 G/M2</w:t>
            </w:r>
          </w:p>
          <w:p w14:paraId="7A5A56C3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Quantidade Folhas: 50 UN</w:t>
            </w:r>
          </w:p>
        </w:tc>
        <w:tc>
          <w:tcPr>
            <w:tcW w:w="1417" w:type="dxa"/>
          </w:tcPr>
          <w:p w14:paraId="76BF7DC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Pacote c/ 4 blocos</w:t>
            </w:r>
          </w:p>
        </w:tc>
        <w:tc>
          <w:tcPr>
            <w:tcW w:w="845" w:type="dxa"/>
          </w:tcPr>
          <w:p w14:paraId="2B49671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2E76" w:rsidRPr="00083A97" w14:paraId="6B9B33D9" w14:textId="77777777" w:rsidTr="008C2E76">
        <w:tc>
          <w:tcPr>
            <w:tcW w:w="851" w:type="dxa"/>
          </w:tcPr>
          <w:p w14:paraId="7619A2D3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0885CF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447930</w:t>
            </w:r>
          </w:p>
          <w:p w14:paraId="1A63EB6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64B205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Bloco Recado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Papel</w:t>
            </w:r>
          </w:p>
          <w:p w14:paraId="0B258E5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Amarela</w:t>
            </w:r>
          </w:p>
          <w:p w14:paraId="3AD2716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38 MM</w:t>
            </w:r>
          </w:p>
          <w:p w14:paraId="365649E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51 MM</w:t>
            </w:r>
          </w:p>
          <w:p w14:paraId="275ECF1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Características Adicionais: </w:t>
            </w:r>
            <w:proofErr w:type="spellStart"/>
            <w:proofErr w:type="gramStart"/>
            <w:r w:rsidRPr="00083A97">
              <w:rPr>
                <w:rFonts w:cstheme="minorHAnsi"/>
                <w:sz w:val="24"/>
                <w:szCs w:val="24"/>
              </w:rPr>
              <w:t>Auto-Adesivo</w:t>
            </w:r>
            <w:proofErr w:type="spellEnd"/>
            <w:proofErr w:type="gramEnd"/>
            <w:r w:rsidRPr="00083A97">
              <w:rPr>
                <w:rFonts w:cstheme="minorHAnsi"/>
                <w:sz w:val="24"/>
                <w:szCs w:val="24"/>
              </w:rPr>
              <w:t>, Removível, Post-It</w:t>
            </w:r>
          </w:p>
          <w:p w14:paraId="7B3B252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Quantidade Folhas: 100 UN</w:t>
            </w:r>
          </w:p>
        </w:tc>
        <w:tc>
          <w:tcPr>
            <w:tcW w:w="1417" w:type="dxa"/>
          </w:tcPr>
          <w:p w14:paraId="270C4E4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Pacote c/4 blocos</w:t>
            </w:r>
          </w:p>
        </w:tc>
        <w:tc>
          <w:tcPr>
            <w:tcW w:w="845" w:type="dxa"/>
          </w:tcPr>
          <w:p w14:paraId="1E24248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10E69287" w14:textId="77777777" w:rsidTr="008C2E76">
        <w:tc>
          <w:tcPr>
            <w:tcW w:w="851" w:type="dxa"/>
          </w:tcPr>
          <w:p w14:paraId="3C210AFC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5AAF48D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189BA5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462546</w:t>
            </w:r>
          </w:p>
          <w:p w14:paraId="6BBE86D3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07474A1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Caneta Esferográfica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54F1E42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Quantidade Cargas: 1 UN</w:t>
            </w:r>
          </w:p>
          <w:p w14:paraId="5ECB059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 Ponta: Aço Inoxidável Com Esfera De Tungstênio</w:t>
            </w:r>
          </w:p>
          <w:p w14:paraId="2DA3102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Escrita: Média</w:t>
            </w:r>
          </w:p>
          <w:p w14:paraId="63AFAA3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 Tinta: Azul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Caixa 50 UN</w:t>
            </w:r>
          </w:p>
        </w:tc>
        <w:tc>
          <w:tcPr>
            <w:tcW w:w="1417" w:type="dxa"/>
          </w:tcPr>
          <w:p w14:paraId="6522F2F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Caixa c/50 unidades</w:t>
            </w:r>
          </w:p>
        </w:tc>
        <w:tc>
          <w:tcPr>
            <w:tcW w:w="845" w:type="dxa"/>
          </w:tcPr>
          <w:p w14:paraId="08CF39B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4B710A" w14:paraId="3E7E69FD" w14:textId="77777777" w:rsidTr="008C2E76">
        <w:tc>
          <w:tcPr>
            <w:tcW w:w="851" w:type="dxa"/>
          </w:tcPr>
          <w:p w14:paraId="7890057A" w14:textId="77777777" w:rsidR="008C2E76" w:rsidRPr="004B710A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482F219D" w14:textId="77777777" w:rsidR="008C2E76" w:rsidRPr="004B710A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3296D75" w14:textId="77777777" w:rsidR="008C2E76" w:rsidRPr="004B710A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4B710A">
              <w:rPr>
                <w:rFonts w:cstheme="minorHAnsi"/>
                <w:sz w:val="24"/>
                <w:szCs w:val="24"/>
              </w:rPr>
              <w:t>285380</w:t>
            </w:r>
          </w:p>
          <w:p w14:paraId="77591125" w14:textId="77777777" w:rsidR="008C2E76" w:rsidRPr="004B710A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2EF3AB02" w14:textId="77777777" w:rsidR="008C2E76" w:rsidRPr="004B710A" w:rsidRDefault="008C2E76" w:rsidP="00292273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4B710A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Caneta Esferográfica</w:t>
            </w:r>
          </w:p>
          <w:p w14:paraId="54F43B39" w14:textId="77777777" w:rsidR="008C2E76" w:rsidRPr="004B710A" w:rsidRDefault="008C2E76" w:rsidP="00292273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4B710A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Material: Plástico</w:t>
            </w:r>
          </w:p>
          <w:p w14:paraId="3890EF32" w14:textId="77777777" w:rsidR="008C2E76" w:rsidRPr="004B710A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4B710A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Quantidade Cargas: 1 UN</w:t>
            </w:r>
          </w:p>
          <w:p w14:paraId="2B3523D0" w14:textId="77777777" w:rsidR="008C2E76" w:rsidRPr="004B710A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4B710A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30ABA374" w14:textId="77777777" w:rsidR="008C2E76" w:rsidRPr="004B710A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4B710A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 Escrita: Fina</w:t>
            </w:r>
          </w:p>
          <w:p w14:paraId="43AA5828" w14:textId="77777777" w:rsidR="008C2E76" w:rsidRPr="004B710A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4B710A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Cor Tinta: Preta/Caixa 50 UN</w:t>
            </w:r>
          </w:p>
        </w:tc>
        <w:tc>
          <w:tcPr>
            <w:tcW w:w="1417" w:type="dxa"/>
          </w:tcPr>
          <w:p w14:paraId="7904C727" w14:textId="77777777" w:rsidR="008C2E76" w:rsidRPr="004B710A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4B710A">
              <w:rPr>
                <w:rFonts w:cstheme="minorHAnsi"/>
                <w:sz w:val="24"/>
                <w:szCs w:val="24"/>
              </w:rPr>
              <w:t>Caixa c/50 unidades</w:t>
            </w:r>
          </w:p>
        </w:tc>
        <w:tc>
          <w:tcPr>
            <w:tcW w:w="845" w:type="dxa"/>
          </w:tcPr>
          <w:p w14:paraId="47590E17" w14:textId="77777777" w:rsidR="008C2E76" w:rsidRPr="004B710A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4B710A"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8C2E76" w:rsidRPr="004B710A" w14:paraId="6FB26350" w14:textId="77777777" w:rsidTr="008C2E76">
        <w:tc>
          <w:tcPr>
            <w:tcW w:w="851" w:type="dxa"/>
          </w:tcPr>
          <w:p w14:paraId="12B4DC64" w14:textId="77777777" w:rsidR="008C2E76" w:rsidRPr="004B710A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F7794C3" w14:textId="77777777" w:rsidR="008C2E76" w:rsidRPr="004B710A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4B710A">
              <w:rPr>
                <w:rFonts w:cstheme="minorHAnsi"/>
                <w:sz w:val="24"/>
                <w:szCs w:val="24"/>
              </w:rPr>
              <w:t>285382</w:t>
            </w:r>
          </w:p>
        </w:tc>
        <w:tc>
          <w:tcPr>
            <w:tcW w:w="4252" w:type="dxa"/>
          </w:tcPr>
          <w:p w14:paraId="6992CBAA" w14:textId="77777777" w:rsidR="008C2E76" w:rsidRPr="004B710A" w:rsidRDefault="008C2E76" w:rsidP="00292273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4B710A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Caneta Esferográfica</w:t>
            </w:r>
          </w:p>
          <w:p w14:paraId="3F9C15E5" w14:textId="77777777" w:rsidR="008C2E76" w:rsidRPr="004B710A" w:rsidRDefault="008C2E76" w:rsidP="00292273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4B710A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Material: Plástico</w:t>
            </w:r>
          </w:p>
          <w:p w14:paraId="6200C390" w14:textId="77777777" w:rsidR="008C2E76" w:rsidRPr="004B710A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4B710A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Quantidade Cargas: 1 UN</w:t>
            </w:r>
          </w:p>
          <w:p w14:paraId="525B4F31" w14:textId="77777777" w:rsidR="008C2E76" w:rsidRPr="004B710A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4B710A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13F9E983" w14:textId="77777777" w:rsidR="008C2E76" w:rsidRPr="004B710A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4B710A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 Escrita: Fina</w:t>
            </w:r>
          </w:p>
          <w:p w14:paraId="758010D7" w14:textId="77777777" w:rsidR="008C2E76" w:rsidRPr="004B710A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4B710A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Cor Tinta: Vermelha/Caixa 50 UN</w:t>
            </w:r>
          </w:p>
        </w:tc>
        <w:tc>
          <w:tcPr>
            <w:tcW w:w="1417" w:type="dxa"/>
          </w:tcPr>
          <w:p w14:paraId="4D130888" w14:textId="77777777" w:rsidR="008C2E76" w:rsidRPr="004B710A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4B710A">
              <w:rPr>
                <w:rFonts w:cstheme="minorHAnsi"/>
                <w:sz w:val="24"/>
                <w:szCs w:val="24"/>
              </w:rPr>
              <w:t>Caixa c/50 unidades</w:t>
            </w:r>
          </w:p>
        </w:tc>
        <w:tc>
          <w:tcPr>
            <w:tcW w:w="845" w:type="dxa"/>
          </w:tcPr>
          <w:p w14:paraId="6E3B3021" w14:textId="77777777" w:rsidR="008C2E76" w:rsidRPr="004B710A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4B710A">
              <w:rPr>
                <w:rFonts w:cstheme="minorHAnsi"/>
                <w:sz w:val="24"/>
                <w:szCs w:val="24"/>
              </w:rPr>
              <w:t>02</w:t>
            </w:r>
          </w:p>
        </w:tc>
      </w:tr>
      <w:tr w:rsidR="008C2E76" w:rsidRPr="00083A97" w14:paraId="0030C9C7" w14:textId="77777777" w:rsidTr="008C2E76">
        <w:tc>
          <w:tcPr>
            <w:tcW w:w="851" w:type="dxa"/>
          </w:tcPr>
          <w:p w14:paraId="2998E1AF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6916C68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CAD54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279312</w:t>
            </w:r>
          </w:p>
          <w:p w14:paraId="6563D888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4276C2E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Caneta Marca-Texto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61200E8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Ponta: Fluorescente</w:t>
            </w:r>
          </w:p>
          <w:p w14:paraId="25DA3F7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Verde</w:t>
            </w:r>
          </w:p>
        </w:tc>
        <w:tc>
          <w:tcPr>
            <w:tcW w:w="1417" w:type="dxa"/>
          </w:tcPr>
          <w:p w14:paraId="40C26E3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7E0AD23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8C2E76" w:rsidRPr="00083A97" w14:paraId="2A2D8F8B" w14:textId="77777777" w:rsidTr="008C2E76">
        <w:tc>
          <w:tcPr>
            <w:tcW w:w="851" w:type="dxa"/>
          </w:tcPr>
          <w:p w14:paraId="6AB999C1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6D4C5F5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5F3BB1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279313</w:t>
            </w:r>
          </w:p>
          <w:p w14:paraId="125C6940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7E3E693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Caneta Marca-Texto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3B56EF7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Ponta: Fluorescente</w:t>
            </w:r>
          </w:p>
          <w:p w14:paraId="112E9B81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Amarela</w:t>
            </w:r>
          </w:p>
        </w:tc>
        <w:tc>
          <w:tcPr>
            <w:tcW w:w="1417" w:type="dxa"/>
          </w:tcPr>
          <w:p w14:paraId="4410587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421E945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8C2E76" w:rsidRPr="00083A97" w14:paraId="07D2C417" w14:textId="77777777" w:rsidTr="008C2E76">
        <w:tc>
          <w:tcPr>
            <w:tcW w:w="851" w:type="dxa"/>
          </w:tcPr>
          <w:p w14:paraId="30E89B58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669C3C4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2C0A02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279314</w:t>
            </w:r>
          </w:p>
          <w:p w14:paraId="02CC8210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7AA6526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Caneta Marca-Texto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59B3911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Ponta: Fluorescente</w:t>
            </w:r>
          </w:p>
          <w:p w14:paraId="58D2B45D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Laranja</w:t>
            </w:r>
          </w:p>
        </w:tc>
        <w:tc>
          <w:tcPr>
            <w:tcW w:w="1417" w:type="dxa"/>
          </w:tcPr>
          <w:p w14:paraId="265E41C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090E620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8C2E76" w:rsidRPr="00083A97" w14:paraId="542D48F5" w14:textId="77777777" w:rsidTr="008C2E76">
        <w:tc>
          <w:tcPr>
            <w:tcW w:w="851" w:type="dxa"/>
          </w:tcPr>
          <w:p w14:paraId="3BB96645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  <w:p w14:paraId="52953C9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241FFF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354792</w:t>
            </w:r>
          </w:p>
          <w:p w14:paraId="7905666B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5F36FFD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Caneta Permanente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 Corpo: Plástico</w:t>
            </w:r>
          </w:p>
          <w:p w14:paraId="5C01EDB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 Ponta: Metal</w:t>
            </w:r>
          </w:p>
          <w:p w14:paraId="510A578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Escrita: Grossa</w:t>
            </w:r>
          </w:p>
          <w:p w14:paraId="14CDD20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 Tinta: Preta</w:t>
            </w:r>
          </w:p>
          <w:p w14:paraId="36FE4E06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Espessura Ponta 2m</w:t>
            </w:r>
            <w:r>
              <w:rPr>
                <w:rFonts w:cstheme="minorHAnsi"/>
                <w:sz w:val="24"/>
                <w:szCs w:val="24"/>
              </w:rPr>
              <w:t>m</w:t>
            </w:r>
          </w:p>
        </w:tc>
        <w:tc>
          <w:tcPr>
            <w:tcW w:w="1417" w:type="dxa"/>
          </w:tcPr>
          <w:p w14:paraId="550417F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19184C2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5559EDD1" w14:textId="77777777" w:rsidTr="008C2E76">
        <w:tc>
          <w:tcPr>
            <w:tcW w:w="851" w:type="dxa"/>
          </w:tcPr>
          <w:p w14:paraId="6854B6F8" w14:textId="77777777" w:rsidR="008C2E76" w:rsidRPr="003F2B26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14FC2B60" w14:textId="77777777" w:rsidR="008C2E76" w:rsidRPr="003F2B2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18CF34" w14:textId="77777777" w:rsidR="008C2E76" w:rsidRPr="003F2B2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3F2B26">
              <w:rPr>
                <w:rFonts w:cstheme="minorHAnsi"/>
                <w:sz w:val="24"/>
                <w:szCs w:val="24"/>
              </w:rPr>
              <w:t>432227</w:t>
            </w:r>
          </w:p>
          <w:p w14:paraId="37D1C2C0" w14:textId="77777777" w:rsidR="008C2E76" w:rsidRPr="003F2B26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052916D2" w14:textId="77777777" w:rsidR="008C2E76" w:rsidRPr="003B5C6E" w:rsidRDefault="008C2E76" w:rsidP="00292273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Caneta Esferográfica</w:t>
            </w:r>
          </w:p>
          <w:p w14:paraId="145D2C51" w14:textId="77777777" w:rsidR="008C2E76" w:rsidRPr="003B5C6E" w:rsidRDefault="008C2E76" w:rsidP="00292273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Material: Plástico Reciclado</w:t>
            </w:r>
          </w:p>
          <w:p w14:paraId="5579D17A" w14:textId="77777777" w:rsidR="008C2E76" w:rsidRPr="003B5C6E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Quantidade Cargas: 1 UN</w:t>
            </w:r>
          </w:p>
          <w:p w14:paraId="3D661C0C" w14:textId="77777777" w:rsidR="008C2E76" w:rsidRPr="003B5C6E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114ED353" w14:textId="77777777" w:rsidR="008C2E76" w:rsidRPr="003B5C6E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 Escrita: Média</w:t>
            </w:r>
          </w:p>
          <w:p w14:paraId="180DDE43" w14:textId="77777777" w:rsidR="008C2E76" w:rsidRPr="003B5C6E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Cor Tinta: 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Azul</w:t>
            </w:r>
          </w:p>
          <w:p w14:paraId="67147246" w14:textId="77777777" w:rsidR="008C2E76" w:rsidRPr="0099158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  <w:highlight w:val="yellow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Características Adicionais: 1,0mm; Tinta Óleo; Grip Emborrachado, </w:t>
            </w:r>
            <w:proofErr w:type="gramStart"/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Retrátil</w:t>
            </w:r>
            <w:proofErr w:type="gramEnd"/>
          </w:p>
        </w:tc>
        <w:tc>
          <w:tcPr>
            <w:tcW w:w="1417" w:type="dxa"/>
          </w:tcPr>
          <w:p w14:paraId="1670E1A4" w14:textId="77777777" w:rsidR="008C2E76" w:rsidRPr="005C37BC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5C37BC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038D0DE0" w14:textId="77777777" w:rsidR="008C2E76" w:rsidRPr="005C37BC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5C37BC"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8C2E76" w:rsidRPr="00083A97" w14:paraId="476FF33E" w14:textId="77777777" w:rsidTr="008C2E76">
        <w:tc>
          <w:tcPr>
            <w:tcW w:w="851" w:type="dxa"/>
          </w:tcPr>
          <w:p w14:paraId="7605418A" w14:textId="77777777" w:rsidR="008C2E76" w:rsidRPr="003B5C6E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42B04A70" w14:textId="77777777" w:rsidR="008C2E76" w:rsidRPr="003B5C6E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024758C" w14:textId="77777777" w:rsidR="008C2E76" w:rsidRPr="003B5C6E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432228</w:t>
            </w:r>
          </w:p>
          <w:p w14:paraId="11BE1A95" w14:textId="77777777" w:rsidR="008C2E76" w:rsidRPr="003B5C6E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450E8BBD" w14:textId="77777777" w:rsidR="008C2E76" w:rsidRPr="003B5C6E" w:rsidRDefault="008C2E76" w:rsidP="00292273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Caneta Esferográfica</w:t>
            </w:r>
          </w:p>
          <w:p w14:paraId="5A13B00D" w14:textId="77777777" w:rsidR="008C2E76" w:rsidRPr="003B5C6E" w:rsidRDefault="008C2E76" w:rsidP="00292273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Material: Plástico Reciclado</w:t>
            </w:r>
          </w:p>
          <w:p w14:paraId="4055BF56" w14:textId="77777777" w:rsidR="008C2E76" w:rsidRPr="003B5C6E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Quantidade Cargas: 1 UN</w:t>
            </w:r>
          </w:p>
          <w:p w14:paraId="349A0D33" w14:textId="77777777" w:rsidR="008C2E76" w:rsidRPr="003B5C6E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14F937E5" w14:textId="77777777" w:rsidR="008C2E76" w:rsidRPr="003B5C6E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 Escrita: Média</w:t>
            </w:r>
          </w:p>
          <w:p w14:paraId="37E201EA" w14:textId="77777777" w:rsidR="008C2E76" w:rsidRPr="003B5C6E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Cor Tinta: Preta</w:t>
            </w:r>
          </w:p>
          <w:p w14:paraId="747050E9" w14:textId="77777777" w:rsidR="008C2E76" w:rsidRPr="003B5C6E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Características Adicionais: 1,0mm; Tinta Óleo; Grip Emborrachado, </w:t>
            </w:r>
            <w:proofErr w:type="gramStart"/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Retrátil</w:t>
            </w:r>
            <w:proofErr w:type="gramEnd"/>
          </w:p>
        </w:tc>
        <w:tc>
          <w:tcPr>
            <w:tcW w:w="1417" w:type="dxa"/>
          </w:tcPr>
          <w:p w14:paraId="13DCF1DC" w14:textId="77777777" w:rsidR="008C2E76" w:rsidRPr="003B5C6E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3B5C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1E37381A" w14:textId="77777777" w:rsidR="008C2E76" w:rsidRPr="003B5C6E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8C2E76" w:rsidRPr="00083A97" w14:paraId="515FE099" w14:textId="77777777" w:rsidTr="008C2E76">
        <w:tc>
          <w:tcPr>
            <w:tcW w:w="851" w:type="dxa"/>
          </w:tcPr>
          <w:p w14:paraId="2CD37B66" w14:textId="77777777" w:rsidR="008C2E76" w:rsidRPr="003F2B26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4831C4C8" w14:textId="77777777" w:rsidR="008C2E76" w:rsidRPr="003F2B2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857067F" w14:textId="77777777" w:rsidR="008C2E76" w:rsidRPr="003F2B2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3F2B26">
              <w:rPr>
                <w:rFonts w:cstheme="minorHAnsi"/>
                <w:sz w:val="24"/>
                <w:szCs w:val="24"/>
              </w:rPr>
              <w:lastRenderedPageBreak/>
              <w:t>432229</w:t>
            </w:r>
          </w:p>
          <w:p w14:paraId="7DA107CE" w14:textId="77777777" w:rsidR="008C2E76" w:rsidRPr="003F2B26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25B56997" w14:textId="77777777" w:rsidR="008C2E76" w:rsidRPr="003B5C6E" w:rsidRDefault="008C2E76" w:rsidP="00292273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lastRenderedPageBreak/>
              <w:t>Caneta Esferográfica</w:t>
            </w:r>
          </w:p>
          <w:p w14:paraId="3BA09428" w14:textId="77777777" w:rsidR="008C2E76" w:rsidRPr="003B5C6E" w:rsidRDefault="008C2E76" w:rsidP="00292273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lastRenderedPageBreak/>
              <w:t>Material: Plástico Reciclado</w:t>
            </w:r>
          </w:p>
          <w:p w14:paraId="1A609541" w14:textId="77777777" w:rsidR="008C2E76" w:rsidRPr="003B5C6E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Quantidade Cargas: 1 UN</w:t>
            </w:r>
          </w:p>
          <w:p w14:paraId="064AA679" w14:textId="77777777" w:rsidR="008C2E76" w:rsidRPr="003B5C6E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78E12AD9" w14:textId="77777777" w:rsidR="008C2E76" w:rsidRPr="003B5C6E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 Escrita: Média</w:t>
            </w:r>
          </w:p>
          <w:p w14:paraId="7135BE31" w14:textId="77777777" w:rsidR="008C2E76" w:rsidRPr="003B5C6E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Cor Tinta: 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Vermelha</w:t>
            </w:r>
          </w:p>
          <w:p w14:paraId="35CE4547" w14:textId="77777777" w:rsidR="008C2E76" w:rsidRPr="0099158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  <w:highlight w:val="yellow"/>
              </w:rPr>
            </w:pPr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Características Adicionais: 1,0mm; Tinta Óleo; Grip Emborrachado, </w:t>
            </w:r>
            <w:proofErr w:type="gramStart"/>
            <w:r w:rsidRPr="003B5C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Retrátil</w:t>
            </w:r>
            <w:proofErr w:type="gramEnd"/>
          </w:p>
        </w:tc>
        <w:tc>
          <w:tcPr>
            <w:tcW w:w="1417" w:type="dxa"/>
          </w:tcPr>
          <w:p w14:paraId="454488CA" w14:textId="77777777" w:rsidR="008C2E76" w:rsidRPr="005C37BC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5C37BC">
              <w:rPr>
                <w:rFonts w:cstheme="minorHAnsi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5" w:type="dxa"/>
          </w:tcPr>
          <w:p w14:paraId="7140789C" w14:textId="77777777" w:rsidR="008C2E76" w:rsidRPr="005C37BC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5C37BC"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8C2E76" w:rsidRPr="00083A97" w14:paraId="43749FCF" w14:textId="77777777" w:rsidTr="008C2E76">
        <w:tc>
          <w:tcPr>
            <w:tcW w:w="851" w:type="dxa"/>
          </w:tcPr>
          <w:p w14:paraId="66382505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2F1300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462543</w:t>
            </w:r>
          </w:p>
          <w:p w14:paraId="49CD002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588C5A3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Caderno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Papel Ofsete</w:t>
            </w:r>
          </w:p>
          <w:p w14:paraId="1B6E061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 Capa: Capa Dura</w:t>
            </w:r>
          </w:p>
          <w:p w14:paraId="66EB66F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Quantidade Folhas: 96 FL</w:t>
            </w:r>
          </w:p>
          <w:p w14:paraId="6FDA9CD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210 MM</w:t>
            </w:r>
          </w:p>
          <w:p w14:paraId="30C01FB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150 MM</w:t>
            </w:r>
          </w:p>
          <w:p w14:paraId="558DF5D1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Espiral E Folhas Pautadas</w:t>
            </w:r>
          </w:p>
        </w:tc>
        <w:tc>
          <w:tcPr>
            <w:tcW w:w="1417" w:type="dxa"/>
          </w:tcPr>
          <w:p w14:paraId="421C2532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4CCBD9F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0DB85CA5" w14:textId="77777777" w:rsidTr="008C2E76">
        <w:tc>
          <w:tcPr>
            <w:tcW w:w="851" w:type="dxa"/>
          </w:tcPr>
          <w:p w14:paraId="6C2396F2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2C62BE7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330F10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447942</w:t>
            </w:r>
          </w:p>
          <w:p w14:paraId="679C9786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7D6DF00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Caderno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Celulose Vegetal</w:t>
            </w:r>
          </w:p>
          <w:p w14:paraId="7D9E428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 Capa: Plástico</w:t>
            </w:r>
          </w:p>
          <w:p w14:paraId="3B6A931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Quantidade Folhas: 96 FL</w:t>
            </w:r>
          </w:p>
          <w:p w14:paraId="029A1B8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210 MM</w:t>
            </w:r>
          </w:p>
          <w:p w14:paraId="6D1DA2D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150 MM</w:t>
            </w:r>
          </w:p>
          <w:p w14:paraId="24FBF0F0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Espiral E Folhas Pautadas</w:t>
            </w:r>
          </w:p>
        </w:tc>
        <w:tc>
          <w:tcPr>
            <w:tcW w:w="1417" w:type="dxa"/>
          </w:tcPr>
          <w:p w14:paraId="7056FCD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542E427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2817CEDB" w14:textId="77777777" w:rsidTr="008C2E76">
        <w:tc>
          <w:tcPr>
            <w:tcW w:w="851" w:type="dxa"/>
          </w:tcPr>
          <w:p w14:paraId="74C6ED1F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E83AD8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327957</w:t>
            </w:r>
          </w:p>
          <w:p w14:paraId="6CA50A3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128557E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Caixa Correspondência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Acrílico</w:t>
            </w:r>
          </w:p>
          <w:p w14:paraId="208987F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Fumê</w:t>
            </w:r>
          </w:p>
          <w:p w14:paraId="5732DDA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Dupla</w:t>
            </w:r>
          </w:p>
          <w:p w14:paraId="556E73A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370 MM</w:t>
            </w:r>
          </w:p>
          <w:p w14:paraId="0958F1D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255 MM</w:t>
            </w:r>
          </w:p>
          <w:p w14:paraId="34439DB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Altura: 100 MM</w:t>
            </w:r>
          </w:p>
          <w:p w14:paraId="2105C3E1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Articulação Metálica</w:t>
            </w:r>
          </w:p>
        </w:tc>
        <w:tc>
          <w:tcPr>
            <w:tcW w:w="1417" w:type="dxa"/>
          </w:tcPr>
          <w:p w14:paraId="75385F2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0EA697B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8C2E76" w:rsidRPr="00083A97" w14:paraId="125A1C5F" w14:textId="77777777" w:rsidTr="008C2E76">
        <w:tc>
          <w:tcPr>
            <w:tcW w:w="851" w:type="dxa"/>
          </w:tcPr>
          <w:p w14:paraId="34676CF1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ECB3B0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602027</w:t>
            </w:r>
          </w:p>
          <w:p w14:paraId="55A487C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3FAEB3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Caixa Arquivo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Papelão, Onda Simples.</w:t>
            </w:r>
          </w:p>
          <w:p w14:paraId="6C1F513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Dimensão (C X L X A): 140 X 240 X 360 Mm. CM</w:t>
            </w:r>
          </w:p>
          <w:p w14:paraId="087C4EF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Pardo</w:t>
            </w:r>
          </w:p>
          <w:p w14:paraId="23EEA11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Impressão: Com Campo Para Identificação</w:t>
            </w:r>
          </w:p>
          <w:p w14:paraId="14A7BCA4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Apresentação Em Unidade</w:t>
            </w:r>
          </w:p>
        </w:tc>
        <w:tc>
          <w:tcPr>
            <w:tcW w:w="1417" w:type="dxa"/>
          </w:tcPr>
          <w:p w14:paraId="01FC90A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514655E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</w:t>
            </w:r>
          </w:p>
        </w:tc>
      </w:tr>
      <w:tr w:rsidR="008C2E76" w:rsidRPr="00083A97" w14:paraId="57AB4B61" w14:textId="77777777" w:rsidTr="008C2E76">
        <w:tc>
          <w:tcPr>
            <w:tcW w:w="851" w:type="dxa"/>
          </w:tcPr>
          <w:p w14:paraId="25FF1B64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46CA8B9E" w14:textId="77777777" w:rsidR="008C2E76" w:rsidRPr="00083A97" w:rsidRDefault="008C2E76" w:rsidP="00292273">
            <w:pPr>
              <w:pStyle w:val="SemEspaamento"/>
              <w:ind w:left="72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35B006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463460</w:t>
            </w:r>
          </w:p>
          <w:p w14:paraId="352AEDE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AF6384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Clipe</w:t>
            </w:r>
            <w:r w:rsidRPr="00083A97">
              <w:rPr>
                <w:rFonts w:cstheme="minorHAnsi"/>
                <w:sz w:val="24"/>
                <w:szCs w:val="24"/>
              </w:rPr>
              <w:br/>
              <w:t>Tratamento Superficial: Galvanizado</w:t>
            </w:r>
          </w:p>
          <w:p w14:paraId="62DA92F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Aplicação: Fixar Papéis E Similares</w:t>
            </w:r>
          </w:p>
          <w:p w14:paraId="764552B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lastRenderedPageBreak/>
              <w:t>Tamanho: 2/0</w:t>
            </w:r>
          </w:p>
          <w:p w14:paraId="5C8324C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Material: Arame De Aço</w:t>
            </w:r>
          </w:p>
          <w:p w14:paraId="2E26A828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Formato: Paralelo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Caixa 50 UN</w:t>
            </w:r>
          </w:p>
        </w:tc>
        <w:tc>
          <w:tcPr>
            <w:tcW w:w="1417" w:type="dxa"/>
          </w:tcPr>
          <w:p w14:paraId="1C0DD369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Caixa c/50 unidades</w:t>
            </w:r>
          </w:p>
        </w:tc>
        <w:tc>
          <w:tcPr>
            <w:tcW w:w="845" w:type="dxa"/>
          </w:tcPr>
          <w:p w14:paraId="5974248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03518B3F" w14:textId="77777777" w:rsidTr="008C2E76">
        <w:tc>
          <w:tcPr>
            <w:tcW w:w="851" w:type="dxa"/>
          </w:tcPr>
          <w:p w14:paraId="6177A260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459D2A6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713A2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483432</w:t>
            </w:r>
          </w:p>
          <w:p w14:paraId="47D046CD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1C390A8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Clipe</w:t>
            </w:r>
            <w:r w:rsidRPr="00083A97">
              <w:rPr>
                <w:rFonts w:cstheme="minorHAnsi"/>
                <w:sz w:val="24"/>
                <w:szCs w:val="24"/>
              </w:rPr>
              <w:br/>
              <w:t>Tratamento Superficial: Galvanizado</w:t>
            </w:r>
          </w:p>
          <w:p w14:paraId="5354BD2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Aplicação: Material De Expediente</w:t>
            </w:r>
          </w:p>
          <w:p w14:paraId="74E91CD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Tamanho: 6/0</w:t>
            </w:r>
          </w:p>
          <w:p w14:paraId="2E0358B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Material: Arame De Aço</w:t>
            </w:r>
          </w:p>
          <w:p w14:paraId="51702A31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Formato: Paralelo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Caixa 50 UN</w:t>
            </w:r>
          </w:p>
        </w:tc>
        <w:tc>
          <w:tcPr>
            <w:tcW w:w="1417" w:type="dxa"/>
          </w:tcPr>
          <w:p w14:paraId="570F8A58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Caixa c/50</w:t>
            </w:r>
          </w:p>
          <w:p w14:paraId="0A3B251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unidades</w:t>
            </w:r>
          </w:p>
        </w:tc>
        <w:tc>
          <w:tcPr>
            <w:tcW w:w="845" w:type="dxa"/>
          </w:tcPr>
          <w:p w14:paraId="1A09C18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2E76" w:rsidRPr="00083A97" w14:paraId="57BF19CF" w14:textId="77777777" w:rsidTr="008C2E76">
        <w:tc>
          <w:tcPr>
            <w:tcW w:w="851" w:type="dxa"/>
          </w:tcPr>
          <w:p w14:paraId="6A579C64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3E17A47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C0E191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483431</w:t>
            </w:r>
          </w:p>
          <w:p w14:paraId="33E469DB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5CBDD7B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Clipe</w:t>
            </w:r>
            <w:r w:rsidRPr="00083A97">
              <w:rPr>
                <w:rFonts w:cstheme="minorHAnsi"/>
                <w:sz w:val="24"/>
                <w:szCs w:val="24"/>
              </w:rPr>
              <w:br/>
              <w:t>Tratamento Superficial: Galvanizado</w:t>
            </w:r>
          </w:p>
          <w:p w14:paraId="7A0A5E0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Aplicação: Material De Expediente</w:t>
            </w:r>
          </w:p>
          <w:p w14:paraId="7AC7043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Tamanho: 3/0</w:t>
            </w:r>
          </w:p>
          <w:p w14:paraId="3FFAB18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Material: Arame De Aço</w:t>
            </w:r>
          </w:p>
          <w:p w14:paraId="0F79CE15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Formato: Paralelo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Caixa 50 UN</w:t>
            </w:r>
          </w:p>
        </w:tc>
        <w:tc>
          <w:tcPr>
            <w:tcW w:w="1417" w:type="dxa"/>
          </w:tcPr>
          <w:p w14:paraId="4EE3B20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Caixa c/50 unidades</w:t>
            </w:r>
          </w:p>
        </w:tc>
        <w:tc>
          <w:tcPr>
            <w:tcW w:w="845" w:type="dxa"/>
          </w:tcPr>
          <w:p w14:paraId="10318B7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0D948928" w14:textId="77777777" w:rsidTr="008C2E76">
        <w:tc>
          <w:tcPr>
            <w:tcW w:w="851" w:type="dxa"/>
          </w:tcPr>
          <w:p w14:paraId="594DF709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1F0AF02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AB165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458597</w:t>
            </w:r>
          </w:p>
          <w:p w14:paraId="1B8557E9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658A379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Clipe</w:t>
            </w:r>
          </w:p>
          <w:p w14:paraId="0284C58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Tratamento Superficial: Galvanizado</w:t>
            </w:r>
          </w:p>
          <w:p w14:paraId="3A9A7BB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Tamanho: 8/0</w:t>
            </w:r>
          </w:p>
          <w:p w14:paraId="5388499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Material: Arame De Aço</w:t>
            </w:r>
          </w:p>
          <w:p w14:paraId="2E7BDBE1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Formato: Paralelo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 xml:space="preserve">Caixa </w:t>
            </w:r>
            <w:r>
              <w:rPr>
                <w:rFonts w:cstheme="minorHAnsi"/>
                <w:sz w:val="24"/>
                <w:szCs w:val="24"/>
              </w:rPr>
              <w:t>25</w:t>
            </w:r>
            <w:r w:rsidRPr="00083A97">
              <w:rPr>
                <w:rFonts w:cstheme="minorHAnsi"/>
                <w:sz w:val="24"/>
                <w:szCs w:val="24"/>
              </w:rPr>
              <w:t xml:space="preserve"> UN</w:t>
            </w:r>
          </w:p>
        </w:tc>
        <w:tc>
          <w:tcPr>
            <w:tcW w:w="1417" w:type="dxa"/>
          </w:tcPr>
          <w:p w14:paraId="60AF1F2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Caixa c/25 unidades</w:t>
            </w:r>
          </w:p>
        </w:tc>
        <w:tc>
          <w:tcPr>
            <w:tcW w:w="845" w:type="dxa"/>
          </w:tcPr>
          <w:p w14:paraId="394B01E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2E76" w:rsidRPr="00083A97" w14:paraId="22BA2F0C" w14:textId="77777777" w:rsidTr="008C2E76">
        <w:tc>
          <w:tcPr>
            <w:tcW w:w="851" w:type="dxa"/>
          </w:tcPr>
          <w:p w14:paraId="165E8AA4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43F9778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6AD6C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292050</w:t>
            </w:r>
          </w:p>
          <w:p w14:paraId="21BF33C4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3F31B00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Colchete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Latão</w:t>
            </w:r>
          </w:p>
          <w:p w14:paraId="703A135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Gancho</w:t>
            </w:r>
          </w:p>
          <w:p w14:paraId="7F04EFE8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Tamanho: Nº5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Caixa 72 UN</w:t>
            </w:r>
          </w:p>
        </w:tc>
        <w:tc>
          <w:tcPr>
            <w:tcW w:w="1417" w:type="dxa"/>
          </w:tcPr>
          <w:p w14:paraId="7B74887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Caixa c/72 unidades</w:t>
            </w:r>
          </w:p>
        </w:tc>
        <w:tc>
          <w:tcPr>
            <w:tcW w:w="845" w:type="dxa"/>
          </w:tcPr>
          <w:p w14:paraId="40A55BA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03</w:t>
            </w:r>
          </w:p>
        </w:tc>
      </w:tr>
      <w:tr w:rsidR="008C2E76" w:rsidRPr="00083A97" w14:paraId="1D706638" w14:textId="77777777" w:rsidTr="008C2E76">
        <w:tc>
          <w:tcPr>
            <w:tcW w:w="851" w:type="dxa"/>
          </w:tcPr>
          <w:p w14:paraId="5BABB23B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64E1573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3DC251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296150</w:t>
            </w:r>
          </w:p>
          <w:p w14:paraId="1F878EBE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2E7BC90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Colchete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Latão</w:t>
            </w:r>
          </w:p>
          <w:p w14:paraId="5DDB8EE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Gancho</w:t>
            </w:r>
          </w:p>
          <w:p w14:paraId="4B06BFD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Tamanho: 7</w:t>
            </w:r>
          </w:p>
          <w:p w14:paraId="5CFB49B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Tratamento Superficial: Niquelado</w:t>
            </w:r>
          </w:p>
          <w:p w14:paraId="2F48CA4D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Caixa 72 UN</w:t>
            </w:r>
          </w:p>
        </w:tc>
        <w:tc>
          <w:tcPr>
            <w:tcW w:w="1417" w:type="dxa"/>
          </w:tcPr>
          <w:p w14:paraId="1685C25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Caixa c/72 unidades</w:t>
            </w:r>
          </w:p>
        </w:tc>
        <w:tc>
          <w:tcPr>
            <w:tcW w:w="845" w:type="dxa"/>
          </w:tcPr>
          <w:p w14:paraId="247E542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02</w:t>
            </w:r>
          </w:p>
        </w:tc>
      </w:tr>
      <w:tr w:rsidR="008C2E76" w:rsidRPr="00083A97" w14:paraId="02BC70E3" w14:textId="77777777" w:rsidTr="008C2E76">
        <w:tc>
          <w:tcPr>
            <w:tcW w:w="851" w:type="dxa"/>
          </w:tcPr>
          <w:p w14:paraId="7C0E2F55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473ACA8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78D0F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261267</w:t>
            </w:r>
          </w:p>
          <w:p w14:paraId="76F4B252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2469EEE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Colchete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Latão</w:t>
            </w:r>
          </w:p>
          <w:p w14:paraId="0EFEB1D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Gancho</w:t>
            </w:r>
          </w:p>
          <w:p w14:paraId="5BF8649C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Tamanho: Nº 08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Caixa 72 UN</w:t>
            </w:r>
          </w:p>
        </w:tc>
        <w:tc>
          <w:tcPr>
            <w:tcW w:w="1417" w:type="dxa"/>
          </w:tcPr>
          <w:p w14:paraId="63388BA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Caixa c/72 unidades</w:t>
            </w:r>
          </w:p>
        </w:tc>
        <w:tc>
          <w:tcPr>
            <w:tcW w:w="845" w:type="dxa"/>
          </w:tcPr>
          <w:p w14:paraId="0B52CE2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01</w:t>
            </w:r>
          </w:p>
        </w:tc>
      </w:tr>
      <w:tr w:rsidR="008C2E76" w:rsidRPr="00083A97" w14:paraId="22A9DE96" w14:textId="77777777" w:rsidTr="008C2E76">
        <w:tc>
          <w:tcPr>
            <w:tcW w:w="851" w:type="dxa"/>
          </w:tcPr>
          <w:p w14:paraId="12437475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0D764A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321034</w:t>
            </w:r>
          </w:p>
          <w:p w14:paraId="223C40D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C90557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Cola</w:t>
            </w:r>
            <w:r w:rsidRPr="00083A97">
              <w:rPr>
                <w:rFonts w:cstheme="minorHAnsi"/>
                <w:sz w:val="24"/>
                <w:szCs w:val="24"/>
              </w:rPr>
              <w:br/>
              <w:t>Composição: Base Glicerina</w:t>
            </w:r>
          </w:p>
          <w:p w14:paraId="482B9C8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Branca</w:t>
            </w:r>
          </w:p>
          <w:p w14:paraId="4C1FFED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Atóxica</w:t>
            </w:r>
          </w:p>
          <w:p w14:paraId="027F7EBB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Bastão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Tubo 20 G</w:t>
            </w:r>
          </w:p>
        </w:tc>
        <w:tc>
          <w:tcPr>
            <w:tcW w:w="1417" w:type="dxa"/>
          </w:tcPr>
          <w:p w14:paraId="702D8780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Tubo de 20 gramas</w:t>
            </w:r>
          </w:p>
        </w:tc>
        <w:tc>
          <w:tcPr>
            <w:tcW w:w="845" w:type="dxa"/>
          </w:tcPr>
          <w:p w14:paraId="1DB422DB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8C2E76" w:rsidRPr="00083A97" w14:paraId="12D51C99" w14:textId="77777777" w:rsidTr="008C2E76">
        <w:tc>
          <w:tcPr>
            <w:tcW w:w="851" w:type="dxa"/>
          </w:tcPr>
          <w:p w14:paraId="69CCEEB7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5EED49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354895</w:t>
            </w:r>
          </w:p>
          <w:p w14:paraId="665EBD8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5B9AF7F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Cola</w:t>
            </w:r>
            <w:r w:rsidRPr="00083A97">
              <w:rPr>
                <w:rFonts w:cstheme="minorHAnsi"/>
                <w:sz w:val="24"/>
                <w:szCs w:val="24"/>
              </w:rPr>
              <w:br/>
              <w:t xml:space="preserve">Composição: Ester De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Cianoacrilato</w:t>
            </w:r>
            <w:proofErr w:type="spellEnd"/>
          </w:p>
          <w:p w14:paraId="63283AA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Incolor</w:t>
            </w:r>
          </w:p>
          <w:p w14:paraId="195E72F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Aplicação: Acrílico/Louça/Vidro/Couro E Plástico</w:t>
            </w:r>
          </w:p>
          <w:p w14:paraId="576DD30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Instantânea</w:t>
            </w:r>
          </w:p>
          <w:p w14:paraId="2B44ED09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lastRenderedPageBreak/>
              <w:t>Tipo: Líquido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Tubo 20 G</w:t>
            </w:r>
          </w:p>
        </w:tc>
        <w:tc>
          <w:tcPr>
            <w:tcW w:w="1417" w:type="dxa"/>
          </w:tcPr>
          <w:p w14:paraId="0E464F09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5" w:type="dxa"/>
          </w:tcPr>
          <w:p w14:paraId="3A52BACD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1BC14AC6" w14:textId="77777777" w:rsidTr="008C2E76">
        <w:tc>
          <w:tcPr>
            <w:tcW w:w="851" w:type="dxa"/>
          </w:tcPr>
          <w:p w14:paraId="14B6D00F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 </w:t>
            </w:r>
          </w:p>
          <w:p w14:paraId="445884F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2F12C4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394475 </w:t>
            </w:r>
          </w:p>
          <w:p w14:paraId="493C7D01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309467B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Corretivo Líquido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Base D'Água - Secagem Rápida</w:t>
            </w:r>
          </w:p>
          <w:p w14:paraId="485B4426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Características Adicionais: Atóxico, Lavável, </w:t>
            </w:r>
            <w:proofErr w:type="gramStart"/>
            <w:r w:rsidRPr="00083A97">
              <w:rPr>
                <w:rFonts w:cstheme="minorHAnsi"/>
                <w:sz w:val="24"/>
                <w:szCs w:val="24"/>
              </w:rPr>
              <w:t>Inodoro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Frasco</w:t>
            </w:r>
            <w:proofErr w:type="gramEnd"/>
            <w:r w:rsidRPr="00083A97">
              <w:rPr>
                <w:rFonts w:cstheme="minorHAnsi"/>
                <w:sz w:val="24"/>
                <w:szCs w:val="24"/>
              </w:rPr>
              <w:t xml:space="preserve"> 18 ML</w:t>
            </w:r>
          </w:p>
        </w:tc>
        <w:tc>
          <w:tcPr>
            <w:tcW w:w="1417" w:type="dxa"/>
          </w:tcPr>
          <w:p w14:paraId="705244E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Frasco c/18ml</w:t>
            </w:r>
          </w:p>
        </w:tc>
        <w:tc>
          <w:tcPr>
            <w:tcW w:w="845" w:type="dxa"/>
          </w:tcPr>
          <w:p w14:paraId="1F29A59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2E76" w:rsidRPr="00083A97" w14:paraId="05DEC551" w14:textId="77777777" w:rsidTr="008C2E76">
        <w:tc>
          <w:tcPr>
            <w:tcW w:w="851" w:type="dxa"/>
          </w:tcPr>
          <w:p w14:paraId="615E5004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308B3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361356</w:t>
            </w:r>
          </w:p>
          <w:p w14:paraId="335A583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BF6DA2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Corretivo Fita</w:t>
            </w:r>
            <w:r w:rsidRPr="00083A97">
              <w:rPr>
                <w:rFonts w:cstheme="minorHAnsi"/>
                <w:sz w:val="24"/>
                <w:szCs w:val="24"/>
              </w:rPr>
              <w:br/>
              <w:t xml:space="preserve">Material: Base De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Poliacrilato</w:t>
            </w:r>
            <w:proofErr w:type="spellEnd"/>
          </w:p>
          <w:p w14:paraId="381C998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10 M</w:t>
            </w:r>
          </w:p>
          <w:p w14:paraId="3C3BD90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4,20 MM</w:t>
            </w:r>
          </w:p>
          <w:p w14:paraId="5F024985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Aplicação: Apagar Caneta Esferográfica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1417" w:type="dxa"/>
          </w:tcPr>
          <w:p w14:paraId="75CB5AF0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156CB169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2E76" w:rsidRPr="00083A97" w14:paraId="09DB8BE1" w14:textId="77777777" w:rsidTr="008C2E76">
        <w:tc>
          <w:tcPr>
            <w:tcW w:w="851" w:type="dxa"/>
          </w:tcPr>
          <w:p w14:paraId="4E44626E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3081040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0847A3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485372</w:t>
            </w:r>
          </w:p>
          <w:p w14:paraId="5551DC4F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407DA95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Estilete</w:t>
            </w:r>
            <w:r w:rsidRPr="00083A97">
              <w:rPr>
                <w:rFonts w:cstheme="minorHAnsi"/>
                <w:sz w:val="24"/>
                <w:szCs w:val="24"/>
              </w:rPr>
              <w:br/>
              <w:t>Tipo: Lâmina Retrátil</w:t>
            </w:r>
          </w:p>
          <w:p w14:paraId="2FD6B5B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Espessura: 18 MM</w:t>
            </w:r>
          </w:p>
          <w:p w14:paraId="5B05128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 Corpo: Emborrachado</w:t>
            </w:r>
          </w:p>
          <w:p w14:paraId="6CA4ACF7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Com Trava De Segurança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Caixa 12 UN</w:t>
            </w:r>
          </w:p>
        </w:tc>
        <w:tc>
          <w:tcPr>
            <w:tcW w:w="1417" w:type="dxa"/>
          </w:tcPr>
          <w:p w14:paraId="048C7D7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Caixa c/12 unidades</w:t>
            </w:r>
          </w:p>
        </w:tc>
        <w:tc>
          <w:tcPr>
            <w:tcW w:w="845" w:type="dxa"/>
          </w:tcPr>
          <w:p w14:paraId="1CB5E9E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02</w:t>
            </w:r>
          </w:p>
        </w:tc>
      </w:tr>
      <w:tr w:rsidR="008C2E76" w:rsidRPr="00083A97" w14:paraId="6B86DE50" w14:textId="77777777" w:rsidTr="008C2E76">
        <w:tc>
          <w:tcPr>
            <w:tcW w:w="851" w:type="dxa"/>
          </w:tcPr>
          <w:p w14:paraId="4691F05C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67BEC70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E6F81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307812</w:t>
            </w:r>
          </w:p>
          <w:p w14:paraId="63C8774D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1C95A2D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Extrator Grampo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Metal</w:t>
            </w:r>
          </w:p>
          <w:p w14:paraId="33959C4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Espátula</w:t>
            </w:r>
          </w:p>
          <w:p w14:paraId="0D98244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Tratamento Superficial: Cromado</w:t>
            </w:r>
          </w:p>
          <w:p w14:paraId="20B4C09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15 CM</w:t>
            </w:r>
          </w:p>
          <w:p w14:paraId="514E146F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16 MM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1417" w:type="dxa"/>
          </w:tcPr>
          <w:p w14:paraId="3B72D88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FE912E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2E76" w:rsidRPr="00083A97" w14:paraId="6771FA1D" w14:textId="77777777" w:rsidTr="008C2E76">
        <w:tc>
          <w:tcPr>
            <w:tcW w:w="851" w:type="dxa"/>
          </w:tcPr>
          <w:p w14:paraId="300B9E52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48C581F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C18845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330860</w:t>
            </w:r>
          </w:p>
          <w:p w14:paraId="339A4870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40D9BF1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Fita Adesiva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Polipropileno Transparente</w:t>
            </w:r>
          </w:p>
          <w:p w14:paraId="7C83A28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Tipo: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Monoface</w:t>
            </w:r>
            <w:proofErr w:type="spellEnd"/>
          </w:p>
          <w:p w14:paraId="60FDF29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12 MM</w:t>
            </w:r>
          </w:p>
          <w:p w14:paraId="0950B93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50 M</w:t>
            </w:r>
          </w:p>
          <w:p w14:paraId="78DE4074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Incolor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1417" w:type="dxa"/>
          </w:tcPr>
          <w:p w14:paraId="015B9B4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261A7E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2E76" w:rsidRPr="00083A97" w14:paraId="72E4D675" w14:textId="77777777" w:rsidTr="008C2E76">
        <w:tc>
          <w:tcPr>
            <w:tcW w:w="851" w:type="dxa"/>
          </w:tcPr>
          <w:p w14:paraId="1A9529A7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  <w:p w14:paraId="676BB83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A8814C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278982</w:t>
            </w:r>
          </w:p>
          <w:p w14:paraId="4192634C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27F8334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Fita Adesiva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Polipropileno Transparente</w:t>
            </w:r>
          </w:p>
          <w:p w14:paraId="77D2F38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Tipo: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Monoface</w:t>
            </w:r>
            <w:proofErr w:type="spellEnd"/>
          </w:p>
          <w:p w14:paraId="72D503E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50 MM</w:t>
            </w:r>
          </w:p>
          <w:p w14:paraId="710416A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50 M</w:t>
            </w:r>
          </w:p>
          <w:p w14:paraId="44E6CFA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Incolor</w:t>
            </w:r>
          </w:p>
          <w:p w14:paraId="65B812CD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Aplicação: Multiuso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1417" w:type="dxa"/>
          </w:tcPr>
          <w:p w14:paraId="61B62EF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2534BA8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2E76" w:rsidRPr="00083A97" w14:paraId="495942FF" w14:textId="77777777" w:rsidTr="008C2E76">
        <w:tc>
          <w:tcPr>
            <w:tcW w:w="851" w:type="dxa"/>
          </w:tcPr>
          <w:p w14:paraId="50044BA7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D716F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391988</w:t>
            </w:r>
          </w:p>
          <w:p w14:paraId="0998DEA5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48A21C6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Fita Adesiva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Crepe</w:t>
            </w:r>
          </w:p>
          <w:p w14:paraId="0E28B20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Tipo: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Monoface</w:t>
            </w:r>
            <w:proofErr w:type="spellEnd"/>
          </w:p>
          <w:p w14:paraId="4A426DC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48 MM</w:t>
            </w:r>
          </w:p>
          <w:p w14:paraId="7179CD0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50 M</w:t>
            </w:r>
          </w:p>
          <w:p w14:paraId="68BB2A55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Bege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1417" w:type="dxa"/>
          </w:tcPr>
          <w:p w14:paraId="6F53DFE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7FC1D01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2E76" w:rsidRPr="00083A97" w14:paraId="7E40A8B7" w14:textId="77777777" w:rsidTr="008C2E76">
        <w:tc>
          <w:tcPr>
            <w:tcW w:w="851" w:type="dxa"/>
          </w:tcPr>
          <w:p w14:paraId="006C0A7B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DABBF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278970</w:t>
            </w:r>
          </w:p>
          <w:p w14:paraId="216AD8AB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1B06CB7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Fita Adesiva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Crepe</w:t>
            </w:r>
          </w:p>
          <w:p w14:paraId="6EB7BE8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Tipo: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Monoface</w:t>
            </w:r>
            <w:proofErr w:type="spellEnd"/>
          </w:p>
          <w:p w14:paraId="1A14893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lastRenderedPageBreak/>
              <w:t>Largura: 19 MM</w:t>
            </w:r>
          </w:p>
          <w:p w14:paraId="20E11D4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50 M</w:t>
            </w:r>
          </w:p>
          <w:p w14:paraId="772C46B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Bege</w:t>
            </w:r>
          </w:p>
          <w:p w14:paraId="78A2B1B9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Aplicação: Multiuso</w:t>
            </w:r>
            <w:r>
              <w:rPr>
                <w:rFonts w:cstheme="minorHAnsi"/>
                <w:sz w:val="24"/>
                <w:szCs w:val="24"/>
              </w:rPr>
              <w:t>/Unidade</w:t>
            </w:r>
          </w:p>
        </w:tc>
        <w:tc>
          <w:tcPr>
            <w:tcW w:w="1417" w:type="dxa"/>
          </w:tcPr>
          <w:p w14:paraId="14890A2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5" w:type="dxa"/>
          </w:tcPr>
          <w:p w14:paraId="6857756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2E76" w:rsidRPr="00083A97" w14:paraId="1F6EDFA6" w14:textId="77777777" w:rsidTr="008C2E76">
        <w:tc>
          <w:tcPr>
            <w:tcW w:w="851" w:type="dxa"/>
          </w:tcPr>
          <w:p w14:paraId="119577AF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1D2A2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443742</w:t>
            </w:r>
          </w:p>
          <w:p w14:paraId="2FE6C8C6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43B12D0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Fita Antiderrapante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Filme De Poliéster</w:t>
            </w:r>
          </w:p>
          <w:p w14:paraId="7F18F18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5 CM</w:t>
            </w:r>
          </w:p>
          <w:p w14:paraId="7AF6CAA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Espessura: 1 MM</w:t>
            </w:r>
          </w:p>
          <w:p w14:paraId="68C8E67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Preta</w:t>
            </w:r>
          </w:p>
          <w:p w14:paraId="7E3F65C8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30 M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1417" w:type="dxa"/>
          </w:tcPr>
          <w:p w14:paraId="6130AD1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236CC92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2E76" w:rsidRPr="00083A97" w14:paraId="28408D8E" w14:textId="77777777" w:rsidTr="008C2E76">
        <w:tc>
          <w:tcPr>
            <w:tcW w:w="851" w:type="dxa"/>
          </w:tcPr>
          <w:p w14:paraId="7B86B965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834C9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307759</w:t>
            </w:r>
          </w:p>
          <w:p w14:paraId="1A1DB16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02B2B4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Fita Sinalização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Polietileno</w:t>
            </w:r>
          </w:p>
          <w:p w14:paraId="13276C5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7 A 15 CM</w:t>
            </w:r>
          </w:p>
          <w:p w14:paraId="6A7394D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Preta E Amarela</w:t>
            </w:r>
          </w:p>
          <w:p w14:paraId="6F2167B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Aplicação: Isolamento E Segurança</w:t>
            </w:r>
          </w:p>
          <w:p w14:paraId="6F945CDF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Rolo 200 M</w:t>
            </w:r>
          </w:p>
        </w:tc>
        <w:tc>
          <w:tcPr>
            <w:tcW w:w="1417" w:type="dxa"/>
          </w:tcPr>
          <w:p w14:paraId="29BBDA3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Rolo de 200 metros</w:t>
            </w:r>
          </w:p>
        </w:tc>
        <w:tc>
          <w:tcPr>
            <w:tcW w:w="845" w:type="dxa"/>
          </w:tcPr>
          <w:p w14:paraId="26AF258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4D0564BB" w14:textId="77777777" w:rsidTr="008C2E76">
        <w:tc>
          <w:tcPr>
            <w:tcW w:w="851" w:type="dxa"/>
          </w:tcPr>
          <w:p w14:paraId="4F8359AD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D141A8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431804</w:t>
            </w:r>
          </w:p>
          <w:p w14:paraId="074BE28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53F05C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Fita Adesiva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Papel</w:t>
            </w:r>
          </w:p>
          <w:p w14:paraId="5DCD72D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Dupla Face</w:t>
            </w:r>
          </w:p>
          <w:p w14:paraId="2DBC84B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18 MM</w:t>
            </w:r>
          </w:p>
          <w:p w14:paraId="343D3B8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30 M</w:t>
            </w:r>
          </w:p>
          <w:p w14:paraId="2C22517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Bege</w:t>
            </w:r>
          </w:p>
          <w:p w14:paraId="3B9CE3E7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Aplicação: Multiuso</w:t>
            </w:r>
          </w:p>
        </w:tc>
        <w:tc>
          <w:tcPr>
            <w:tcW w:w="1417" w:type="dxa"/>
          </w:tcPr>
          <w:p w14:paraId="0CDFF74D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071F0B69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02252959" w14:textId="77777777" w:rsidTr="008C2E76">
        <w:tc>
          <w:tcPr>
            <w:tcW w:w="851" w:type="dxa"/>
          </w:tcPr>
          <w:p w14:paraId="62F62C81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916312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614251</w:t>
            </w:r>
          </w:p>
          <w:p w14:paraId="036841F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51B68AC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Fita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Poliuretano</w:t>
            </w:r>
          </w:p>
          <w:p w14:paraId="62F7A28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19 MM</w:t>
            </w:r>
          </w:p>
          <w:p w14:paraId="5123F16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20 M</w:t>
            </w:r>
          </w:p>
          <w:p w14:paraId="6AF0279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Branca</w:t>
            </w:r>
          </w:p>
          <w:p w14:paraId="1A2C011C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Características Adicionais: Fita Dupla Face 3m, </w:t>
            </w:r>
            <w:proofErr w:type="gramStart"/>
            <w:r w:rsidRPr="00083A97">
              <w:rPr>
                <w:rFonts w:cstheme="minorHAnsi"/>
                <w:sz w:val="24"/>
                <w:szCs w:val="24"/>
              </w:rPr>
              <w:t>Transparente</w:t>
            </w:r>
            <w:proofErr w:type="gramEnd"/>
          </w:p>
        </w:tc>
        <w:tc>
          <w:tcPr>
            <w:tcW w:w="1417" w:type="dxa"/>
          </w:tcPr>
          <w:p w14:paraId="253351A3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CCF921D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8C2E76" w:rsidRPr="00083A97" w14:paraId="1C135E38" w14:textId="77777777" w:rsidTr="008C2E76">
        <w:tc>
          <w:tcPr>
            <w:tcW w:w="851" w:type="dxa"/>
          </w:tcPr>
          <w:p w14:paraId="66AFE165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66C40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332121</w:t>
            </w:r>
          </w:p>
          <w:p w14:paraId="757AECF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7E201A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Grampo Grampeador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Metal</w:t>
            </w:r>
          </w:p>
          <w:p w14:paraId="0465F41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Tratamento Superficial: Galvanizado</w:t>
            </w:r>
          </w:p>
          <w:p w14:paraId="565174A3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Tamanho: 23/13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Caixa 1000 UN</w:t>
            </w:r>
          </w:p>
        </w:tc>
        <w:tc>
          <w:tcPr>
            <w:tcW w:w="1417" w:type="dxa"/>
          </w:tcPr>
          <w:p w14:paraId="0DF4751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Caixa c/1000 unidades</w:t>
            </w:r>
          </w:p>
        </w:tc>
        <w:tc>
          <w:tcPr>
            <w:tcW w:w="845" w:type="dxa"/>
          </w:tcPr>
          <w:p w14:paraId="763CF86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1C94E4FC" w14:textId="77777777" w:rsidTr="008C2E76">
        <w:tc>
          <w:tcPr>
            <w:tcW w:w="851" w:type="dxa"/>
          </w:tcPr>
          <w:p w14:paraId="2E123E1F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CE5F27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203144</w:t>
            </w:r>
          </w:p>
          <w:p w14:paraId="6C92C85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561BC18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Grampo Grampeador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Metal</w:t>
            </w:r>
          </w:p>
          <w:p w14:paraId="01DBA2A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Tratamento Superficial: Galvanizado</w:t>
            </w:r>
          </w:p>
          <w:p w14:paraId="61FA740B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Tamanho: 26/6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Caixa 5000 UN</w:t>
            </w:r>
          </w:p>
        </w:tc>
        <w:tc>
          <w:tcPr>
            <w:tcW w:w="1417" w:type="dxa"/>
          </w:tcPr>
          <w:p w14:paraId="6042B25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Caixa c/5000 unidades</w:t>
            </w:r>
          </w:p>
        </w:tc>
        <w:tc>
          <w:tcPr>
            <w:tcW w:w="845" w:type="dxa"/>
          </w:tcPr>
          <w:p w14:paraId="79C1D85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77834D29" w14:textId="77777777" w:rsidTr="008C2E76">
        <w:tc>
          <w:tcPr>
            <w:tcW w:w="851" w:type="dxa"/>
          </w:tcPr>
          <w:p w14:paraId="172162B4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6D44DF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252305</w:t>
            </w:r>
          </w:p>
          <w:p w14:paraId="49C0980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C9562D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Grampeador</w:t>
            </w:r>
            <w:r w:rsidRPr="00083A97">
              <w:rPr>
                <w:rFonts w:cstheme="minorHAnsi"/>
                <w:sz w:val="24"/>
                <w:szCs w:val="24"/>
              </w:rPr>
              <w:br/>
              <w:t>Tratamento Superficial: Pintado</w:t>
            </w:r>
          </w:p>
          <w:p w14:paraId="09FEB11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Material: Metal</w:t>
            </w:r>
          </w:p>
          <w:p w14:paraId="0ADBD1E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Mesa</w:t>
            </w:r>
          </w:p>
          <w:p w14:paraId="2E0FBCD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Capacidade: 50 FL</w:t>
            </w:r>
          </w:p>
          <w:p w14:paraId="2CCC79F8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 Grampo: 26/6</w:t>
            </w:r>
          </w:p>
        </w:tc>
        <w:tc>
          <w:tcPr>
            <w:tcW w:w="1417" w:type="dxa"/>
          </w:tcPr>
          <w:p w14:paraId="3B6FEE38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5012ACFD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0EDE131F" w14:textId="77777777" w:rsidTr="008C2E76">
        <w:tc>
          <w:tcPr>
            <w:tcW w:w="851" w:type="dxa"/>
          </w:tcPr>
          <w:p w14:paraId="03340347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D6E652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310256</w:t>
            </w:r>
          </w:p>
        </w:tc>
        <w:tc>
          <w:tcPr>
            <w:tcW w:w="4252" w:type="dxa"/>
          </w:tcPr>
          <w:p w14:paraId="0F2A6E86" w14:textId="77777777" w:rsidR="008C2E76" w:rsidRPr="000402C8" w:rsidRDefault="008C2E76" w:rsidP="00292273">
            <w:pPr>
              <w:pStyle w:val="SemEspaamento"/>
              <w:rPr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402C8">
              <w:rPr>
                <w:b/>
                <w:bCs/>
                <w:sz w:val="24"/>
                <w:szCs w:val="24"/>
                <w:lang w:eastAsia="pt-BR"/>
              </w:rPr>
              <w:t>Grampeador</w:t>
            </w:r>
          </w:p>
          <w:p w14:paraId="69DEB277" w14:textId="77777777" w:rsidR="008C2E76" w:rsidRPr="000402C8" w:rsidRDefault="008C2E76" w:rsidP="00292273">
            <w:pPr>
              <w:pStyle w:val="SemEspaamento"/>
              <w:rPr>
                <w:sz w:val="24"/>
                <w:szCs w:val="24"/>
                <w:lang w:eastAsia="pt-BR"/>
              </w:rPr>
            </w:pPr>
            <w:r w:rsidRPr="000402C8">
              <w:rPr>
                <w:color w:val="000000"/>
                <w:sz w:val="24"/>
                <w:szCs w:val="24"/>
                <w:shd w:val="clear" w:color="auto" w:fill="FFFFFF"/>
                <w:lang w:eastAsia="pt-BR"/>
              </w:rPr>
              <w:lastRenderedPageBreak/>
              <w:t>Tratamento Superficial: Pintado</w:t>
            </w:r>
          </w:p>
          <w:p w14:paraId="1F716A61" w14:textId="77777777" w:rsidR="008C2E76" w:rsidRPr="000402C8" w:rsidRDefault="008C2E76" w:rsidP="00292273">
            <w:pPr>
              <w:pStyle w:val="SemEspaamento"/>
              <w:rPr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402C8">
              <w:rPr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Material: Metal</w:t>
            </w:r>
          </w:p>
          <w:p w14:paraId="5D0ADB56" w14:textId="77777777" w:rsidR="008C2E76" w:rsidRPr="000402C8" w:rsidRDefault="008C2E76" w:rsidP="00292273">
            <w:pPr>
              <w:pStyle w:val="SemEspaamento"/>
              <w:rPr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402C8">
              <w:rPr>
                <w:color w:val="000000"/>
                <w:sz w:val="24"/>
                <w:szCs w:val="24"/>
                <w:shd w:val="clear" w:color="auto" w:fill="FFFFFF"/>
                <w:lang w:eastAsia="pt-BR"/>
              </w:rPr>
              <w:t>Tipo: Mesa</w:t>
            </w:r>
          </w:p>
          <w:p w14:paraId="048D52C1" w14:textId="77777777" w:rsidR="008C2E76" w:rsidRPr="000402C8" w:rsidRDefault="008C2E76" w:rsidP="00292273">
            <w:pPr>
              <w:pStyle w:val="SemEspaamento"/>
              <w:rPr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402C8">
              <w:rPr>
                <w:color w:val="000000"/>
                <w:sz w:val="24"/>
                <w:szCs w:val="24"/>
                <w:shd w:val="clear" w:color="auto" w:fill="FFFFFF"/>
                <w:lang w:eastAsia="pt-BR"/>
              </w:rPr>
              <w:t>Capacidade: 25 FL</w:t>
            </w:r>
          </w:p>
          <w:p w14:paraId="3CAC67CB" w14:textId="77777777" w:rsidR="008C2E76" w:rsidRPr="000402C8" w:rsidRDefault="008C2E76" w:rsidP="00292273">
            <w:pPr>
              <w:pStyle w:val="SemEspaamento"/>
              <w:rPr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402C8">
              <w:rPr>
                <w:color w:val="000000"/>
                <w:sz w:val="24"/>
                <w:szCs w:val="24"/>
                <w:shd w:val="clear" w:color="auto" w:fill="FFFFFF"/>
                <w:lang w:eastAsia="pt-BR"/>
              </w:rPr>
              <w:t>Tamanho Grampo: 26/6</w:t>
            </w:r>
          </w:p>
          <w:p w14:paraId="3D169AA2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402C8">
              <w:rPr>
                <w:color w:val="000000"/>
                <w:sz w:val="24"/>
                <w:szCs w:val="24"/>
                <w:shd w:val="clear" w:color="auto" w:fill="FFFFFF"/>
                <w:lang w:eastAsia="pt-BR"/>
              </w:rPr>
              <w:t>Características Adicionais: Base Plástica Antiderrapante, Cabeça Em Plástico</w:t>
            </w:r>
          </w:p>
        </w:tc>
        <w:tc>
          <w:tcPr>
            <w:tcW w:w="1417" w:type="dxa"/>
          </w:tcPr>
          <w:p w14:paraId="2737020F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5" w:type="dxa"/>
          </w:tcPr>
          <w:p w14:paraId="0456BEB0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2EE5E220" w14:textId="77777777" w:rsidTr="008C2E76">
        <w:tc>
          <w:tcPr>
            <w:tcW w:w="851" w:type="dxa"/>
          </w:tcPr>
          <w:p w14:paraId="7890540A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3F5044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272346</w:t>
            </w:r>
          </w:p>
          <w:p w14:paraId="79B239B6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55CE91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Lápis Preto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 Corpo: Madeira</w:t>
            </w:r>
          </w:p>
          <w:p w14:paraId="1867C9E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Diâmetro Carga: 2 MM</w:t>
            </w:r>
          </w:p>
          <w:p w14:paraId="60B8E6D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Dureza Carga: 2b</w:t>
            </w:r>
          </w:p>
          <w:p w14:paraId="307C12E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Características Adicionais: Sem Borracha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Apagadora</w:t>
            </w:r>
            <w:proofErr w:type="spellEnd"/>
          </w:p>
          <w:p w14:paraId="22EF0BF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 Carga: Grafite</w:t>
            </w:r>
          </w:p>
          <w:p w14:paraId="47AB55A7" w14:textId="77777777" w:rsidR="008C2E76" w:rsidRPr="000402C8" w:rsidRDefault="008C2E76" w:rsidP="00292273">
            <w:pPr>
              <w:pStyle w:val="SemEspaamento"/>
              <w:rPr>
                <w:b/>
                <w:bCs/>
                <w:sz w:val="24"/>
                <w:szCs w:val="24"/>
                <w:lang w:eastAsia="pt-BR"/>
              </w:rPr>
            </w:pPr>
            <w:r w:rsidRPr="00083A97">
              <w:rPr>
                <w:rFonts w:cstheme="minorHAnsi"/>
                <w:sz w:val="24"/>
                <w:szCs w:val="24"/>
              </w:rPr>
              <w:t>Caixa 72 UN</w:t>
            </w:r>
          </w:p>
        </w:tc>
        <w:tc>
          <w:tcPr>
            <w:tcW w:w="1417" w:type="dxa"/>
          </w:tcPr>
          <w:p w14:paraId="1301CDB9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Caixa c/72 unidades</w:t>
            </w:r>
          </w:p>
        </w:tc>
        <w:tc>
          <w:tcPr>
            <w:tcW w:w="845" w:type="dxa"/>
          </w:tcPr>
          <w:p w14:paraId="473DF4D1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01</w:t>
            </w:r>
          </w:p>
        </w:tc>
      </w:tr>
      <w:tr w:rsidR="008C2E76" w:rsidRPr="00083A97" w14:paraId="353D0538" w14:textId="77777777" w:rsidTr="008C2E76">
        <w:tc>
          <w:tcPr>
            <w:tcW w:w="851" w:type="dxa"/>
          </w:tcPr>
          <w:p w14:paraId="4420A431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347B8F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469001</w:t>
            </w:r>
          </w:p>
          <w:p w14:paraId="61902C1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2F8E71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Livro Ata</w:t>
            </w:r>
            <w:r w:rsidRPr="00083A97">
              <w:rPr>
                <w:rFonts w:cstheme="minorHAnsi"/>
                <w:sz w:val="24"/>
                <w:szCs w:val="24"/>
              </w:rPr>
              <w:br/>
              <w:t xml:space="preserve">Material: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Off-Set</w:t>
            </w:r>
            <w:proofErr w:type="spellEnd"/>
            <w:r w:rsidRPr="00083A97">
              <w:rPr>
                <w:rFonts w:cstheme="minorHAnsi"/>
                <w:sz w:val="24"/>
                <w:szCs w:val="24"/>
              </w:rPr>
              <w:t xml:space="preserve"> Branco</w:t>
            </w:r>
          </w:p>
          <w:p w14:paraId="51C7458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Quantidade Folhas: 100 UN</w:t>
            </w:r>
          </w:p>
          <w:p w14:paraId="64C3784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Gramatura: 56 G/M2</w:t>
            </w:r>
          </w:p>
          <w:p w14:paraId="39EB128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310 MM</w:t>
            </w:r>
          </w:p>
          <w:p w14:paraId="0A32250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220 MM</w:t>
            </w:r>
          </w:p>
          <w:p w14:paraId="40C4280F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Características Adicionais: Capa Dura Na Cor Preta, </w:t>
            </w:r>
            <w:proofErr w:type="gramStart"/>
            <w:r w:rsidRPr="00083A97">
              <w:rPr>
                <w:rFonts w:cstheme="minorHAnsi"/>
                <w:sz w:val="24"/>
                <w:szCs w:val="24"/>
              </w:rPr>
              <w:t>Numeradas E Pautadas</w:t>
            </w:r>
            <w:proofErr w:type="gramEnd"/>
          </w:p>
        </w:tc>
        <w:tc>
          <w:tcPr>
            <w:tcW w:w="1417" w:type="dxa"/>
          </w:tcPr>
          <w:p w14:paraId="4041941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2EDB7C5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2DF2C21E" w14:textId="77777777" w:rsidTr="008C2E76">
        <w:tc>
          <w:tcPr>
            <w:tcW w:w="851" w:type="dxa"/>
          </w:tcPr>
          <w:p w14:paraId="00FE0E5D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D79B12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483473</w:t>
            </w:r>
          </w:p>
          <w:p w14:paraId="308E9EF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6A75D8C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Livro Protocolo</w:t>
            </w:r>
            <w:r w:rsidRPr="00083A97">
              <w:rPr>
                <w:rFonts w:cstheme="minorHAnsi"/>
                <w:sz w:val="24"/>
                <w:szCs w:val="24"/>
              </w:rPr>
              <w:br/>
              <w:t>Quantidade Folhas: 104 UN</w:t>
            </w:r>
          </w:p>
          <w:p w14:paraId="460A982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216 MM</w:t>
            </w:r>
          </w:p>
          <w:p w14:paraId="1F7C25B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154 MM</w:t>
            </w:r>
          </w:p>
          <w:p w14:paraId="78C0195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Capa: Dura</w:t>
            </w:r>
          </w:p>
          <w:p w14:paraId="7C986D4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 Capa: Papelão 820 G/M2 Revestido Papel Couchê</w:t>
            </w:r>
          </w:p>
          <w:p w14:paraId="7EA60F6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Gramatura Folhas: 63 G/M2</w:t>
            </w:r>
          </w:p>
          <w:p w14:paraId="43A9693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 Folhas: Papel Ofsete</w:t>
            </w:r>
          </w:p>
        </w:tc>
        <w:tc>
          <w:tcPr>
            <w:tcW w:w="1417" w:type="dxa"/>
          </w:tcPr>
          <w:p w14:paraId="5537110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C94A7B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2A6A1019" w14:textId="77777777" w:rsidTr="008C2E76">
        <w:tc>
          <w:tcPr>
            <w:tcW w:w="851" w:type="dxa"/>
          </w:tcPr>
          <w:p w14:paraId="550DB9EF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AA2F92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355671</w:t>
            </w:r>
          </w:p>
          <w:p w14:paraId="293CA27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16314E2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Memória Portátil Microcomputador</w:t>
            </w:r>
            <w:r w:rsidRPr="00083A97">
              <w:rPr>
                <w:rFonts w:cstheme="minorHAnsi"/>
                <w:sz w:val="24"/>
                <w:szCs w:val="24"/>
              </w:rPr>
              <w:br/>
              <w:t>Capacidade Memória: 32 GB</w:t>
            </w:r>
          </w:p>
          <w:p w14:paraId="7C90EED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Interface: Usb</w:t>
            </w:r>
          </w:p>
          <w:p w14:paraId="5F2857F2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Pen Drive</w:t>
            </w:r>
          </w:p>
        </w:tc>
        <w:tc>
          <w:tcPr>
            <w:tcW w:w="1417" w:type="dxa"/>
          </w:tcPr>
          <w:p w14:paraId="29C2B9A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2E59143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5D3CF3AB" w14:textId="77777777" w:rsidTr="008C2E76">
        <w:tc>
          <w:tcPr>
            <w:tcW w:w="851" w:type="dxa"/>
          </w:tcPr>
          <w:p w14:paraId="41F861CE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CCE3B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427937</w:t>
            </w:r>
          </w:p>
          <w:p w14:paraId="7F47DE8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331E51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Memória Flash</w:t>
            </w:r>
            <w:r w:rsidRPr="00083A97">
              <w:rPr>
                <w:rFonts w:cstheme="minorHAnsi"/>
                <w:sz w:val="24"/>
                <w:szCs w:val="24"/>
              </w:rPr>
              <w:br/>
              <w:t>Capacidade: 16 GB</w:t>
            </w:r>
          </w:p>
          <w:p w14:paraId="2C2EBF2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Pen Drive</w:t>
            </w:r>
          </w:p>
          <w:p w14:paraId="1867470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Interface: Usb 2.0 E Windows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Xp</w:t>
            </w:r>
            <w:proofErr w:type="spellEnd"/>
            <w:r w:rsidRPr="00083A97">
              <w:rPr>
                <w:rFonts w:cstheme="minorHAnsi"/>
                <w:sz w:val="24"/>
                <w:szCs w:val="24"/>
              </w:rPr>
              <w:t>/Vista/7</w:t>
            </w:r>
          </w:p>
        </w:tc>
        <w:tc>
          <w:tcPr>
            <w:tcW w:w="1417" w:type="dxa"/>
          </w:tcPr>
          <w:p w14:paraId="4D1CD9E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66E0E84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1D14B529" w14:textId="77777777" w:rsidTr="008C2E76">
        <w:tc>
          <w:tcPr>
            <w:tcW w:w="851" w:type="dxa"/>
          </w:tcPr>
          <w:p w14:paraId="065CC037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2F46B05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394901</w:t>
            </w:r>
          </w:p>
        </w:tc>
        <w:tc>
          <w:tcPr>
            <w:tcW w:w="4252" w:type="dxa"/>
          </w:tcPr>
          <w:p w14:paraId="45E7891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 xml:space="preserve">Mouse </w:t>
            </w:r>
            <w:proofErr w:type="spellStart"/>
            <w:r w:rsidRPr="00083A97">
              <w:rPr>
                <w:rFonts w:cstheme="minorHAnsi"/>
                <w:b/>
                <w:bCs/>
                <w:sz w:val="24"/>
                <w:szCs w:val="24"/>
              </w:rPr>
              <w:t>Pad</w:t>
            </w:r>
            <w:proofErr w:type="spellEnd"/>
            <w:r w:rsidRPr="00083A97">
              <w:rPr>
                <w:rFonts w:cstheme="minorHAnsi"/>
                <w:sz w:val="24"/>
                <w:szCs w:val="24"/>
              </w:rPr>
              <w:br/>
              <w:t>Material: Borracha Antiderrapante</w:t>
            </w:r>
          </w:p>
          <w:p w14:paraId="5E840E6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Com Apoio De Punho Em Gel</w:t>
            </w:r>
          </w:p>
          <w:p w14:paraId="0B2867D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Preta</w:t>
            </w:r>
          </w:p>
          <w:p w14:paraId="2824A3AF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lastRenderedPageBreak/>
              <w:t>Tipo: Ergonômico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1417" w:type="dxa"/>
          </w:tcPr>
          <w:p w14:paraId="20A83EBA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5" w:type="dxa"/>
          </w:tcPr>
          <w:p w14:paraId="717B2A5A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8C2E76" w:rsidRPr="00083A97" w14:paraId="1117A912" w14:textId="77777777" w:rsidTr="008C2E76">
        <w:tc>
          <w:tcPr>
            <w:tcW w:w="851" w:type="dxa"/>
          </w:tcPr>
          <w:p w14:paraId="3E76A01D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7E9578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603262</w:t>
            </w:r>
          </w:p>
          <w:p w14:paraId="7DD0559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C71A4B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Mouse Computador</w:t>
            </w:r>
            <w:r w:rsidRPr="00083A97">
              <w:rPr>
                <w:rFonts w:cstheme="minorHAnsi"/>
                <w:sz w:val="24"/>
                <w:szCs w:val="24"/>
              </w:rPr>
              <w:br/>
              <w:t>Tamanho: Padrão</w:t>
            </w:r>
          </w:p>
          <w:p w14:paraId="6EC8759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Sensor: Led</w:t>
            </w:r>
          </w:p>
          <w:p w14:paraId="1B54FB4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Tipo Conector: Bluetooth, Conector Usb-C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Lightihing</w:t>
            </w:r>
            <w:proofErr w:type="spellEnd"/>
          </w:p>
          <w:p w14:paraId="2638945B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Conectividade: Sem Fio</w:t>
            </w:r>
          </w:p>
        </w:tc>
        <w:tc>
          <w:tcPr>
            <w:tcW w:w="1417" w:type="dxa"/>
          </w:tcPr>
          <w:p w14:paraId="63A03E6C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1587AD7F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2A131CA8" w14:textId="77777777" w:rsidTr="008C2E76">
        <w:tc>
          <w:tcPr>
            <w:tcW w:w="851" w:type="dxa"/>
          </w:tcPr>
          <w:p w14:paraId="53BDD966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4A114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394526</w:t>
            </w:r>
          </w:p>
          <w:p w14:paraId="7586520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D05799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 xml:space="preserve">Papel Recado </w:t>
            </w:r>
            <w:proofErr w:type="spellStart"/>
            <w:proofErr w:type="gramStart"/>
            <w:r w:rsidRPr="00083A97">
              <w:rPr>
                <w:rFonts w:cstheme="minorHAnsi"/>
                <w:b/>
                <w:bCs/>
                <w:sz w:val="24"/>
                <w:szCs w:val="24"/>
              </w:rPr>
              <w:t>Auto-Adesivo</w:t>
            </w:r>
            <w:proofErr w:type="spellEnd"/>
            <w:proofErr w:type="gramEnd"/>
            <w:r w:rsidRPr="00083A97">
              <w:rPr>
                <w:rFonts w:cstheme="minorHAnsi"/>
                <w:sz w:val="24"/>
                <w:szCs w:val="24"/>
              </w:rPr>
              <w:br/>
              <w:t>Material: Celulose Vegetal Acrílica Com Adesivo</w:t>
            </w:r>
          </w:p>
          <w:p w14:paraId="16172FD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Gramatura: 90 G/M2</w:t>
            </w:r>
          </w:p>
          <w:p w14:paraId="129205B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50 MM</w:t>
            </w:r>
          </w:p>
          <w:p w14:paraId="06F3394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38 MM</w:t>
            </w:r>
          </w:p>
          <w:p w14:paraId="3BE9C1F8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Amarelo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Pacote 4 BL</w:t>
            </w:r>
          </w:p>
        </w:tc>
        <w:tc>
          <w:tcPr>
            <w:tcW w:w="1417" w:type="dxa"/>
          </w:tcPr>
          <w:p w14:paraId="11C32B2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Pacote c/4 blocos</w:t>
            </w:r>
          </w:p>
        </w:tc>
        <w:tc>
          <w:tcPr>
            <w:tcW w:w="845" w:type="dxa"/>
          </w:tcPr>
          <w:p w14:paraId="075A30E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2E76" w:rsidRPr="00083A97" w14:paraId="58DC5A61" w14:textId="77777777" w:rsidTr="008C2E76">
        <w:tc>
          <w:tcPr>
            <w:tcW w:w="851" w:type="dxa"/>
          </w:tcPr>
          <w:p w14:paraId="3A3F33D8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5B4C50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461889</w:t>
            </w:r>
          </w:p>
          <w:p w14:paraId="22F6818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65D4849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Papel Para Impressão Formatado</w:t>
            </w:r>
            <w:r w:rsidRPr="00083A97">
              <w:rPr>
                <w:rFonts w:cstheme="minorHAnsi"/>
                <w:sz w:val="24"/>
                <w:szCs w:val="24"/>
              </w:rPr>
              <w:br/>
              <w:t>Tipo: Sulfite/Apergaminhado/Ofício</w:t>
            </w:r>
          </w:p>
          <w:p w14:paraId="24EF7F8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 (C X L): 297 X 210 MM</w:t>
            </w:r>
          </w:p>
          <w:p w14:paraId="12FD373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Gramatura: 75 G/M2</w:t>
            </w:r>
          </w:p>
          <w:p w14:paraId="173CF20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Branco</w:t>
            </w:r>
          </w:p>
          <w:p w14:paraId="181DF2B4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 Adicional: Alvura Superior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Embalagem 500 FL</w:t>
            </w:r>
          </w:p>
        </w:tc>
        <w:tc>
          <w:tcPr>
            <w:tcW w:w="1417" w:type="dxa"/>
          </w:tcPr>
          <w:p w14:paraId="4FF4960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Embalagem com 500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845" w:type="dxa"/>
          </w:tcPr>
          <w:p w14:paraId="752CF5B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</w:t>
            </w:r>
          </w:p>
        </w:tc>
      </w:tr>
      <w:tr w:rsidR="008C2E76" w:rsidRPr="00083A97" w14:paraId="194137F3" w14:textId="77777777" w:rsidTr="008C2E76">
        <w:tc>
          <w:tcPr>
            <w:tcW w:w="851" w:type="dxa"/>
          </w:tcPr>
          <w:p w14:paraId="18842BDC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934AA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297355</w:t>
            </w:r>
          </w:p>
          <w:p w14:paraId="2AA29C5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B5482A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 xml:space="preserve">Papel </w:t>
            </w:r>
            <w:proofErr w:type="spellStart"/>
            <w:r w:rsidRPr="00083A97">
              <w:rPr>
                <w:rFonts w:cstheme="minorHAnsi"/>
                <w:b/>
                <w:bCs/>
                <w:sz w:val="24"/>
                <w:szCs w:val="24"/>
              </w:rPr>
              <w:t>Vergê</w:t>
            </w:r>
            <w:proofErr w:type="spellEnd"/>
            <w:r w:rsidRPr="00083A97">
              <w:rPr>
                <w:rFonts w:cstheme="minorHAnsi"/>
                <w:sz w:val="24"/>
                <w:szCs w:val="24"/>
              </w:rPr>
              <w:br/>
              <w:t>Material: Celulose Vegetal</w:t>
            </w:r>
          </w:p>
          <w:p w14:paraId="3424503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Branca</w:t>
            </w:r>
          </w:p>
          <w:p w14:paraId="70259C1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Gramatura: 180 G/M2</w:t>
            </w:r>
          </w:p>
          <w:p w14:paraId="6DE1862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297 MM</w:t>
            </w:r>
          </w:p>
          <w:p w14:paraId="7FE46CBE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210 MM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Pacote 50 FL</w:t>
            </w:r>
          </w:p>
        </w:tc>
        <w:tc>
          <w:tcPr>
            <w:tcW w:w="1417" w:type="dxa"/>
          </w:tcPr>
          <w:p w14:paraId="792CA87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Pacote c/50 </w:t>
            </w:r>
            <w:proofErr w:type="spellStart"/>
            <w:r>
              <w:rPr>
                <w:rFonts w:cstheme="minorHAnsi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845" w:type="dxa"/>
          </w:tcPr>
          <w:p w14:paraId="414899C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40CEEAD4" w14:textId="77777777" w:rsidTr="008C2E76">
        <w:tc>
          <w:tcPr>
            <w:tcW w:w="851" w:type="dxa"/>
          </w:tcPr>
          <w:p w14:paraId="760C1D05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C24E6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358965</w:t>
            </w:r>
          </w:p>
        </w:tc>
        <w:tc>
          <w:tcPr>
            <w:tcW w:w="4252" w:type="dxa"/>
          </w:tcPr>
          <w:p w14:paraId="3E470D41" w14:textId="77777777" w:rsidR="008C2E76" w:rsidRPr="003A6E95" w:rsidRDefault="008C2E76" w:rsidP="00292273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A6E95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Papel Fotográfico</w:t>
            </w:r>
          </w:p>
          <w:p w14:paraId="46D43ACC" w14:textId="77777777" w:rsidR="008C2E76" w:rsidRPr="003A6E95" w:rsidRDefault="008C2E76" w:rsidP="00292273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3A6E95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Tipo: Brilhante</w:t>
            </w:r>
          </w:p>
          <w:p w14:paraId="56E08930" w14:textId="77777777" w:rsidR="008C2E76" w:rsidRPr="003A6E95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A6E95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Cor: Branca</w:t>
            </w:r>
          </w:p>
          <w:p w14:paraId="7EFBD18C" w14:textId="77777777" w:rsidR="008C2E76" w:rsidRPr="003A6E95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A6E95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Largura: 210 MM</w:t>
            </w:r>
          </w:p>
          <w:p w14:paraId="1DA2E345" w14:textId="77777777" w:rsidR="008C2E76" w:rsidRPr="003A6E95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A6E95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Comprimento: 297 MM</w:t>
            </w:r>
          </w:p>
          <w:p w14:paraId="0CF587D7" w14:textId="77777777" w:rsidR="008C2E76" w:rsidRPr="003A6E95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A6E95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Uso: Imprimir Fotografia</w:t>
            </w:r>
          </w:p>
          <w:p w14:paraId="4268F84E" w14:textId="77777777" w:rsidR="008C2E76" w:rsidRPr="003A6E95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3A6E95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Características Adicionais: Alta Resolução, 2.880 </w:t>
            </w:r>
            <w:proofErr w:type="spellStart"/>
            <w:r w:rsidRPr="003A6E95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Dpi</w:t>
            </w:r>
            <w:proofErr w:type="spellEnd"/>
          </w:p>
          <w:p w14:paraId="500AA0D3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3A6E95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Gramatura: 190 G/M2</w:t>
            </w:r>
          </w:p>
        </w:tc>
        <w:tc>
          <w:tcPr>
            <w:tcW w:w="1417" w:type="dxa"/>
          </w:tcPr>
          <w:p w14:paraId="42C8AC59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Caixa c/50 </w:t>
            </w:r>
            <w:proofErr w:type="spellStart"/>
            <w:r>
              <w:rPr>
                <w:rFonts w:cstheme="minorHAnsi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845" w:type="dxa"/>
          </w:tcPr>
          <w:p w14:paraId="2788A92D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8C2E76" w:rsidRPr="00083A97" w14:paraId="456F24BB" w14:textId="77777777" w:rsidTr="008C2E76">
        <w:tc>
          <w:tcPr>
            <w:tcW w:w="851" w:type="dxa"/>
          </w:tcPr>
          <w:p w14:paraId="5D13ABCB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B2705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461771</w:t>
            </w:r>
          </w:p>
          <w:p w14:paraId="168CEBD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741357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Papel Para Impressão Formatado</w:t>
            </w:r>
            <w:r w:rsidRPr="00083A97">
              <w:rPr>
                <w:rFonts w:cstheme="minorHAnsi"/>
                <w:sz w:val="24"/>
                <w:szCs w:val="24"/>
              </w:rPr>
              <w:br/>
              <w:t>Tipo: Couchê</w:t>
            </w:r>
          </w:p>
          <w:p w14:paraId="5BAD925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 (C X L): 297 X 210 MM</w:t>
            </w:r>
          </w:p>
          <w:p w14:paraId="2CD4DC1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Gramatura: 180 G/M2</w:t>
            </w:r>
          </w:p>
          <w:p w14:paraId="7D0C442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Branco</w:t>
            </w:r>
          </w:p>
          <w:p w14:paraId="5AA0932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 Adicional: Acabamento Fosco / Matte</w:t>
            </w:r>
          </w:p>
          <w:p w14:paraId="5D39C4C9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Embalagem 50 FL</w:t>
            </w:r>
          </w:p>
        </w:tc>
        <w:tc>
          <w:tcPr>
            <w:tcW w:w="1417" w:type="dxa"/>
          </w:tcPr>
          <w:p w14:paraId="0C3F44C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Embalagem c/50 </w:t>
            </w:r>
            <w:proofErr w:type="spellStart"/>
            <w:r>
              <w:rPr>
                <w:rFonts w:cstheme="minorHAnsi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845" w:type="dxa"/>
          </w:tcPr>
          <w:p w14:paraId="723DBC5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7B59C752" w14:textId="77777777" w:rsidTr="008C2E76">
        <w:tc>
          <w:tcPr>
            <w:tcW w:w="851" w:type="dxa"/>
          </w:tcPr>
          <w:p w14:paraId="53E0EC94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6E0D10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461878</w:t>
            </w:r>
          </w:p>
          <w:p w14:paraId="29BF6BD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F989B1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Papel Para Impressão Formatado</w:t>
            </w:r>
            <w:r w:rsidRPr="00083A97">
              <w:rPr>
                <w:rFonts w:cstheme="minorHAnsi"/>
                <w:sz w:val="24"/>
                <w:szCs w:val="24"/>
              </w:rPr>
              <w:br/>
              <w:t>Tipo: Texturizado</w:t>
            </w:r>
          </w:p>
          <w:p w14:paraId="0C8219C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 (C X L): 297 X 210 MM</w:t>
            </w:r>
          </w:p>
          <w:p w14:paraId="76245E2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Gramatura: 180 G/M2</w:t>
            </w:r>
          </w:p>
          <w:p w14:paraId="6C3DF7F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Branco</w:t>
            </w:r>
          </w:p>
          <w:p w14:paraId="205E458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 Adicional: Textura Casca De Ovo</w:t>
            </w:r>
          </w:p>
          <w:p w14:paraId="5B9EFA14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Embalagem 50 FL</w:t>
            </w:r>
          </w:p>
        </w:tc>
        <w:tc>
          <w:tcPr>
            <w:tcW w:w="1417" w:type="dxa"/>
          </w:tcPr>
          <w:p w14:paraId="7CECB28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Embalagem c/50 </w:t>
            </w:r>
            <w:proofErr w:type="spellStart"/>
            <w:r>
              <w:rPr>
                <w:rFonts w:cstheme="minorHAnsi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845" w:type="dxa"/>
          </w:tcPr>
          <w:p w14:paraId="1F898FA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8C2E76" w:rsidRPr="00083A97" w14:paraId="3673CB54" w14:textId="77777777" w:rsidTr="008C2E76">
        <w:tc>
          <w:tcPr>
            <w:tcW w:w="851" w:type="dxa"/>
          </w:tcPr>
          <w:p w14:paraId="3E408F13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DBD902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461766</w:t>
            </w:r>
          </w:p>
          <w:p w14:paraId="7C5060F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2A3D48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Papel Para Impressão Formatado</w:t>
            </w:r>
            <w:r w:rsidRPr="00083A97">
              <w:rPr>
                <w:rFonts w:cstheme="minorHAnsi"/>
                <w:sz w:val="24"/>
                <w:szCs w:val="24"/>
              </w:rPr>
              <w:br/>
              <w:t>Tipo: Couchê</w:t>
            </w:r>
          </w:p>
          <w:p w14:paraId="521DADF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 (C X L): 297 X 210 MM</w:t>
            </w:r>
          </w:p>
          <w:p w14:paraId="57A8A66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Gramatura: 180 G/M2</w:t>
            </w:r>
          </w:p>
          <w:p w14:paraId="7C0512B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Branco</w:t>
            </w:r>
          </w:p>
          <w:p w14:paraId="69ACBB8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Característica Adicional: Acabamento Brilhante /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Glossy</w:t>
            </w:r>
            <w:proofErr w:type="spellEnd"/>
          </w:p>
          <w:p w14:paraId="22A2B5A9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Embalagem 50 FL</w:t>
            </w:r>
          </w:p>
        </w:tc>
        <w:tc>
          <w:tcPr>
            <w:tcW w:w="1417" w:type="dxa"/>
          </w:tcPr>
          <w:p w14:paraId="571FCDC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Embalagem c/50 </w:t>
            </w:r>
            <w:proofErr w:type="spellStart"/>
            <w:r>
              <w:rPr>
                <w:rFonts w:cstheme="minorHAnsi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845" w:type="dxa"/>
          </w:tcPr>
          <w:p w14:paraId="7A269D7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8C2E76" w:rsidRPr="00083A97" w14:paraId="7B6DE96C" w14:textId="77777777" w:rsidTr="008C2E76">
        <w:tc>
          <w:tcPr>
            <w:tcW w:w="851" w:type="dxa"/>
          </w:tcPr>
          <w:p w14:paraId="134C1AFA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B3AAE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291879</w:t>
            </w:r>
          </w:p>
          <w:p w14:paraId="2CB0681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695093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Papelão Duro</w:t>
            </w:r>
          </w:p>
          <w:p w14:paraId="1E8FC0A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Az</w:t>
            </w:r>
          </w:p>
          <w:p w14:paraId="0BDD89B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290 MM</w:t>
            </w:r>
          </w:p>
          <w:p w14:paraId="4CF86E1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Altura: 350 MM</w:t>
            </w:r>
          </w:p>
          <w:p w14:paraId="71A569C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Lombada: 8 CM</w:t>
            </w:r>
          </w:p>
          <w:p w14:paraId="71D82BA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Preta</w:t>
            </w:r>
          </w:p>
          <w:p w14:paraId="0D0F3AE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Tamanho: Ofício</w:t>
            </w:r>
          </w:p>
          <w:p w14:paraId="1C52667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Aplicação: Arquivo De Documento</w:t>
            </w:r>
          </w:p>
          <w:p w14:paraId="20309FF8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Características Adicionais 1: Com Ferragem Niquelada, Fixador Plástico Rígido </w:t>
            </w:r>
          </w:p>
        </w:tc>
        <w:tc>
          <w:tcPr>
            <w:tcW w:w="1417" w:type="dxa"/>
          </w:tcPr>
          <w:p w14:paraId="0475B94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352680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37040360" w14:textId="77777777" w:rsidTr="008C2E76">
        <w:tc>
          <w:tcPr>
            <w:tcW w:w="851" w:type="dxa"/>
          </w:tcPr>
          <w:p w14:paraId="42A0D15D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8CC3D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347741</w:t>
            </w:r>
          </w:p>
          <w:p w14:paraId="6940D30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6ECDD4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Cartolina Plastificada</w:t>
            </w:r>
          </w:p>
          <w:p w14:paraId="77F0F06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Simples</w:t>
            </w:r>
          </w:p>
          <w:p w14:paraId="7143D84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230 MM</w:t>
            </w:r>
          </w:p>
          <w:p w14:paraId="52CC86B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Altura: 335 MM</w:t>
            </w:r>
          </w:p>
          <w:p w14:paraId="0B59D90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Azul</w:t>
            </w:r>
          </w:p>
          <w:p w14:paraId="10E6B4C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Com Trilho</w:t>
            </w:r>
          </w:p>
          <w:p w14:paraId="7DB1558F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Gramatura: 180 G/M2</w:t>
            </w:r>
          </w:p>
        </w:tc>
        <w:tc>
          <w:tcPr>
            <w:tcW w:w="1417" w:type="dxa"/>
          </w:tcPr>
          <w:p w14:paraId="172C3C0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17085DD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8C2E76" w:rsidRPr="00083A97" w14:paraId="08CCD127" w14:textId="77777777" w:rsidTr="008C2E76">
        <w:tc>
          <w:tcPr>
            <w:tcW w:w="851" w:type="dxa"/>
          </w:tcPr>
          <w:p w14:paraId="30025BA8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83177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337900</w:t>
            </w:r>
          </w:p>
          <w:p w14:paraId="71273AF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90E0BA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Cartolina Plastificada</w:t>
            </w:r>
          </w:p>
          <w:p w14:paraId="7AE2755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Com Abas</w:t>
            </w:r>
          </w:p>
          <w:p w14:paraId="5CBD4D3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230 MM</w:t>
            </w:r>
          </w:p>
          <w:p w14:paraId="6549496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Altura: 360 MM</w:t>
            </w:r>
          </w:p>
          <w:p w14:paraId="47927E6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Azul</w:t>
            </w:r>
          </w:p>
          <w:p w14:paraId="5A087B9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Com Elástico</w:t>
            </w:r>
          </w:p>
          <w:p w14:paraId="127AADA5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Gramatura: 260 G/M2</w:t>
            </w:r>
          </w:p>
        </w:tc>
        <w:tc>
          <w:tcPr>
            <w:tcW w:w="1417" w:type="dxa"/>
          </w:tcPr>
          <w:p w14:paraId="07645F9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0B41D1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4B5A0D99" w14:textId="77777777" w:rsidTr="008C2E76">
        <w:tc>
          <w:tcPr>
            <w:tcW w:w="851" w:type="dxa"/>
          </w:tcPr>
          <w:p w14:paraId="348077D2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F81850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355567</w:t>
            </w:r>
          </w:p>
          <w:p w14:paraId="66D98AA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2A80C9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Polipropileno</w:t>
            </w:r>
          </w:p>
          <w:p w14:paraId="43F7EF5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L</w:t>
            </w:r>
          </w:p>
          <w:p w14:paraId="19A5F1C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220 MM</w:t>
            </w:r>
          </w:p>
          <w:p w14:paraId="0E399EA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Altura: 310 MM</w:t>
            </w:r>
          </w:p>
          <w:p w14:paraId="53888FC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Incolor</w:t>
            </w:r>
          </w:p>
          <w:p w14:paraId="3900FC6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Transparente</w:t>
            </w:r>
          </w:p>
          <w:p w14:paraId="75E06C02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Tamanho: A</w:t>
            </w: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3D9C927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AAAF3D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8C2E76" w:rsidRPr="00083A97" w14:paraId="615DADC1" w14:textId="77777777" w:rsidTr="008C2E76">
        <w:tc>
          <w:tcPr>
            <w:tcW w:w="851" w:type="dxa"/>
          </w:tcPr>
          <w:p w14:paraId="58C875C8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5B534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312698</w:t>
            </w:r>
          </w:p>
          <w:p w14:paraId="5396613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B1BA0E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Polipropileno</w:t>
            </w:r>
          </w:p>
          <w:p w14:paraId="7DF9247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Simples</w:t>
            </w:r>
          </w:p>
          <w:p w14:paraId="59F90C4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245 MM</w:t>
            </w:r>
          </w:p>
          <w:p w14:paraId="4258BCD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Altura: 335 MM</w:t>
            </w:r>
          </w:p>
          <w:p w14:paraId="61521F2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Lombada: 20 MM</w:t>
            </w:r>
          </w:p>
          <w:p w14:paraId="2683310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Incolor</w:t>
            </w:r>
          </w:p>
          <w:p w14:paraId="11FDBDE8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Com Elástico</w:t>
            </w:r>
          </w:p>
        </w:tc>
        <w:tc>
          <w:tcPr>
            <w:tcW w:w="1417" w:type="dxa"/>
          </w:tcPr>
          <w:p w14:paraId="4E6B1C4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7E280BE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73C22337" w14:textId="77777777" w:rsidTr="008C2E76">
        <w:tc>
          <w:tcPr>
            <w:tcW w:w="851" w:type="dxa"/>
          </w:tcPr>
          <w:p w14:paraId="61DFA34C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B8880C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274259</w:t>
            </w:r>
          </w:p>
          <w:p w14:paraId="1EC27C1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620222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Polipropileno</w:t>
            </w:r>
          </w:p>
          <w:p w14:paraId="39CA0B4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240 MM</w:t>
            </w:r>
          </w:p>
          <w:p w14:paraId="1720757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Altura: 330 MM</w:t>
            </w:r>
          </w:p>
          <w:p w14:paraId="5347570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Incolor</w:t>
            </w:r>
          </w:p>
          <w:p w14:paraId="72E2B0F5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Prendedor Interno: Grampo Trilho</w:t>
            </w:r>
          </w:p>
        </w:tc>
        <w:tc>
          <w:tcPr>
            <w:tcW w:w="1417" w:type="dxa"/>
          </w:tcPr>
          <w:p w14:paraId="7DABAC2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45" w:type="dxa"/>
          </w:tcPr>
          <w:p w14:paraId="3DF8257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4D8F20EF" w14:textId="77777777" w:rsidTr="008C2E76">
        <w:tc>
          <w:tcPr>
            <w:tcW w:w="851" w:type="dxa"/>
          </w:tcPr>
          <w:p w14:paraId="79CDDEC7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E8646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329140</w:t>
            </w:r>
          </w:p>
          <w:p w14:paraId="1361148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E5DF0C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Polipropileno</w:t>
            </w:r>
          </w:p>
          <w:p w14:paraId="44EA41A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Com Abas</w:t>
            </w:r>
          </w:p>
          <w:p w14:paraId="69E4A0B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245 MM</w:t>
            </w:r>
          </w:p>
          <w:p w14:paraId="02F5930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Altura: 335 MM</w:t>
            </w:r>
          </w:p>
          <w:p w14:paraId="2216162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Lombada: 40 MM</w:t>
            </w:r>
          </w:p>
          <w:p w14:paraId="445CF99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Cristal</w:t>
            </w:r>
          </w:p>
          <w:p w14:paraId="3DDFE667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 2: 0,28mm De Espessura, Com Elástico, Ranhuras Parte</w:t>
            </w:r>
          </w:p>
        </w:tc>
        <w:tc>
          <w:tcPr>
            <w:tcW w:w="1417" w:type="dxa"/>
          </w:tcPr>
          <w:p w14:paraId="5196E15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2450DF3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188A18F5" w14:textId="77777777" w:rsidTr="008C2E76">
        <w:tc>
          <w:tcPr>
            <w:tcW w:w="851" w:type="dxa"/>
          </w:tcPr>
          <w:p w14:paraId="06EF4B44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5272C6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420279</w:t>
            </w:r>
          </w:p>
          <w:p w14:paraId="6ADEFD7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7AF028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Polipropileno</w:t>
            </w:r>
          </w:p>
          <w:p w14:paraId="6001647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Porta Documento</w:t>
            </w:r>
          </w:p>
          <w:p w14:paraId="307703A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250 MM</w:t>
            </w:r>
          </w:p>
          <w:p w14:paraId="60D3741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Altura: 340 MM</w:t>
            </w:r>
          </w:p>
          <w:p w14:paraId="2B192AB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Lombada: 55 MM</w:t>
            </w:r>
          </w:p>
          <w:p w14:paraId="7F8957B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Azul</w:t>
            </w:r>
          </w:p>
          <w:p w14:paraId="52F71D7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Com Elástico</w:t>
            </w:r>
          </w:p>
        </w:tc>
        <w:tc>
          <w:tcPr>
            <w:tcW w:w="1417" w:type="dxa"/>
          </w:tcPr>
          <w:p w14:paraId="6D3310C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5B16E63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16F1D45D" w14:textId="77777777" w:rsidTr="008C2E76">
        <w:tc>
          <w:tcPr>
            <w:tcW w:w="851" w:type="dxa"/>
          </w:tcPr>
          <w:p w14:paraId="04EC2E19" w14:textId="77777777" w:rsidR="008C2E76" w:rsidRPr="00092832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B1264F" w14:textId="77777777" w:rsidR="008C2E76" w:rsidRPr="005C37BC" w:rsidRDefault="008C2E76" w:rsidP="00292273">
            <w:pPr>
              <w:pStyle w:val="SemEspaamento"/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</w:rPr>
              <w:t>394631</w:t>
            </w:r>
          </w:p>
        </w:tc>
        <w:tc>
          <w:tcPr>
            <w:tcW w:w="4252" w:type="dxa"/>
          </w:tcPr>
          <w:p w14:paraId="6E178B80" w14:textId="77777777" w:rsidR="008C2E76" w:rsidRPr="00092832" w:rsidRDefault="008C2E76" w:rsidP="00292273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92832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Pasta Arquivo</w:t>
            </w:r>
          </w:p>
          <w:p w14:paraId="184F8F6F" w14:textId="77777777" w:rsidR="008C2E76" w:rsidRPr="00092832" w:rsidRDefault="008C2E76" w:rsidP="00292273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092832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Material: </w:t>
            </w:r>
            <w:proofErr w:type="spellStart"/>
            <w:r w:rsidRPr="00092832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Pvc</w:t>
            </w:r>
            <w:proofErr w:type="spellEnd"/>
          </w:p>
          <w:p w14:paraId="3F3E5863" w14:textId="77777777" w:rsidR="008C2E76" w:rsidRPr="00092832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92832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Tipo: Catálogo</w:t>
            </w:r>
          </w:p>
          <w:p w14:paraId="55D1973E" w14:textId="77777777" w:rsidR="008C2E76" w:rsidRPr="00092832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92832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Largura: 240 MM</w:t>
            </w:r>
          </w:p>
          <w:p w14:paraId="64A41816" w14:textId="77777777" w:rsidR="008C2E76" w:rsidRPr="00092832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92832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Altura: 340 MM</w:t>
            </w:r>
          </w:p>
          <w:p w14:paraId="063CF9C9" w14:textId="77777777" w:rsidR="008C2E76" w:rsidRPr="00092832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92832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Cor: Preta</w:t>
            </w:r>
          </w:p>
          <w:p w14:paraId="6C4735CF" w14:textId="77777777" w:rsidR="008C2E76" w:rsidRPr="00092832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92832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lastRenderedPageBreak/>
              <w:t>Tamanho: Ofício</w:t>
            </w:r>
          </w:p>
          <w:p w14:paraId="02E84355" w14:textId="77777777" w:rsidR="008C2E76" w:rsidRPr="00092832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92832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Capacidade: 40 Sacos Plásticos C/Espessura De 0,20 Micra FL</w:t>
            </w:r>
          </w:p>
          <w:p w14:paraId="236BD48B" w14:textId="77777777" w:rsidR="008C2E76" w:rsidRPr="005C37BC" w:rsidRDefault="008C2E76" w:rsidP="00292273">
            <w:pPr>
              <w:pStyle w:val="SemEspaamento"/>
              <w:rPr>
                <w:rFonts w:cstheme="minorHAnsi"/>
                <w:sz w:val="24"/>
                <w:szCs w:val="24"/>
                <w:highlight w:val="yellow"/>
              </w:rPr>
            </w:pPr>
            <w:r w:rsidRPr="00092832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Características Adicionais 1: Visor Externo E Capa Rígida C/Sacos Plásticos</w:t>
            </w:r>
          </w:p>
        </w:tc>
        <w:tc>
          <w:tcPr>
            <w:tcW w:w="1417" w:type="dxa"/>
          </w:tcPr>
          <w:p w14:paraId="7AC5A8F8" w14:textId="77777777" w:rsidR="008C2E76" w:rsidRPr="005C37BC" w:rsidRDefault="008C2E76" w:rsidP="00292273">
            <w:pPr>
              <w:pStyle w:val="SemEspaamento"/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Unidade </w:t>
            </w:r>
          </w:p>
        </w:tc>
        <w:tc>
          <w:tcPr>
            <w:tcW w:w="845" w:type="dxa"/>
          </w:tcPr>
          <w:p w14:paraId="0BF02616" w14:textId="77777777" w:rsidR="008C2E76" w:rsidRPr="005C37BC" w:rsidRDefault="008C2E76" w:rsidP="00292273">
            <w:pPr>
              <w:pStyle w:val="SemEspaamento"/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8C2E76" w:rsidRPr="00083A97" w14:paraId="32E626F6" w14:textId="77777777" w:rsidTr="008C2E76">
        <w:tc>
          <w:tcPr>
            <w:tcW w:w="851" w:type="dxa"/>
          </w:tcPr>
          <w:p w14:paraId="566CBA5E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368609" w14:textId="77777777" w:rsidR="008C2E76" w:rsidRPr="00EF2589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EF2589">
              <w:rPr>
                <w:rFonts w:cstheme="minorHAnsi"/>
                <w:color w:val="495057"/>
                <w:sz w:val="24"/>
                <w:szCs w:val="24"/>
                <w:shd w:val="clear" w:color="auto" w:fill="FFFFFF"/>
              </w:rPr>
              <w:t>202357</w:t>
            </w:r>
          </w:p>
        </w:tc>
        <w:tc>
          <w:tcPr>
            <w:tcW w:w="4252" w:type="dxa"/>
          </w:tcPr>
          <w:p w14:paraId="5AC0D199" w14:textId="77777777" w:rsidR="008C2E76" w:rsidRPr="00EF2589" w:rsidRDefault="008C2E76" w:rsidP="00292273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EF2589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Perfurador Papel</w:t>
            </w:r>
          </w:p>
          <w:p w14:paraId="3235BB9E" w14:textId="77777777" w:rsidR="008C2E76" w:rsidRPr="00EF2589" w:rsidRDefault="008C2E76" w:rsidP="00292273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EF2589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Material: Metal</w:t>
            </w:r>
          </w:p>
          <w:p w14:paraId="526B587D" w14:textId="77777777" w:rsidR="008C2E76" w:rsidRPr="00EF2589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EF2589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Tipo: Grande</w:t>
            </w:r>
          </w:p>
          <w:p w14:paraId="7B2EA72C" w14:textId="77777777" w:rsidR="008C2E76" w:rsidRPr="00EF2589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EF2589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Tratamento Superficial: Niquelado</w:t>
            </w:r>
          </w:p>
          <w:p w14:paraId="47D0352D" w14:textId="77777777" w:rsidR="008C2E76" w:rsidRPr="00EF2589" w:rsidRDefault="008C2E76" w:rsidP="00292273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EF2589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Capacidade Perfuração: 20 FL</w:t>
            </w:r>
          </w:p>
          <w:p w14:paraId="1994D24C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EF2589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Funcionamento: Manual</w:t>
            </w:r>
          </w:p>
        </w:tc>
        <w:tc>
          <w:tcPr>
            <w:tcW w:w="1417" w:type="dxa"/>
          </w:tcPr>
          <w:p w14:paraId="7D546401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45" w:type="dxa"/>
          </w:tcPr>
          <w:p w14:paraId="298D759F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26A96248" w14:textId="77777777" w:rsidTr="008C2E76">
        <w:tc>
          <w:tcPr>
            <w:tcW w:w="851" w:type="dxa"/>
          </w:tcPr>
          <w:p w14:paraId="427168CF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3CEA4F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435051 </w:t>
            </w:r>
          </w:p>
          <w:p w14:paraId="799A7FE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72A80C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Pincel Atômico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Plástico Reciclado</w:t>
            </w:r>
          </w:p>
          <w:p w14:paraId="749B893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Ponta: Feltro</w:t>
            </w:r>
          </w:p>
          <w:p w14:paraId="0DEB056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Carga: Descartável</w:t>
            </w:r>
          </w:p>
          <w:p w14:paraId="0C3B09C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 Tinta: Vermelha</w:t>
            </w:r>
          </w:p>
        </w:tc>
        <w:tc>
          <w:tcPr>
            <w:tcW w:w="1417" w:type="dxa"/>
          </w:tcPr>
          <w:p w14:paraId="4FF2C41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2F59E4C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8C2E76" w:rsidRPr="00083A97" w14:paraId="3F437882" w14:textId="77777777" w:rsidTr="008C2E76">
        <w:tc>
          <w:tcPr>
            <w:tcW w:w="851" w:type="dxa"/>
          </w:tcPr>
          <w:p w14:paraId="4B2C3767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563CB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435050 </w:t>
            </w:r>
          </w:p>
          <w:p w14:paraId="596316B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96B17D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Pincel Atômico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Plástico Reciclado</w:t>
            </w:r>
          </w:p>
          <w:p w14:paraId="2C7D5C4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Ponta: Feltro</w:t>
            </w:r>
          </w:p>
          <w:p w14:paraId="604A083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Carga: Descartável</w:t>
            </w:r>
          </w:p>
          <w:p w14:paraId="132988C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 Tinta: Preta</w:t>
            </w:r>
          </w:p>
        </w:tc>
        <w:tc>
          <w:tcPr>
            <w:tcW w:w="1417" w:type="dxa"/>
          </w:tcPr>
          <w:p w14:paraId="3B705A7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604B2E7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8C2E76" w:rsidRPr="00083A97" w14:paraId="63372AB3" w14:textId="77777777" w:rsidTr="008C2E76">
        <w:tc>
          <w:tcPr>
            <w:tcW w:w="851" w:type="dxa"/>
          </w:tcPr>
          <w:p w14:paraId="1A72D9D0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31AB81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435048 </w:t>
            </w:r>
          </w:p>
          <w:p w14:paraId="7314EE5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507A0D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Pincel Atômico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Plástico Reciclado</w:t>
            </w:r>
          </w:p>
          <w:p w14:paraId="10B17AD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Ponta: Feltro</w:t>
            </w:r>
          </w:p>
          <w:p w14:paraId="03C19EA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Carga: Descartável</w:t>
            </w:r>
          </w:p>
          <w:p w14:paraId="35F0811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 Tinta: Azul</w:t>
            </w:r>
          </w:p>
        </w:tc>
        <w:tc>
          <w:tcPr>
            <w:tcW w:w="1417" w:type="dxa"/>
          </w:tcPr>
          <w:p w14:paraId="669595C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139F597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2E76" w:rsidRPr="00083A97" w14:paraId="2453E28F" w14:textId="77777777" w:rsidTr="008C2E76">
        <w:tc>
          <w:tcPr>
            <w:tcW w:w="851" w:type="dxa"/>
          </w:tcPr>
          <w:p w14:paraId="566E0F62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751143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447945</w:t>
            </w:r>
          </w:p>
          <w:p w14:paraId="5C8083B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94A4DF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Pincel Quadro Branco / Magnético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429CC21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 Ponta: Feltro</w:t>
            </w:r>
          </w:p>
          <w:p w14:paraId="12CE8DE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Carga: Descartável</w:t>
            </w:r>
          </w:p>
          <w:p w14:paraId="19277EF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Vermelha</w:t>
            </w:r>
          </w:p>
          <w:p w14:paraId="1B3E703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Características Adicionais: Ponta De 2,5mm De Diâmetro/Tampa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Anti-Asfixiante</w:t>
            </w:r>
            <w:proofErr w:type="spellEnd"/>
          </w:p>
        </w:tc>
        <w:tc>
          <w:tcPr>
            <w:tcW w:w="1417" w:type="dxa"/>
          </w:tcPr>
          <w:p w14:paraId="4564E24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4A4A6D6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8C2E76" w:rsidRPr="00083A97" w14:paraId="4C9B9229" w14:textId="77777777" w:rsidTr="008C2E76">
        <w:tc>
          <w:tcPr>
            <w:tcW w:w="851" w:type="dxa"/>
          </w:tcPr>
          <w:p w14:paraId="41274F22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139442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447944</w:t>
            </w:r>
          </w:p>
          <w:p w14:paraId="362B77B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C9BF20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Pincel Quadro Branco / Magnético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45A1EFB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 Ponta: Feltro</w:t>
            </w:r>
          </w:p>
          <w:p w14:paraId="7076C14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 Carga: Descartável</w:t>
            </w:r>
          </w:p>
          <w:p w14:paraId="16E2CE8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Preta</w:t>
            </w:r>
          </w:p>
          <w:p w14:paraId="1619572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Características Adicionais: Ponta De 2,5mm De Diâmetro/Tampa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Anti-Asfixiante</w:t>
            </w:r>
            <w:proofErr w:type="spellEnd"/>
          </w:p>
        </w:tc>
        <w:tc>
          <w:tcPr>
            <w:tcW w:w="1417" w:type="dxa"/>
          </w:tcPr>
          <w:p w14:paraId="653030C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04CD21E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8C2E76" w:rsidRPr="00083A97" w14:paraId="18BF2E5F" w14:textId="77777777" w:rsidTr="008C2E76">
        <w:tc>
          <w:tcPr>
            <w:tcW w:w="851" w:type="dxa"/>
          </w:tcPr>
          <w:p w14:paraId="0742FB8D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FB8FCB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447943</w:t>
            </w:r>
          </w:p>
          <w:p w14:paraId="66C467B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17CC239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Pincel Quadro Branco / Magnético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0D7E033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 Ponta: Feltro</w:t>
            </w:r>
          </w:p>
          <w:p w14:paraId="364F1B8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lastRenderedPageBreak/>
              <w:t>Tipo Carga: Descartável</w:t>
            </w:r>
          </w:p>
          <w:p w14:paraId="13DF876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Azul</w:t>
            </w:r>
          </w:p>
          <w:p w14:paraId="015B065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Características Adicionais: Ponta De 2,5mm De Diâmetro/Tampa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Anti-Asfixiante</w:t>
            </w:r>
            <w:proofErr w:type="spellEnd"/>
          </w:p>
        </w:tc>
        <w:tc>
          <w:tcPr>
            <w:tcW w:w="1417" w:type="dxa"/>
          </w:tcPr>
          <w:p w14:paraId="1C0FE63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5" w:type="dxa"/>
          </w:tcPr>
          <w:p w14:paraId="2900A4C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8C2E76" w:rsidRPr="00083A97" w14:paraId="79EE6729" w14:textId="77777777" w:rsidTr="008C2E76">
        <w:tc>
          <w:tcPr>
            <w:tcW w:w="851" w:type="dxa"/>
          </w:tcPr>
          <w:p w14:paraId="79629ED4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77428E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364559</w:t>
            </w:r>
          </w:p>
          <w:p w14:paraId="1E53291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75B85F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Pilha</w:t>
            </w:r>
            <w:r w:rsidRPr="00083A97">
              <w:rPr>
                <w:rFonts w:cstheme="minorHAnsi"/>
                <w:sz w:val="24"/>
                <w:szCs w:val="24"/>
              </w:rPr>
              <w:br/>
              <w:t>Tamanho: Palito</w:t>
            </w:r>
          </w:p>
          <w:p w14:paraId="0D2FE45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 xml:space="preserve">Modelo: </w:t>
            </w:r>
            <w:proofErr w:type="spellStart"/>
            <w:r w:rsidRPr="00083A97">
              <w:rPr>
                <w:rFonts w:cstheme="minorHAnsi"/>
                <w:sz w:val="24"/>
                <w:szCs w:val="24"/>
              </w:rPr>
              <w:t>Aaa</w:t>
            </w:r>
            <w:proofErr w:type="spellEnd"/>
          </w:p>
          <w:p w14:paraId="0157EF0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Blindada Em Aço</w:t>
            </w:r>
          </w:p>
          <w:p w14:paraId="257A422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Sistema Eletroquímico: Alcalina</w:t>
            </w:r>
          </w:p>
          <w:p w14:paraId="5E47AA4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Tensão Nominal: 1,5 V</w:t>
            </w:r>
          </w:p>
          <w:p w14:paraId="7E5B62C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Embalagem 4 UN</w:t>
            </w:r>
          </w:p>
        </w:tc>
        <w:tc>
          <w:tcPr>
            <w:tcW w:w="1417" w:type="dxa"/>
          </w:tcPr>
          <w:p w14:paraId="12E968A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Embalagem c/4 unidades</w:t>
            </w:r>
          </w:p>
        </w:tc>
        <w:tc>
          <w:tcPr>
            <w:tcW w:w="845" w:type="dxa"/>
          </w:tcPr>
          <w:p w14:paraId="1F617C6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8C2E76" w:rsidRPr="00083A97" w14:paraId="6C418188" w14:textId="77777777" w:rsidTr="008C2E76">
        <w:tc>
          <w:tcPr>
            <w:tcW w:w="851" w:type="dxa"/>
          </w:tcPr>
          <w:p w14:paraId="49F897BD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0E213A3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419859</w:t>
            </w:r>
          </w:p>
          <w:p w14:paraId="5C18363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7E4F2A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Pilha</w:t>
            </w:r>
            <w:r w:rsidRPr="00083A97">
              <w:rPr>
                <w:rFonts w:cstheme="minorHAnsi"/>
                <w:sz w:val="24"/>
                <w:szCs w:val="24"/>
              </w:rPr>
              <w:br/>
              <w:t>Tamanho: Pequena</w:t>
            </w:r>
          </w:p>
          <w:p w14:paraId="153E21F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Modelo: Aa</w:t>
            </w:r>
          </w:p>
          <w:p w14:paraId="0BA937F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Não Recarregável</w:t>
            </w:r>
          </w:p>
          <w:p w14:paraId="75D53D5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Sistema Eletroquímico: Alcalina</w:t>
            </w:r>
          </w:p>
          <w:p w14:paraId="109F5CC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Tensão Nominal: 1,5 V</w:t>
            </w:r>
          </w:p>
          <w:p w14:paraId="4CB6B88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Embalagem 4 UN</w:t>
            </w:r>
          </w:p>
        </w:tc>
        <w:tc>
          <w:tcPr>
            <w:tcW w:w="1417" w:type="dxa"/>
          </w:tcPr>
          <w:p w14:paraId="18D1C70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Embalagem c/4 unidades</w:t>
            </w:r>
          </w:p>
        </w:tc>
        <w:tc>
          <w:tcPr>
            <w:tcW w:w="845" w:type="dxa"/>
          </w:tcPr>
          <w:p w14:paraId="42CDCD1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935F4" w:rsidRPr="00083A97" w14:paraId="245897A9" w14:textId="77777777" w:rsidTr="008C2E76">
        <w:tc>
          <w:tcPr>
            <w:tcW w:w="851" w:type="dxa"/>
          </w:tcPr>
          <w:p w14:paraId="7C7F4500" w14:textId="77777777" w:rsidR="006935F4" w:rsidRPr="00083A97" w:rsidRDefault="006935F4" w:rsidP="006935F4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8715C6" w14:textId="6B128AF1" w:rsidR="006935F4" w:rsidRPr="00083A97" w:rsidRDefault="006935F4" w:rsidP="006935F4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410947</w:t>
            </w:r>
          </w:p>
        </w:tc>
        <w:tc>
          <w:tcPr>
            <w:tcW w:w="4252" w:type="dxa"/>
          </w:tcPr>
          <w:p w14:paraId="41693AF5" w14:textId="77777777" w:rsidR="006935F4" w:rsidRPr="00EA2BED" w:rsidRDefault="006935F4" w:rsidP="006935F4">
            <w:pPr>
              <w:pStyle w:val="SemEspaamento"/>
              <w:rPr>
                <w:rStyle w:val="ng-star-inserted"/>
                <w:rFonts w:ascii="Raleway" w:hAnsi="Raleway"/>
                <w:b/>
                <w:bCs/>
                <w:color w:val="495057"/>
                <w:sz w:val="24"/>
                <w:szCs w:val="24"/>
              </w:rPr>
            </w:pPr>
            <w:r w:rsidRPr="00EA2BED">
              <w:rPr>
                <w:b/>
                <w:bCs/>
                <w:sz w:val="24"/>
                <w:szCs w:val="24"/>
              </w:rPr>
              <w:t>Pilha</w:t>
            </w:r>
          </w:p>
          <w:p w14:paraId="7D07A922" w14:textId="77777777" w:rsidR="006935F4" w:rsidRPr="00EA2BED" w:rsidRDefault="006935F4" w:rsidP="006935F4">
            <w:pPr>
              <w:pStyle w:val="SemEspaamento"/>
              <w:rPr>
                <w:sz w:val="24"/>
                <w:szCs w:val="24"/>
              </w:rPr>
            </w:pPr>
            <w:r w:rsidRPr="00EA2BED">
              <w:rPr>
                <w:color w:val="000000"/>
                <w:sz w:val="24"/>
                <w:szCs w:val="24"/>
              </w:rPr>
              <w:t>Tamanho: Pequena</w:t>
            </w:r>
          </w:p>
          <w:p w14:paraId="29F07F47" w14:textId="77777777" w:rsidR="006935F4" w:rsidRPr="00EA2BED" w:rsidRDefault="006935F4" w:rsidP="006935F4">
            <w:pPr>
              <w:pStyle w:val="SemEspaamento"/>
              <w:rPr>
                <w:sz w:val="24"/>
                <w:szCs w:val="24"/>
              </w:rPr>
            </w:pPr>
            <w:r w:rsidRPr="00EA2BED">
              <w:rPr>
                <w:color w:val="000000"/>
                <w:sz w:val="24"/>
                <w:szCs w:val="24"/>
              </w:rPr>
              <w:t>Modelo: A23</w:t>
            </w:r>
          </w:p>
          <w:p w14:paraId="0A4F9F70" w14:textId="77777777" w:rsidR="006935F4" w:rsidRPr="00EA2BED" w:rsidRDefault="006935F4" w:rsidP="006935F4">
            <w:pPr>
              <w:pStyle w:val="SemEspaamento"/>
              <w:rPr>
                <w:sz w:val="24"/>
                <w:szCs w:val="24"/>
              </w:rPr>
            </w:pPr>
            <w:r w:rsidRPr="00EA2BED">
              <w:rPr>
                <w:color w:val="000000"/>
                <w:sz w:val="24"/>
                <w:szCs w:val="24"/>
              </w:rPr>
              <w:t>Sistema Eletroquímico: Alcalina</w:t>
            </w:r>
          </w:p>
          <w:p w14:paraId="0E5B21AD" w14:textId="2BA43A98" w:rsidR="006935F4" w:rsidRPr="00083A97" w:rsidRDefault="006935F4" w:rsidP="006935F4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EA2BED">
              <w:rPr>
                <w:color w:val="000000"/>
                <w:sz w:val="24"/>
                <w:szCs w:val="24"/>
              </w:rPr>
              <w:t>Tensão Nominal: 12 V</w:t>
            </w:r>
          </w:p>
        </w:tc>
        <w:tc>
          <w:tcPr>
            <w:tcW w:w="1417" w:type="dxa"/>
          </w:tcPr>
          <w:p w14:paraId="5927AE08" w14:textId="4AD978A1" w:rsidR="006935F4" w:rsidRDefault="006935F4" w:rsidP="006935F4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624C4DFC" w14:textId="07FAEB86" w:rsidR="006935F4" w:rsidRDefault="006935F4" w:rsidP="006935F4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C2E76" w:rsidRPr="00083A97" w14:paraId="53CDEED5" w14:textId="77777777" w:rsidTr="008C2E76">
        <w:tc>
          <w:tcPr>
            <w:tcW w:w="851" w:type="dxa"/>
          </w:tcPr>
          <w:p w14:paraId="2813359E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3FCC7F1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234201</w:t>
            </w:r>
          </w:p>
          <w:p w14:paraId="138F1E5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48C263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Porta-Lápis/Clipe/Lembrete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Acrílico</w:t>
            </w:r>
          </w:p>
          <w:p w14:paraId="3FA28BF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Cor: Fumê</w:t>
            </w:r>
          </w:p>
          <w:p w14:paraId="59E0F60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Tipo: Conjugado</w:t>
            </w:r>
          </w:p>
          <w:p w14:paraId="264B15DA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140 MM</w:t>
            </w:r>
          </w:p>
          <w:p w14:paraId="29922596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120 MM</w:t>
            </w:r>
          </w:p>
          <w:p w14:paraId="66B8B9B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Altura: 70 MM</w:t>
            </w:r>
          </w:p>
        </w:tc>
        <w:tc>
          <w:tcPr>
            <w:tcW w:w="1417" w:type="dxa"/>
          </w:tcPr>
          <w:p w14:paraId="57B99398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0560209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19E6C945" w14:textId="77777777" w:rsidTr="008C2E76">
        <w:tc>
          <w:tcPr>
            <w:tcW w:w="851" w:type="dxa"/>
          </w:tcPr>
          <w:p w14:paraId="1E5035E7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308E34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292453</w:t>
            </w:r>
          </w:p>
          <w:p w14:paraId="0FCC059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0FFE54D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Saco Documento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Plástico Transparente</w:t>
            </w:r>
          </w:p>
          <w:p w14:paraId="140C743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335 MM</w:t>
            </w:r>
          </w:p>
          <w:p w14:paraId="3CD3597E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Largura: 240 MM</w:t>
            </w:r>
          </w:p>
          <w:p w14:paraId="131D05C0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Número Furos: 4 Furos</w:t>
            </w:r>
            <w:r>
              <w:rPr>
                <w:rFonts w:cstheme="minorHAnsi"/>
                <w:sz w:val="24"/>
                <w:szCs w:val="24"/>
              </w:rPr>
              <w:t>/</w:t>
            </w:r>
            <w:r w:rsidRPr="00083A97">
              <w:rPr>
                <w:rFonts w:cstheme="minorHAnsi"/>
                <w:sz w:val="24"/>
                <w:szCs w:val="24"/>
              </w:rPr>
              <w:t>Pacote 50</w:t>
            </w:r>
            <w:r>
              <w:rPr>
                <w:rFonts w:cstheme="minorHAnsi"/>
                <w:sz w:val="24"/>
                <w:szCs w:val="24"/>
              </w:rPr>
              <w:t>UN</w:t>
            </w:r>
          </w:p>
        </w:tc>
        <w:tc>
          <w:tcPr>
            <w:tcW w:w="1417" w:type="dxa"/>
          </w:tcPr>
          <w:p w14:paraId="5B725B7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Pacote c/50 unidades</w:t>
            </w:r>
          </w:p>
        </w:tc>
        <w:tc>
          <w:tcPr>
            <w:tcW w:w="845" w:type="dxa"/>
          </w:tcPr>
          <w:p w14:paraId="4D2B86F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02</w:t>
            </w:r>
          </w:p>
        </w:tc>
      </w:tr>
      <w:tr w:rsidR="008C2E76" w:rsidRPr="00083A97" w14:paraId="61B399F6" w14:textId="77777777" w:rsidTr="008C2E76">
        <w:tc>
          <w:tcPr>
            <w:tcW w:w="851" w:type="dxa"/>
          </w:tcPr>
          <w:p w14:paraId="45C40D5F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D41BCEC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384631</w:t>
            </w:r>
          </w:p>
          <w:p w14:paraId="2DF9612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53120B6F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b/>
                <w:bCs/>
                <w:sz w:val="24"/>
                <w:szCs w:val="24"/>
              </w:rPr>
              <w:t>Tesoura</w:t>
            </w:r>
            <w:r w:rsidRPr="00083A97">
              <w:rPr>
                <w:rFonts w:cstheme="minorHAnsi"/>
                <w:sz w:val="24"/>
                <w:szCs w:val="24"/>
              </w:rPr>
              <w:br/>
              <w:t>Material: Aço Inoxidável</w:t>
            </w:r>
          </w:p>
          <w:p w14:paraId="764D867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Material Cabo: Polipropileno</w:t>
            </w:r>
          </w:p>
          <w:p w14:paraId="172CD867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Comprimento: 17 CM</w:t>
            </w:r>
          </w:p>
          <w:p w14:paraId="2E76B86B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83A97">
              <w:rPr>
                <w:rFonts w:cstheme="minorHAnsi"/>
                <w:sz w:val="24"/>
                <w:szCs w:val="24"/>
              </w:rPr>
              <w:t>Características Adicionais: Cabo Anatômico Preto,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083A97">
              <w:rPr>
                <w:rFonts w:cstheme="minorHAnsi"/>
                <w:sz w:val="24"/>
                <w:szCs w:val="24"/>
              </w:rPr>
              <w:t>Ponta Fina</w:t>
            </w:r>
          </w:p>
        </w:tc>
        <w:tc>
          <w:tcPr>
            <w:tcW w:w="1417" w:type="dxa"/>
          </w:tcPr>
          <w:p w14:paraId="1B8DA1E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23893499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8C2E76" w:rsidRPr="00083A97" w14:paraId="630FFB4A" w14:textId="77777777" w:rsidTr="008C2E76">
        <w:tc>
          <w:tcPr>
            <w:tcW w:w="851" w:type="dxa"/>
          </w:tcPr>
          <w:p w14:paraId="42265E0A" w14:textId="77777777" w:rsidR="008C2E76" w:rsidRPr="00083A97" w:rsidRDefault="008C2E76" w:rsidP="0029227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F28025" w14:textId="77777777" w:rsidR="008C2E76" w:rsidRPr="00083A97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Não tem</w:t>
            </w:r>
          </w:p>
        </w:tc>
        <w:tc>
          <w:tcPr>
            <w:tcW w:w="4252" w:type="dxa"/>
          </w:tcPr>
          <w:p w14:paraId="762AF576" w14:textId="77777777" w:rsidR="008C2E76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Caixa Organizadora G</w:t>
            </w:r>
          </w:p>
          <w:p w14:paraId="6917B0E4" w14:textId="77777777" w:rsidR="008C2E76" w:rsidRPr="00C22A92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C22A92">
              <w:rPr>
                <w:rFonts w:cstheme="minorHAnsi"/>
                <w:sz w:val="24"/>
                <w:szCs w:val="24"/>
              </w:rPr>
              <w:lastRenderedPageBreak/>
              <w:t>Material: Plástico</w:t>
            </w:r>
          </w:p>
          <w:p w14:paraId="4CEA12F0" w14:textId="77777777" w:rsidR="008C2E76" w:rsidRDefault="008C2E76" w:rsidP="00292273">
            <w:pPr>
              <w:pStyle w:val="SemEspaamento"/>
              <w:rPr>
                <w:sz w:val="24"/>
                <w:szCs w:val="24"/>
                <w:lang w:eastAsia="pt-BR"/>
              </w:rPr>
            </w:pPr>
            <w:r w:rsidRPr="00C22A92">
              <w:rPr>
                <w:sz w:val="24"/>
                <w:szCs w:val="24"/>
                <w:lang w:eastAsia="pt-BR"/>
              </w:rPr>
              <w:t>Medidas:437</w:t>
            </w:r>
            <w:r>
              <w:rPr>
                <w:sz w:val="24"/>
                <w:szCs w:val="24"/>
                <w:lang w:eastAsia="pt-BR"/>
              </w:rPr>
              <w:t>MM</w:t>
            </w:r>
            <w:r w:rsidRPr="00C22A92">
              <w:rPr>
                <w:sz w:val="24"/>
                <w:szCs w:val="24"/>
                <w:lang w:eastAsia="pt-BR"/>
              </w:rPr>
              <w:t>x310</w:t>
            </w:r>
            <w:r>
              <w:rPr>
                <w:sz w:val="24"/>
                <w:szCs w:val="24"/>
                <w:lang w:eastAsia="pt-BR"/>
              </w:rPr>
              <w:t>MM</w:t>
            </w:r>
            <w:r w:rsidRPr="00C22A92">
              <w:rPr>
                <w:sz w:val="24"/>
                <w:szCs w:val="24"/>
                <w:lang w:eastAsia="pt-BR"/>
              </w:rPr>
              <w:t>x240</w:t>
            </w:r>
            <w:r>
              <w:rPr>
                <w:sz w:val="24"/>
                <w:szCs w:val="24"/>
                <w:lang w:eastAsia="pt-BR"/>
              </w:rPr>
              <w:t>MM</w:t>
            </w:r>
          </w:p>
          <w:p w14:paraId="4AE5618C" w14:textId="77777777" w:rsidR="008C2E76" w:rsidRDefault="008C2E76" w:rsidP="00292273">
            <w:pPr>
              <w:pStyle w:val="SemEspaamento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Fechamento com tampa</w:t>
            </w:r>
          </w:p>
          <w:p w14:paraId="5CDC01F6" w14:textId="77777777" w:rsidR="008C2E76" w:rsidRDefault="008C2E76" w:rsidP="00292273">
            <w:pPr>
              <w:pStyle w:val="SemEspaamento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Formato: retangular</w:t>
            </w:r>
          </w:p>
          <w:p w14:paraId="7F442CDB" w14:textId="77777777" w:rsidR="008C2E76" w:rsidRPr="00083A97" w:rsidRDefault="008C2E76" w:rsidP="0029227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C22A92">
              <w:rPr>
                <w:sz w:val="24"/>
                <w:szCs w:val="24"/>
                <w:lang w:eastAsia="pt-BR"/>
              </w:rPr>
              <w:t>Cor: Azul</w:t>
            </w:r>
          </w:p>
        </w:tc>
        <w:tc>
          <w:tcPr>
            <w:tcW w:w="1417" w:type="dxa"/>
          </w:tcPr>
          <w:p w14:paraId="7579BC60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5" w:type="dxa"/>
          </w:tcPr>
          <w:p w14:paraId="5A3CA197" w14:textId="77777777" w:rsidR="008C2E76" w:rsidRDefault="008C2E76" w:rsidP="0029227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EA78B3" w:rsidRPr="00083A97" w14:paraId="78BD3AC6" w14:textId="77777777" w:rsidTr="008C2E76">
        <w:tc>
          <w:tcPr>
            <w:tcW w:w="851" w:type="dxa"/>
          </w:tcPr>
          <w:p w14:paraId="0940F787" w14:textId="77777777" w:rsidR="00EA78B3" w:rsidRPr="00083A97" w:rsidRDefault="00EA78B3" w:rsidP="00EA78B3">
            <w:pPr>
              <w:pStyle w:val="SemEspaamento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649EA8" w14:textId="3E3F87D0" w:rsidR="00EA78B3" w:rsidRDefault="00EA78B3" w:rsidP="00EA78B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 xml:space="preserve">Não tem </w:t>
            </w:r>
          </w:p>
        </w:tc>
        <w:tc>
          <w:tcPr>
            <w:tcW w:w="4252" w:type="dxa"/>
          </w:tcPr>
          <w:p w14:paraId="2649FB6C" w14:textId="77777777" w:rsidR="00EA78B3" w:rsidRDefault="00EA78B3" w:rsidP="00EA78B3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Fita Adesiva para Impressora de Etiqueta DK2251</w:t>
            </w:r>
          </w:p>
          <w:p w14:paraId="7F3F354C" w14:textId="77777777" w:rsidR="00EA78B3" w:rsidRDefault="00EA78B3" w:rsidP="00EA78B3">
            <w:pPr>
              <w:rPr>
                <w:rFonts w:cstheme="minorHAnsi"/>
              </w:rPr>
            </w:pPr>
            <w:r w:rsidRPr="00880263">
              <w:rPr>
                <w:rFonts w:cstheme="minorHAnsi"/>
              </w:rPr>
              <w:t>Material</w:t>
            </w:r>
            <w:r>
              <w:rPr>
                <w:rFonts w:cstheme="minorHAnsi"/>
              </w:rPr>
              <w:t>: Papel</w:t>
            </w:r>
          </w:p>
          <w:p w14:paraId="36ECA75C" w14:textId="77777777" w:rsidR="00EA78B3" w:rsidRDefault="00EA78B3" w:rsidP="00EA78B3">
            <w:pPr>
              <w:rPr>
                <w:rFonts w:cstheme="minorHAnsi"/>
              </w:rPr>
            </w:pPr>
            <w:r>
              <w:rPr>
                <w:rFonts w:cstheme="minorHAnsi"/>
              </w:rPr>
              <w:t>Largura: 62MM</w:t>
            </w:r>
          </w:p>
          <w:p w14:paraId="2FDD4CEA" w14:textId="77777777" w:rsidR="00EA78B3" w:rsidRDefault="00EA78B3" w:rsidP="00EA78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Comprimento: 15,2MM </w:t>
            </w:r>
          </w:p>
          <w:p w14:paraId="57DC7457" w14:textId="77777777" w:rsidR="00EA78B3" w:rsidRDefault="00EA78B3" w:rsidP="00EA78B3">
            <w:pPr>
              <w:rPr>
                <w:rFonts w:cstheme="minorHAnsi"/>
              </w:rPr>
            </w:pPr>
            <w:r>
              <w:rPr>
                <w:rFonts w:cstheme="minorHAnsi"/>
              </w:rPr>
              <w:t>Cor: Branco</w:t>
            </w:r>
          </w:p>
          <w:p w14:paraId="3F680473" w14:textId="77777777" w:rsidR="00EA78B3" w:rsidRDefault="00EA78B3" w:rsidP="00EA78B3">
            <w:pPr>
              <w:rPr>
                <w:rFonts w:cstheme="minorHAnsi"/>
              </w:rPr>
            </w:pPr>
            <w:r>
              <w:rPr>
                <w:rFonts w:cstheme="minorHAnsi"/>
              </w:rPr>
              <w:t>Formato: Rolo</w:t>
            </w:r>
          </w:p>
          <w:p w14:paraId="5B2757BD" w14:textId="147F7743" w:rsidR="00EA78B3" w:rsidRDefault="00EA78B3" w:rsidP="00EA78B3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</w:rPr>
              <w:t>Características Adicionais: impressão de etiquetas pretas e vermelhas com fundo branco</w:t>
            </w:r>
          </w:p>
        </w:tc>
        <w:tc>
          <w:tcPr>
            <w:tcW w:w="1417" w:type="dxa"/>
          </w:tcPr>
          <w:p w14:paraId="0F5DDD28" w14:textId="790F03C1" w:rsidR="00EA78B3" w:rsidRDefault="00EA78B3" w:rsidP="00EA78B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Unidade</w:t>
            </w:r>
          </w:p>
        </w:tc>
        <w:tc>
          <w:tcPr>
            <w:tcW w:w="845" w:type="dxa"/>
          </w:tcPr>
          <w:p w14:paraId="1EFA05CD" w14:textId="500FE8B7" w:rsidR="00EA78B3" w:rsidRDefault="00EA78B3" w:rsidP="00EA78B3">
            <w:pPr>
              <w:pStyle w:val="SemEspaamen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12</w:t>
            </w:r>
          </w:p>
        </w:tc>
      </w:tr>
    </w:tbl>
    <w:p w14:paraId="77283320" w14:textId="77777777" w:rsidR="008C2E76" w:rsidRPr="00083A97" w:rsidRDefault="008C2E76" w:rsidP="008C2E76">
      <w:pPr>
        <w:pStyle w:val="SemEspaamento"/>
        <w:rPr>
          <w:rFonts w:cstheme="minorHAnsi"/>
          <w:sz w:val="24"/>
          <w:szCs w:val="24"/>
        </w:rPr>
      </w:pPr>
    </w:p>
    <w:p w14:paraId="12C8FD1D" w14:textId="0D3DD93F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3.1.1. Forma de execução da contratação: indireta, parcelada conforme necessidade do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CONTRATANTE.</w:t>
      </w:r>
    </w:p>
    <w:p w14:paraId="43A30B7D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3.1.2. O prazo de entrega dos itens é de 10 (dez) dias, contado da emissão de Autorização de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Fornecimento (AF) formalizada pelo CONTRATANTE, em quantitativo especificado pelo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CONTRATANTE.</w:t>
      </w:r>
    </w:p>
    <w:p w14:paraId="566B3A6D" w14:textId="03C02D24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3.1.3. Caso não seja possível a entrega na data avençada, o CONTRATADO deverá comunicar as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razões respectivas com pelo menos 03 (três) dias de antecedência para que o pleito de prorrogação</w:t>
      </w:r>
      <w:r w:rsidR="000A2643"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de prazo seja analisado pela CONTRATANTE, ressalvadas situações de caso fortuito e força maior.</w:t>
      </w:r>
    </w:p>
    <w:p w14:paraId="6AAD597D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3.1.4. O prazo de garantia dos itens que serão fornecidos é aquele estabelecido na Lei n° 8.078, de 11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de setembro de 1990 (Código de Defesa do Consumidor).</w:t>
      </w:r>
    </w:p>
    <w:p w14:paraId="174EEDD9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3.2. PRAZO DO CONTRATO:</w:t>
      </w:r>
    </w:p>
    <w:p w14:paraId="4A0764B7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3.2.1. O contrato terá vigência de 12 (doze) meses, contados a partir da data de sua assinatura,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podendo ser prorrogado por até 05 (cinco) anos, nos termos dos artigos 106 e 107 da Lei n°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14.133/2021.</w:t>
      </w:r>
    </w:p>
    <w:p w14:paraId="18AF93E1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3.2.2. O contrato oferece maior detalhamento das regras que serão aplicadas em relação à vigência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da contratação.</w:t>
      </w:r>
    </w:p>
    <w:p w14:paraId="22C8D896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3.3. LOCAL:</w:t>
      </w:r>
    </w:p>
    <w:p w14:paraId="0E29AEAA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3.3.1. Os bens deverão ser entregues no endereço abaixo:</w:t>
      </w:r>
    </w:p>
    <w:p w14:paraId="701E5DC3" w14:textId="65198859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C5D08">
        <w:rPr>
          <w:rFonts w:cstheme="minorHAnsi"/>
          <w:sz w:val="28"/>
          <w:szCs w:val="28"/>
        </w:rPr>
        <w:lastRenderedPageBreak/>
        <w:t>a) Avenida Major Novaes, n° 499, Centro, Cruzeiro/SP, CEP 12.701-330.</w:t>
      </w:r>
    </w:p>
    <w:p w14:paraId="57FFEFE9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3.4. MEDIÇÃO, RECEBIMENTO E PAGAMENTO:</w:t>
      </w:r>
    </w:p>
    <w:p w14:paraId="10A3910B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3.4.1. O Fiscal do Contrato acompanhará a execução do contrato, para que sejam cumpridas todas as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condições estabelecidas no contrato, de modo a assegurar os melhores resultados para a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Administração.</w:t>
      </w:r>
    </w:p>
    <w:p w14:paraId="6E000CD7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3.4.2. Os bens serão recebidos provisoriamente pelo Fiscal de Contrato para efeito de posterior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verificação de sua conformidade com as especificações constantes neste Termo de Referência e na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proposta.</w:t>
      </w:r>
    </w:p>
    <w:p w14:paraId="12F976A4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3.4.3. Os bens poderão ser rejeitados, no todo ou em parte, quando em desacordo com as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especificações constantes neste Termo de Referência e na proposta, devendo ser substituídos no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prazo de 05 (cinco) dias, a contar da notificação do CONTRATADO, às suas custas, sem prejuízo da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aplicação das penalidades.</w:t>
      </w:r>
    </w:p>
    <w:p w14:paraId="07491FAA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3.4.4. Os bens serão recebidos definitivamente pelo Gestor de Contrato, após a verificação da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qualidade e quantidade do material.</w:t>
      </w:r>
    </w:p>
    <w:p w14:paraId="1B506512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3.4.5. O pagamento à CONTRATADA será efetuada pela entrega efetivamente realizada dos itens, em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moeda nacional, no prazo de até 30 (trinta) dias corridos a contar da liquidação da Fatura/Nota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Fiscal.</w:t>
      </w:r>
    </w:p>
    <w:p w14:paraId="764232BC" w14:textId="77777777" w:rsidR="00BC5D08" w:rsidRPr="002A7767" w:rsidRDefault="00BC5D08" w:rsidP="00BC5D08">
      <w:pPr>
        <w:jc w:val="both"/>
        <w:rPr>
          <w:rFonts w:cstheme="minorHAnsi"/>
          <w:b/>
          <w:bCs/>
          <w:sz w:val="28"/>
          <w:szCs w:val="28"/>
        </w:rPr>
      </w:pPr>
      <w:r w:rsidRPr="002A7767">
        <w:rPr>
          <w:rFonts w:cstheme="minorHAnsi"/>
          <w:b/>
          <w:bCs/>
          <w:sz w:val="28"/>
          <w:szCs w:val="28"/>
        </w:rPr>
        <w:t>4 – REQUISITOS DA CONTRATAÇÃO</w:t>
      </w:r>
    </w:p>
    <w:p w14:paraId="64A15646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4.1. Os requisitos necessários para a presente contratação são:</w:t>
      </w:r>
    </w:p>
    <w:p w14:paraId="1C779E90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4.2. SUBCONTRATAÇÃO: não é admitida a subcontratação do objeto contratual.</w:t>
      </w:r>
    </w:p>
    <w:p w14:paraId="340AB9B4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4.3. GARANTIA DA CONTRATAÇÃO: Não haverá exigência da garantia da contratação dos artigos 96 e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seguintes da Lei nº 14.133, de 2021.</w:t>
      </w:r>
    </w:p>
    <w:p w14:paraId="1A82FB7F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4.4. AMOSTRA: Não haverá necessidade de apresentação de amostras.</w:t>
      </w:r>
    </w:p>
    <w:p w14:paraId="2DF6E718" w14:textId="77777777" w:rsidR="00BC5D08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4.5. VISTORIA: Não haverá necessidade de vistoria nos locais onde serão realizadas as entregas.</w:t>
      </w:r>
    </w:p>
    <w:p w14:paraId="740C40C8" w14:textId="77777777" w:rsidR="00BC5D08" w:rsidRDefault="00BC5D08" w:rsidP="00BC5D08">
      <w:pPr>
        <w:jc w:val="both"/>
        <w:rPr>
          <w:rFonts w:cstheme="minorHAnsi"/>
          <w:b/>
          <w:bCs/>
          <w:sz w:val="28"/>
          <w:szCs w:val="28"/>
        </w:rPr>
      </w:pPr>
      <w:r w:rsidRPr="00BC5D08">
        <w:rPr>
          <w:rFonts w:cstheme="minorHAnsi"/>
          <w:b/>
          <w:bCs/>
          <w:sz w:val="28"/>
          <w:szCs w:val="28"/>
        </w:rPr>
        <w:t>5 – CRITÉRIO DE JULGAMENTO DA PROPOSTA</w:t>
      </w:r>
    </w:p>
    <w:p w14:paraId="151E3A49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lastRenderedPageBreak/>
        <w:t>5.1. O fornecedor será selecionado por meio da realização de procedimento licitatório, sob a forma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 xml:space="preserve">ELETRÔNICA, com adoção do critério de julgamento pelo </w:t>
      </w:r>
      <w:r w:rsidRPr="00F60F9F">
        <w:rPr>
          <w:rFonts w:cstheme="minorHAnsi"/>
          <w:b/>
          <w:bCs/>
          <w:sz w:val="28"/>
          <w:szCs w:val="28"/>
        </w:rPr>
        <w:t>MENOR PREÇO GLOBAL.</w:t>
      </w:r>
    </w:p>
    <w:p w14:paraId="43AEBF49" w14:textId="77777777" w:rsidR="00BC5D08" w:rsidRPr="00BC5D08" w:rsidRDefault="00BC5D08" w:rsidP="00BC5D08">
      <w:pPr>
        <w:jc w:val="both"/>
        <w:rPr>
          <w:rFonts w:cstheme="minorHAnsi"/>
          <w:b/>
          <w:bCs/>
          <w:sz w:val="28"/>
          <w:szCs w:val="28"/>
        </w:rPr>
      </w:pPr>
      <w:r w:rsidRPr="00BC5D08">
        <w:rPr>
          <w:rFonts w:cstheme="minorHAnsi"/>
          <w:b/>
          <w:bCs/>
          <w:sz w:val="28"/>
          <w:szCs w:val="28"/>
        </w:rPr>
        <w:t>6 – EXIGÊNCIAS DE HABILITAÇÃO FISCAL, SOCIAL E TRABALHISTA</w:t>
      </w:r>
    </w:p>
    <w:p w14:paraId="21ED3946" w14:textId="77777777" w:rsidR="00BC5D08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6.1. Para fins de habilitação jurídica, fiscal, social e trabalhista, deverá ser observado os requisitos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exigidos no Edital de Compra por Dispensa de Licitação Eletrônica.</w:t>
      </w:r>
    </w:p>
    <w:p w14:paraId="0A78CEA4" w14:textId="69EF52B0" w:rsidR="00BC5D08" w:rsidRPr="002A7767" w:rsidRDefault="00BC5D08" w:rsidP="00BC5D08">
      <w:pPr>
        <w:jc w:val="both"/>
        <w:rPr>
          <w:rFonts w:cstheme="minorHAnsi"/>
          <w:b/>
          <w:bCs/>
          <w:sz w:val="28"/>
          <w:szCs w:val="28"/>
        </w:rPr>
      </w:pPr>
      <w:r w:rsidRPr="002A7767">
        <w:rPr>
          <w:rFonts w:cstheme="minorHAnsi"/>
          <w:b/>
          <w:bCs/>
          <w:sz w:val="28"/>
          <w:szCs w:val="28"/>
        </w:rPr>
        <w:t>7 – QUALIFICAÇÃO ECONÔMICO-FINANCEIRA</w:t>
      </w:r>
    </w:p>
    <w:p w14:paraId="579C1E7A" w14:textId="77777777" w:rsidR="00BC5D08" w:rsidRPr="00B46B6C" w:rsidRDefault="00BC5D08" w:rsidP="00BC5D08">
      <w:pPr>
        <w:jc w:val="both"/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7.1. Para fins de qualificação econômico-financeira, deverá ser observado os requisitos exigidos no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Edital de Compra por Dispensa de Licitação Eletrônica.</w:t>
      </w:r>
    </w:p>
    <w:p w14:paraId="1B4A114E" w14:textId="77777777" w:rsidR="00BC5D08" w:rsidRPr="002A7767" w:rsidRDefault="00BC5D08" w:rsidP="00BC5D08">
      <w:pPr>
        <w:jc w:val="both"/>
        <w:rPr>
          <w:rFonts w:cstheme="minorHAnsi"/>
          <w:b/>
          <w:bCs/>
          <w:sz w:val="28"/>
          <w:szCs w:val="28"/>
        </w:rPr>
      </w:pPr>
      <w:r w:rsidRPr="002A7767">
        <w:rPr>
          <w:rFonts w:cstheme="minorHAnsi"/>
          <w:b/>
          <w:bCs/>
          <w:sz w:val="28"/>
          <w:szCs w:val="28"/>
        </w:rPr>
        <w:t>8 – QUALIFICAÇÃO TÉCNICA</w:t>
      </w:r>
    </w:p>
    <w:p w14:paraId="4FDBA2B6" w14:textId="1F90B35E" w:rsidR="00521DE0" w:rsidRDefault="00BC5D08" w:rsidP="00BC5D08">
      <w:pPr>
        <w:rPr>
          <w:rFonts w:cstheme="minorHAnsi"/>
          <w:sz w:val="28"/>
          <w:szCs w:val="28"/>
        </w:rPr>
      </w:pPr>
      <w:r w:rsidRPr="00B46B6C">
        <w:rPr>
          <w:rFonts w:cstheme="minorHAnsi"/>
          <w:sz w:val="28"/>
          <w:szCs w:val="28"/>
        </w:rPr>
        <w:t>8.1. Para fins de qualificação técnica, deverá ser observado os requisitos exigidos no Edital de</w:t>
      </w:r>
      <w:r>
        <w:rPr>
          <w:rFonts w:cstheme="minorHAnsi"/>
          <w:sz w:val="28"/>
          <w:szCs w:val="28"/>
        </w:rPr>
        <w:t xml:space="preserve"> </w:t>
      </w:r>
      <w:r w:rsidRPr="00B46B6C">
        <w:rPr>
          <w:rFonts w:cstheme="minorHAnsi"/>
          <w:sz w:val="28"/>
          <w:szCs w:val="28"/>
        </w:rPr>
        <w:t>Compra por Dispensa de Licitação Eletrônica</w:t>
      </w:r>
      <w:r>
        <w:rPr>
          <w:rFonts w:cstheme="minorHAnsi"/>
          <w:sz w:val="28"/>
          <w:szCs w:val="28"/>
        </w:rPr>
        <w:t>.</w:t>
      </w:r>
    </w:p>
    <w:p w14:paraId="3CAAA48B" w14:textId="77777777" w:rsidR="00BC5D08" w:rsidRDefault="00BC5D08" w:rsidP="00BC5D08">
      <w:pPr>
        <w:rPr>
          <w:rFonts w:cstheme="minorHAnsi"/>
          <w:sz w:val="28"/>
          <w:szCs w:val="28"/>
        </w:rPr>
      </w:pPr>
    </w:p>
    <w:p w14:paraId="6E66D85A" w14:textId="77777777" w:rsidR="00BC5D08" w:rsidRDefault="00BC5D08" w:rsidP="00BC5D08">
      <w:pPr>
        <w:rPr>
          <w:rFonts w:cstheme="minorHAnsi"/>
          <w:sz w:val="28"/>
          <w:szCs w:val="28"/>
        </w:rPr>
      </w:pPr>
    </w:p>
    <w:p w14:paraId="1E5C0C6B" w14:textId="77777777" w:rsidR="00BC5D08" w:rsidRDefault="00BC5D08" w:rsidP="00BC5D08">
      <w:pPr>
        <w:rPr>
          <w:rFonts w:cstheme="minorHAnsi"/>
          <w:sz w:val="28"/>
          <w:szCs w:val="28"/>
        </w:rPr>
      </w:pPr>
    </w:p>
    <w:p w14:paraId="7A0C438D" w14:textId="478F370B" w:rsidR="00BC5D08" w:rsidRDefault="00BC5D08" w:rsidP="00BC5D08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Cruzeiro, 20 de junho de 2024.</w:t>
      </w:r>
    </w:p>
    <w:p w14:paraId="0D4673AA" w14:textId="77777777" w:rsidR="00BC5D08" w:rsidRDefault="00BC5D08" w:rsidP="00BC5D08">
      <w:pPr>
        <w:jc w:val="center"/>
        <w:rPr>
          <w:rFonts w:cstheme="minorHAnsi"/>
          <w:sz w:val="28"/>
          <w:szCs w:val="28"/>
        </w:rPr>
      </w:pPr>
    </w:p>
    <w:p w14:paraId="5E9196B3" w14:textId="77777777" w:rsidR="00BC5D08" w:rsidRDefault="00BC5D08" w:rsidP="00BC5D08">
      <w:pPr>
        <w:jc w:val="center"/>
        <w:rPr>
          <w:rFonts w:cstheme="minorHAnsi"/>
          <w:sz w:val="28"/>
          <w:szCs w:val="28"/>
        </w:rPr>
      </w:pPr>
    </w:p>
    <w:p w14:paraId="1B4238EC" w14:textId="77777777" w:rsidR="00BC5D08" w:rsidRDefault="00BC5D08" w:rsidP="00BC5D08">
      <w:pPr>
        <w:jc w:val="center"/>
        <w:rPr>
          <w:rFonts w:cstheme="minorHAnsi"/>
          <w:sz w:val="28"/>
          <w:szCs w:val="28"/>
        </w:rPr>
      </w:pPr>
    </w:p>
    <w:p w14:paraId="060C0BB5" w14:textId="66F705C3" w:rsidR="00BC5D08" w:rsidRDefault="00BC5D08" w:rsidP="00BC5D08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Maria Elizabeth Rezende Tavares Pimentel</w:t>
      </w:r>
    </w:p>
    <w:p w14:paraId="2F9EB83F" w14:textId="2F470F00" w:rsidR="00BC5D08" w:rsidRPr="00521DE0" w:rsidRDefault="00BC5D08" w:rsidP="00BC5D0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theme="minorHAnsi"/>
          <w:sz w:val="28"/>
          <w:szCs w:val="28"/>
        </w:rPr>
        <w:t>Técnico de Materiais e Suprimentos</w:t>
      </w:r>
    </w:p>
    <w:sectPr w:rsidR="00BC5D08" w:rsidRPr="00521DE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A645F" w14:textId="77777777" w:rsidR="006F68D8" w:rsidRDefault="006F68D8" w:rsidP="00521DE0">
      <w:pPr>
        <w:spacing w:after="0" w:line="240" w:lineRule="auto"/>
      </w:pPr>
      <w:r>
        <w:separator/>
      </w:r>
    </w:p>
  </w:endnote>
  <w:endnote w:type="continuationSeparator" w:id="0">
    <w:p w14:paraId="49E10945" w14:textId="77777777" w:rsidR="006F68D8" w:rsidRDefault="006F68D8" w:rsidP="00521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91C0D" w14:textId="77777777" w:rsidR="00521DE0" w:rsidRPr="00C153D6" w:rsidRDefault="00521DE0" w:rsidP="00521DE0">
    <w:pPr>
      <w:pStyle w:val="Rodap"/>
      <w:jc w:val="center"/>
      <w:rPr>
        <w:rFonts w:ascii="Times New Roman" w:hAnsi="Times New Roman" w:cs="Times New Roman"/>
        <w:color w:val="808080" w:themeColor="background1" w:themeShade="80"/>
        <w:sz w:val="20"/>
        <w:szCs w:val="20"/>
      </w:rPr>
    </w:pP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Av. Major Novaes, 499 – Centro   -   Cruzeiro/SP   -   12701-440   -   PABX (12) 3141-1010</w:t>
    </w:r>
  </w:p>
  <w:p w14:paraId="36C5F36E" w14:textId="77777777" w:rsidR="00521DE0" w:rsidRPr="00521DE0" w:rsidRDefault="00521DE0" w:rsidP="00521DE0">
    <w:pPr>
      <w:pStyle w:val="Rodap"/>
      <w:jc w:val="center"/>
      <w:rPr>
        <w:rFonts w:ascii="Times New Roman" w:hAnsi="Times New Roman" w:cs="Times New Roman"/>
        <w:color w:val="808080" w:themeColor="background1" w:themeShade="80"/>
        <w:sz w:val="20"/>
        <w:szCs w:val="20"/>
      </w:rPr>
    </w:pP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CNPJ 48.410.344/0001-</w:t>
    </w:r>
    <w:r>
      <w:rPr>
        <w:rFonts w:ascii="Times New Roman" w:hAnsi="Times New Roman" w:cs="Times New Roman"/>
        <w:color w:val="808080" w:themeColor="background1" w:themeShade="80"/>
        <w:sz w:val="20"/>
        <w:szCs w:val="20"/>
      </w:rPr>
      <w:t>0</w:t>
    </w: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3   -   www.cmcruzeiro.sp.gov.br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CAEC96" w14:textId="77777777" w:rsidR="006F68D8" w:rsidRDefault="006F68D8" w:rsidP="00521DE0">
      <w:pPr>
        <w:spacing w:after="0" w:line="240" w:lineRule="auto"/>
      </w:pPr>
      <w:r>
        <w:separator/>
      </w:r>
    </w:p>
  </w:footnote>
  <w:footnote w:type="continuationSeparator" w:id="0">
    <w:p w14:paraId="3ECD7266" w14:textId="77777777" w:rsidR="006F68D8" w:rsidRDefault="006F68D8" w:rsidP="00521D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511B2" w14:textId="730ED31D" w:rsidR="00521DE0" w:rsidRDefault="00000000" w:rsidP="00521DE0">
    <w:pPr>
      <w:pStyle w:val="Cabealho"/>
      <w:jc w:val="center"/>
      <w:rPr>
        <w:rFonts w:ascii="Garamond" w:hAnsi="Garamond"/>
        <w:i/>
        <w:color w:val="000080"/>
        <w:sz w:val="68"/>
      </w:rPr>
    </w:pPr>
    <w:sdt>
      <w:sdtPr>
        <w:rPr>
          <w:rFonts w:ascii="Garamond" w:hAnsi="Garamond"/>
          <w:i/>
          <w:color w:val="000080"/>
          <w:sz w:val="68"/>
        </w:rPr>
        <w:id w:val="898330794"/>
        <w:docPartObj>
          <w:docPartGallery w:val="Page Numbers (Margins)"/>
          <w:docPartUnique/>
        </w:docPartObj>
      </w:sdtPr>
      <w:sdtContent>
        <w:r w:rsidR="00342089" w:rsidRPr="00342089">
          <w:rPr>
            <w:rFonts w:ascii="Garamond" w:hAnsi="Garamond"/>
            <w:i/>
            <w:noProof/>
            <w:color w:val="000080"/>
            <w:sz w:val="68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0A7D06A8" wp14:editId="2DE27A53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250453314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79750849" w14:textId="77777777" w:rsidR="00342089" w:rsidRDefault="00342089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A7D06A8" id="Retângulo 2" o:spid="_x0000_s1026" style="position:absolute;left:0;text-align:left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79750849" w14:textId="77777777" w:rsidR="00342089" w:rsidRDefault="0034208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eastAsiaTheme="minorEastAsia" w:cs="Times New Roman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>
                              <w:rPr>
                                <w:rFonts w:eastAsiaTheme="minorEastAsia" w:cs="Times New Roman"/>
                              </w:rPr>
                              <w:fldChar w:fldCharType="separate"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521DE0">
      <w:rPr>
        <w:rFonts w:ascii="Garamond" w:hAnsi="Garamond"/>
        <w:i/>
        <w:noProof/>
        <w:color w:val="000080"/>
        <w:sz w:val="68"/>
        <w:lang w:eastAsia="pt-BR"/>
      </w:rPr>
      <w:drawing>
        <wp:anchor distT="0" distB="0" distL="114300" distR="114300" simplePos="0" relativeHeight="251659264" behindDoc="0" locked="0" layoutInCell="0" allowOverlap="1" wp14:anchorId="46235578" wp14:editId="5492B396">
          <wp:simplePos x="0" y="0"/>
          <wp:positionH relativeFrom="column">
            <wp:posOffset>-518160</wp:posOffset>
          </wp:positionH>
          <wp:positionV relativeFrom="paragraph">
            <wp:posOffset>-163830</wp:posOffset>
          </wp:positionV>
          <wp:extent cx="771525" cy="914400"/>
          <wp:effectExtent l="19050" t="0" r="9525" b="0"/>
          <wp:wrapNone/>
          <wp:docPr id="1" name="Imagem 1" descr="Desenho de uma pessoa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enho de uma pessoa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21DE0">
      <w:rPr>
        <w:rFonts w:ascii="Garamond" w:hAnsi="Garamond"/>
        <w:i/>
        <w:color w:val="000080"/>
        <w:sz w:val="68"/>
      </w:rPr>
      <w:t>Câmara Municipal de Cruzeiro</w:t>
    </w:r>
  </w:p>
  <w:p w14:paraId="0154CF61" w14:textId="77777777" w:rsidR="00521DE0" w:rsidRDefault="00521DE0" w:rsidP="00521DE0">
    <w:pPr>
      <w:pStyle w:val="Cabealho"/>
      <w:jc w:val="center"/>
      <w:rPr>
        <w:rFonts w:ascii="Lucida Sans Unicode" w:hAnsi="Lucida Sans Unicode"/>
        <w:color w:val="000080"/>
      </w:rPr>
    </w:pPr>
    <w:r>
      <w:rPr>
        <w:rFonts w:ascii="Lucida Sans Unicode" w:hAnsi="Lucida Sans Unicode"/>
        <w:color w:val="000080"/>
      </w:rPr>
      <w:t>↜   Estado de São Paulo   ↝</w:t>
    </w:r>
  </w:p>
  <w:p w14:paraId="2DA47D6D" w14:textId="77777777" w:rsidR="00521DE0" w:rsidRDefault="00521DE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26306"/>
    <w:multiLevelType w:val="multilevel"/>
    <w:tmpl w:val="6EAC5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114E9A"/>
    <w:multiLevelType w:val="hybridMultilevel"/>
    <w:tmpl w:val="599892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928159">
    <w:abstractNumId w:val="0"/>
  </w:num>
  <w:num w:numId="2" w16cid:durableId="2025083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D08"/>
    <w:rsid w:val="000431B7"/>
    <w:rsid w:val="000959A9"/>
    <w:rsid w:val="000A2643"/>
    <w:rsid w:val="00171D9C"/>
    <w:rsid w:val="00193A42"/>
    <w:rsid w:val="001E2965"/>
    <w:rsid w:val="002E1A55"/>
    <w:rsid w:val="00342089"/>
    <w:rsid w:val="004479DB"/>
    <w:rsid w:val="00476899"/>
    <w:rsid w:val="004D719B"/>
    <w:rsid w:val="004E4A64"/>
    <w:rsid w:val="00521DE0"/>
    <w:rsid w:val="0056693D"/>
    <w:rsid w:val="005E59E5"/>
    <w:rsid w:val="006935F4"/>
    <w:rsid w:val="006C4F0D"/>
    <w:rsid w:val="006F68D8"/>
    <w:rsid w:val="00821FF3"/>
    <w:rsid w:val="00850BBE"/>
    <w:rsid w:val="00857CB9"/>
    <w:rsid w:val="008A1C04"/>
    <w:rsid w:val="008C2E76"/>
    <w:rsid w:val="008C2E9D"/>
    <w:rsid w:val="009125B7"/>
    <w:rsid w:val="00946B42"/>
    <w:rsid w:val="0098666A"/>
    <w:rsid w:val="009A3576"/>
    <w:rsid w:val="009B3D09"/>
    <w:rsid w:val="00A45F83"/>
    <w:rsid w:val="00B64A45"/>
    <w:rsid w:val="00BC5D08"/>
    <w:rsid w:val="00C0431F"/>
    <w:rsid w:val="00C6445A"/>
    <w:rsid w:val="00D51685"/>
    <w:rsid w:val="00DB5821"/>
    <w:rsid w:val="00E17303"/>
    <w:rsid w:val="00EA78B3"/>
    <w:rsid w:val="00EB596D"/>
    <w:rsid w:val="00F0492B"/>
    <w:rsid w:val="00F1726F"/>
    <w:rsid w:val="00FA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13052E"/>
  <w15:chartTrackingRefBased/>
  <w15:docId w15:val="{A8D7E0B2-D55E-4E11-B7BB-7CC9F0A5D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D08"/>
  </w:style>
  <w:style w:type="paragraph" w:styleId="Ttulo1">
    <w:name w:val="heading 1"/>
    <w:basedOn w:val="Normal"/>
    <w:link w:val="Ttulo1Char"/>
    <w:uiPriority w:val="9"/>
    <w:qFormat/>
    <w:rsid w:val="00BC5D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1D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1DE0"/>
  </w:style>
  <w:style w:type="paragraph" w:styleId="Rodap">
    <w:name w:val="footer"/>
    <w:basedOn w:val="Normal"/>
    <w:link w:val="RodapChar"/>
    <w:uiPriority w:val="99"/>
    <w:unhideWhenUsed/>
    <w:rsid w:val="00521D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1DE0"/>
  </w:style>
  <w:style w:type="character" w:customStyle="1" w:styleId="Ttulo1Char">
    <w:name w:val="Título 1 Char"/>
    <w:basedOn w:val="Fontepargpadro"/>
    <w:link w:val="Ttulo1"/>
    <w:uiPriority w:val="9"/>
    <w:rsid w:val="00BC5D0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BC5D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BC5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cdk-drag">
    <w:name w:val="cdk-drag"/>
    <w:basedOn w:val="Normal"/>
    <w:rsid w:val="00BC5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g-star-inserted">
    <w:name w:val="ng-star-inserted"/>
    <w:basedOn w:val="Fontepargpadro"/>
    <w:rsid w:val="00BC5D08"/>
  </w:style>
  <w:style w:type="paragraph" w:customStyle="1" w:styleId="pb-0">
    <w:name w:val="pb-0"/>
    <w:basedOn w:val="Normal"/>
    <w:rsid w:val="00BC5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fas">
    <w:name w:val="fas"/>
    <w:basedOn w:val="Fontepargpadro"/>
    <w:rsid w:val="00BC5D08"/>
  </w:style>
  <w:style w:type="paragraph" w:styleId="SemEspaamento">
    <w:name w:val="No Spacing"/>
    <w:uiPriority w:val="1"/>
    <w:qFormat/>
    <w:rsid w:val="00BC5D08"/>
    <w:pPr>
      <w:spacing w:after="0" w:line="240" w:lineRule="auto"/>
    </w:pPr>
  </w:style>
  <w:style w:type="character" w:customStyle="1" w:styleId="a-size-large">
    <w:name w:val="a-size-large"/>
    <w:basedOn w:val="Fontepargpadro"/>
    <w:rsid w:val="00BC5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th.CMCRUZEIRO\Documents\Modelos%20Personalizados%20do%20Office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0</TotalTime>
  <Pages>16</Pages>
  <Words>2920</Words>
  <Characters>15772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Simone Carvalho</cp:lastModifiedBy>
  <cp:revision>2</cp:revision>
  <dcterms:created xsi:type="dcterms:W3CDTF">2024-08-07T16:55:00Z</dcterms:created>
  <dcterms:modified xsi:type="dcterms:W3CDTF">2024-08-07T16:55:00Z</dcterms:modified>
</cp:coreProperties>
</file>