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A070B3A" w14:textId="77777777" w:rsidR="006C563D" w:rsidRDefault="006C563D" w:rsidP="0038500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</w:p>
    <w:p w14:paraId="0034D4BE" w14:textId="514F4F6F" w:rsidR="0038500D" w:rsidRDefault="00131572" w:rsidP="0038500D">
      <w:pPr>
        <w:spacing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ANEXO III – MODELO DE PROPOSTA COMERCIAL</w:t>
      </w:r>
    </w:p>
    <w:p w14:paraId="174ADB53" w14:textId="3D92EFAE" w:rsidR="006E4AB0" w:rsidRPr="006E4AB0" w:rsidRDefault="006E4AB0" w:rsidP="0038500D">
      <w:pPr>
        <w:spacing w:line="360" w:lineRule="auto"/>
        <w:jc w:val="center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(Em papel timbrado da licitante)</w:t>
      </w:r>
    </w:p>
    <w:p w14:paraId="05D22E8E" w14:textId="77777777" w:rsidR="0038500D" w:rsidRDefault="0038500D" w:rsidP="0038500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6B50B389" w14:textId="77777777" w:rsidR="0038500D" w:rsidRDefault="0038500D" w:rsidP="0038500D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 – INFORMAÇÕES BÁSICAS</w:t>
      </w:r>
    </w:p>
    <w:p w14:paraId="4FA15727" w14:textId="6770BA0C" w:rsidR="001D59BD" w:rsidRPr="001D59BD" w:rsidRDefault="001D59BD" w:rsidP="001D59BD">
      <w:pPr>
        <w:spacing w:line="360" w:lineRule="auto"/>
        <w:jc w:val="both"/>
        <w:rPr>
          <w:rFonts w:ascii="Times New Roman" w:hAnsi="Times New Roman" w:cs="Times New Roman"/>
        </w:rPr>
      </w:pPr>
      <w:r w:rsidRPr="001D59BD">
        <w:rPr>
          <w:rFonts w:ascii="Times New Roman" w:hAnsi="Times New Roman" w:cs="Times New Roman"/>
        </w:rPr>
        <w:t>Processo n° 153/2025</w:t>
      </w:r>
    </w:p>
    <w:p w14:paraId="7B995EE9" w14:textId="70302380" w:rsidR="001D59BD" w:rsidRPr="001D59BD" w:rsidRDefault="001D59BD" w:rsidP="001D59BD">
      <w:pPr>
        <w:spacing w:line="360" w:lineRule="auto"/>
        <w:jc w:val="both"/>
        <w:rPr>
          <w:rFonts w:ascii="Times New Roman" w:hAnsi="Times New Roman" w:cs="Times New Roman"/>
        </w:rPr>
      </w:pPr>
      <w:r w:rsidRPr="001D59BD">
        <w:rPr>
          <w:rFonts w:ascii="Times New Roman" w:hAnsi="Times New Roman" w:cs="Times New Roman"/>
        </w:rPr>
        <w:t xml:space="preserve">Dispensa de </w:t>
      </w:r>
      <w:r>
        <w:rPr>
          <w:rFonts w:ascii="Times New Roman" w:hAnsi="Times New Roman" w:cs="Times New Roman"/>
        </w:rPr>
        <w:t>L</w:t>
      </w:r>
      <w:r w:rsidRPr="001D59BD">
        <w:rPr>
          <w:rFonts w:ascii="Times New Roman" w:hAnsi="Times New Roman" w:cs="Times New Roman"/>
        </w:rPr>
        <w:t>icitação n° 018/2025</w:t>
      </w:r>
    </w:p>
    <w:p w14:paraId="14A633D0" w14:textId="770A5642" w:rsidR="003364E3" w:rsidRDefault="001D59BD" w:rsidP="001D59BD">
      <w:pPr>
        <w:spacing w:line="360" w:lineRule="auto"/>
        <w:jc w:val="both"/>
        <w:rPr>
          <w:rFonts w:ascii="Times New Roman" w:hAnsi="Times New Roman" w:cs="Times New Roman"/>
        </w:rPr>
      </w:pPr>
      <w:r w:rsidRPr="001D59BD">
        <w:rPr>
          <w:rFonts w:ascii="Times New Roman" w:hAnsi="Times New Roman" w:cs="Times New Roman"/>
        </w:rPr>
        <w:t xml:space="preserve">Dispensa </w:t>
      </w:r>
      <w:r>
        <w:rPr>
          <w:rFonts w:ascii="Times New Roman" w:hAnsi="Times New Roman" w:cs="Times New Roman"/>
        </w:rPr>
        <w:t>E</w:t>
      </w:r>
      <w:r w:rsidRPr="001D59BD">
        <w:rPr>
          <w:rFonts w:ascii="Times New Roman" w:hAnsi="Times New Roman" w:cs="Times New Roman"/>
        </w:rPr>
        <w:t>letrônica n° 930067 - 2/2025</w:t>
      </w:r>
    </w:p>
    <w:p w14:paraId="293D0CF9" w14:textId="77777777" w:rsidR="001D59BD" w:rsidRDefault="001D59BD" w:rsidP="001D59BD">
      <w:pPr>
        <w:spacing w:line="360" w:lineRule="auto"/>
        <w:jc w:val="both"/>
        <w:rPr>
          <w:rFonts w:ascii="Times New Roman" w:hAnsi="Times New Roman" w:cs="Times New Roman"/>
        </w:rPr>
      </w:pPr>
    </w:p>
    <w:p w14:paraId="05095D63" w14:textId="4E0BAE22" w:rsidR="0038500D" w:rsidRPr="006E4AB0" w:rsidRDefault="006E4AB0" w:rsidP="006E4AB0">
      <w:pPr>
        <w:spacing w:line="360" w:lineRule="auto"/>
        <w:ind w:firstLine="360"/>
        <w:jc w:val="both"/>
        <w:rPr>
          <w:rFonts w:ascii="Times New Roman" w:hAnsi="Times New Roman" w:cs="Times New Roman"/>
        </w:rPr>
      </w:pPr>
      <w:r w:rsidRPr="006E4AB0">
        <w:rPr>
          <w:rFonts w:ascii="Times New Roman" w:hAnsi="Times New Roman" w:cs="Times New Roman"/>
        </w:rPr>
        <w:t>___________________________________________</w:t>
      </w:r>
      <w:r>
        <w:rPr>
          <w:rFonts w:ascii="Times New Roman" w:hAnsi="Times New Roman" w:cs="Times New Roman"/>
        </w:rPr>
        <w:t>(razão social)</w:t>
      </w:r>
      <w:r w:rsidRPr="006E4AB0">
        <w:rPr>
          <w:rFonts w:ascii="Times New Roman" w:hAnsi="Times New Roman" w:cs="Times New Roman"/>
        </w:rPr>
        <w:t xml:space="preserve">, inscrita no CNPJ sob n.º ______________, por intermédio de seu representante legal, Sr.(a) __________________, portador (a) da Carteira de Identidade nº______________________ e do CPF nº __________________, apresenta a sua proposta de preço para a </w:t>
      </w:r>
      <w:r w:rsidR="0028119C">
        <w:rPr>
          <w:rFonts w:ascii="Times New Roman" w:hAnsi="Times New Roman" w:cs="Times New Roman"/>
        </w:rPr>
        <w:t>aquisição de licença de software</w:t>
      </w:r>
      <w:r w:rsidRPr="006E4AB0">
        <w:rPr>
          <w:rFonts w:ascii="Times New Roman" w:hAnsi="Times New Roman" w:cs="Times New Roman"/>
        </w:rPr>
        <w:t xml:space="preserve"> conforme condições, quantidades e exigências estabelecidas no Edital </w:t>
      </w:r>
      <w:r w:rsidR="001D59BD">
        <w:rPr>
          <w:rFonts w:ascii="Times New Roman" w:hAnsi="Times New Roman" w:cs="Times New Roman"/>
        </w:rPr>
        <w:t>de Dispensa</w:t>
      </w:r>
      <w:r w:rsidRPr="006E4AB0">
        <w:rPr>
          <w:rFonts w:ascii="Times New Roman" w:hAnsi="Times New Roman" w:cs="Times New Roman"/>
        </w:rPr>
        <w:t xml:space="preserve"> Eletrônic</w:t>
      </w:r>
      <w:r w:rsidR="001D59BD">
        <w:rPr>
          <w:rFonts w:ascii="Times New Roman" w:hAnsi="Times New Roman" w:cs="Times New Roman"/>
        </w:rPr>
        <w:t>a</w:t>
      </w:r>
      <w:r w:rsidRPr="006E4AB0">
        <w:rPr>
          <w:rFonts w:ascii="Times New Roman" w:hAnsi="Times New Roman" w:cs="Times New Roman"/>
        </w:rPr>
        <w:t xml:space="preserve"> nº </w:t>
      </w:r>
      <w:r w:rsidR="001D59BD" w:rsidRPr="001D59BD">
        <w:rPr>
          <w:rFonts w:ascii="Times New Roman" w:hAnsi="Times New Roman" w:cs="Times New Roman"/>
        </w:rPr>
        <w:t>930067 - 2/2025</w:t>
      </w:r>
      <w:r w:rsidR="001D59BD">
        <w:rPr>
          <w:rFonts w:ascii="Times New Roman" w:hAnsi="Times New Roman" w:cs="Times New Roman"/>
        </w:rPr>
        <w:t xml:space="preserve"> </w:t>
      </w:r>
      <w:r w:rsidRPr="006E4AB0">
        <w:rPr>
          <w:rFonts w:ascii="Times New Roman" w:hAnsi="Times New Roman" w:cs="Times New Roman"/>
        </w:rPr>
        <w:t>e seus Anexos, nos seguintes termos:</w:t>
      </w:r>
    </w:p>
    <w:p w14:paraId="770ABDD2" w14:textId="4B0B0AFA" w:rsidR="006E4AB0" w:rsidRDefault="006E4AB0" w:rsidP="006E4AB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1061"/>
        <w:gridCol w:w="1049"/>
        <w:gridCol w:w="1228"/>
        <w:gridCol w:w="3017"/>
        <w:gridCol w:w="1672"/>
      </w:tblGrid>
      <w:tr w:rsidR="0028119C" w:rsidRPr="00AF5433" w14:paraId="60EFAC55" w14:textId="77777777" w:rsidTr="00A601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B6E59AB" w14:textId="77777777" w:rsidR="0028119C" w:rsidRPr="00AF5433" w:rsidRDefault="0028119C" w:rsidP="00A6011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Lote/Item</w:t>
            </w:r>
          </w:p>
        </w:tc>
        <w:tc>
          <w:tcPr>
            <w:tcW w:w="0" w:type="auto"/>
            <w:vAlign w:val="center"/>
          </w:tcPr>
          <w:p w14:paraId="5372ED88" w14:textId="77777777" w:rsidR="0028119C" w:rsidRPr="00AF5433" w:rsidRDefault="0028119C" w:rsidP="00A6011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Descrição</w:t>
            </w:r>
          </w:p>
        </w:tc>
        <w:tc>
          <w:tcPr>
            <w:tcW w:w="0" w:type="auto"/>
            <w:vAlign w:val="center"/>
          </w:tcPr>
          <w:p w14:paraId="7B0F6746" w14:textId="77777777" w:rsidR="0028119C" w:rsidRPr="00AF5433" w:rsidRDefault="0028119C" w:rsidP="00A6011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Quantidade</w:t>
            </w:r>
          </w:p>
        </w:tc>
        <w:tc>
          <w:tcPr>
            <w:tcW w:w="0" w:type="auto"/>
            <w:vAlign w:val="center"/>
          </w:tcPr>
          <w:p w14:paraId="18F9E5B6" w14:textId="77777777" w:rsidR="0028119C" w:rsidRPr="00AF5433" w:rsidRDefault="0028119C" w:rsidP="00A6011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Preço unitário anual por usuário</w:t>
            </w:r>
          </w:p>
        </w:tc>
        <w:tc>
          <w:tcPr>
            <w:tcW w:w="0" w:type="auto"/>
            <w:vAlign w:val="center"/>
          </w:tcPr>
          <w:p w14:paraId="45EE4591" w14:textId="77777777" w:rsidR="0028119C" w:rsidRPr="00AF5433" w:rsidRDefault="0028119C" w:rsidP="00A6011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Preço anual total</w:t>
            </w:r>
          </w:p>
        </w:tc>
      </w:tr>
      <w:tr w:rsidR="001336E9" w:rsidRPr="00AF5433" w14:paraId="47A9C031" w14:textId="77777777" w:rsidTr="00A60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65B31EDB" w14:textId="26B69090" w:rsidR="001336E9" w:rsidRPr="00AF5433" w:rsidRDefault="001336E9" w:rsidP="001336E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0" w:type="auto"/>
            <w:vAlign w:val="center"/>
          </w:tcPr>
          <w:p w14:paraId="23B39991" w14:textId="7B56FD45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0" w:type="auto"/>
            <w:vAlign w:val="center"/>
          </w:tcPr>
          <w:p w14:paraId="3C1719A1" w14:textId="77777777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5D3F1A0A" w14:textId="1955253E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...,...</w:t>
            </w:r>
            <w:proofErr w:type="gramEnd"/>
          </w:p>
        </w:tc>
        <w:tc>
          <w:tcPr>
            <w:tcW w:w="0" w:type="auto"/>
            <w:vAlign w:val="center"/>
          </w:tcPr>
          <w:p w14:paraId="58D6E8B1" w14:textId="0E4F4329" w:rsidR="001336E9" w:rsidRPr="001336E9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R$ </w:t>
            </w:r>
            <w:proofErr w:type="gramStart"/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...,...</w:t>
            </w:r>
            <w:proofErr w:type="gramEnd"/>
          </w:p>
        </w:tc>
      </w:tr>
      <w:tr w:rsidR="001336E9" w:rsidRPr="00AF5433" w14:paraId="63BAA557" w14:textId="77777777" w:rsidTr="00A60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63EF53C" w14:textId="21332BE0" w:rsidR="001336E9" w:rsidRPr="00AF5433" w:rsidRDefault="001336E9" w:rsidP="001336E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0" w:type="auto"/>
            <w:vAlign w:val="center"/>
          </w:tcPr>
          <w:p w14:paraId="4852EC0B" w14:textId="0A2DDF94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...</w:t>
            </w:r>
          </w:p>
        </w:tc>
        <w:tc>
          <w:tcPr>
            <w:tcW w:w="0" w:type="auto"/>
            <w:vAlign w:val="center"/>
          </w:tcPr>
          <w:p w14:paraId="30363564" w14:textId="77777777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2AAB1D8A" w14:textId="66228FCF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...,...</w:t>
            </w:r>
            <w:proofErr w:type="gramEnd"/>
          </w:p>
        </w:tc>
        <w:tc>
          <w:tcPr>
            <w:tcW w:w="0" w:type="auto"/>
            <w:vAlign w:val="center"/>
          </w:tcPr>
          <w:p w14:paraId="0198F34E" w14:textId="11D0458D" w:rsidR="001336E9" w:rsidRPr="001336E9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R$ </w:t>
            </w:r>
            <w:proofErr w:type="gramStart"/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...,...</w:t>
            </w:r>
            <w:proofErr w:type="gramEnd"/>
          </w:p>
        </w:tc>
      </w:tr>
      <w:tr w:rsidR="001336E9" w:rsidRPr="00AF5433" w14:paraId="728F1B1C" w14:textId="77777777" w:rsidTr="00A60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A65E8AE" w14:textId="37FC7620" w:rsidR="001336E9" w:rsidRPr="00AF5433" w:rsidRDefault="001336E9" w:rsidP="001336E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29C13A3" w14:textId="505069EC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8A9FF13" w14:textId="77777777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6CAB51D8" w14:textId="56F3EC69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...,...</w:t>
            </w:r>
            <w:proofErr w:type="gramEnd"/>
          </w:p>
        </w:tc>
        <w:tc>
          <w:tcPr>
            <w:tcW w:w="0" w:type="auto"/>
            <w:vAlign w:val="center"/>
          </w:tcPr>
          <w:p w14:paraId="036FC96D" w14:textId="7E08FAE6" w:rsidR="001336E9" w:rsidRPr="001336E9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R$ </w:t>
            </w:r>
            <w:proofErr w:type="gramStart"/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...,...</w:t>
            </w:r>
            <w:proofErr w:type="gramEnd"/>
          </w:p>
        </w:tc>
      </w:tr>
      <w:tr w:rsidR="001336E9" w:rsidRPr="00AF5433" w14:paraId="3680C32E" w14:textId="77777777" w:rsidTr="00A60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770FEA12" w14:textId="6FC9D001" w:rsidR="001336E9" w:rsidRPr="00AF5433" w:rsidRDefault="001336E9" w:rsidP="001336E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89399C5" w14:textId="6B4C78F9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17EDD55" w14:textId="77777777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4AFDB349" w14:textId="66C16DC8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...,...</w:t>
            </w:r>
            <w:proofErr w:type="gramEnd"/>
          </w:p>
        </w:tc>
        <w:tc>
          <w:tcPr>
            <w:tcW w:w="0" w:type="auto"/>
            <w:vAlign w:val="center"/>
          </w:tcPr>
          <w:p w14:paraId="01D3D436" w14:textId="398E511A" w:rsidR="001336E9" w:rsidRPr="001336E9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R$ </w:t>
            </w:r>
            <w:proofErr w:type="gramStart"/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...,...</w:t>
            </w:r>
            <w:proofErr w:type="gramEnd"/>
          </w:p>
        </w:tc>
      </w:tr>
      <w:tr w:rsidR="001336E9" w:rsidRPr="00AF5433" w14:paraId="5F21AF50" w14:textId="77777777" w:rsidTr="00A60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04CC91F6" w14:textId="56BFA85A" w:rsidR="001336E9" w:rsidRPr="00AF5433" w:rsidRDefault="001336E9" w:rsidP="001336E9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708311B" w14:textId="2C3DB7C4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050AF20" w14:textId="77777777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</w:tcPr>
          <w:p w14:paraId="425B420E" w14:textId="259D723E" w:rsidR="001336E9" w:rsidRPr="00AF5433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...,...</w:t>
            </w:r>
            <w:proofErr w:type="gramEnd"/>
          </w:p>
        </w:tc>
        <w:tc>
          <w:tcPr>
            <w:tcW w:w="0" w:type="auto"/>
            <w:vAlign w:val="center"/>
          </w:tcPr>
          <w:p w14:paraId="4201EE59" w14:textId="23CA1C8D" w:rsidR="001336E9" w:rsidRPr="001336E9" w:rsidRDefault="001336E9" w:rsidP="001336E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R$ </w:t>
            </w:r>
            <w:proofErr w:type="gramStart"/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...,...</w:t>
            </w:r>
            <w:proofErr w:type="gramEnd"/>
          </w:p>
        </w:tc>
      </w:tr>
      <w:tr w:rsidR="001336E9" w:rsidRPr="00AF5433" w14:paraId="144A1333" w14:textId="77777777" w:rsidTr="00A6011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gridSpan w:val="4"/>
            <w:vAlign w:val="center"/>
          </w:tcPr>
          <w:p w14:paraId="2A4F67E1" w14:textId="77777777" w:rsidR="001336E9" w:rsidRPr="00AF5433" w:rsidRDefault="001336E9" w:rsidP="001336E9">
            <w:pPr>
              <w:spacing w:line="36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F5433">
              <w:rPr>
                <w:rFonts w:ascii="Times New Roman" w:hAnsi="Times New Roman" w:cs="Times New Roman"/>
                <w:sz w:val="20"/>
                <w:szCs w:val="20"/>
              </w:rPr>
              <w:t>Total:</w:t>
            </w:r>
          </w:p>
        </w:tc>
        <w:tc>
          <w:tcPr>
            <w:tcW w:w="0" w:type="auto"/>
            <w:vAlign w:val="center"/>
          </w:tcPr>
          <w:p w14:paraId="4350F815" w14:textId="36C7AE3C" w:rsidR="001336E9" w:rsidRPr="001336E9" w:rsidRDefault="001336E9" w:rsidP="001336E9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R$ </w:t>
            </w:r>
            <w:proofErr w:type="gramStart"/>
            <w:r w:rsidRPr="001336E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...,...</w:t>
            </w:r>
            <w:proofErr w:type="gramEnd"/>
          </w:p>
        </w:tc>
      </w:tr>
    </w:tbl>
    <w:p w14:paraId="01B0EC85" w14:textId="77777777" w:rsidR="0028119C" w:rsidRDefault="0028119C" w:rsidP="006E4AB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E156751" w14:textId="5C04D8FB" w:rsidR="006E4AB0" w:rsidRPr="006E4AB0" w:rsidRDefault="006E4AB0" w:rsidP="006E4AB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E4AB0">
        <w:rPr>
          <w:rFonts w:ascii="Times New Roman" w:hAnsi="Times New Roman" w:cs="Times New Roman"/>
          <w:b/>
          <w:bCs/>
        </w:rPr>
        <w:t>PREÇO GLOBAL: R$ ___________________ (valor por extenso).</w:t>
      </w:r>
    </w:p>
    <w:p w14:paraId="3289CA0D" w14:textId="11AA1FFC" w:rsidR="006E4AB0" w:rsidRPr="006E4AB0" w:rsidRDefault="006E4AB0" w:rsidP="006E4AB0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6E4AB0">
        <w:rPr>
          <w:rFonts w:ascii="Times New Roman" w:hAnsi="Times New Roman" w:cs="Times New Roman"/>
          <w:b/>
          <w:bCs/>
        </w:rPr>
        <w:t xml:space="preserve">Proposta válida por </w:t>
      </w:r>
      <w:r w:rsidR="0028119C">
        <w:rPr>
          <w:rFonts w:ascii="Times New Roman" w:hAnsi="Times New Roman" w:cs="Times New Roman"/>
          <w:b/>
          <w:bCs/>
        </w:rPr>
        <w:t>...</w:t>
      </w:r>
      <w:r w:rsidRPr="006E4AB0">
        <w:rPr>
          <w:rFonts w:ascii="Times New Roman" w:hAnsi="Times New Roman" w:cs="Times New Roman"/>
          <w:b/>
          <w:bCs/>
        </w:rPr>
        <w:t xml:space="preserve"> (</w:t>
      </w:r>
      <w:r w:rsidR="0028119C">
        <w:rPr>
          <w:rFonts w:ascii="Times New Roman" w:hAnsi="Times New Roman" w:cs="Times New Roman"/>
          <w:b/>
          <w:bCs/>
        </w:rPr>
        <w:t>......</w:t>
      </w:r>
      <w:r w:rsidRPr="006E4AB0">
        <w:rPr>
          <w:rFonts w:ascii="Times New Roman" w:hAnsi="Times New Roman" w:cs="Times New Roman"/>
          <w:b/>
          <w:bCs/>
        </w:rPr>
        <w:t>) dias.</w:t>
      </w:r>
    </w:p>
    <w:p w14:paraId="067C7F99" w14:textId="2C6772CB" w:rsidR="00BC463C" w:rsidRPr="00DA565E" w:rsidRDefault="00BC463C" w:rsidP="007C3C00">
      <w:pPr>
        <w:pStyle w:val="PargrafodaLista"/>
        <w:spacing w:line="360" w:lineRule="auto"/>
        <w:ind w:left="851" w:hanging="425"/>
        <w:jc w:val="both"/>
        <w:rPr>
          <w:rFonts w:ascii="Times New Roman" w:hAnsi="Times New Roman" w:cs="Times New Roman"/>
          <w:sz w:val="24"/>
          <w:szCs w:val="24"/>
        </w:rPr>
      </w:pPr>
    </w:p>
    <w:p w14:paraId="5C5C62BB" w14:textId="77777777" w:rsidR="00895432" w:rsidRPr="00366899" w:rsidRDefault="00895432" w:rsidP="00366899">
      <w:pPr>
        <w:spacing w:line="360" w:lineRule="auto"/>
        <w:jc w:val="both"/>
        <w:rPr>
          <w:rFonts w:ascii="Times New Roman" w:eastAsia="MS Mincho" w:hAnsi="Times New Roman" w:cs="Times New Roman"/>
          <w:bCs/>
        </w:rPr>
      </w:pPr>
    </w:p>
    <w:p w14:paraId="1E42D7DE" w14:textId="77777777" w:rsidR="00BC463C" w:rsidRPr="0038500D" w:rsidRDefault="00BC463C" w:rsidP="00895432">
      <w:pPr>
        <w:pStyle w:val="PargrafodaLista"/>
        <w:spacing w:line="360" w:lineRule="auto"/>
        <w:ind w:left="360"/>
        <w:jc w:val="both"/>
        <w:rPr>
          <w:rFonts w:ascii="Times New Roman" w:eastAsia="MS Mincho" w:hAnsi="Times New Roman" w:cs="Times New Roman"/>
          <w:bCs/>
        </w:rPr>
      </w:pPr>
    </w:p>
    <w:p w14:paraId="7BB50F43" w14:textId="77777777" w:rsidR="006E4AB0" w:rsidRPr="006E4AB0" w:rsidRDefault="006E4AB0" w:rsidP="006E4AB0">
      <w:pPr>
        <w:spacing w:line="360" w:lineRule="auto"/>
        <w:jc w:val="both"/>
        <w:rPr>
          <w:rFonts w:ascii="Times New Roman" w:hAnsi="Times New Roman" w:cs="Times New Roman"/>
        </w:rPr>
      </w:pPr>
      <w:r w:rsidRPr="006E4AB0">
        <w:rPr>
          <w:rFonts w:ascii="Times New Roman" w:hAnsi="Times New Roman" w:cs="Times New Roman"/>
        </w:rPr>
        <w:t xml:space="preserve">___________________________________ </w:t>
      </w:r>
    </w:p>
    <w:p w14:paraId="6C1774A0" w14:textId="77777777" w:rsidR="006E4AB0" w:rsidRPr="006E4AB0" w:rsidRDefault="006E4AB0" w:rsidP="006E4AB0">
      <w:pPr>
        <w:spacing w:line="360" w:lineRule="auto"/>
        <w:jc w:val="both"/>
        <w:rPr>
          <w:rFonts w:ascii="Times New Roman" w:hAnsi="Times New Roman" w:cs="Times New Roman"/>
        </w:rPr>
      </w:pPr>
      <w:r w:rsidRPr="006E4AB0">
        <w:rPr>
          <w:rFonts w:ascii="Times New Roman" w:hAnsi="Times New Roman" w:cs="Times New Roman"/>
        </w:rPr>
        <w:t xml:space="preserve">Local e data </w:t>
      </w:r>
    </w:p>
    <w:p w14:paraId="5AE1FE8E" w14:textId="77777777" w:rsidR="006E4AB0" w:rsidRPr="006E4AB0" w:rsidRDefault="006E4AB0" w:rsidP="006E4AB0">
      <w:pPr>
        <w:spacing w:line="360" w:lineRule="auto"/>
        <w:jc w:val="both"/>
        <w:rPr>
          <w:rFonts w:ascii="Times New Roman" w:hAnsi="Times New Roman" w:cs="Times New Roman"/>
        </w:rPr>
      </w:pPr>
      <w:r w:rsidRPr="006E4AB0">
        <w:rPr>
          <w:rFonts w:ascii="Times New Roman" w:hAnsi="Times New Roman" w:cs="Times New Roman"/>
        </w:rPr>
        <w:t xml:space="preserve">___________________________________ </w:t>
      </w:r>
    </w:p>
    <w:p w14:paraId="1401E565" w14:textId="6907F18A" w:rsidR="0038500D" w:rsidRPr="005030E5" w:rsidRDefault="006E4AB0" w:rsidP="006E4AB0">
      <w:pPr>
        <w:spacing w:line="360" w:lineRule="auto"/>
        <w:jc w:val="both"/>
        <w:rPr>
          <w:rFonts w:ascii="Times New Roman" w:hAnsi="Times New Roman" w:cs="Times New Roman"/>
        </w:rPr>
      </w:pPr>
      <w:r w:rsidRPr="005030E5">
        <w:rPr>
          <w:rFonts w:ascii="Times New Roman" w:hAnsi="Times New Roman" w:cs="Times New Roman"/>
        </w:rPr>
        <w:t>Identificação e assinatura do representante legal da empresa</w:t>
      </w:r>
    </w:p>
    <w:p w14:paraId="783946FB" w14:textId="76EDB091" w:rsidR="00B22412" w:rsidRPr="00366899" w:rsidRDefault="00B22412" w:rsidP="0038500D">
      <w:pPr>
        <w:rPr>
          <w:sz w:val="24"/>
          <w:szCs w:val="24"/>
        </w:rPr>
      </w:pPr>
    </w:p>
    <w:sectPr w:rsidR="00B22412" w:rsidRPr="00366899" w:rsidSect="004C18B0">
      <w:headerReference w:type="default" r:id="rId8"/>
      <w:footerReference w:type="default" r:id="rId9"/>
      <w:pgSz w:w="11906" w:h="16838"/>
      <w:pgMar w:top="1701" w:right="1134" w:bottom="1134" w:left="1701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73CA4" w14:textId="77777777" w:rsidR="00946F08" w:rsidRDefault="00946F08" w:rsidP="00B22412">
      <w:pPr>
        <w:spacing w:line="240" w:lineRule="auto"/>
      </w:pPr>
      <w:r>
        <w:separator/>
      </w:r>
    </w:p>
  </w:endnote>
  <w:endnote w:type="continuationSeparator" w:id="0">
    <w:p w14:paraId="0ACC09DB" w14:textId="77777777" w:rsidR="00946F08" w:rsidRDefault="00946F08" w:rsidP="00B224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757025" w14:textId="77777777" w:rsidR="002B75A0" w:rsidRPr="00B6023E" w:rsidRDefault="002B75A0" w:rsidP="002B75A0">
    <w:pPr>
      <w:pStyle w:val="Rodap"/>
      <w:rPr>
        <w:rFonts w:ascii="Times New Roman" w:hAnsi="Times New Roman" w:cs="Times New Roman"/>
        <w:color w:val="7F7F7F" w:themeColor="text1" w:themeTint="80"/>
        <w:sz w:val="18"/>
        <w:szCs w:val="18"/>
      </w:rPr>
    </w:pPr>
    <w:r w:rsidRPr="00B6023E">
      <w:rPr>
        <w:rFonts w:ascii="Times New Roman" w:hAnsi="Times New Roman" w:cs="Times New Roman"/>
        <w:color w:val="7F7F7F" w:themeColor="text1" w:themeTint="80"/>
        <w:spacing w:val="60"/>
      </w:rPr>
      <w:tab/>
    </w:r>
    <w:r w:rsidRPr="00B6023E">
      <w:rPr>
        <w:rFonts w:ascii="Times New Roman" w:hAnsi="Times New Roman" w:cs="Times New Roman"/>
        <w:color w:val="7F7F7F" w:themeColor="text1" w:themeTint="80"/>
        <w:spacing w:val="60"/>
      </w:rPr>
      <w:tab/>
    </w:r>
    <w:r w:rsidRPr="00B6023E">
      <w:rPr>
        <w:rFonts w:ascii="Times New Roman" w:hAnsi="Times New Roman" w:cs="Times New Roman"/>
        <w:color w:val="595959" w:themeColor="text1" w:themeTint="A6"/>
        <w:spacing w:val="60"/>
        <w:sz w:val="18"/>
        <w:szCs w:val="18"/>
      </w:rPr>
      <w:t>Página</w:t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t xml:space="preserve"> </w:t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begin"/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instrText>PAGE   \* MERGEFORMAT</w:instrText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separate"/>
    </w:r>
    <w:r>
      <w:rPr>
        <w:rFonts w:ascii="Times New Roman" w:hAnsi="Times New Roman" w:cs="Times New Roman"/>
        <w:color w:val="595959" w:themeColor="text1" w:themeTint="A6"/>
        <w:sz w:val="18"/>
        <w:szCs w:val="18"/>
      </w:rPr>
      <w:t>1</w:t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end"/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t xml:space="preserve"> | </w:t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begin"/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instrText>NUMPAGES  \* Arabic  \* MERGEFORMAT</w:instrText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separate"/>
    </w:r>
    <w:r>
      <w:rPr>
        <w:rFonts w:ascii="Times New Roman" w:hAnsi="Times New Roman" w:cs="Times New Roman"/>
        <w:color w:val="595959" w:themeColor="text1" w:themeTint="A6"/>
        <w:sz w:val="18"/>
        <w:szCs w:val="18"/>
      </w:rPr>
      <w:t>5</w:t>
    </w:r>
    <w:r w:rsidRPr="00B6023E">
      <w:rPr>
        <w:rFonts w:ascii="Times New Roman" w:hAnsi="Times New Roman" w:cs="Times New Roman"/>
        <w:color w:val="595959" w:themeColor="text1" w:themeTint="A6"/>
        <w:sz w:val="18"/>
        <w:szCs w:val="18"/>
      </w:rPr>
      <w:fldChar w:fldCharType="end"/>
    </w:r>
  </w:p>
  <w:p w14:paraId="5D2E25AB" w14:textId="3D1C0194" w:rsidR="00B22412" w:rsidRPr="002B75A0" w:rsidRDefault="00B22412" w:rsidP="002B75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FC7F1" w14:textId="77777777" w:rsidR="00946F08" w:rsidRDefault="00946F08" w:rsidP="00B22412">
      <w:pPr>
        <w:spacing w:line="240" w:lineRule="auto"/>
      </w:pPr>
      <w:r>
        <w:separator/>
      </w:r>
    </w:p>
  </w:footnote>
  <w:footnote w:type="continuationSeparator" w:id="0">
    <w:p w14:paraId="4FB8BA8D" w14:textId="77777777" w:rsidR="00946F08" w:rsidRDefault="00946F08" w:rsidP="00B224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99E00" w14:textId="77777777" w:rsidR="001D59BD" w:rsidRPr="00B6023E" w:rsidRDefault="002B75A0" w:rsidP="001D59BD">
    <w:pPr>
      <w:pStyle w:val="Normal1"/>
      <w:spacing w:line="276" w:lineRule="auto"/>
      <w:jc w:val="right"/>
      <w:rPr>
        <w:rFonts w:ascii="Times New Roman" w:hAnsi="Times New Roman" w:cs="Times New Roman"/>
        <w:bCs/>
        <w:noProof/>
        <w:sz w:val="20"/>
        <w:szCs w:val="20"/>
      </w:rPr>
    </w:pPr>
    <w:r w:rsidRPr="00B6023E">
      <w:rPr>
        <w:rFonts w:ascii="Times New Roman" w:hAnsi="Times New Roman" w:cs="Times New Roman"/>
        <w:bCs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76DE982D" wp14:editId="5480F98C">
          <wp:simplePos x="0" y="0"/>
          <wp:positionH relativeFrom="page">
            <wp:posOffset>3675380</wp:posOffset>
          </wp:positionH>
          <wp:positionV relativeFrom="paragraph">
            <wp:posOffset>-224155</wp:posOffset>
          </wp:positionV>
          <wp:extent cx="466725" cy="542925"/>
          <wp:effectExtent l="0" t="0" r="9525" b="9525"/>
          <wp:wrapNone/>
          <wp:docPr id="69564027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1572" w:rsidRPr="00131572">
      <w:rPr>
        <w:rFonts w:ascii="Times New Roman" w:hAnsi="Times New Roman" w:cs="Times New Roman"/>
        <w:bCs/>
        <w:noProof/>
        <w:sz w:val="20"/>
        <w:szCs w:val="20"/>
      </w:rPr>
      <w:t xml:space="preserve"> </w:t>
    </w:r>
    <w:r w:rsidR="001D59BD">
      <w:rPr>
        <w:rFonts w:ascii="Times New Roman" w:hAnsi="Times New Roman" w:cs="Times New Roman"/>
        <w:bCs/>
        <w:noProof/>
        <w:sz w:val="20"/>
        <w:szCs w:val="20"/>
      </w:rPr>
      <w:t xml:space="preserve">DISPENSA ELETRÔNICA N° </w:t>
    </w:r>
    <w:r w:rsidR="001D59BD" w:rsidRPr="00733564">
      <w:rPr>
        <w:rFonts w:ascii="Times New Roman" w:hAnsi="Times New Roman" w:cs="Times New Roman"/>
        <w:bCs/>
        <w:noProof/>
        <w:sz w:val="20"/>
        <w:szCs w:val="20"/>
      </w:rPr>
      <w:t>930067 - 2/2025</w:t>
    </w:r>
  </w:p>
  <w:p w14:paraId="2EDF4A1B" w14:textId="77777777" w:rsidR="001D59BD" w:rsidRPr="00B6023E" w:rsidRDefault="001D59BD" w:rsidP="001D59BD">
    <w:pPr>
      <w:pStyle w:val="Normal1"/>
      <w:spacing w:line="276" w:lineRule="auto"/>
      <w:jc w:val="right"/>
      <w:rPr>
        <w:rFonts w:ascii="Times New Roman" w:hAnsi="Times New Roman" w:cs="Times New Roman"/>
        <w:bCs/>
        <w:noProof/>
        <w:sz w:val="20"/>
        <w:szCs w:val="20"/>
      </w:rPr>
    </w:pPr>
    <w:r w:rsidRPr="00B6023E">
      <w:rPr>
        <w:rFonts w:ascii="Times New Roman" w:hAnsi="Times New Roman" w:cs="Times New Roman"/>
        <w:bCs/>
        <w:noProof/>
        <w:sz w:val="20"/>
        <w:szCs w:val="20"/>
      </w:rPr>
      <w:t>CÂMARA MUNICIPAL DE SERTÃOZINHO (SP)</w:t>
    </w:r>
  </w:p>
  <w:p w14:paraId="472ABB0F" w14:textId="77777777" w:rsidR="001D59BD" w:rsidRPr="00B6023E" w:rsidRDefault="001D59BD" w:rsidP="001D59BD">
    <w:pPr>
      <w:pStyle w:val="Normal1"/>
      <w:spacing w:line="276" w:lineRule="auto"/>
      <w:jc w:val="right"/>
      <w:rPr>
        <w:rFonts w:ascii="Times New Roman" w:hAnsi="Times New Roman" w:cs="Times New Roman"/>
        <w:bCs/>
        <w:noProof/>
        <w:sz w:val="20"/>
        <w:szCs w:val="20"/>
      </w:rPr>
    </w:pPr>
    <w:r w:rsidRPr="00B6023E">
      <w:rPr>
        <w:rFonts w:ascii="Times New Roman" w:hAnsi="Times New Roman" w:cs="Times New Roman"/>
        <w:bCs/>
        <w:noProof/>
        <w:sz w:val="20"/>
        <w:szCs w:val="20"/>
      </w:rPr>
      <w:t>Av. Egisto Sicchieri, 1289, Jd Diamante - CEP 14.177-131</w:t>
    </w:r>
  </w:p>
  <w:p w14:paraId="4D5712B4" w14:textId="77777777" w:rsidR="001D59BD" w:rsidRPr="00B6023E" w:rsidRDefault="001D59BD" w:rsidP="001D59BD">
    <w:pPr>
      <w:pStyle w:val="Normal1"/>
      <w:spacing w:line="276" w:lineRule="auto"/>
      <w:jc w:val="right"/>
      <w:rPr>
        <w:rFonts w:ascii="Times New Roman" w:hAnsi="Times New Roman" w:cs="Times New Roman"/>
        <w:bCs/>
        <w:noProof/>
        <w:sz w:val="20"/>
        <w:szCs w:val="20"/>
      </w:rPr>
    </w:pPr>
    <w:r w:rsidRPr="00B6023E">
      <w:rPr>
        <w:rFonts w:ascii="Times New Roman" w:hAnsi="Times New Roman" w:cs="Times New Roman"/>
        <w:bCs/>
        <w:noProof/>
        <w:sz w:val="20"/>
        <w:szCs w:val="20"/>
      </w:rPr>
      <w:t>(16) 3946-9600</w:t>
    </w:r>
  </w:p>
  <w:p w14:paraId="2CF5AE9D" w14:textId="0E3EDF1D" w:rsidR="00B22412" w:rsidRPr="002B75A0" w:rsidRDefault="002B75A0" w:rsidP="002B75A0">
    <w:pPr>
      <w:pStyle w:val="Normal1"/>
      <w:spacing w:line="276" w:lineRule="auto"/>
      <w:jc w:val="right"/>
      <w:rPr>
        <w:rFonts w:ascii="Times New Roman" w:hAnsi="Times New Roman" w:cs="Times New Roman"/>
        <w:bCs/>
        <w:noProof/>
        <w:sz w:val="20"/>
        <w:szCs w:val="20"/>
      </w:rPr>
    </w:pPr>
    <w:r w:rsidRPr="00B6023E">
      <w:rPr>
        <w:rFonts w:ascii="Times New Roman" w:hAnsi="Times New Roman" w:cs="Times New Roman"/>
        <w:bCs/>
        <w:noProof/>
        <w:sz w:val="20"/>
        <w:szCs w:val="20"/>
      </w:rPr>
      <w:t>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50628"/>
    <w:multiLevelType w:val="multilevel"/>
    <w:tmpl w:val="656AF8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360" w:hanging="360"/>
      </w:pPr>
      <w:rPr>
        <w:rFonts w:ascii="Times New Roman" w:eastAsia="Arial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7670E9E"/>
    <w:multiLevelType w:val="multilevel"/>
    <w:tmpl w:val="8C621408"/>
    <w:lvl w:ilvl="0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8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36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50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7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72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920" w:hanging="360"/>
      </w:pPr>
      <w:rPr>
        <w:u w:val="none"/>
      </w:rPr>
    </w:lvl>
  </w:abstractNum>
  <w:abstractNum w:abstractNumId="2" w15:restartNumberingAfterBreak="0">
    <w:nsid w:val="2A4D05FD"/>
    <w:multiLevelType w:val="hybridMultilevel"/>
    <w:tmpl w:val="DAA822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3B7175"/>
    <w:multiLevelType w:val="multilevel"/>
    <w:tmpl w:val="BE101B9A"/>
    <w:lvl w:ilvl="0">
      <w:start w:val="1"/>
      <w:numFmt w:val="lowerLetter"/>
      <w:lvlText w:val="%1)"/>
      <w:lvlJc w:val="left"/>
      <w:pPr>
        <w:ind w:left="144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393857B6"/>
    <w:multiLevelType w:val="multilevel"/>
    <w:tmpl w:val="464678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sz w:val="24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 w:val="0"/>
        <w:sz w:val="24"/>
      </w:rPr>
    </w:lvl>
  </w:abstractNum>
  <w:abstractNum w:abstractNumId="5" w15:restartNumberingAfterBreak="0">
    <w:nsid w:val="4E5F4EA8"/>
    <w:multiLevelType w:val="multilevel"/>
    <w:tmpl w:val="A58EE09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5A4842BF"/>
    <w:multiLevelType w:val="hybridMultilevel"/>
    <w:tmpl w:val="CBE80B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2C32D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2A152F2"/>
    <w:multiLevelType w:val="multilevel"/>
    <w:tmpl w:val="97400522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7EA"/>
    <w:rsid w:val="000432B4"/>
    <w:rsid w:val="00046BBF"/>
    <w:rsid w:val="0007425E"/>
    <w:rsid w:val="000F2915"/>
    <w:rsid w:val="00127B1B"/>
    <w:rsid w:val="00130051"/>
    <w:rsid w:val="00131572"/>
    <w:rsid w:val="001336E9"/>
    <w:rsid w:val="001D59BD"/>
    <w:rsid w:val="0028119C"/>
    <w:rsid w:val="002A58C6"/>
    <w:rsid w:val="002B75A0"/>
    <w:rsid w:val="002C0431"/>
    <w:rsid w:val="00306ECD"/>
    <w:rsid w:val="003364E3"/>
    <w:rsid w:val="00343FF4"/>
    <w:rsid w:val="00347494"/>
    <w:rsid w:val="00366899"/>
    <w:rsid w:val="0038500D"/>
    <w:rsid w:val="003B3297"/>
    <w:rsid w:val="003F695A"/>
    <w:rsid w:val="00445190"/>
    <w:rsid w:val="00473AB3"/>
    <w:rsid w:val="004A68AA"/>
    <w:rsid w:val="004B4211"/>
    <w:rsid w:val="004C18B0"/>
    <w:rsid w:val="004D02A6"/>
    <w:rsid w:val="005030E5"/>
    <w:rsid w:val="00514957"/>
    <w:rsid w:val="00562540"/>
    <w:rsid w:val="0058226B"/>
    <w:rsid w:val="005C7D24"/>
    <w:rsid w:val="006230B7"/>
    <w:rsid w:val="006A1157"/>
    <w:rsid w:val="006B55DD"/>
    <w:rsid w:val="006C563D"/>
    <w:rsid w:val="006D749C"/>
    <w:rsid w:val="006E4AB0"/>
    <w:rsid w:val="006E6ECF"/>
    <w:rsid w:val="007113AE"/>
    <w:rsid w:val="00713A43"/>
    <w:rsid w:val="007359AC"/>
    <w:rsid w:val="00772300"/>
    <w:rsid w:val="00777EAA"/>
    <w:rsid w:val="00794F49"/>
    <w:rsid w:val="007A4631"/>
    <w:rsid w:val="007C3C00"/>
    <w:rsid w:val="007E7263"/>
    <w:rsid w:val="00805BDC"/>
    <w:rsid w:val="00826D4A"/>
    <w:rsid w:val="0083626F"/>
    <w:rsid w:val="00876A52"/>
    <w:rsid w:val="0088418E"/>
    <w:rsid w:val="00895432"/>
    <w:rsid w:val="008A33DA"/>
    <w:rsid w:val="008D1A85"/>
    <w:rsid w:val="009032D6"/>
    <w:rsid w:val="00931D50"/>
    <w:rsid w:val="00942266"/>
    <w:rsid w:val="00946F08"/>
    <w:rsid w:val="00951860"/>
    <w:rsid w:val="009613B0"/>
    <w:rsid w:val="00995BD7"/>
    <w:rsid w:val="00A866BA"/>
    <w:rsid w:val="00AB15AC"/>
    <w:rsid w:val="00B22412"/>
    <w:rsid w:val="00BC463C"/>
    <w:rsid w:val="00C013AC"/>
    <w:rsid w:val="00C30D12"/>
    <w:rsid w:val="00C31102"/>
    <w:rsid w:val="00CB6B73"/>
    <w:rsid w:val="00CC706A"/>
    <w:rsid w:val="00D06774"/>
    <w:rsid w:val="00D440D5"/>
    <w:rsid w:val="00DA565E"/>
    <w:rsid w:val="00DF2ED0"/>
    <w:rsid w:val="00E46796"/>
    <w:rsid w:val="00EA57EA"/>
    <w:rsid w:val="00EA7926"/>
    <w:rsid w:val="00EC216A"/>
    <w:rsid w:val="00EC7AC6"/>
    <w:rsid w:val="00EF5CDE"/>
    <w:rsid w:val="00F41062"/>
    <w:rsid w:val="00F44DAD"/>
    <w:rsid w:val="00F7304D"/>
    <w:rsid w:val="00F91E94"/>
    <w:rsid w:val="00F93836"/>
    <w:rsid w:val="00FC6876"/>
    <w:rsid w:val="00FF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93CF62"/>
  <w15:docId w15:val="{B71B09BA-49A4-49CE-8945-684F7E7CE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  <w:ind w:firstLine="7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7EA"/>
    <w:pPr>
      <w:spacing w:line="276" w:lineRule="auto"/>
      <w:ind w:firstLine="0"/>
      <w:jc w:val="left"/>
    </w:pPr>
  </w:style>
  <w:style w:type="paragraph" w:styleId="Ttulo1">
    <w:name w:val="heading 1"/>
    <w:basedOn w:val="Normal1"/>
    <w:next w:val="Normal1"/>
    <w:rsid w:val="00B22412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rsid w:val="00B22412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B2241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B2241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B22412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B22412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link w:val="normalChar"/>
    <w:rsid w:val="00B22412"/>
  </w:style>
  <w:style w:type="table" w:customStyle="1" w:styleId="TableNormal">
    <w:name w:val="Table Normal"/>
    <w:rsid w:val="00B2241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B22412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rsid w:val="00B22412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C3110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1102"/>
  </w:style>
  <w:style w:type="paragraph" w:styleId="Rodap">
    <w:name w:val="footer"/>
    <w:basedOn w:val="Normal"/>
    <w:link w:val="RodapChar"/>
    <w:uiPriority w:val="99"/>
    <w:unhideWhenUsed/>
    <w:rsid w:val="00C3110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1102"/>
  </w:style>
  <w:style w:type="paragraph" w:styleId="Textodebalo">
    <w:name w:val="Balloon Text"/>
    <w:basedOn w:val="Normal"/>
    <w:link w:val="TextodebaloChar"/>
    <w:uiPriority w:val="99"/>
    <w:semiHidden/>
    <w:unhideWhenUsed/>
    <w:rsid w:val="004C18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18B0"/>
    <w:rPr>
      <w:rFonts w:ascii="Tahoma" w:hAnsi="Tahoma" w:cs="Tahoma"/>
      <w:sz w:val="16"/>
      <w:szCs w:val="16"/>
    </w:rPr>
  </w:style>
  <w:style w:type="character" w:customStyle="1" w:styleId="normalChar">
    <w:name w:val="normal Char"/>
    <w:basedOn w:val="Fontepargpadro"/>
    <w:link w:val="Normal1"/>
    <w:rsid w:val="00777EAA"/>
  </w:style>
  <w:style w:type="paragraph" w:styleId="PargrafodaLista">
    <w:name w:val="List Paragraph"/>
    <w:basedOn w:val="Normal"/>
    <w:link w:val="PargrafodaListaChar"/>
    <w:qFormat/>
    <w:rsid w:val="006E6ECF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951860"/>
    <w:rPr>
      <w:color w:val="0000FF" w:themeColor="hyperlink"/>
      <w:u w:val="single"/>
    </w:rPr>
  </w:style>
  <w:style w:type="character" w:customStyle="1" w:styleId="PargrafodaListaChar">
    <w:name w:val="Parágrafo da Lista Char"/>
    <w:basedOn w:val="Fontepargpadro"/>
    <w:link w:val="PargrafodaLista"/>
    <w:qFormat/>
    <w:rsid w:val="0038500D"/>
  </w:style>
  <w:style w:type="table" w:styleId="Tabelacomgrade">
    <w:name w:val="Table Grid"/>
    <w:basedOn w:val="Tabelanormal"/>
    <w:uiPriority w:val="59"/>
    <w:rsid w:val="00BC463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1Clara">
    <w:name w:val="Grid Table 1 Light"/>
    <w:basedOn w:val="Tabelanormal"/>
    <w:uiPriority w:val="46"/>
    <w:rsid w:val="0028119C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abrina.rosa\Desktop\Licita&#231;&#245;es%20e%20contratos\CONTRATOS%20E%20EDITAIS\2022\Modelo%20em%20branco%20com%20numeraca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D47D9-A65C-4B11-837C-F480B558D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em branco com numeracao</Template>
  <TotalTime>138</TotalTime>
  <Pages>1</Pages>
  <Words>185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Galatti Rosa</dc:creator>
  <cp:lastModifiedBy>Sabrina Galatti Rosa</cp:lastModifiedBy>
  <cp:revision>24</cp:revision>
  <cp:lastPrinted>2025-04-03T14:30:00Z</cp:lastPrinted>
  <dcterms:created xsi:type="dcterms:W3CDTF">2025-01-09T17:30:00Z</dcterms:created>
  <dcterms:modified xsi:type="dcterms:W3CDTF">2025-10-24T13:25:00Z</dcterms:modified>
</cp:coreProperties>
</file>