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708F1" w14:textId="4599AC6E" w:rsidR="00DA5F1F" w:rsidRPr="00A420A9" w:rsidRDefault="00BB2E5F" w:rsidP="001C7679">
      <w:pPr>
        <w:tabs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9639"/>
        </w:tabs>
        <w:jc w:val="center"/>
        <w:rPr>
          <w:rFonts w:ascii="Bookman Old Style" w:hAnsi="Bookman Old Style" w:cs="Arial"/>
          <w:b/>
          <w:u w:val="single"/>
        </w:rPr>
      </w:pPr>
      <w:r>
        <w:rPr>
          <w:rFonts w:ascii="Bookman Old Style" w:hAnsi="Bookman Old Style" w:cs="Arial"/>
          <w:b/>
          <w:u w:val="single"/>
        </w:rPr>
        <w:t xml:space="preserve">RETIFICAÇÃO </w:t>
      </w:r>
      <w:r w:rsidR="00DA5F1F" w:rsidRPr="00A420A9">
        <w:rPr>
          <w:rFonts w:ascii="Bookman Old Style" w:hAnsi="Bookman Old Style" w:cs="Arial"/>
          <w:b/>
          <w:u w:val="single"/>
        </w:rPr>
        <w:t>EXTRATO</w:t>
      </w:r>
    </w:p>
    <w:p w14:paraId="32E5F74B" w14:textId="77777777" w:rsidR="00552979" w:rsidRPr="00A420A9" w:rsidRDefault="00552979" w:rsidP="001C7679">
      <w:pPr>
        <w:tabs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9639"/>
        </w:tabs>
        <w:rPr>
          <w:rFonts w:ascii="Bookman Old Style" w:hAnsi="Bookman Old Style" w:cs="Arial"/>
          <w:b/>
          <w:u w:val="single"/>
        </w:rPr>
      </w:pPr>
    </w:p>
    <w:p w14:paraId="3B4CC0A1" w14:textId="77777777" w:rsidR="00552979" w:rsidRPr="00A420A9" w:rsidRDefault="00552979" w:rsidP="0039276F">
      <w:pPr>
        <w:tabs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9639"/>
        </w:tabs>
        <w:jc w:val="center"/>
        <w:rPr>
          <w:rFonts w:ascii="Bookman Old Style" w:hAnsi="Bookman Old Style" w:cs="Arial"/>
          <w:b/>
          <w:u w:val="single"/>
        </w:rPr>
      </w:pPr>
    </w:p>
    <w:p w14:paraId="0A86A5CD" w14:textId="359D8873" w:rsidR="0068782F" w:rsidRPr="00A420A9" w:rsidRDefault="00DA0975" w:rsidP="0039276F">
      <w:pPr>
        <w:tabs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9639"/>
        </w:tabs>
        <w:jc w:val="center"/>
        <w:rPr>
          <w:rFonts w:ascii="Bookman Old Style" w:hAnsi="Bookman Old Style" w:cs="Arial"/>
          <w:b/>
          <w:u w:val="single"/>
        </w:rPr>
      </w:pPr>
      <w:r>
        <w:rPr>
          <w:rFonts w:ascii="Bookman Old Style" w:hAnsi="Bookman Old Style" w:cs="Arial"/>
          <w:b/>
          <w:u w:val="single"/>
        </w:rPr>
        <w:t>PREGÃO</w:t>
      </w:r>
      <w:r w:rsidR="00D056DB">
        <w:rPr>
          <w:rFonts w:ascii="Bookman Old Style" w:hAnsi="Bookman Old Style" w:cs="Arial"/>
          <w:b/>
          <w:u w:val="single"/>
        </w:rPr>
        <w:t xml:space="preserve"> ELETRÔNICO</w:t>
      </w:r>
      <w:r>
        <w:rPr>
          <w:rFonts w:ascii="Bookman Old Style" w:hAnsi="Bookman Old Style" w:cs="Arial"/>
          <w:b/>
          <w:u w:val="single"/>
        </w:rPr>
        <w:t xml:space="preserve"> Nº </w:t>
      </w:r>
      <w:r w:rsidR="0055327B">
        <w:rPr>
          <w:rFonts w:ascii="Bookman Old Style" w:hAnsi="Bookman Old Style" w:cs="Arial"/>
          <w:b/>
          <w:u w:val="single"/>
        </w:rPr>
        <w:t>3</w:t>
      </w:r>
      <w:r w:rsidR="00AE0085">
        <w:rPr>
          <w:rFonts w:ascii="Bookman Old Style" w:hAnsi="Bookman Old Style" w:cs="Arial"/>
          <w:b/>
          <w:u w:val="single"/>
        </w:rPr>
        <w:t>7</w:t>
      </w:r>
      <w:r>
        <w:rPr>
          <w:rFonts w:ascii="Bookman Old Style" w:hAnsi="Bookman Old Style" w:cs="Arial"/>
          <w:b/>
          <w:u w:val="single"/>
        </w:rPr>
        <w:t>/202</w:t>
      </w:r>
      <w:r w:rsidR="00D03091">
        <w:rPr>
          <w:rFonts w:ascii="Bookman Old Style" w:hAnsi="Bookman Old Style" w:cs="Arial"/>
          <w:b/>
          <w:u w:val="single"/>
        </w:rPr>
        <w:t>4</w:t>
      </w:r>
      <w:r w:rsidR="001679AA">
        <w:rPr>
          <w:rFonts w:ascii="Bookman Old Style" w:hAnsi="Bookman Old Style" w:cs="Arial"/>
          <w:b/>
          <w:u w:val="single"/>
        </w:rPr>
        <w:t xml:space="preserve"> – REGISTRO DE PREÇOS</w:t>
      </w:r>
    </w:p>
    <w:p w14:paraId="6A935D9F" w14:textId="77777777" w:rsidR="00DA5F1F" w:rsidRPr="00A420A9" w:rsidRDefault="00DA5F1F" w:rsidP="0039276F">
      <w:pPr>
        <w:tabs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9639"/>
        </w:tabs>
        <w:jc w:val="center"/>
        <w:rPr>
          <w:rFonts w:ascii="Bookman Old Style" w:hAnsi="Bookman Old Style" w:cs="Arial"/>
          <w:b/>
          <w:u w:val="single"/>
        </w:rPr>
      </w:pPr>
    </w:p>
    <w:p w14:paraId="327B86C9" w14:textId="10E70B55" w:rsidR="00DA5F1F" w:rsidRPr="00A420A9" w:rsidRDefault="00CF2516" w:rsidP="0039276F">
      <w:pPr>
        <w:tabs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9639"/>
        </w:tabs>
        <w:jc w:val="center"/>
        <w:rPr>
          <w:rFonts w:ascii="Bookman Old Style" w:hAnsi="Bookman Old Style" w:cs="Arial"/>
          <w:b/>
          <w:u w:val="single"/>
        </w:rPr>
      </w:pPr>
      <w:r w:rsidRPr="00A420A9">
        <w:rPr>
          <w:rFonts w:ascii="Bookman Old Style" w:hAnsi="Bookman Old Style" w:cs="Arial"/>
          <w:b/>
          <w:u w:val="single"/>
        </w:rPr>
        <w:t>PROCESSO LICITATÓRIO Nº</w:t>
      </w:r>
      <w:r w:rsidR="009E5591" w:rsidRPr="00A420A9">
        <w:rPr>
          <w:rFonts w:ascii="Bookman Old Style" w:hAnsi="Bookman Old Style" w:cs="Arial"/>
          <w:b/>
          <w:u w:val="single"/>
        </w:rPr>
        <w:t>.</w:t>
      </w:r>
      <w:r w:rsidR="004D4E63" w:rsidRPr="00A420A9">
        <w:rPr>
          <w:rFonts w:ascii="Bookman Old Style" w:hAnsi="Bookman Old Style" w:cs="Arial"/>
          <w:b/>
          <w:u w:val="single"/>
        </w:rPr>
        <w:t xml:space="preserve"> </w:t>
      </w:r>
      <w:r w:rsidR="0055327B">
        <w:rPr>
          <w:rFonts w:ascii="Bookman Old Style" w:hAnsi="Bookman Old Style" w:cs="Arial"/>
          <w:b/>
          <w:u w:val="single"/>
        </w:rPr>
        <w:t>1.</w:t>
      </w:r>
      <w:r w:rsidR="00AE0085">
        <w:rPr>
          <w:rFonts w:ascii="Bookman Old Style" w:hAnsi="Bookman Old Style" w:cs="Arial"/>
          <w:b/>
          <w:u w:val="single"/>
        </w:rPr>
        <w:t>359</w:t>
      </w:r>
      <w:r w:rsidR="004B0783">
        <w:rPr>
          <w:rFonts w:ascii="Bookman Old Style" w:hAnsi="Bookman Old Style" w:cs="Arial"/>
          <w:b/>
          <w:u w:val="single"/>
        </w:rPr>
        <w:t>/202</w:t>
      </w:r>
      <w:r w:rsidR="00D03091">
        <w:rPr>
          <w:rFonts w:ascii="Bookman Old Style" w:hAnsi="Bookman Old Style" w:cs="Arial"/>
          <w:b/>
          <w:u w:val="single"/>
        </w:rPr>
        <w:t>4</w:t>
      </w:r>
    </w:p>
    <w:p w14:paraId="2BCDD021" w14:textId="77777777" w:rsidR="00BB2AB3" w:rsidRPr="00A420A9" w:rsidRDefault="00BB2AB3" w:rsidP="0039276F">
      <w:pPr>
        <w:tabs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9639"/>
        </w:tabs>
        <w:jc w:val="both"/>
        <w:rPr>
          <w:rFonts w:ascii="Bookman Old Style" w:hAnsi="Bookman Old Style" w:cs="Arial"/>
        </w:rPr>
      </w:pPr>
    </w:p>
    <w:p w14:paraId="11B64D5F" w14:textId="1C6E5F37" w:rsidR="0068782F" w:rsidRDefault="0068782F" w:rsidP="0039276F">
      <w:pPr>
        <w:tabs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9639"/>
        </w:tabs>
        <w:jc w:val="both"/>
        <w:rPr>
          <w:rFonts w:ascii="Bookman Old Style" w:hAnsi="Bookman Old Style" w:cs="Arial"/>
          <w:b/>
        </w:rPr>
      </w:pPr>
    </w:p>
    <w:p w14:paraId="51477042" w14:textId="77777777" w:rsidR="00AB626E" w:rsidRPr="00A420A9" w:rsidRDefault="00AB626E" w:rsidP="0039276F">
      <w:pPr>
        <w:tabs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9639"/>
        </w:tabs>
        <w:jc w:val="both"/>
        <w:rPr>
          <w:rFonts w:ascii="Bookman Old Style" w:hAnsi="Bookman Old Style" w:cs="Arial"/>
          <w:b/>
        </w:rPr>
      </w:pPr>
    </w:p>
    <w:p w14:paraId="63E4556D" w14:textId="38084025" w:rsidR="00DA5F1F" w:rsidRPr="00A420A9" w:rsidRDefault="00D40154" w:rsidP="0039276F">
      <w:pPr>
        <w:tabs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9639"/>
        </w:tabs>
        <w:jc w:val="both"/>
        <w:rPr>
          <w:rFonts w:ascii="Bookman Old Style" w:hAnsi="Bookman Old Style" w:cs="Arial"/>
          <w:b/>
        </w:rPr>
      </w:pPr>
      <w:r w:rsidRPr="00A420A9">
        <w:rPr>
          <w:rFonts w:ascii="Bookman Old Style" w:hAnsi="Bookman Old Style" w:cs="Arial"/>
          <w:b/>
        </w:rPr>
        <w:t xml:space="preserve">Data </w:t>
      </w:r>
      <w:r w:rsidR="00245F2D">
        <w:rPr>
          <w:rFonts w:ascii="Bookman Old Style" w:hAnsi="Bookman Old Style" w:cs="Arial"/>
          <w:b/>
        </w:rPr>
        <w:t>do certame:</w:t>
      </w:r>
      <w:r w:rsidRPr="00A420A9">
        <w:rPr>
          <w:rFonts w:ascii="Bookman Old Style" w:hAnsi="Bookman Old Style" w:cs="Arial"/>
          <w:b/>
        </w:rPr>
        <w:t xml:space="preserve"> </w:t>
      </w:r>
      <w:r w:rsidR="00B1393A">
        <w:rPr>
          <w:rFonts w:ascii="Bookman Old Style" w:hAnsi="Bookman Old Style" w:cs="Arial"/>
          <w:b/>
        </w:rPr>
        <w:t>09/10/2024</w:t>
      </w:r>
    </w:p>
    <w:p w14:paraId="49AE2F9B" w14:textId="304BFEF8" w:rsidR="00DA5F1F" w:rsidRDefault="00DA5F1F" w:rsidP="0039276F">
      <w:pPr>
        <w:tabs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9639"/>
        </w:tabs>
        <w:jc w:val="both"/>
        <w:rPr>
          <w:rFonts w:ascii="Bookman Old Style" w:hAnsi="Bookman Old Style" w:cs="Arial"/>
          <w:b/>
        </w:rPr>
      </w:pPr>
      <w:r w:rsidRPr="00A420A9">
        <w:rPr>
          <w:rFonts w:ascii="Bookman Old Style" w:hAnsi="Bookman Old Style" w:cs="Arial"/>
          <w:b/>
        </w:rPr>
        <w:t xml:space="preserve">Horário </w:t>
      </w:r>
      <w:r w:rsidR="00245F2D">
        <w:rPr>
          <w:rFonts w:ascii="Bookman Old Style" w:hAnsi="Bookman Old Style" w:cs="Arial"/>
          <w:b/>
        </w:rPr>
        <w:t xml:space="preserve">do certame: </w:t>
      </w:r>
      <w:r w:rsidR="00720280">
        <w:rPr>
          <w:rFonts w:ascii="Bookman Old Style" w:hAnsi="Bookman Old Style" w:cs="Arial"/>
          <w:b/>
        </w:rPr>
        <w:t>0</w:t>
      </w:r>
      <w:r w:rsidR="00D03091">
        <w:rPr>
          <w:rFonts w:ascii="Bookman Old Style" w:hAnsi="Bookman Old Style" w:cs="Arial"/>
          <w:b/>
        </w:rPr>
        <w:t>9</w:t>
      </w:r>
      <w:r w:rsidR="00DC3C5B" w:rsidRPr="00A420A9">
        <w:rPr>
          <w:rFonts w:ascii="Bookman Old Style" w:hAnsi="Bookman Old Style" w:cs="Arial"/>
          <w:b/>
        </w:rPr>
        <w:t>:</w:t>
      </w:r>
      <w:r w:rsidR="00D03091">
        <w:rPr>
          <w:rFonts w:ascii="Bookman Old Style" w:hAnsi="Bookman Old Style" w:cs="Arial"/>
          <w:b/>
        </w:rPr>
        <w:t>0</w:t>
      </w:r>
      <w:r w:rsidR="00DC3C5B" w:rsidRPr="00A420A9">
        <w:rPr>
          <w:rFonts w:ascii="Bookman Old Style" w:hAnsi="Bookman Old Style" w:cs="Arial"/>
          <w:b/>
        </w:rPr>
        <w:t>0</w:t>
      </w:r>
      <w:r w:rsidR="001E3028" w:rsidRPr="00A420A9">
        <w:rPr>
          <w:rFonts w:ascii="Bookman Old Style" w:hAnsi="Bookman Old Style" w:cs="Arial"/>
          <w:b/>
        </w:rPr>
        <w:t xml:space="preserve"> horas</w:t>
      </w:r>
    </w:p>
    <w:p w14:paraId="74CD33DB" w14:textId="77777777" w:rsidR="00AB626E" w:rsidRPr="00A420A9" w:rsidRDefault="00AB626E" w:rsidP="0039276F">
      <w:pPr>
        <w:tabs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  <w:tab w:val="left" w:pos="9639"/>
        </w:tabs>
        <w:jc w:val="both"/>
        <w:rPr>
          <w:rFonts w:ascii="Bookman Old Style" w:hAnsi="Bookman Old Style" w:cs="Arial"/>
          <w:b/>
        </w:rPr>
      </w:pPr>
    </w:p>
    <w:p w14:paraId="5B6AC3A3" w14:textId="77777777" w:rsidR="00BB2AB3" w:rsidRPr="00A420A9" w:rsidRDefault="00BB2AB3" w:rsidP="0039276F">
      <w:pPr>
        <w:spacing w:line="360" w:lineRule="auto"/>
        <w:jc w:val="both"/>
        <w:rPr>
          <w:rFonts w:ascii="Bookman Old Style" w:hAnsi="Bookman Old Style" w:cs="Arial"/>
        </w:rPr>
      </w:pPr>
    </w:p>
    <w:p w14:paraId="29E025D9" w14:textId="6B9D7B8F" w:rsidR="00397FCC" w:rsidRPr="00E84D70" w:rsidRDefault="003F2746" w:rsidP="001E7A95">
      <w:pPr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 w:cs="Arial"/>
          <w:b/>
          <w:bCs/>
        </w:rPr>
      </w:pPr>
      <w:r w:rsidRPr="00E84D70">
        <w:rPr>
          <w:rFonts w:ascii="Bookman Old Style" w:hAnsi="Bookman Old Style" w:cs="Arial"/>
          <w:b/>
          <w:bCs/>
        </w:rPr>
        <w:t xml:space="preserve">OBJETO: </w:t>
      </w:r>
      <w:r w:rsidR="00AE0085">
        <w:rPr>
          <w:rFonts w:ascii="Bookman Old Style" w:hAnsi="Bookman Old Style" w:cstheme="majorHAnsi"/>
          <w:b/>
          <w:bCs/>
          <w:sz w:val="22"/>
          <w:szCs w:val="22"/>
        </w:rPr>
        <w:t>CONTRATAÇÃO DE EMPRESA ESPECIALIZADA PARA TRANSPORTAÇÃO E DESTINAÇÃO FINAL DE RESÍDUOS SÓLIDOS URBANOS.</w:t>
      </w:r>
    </w:p>
    <w:p w14:paraId="1718C350" w14:textId="77777777" w:rsidR="00EF7EFA" w:rsidRPr="00A420A9" w:rsidRDefault="000D62C8" w:rsidP="0051332D">
      <w:pPr>
        <w:autoSpaceDE w:val="0"/>
        <w:autoSpaceDN w:val="0"/>
        <w:adjustRightInd w:val="0"/>
        <w:jc w:val="both"/>
        <w:rPr>
          <w:rFonts w:ascii="Bookman Old Style" w:hAnsi="Bookman Old Style" w:cs="Arial"/>
        </w:rPr>
      </w:pPr>
      <w:r w:rsidRPr="00A420A9">
        <w:rPr>
          <w:rFonts w:ascii="Bookman Old Style" w:hAnsi="Bookman Old Style" w:cs="Arial"/>
        </w:rPr>
        <w:tab/>
      </w:r>
    </w:p>
    <w:p w14:paraId="2C09807F" w14:textId="77777777" w:rsidR="00552979" w:rsidRPr="00A420A9" w:rsidRDefault="00552979" w:rsidP="0039276F">
      <w:pPr>
        <w:spacing w:line="360" w:lineRule="auto"/>
        <w:jc w:val="both"/>
        <w:rPr>
          <w:rFonts w:ascii="Bookman Old Style" w:hAnsi="Bookman Old Style" w:cs="Arial"/>
        </w:rPr>
      </w:pPr>
      <w:r w:rsidRPr="00A420A9">
        <w:rPr>
          <w:rFonts w:ascii="Bookman Old Style" w:hAnsi="Bookman Old Style" w:cs="Arial"/>
        </w:rPr>
        <w:t>O Edital deverá ser retirado exclusivamente no site da Prefeitura Municipal de Presidente Bernardes-SP www.presidentebernardes.sp.gov.br/licitacao.</w:t>
      </w:r>
    </w:p>
    <w:p w14:paraId="039356F7" w14:textId="72D58C53" w:rsidR="00552979" w:rsidRPr="00A420A9" w:rsidRDefault="00552979" w:rsidP="0039276F">
      <w:pPr>
        <w:spacing w:line="360" w:lineRule="auto"/>
        <w:jc w:val="both"/>
        <w:rPr>
          <w:rFonts w:ascii="Bookman Old Style" w:hAnsi="Bookman Old Style" w:cs="Arial"/>
        </w:rPr>
      </w:pPr>
      <w:r w:rsidRPr="00A420A9">
        <w:rPr>
          <w:rFonts w:ascii="Bookman Old Style" w:hAnsi="Bookman Old Style" w:cs="Arial"/>
        </w:rPr>
        <w:t>Caso haja algum pedido de esclarecimento do edital, este deverá ser feito exclusivamente por e</w:t>
      </w:r>
      <w:r w:rsidR="00765A86" w:rsidRPr="00A420A9">
        <w:rPr>
          <w:rFonts w:ascii="Bookman Old Style" w:hAnsi="Bookman Old Style" w:cs="Arial"/>
        </w:rPr>
        <w:t>-</w:t>
      </w:r>
      <w:r w:rsidRPr="00A420A9">
        <w:rPr>
          <w:rFonts w:ascii="Bookman Old Style" w:hAnsi="Bookman Old Style" w:cs="Arial"/>
        </w:rPr>
        <w:t>mail.</w:t>
      </w:r>
    </w:p>
    <w:p w14:paraId="467BF881" w14:textId="77777777" w:rsidR="00552979" w:rsidRPr="00A420A9" w:rsidRDefault="00552979" w:rsidP="0039276F">
      <w:pPr>
        <w:spacing w:line="360" w:lineRule="auto"/>
        <w:jc w:val="both"/>
        <w:rPr>
          <w:rFonts w:ascii="Bookman Old Style" w:hAnsi="Bookman Old Style" w:cs="Arial"/>
        </w:rPr>
      </w:pPr>
      <w:r w:rsidRPr="00A420A9">
        <w:rPr>
          <w:rFonts w:ascii="Bookman Old Style" w:hAnsi="Bookman Old Style" w:cs="Arial"/>
        </w:rPr>
        <w:t>Havendo impugnação</w:t>
      </w:r>
      <w:r w:rsidR="00DC3C5B" w:rsidRPr="00A420A9">
        <w:rPr>
          <w:rFonts w:ascii="Bookman Old Style" w:hAnsi="Bookman Old Style" w:cs="Arial"/>
        </w:rPr>
        <w:t>,</w:t>
      </w:r>
      <w:r w:rsidRPr="00A420A9">
        <w:rPr>
          <w:rFonts w:ascii="Bookman Old Style" w:hAnsi="Bookman Old Style" w:cs="Arial"/>
        </w:rPr>
        <w:t xml:space="preserve"> as razões dever</w:t>
      </w:r>
      <w:r w:rsidR="0051332D" w:rsidRPr="00A420A9">
        <w:rPr>
          <w:rFonts w:ascii="Bookman Old Style" w:hAnsi="Bookman Old Style" w:cs="Arial"/>
        </w:rPr>
        <w:t>ão</w:t>
      </w:r>
      <w:r w:rsidRPr="00A420A9">
        <w:rPr>
          <w:rFonts w:ascii="Bookman Old Style" w:hAnsi="Bookman Old Style" w:cs="Arial"/>
        </w:rPr>
        <w:t xml:space="preserve"> ser protocol</w:t>
      </w:r>
      <w:r w:rsidR="0051332D" w:rsidRPr="00A420A9">
        <w:rPr>
          <w:rFonts w:ascii="Bookman Old Style" w:hAnsi="Bookman Old Style" w:cs="Arial"/>
        </w:rPr>
        <w:t>a</w:t>
      </w:r>
      <w:r w:rsidRPr="00A420A9">
        <w:rPr>
          <w:rFonts w:ascii="Bookman Old Style" w:hAnsi="Bookman Old Style" w:cs="Arial"/>
        </w:rPr>
        <w:t>da</w:t>
      </w:r>
      <w:r w:rsidR="0051332D" w:rsidRPr="00A420A9">
        <w:rPr>
          <w:rFonts w:ascii="Bookman Old Style" w:hAnsi="Bookman Old Style" w:cs="Arial"/>
        </w:rPr>
        <w:t>s</w:t>
      </w:r>
      <w:r w:rsidRPr="00A420A9">
        <w:rPr>
          <w:rFonts w:ascii="Bookman Old Style" w:hAnsi="Bookman Old Style" w:cs="Arial"/>
        </w:rPr>
        <w:t xml:space="preserve"> em 02 </w:t>
      </w:r>
      <w:r w:rsidR="00DC3C5B" w:rsidRPr="00A420A9">
        <w:rPr>
          <w:rFonts w:ascii="Bookman Old Style" w:hAnsi="Bookman Old Style" w:cs="Arial"/>
        </w:rPr>
        <w:t xml:space="preserve">(duas) </w:t>
      </w:r>
      <w:r w:rsidRPr="00A420A9">
        <w:rPr>
          <w:rFonts w:ascii="Bookman Old Style" w:hAnsi="Bookman Old Style" w:cs="Arial"/>
        </w:rPr>
        <w:t>vias originais</w:t>
      </w:r>
      <w:r w:rsidR="00DC3C5B" w:rsidRPr="00A420A9">
        <w:rPr>
          <w:rFonts w:ascii="Bookman Old Style" w:hAnsi="Bookman Old Style" w:cs="Arial"/>
        </w:rPr>
        <w:t>,</w:t>
      </w:r>
      <w:r w:rsidRPr="00A420A9">
        <w:rPr>
          <w:rFonts w:ascii="Bookman Old Style" w:hAnsi="Bookman Old Style" w:cs="Arial"/>
        </w:rPr>
        <w:t xml:space="preserve"> na Divisão de Administração e Planejamento, </w:t>
      </w:r>
      <w:r w:rsidR="00DC3C5B" w:rsidRPr="00A420A9">
        <w:rPr>
          <w:rFonts w:ascii="Bookman Old Style" w:hAnsi="Bookman Old Style" w:cs="Arial"/>
        </w:rPr>
        <w:t xml:space="preserve">sito à </w:t>
      </w:r>
      <w:r w:rsidRPr="00A420A9">
        <w:rPr>
          <w:rFonts w:ascii="Bookman Old Style" w:hAnsi="Bookman Old Style" w:cs="Arial"/>
        </w:rPr>
        <w:t xml:space="preserve">Rua Cel. José Soares Marcondes, 330 – Centro – </w:t>
      </w:r>
      <w:r w:rsidR="00DC3C5B" w:rsidRPr="00A420A9">
        <w:rPr>
          <w:rFonts w:ascii="Bookman Old Style" w:hAnsi="Bookman Old Style" w:cs="Arial"/>
        </w:rPr>
        <w:t>Presidente Bernardes/SP</w:t>
      </w:r>
      <w:r w:rsidRPr="00A420A9">
        <w:rPr>
          <w:rFonts w:ascii="Bookman Old Style" w:hAnsi="Bookman Old Style" w:cs="Arial"/>
        </w:rPr>
        <w:t>, no horário de expediente, ou seja, das 0</w:t>
      </w:r>
      <w:r w:rsidR="00065C6D" w:rsidRPr="00A420A9">
        <w:rPr>
          <w:rFonts w:ascii="Bookman Old Style" w:hAnsi="Bookman Old Style" w:cs="Arial"/>
        </w:rPr>
        <w:t>7</w:t>
      </w:r>
      <w:r w:rsidRPr="00A420A9">
        <w:rPr>
          <w:rFonts w:ascii="Bookman Old Style" w:hAnsi="Bookman Old Style" w:cs="Arial"/>
        </w:rPr>
        <w:t>:00 às 1</w:t>
      </w:r>
      <w:r w:rsidR="00065C6D" w:rsidRPr="00A420A9">
        <w:rPr>
          <w:rFonts w:ascii="Bookman Old Style" w:hAnsi="Bookman Old Style" w:cs="Arial"/>
        </w:rPr>
        <w:t>3</w:t>
      </w:r>
      <w:r w:rsidRPr="00A420A9">
        <w:rPr>
          <w:rFonts w:ascii="Bookman Old Style" w:hAnsi="Bookman Old Style" w:cs="Arial"/>
        </w:rPr>
        <w:t xml:space="preserve">:00 horas, observados os prazos legais. </w:t>
      </w:r>
    </w:p>
    <w:p w14:paraId="4FA58865" w14:textId="77777777" w:rsidR="00AB626E" w:rsidRDefault="00AB626E" w:rsidP="00A420A9">
      <w:pPr>
        <w:spacing w:line="360" w:lineRule="auto"/>
        <w:rPr>
          <w:rFonts w:ascii="Bookman Old Style" w:hAnsi="Bookman Old Style" w:cs="Arial"/>
        </w:rPr>
      </w:pPr>
    </w:p>
    <w:p w14:paraId="0AF0DE2C" w14:textId="77777777" w:rsidR="00AE0085" w:rsidRDefault="00AE0085" w:rsidP="00A420A9">
      <w:pPr>
        <w:spacing w:line="360" w:lineRule="auto"/>
        <w:rPr>
          <w:rFonts w:ascii="Bookman Old Style" w:hAnsi="Bookman Old Style" w:cs="Arial"/>
        </w:rPr>
      </w:pPr>
    </w:p>
    <w:p w14:paraId="5E7D288D" w14:textId="77777777" w:rsidR="00AE0085" w:rsidRPr="00A420A9" w:rsidRDefault="00AE0085" w:rsidP="00A420A9">
      <w:pPr>
        <w:spacing w:line="360" w:lineRule="auto"/>
        <w:rPr>
          <w:rFonts w:ascii="Bookman Old Style" w:hAnsi="Bookman Old Style" w:cs="Arial"/>
        </w:rPr>
      </w:pPr>
    </w:p>
    <w:p w14:paraId="334931DD" w14:textId="3F23E500" w:rsidR="00BB2AB3" w:rsidRPr="00A420A9" w:rsidRDefault="00DA5F1F" w:rsidP="00A420A9">
      <w:pPr>
        <w:spacing w:line="360" w:lineRule="auto"/>
        <w:jc w:val="right"/>
        <w:rPr>
          <w:rFonts w:ascii="Bookman Old Style" w:hAnsi="Bookman Old Style" w:cs="Arial"/>
        </w:rPr>
      </w:pPr>
      <w:r w:rsidRPr="00A420A9">
        <w:rPr>
          <w:rFonts w:ascii="Bookman Old Style" w:hAnsi="Bookman Old Style" w:cs="Arial"/>
        </w:rPr>
        <w:t xml:space="preserve">Presidente Bernardes-SP, </w:t>
      </w:r>
      <w:r w:rsidR="00B1393A">
        <w:rPr>
          <w:rFonts w:ascii="Bookman Old Style" w:hAnsi="Bookman Old Style" w:cs="Arial"/>
        </w:rPr>
        <w:t>24 de setembro de 2024.</w:t>
      </w:r>
    </w:p>
    <w:p w14:paraId="2AD1E8A9" w14:textId="77777777" w:rsidR="00AB626E" w:rsidRDefault="00AB626E" w:rsidP="0039276F">
      <w:pPr>
        <w:spacing w:line="360" w:lineRule="auto"/>
        <w:jc w:val="center"/>
        <w:rPr>
          <w:rFonts w:ascii="Bookman Old Style" w:hAnsi="Bookman Old Style" w:cs="Arial"/>
        </w:rPr>
      </w:pPr>
    </w:p>
    <w:p w14:paraId="0F30BF99" w14:textId="77777777" w:rsidR="00245F2D" w:rsidRDefault="00245F2D" w:rsidP="001C7679">
      <w:pPr>
        <w:spacing w:line="360" w:lineRule="auto"/>
        <w:rPr>
          <w:rFonts w:ascii="Bookman Old Style" w:hAnsi="Bookman Old Style" w:cs="Arial"/>
        </w:rPr>
      </w:pPr>
    </w:p>
    <w:p w14:paraId="7145370A" w14:textId="77777777" w:rsidR="008D1781" w:rsidRDefault="008D1781" w:rsidP="001C7679">
      <w:pPr>
        <w:spacing w:line="360" w:lineRule="auto"/>
        <w:rPr>
          <w:rFonts w:ascii="Bookman Old Style" w:hAnsi="Bookman Old Style" w:cs="Arial"/>
        </w:rPr>
      </w:pPr>
    </w:p>
    <w:p w14:paraId="32FC850D" w14:textId="77777777" w:rsidR="0034422A" w:rsidRDefault="0034422A" w:rsidP="001C7679">
      <w:pPr>
        <w:spacing w:line="360" w:lineRule="auto"/>
        <w:rPr>
          <w:rFonts w:ascii="Bookman Old Style" w:hAnsi="Bookman Old Style" w:cs="Arial"/>
        </w:rPr>
      </w:pPr>
    </w:p>
    <w:p w14:paraId="25D1516D" w14:textId="77777777" w:rsidR="008D1781" w:rsidRPr="00A420A9" w:rsidRDefault="008D1781" w:rsidP="001C7679">
      <w:pPr>
        <w:spacing w:line="360" w:lineRule="auto"/>
        <w:rPr>
          <w:rFonts w:ascii="Bookman Old Style" w:hAnsi="Bookman Old Style" w:cs="Arial"/>
        </w:rPr>
      </w:pPr>
    </w:p>
    <w:p w14:paraId="268778D9" w14:textId="77777777" w:rsidR="00DA5F1F" w:rsidRPr="00A420A9" w:rsidRDefault="00E8341E" w:rsidP="0039276F">
      <w:pPr>
        <w:spacing w:line="360" w:lineRule="auto"/>
        <w:jc w:val="center"/>
        <w:rPr>
          <w:rFonts w:ascii="Bookman Old Style" w:hAnsi="Bookman Old Style" w:cs="Arial"/>
          <w:b/>
        </w:rPr>
      </w:pPr>
      <w:r w:rsidRPr="00A420A9">
        <w:rPr>
          <w:rFonts w:ascii="Bookman Old Style" w:hAnsi="Bookman Old Style" w:cs="Arial"/>
          <w:b/>
        </w:rPr>
        <w:t>REGINALDO LUIZ ERNESTO CARDILO</w:t>
      </w:r>
    </w:p>
    <w:p w14:paraId="3633DCF9" w14:textId="77777777" w:rsidR="00583487" w:rsidRPr="00A420A9" w:rsidRDefault="00EA19B6" w:rsidP="009E33E1">
      <w:pPr>
        <w:spacing w:line="360" w:lineRule="auto"/>
        <w:jc w:val="center"/>
        <w:rPr>
          <w:rFonts w:ascii="Bookman Old Style" w:hAnsi="Bookman Old Style" w:cs="Arial"/>
          <w:b/>
        </w:rPr>
      </w:pPr>
      <w:r w:rsidRPr="00A420A9">
        <w:rPr>
          <w:rFonts w:ascii="Bookman Old Style" w:hAnsi="Bookman Old Style" w:cs="Arial"/>
          <w:b/>
        </w:rPr>
        <w:t>PREFEITO MUNICIP</w:t>
      </w:r>
      <w:r w:rsidR="00D94CC5" w:rsidRPr="00A420A9">
        <w:rPr>
          <w:rFonts w:ascii="Bookman Old Style" w:hAnsi="Bookman Old Style" w:cs="Arial"/>
          <w:b/>
        </w:rPr>
        <w:t>AL</w:t>
      </w:r>
    </w:p>
    <w:sectPr w:rsidR="00583487" w:rsidRPr="00A420A9" w:rsidSect="00BD045C">
      <w:headerReference w:type="default" r:id="rId7"/>
      <w:pgSz w:w="11906" w:h="16838"/>
      <w:pgMar w:top="719" w:right="128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A5525" w14:textId="77777777" w:rsidR="00EA50B0" w:rsidRDefault="00EA50B0">
      <w:r>
        <w:separator/>
      </w:r>
    </w:p>
  </w:endnote>
  <w:endnote w:type="continuationSeparator" w:id="0">
    <w:p w14:paraId="290F853B" w14:textId="77777777" w:rsidR="00EA50B0" w:rsidRDefault="00EA5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e Olive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63527" w14:textId="77777777" w:rsidR="00EA50B0" w:rsidRDefault="00EA50B0">
      <w:r>
        <w:separator/>
      </w:r>
    </w:p>
  </w:footnote>
  <w:footnote w:type="continuationSeparator" w:id="0">
    <w:p w14:paraId="6B775BF9" w14:textId="77777777" w:rsidR="00EA50B0" w:rsidRDefault="00EA5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41EA4" w14:textId="77777777" w:rsidR="00043622" w:rsidRDefault="00043622" w:rsidP="00133DE4">
    <w:pPr>
      <w:pStyle w:val="Cabealho"/>
      <w:ind w:left="1843"/>
      <w:jc w:val="center"/>
      <w:rPr>
        <w:rFonts w:ascii="Arial" w:hAnsi="Arial" w:cs="Arial"/>
        <w:sz w:val="22"/>
        <w:szCs w:val="22"/>
      </w:rPr>
    </w:pPr>
  </w:p>
  <w:p w14:paraId="765859EF" w14:textId="77777777" w:rsidR="00552979" w:rsidRDefault="00552979" w:rsidP="00133DE4">
    <w:pPr>
      <w:pStyle w:val="Cabealho"/>
      <w:ind w:left="1843"/>
      <w:jc w:val="center"/>
      <w:rPr>
        <w:rFonts w:ascii="Arial" w:hAnsi="Arial" w:cs="Arial"/>
        <w:sz w:val="22"/>
        <w:szCs w:val="22"/>
      </w:rPr>
    </w:pPr>
  </w:p>
  <w:p w14:paraId="367F164B" w14:textId="77777777" w:rsidR="00552979" w:rsidRDefault="00552979" w:rsidP="00133DE4">
    <w:pPr>
      <w:pStyle w:val="Cabealho"/>
      <w:ind w:left="1843"/>
      <w:jc w:val="center"/>
      <w:rPr>
        <w:rFonts w:ascii="Arial" w:hAnsi="Arial" w:cs="Arial"/>
        <w:sz w:val="22"/>
        <w:szCs w:val="22"/>
      </w:rPr>
    </w:pPr>
  </w:p>
  <w:p w14:paraId="44870773" w14:textId="77777777" w:rsidR="00552979" w:rsidRDefault="00552979" w:rsidP="00133DE4">
    <w:pPr>
      <w:pStyle w:val="Cabealho"/>
      <w:ind w:left="1843"/>
      <w:jc w:val="center"/>
      <w:rPr>
        <w:rFonts w:ascii="Arial" w:hAnsi="Arial" w:cs="Arial"/>
        <w:sz w:val="22"/>
        <w:szCs w:val="22"/>
      </w:rPr>
    </w:pPr>
  </w:p>
  <w:p w14:paraId="0B359634" w14:textId="77777777" w:rsidR="00552979" w:rsidRDefault="00552979" w:rsidP="00133DE4">
    <w:pPr>
      <w:pStyle w:val="Cabealho"/>
      <w:ind w:left="1843"/>
      <w:jc w:val="center"/>
      <w:rPr>
        <w:rFonts w:ascii="Arial" w:hAnsi="Arial" w:cs="Arial"/>
        <w:sz w:val="22"/>
        <w:szCs w:val="22"/>
      </w:rPr>
    </w:pPr>
  </w:p>
  <w:p w14:paraId="21D0110C" w14:textId="77777777" w:rsidR="00043622" w:rsidRDefault="0004362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6BD"/>
    <w:rsid w:val="00004F29"/>
    <w:rsid w:val="00012006"/>
    <w:rsid w:val="00021F61"/>
    <w:rsid w:val="00036701"/>
    <w:rsid w:val="00043622"/>
    <w:rsid w:val="00061B8C"/>
    <w:rsid w:val="00065C6D"/>
    <w:rsid w:val="00074729"/>
    <w:rsid w:val="00076EEE"/>
    <w:rsid w:val="0008178B"/>
    <w:rsid w:val="000A00F0"/>
    <w:rsid w:val="000B01ED"/>
    <w:rsid w:val="000D5BC3"/>
    <w:rsid w:val="000D62C8"/>
    <w:rsid w:val="000E1DA2"/>
    <w:rsid w:val="000E20A4"/>
    <w:rsid w:val="00133DE4"/>
    <w:rsid w:val="001411ED"/>
    <w:rsid w:val="001536D2"/>
    <w:rsid w:val="00154DE8"/>
    <w:rsid w:val="00156445"/>
    <w:rsid w:val="001567B9"/>
    <w:rsid w:val="001679AA"/>
    <w:rsid w:val="001731DD"/>
    <w:rsid w:val="001873A8"/>
    <w:rsid w:val="00190A5E"/>
    <w:rsid w:val="00193C70"/>
    <w:rsid w:val="001A46BD"/>
    <w:rsid w:val="001B2660"/>
    <w:rsid w:val="001C7679"/>
    <w:rsid w:val="001C79A6"/>
    <w:rsid w:val="001E3028"/>
    <w:rsid w:val="001E7A95"/>
    <w:rsid w:val="001F25EA"/>
    <w:rsid w:val="001F3F0D"/>
    <w:rsid w:val="00221EC2"/>
    <w:rsid w:val="00245F2D"/>
    <w:rsid w:val="00246972"/>
    <w:rsid w:val="00292376"/>
    <w:rsid w:val="00295A93"/>
    <w:rsid w:val="002A0B1B"/>
    <w:rsid w:val="002A0DDE"/>
    <w:rsid w:val="002A5F37"/>
    <w:rsid w:val="002A6482"/>
    <w:rsid w:val="002B457B"/>
    <w:rsid w:val="002B7856"/>
    <w:rsid w:val="002D59D5"/>
    <w:rsid w:val="002D5DDC"/>
    <w:rsid w:val="002D609C"/>
    <w:rsid w:val="002E5402"/>
    <w:rsid w:val="002E6341"/>
    <w:rsid w:val="00315322"/>
    <w:rsid w:val="00321517"/>
    <w:rsid w:val="00332DFE"/>
    <w:rsid w:val="0033353E"/>
    <w:rsid w:val="003356C4"/>
    <w:rsid w:val="0034422A"/>
    <w:rsid w:val="00351F64"/>
    <w:rsid w:val="003710D1"/>
    <w:rsid w:val="0038406C"/>
    <w:rsid w:val="0039276F"/>
    <w:rsid w:val="00397FCC"/>
    <w:rsid w:val="003A73C1"/>
    <w:rsid w:val="003C3842"/>
    <w:rsid w:val="003C62DF"/>
    <w:rsid w:val="003C7EAE"/>
    <w:rsid w:val="003E5413"/>
    <w:rsid w:val="003E625D"/>
    <w:rsid w:val="003F0BD1"/>
    <w:rsid w:val="003F2746"/>
    <w:rsid w:val="003F325A"/>
    <w:rsid w:val="003F58D3"/>
    <w:rsid w:val="003F5A22"/>
    <w:rsid w:val="0040329A"/>
    <w:rsid w:val="004034CF"/>
    <w:rsid w:val="0041170A"/>
    <w:rsid w:val="004241E7"/>
    <w:rsid w:val="00454FA2"/>
    <w:rsid w:val="00462485"/>
    <w:rsid w:val="00464B84"/>
    <w:rsid w:val="004A4A83"/>
    <w:rsid w:val="004B0783"/>
    <w:rsid w:val="004B5ACC"/>
    <w:rsid w:val="004C228D"/>
    <w:rsid w:val="004D3319"/>
    <w:rsid w:val="004D4E63"/>
    <w:rsid w:val="004E1D78"/>
    <w:rsid w:val="004F0CDB"/>
    <w:rsid w:val="0051332D"/>
    <w:rsid w:val="00524AD8"/>
    <w:rsid w:val="00552979"/>
    <w:rsid w:val="0055327B"/>
    <w:rsid w:val="00553A74"/>
    <w:rsid w:val="00560294"/>
    <w:rsid w:val="00560BF9"/>
    <w:rsid w:val="0056143F"/>
    <w:rsid w:val="00561D83"/>
    <w:rsid w:val="00580C85"/>
    <w:rsid w:val="00583487"/>
    <w:rsid w:val="00590C6B"/>
    <w:rsid w:val="00594ED9"/>
    <w:rsid w:val="005A0333"/>
    <w:rsid w:val="005A1A51"/>
    <w:rsid w:val="005A45F4"/>
    <w:rsid w:val="005B0523"/>
    <w:rsid w:val="005B1311"/>
    <w:rsid w:val="005B2D2F"/>
    <w:rsid w:val="005B4024"/>
    <w:rsid w:val="005D4445"/>
    <w:rsid w:val="005E628D"/>
    <w:rsid w:val="005F48B3"/>
    <w:rsid w:val="00617810"/>
    <w:rsid w:val="006327CB"/>
    <w:rsid w:val="00635162"/>
    <w:rsid w:val="00663AD4"/>
    <w:rsid w:val="0068782F"/>
    <w:rsid w:val="00695471"/>
    <w:rsid w:val="006A6B30"/>
    <w:rsid w:val="006C3061"/>
    <w:rsid w:val="006C65BA"/>
    <w:rsid w:val="006F6139"/>
    <w:rsid w:val="00701549"/>
    <w:rsid w:val="00701ED5"/>
    <w:rsid w:val="00702180"/>
    <w:rsid w:val="00711153"/>
    <w:rsid w:val="00720280"/>
    <w:rsid w:val="00765A86"/>
    <w:rsid w:val="00773D91"/>
    <w:rsid w:val="007819C2"/>
    <w:rsid w:val="0078210E"/>
    <w:rsid w:val="00783BB2"/>
    <w:rsid w:val="00786D38"/>
    <w:rsid w:val="007A2532"/>
    <w:rsid w:val="007A2D86"/>
    <w:rsid w:val="007A4014"/>
    <w:rsid w:val="007A595C"/>
    <w:rsid w:val="007B3A6B"/>
    <w:rsid w:val="007C17A2"/>
    <w:rsid w:val="007C7265"/>
    <w:rsid w:val="007D7DCF"/>
    <w:rsid w:val="007F316B"/>
    <w:rsid w:val="007F60FF"/>
    <w:rsid w:val="00814D18"/>
    <w:rsid w:val="0087356C"/>
    <w:rsid w:val="00883068"/>
    <w:rsid w:val="008B6AB8"/>
    <w:rsid w:val="008C6CA8"/>
    <w:rsid w:val="008D1781"/>
    <w:rsid w:val="008E637B"/>
    <w:rsid w:val="008E6F63"/>
    <w:rsid w:val="008F5E98"/>
    <w:rsid w:val="009169C1"/>
    <w:rsid w:val="009259C6"/>
    <w:rsid w:val="00931456"/>
    <w:rsid w:val="00935D58"/>
    <w:rsid w:val="00937ABC"/>
    <w:rsid w:val="009434DB"/>
    <w:rsid w:val="00960972"/>
    <w:rsid w:val="0096200E"/>
    <w:rsid w:val="0098229D"/>
    <w:rsid w:val="0098469B"/>
    <w:rsid w:val="00986313"/>
    <w:rsid w:val="00986A7C"/>
    <w:rsid w:val="009953B7"/>
    <w:rsid w:val="009D077A"/>
    <w:rsid w:val="009D7C01"/>
    <w:rsid w:val="009E33E1"/>
    <w:rsid w:val="009E51A7"/>
    <w:rsid w:val="009E5591"/>
    <w:rsid w:val="009F67E7"/>
    <w:rsid w:val="00A3655A"/>
    <w:rsid w:val="00A420A9"/>
    <w:rsid w:val="00A462D1"/>
    <w:rsid w:val="00A5640C"/>
    <w:rsid w:val="00A56A58"/>
    <w:rsid w:val="00A76CFC"/>
    <w:rsid w:val="00A82ECD"/>
    <w:rsid w:val="00AB08B6"/>
    <w:rsid w:val="00AB626E"/>
    <w:rsid w:val="00AC11B8"/>
    <w:rsid w:val="00AC19FC"/>
    <w:rsid w:val="00AD3802"/>
    <w:rsid w:val="00AE0085"/>
    <w:rsid w:val="00AE180F"/>
    <w:rsid w:val="00AE19A8"/>
    <w:rsid w:val="00B1393A"/>
    <w:rsid w:val="00B255F8"/>
    <w:rsid w:val="00B5152D"/>
    <w:rsid w:val="00B554A5"/>
    <w:rsid w:val="00B727F2"/>
    <w:rsid w:val="00B82578"/>
    <w:rsid w:val="00B839CF"/>
    <w:rsid w:val="00B916AC"/>
    <w:rsid w:val="00B93ADD"/>
    <w:rsid w:val="00BA0E2B"/>
    <w:rsid w:val="00BA0E40"/>
    <w:rsid w:val="00BB2AB3"/>
    <w:rsid w:val="00BB2E5F"/>
    <w:rsid w:val="00BB3DB1"/>
    <w:rsid w:val="00BB542E"/>
    <w:rsid w:val="00BC4F8B"/>
    <w:rsid w:val="00BC6BCD"/>
    <w:rsid w:val="00BC7F6C"/>
    <w:rsid w:val="00BD045C"/>
    <w:rsid w:val="00BE3478"/>
    <w:rsid w:val="00C24186"/>
    <w:rsid w:val="00C24730"/>
    <w:rsid w:val="00C40717"/>
    <w:rsid w:val="00C6266B"/>
    <w:rsid w:val="00C65A7B"/>
    <w:rsid w:val="00C801DA"/>
    <w:rsid w:val="00C81C63"/>
    <w:rsid w:val="00C86CCD"/>
    <w:rsid w:val="00C86FBF"/>
    <w:rsid w:val="00C8733B"/>
    <w:rsid w:val="00C9031E"/>
    <w:rsid w:val="00C91098"/>
    <w:rsid w:val="00C94C1A"/>
    <w:rsid w:val="00C97A9B"/>
    <w:rsid w:val="00CB30F9"/>
    <w:rsid w:val="00CB5996"/>
    <w:rsid w:val="00CC07B7"/>
    <w:rsid w:val="00CD030D"/>
    <w:rsid w:val="00CE2DEA"/>
    <w:rsid w:val="00CF2516"/>
    <w:rsid w:val="00CF5087"/>
    <w:rsid w:val="00D03091"/>
    <w:rsid w:val="00D0312A"/>
    <w:rsid w:val="00D03233"/>
    <w:rsid w:val="00D056DB"/>
    <w:rsid w:val="00D15206"/>
    <w:rsid w:val="00D31FFD"/>
    <w:rsid w:val="00D40154"/>
    <w:rsid w:val="00D40FBE"/>
    <w:rsid w:val="00D42CA1"/>
    <w:rsid w:val="00D45EBB"/>
    <w:rsid w:val="00D51B30"/>
    <w:rsid w:val="00D56753"/>
    <w:rsid w:val="00D836F9"/>
    <w:rsid w:val="00D90CE5"/>
    <w:rsid w:val="00D94CC5"/>
    <w:rsid w:val="00DA0975"/>
    <w:rsid w:val="00DA5F1F"/>
    <w:rsid w:val="00DA7068"/>
    <w:rsid w:val="00DC3C5B"/>
    <w:rsid w:val="00DC5DCC"/>
    <w:rsid w:val="00DD486D"/>
    <w:rsid w:val="00DE1030"/>
    <w:rsid w:val="00DF6E86"/>
    <w:rsid w:val="00E05956"/>
    <w:rsid w:val="00E32962"/>
    <w:rsid w:val="00E421C5"/>
    <w:rsid w:val="00E51DDD"/>
    <w:rsid w:val="00E5216E"/>
    <w:rsid w:val="00E579C7"/>
    <w:rsid w:val="00E66FA1"/>
    <w:rsid w:val="00E67684"/>
    <w:rsid w:val="00E8341E"/>
    <w:rsid w:val="00E84D70"/>
    <w:rsid w:val="00EA19B6"/>
    <w:rsid w:val="00EA50B0"/>
    <w:rsid w:val="00EB1931"/>
    <w:rsid w:val="00EC0CCA"/>
    <w:rsid w:val="00EF515F"/>
    <w:rsid w:val="00EF7EFA"/>
    <w:rsid w:val="00F0074A"/>
    <w:rsid w:val="00F009C3"/>
    <w:rsid w:val="00F2478E"/>
    <w:rsid w:val="00F36312"/>
    <w:rsid w:val="00F444FD"/>
    <w:rsid w:val="00F64F77"/>
    <w:rsid w:val="00F6608E"/>
    <w:rsid w:val="00F849E1"/>
    <w:rsid w:val="00F85653"/>
    <w:rsid w:val="00FA0A98"/>
    <w:rsid w:val="00FB2AA1"/>
    <w:rsid w:val="00FC1882"/>
    <w:rsid w:val="00FC3096"/>
    <w:rsid w:val="00FD597F"/>
    <w:rsid w:val="00FD653D"/>
    <w:rsid w:val="00FE5E12"/>
    <w:rsid w:val="00FF33ED"/>
    <w:rsid w:val="00FF3D2F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35B49"/>
  <w15:chartTrackingRefBased/>
  <w15:docId w15:val="{84BA7D8B-1B21-4A17-B156-A21D6235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5F1F"/>
    <w:rPr>
      <w:sz w:val="24"/>
      <w:szCs w:val="24"/>
    </w:rPr>
  </w:style>
  <w:style w:type="paragraph" w:styleId="Ttulo1">
    <w:name w:val="heading 1"/>
    <w:basedOn w:val="Normal"/>
    <w:next w:val="Normal"/>
    <w:qFormat/>
    <w:rsid w:val="00773D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73D91"/>
    <w:pPr>
      <w:keepNext/>
      <w:widowControl w:val="0"/>
      <w:tabs>
        <w:tab w:val="left" w:pos="9356"/>
      </w:tabs>
      <w:ind w:left="-70"/>
      <w:jc w:val="center"/>
      <w:outlineLvl w:val="1"/>
    </w:pPr>
    <w:rPr>
      <w:rFonts w:ascii="Arial" w:hAnsi="Arial"/>
      <w:b/>
      <w:szCs w:val="20"/>
    </w:rPr>
  </w:style>
  <w:style w:type="paragraph" w:styleId="Ttulo8">
    <w:name w:val="heading 8"/>
    <w:basedOn w:val="Normal"/>
    <w:next w:val="Normal"/>
    <w:qFormat/>
    <w:rsid w:val="00773D91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11E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33DE4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773D9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773D91"/>
    <w:pPr>
      <w:spacing w:before="100" w:beforeAutospacing="1" w:after="100" w:afterAutospacing="1"/>
    </w:pPr>
  </w:style>
  <w:style w:type="paragraph" w:styleId="Corpodetexto2">
    <w:name w:val="Body Text 2"/>
    <w:basedOn w:val="Normal"/>
    <w:rsid w:val="00773D91"/>
    <w:pPr>
      <w:jc w:val="both"/>
    </w:pPr>
    <w:rPr>
      <w:rFonts w:ascii="Antique Olive" w:hAnsi="Antique Olive" w:cs="Arial"/>
      <w:sz w:val="20"/>
      <w:szCs w:val="20"/>
    </w:rPr>
  </w:style>
  <w:style w:type="character" w:styleId="Hyperlink">
    <w:name w:val="Hyperlink"/>
    <w:rsid w:val="00DA5F1F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EA19B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19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38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omunica&#231;&#227;o%2001\Dados%20de%20aplicativos\Microsoft\Modelos\TimbreAdministra&#231;&#227;oNov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F9DBD-934A-4419-AF97-5947AF7B5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TimbreAdministraçãoNovo</Template>
  <TotalTime>8</TotalTime>
  <Pages>1</Pages>
  <Words>123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PRESIDENTE BERNARDES/SP</vt:lpstr>
    </vt:vector>
  </TitlesOfParts>
  <Company>Kille®Soft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PRESIDENTE BERNARDES/SP</dc:title>
  <dc:subject/>
  <dc:creator>Prefeitura Mun. Pres Bernardes</dc:creator>
  <cp:keywords/>
  <cp:lastModifiedBy>Município de Presidente Bernardes SP</cp:lastModifiedBy>
  <cp:revision>4</cp:revision>
  <cp:lastPrinted>2024-09-13T15:19:00Z</cp:lastPrinted>
  <dcterms:created xsi:type="dcterms:W3CDTF">2024-09-13T15:25:00Z</dcterms:created>
  <dcterms:modified xsi:type="dcterms:W3CDTF">2024-09-24T13:22:00Z</dcterms:modified>
</cp:coreProperties>
</file>