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pPr w:leftFromText="141" w:rightFromText="141" w:vertAnchor="page" w:horzAnchor="margin" w:tblpY="2686"/>
        <w:tblW w:w="9918" w:type="dxa"/>
        <w:tblLook w:val="04A0" w:firstRow="1" w:lastRow="0" w:firstColumn="1" w:lastColumn="0" w:noHBand="0" w:noVBand="1"/>
      </w:tblPr>
      <w:tblGrid>
        <w:gridCol w:w="5030"/>
        <w:gridCol w:w="4888"/>
      </w:tblGrid>
      <w:tr w:rsidR="002E2D0B" w:rsidRPr="002E2D0B" w14:paraId="625078B8" w14:textId="77777777" w:rsidTr="003B197E">
        <w:tc>
          <w:tcPr>
            <w:tcW w:w="9918" w:type="dxa"/>
            <w:gridSpan w:val="2"/>
            <w:tcBorders>
              <w:bottom w:val="single" w:sz="4" w:space="0" w:color="auto"/>
            </w:tcBorders>
          </w:tcPr>
          <w:p w14:paraId="53D5B044" w14:textId="77777777" w:rsidR="0008696A" w:rsidRPr="002E2D0B" w:rsidRDefault="0008696A" w:rsidP="003B197E">
            <w:pPr>
              <w:pStyle w:val="has-text-align-center"/>
              <w:spacing w:before="0" w:beforeAutospacing="0" w:after="0" w:afterAutospacing="0"/>
              <w:jc w:val="center"/>
              <w:rPr>
                <w:rStyle w:val="Forte"/>
                <w:sz w:val="32"/>
                <w:szCs w:val="32"/>
              </w:rPr>
            </w:pPr>
          </w:p>
          <w:p w14:paraId="47D80901" w14:textId="0FD4FC8F" w:rsidR="0008696A" w:rsidRPr="002E2D0B" w:rsidRDefault="0008696A" w:rsidP="003B197E">
            <w:pPr>
              <w:pStyle w:val="has-text-align-center"/>
              <w:spacing w:before="0" w:beforeAutospacing="0" w:after="0" w:afterAutospacing="0"/>
              <w:jc w:val="center"/>
              <w:rPr>
                <w:rStyle w:val="Forte"/>
                <w:rFonts w:ascii="Arial" w:hAnsi="Arial" w:cs="Arial"/>
                <w:sz w:val="32"/>
                <w:szCs w:val="32"/>
              </w:rPr>
            </w:pPr>
            <w:r w:rsidRPr="002E2D0B">
              <w:rPr>
                <w:rStyle w:val="Forte"/>
                <w:rFonts w:ascii="Arial" w:hAnsi="Arial" w:cs="Arial"/>
                <w:sz w:val="32"/>
                <w:szCs w:val="32"/>
              </w:rPr>
              <w:t>AVISO DE DISPENSA DE LICITAÇÃO Nº 00</w:t>
            </w:r>
            <w:r w:rsidR="00DF2D4B">
              <w:rPr>
                <w:rStyle w:val="Forte"/>
                <w:rFonts w:ascii="Arial" w:hAnsi="Arial" w:cs="Arial"/>
                <w:sz w:val="32"/>
                <w:szCs w:val="32"/>
              </w:rPr>
              <w:t>7/</w:t>
            </w:r>
            <w:r w:rsidRPr="002E2D0B">
              <w:rPr>
                <w:rStyle w:val="Forte"/>
                <w:rFonts w:ascii="Arial" w:hAnsi="Arial" w:cs="Arial"/>
                <w:sz w:val="32"/>
                <w:szCs w:val="32"/>
              </w:rPr>
              <w:t>2024</w:t>
            </w:r>
          </w:p>
          <w:p w14:paraId="45DE4AAC" w14:textId="36C72840" w:rsidR="0008696A" w:rsidRPr="002E2D0B" w:rsidRDefault="0008696A" w:rsidP="003B197E">
            <w:pPr>
              <w:pStyle w:val="has-text-align-center"/>
              <w:shd w:val="clear" w:color="auto" w:fill="FFFFFF"/>
              <w:spacing w:before="0" w:beforeAutospacing="0" w:after="0" w:afterAutospacing="0"/>
              <w:jc w:val="center"/>
              <w:rPr>
                <w:rStyle w:val="Forte"/>
                <w:rFonts w:ascii="Arial" w:hAnsi="Arial" w:cs="Arial"/>
                <w:b w:val="0"/>
                <w:bCs w:val="0"/>
              </w:rPr>
            </w:pPr>
            <w:r w:rsidRPr="002E2D0B">
              <w:rPr>
                <w:rStyle w:val="Forte"/>
                <w:rFonts w:ascii="Arial" w:hAnsi="Arial" w:cs="Arial"/>
              </w:rPr>
              <w:t>FUNDAMENTAÇÃO LEGAL: ART. 75, INCISO I e §§ 1º a 4º, DA LEI FEDERAL Nº 14.133/2021</w:t>
            </w:r>
          </w:p>
          <w:p w14:paraId="7BE3841E" w14:textId="77777777" w:rsidR="0008696A" w:rsidRPr="002E2D0B" w:rsidRDefault="0008696A" w:rsidP="003B197E">
            <w:pPr>
              <w:pStyle w:val="has-text-align-center"/>
              <w:shd w:val="clear" w:color="auto" w:fill="FFFFFF"/>
              <w:spacing w:before="0" w:beforeAutospacing="0" w:after="0" w:afterAutospacing="0"/>
              <w:jc w:val="center"/>
              <w:rPr>
                <w:rStyle w:val="Forte"/>
                <w:b w:val="0"/>
                <w:bCs w:val="0"/>
              </w:rPr>
            </w:pPr>
          </w:p>
        </w:tc>
      </w:tr>
      <w:tr w:rsidR="002E2D0B" w:rsidRPr="002E2D0B" w14:paraId="06021E1A" w14:textId="77777777" w:rsidTr="003B197E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41491" w14:textId="77777777" w:rsidR="0008696A" w:rsidRPr="002E2D0B" w:rsidRDefault="0008696A" w:rsidP="003B197E">
            <w:pPr>
              <w:pStyle w:val="has-text-align-center"/>
              <w:spacing w:before="0" w:beforeAutospacing="0"/>
              <w:jc w:val="center"/>
              <w:rPr>
                <w:rStyle w:val="Forte"/>
                <w:sz w:val="10"/>
                <w:szCs w:val="10"/>
              </w:rPr>
            </w:pP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05E3D5" w14:textId="77777777" w:rsidR="0008696A" w:rsidRPr="002E2D0B" w:rsidRDefault="0008696A" w:rsidP="003B197E">
            <w:pPr>
              <w:pStyle w:val="has-text-align-center"/>
              <w:spacing w:before="0" w:beforeAutospacing="0"/>
              <w:jc w:val="center"/>
              <w:rPr>
                <w:rStyle w:val="Forte"/>
                <w:sz w:val="10"/>
                <w:szCs w:val="10"/>
              </w:rPr>
            </w:pPr>
          </w:p>
        </w:tc>
      </w:tr>
      <w:tr w:rsidR="002E2D0B" w:rsidRPr="002E2D0B" w14:paraId="0721C477" w14:textId="77777777" w:rsidTr="003B197E">
        <w:tc>
          <w:tcPr>
            <w:tcW w:w="99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97602" w14:textId="77777777" w:rsidR="0008696A" w:rsidRPr="002E2D0B" w:rsidRDefault="0008696A" w:rsidP="003B197E">
            <w:pPr>
              <w:pStyle w:val="has-text-align-center"/>
              <w:spacing w:before="0" w:beforeAutospacing="0" w:after="0" w:afterAutospacing="0"/>
              <w:jc w:val="center"/>
              <w:rPr>
                <w:rStyle w:val="Forte"/>
              </w:rPr>
            </w:pPr>
          </w:p>
          <w:p w14:paraId="0F40E4CD" w14:textId="77777777" w:rsidR="0008696A" w:rsidRPr="002E2D0B" w:rsidRDefault="0008696A" w:rsidP="003B197E">
            <w:pPr>
              <w:pStyle w:val="has-text-align-center"/>
              <w:spacing w:before="0" w:beforeAutospacing="0" w:after="0" w:afterAutospacing="0"/>
              <w:jc w:val="center"/>
              <w:rPr>
                <w:rStyle w:val="Forte"/>
                <w:rFonts w:ascii="Arial" w:hAnsi="Arial" w:cs="Arial"/>
                <w:sz w:val="28"/>
                <w:szCs w:val="28"/>
              </w:rPr>
            </w:pPr>
            <w:r w:rsidRPr="002E2D0B">
              <w:rPr>
                <w:rStyle w:val="Forte"/>
                <w:rFonts w:ascii="Arial" w:hAnsi="Arial" w:cs="Arial"/>
                <w:sz w:val="28"/>
                <w:szCs w:val="28"/>
              </w:rPr>
              <w:t>DADOS DO AVISO</w:t>
            </w:r>
          </w:p>
          <w:p w14:paraId="4796372F" w14:textId="7C223388" w:rsidR="0008696A" w:rsidRPr="002E2D0B" w:rsidRDefault="002E1A14" w:rsidP="003B197E">
            <w:pPr>
              <w:pStyle w:val="has-text-align-center"/>
              <w:shd w:val="clear" w:color="auto" w:fill="FFFFFF"/>
              <w:spacing w:before="0" w:beforeAutospacing="0" w:after="0" w:afterAutospacing="0"/>
              <w:jc w:val="center"/>
              <w:rPr>
                <w:rStyle w:val="Forte"/>
                <w:rFonts w:ascii="Arial" w:hAnsi="Arial" w:cs="Arial"/>
                <w:sz w:val="28"/>
                <w:szCs w:val="28"/>
              </w:rPr>
            </w:pPr>
            <w:r w:rsidRPr="002E2D0B">
              <w:rPr>
                <w:rStyle w:val="Forte"/>
                <w:rFonts w:ascii="Arial" w:hAnsi="Arial" w:cs="Arial"/>
                <w:sz w:val="28"/>
                <w:szCs w:val="28"/>
              </w:rPr>
              <w:t>Serra do Ramalho</w:t>
            </w:r>
            <w:r w:rsidR="002E2D0B" w:rsidRPr="002E2D0B">
              <w:rPr>
                <w:rStyle w:val="Forte"/>
                <w:rFonts w:ascii="Arial" w:hAnsi="Arial" w:cs="Arial"/>
                <w:sz w:val="28"/>
                <w:szCs w:val="28"/>
              </w:rPr>
              <w:t xml:space="preserve"> – BA</w:t>
            </w:r>
            <w:r w:rsidR="0008696A" w:rsidRPr="002E2D0B">
              <w:rPr>
                <w:rStyle w:val="Forte"/>
                <w:rFonts w:ascii="Arial" w:hAnsi="Arial" w:cs="Arial"/>
                <w:sz w:val="28"/>
                <w:szCs w:val="28"/>
              </w:rPr>
              <w:t xml:space="preserve">, </w:t>
            </w:r>
            <w:r w:rsidRPr="002E2D0B">
              <w:rPr>
                <w:rStyle w:val="Forte"/>
                <w:rFonts w:ascii="Arial" w:hAnsi="Arial" w:cs="Arial"/>
                <w:sz w:val="28"/>
                <w:szCs w:val="28"/>
              </w:rPr>
              <w:t>08</w:t>
            </w:r>
            <w:r w:rsidR="0008696A" w:rsidRPr="002E2D0B">
              <w:rPr>
                <w:rStyle w:val="Forte"/>
                <w:rFonts w:ascii="Arial" w:hAnsi="Arial" w:cs="Arial"/>
                <w:sz w:val="28"/>
                <w:szCs w:val="28"/>
              </w:rPr>
              <w:t xml:space="preserve"> de </w:t>
            </w:r>
            <w:r w:rsidR="001D0D03" w:rsidRPr="002E2D0B">
              <w:rPr>
                <w:rStyle w:val="Forte"/>
                <w:rFonts w:ascii="Arial" w:hAnsi="Arial" w:cs="Arial"/>
                <w:sz w:val="28"/>
                <w:szCs w:val="28"/>
              </w:rPr>
              <w:t>abril</w:t>
            </w:r>
            <w:r w:rsidR="0008696A" w:rsidRPr="002E2D0B">
              <w:rPr>
                <w:rStyle w:val="Forte"/>
                <w:rFonts w:ascii="Arial" w:hAnsi="Arial" w:cs="Arial"/>
                <w:sz w:val="28"/>
                <w:szCs w:val="28"/>
              </w:rPr>
              <w:t xml:space="preserve"> de 2024</w:t>
            </w:r>
          </w:p>
          <w:p w14:paraId="68CFCE14" w14:textId="77777777" w:rsidR="0008696A" w:rsidRPr="002E2D0B" w:rsidRDefault="0008696A" w:rsidP="003B197E">
            <w:pPr>
              <w:pStyle w:val="has-text-align-center"/>
              <w:spacing w:before="0" w:beforeAutospacing="0"/>
              <w:jc w:val="center"/>
              <w:rPr>
                <w:rStyle w:val="Forte"/>
                <w:b w:val="0"/>
                <w:bCs w:val="0"/>
              </w:rPr>
            </w:pPr>
          </w:p>
        </w:tc>
      </w:tr>
      <w:tr w:rsidR="002E2D0B" w:rsidRPr="002E2D0B" w14:paraId="3E16DAEA" w14:textId="77777777" w:rsidTr="003B197E">
        <w:trPr>
          <w:trHeight w:val="703"/>
        </w:trPr>
        <w:tc>
          <w:tcPr>
            <w:tcW w:w="99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AABA0" w14:textId="2F286F0A" w:rsidR="0008696A" w:rsidRPr="002E2D0B" w:rsidRDefault="0008696A" w:rsidP="003B197E">
            <w:pPr>
              <w:pStyle w:val="has-text-align-center"/>
              <w:shd w:val="clear" w:color="auto" w:fill="FFFFFF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2E2D0B">
              <w:rPr>
                <w:rStyle w:val="Forte"/>
                <w:rFonts w:ascii="Arial" w:hAnsi="Arial" w:cs="Arial"/>
                <w:sz w:val="28"/>
                <w:szCs w:val="28"/>
              </w:rPr>
              <w:t>PROCESSO ADMINISTRATIVO Nº 0</w:t>
            </w:r>
            <w:r w:rsidR="002E1A14" w:rsidRPr="002E2D0B">
              <w:rPr>
                <w:rStyle w:val="Forte"/>
                <w:rFonts w:ascii="Arial" w:hAnsi="Arial" w:cs="Arial"/>
                <w:sz w:val="28"/>
                <w:szCs w:val="28"/>
              </w:rPr>
              <w:t>10</w:t>
            </w:r>
            <w:r w:rsidR="002E2D0B" w:rsidRPr="002E2D0B">
              <w:rPr>
                <w:rStyle w:val="Forte"/>
                <w:rFonts w:ascii="Arial" w:hAnsi="Arial" w:cs="Arial"/>
                <w:sz w:val="28"/>
                <w:szCs w:val="28"/>
              </w:rPr>
              <w:t>/</w:t>
            </w:r>
            <w:r w:rsidRPr="002E2D0B">
              <w:rPr>
                <w:rStyle w:val="Forte"/>
                <w:rFonts w:ascii="Arial" w:hAnsi="Arial" w:cs="Arial"/>
                <w:sz w:val="28"/>
                <w:szCs w:val="28"/>
              </w:rPr>
              <w:t>2024</w:t>
            </w:r>
          </w:p>
        </w:tc>
      </w:tr>
      <w:tr w:rsidR="002E2D0B" w:rsidRPr="002E2D0B" w14:paraId="2D556156" w14:textId="77777777" w:rsidTr="003B197E">
        <w:trPr>
          <w:trHeight w:val="969"/>
        </w:trPr>
        <w:tc>
          <w:tcPr>
            <w:tcW w:w="5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908EB" w14:textId="77777777" w:rsidR="0008696A" w:rsidRPr="002E2D0B" w:rsidRDefault="0008696A" w:rsidP="003B197E">
            <w:pPr>
              <w:pStyle w:val="has-text-align-center"/>
              <w:jc w:val="both"/>
              <w:rPr>
                <w:rStyle w:val="Forte"/>
                <w:rFonts w:ascii="Arial" w:hAnsi="Arial" w:cs="Arial"/>
              </w:rPr>
            </w:pPr>
            <w:r w:rsidRPr="002E2D0B">
              <w:rPr>
                <w:rStyle w:val="Forte"/>
                <w:rFonts w:ascii="Arial" w:hAnsi="Arial" w:cs="Arial"/>
              </w:rPr>
              <w:t>DATA E HORA LIMITE PARA ENTREGA DA PROPOSTA DE PREÇO E DOCUMENTOS DE HABILITAÇÃO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7E4E7" w14:textId="100D87A9" w:rsidR="0008696A" w:rsidRPr="002E2D0B" w:rsidRDefault="0008696A" w:rsidP="003B197E">
            <w:pPr>
              <w:pStyle w:val="has-text-align-center"/>
              <w:spacing w:before="0" w:beforeAutospacing="0"/>
              <w:jc w:val="center"/>
              <w:rPr>
                <w:rStyle w:val="Forte"/>
                <w:rFonts w:ascii="Arial" w:hAnsi="Arial" w:cs="Arial"/>
              </w:rPr>
            </w:pPr>
            <w:r w:rsidRPr="002E2D0B">
              <w:rPr>
                <w:rStyle w:val="Forte"/>
                <w:rFonts w:ascii="Arial" w:hAnsi="Arial" w:cs="Arial"/>
              </w:rPr>
              <w:t xml:space="preserve">Até dia </w:t>
            </w:r>
            <w:r w:rsidR="002E1A14" w:rsidRPr="002E2D0B">
              <w:rPr>
                <w:rStyle w:val="Forte"/>
                <w:rFonts w:ascii="Arial" w:hAnsi="Arial" w:cs="Arial"/>
              </w:rPr>
              <w:t>10</w:t>
            </w:r>
            <w:r w:rsidRPr="002E2D0B">
              <w:rPr>
                <w:rStyle w:val="Forte"/>
                <w:rFonts w:ascii="Arial" w:hAnsi="Arial" w:cs="Arial"/>
              </w:rPr>
              <w:t>/0</w:t>
            </w:r>
            <w:r w:rsidR="002E1A14" w:rsidRPr="002E2D0B">
              <w:rPr>
                <w:rStyle w:val="Forte"/>
                <w:rFonts w:ascii="Arial" w:hAnsi="Arial" w:cs="Arial"/>
              </w:rPr>
              <w:t>4</w:t>
            </w:r>
            <w:r w:rsidRPr="002E2D0B">
              <w:rPr>
                <w:rStyle w:val="Forte"/>
                <w:rFonts w:ascii="Arial" w:hAnsi="Arial" w:cs="Arial"/>
              </w:rPr>
              <w:t>/2024</w:t>
            </w:r>
          </w:p>
        </w:tc>
      </w:tr>
      <w:tr w:rsidR="002E2D0B" w:rsidRPr="002E2D0B" w14:paraId="1AC780CA" w14:textId="77777777" w:rsidTr="003B197E">
        <w:trPr>
          <w:trHeight w:val="969"/>
        </w:trPr>
        <w:tc>
          <w:tcPr>
            <w:tcW w:w="5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FDE7" w14:textId="77777777" w:rsidR="0008696A" w:rsidRPr="002E2D0B" w:rsidRDefault="0008696A" w:rsidP="003B197E">
            <w:pPr>
              <w:pStyle w:val="has-text-align-center"/>
              <w:jc w:val="both"/>
              <w:rPr>
                <w:rStyle w:val="Forte"/>
                <w:rFonts w:ascii="Arial" w:hAnsi="Arial" w:cs="Arial"/>
              </w:rPr>
            </w:pPr>
            <w:r w:rsidRPr="002E2D0B">
              <w:rPr>
                <w:rStyle w:val="Forte"/>
                <w:rFonts w:ascii="Arial" w:hAnsi="Arial" w:cs="Arial"/>
              </w:rPr>
              <w:t>ENDEREÇO ELETRÔNICO PARA ENVIO DA PROPOSTA E DOCUMENTOS DE HABILITAÇÃO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62B5" w14:textId="6E3369BD" w:rsidR="0008696A" w:rsidRPr="002E2D0B" w:rsidRDefault="002E2D0B" w:rsidP="003B197E">
            <w:pPr>
              <w:pStyle w:val="has-text-align-center"/>
              <w:spacing w:before="0" w:beforeAutospacing="0"/>
              <w:jc w:val="center"/>
              <w:rPr>
                <w:rStyle w:val="Forte"/>
                <w:rFonts w:ascii="Arial" w:hAnsi="Arial" w:cs="Arial"/>
              </w:rPr>
            </w:pPr>
            <w:proofErr w:type="gramStart"/>
            <w:r w:rsidRPr="002E2D0B">
              <w:rPr>
                <w:rFonts w:ascii="Arial" w:hAnsi="Arial" w:cs="Arial"/>
              </w:rPr>
              <w:t>c</w:t>
            </w:r>
            <w:r w:rsidR="002E1A14" w:rsidRPr="002E2D0B">
              <w:rPr>
                <w:rFonts w:ascii="Arial" w:hAnsi="Arial" w:cs="Arial"/>
              </w:rPr>
              <w:t>amaramunicipal.sr.licitações</w:t>
            </w:r>
            <w:proofErr w:type="gramEnd"/>
            <w:r w:rsidR="0008696A" w:rsidRPr="002E2D0B">
              <w:rPr>
                <w:rFonts w:ascii="Arial" w:hAnsi="Arial" w:cs="Arial"/>
              </w:rPr>
              <w:t>@hotmail.com</w:t>
            </w:r>
          </w:p>
        </w:tc>
      </w:tr>
      <w:tr w:rsidR="002E2D0B" w:rsidRPr="002E2D0B" w14:paraId="51D73AD3" w14:textId="77777777" w:rsidTr="003B197E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A48059" w14:textId="77777777" w:rsidR="0008696A" w:rsidRPr="002E2D0B" w:rsidRDefault="0008696A" w:rsidP="003B197E">
            <w:pPr>
              <w:pStyle w:val="has-text-align-center"/>
              <w:jc w:val="both"/>
              <w:rPr>
                <w:rStyle w:val="Forte"/>
                <w:sz w:val="10"/>
                <w:szCs w:val="10"/>
              </w:rPr>
            </w:pP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DCD4AA" w14:textId="77777777" w:rsidR="0008696A" w:rsidRPr="002E2D0B" w:rsidRDefault="0008696A" w:rsidP="003B197E">
            <w:pPr>
              <w:pStyle w:val="has-text-align-center"/>
              <w:spacing w:before="0" w:beforeAutospacing="0"/>
              <w:jc w:val="center"/>
              <w:rPr>
                <w:sz w:val="10"/>
                <w:szCs w:val="10"/>
              </w:rPr>
            </w:pPr>
          </w:p>
        </w:tc>
      </w:tr>
      <w:tr w:rsidR="002E2D0B" w:rsidRPr="002E2D0B" w14:paraId="021C72FE" w14:textId="77777777" w:rsidTr="003B197E">
        <w:trPr>
          <w:trHeight w:val="2448"/>
        </w:trPr>
        <w:tc>
          <w:tcPr>
            <w:tcW w:w="99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88BEA" w14:textId="789EB56F" w:rsidR="0008696A" w:rsidRPr="002E2D0B" w:rsidRDefault="0008696A" w:rsidP="003B197E">
            <w:pPr>
              <w:pStyle w:val="has-text-align-center"/>
              <w:jc w:val="both"/>
              <w:rPr>
                <w:rFonts w:ascii="Arial" w:hAnsi="Arial" w:cs="Arial"/>
              </w:rPr>
            </w:pPr>
            <w:r w:rsidRPr="002E2D0B">
              <w:rPr>
                <w:rFonts w:ascii="Arial" w:hAnsi="Arial" w:cs="Arial"/>
              </w:rPr>
              <w:t xml:space="preserve">A </w:t>
            </w:r>
            <w:r w:rsidRPr="002E2D0B">
              <w:rPr>
                <w:rFonts w:ascii="Arial" w:hAnsi="Arial" w:cs="Arial"/>
                <w:b/>
                <w:bCs/>
              </w:rPr>
              <w:t xml:space="preserve">CÂMARA MUNICIPAL </w:t>
            </w:r>
            <w:r w:rsidR="002E1A14" w:rsidRPr="002E2D0B">
              <w:rPr>
                <w:rFonts w:ascii="Arial" w:hAnsi="Arial" w:cs="Arial"/>
                <w:b/>
                <w:bCs/>
              </w:rPr>
              <w:t>DE SERRA DO RAMALHO</w:t>
            </w:r>
            <w:r w:rsidRPr="002E2D0B">
              <w:rPr>
                <w:rFonts w:ascii="Arial" w:hAnsi="Arial" w:cs="Arial"/>
              </w:rPr>
              <w:t xml:space="preserve">, com sede na </w:t>
            </w:r>
            <w:r w:rsidRPr="002E2D0B">
              <w:t xml:space="preserve"> </w:t>
            </w:r>
            <w:r w:rsidRPr="002E2D0B">
              <w:rPr>
                <w:rFonts w:ascii="Arial" w:hAnsi="Arial" w:cs="Arial"/>
              </w:rPr>
              <w:t>Avenida</w:t>
            </w:r>
            <w:r w:rsidR="002E1A14" w:rsidRPr="002E2D0B">
              <w:rPr>
                <w:rFonts w:ascii="Arial" w:hAnsi="Arial" w:cs="Arial"/>
              </w:rPr>
              <w:t xml:space="preserve"> Norte</w:t>
            </w:r>
            <w:r w:rsidR="002E2D0B" w:rsidRPr="002E2D0B">
              <w:rPr>
                <w:rFonts w:ascii="Arial" w:hAnsi="Arial" w:cs="Arial"/>
              </w:rPr>
              <w:t>,</w:t>
            </w:r>
            <w:r w:rsidR="002E1A14" w:rsidRPr="002E2D0B">
              <w:rPr>
                <w:rFonts w:ascii="Arial" w:hAnsi="Arial" w:cs="Arial"/>
              </w:rPr>
              <w:t xml:space="preserve"> s/n –</w:t>
            </w:r>
            <w:r w:rsidRPr="002E2D0B">
              <w:rPr>
                <w:rFonts w:ascii="Arial" w:hAnsi="Arial" w:cs="Arial"/>
              </w:rPr>
              <w:t xml:space="preserve"> Centro – </w:t>
            </w:r>
            <w:r w:rsidR="002E1A14" w:rsidRPr="002E2D0B">
              <w:rPr>
                <w:rFonts w:ascii="Arial" w:hAnsi="Arial" w:cs="Arial"/>
              </w:rPr>
              <w:t>Serra do Ramalho</w:t>
            </w:r>
            <w:r w:rsidRPr="002E2D0B">
              <w:rPr>
                <w:rFonts w:ascii="Arial" w:hAnsi="Arial" w:cs="Arial"/>
              </w:rPr>
              <w:t xml:space="preserve"> – BA, inscrita no CNPJ sob n° 63.</w:t>
            </w:r>
            <w:r w:rsidR="002E1A14" w:rsidRPr="002E2D0B">
              <w:rPr>
                <w:rFonts w:ascii="Arial" w:hAnsi="Arial" w:cs="Arial"/>
              </w:rPr>
              <w:t>179.261/0001-30</w:t>
            </w:r>
            <w:r w:rsidRPr="002E2D0B">
              <w:rPr>
                <w:rFonts w:ascii="Arial" w:hAnsi="Arial" w:cs="Arial"/>
              </w:rPr>
              <w:t>, através de sua Comissão de Contratação, designada pela Portaria nº 0</w:t>
            </w:r>
            <w:r w:rsidR="002E2D0B" w:rsidRPr="002E2D0B">
              <w:rPr>
                <w:rFonts w:ascii="Arial" w:hAnsi="Arial" w:cs="Arial"/>
              </w:rPr>
              <w:t>12</w:t>
            </w:r>
            <w:r w:rsidRPr="002E2D0B">
              <w:rPr>
                <w:rFonts w:ascii="Arial" w:hAnsi="Arial" w:cs="Arial"/>
              </w:rPr>
              <w:t xml:space="preserve"> de </w:t>
            </w:r>
            <w:r w:rsidR="002E2D0B" w:rsidRPr="002E2D0B">
              <w:rPr>
                <w:rFonts w:ascii="Arial" w:hAnsi="Arial" w:cs="Arial"/>
              </w:rPr>
              <w:t>05 de dezembro de 2023</w:t>
            </w:r>
            <w:r w:rsidRPr="002E2D0B">
              <w:rPr>
                <w:rFonts w:ascii="Arial" w:hAnsi="Arial" w:cs="Arial"/>
              </w:rPr>
              <w:t xml:space="preserve">, torna público para conhecimento dos interessados a realização de Chamada Pública para </w:t>
            </w:r>
            <w:r w:rsidRPr="002E2D0B">
              <w:rPr>
                <w:rFonts w:ascii="Arial" w:hAnsi="Arial" w:cs="Arial"/>
                <w:b/>
                <w:bCs/>
              </w:rPr>
              <w:t>DISPENSA DE LICITAÇÃO</w:t>
            </w:r>
            <w:r w:rsidRPr="002E2D0B">
              <w:rPr>
                <w:rFonts w:ascii="Arial" w:hAnsi="Arial" w:cs="Arial"/>
              </w:rPr>
              <w:t xml:space="preserve">, com critério de julgamento </w:t>
            </w:r>
            <w:r w:rsidRPr="002E2D0B">
              <w:rPr>
                <w:rFonts w:ascii="Arial" w:hAnsi="Arial" w:cs="Arial"/>
                <w:b/>
                <w:bCs/>
              </w:rPr>
              <w:t>MENOR PREÇO</w:t>
            </w:r>
            <w:r w:rsidRPr="002E2D0B">
              <w:rPr>
                <w:rFonts w:ascii="Arial" w:hAnsi="Arial" w:cs="Arial"/>
              </w:rPr>
              <w:t xml:space="preserve">, nos termos do </w:t>
            </w:r>
            <w:r w:rsidRPr="002E2D0B">
              <w:rPr>
                <w:rFonts w:ascii="Arial" w:hAnsi="Arial" w:cs="Arial"/>
                <w:b/>
                <w:bCs/>
              </w:rPr>
              <w:t>Art. nº 75, inciso I da Lei 14.133/2021</w:t>
            </w:r>
            <w:r w:rsidRPr="002E2D0B">
              <w:rPr>
                <w:rFonts w:ascii="Arial" w:hAnsi="Arial" w:cs="Arial"/>
              </w:rPr>
              <w:t>, e de acordo com as condições, critérios e procedimentos estabelecidos neste Aviso e seus anexos, objetivando obter a melhor proposta, observada a data discriminada.</w:t>
            </w:r>
          </w:p>
        </w:tc>
      </w:tr>
      <w:tr w:rsidR="002E2D0B" w:rsidRPr="002E2D0B" w14:paraId="3BBE53EB" w14:textId="77777777" w:rsidTr="003B197E">
        <w:trPr>
          <w:trHeight w:val="132"/>
        </w:trPr>
        <w:tc>
          <w:tcPr>
            <w:tcW w:w="9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742BBB" w14:textId="77777777" w:rsidR="0008696A" w:rsidRPr="002E2D0B" w:rsidRDefault="0008696A" w:rsidP="003B197E">
            <w:pPr>
              <w:pStyle w:val="has-text-align-center"/>
              <w:spacing w:before="0" w:beforeAutospacing="0"/>
              <w:jc w:val="center"/>
              <w:rPr>
                <w:sz w:val="10"/>
                <w:szCs w:val="10"/>
              </w:rPr>
            </w:pPr>
          </w:p>
        </w:tc>
      </w:tr>
      <w:tr w:rsidR="002E2D0B" w:rsidRPr="002E2D0B" w14:paraId="55140B72" w14:textId="77777777" w:rsidTr="003B197E">
        <w:trPr>
          <w:trHeight w:val="2829"/>
        </w:trPr>
        <w:tc>
          <w:tcPr>
            <w:tcW w:w="9918" w:type="dxa"/>
            <w:gridSpan w:val="2"/>
            <w:tcBorders>
              <w:top w:val="single" w:sz="4" w:space="0" w:color="auto"/>
            </w:tcBorders>
            <w:vAlign w:val="center"/>
          </w:tcPr>
          <w:p w14:paraId="0FA62495" w14:textId="77777777" w:rsidR="0008696A" w:rsidRPr="002E2D0B" w:rsidRDefault="0008696A" w:rsidP="003B1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2E2D0B">
              <w:rPr>
                <w:rFonts w:ascii="Arial" w:hAnsi="Arial" w:cs="Arial"/>
                <w:b/>
                <w:bCs/>
                <w:sz w:val="24"/>
              </w:rPr>
              <w:t>ANEXOS DESTE AVISO</w:t>
            </w:r>
          </w:p>
          <w:p w14:paraId="73D6232B" w14:textId="77777777" w:rsidR="0008696A" w:rsidRPr="002E2D0B" w:rsidRDefault="0008696A" w:rsidP="003B197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  <w:r w:rsidRPr="002E2D0B">
              <w:rPr>
                <w:rFonts w:ascii="Arial" w:hAnsi="Arial" w:cs="Arial"/>
                <w:sz w:val="24"/>
              </w:rPr>
              <w:t>Anexo I - Termo de Referência</w:t>
            </w:r>
          </w:p>
          <w:p w14:paraId="79102DEA" w14:textId="77777777" w:rsidR="0008696A" w:rsidRPr="002E2D0B" w:rsidRDefault="0008696A" w:rsidP="003B197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  <w:r w:rsidRPr="002E2D0B">
              <w:rPr>
                <w:rFonts w:ascii="Arial" w:hAnsi="Arial" w:cs="Arial"/>
                <w:sz w:val="24"/>
              </w:rPr>
              <w:t>Anexo II - Modelo de Proposta de Preços</w:t>
            </w:r>
          </w:p>
          <w:p w14:paraId="7CBE6F9A" w14:textId="77777777" w:rsidR="0008696A" w:rsidRPr="002E2D0B" w:rsidRDefault="0008696A" w:rsidP="003B197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  <w:r w:rsidRPr="002E2D0B">
              <w:rPr>
                <w:rFonts w:ascii="Arial" w:hAnsi="Arial" w:cs="Arial"/>
                <w:sz w:val="24"/>
              </w:rPr>
              <w:t>Anexo III - Modelo de Declaração de cumprimento do disposto no Inc. XXXIII do art. 7º da Constituição Federal</w:t>
            </w:r>
          </w:p>
          <w:p w14:paraId="30CC620E" w14:textId="77777777" w:rsidR="0008696A" w:rsidRPr="002E2D0B" w:rsidRDefault="0008696A" w:rsidP="003B197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  <w:r w:rsidRPr="002E2D0B">
              <w:rPr>
                <w:rFonts w:ascii="Arial" w:hAnsi="Arial" w:cs="Arial"/>
                <w:sz w:val="24"/>
              </w:rPr>
              <w:t>Anexo IV - Declaração dando ciência aos requisitos de habilitação</w:t>
            </w:r>
          </w:p>
          <w:p w14:paraId="2BDA7759" w14:textId="3F0B9896" w:rsidR="0008696A" w:rsidRPr="002E2D0B" w:rsidRDefault="0008696A" w:rsidP="003B197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</w:rPr>
            </w:pPr>
            <w:r w:rsidRPr="002E2D0B">
              <w:rPr>
                <w:rFonts w:ascii="Arial" w:hAnsi="Arial" w:cs="Arial"/>
                <w:sz w:val="24"/>
              </w:rPr>
              <w:t>Anexo V - Declaração impedimentos do art. 14 da Lei Federal n</w:t>
            </w:r>
            <w:r w:rsidR="002E2D0B" w:rsidRPr="002E2D0B">
              <w:rPr>
                <w:rFonts w:ascii="Arial" w:hAnsi="Arial" w:cs="Arial"/>
                <w:sz w:val="24"/>
              </w:rPr>
              <w:t>º</w:t>
            </w:r>
            <w:r w:rsidRPr="002E2D0B">
              <w:rPr>
                <w:rFonts w:ascii="Arial" w:hAnsi="Arial" w:cs="Arial"/>
                <w:sz w:val="24"/>
              </w:rPr>
              <w:t xml:space="preserve"> 14.133/2021</w:t>
            </w:r>
          </w:p>
          <w:p w14:paraId="77215703" w14:textId="77777777" w:rsidR="0008696A" w:rsidRPr="002E2D0B" w:rsidRDefault="0008696A" w:rsidP="003B197E">
            <w:pPr>
              <w:pStyle w:val="has-text-align-center"/>
              <w:spacing w:before="0" w:beforeAutospacing="0"/>
              <w:jc w:val="both"/>
            </w:pPr>
            <w:r w:rsidRPr="002E2D0B">
              <w:rPr>
                <w:rFonts w:ascii="Arial" w:hAnsi="Arial" w:cs="Arial"/>
              </w:rPr>
              <w:t>Anexo VI – Modelo do Contrato</w:t>
            </w:r>
          </w:p>
        </w:tc>
      </w:tr>
    </w:tbl>
    <w:p w14:paraId="7D07E9E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Helvetica-Bold" w:hAnsi="Helvetica-Bold" w:cs="Helvetica-Bold"/>
          <w:b/>
          <w:bCs/>
        </w:rPr>
      </w:pPr>
    </w:p>
    <w:p w14:paraId="4ACB2341" w14:textId="77777777" w:rsidR="002E1A14" w:rsidRPr="002E2D0B" w:rsidRDefault="002E1A14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C18498E" w14:textId="77777777" w:rsidR="002E1A14" w:rsidRPr="002E2D0B" w:rsidRDefault="002E1A14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A120445" w14:textId="77777777" w:rsidR="002E1A14" w:rsidRPr="002E2D0B" w:rsidRDefault="002E1A14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3A54CC9" w14:textId="3AE98C42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E2D0B">
        <w:rPr>
          <w:rFonts w:ascii="Arial" w:hAnsi="Arial" w:cs="Arial"/>
          <w:b/>
          <w:bCs/>
        </w:rPr>
        <w:lastRenderedPageBreak/>
        <w:t xml:space="preserve">OS INTERESSADOS DEVERÃO ACOMPANHAR AS MENSAGENS REFERENTES A ESTE AVISO (RESPOSTAS A QUESTIONAMENTOS, IMPUGNAÇÕES, RECURSOS, ETC.) NO PORTAL DA CÂMARA MUNICIPAL DE </w:t>
      </w:r>
      <w:r w:rsidR="002E1A14" w:rsidRPr="002E2D0B">
        <w:rPr>
          <w:rFonts w:ascii="Arial" w:hAnsi="Arial" w:cs="Arial"/>
          <w:b/>
          <w:bCs/>
        </w:rPr>
        <w:t xml:space="preserve">SERRA DO </w:t>
      </w:r>
      <w:r w:rsidRPr="002E2D0B">
        <w:rPr>
          <w:rFonts w:ascii="Arial" w:hAnsi="Arial" w:cs="Arial"/>
          <w:b/>
          <w:bCs/>
        </w:rPr>
        <w:t>(WWW.</w:t>
      </w:r>
      <w:r w:rsidR="002E1A14" w:rsidRPr="002E2D0B">
        <w:rPr>
          <w:rFonts w:ascii="Arial" w:hAnsi="Arial" w:cs="Arial"/>
          <w:b/>
          <w:bCs/>
        </w:rPr>
        <w:t>CMSERRADORAMALHO</w:t>
      </w:r>
      <w:r w:rsidRPr="002E2D0B">
        <w:rPr>
          <w:rFonts w:ascii="Arial" w:hAnsi="Arial" w:cs="Arial"/>
          <w:b/>
          <w:bCs/>
        </w:rPr>
        <w:t>.BA.GOV</w:t>
      </w:r>
      <w:r w:rsidR="002E2D0B" w:rsidRPr="002E2D0B">
        <w:rPr>
          <w:rFonts w:ascii="Arial" w:hAnsi="Arial" w:cs="Arial"/>
          <w:b/>
          <w:bCs/>
        </w:rPr>
        <w:t>)</w:t>
      </w:r>
      <w:r w:rsidRPr="002E2D0B">
        <w:rPr>
          <w:rFonts w:ascii="Arial" w:hAnsi="Arial" w:cs="Arial"/>
          <w:b/>
          <w:bCs/>
        </w:rPr>
        <w:t>, SENDO EXCLUSIVOS RESPONSÁVEIS PELO ÔNUS DECORRENTE DA PERDA DE NEGÓCIOS DIANTE DA INOBSERVÂNCIA DE QUAISQUER MENSAGENS EMITIDAS PELO PORTAL.</w:t>
      </w:r>
    </w:p>
    <w:p w14:paraId="4097B3C8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6FD3BB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76BD77B" w14:textId="77777777" w:rsidR="0008696A" w:rsidRPr="002E2D0B" w:rsidRDefault="0008696A" w:rsidP="0008696A">
      <w:pPr>
        <w:pStyle w:val="has-text-align-center"/>
        <w:shd w:val="clear" w:color="auto" w:fill="BFBFBF" w:themeFill="background1" w:themeFillShade="BF"/>
        <w:spacing w:before="0" w:beforeAutospacing="0" w:after="0" w:afterAutospacing="0"/>
        <w:jc w:val="center"/>
        <w:rPr>
          <w:rStyle w:val="Forte"/>
        </w:rPr>
      </w:pPr>
    </w:p>
    <w:p w14:paraId="0F3670F0" w14:textId="71F312B8" w:rsidR="0008696A" w:rsidRPr="002E2D0B" w:rsidRDefault="0008696A" w:rsidP="0008696A">
      <w:pPr>
        <w:pStyle w:val="has-text-align-center"/>
        <w:shd w:val="clear" w:color="auto" w:fill="BFBFBF" w:themeFill="background1" w:themeFillShade="BF"/>
        <w:spacing w:before="0" w:beforeAutospacing="0" w:after="0" w:afterAutospacing="0"/>
        <w:jc w:val="center"/>
        <w:rPr>
          <w:rStyle w:val="Forte"/>
          <w:rFonts w:ascii="Arial" w:hAnsi="Arial" w:cs="Arial"/>
          <w:sz w:val="32"/>
          <w:szCs w:val="32"/>
        </w:rPr>
      </w:pPr>
      <w:r w:rsidRPr="002E2D0B">
        <w:rPr>
          <w:rStyle w:val="Forte"/>
          <w:rFonts w:ascii="Arial" w:hAnsi="Arial" w:cs="Arial"/>
          <w:sz w:val="32"/>
          <w:szCs w:val="32"/>
        </w:rPr>
        <w:t>AVISO DE DISPENSA DE LICITAÇÃO Nº 00</w:t>
      </w:r>
      <w:r w:rsidR="002E1A14" w:rsidRPr="002E2D0B">
        <w:rPr>
          <w:rStyle w:val="Forte"/>
          <w:rFonts w:ascii="Arial" w:hAnsi="Arial" w:cs="Arial"/>
          <w:sz w:val="32"/>
          <w:szCs w:val="32"/>
        </w:rPr>
        <w:t>7</w:t>
      </w:r>
      <w:r w:rsidR="002E2D0B" w:rsidRPr="002E2D0B">
        <w:rPr>
          <w:rStyle w:val="Forte"/>
          <w:rFonts w:ascii="Arial" w:hAnsi="Arial" w:cs="Arial"/>
          <w:sz w:val="32"/>
          <w:szCs w:val="32"/>
        </w:rPr>
        <w:t>/</w:t>
      </w:r>
      <w:r w:rsidRPr="002E2D0B">
        <w:rPr>
          <w:rStyle w:val="Forte"/>
          <w:rFonts w:ascii="Arial" w:hAnsi="Arial" w:cs="Arial"/>
          <w:sz w:val="32"/>
          <w:szCs w:val="32"/>
        </w:rPr>
        <w:t>2024</w:t>
      </w:r>
    </w:p>
    <w:p w14:paraId="36976634" w14:textId="77777777" w:rsidR="0008696A" w:rsidRPr="002E2D0B" w:rsidRDefault="0008696A" w:rsidP="0008696A">
      <w:pPr>
        <w:pStyle w:val="has-text-align-center"/>
        <w:shd w:val="clear" w:color="auto" w:fill="BFBFBF" w:themeFill="background1" w:themeFillShade="BF"/>
        <w:spacing w:before="0" w:beforeAutospacing="0" w:after="0" w:afterAutospacing="0"/>
        <w:jc w:val="center"/>
        <w:rPr>
          <w:rStyle w:val="Forte"/>
        </w:rPr>
      </w:pPr>
    </w:p>
    <w:p w14:paraId="6938A983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center"/>
        <w:rPr>
          <w:rStyle w:val="Forte"/>
        </w:rPr>
      </w:pPr>
    </w:p>
    <w:p w14:paraId="3DCBF183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REGÊNCIA LEGAL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53FD1025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rPr>
          <w:rStyle w:val="Forte"/>
          <w:rFonts w:ascii="Arial" w:hAnsi="Arial" w:cs="Arial"/>
          <w:b w:val="0"/>
          <w:bCs w:val="0"/>
        </w:rPr>
      </w:pPr>
    </w:p>
    <w:p w14:paraId="2E614850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rPr>
          <w:rStyle w:val="Forte"/>
          <w:rFonts w:ascii="Arial" w:hAnsi="Arial" w:cs="Arial"/>
          <w:b w:val="0"/>
          <w:bCs w:val="0"/>
        </w:rPr>
      </w:pPr>
      <w:r w:rsidRPr="002E2D0B">
        <w:rPr>
          <w:rStyle w:val="Forte"/>
          <w:rFonts w:ascii="Arial" w:hAnsi="Arial" w:cs="Arial"/>
        </w:rPr>
        <w:t xml:space="preserve">Esta contração será regida pelo disposto legal: </w:t>
      </w:r>
    </w:p>
    <w:p w14:paraId="651FFBFA" w14:textId="77777777" w:rsidR="0008696A" w:rsidRPr="002E2D0B" w:rsidRDefault="0008696A" w:rsidP="0008696A">
      <w:pPr>
        <w:pStyle w:val="has-text-align-center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rStyle w:val="Forte"/>
          <w:rFonts w:ascii="Arial" w:hAnsi="Arial" w:cs="Arial"/>
          <w:b w:val="0"/>
          <w:bCs w:val="0"/>
        </w:rPr>
      </w:pPr>
      <w:r w:rsidRPr="002E2D0B">
        <w:rPr>
          <w:rStyle w:val="Forte"/>
          <w:rFonts w:ascii="Arial" w:hAnsi="Arial" w:cs="Arial"/>
        </w:rPr>
        <w:t>Lei nº 14.133/2021, Art. 75, Inc. I;</w:t>
      </w:r>
    </w:p>
    <w:p w14:paraId="17129AA3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rPr>
          <w:rStyle w:val="Forte"/>
          <w:rFonts w:ascii="Arial" w:hAnsi="Arial" w:cs="Arial"/>
          <w:b w:val="0"/>
          <w:bCs w:val="0"/>
        </w:rPr>
      </w:pPr>
    </w:p>
    <w:p w14:paraId="3FC31982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bookmarkStart w:id="0" w:name="_Hlk156488527"/>
      <w:r w:rsidRPr="002E2D0B">
        <w:rPr>
          <w:b/>
          <w:bCs/>
          <w:sz w:val="24"/>
          <w:szCs w:val="24"/>
          <w:lang w:val="x-none"/>
        </w:rPr>
        <w:t>DO OBJETO:</w:t>
      </w:r>
    </w:p>
    <w:bookmarkEnd w:id="0"/>
    <w:p w14:paraId="3AB67634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5B9A6382" w14:textId="618CEBD2" w:rsidR="0008696A" w:rsidRDefault="0008696A" w:rsidP="00DF2D4B">
      <w:pPr>
        <w:autoSpaceDE w:val="0"/>
        <w:autoSpaceDN w:val="0"/>
        <w:adjustRightInd w:val="0"/>
        <w:snapToGrid w:val="0"/>
        <w:jc w:val="both"/>
        <w:rPr>
          <w:rStyle w:val="Forte"/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  <w:lang w:val="x-none"/>
        </w:rPr>
        <w:t xml:space="preserve">Constitui objeto desta Chamada </w:t>
      </w:r>
      <w:proofErr w:type="spellStart"/>
      <w:r w:rsidRPr="002E2D0B">
        <w:rPr>
          <w:rFonts w:ascii="Arial" w:hAnsi="Arial" w:cs="Arial"/>
          <w:sz w:val="24"/>
          <w:lang w:val="x-none"/>
        </w:rPr>
        <w:t>P</w:t>
      </w:r>
      <w:r w:rsidR="00DF6176">
        <w:rPr>
          <w:rFonts w:ascii="Arial" w:hAnsi="Arial" w:cs="Arial"/>
          <w:sz w:val="24"/>
          <w:lang w:val="pt-BR"/>
        </w:rPr>
        <w:t>ú</w:t>
      </w:r>
      <w:r w:rsidRPr="002E2D0B">
        <w:rPr>
          <w:rFonts w:ascii="Arial" w:hAnsi="Arial" w:cs="Arial"/>
          <w:sz w:val="24"/>
          <w:lang w:val="x-none"/>
        </w:rPr>
        <w:t>blica</w:t>
      </w:r>
      <w:proofErr w:type="spellEnd"/>
      <w:r w:rsidRPr="002E2D0B">
        <w:rPr>
          <w:rFonts w:ascii="Arial" w:hAnsi="Arial" w:cs="Arial"/>
          <w:sz w:val="24"/>
          <w:lang w:val="x-none"/>
        </w:rPr>
        <w:t xml:space="preserve"> </w:t>
      </w:r>
      <w:r w:rsidRPr="002E2D0B">
        <w:rPr>
          <w:rFonts w:ascii="Arial" w:hAnsi="Arial" w:cs="Arial"/>
          <w:sz w:val="24"/>
        </w:rPr>
        <w:t xml:space="preserve">a </w:t>
      </w:r>
      <w:r w:rsidR="00DF2D4B">
        <w:rPr>
          <w:rStyle w:val="Forte"/>
          <w:rFonts w:ascii="Arial" w:hAnsi="Arial" w:cs="Arial"/>
          <w:sz w:val="24"/>
        </w:rPr>
        <w:t>c</w:t>
      </w:r>
      <w:r w:rsidR="00DF2D4B" w:rsidRPr="00DF2D4B">
        <w:rPr>
          <w:rStyle w:val="Forte"/>
          <w:rFonts w:ascii="Arial" w:hAnsi="Arial" w:cs="Arial"/>
          <w:sz w:val="24"/>
        </w:rPr>
        <w:t>ontratação de profissional para prestar serviços técnicos de engenharia civil como</w:t>
      </w:r>
      <w:r w:rsidR="00DF2D4B">
        <w:rPr>
          <w:rStyle w:val="Forte"/>
          <w:rFonts w:ascii="Arial" w:hAnsi="Arial" w:cs="Arial"/>
          <w:sz w:val="24"/>
        </w:rPr>
        <w:t xml:space="preserve"> </w:t>
      </w:r>
      <w:r w:rsidR="00DF2D4B" w:rsidRPr="00DF2D4B">
        <w:rPr>
          <w:rStyle w:val="Forte"/>
          <w:rFonts w:ascii="Arial" w:hAnsi="Arial" w:cs="Arial"/>
          <w:sz w:val="24"/>
        </w:rPr>
        <w:t>fiscal de obra de construção civil, vistoria, medição e acompanhamento integral da obra com qualificação técnica</w:t>
      </w:r>
      <w:r w:rsidR="00DF2D4B">
        <w:rPr>
          <w:rStyle w:val="Forte"/>
          <w:rFonts w:ascii="Arial" w:hAnsi="Arial" w:cs="Arial"/>
          <w:sz w:val="24"/>
        </w:rPr>
        <w:t>,</w:t>
      </w:r>
      <w:r w:rsidR="00DF2D4B" w:rsidRPr="00DF2D4B">
        <w:rPr>
          <w:rStyle w:val="Forte"/>
          <w:rFonts w:ascii="Arial" w:hAnsi="Arial" w:cs="Arial"/>
          <w:sz w:val="24"/>
        </w:rPr>
        <w:t xml:space="preserve"> apresentando CAT com registro de atestado em estrutura em concreto armado</w:t>
      </w:r>
      <w:r w:rsidR="00DF2D4B">
        <w:rPr>
          <w:rStyle w:val="Forte"/>
          <w:rFonts w:ascii="Arial" w:hAnsi="Arial" w:cs="Arial"/>
          <w:sz w:val="24"/>
        </w:rPr>
        <w:t>,</w:t>
      </w:r>
      <w:r w:rsidR="00DF2D4B" w:rsidRPr="00DF2D4B">
        <w:rPr>
          <w:rStyle w:val="Forte"/>
          <w:rFonts w:ascii="Arial" w:hAnsi="Arial" w:cs="Arial"/>
          <w:sz w:val="24"/>
        </w:rPr>
        <w:t xml:space="preserve"> </w:t>
      </w:r>
      <w:r w:rsidR="00DF2D4B">
        <w:rPr>
          <w:rStyle w:val="Forte"/>
          <w:rFonts w:ascii="Arial" w:hAnsi="Arial" w:cs="Arial"/>
          <w:sz w:val="24"/>
        </w:rPr>
        <w:t>á</w:t>
      </w:r>
      <w:r w:rsidR="00DF2D4B" w:rsidRPr="00DF2D4B">
        <w:rPr>
          <w:rStyle w:val="Forte"/>
          <w:rFonts w:ascii="Arial" w:hAnsi="Arial" w:cs="Arial"/>
          <w:sz w:val="24"/>
        </w:rPr>
        <w:t>gua e esgoto, elétrica de baixa tensão, proteção contra incêndio, SPDA, pluvial</w:t>
      </w:r>
      <w:r w:rsidR="00DF2D4B">
        <w:rPr>
          <w:rStyle w:val="Forte"/>
          <w:rFonts w:ascii="Arial" w:hAnsi="Arial" w:cs="Arial"/>
          <w:sz w:val="24"/>
        </w:rPr>
        <w:t xml:space="preserve"> e</w:t>
      </w:r>
      <w:r w:rsidR="00DF2D4B" w:rsidRPr="00DF2D4B">
        <w:rPr>
          <w:rStyle w:val="Forte"/>
          <w:rFonts w:ascii="Arial" w:hAnsi="Arial" w:cs="Arial"/>
          <w:sz w:val="24"/>
        </w:rPr>
        <w:t xml:space="preserve"> estrutura metálica.</w:t>
      </w:r>
    </w:p>
    <w:p w14:paraId="19316D55" w14:textId="77777777" w:rsidR="00DF2D4B" w:rsidRPr="002E2D0B" w:rsidRDefault="00DF2D4B" w:rsidP="00DF2D4B">
      <w:pPr>
        <w:autoSpaceDE w:val="0"/>
        <w:autoSpaceDN w:val="0"/>
        <w:adjustRightInd w:val="0"/>
        <w:snapToGrid w:val="0"/>
        <w:jc w:val="both"/>
        <w:rPr>
          <w:rStyle w:val="Forte"/>
          <w:rFonts w:ascii="Arial" w:hAnsi="Arial" w:cs="Arial"/>
          <w:b w:val="0"/>
          <w:bCs w:val="0"/>
        </w:rPr>
      </w:pPr>
    </w:p>
    <w:p w14:paraId="4CE856C8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INFORMAÇÕES PRELIMINARES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0856075C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6764F996" w14:textId="556F36E5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x-none"/>
        </w:rPr>
      </w:pPr>
      <w:r w:rsidRPr="002E2D0B">
        <w:rPr>
          <w:rFonts w:ascii="Arial" w:hAnsi="Arial" w:cs="Arial"/>
          <w:lang w:val="x-none"/>
        </w:rPr>
        <w:t>Os interessados deverão proceder, antes da elaboração das propostas, verificação</w:t>
      </w:r>
      <w:r w:rsidRPr="002E2D0B">
        <w:rPr>
          <w:rFonts w:ascii="Arial" w:hAnsi="Arial" w:cs="Arial"/>
        </w:rPr>
        <w:t xml:space="preserve"> </w:t>
      </w:r>
      <w:r w:rsidRPr="002E2D0B">
        <w:rPr>
          <w:rFonts w:ascii="Arial" w:hAnsi="Arial" w:cs="Arial"/>
          <w:lang w:val="x-none"/>
        </w:rPr>
        <w:t>minuciosa de todos os</w:t>
      </w:r>
      <w:r w:rsidRPr="002E2D0B">
        <w:rPr>
          <w:rFonts w:ascii="Arial" w:hAnsi="Arial" w:cs="Arial"/>
        </w:rPr>
        <w:t xml:space="preserve"> </w:t>
      </w:r>
      <w:r w:rsidRPr="002E2D0B">
        <w:rPr>
          <w:rFonts w:ascii="Arial" w:hAnsi="Arial" w:cs="Arial"/>
          <w:lang w:val="x-none"/>
        </w:rPr>
        <w:t xml:space="preserve">elementos fornecidos, solicitando por escrito à </w:t>
      </w:r>
      <w:r w:rsidRPr="002E2D0B">
        <w:rPr>
          <w:rFonts w:ascii="Arial" w:hAnsi="Arial" w:cs="Arial"/>
        </w:rPr>
        <w:t>COMISSÃO</w:t>
      </w:r>
      <w:r w:rsidRPr="002E2D0B">
        <w:rPr>
          <w:rFonts w:ascii="Arial" w:hAnsi="Arial" w:cs="Arial"/>
          <w:lang w:val="x-none"/>
        </w:rPr>
        <w:t>, via e-mail:</w:t>
      </w:r>
      <w:r w:rsidRPr="002E2D0B">
        <w:rPr>
          <w:rFonts w:ascii="Arial" w:hAnsi="Arial" w:cs="Arial"/>
        </w:rPr>
        <w:t xml:space="preserve"> </w:t>
      </w:r>
      <w:r w:rsidR="002E1A14" w:rsidRPr="002E2D0B">
        <w:rPr>
          <w:rFonts w:ascii="Arial" w:hAnsi="Arial" w:cs="Arial"/>
        </w:rPr>
        <w:t>camaramunicipal.sr.licitações</w:t>
      </w:r>
      <w:r w:rsidRPr="002E2D0B">
        <w:rPr>
          <w:rFonts w:ascii="Arial" w:hAnsi="Arial" w:cs="Arial"/>
        </w:rPr>
        <w:t>@hotmail.co</w:t>
      </w:r>
      <w:r w:rsidR="002E1A14" w:rsidRPr="002E2D0B">
        <w:rPr>
          <w:rFonts w:ascii="Arial" w:hAnsi="Arial" w:cs="Arial"/>
        </w:rPr>
        <w:t>m</w:t>
      </w:r>
      <w:r w:rsidRPr="002E2D0B">
        <w:rPr>
          <w:rFonts w:ascii="Arial" w:hAnsi="Arial" w:cs="Arial"/>
          <w:lang w:val="x-none"/>
        </w:rPr>
        <w:t>, até 01 (um</w:t>
      </w:r>
      <w:r w:rsidR="002E1A14" w:rsidRPr="002E2D0B">
        <w:rPr>
          <w:rFonts w:ascii="Arial" w:hAnsi="Arial" w:cs="Arial"/>
          <w:lang w:val="x-none"/>
        </w:rPr>
        <w:t>a</w:t>
      </w:r>
      <w:r w:rsidRPr="002E2D0B">
        <w:rPr>
          <w:rFonts w:ascii="Arial" w:hAnsi="Arial" w:cs="Arial"/>
          <w:lang w:val="x-none"/>
        </w:rPr>
        <w:t>) dia útil antes do prazo final para apresentação da</w:t>
      </w:r>
      <w:r w:rsidRPr="002E2D0B">
        <w:rPr>
          <w:rFonts w:ascii="Arial" w:hAnsi="Arial" w:cs="Arial"/>
        </w:rPr>
        <w:t xml:space="preserve"> </w:t>
      </w:r>
      <w:r w:rsidRPr="002E2D0B">
        <w:rPr>
          <w:rFonts w:ascii="Arial" w:hAnsi="Arial" w:cs="Arial"/>
          <w:lang w:val="x-none"/>
        </w:rPr>
        <w:t xml:space="preserve">documentação, as dúvidas suscitadas, que serão esclarecidas no Portal </w:t>
      </w:r>
      <w:r w:rsidRPr="002E2D0B">
        <w:rPr>
          <w:rFonts w:ascii="Arial" w:hAnsi="Arial" w:cs="Arial"/>
        </w:rPr>
        <w:t>da Câmara</w:t>
      </w:r>
      <w:r w:rsidRPr="002E2D0B">
        <w:rPr>
          <w:rFonts w:ascii="Arial" w:hAnsi="Arial" w:cs="Arial"/>
          <w:lang w:val="x-none"/>
        </w:rPr>
        <w:t>.</w:t>
      </w:r>
    </w:p>
    <w:p w14:paraId="27C7CCEE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x-none"/>
        </w:rPr>
      </w:pPr>
    </w:p>
    <w:p w14:paraId="370D8D58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CONDIÇÕES DE PARTICIPAÇÃO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1DF43C5E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3DBC9BFE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x-none"/>
        </w:rPr>
      </w:pPr>
      <w:r w:rsidRPr="002E2D0B">
        <w:rPr>
          <w:rFonts w:ascii="Arial" w:hAnsi="Arial" w:cs="Arial"/>
          <w:lang w:val="x-none"/>
        </w:rPr>
        <w:t xml:space="preserve">4.1 Poderão participar desta Dispensa de Licitação, pessoas </w:t>
      </w:r>
      <w:r w:rsidRPr="002E2D0B">
        <w:rPr>
          <w:rFonts w:ascii="Arial" w:hAnsi="Arial" w:cs="Arial"/>
        </w:rPr>
        <w:t>físicas</w:t>
      </w:r>
      <w:r w:rsidRPr="002E2D0B">
        <w:rPr>
          <w:rFonts w:ascii="Arial" w:hAnsi="Arial" w:cs="Arial"/>
          <w:lang w:val="x-none"/>
        </w:rPr>
        <w:t>, regularmente estabelecidas</w:t>
      </w:r>
      <w:r w:rsidRPr="002E2D0B">
        <w:rPr>
          <w:rFonts w:ascii="Arial" w:hAnsi="Arial" w:cs="Arial"/>
        </w:rPr>
        <w:t xml:space="preserve"> </w:t>
      </w:r>
      <w:r w:rsidRPr="002E2D0B">
        <w:rPr>
          <w:rFonts w:ascii="Arial" w:hAnsi="Arial" w:cs="Arial"/>
          <w:lang w:val="x-none"/>
        </w:rPr>
        <w:t xml:space="preserve">no país que atenda às condições exigidas neste Aviso e seus anexos, devendo pertencer ao </w:t>
      </w:r>
      <w:r w:rsidRPr="002E2D0B">
        <w:rPr>
          <w:rFonts w:ascii="Arial" w:hAnsi="Arial" w:cs="Arial"/>
        </w:rPr>
        <w:t>conselho de classe</w:t>
      </w:r>
      <w:r w:rsidRPr="002E2D0B">
        <w:rPr>
          <w:rFonts w:ascii="Arial" w:hAnsi="Arial" w:cs="Arial"/>
          <w:lang w:val="x-none"/>
        </w:rPr>
        <w:t xml:space="preserve"> da</w:t>
      </w:r>
      <w:r w:rsidRPr="002E2D0B">
        <w:rPr>
          <w:rFonts w:ascii="Arial" w:hAnsi="Arial" w:cs="Arial"/>
        </w:rPr>
        <w:t xml:space="preserve"> </w:t>
      </w:r>
      <w:r w:rsidRPr="002E2D0B">
        <w:rPr>
          <w:rFonts w:ascii="Arial" w:hAnsi="Arial" w:cs="Arial"/>
          <w:lang w:val="x-none"/>
        </w:rPr>
        <w:t>atividade pertinente e compatível com o objeto pretendido.</w:t>
      </w:r>
    </w:p>
    <w:p w14:paraId="691E5034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2E2D0B">
        <w:rPr>
          <w:rFonts w:ascii="Arial" w:hAnsi="Arial" w:cs="Arial"/>
        </w:rPr>
        <w:t>4.2 Não poderão participar desta Dispensa de Licitação os interessados:</w:t>
      </w:r>
    </w:p>
    <w:p w14:paraId="4AF7C8F6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6A1EA7F" w14:textId="11468307" w:rsidR="0008696A" w:rsidRPr="002E2D0B" w:rsidRDefault="0008696A" w:rsidP="0008696A">
      <w:pPr>
        <w:pStyle w:val="PargrafodaLista"/>
        <w:numPr>
          <w:ilvl w:val="0"/>
          <w:numId w:val="38"/>
        </w:numPr>
        <w:adjustRightInd w:val="0"/>
        <w:rPr>
          <w:sz w:val="24"/>
        </w:rPr>
      </w:pPr>
      <w:r w:rsidRPr="002E2D0B">
        <w:rPr>
          <w:sz w:val="24"/>
        </w:rPr>
        <w:t>Proibidos de participar de licitações e celebrar contratos administrativos, na forma da legislação vigente</w:t>
      </w:r>
      <w:r w:rsidR="009D3F94">
        <w:rPr>
          <w:sz w:val="24"/>
        </w:rPr>
        <w:t>;</w:t>
      </w:r>
    </w:p>
    <w:p w14:paraId="5F88312D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lastRenderedPageBreak/>
        <w:t>b) Que não atendam às condições deste Aviso e Termo de Referência;</w:t>
      </w:r>
    </w:p>
    <w:p w14:paraId="06D37201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c) Estrangeiros que não tenham representação legal no Brasil com poderes expressos</w:t>
      </w:r>
    </w:p>
    <w:p w14:paraId="78C93DFE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para receber citação e responder administrativa ou judicialmente;</w:t>
      </w:r>
    </w:p>
    <w:p w14:paraId="5B5C2ADD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d) Que se enquadrem nas vedações previstas no artigo 14º da Lei Federal n° 14.133/21;</w:t>
      </w:r>
    </w:p>
    <w:p w14:paraId="79E54835" w14:textId="591D5BF6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e) Estejam cumprindo penalidade de suspensão temporária imposta pela Administração Pública Municipal, ou, ainda, penalidade imposta por qualquer órgão da Administração Pública, nas hipóteses previstas nos incisos III e IV do art. 156 da Lei n° 14.133/21</w:t>
      </w:r>
      <w:r w:rsidR="009D3F94">
        <w:rPr>
          <w:rFonts w:ascii="Arial" w:hAnsi="Arial" w:cs="Arial"/>
          <w:sz w:val="24"/>
        </w:rPr>
        <w:t>.</w:t>
      </w:r>
    </w:p>
    <w:p w14:paraId="3C397B00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</w:p>
    <w:p w14:paraId="60051CC6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DOTAÇÃO ORÇAMENTÁRIA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3F2DB0CC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56E445EB" w14:textId="36DE8E4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  <w:r w:rsidRPr="002E2D0B">
        <w:rPr>
          <w:rFonts w:ascii="Arial" w:hAnsi="Arial" w:cs="Arial"/>
          <w:sz w:val="24"/>
          <w:lang w:val="x-none"/>
        </w:rPr>
        <w:t>As despesas decorrentes desta contratação estão programadas em dotação</w:t>
      </w:r>
      <w:r w:rsidRPr="002E2D0B">
        <w:rPr>
          <w:rFonts w:ascii="Arial" w:hAnsi="Arial" w:cs="Arial"/>
          <w:sz w:val="24"/>
        </w:rPr>
        <w:t xml:space="preserve"> </w:t>
      </w:r>
      <w:r w:rsidRPr="002E2D0B">
        <w:rPr>
          <w:rFonts w:ascii="Arial" w:hAnsi="Arial" w:cs="Arial"/>
          <w:sz w:val="24"/>
          <w:lang w:val="x-none"/>
        </w:rPr>
        <w:t xml:space="preserve">orçamentária própria, prevista no orçamento do Poder </w:t>
      </w:r>
      <w:r w:rsidRPr="002E2D0B">
        <w:rPr>
          <w:rFonts w:ascii="Arial" w:hAnsi="Arial" w:cs="Arial"/>
          <w:sz w:val="24"/>
        </w:rPr>
        <w:t>Legislativo</w:t>
      </w:r>
      <w:r w:rsidRPr="002E2D0B">
        <w:rPr>
          <w:rFonts w:ascii="Arial" w:hAnsi="Arial" w:cs="Arial"/>
          <w:sz w:val="24"/>
          <w:lang w:val="x-none"/>
        </w:rPr>
        <w:t xml:space="preserve"> Municipal de</w:t>
      </w:r>
      <w:r w:rsidRPr="002E2D0B">
        <w:rPr>
          <w:rFonts w:ascii="Arial" w:hAnsi="Arial" w:cs="Arial"/>
          <w:sz w:val="24"/>
        </w:rPr>
        <w:t xml:space="preserve"> </w:t>
      </w:r>
      <w:r w:rsidR="00E06C68" w:rsidRPr="002E2D0B">
        <w:rPr>
          <w:rFonts w:ascii="Arial" w:hAnsi="Arial" w:cs="Arial"/>
          <w:sz w:val="24"/>
        </w:rPr>
        <w:t>Serra do Ramalho</w:t>
      </w:r>
      <w:r w:rsidRPr="002E2D0B">
        <w:rPr>
          <w:rFonts w:ascii="Arial" w:hAnsi="Arial" w:cs="Arial"/>
          <w:sz w:val="24"/>
          <w:lang w:val="x-none"/>
        </w:rPr>
        <w:t>/</w:t>
      </w:r>
      <w:r w:rsidRPr="002E2D0B">
        <w:rPr>
          <w:rFonts w:ascii="Arial" w:hAnsi="Arial" w:cs="Arial"/>
          <w:sz w:val="24"/>
        </w:rPr>
        <w:t>BA</w:t>
      </w:r>
      <w:r w:rsidRPr="002E2D0B">
        <w:rPr>
          <w:rFonts w:ascii="Arial" w:hAnsi="Arial" w:cs="Arial"/>
          <w:sz w:val="24"/>
          <w:lang w:val="x-none"/>
        </w:rPr>
        <w:t>, para exercício de 202</w:t>
      </w:r>
      <w:r w:rsidRPr="002E2D0B">
        <w:rPr>
          <w:rFonts w:ascii="Arial" w:hAnsi="Arial" w:cs="Arial"/>
          <w:sz w:val="24"/>
        </w:rPr>
        <w:t>4</w:t>
      </w:r>
      <w:r w:rsidRPr="002E2D0B">
        <w:rPr>
          <w:rFonts w:ascii="Arial" w:hAnsi="Arial" w:cs="Arial"/>
          <w:sz w:val="24"/>
          <w:lang w:val="x-none"/>
        </w:rPr>
        <w:t>, na classificação abaixo:</w:t>
      </w:r>
    </w:p>
    <w:p w14:paraId="0E5B30F9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</w:p>
    <w:p w14:paraId="5B7289CF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  <w:r w:rsidRPr="002E2D0B">
        <w:rPr>
          <w:rFonts w:ascii="Arial" w:hAnsi="Arial" w:cs="Arial"/>
          <w:sz w:val="24"/>
          <w:lang w:val="x-none"/>
        </w:rPr>
        <w:t>ÓRGÃO: 01 – Câmara Municipal;</w:t>
      </w:r>
    </w:p>
    <w:p w14:paraId="541DC3BB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  <w:r w:rsidRPr="002E2D0B">
        <w:rPr>
          <w:rFonts w:ascii="Arial" w:hAnsi="Arial" w:cs="Arial"/>
          <w:sz w:val="24"/>
          <w:lang w:val="x-none"/>
        </w:rPr>
        <w:t>ATIV./PROJ.: 200</w:t>
      </w:r>
      <w:r w:rsidRPr="002E2D0B">
        <w:rPr>
          <w:rFonts w:ascii="Arial" w:hAnsi="Arial" w:cs="Arial"/>
          <w:sz w:val="24"/>
        </w:rPr>
        <w:t>1</w:t>
      </w:r>
      <w:r w:rsidRPr="002E2D0B">
        <w:rPr>
          <w:rFonts w:ascii="Arial" w:hAnsi="Arial" w:cs="Arial"/>
          <w:sz w:val="24"/>
          <w:lang w:val="x-none"/>
        </w:rPr>
        <w:t xml:space="preserve"> – </w:t>
      </w:r>
      <w:r w:rsidRPr="002E2D0B">
        <w:rPr>
          <w:rFonts w:ascii="Arial" w:hAnsi="Arial" w:cs="Arial"/>
          <w:sz w:val="24"/>
        </w:rPr>
        <w:t>Manutenção dos Serviços e Atividades da Câmara Municipal</w:t>
      </w:r>
      <w:r w:rsidRPr="002E2D0B">
        <w:rPr>
          <w:rFonts w:ascii="Arial" w:hAnsi="Arial" w:cs="Arial"/>
          <w:sz w:val="24"/>
          <w:lang w:val="x-none"/>
        </w:rPr>
        <w:t>;</w:t>
      </w:r>
    </w:p>
    <w:p w14:paraId="14EACE9A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  <w:r w:rsidRPr="002E2D0B">
        <w:rPr>
          <w:rFonts w:ascii="Arial" w:hAnsi="Arial" w:cs="Arial"/>
          <w:sz w:val="24"/>
          <w:lang w:val="x-none"/>
        </w:rPr>
        <w:t>ELEMENTO DE DESPESA: 3.3.90.</w:t>
      </w:r>
      <w:r w:rsidRPr="002E2D0B">
        <w:rPr>
          <w:rFonts w:ascii="Arial" w:hAnsi="Arial" w:cs="Arial"/>
          <w:sz w:val="24"/>
        </w:rPr>
        <w:t>36</w:t>
      </w:r>
      <w:r w:rsidRPr="002E2D0B">
        <w:rPr>
          <w:rFonts w:ascii="Arial" w:hAnsi="Arial" w:cs="Arial"/>
          <w:sz w:val="24"/>
          <w:lang w:val="x-none"/>
        </w:rPr>
        <w:t xml:space="preserve">.00 – </w:t>
      </w:r>
      <w:r w:rsidRPr="002E2D0B">
        <w:rPr>
          <w:rFonts w:ascii="Arial" w:hAnsi="Arial" w:cs="Arial"/>
          <w:sz w:val="24"/>
        </w:rPr>
        <w:t>Outros Serviços de Terceiros Pessoa Física</w:t>
      </w:r>
      <w:r w:rsidRPr="002E2D0B">
        <w:rPr>
          <w:rFonts w:ascii="Arial" w:hAnsi="Arial" w:cs="Arial"/>
          <w:sz w:val="24"/>
          <w:lang w:val="x-none"/>
        </w:rPr>
        <w:t>;</w:t>
      </w:r>
    </w:p>
    <w:p w14:paraId="0F04B27B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  <w:lang w:val="x-none"/>
        </w:rPr>
        <w:t>FONTE DO RECURSO: 1500 – Recursos Não Vinculados de Impostos</w:t>
      </w:r>
    </w:p>
    <w:p w14:paraId="423FC591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rPr>
          <w:rStyle w:val="Forte"/>
        </w:rPr>
      </w:pPr>
    </w:p>
    <w:p w14:paraId="238B1DF3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DO PREÇO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2B08B7B0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087BAE90" w14:textId="2882F601" w:rsidR="0008696A" w:rsidRPr="002E2D0B" w:rsidRDefault="0008696A" w:rsidP="0008696A">
      <w:pPr>
        <w:pStyle w:val="has-text-align-center"/>
        <w:shd w:val="clear" w:color="auto" w:fill="FFFFFF"/>
        <w:spacing w:before="0" w:beforeAutospacing="0"/>
        <w:jc w:val="both"/>
        <w:rPr>
          <w:rFonts w:ascii="Arial" w:hAnsi="Arial" w:cs="Arial"/>
        </w:rPr>
      </w:pPr>
      <w:r w:rsidRPr="002E2D0B">
        <w:rPr>
          <w:rFonts w:ascii="Arial" w:hAnsi="Arial" w:cs="Arial"/>
        </w:rPr>
        <w:t xml:space="preserve">6.1 O preço total máximo que a contratante se dispõe a pagar é </w:t>
      </w:r>
      <w:r w:rsidR="00E06C68" w:rsidRPr="002E2D0B">
        <w:rPr>
          <w:rFonts w:ascii="Arial" w:hAnsi="Arial" w:cs="Arial"/>
          <w:b/>
          <w:bCs/>
        </w:rPr>
        <w:t>2</w:t>
      </w:r>
      <w:r w:rsidR="00EB33EE">
        <w:rPr>
          <w:rFonts w:ascii="Arial" w:hAnsi="Arial" w:cs="Arial"/>
          <w:b/>
          <w:bCs/>
        </w:rPr>
        <w:t>1</w:t>
      </w:r>
      <w:r w:rsidR="00E06C68" w:rsidRPr="002E2D0B">
        <w:rPr>
          <w:rFonts w:ascii="Arial" w:hAnsi="Arial" w:cs="Arial"/>
          <w:b/>
          <w:bCs/>
        </w:rPr>
        <w:t>.</w:t>
      </w:r>
      <w:r w:rsidR="00EB33EE">
        <w:rPr>
          <w:rFonts w:ascii="Arial" w:hAnsi="Arial" w:cs="Arial"/>
          <w:b/>
          <w:bCs/>
        </w:rPr>
        <w:t>331</w:t>
      </w:r>
      <w:r w:rsidRPr="002E2D0B">
        <w:rPr>
          <w:rFonts w:ascii="Arial" w:hAnsi="Arial" w:cs="Arial"/>
          <w:b/>
          <w:bCs/>
        </w:rPr>
        <w:t>,</w:t>
      </w:r>
      <w:r w:rsidR="00EB33EE">
        <w:rPr>
          <w:rFonts w:ascii="Arial" w:hAnsi="Arial" w:cs="Arial"/>
          <w:b/>
          <w:bCs/>
        </w:rPr>
        <w:t>20</w:t>
      </w:r>
      <w:r w:rsidRPr="002E2D0B">
        <w:rPr>
          <w:rFonts w:ascii="Arial" w:hAnsi="Arial" w:cs="Arial"/>
          <w:b/>
          <w:bCs/>
        </w:rPr>
        <w:t xml:space="preserve"> (</w:t>
      </w:r>
      <w:r w:rsidR="009D3F94">
        <w:rPr>
          <w:rFonts w:ascii="Arial" w:hAnsi="Arial" w:cs="Arial"/>
          <w:b/>
          <w:bCs/>
        </w:rPr>
        <w:t>v</w:t>
      </w:r>
      <w:r w:rsidR="00E06C68" w:rsidRPr="002E2D0B">
        <w:rPr>
          <w:rFonts w:ascii="Arial" w:hAnsi="Arial" w:cs="Arial"/>
          <w:b/>
          <w:bCs/>
        </w:rPr>
        <w:t>inte</w:t>
      </w:r>
      <w:r w:rsidRPr="002E2D0B">
        <w:rPr>
          <w:rFonts w:ascii="Arial" w:hAnsi="Arial" w:cs="Arial"/>
          <w:b/>
          <w:bCs/>
        </w:rPr>
        <w:t xml:space="preserve"> mil</w:t>
      </w:r>
      <w:r w:rsidR="00EB33EE">
        <w:rPr>
          <w:rFonts w:ascii="Arial" w:hAnsi="Arial" w:cs="Arial"/>
          <w:b/>
          <w:bCs/>
        </w:rPr>
        <w:t xml:space="preserve"> e trezentos e trinta e um</w:t>
      </w:r>
      <w:r w:rsidRPr="002E2D0B">
        <w:rPr>
          <w:rFonts w:ascii="Arial" w:hAnsi="Arial" w:cs="Arial"/>
          <w:b/>
          <w:bCs/>
        </w:rPr>
        <w:t xml:space="preserve"> reais</w:t>
      </w:r>
      <w:r w:rsidR="00EB33EE">
        <w:rPr>
          <w:rFonts w:ascii="Arial" w:hAnsi="Arial" w:cs="Arial"/>
          <w:b/>
          <w:bCs/>
        </w:rPr>
        <w:t xml:space="preserve"> e vinte centavos</w:t>
      </w:r>
      <w:r w:rsidRPr="002E2D0B">
        <w:rPr>
          <w:rFonts w:ascii="Arial" w:hAnsi="Arial" w:cs="Arial"/>
          <w:b/>
          <w:bCs/>
        </w:rPr>
        <w:t>)</w:t>
      </w:r>
      <w:r w:rsidRPr="002E2D0B">
        <w:rPr>
          <w:rFonts w:ascii="Arial" w:hAnsi="Arial" w:cs="Arial"/>
        </w:rPr>
        <w:t>, obtido através de consulta do Salário Mínimo Profissional no site do Sindicato dos Engenheiros da Bahia através do link http://sengeba.org.br/salario-minimo-profissional/.</w:t>
      </w:r>
    </w:p>
    <w:p w14:paraId="0BE472B4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PRAZO E FORMA DE ENVIO DOS DOCUMENTOS DE HABILITAÇÃO E PROPOSTA DE PREÇO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56111332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681A3AA8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2E2D0B">
        <w:rPr>
          <w:rFonts w:ascii="Arial" w:hAnsi="Arial" w:cs="Arial"/>
        </w:rPr>
        <w:t xml:space="preserve">7.1 </w:t>
      </w:r>
      <w:r w:rsidRPr="002E2D0B">
        <w:rPr>
          <w:rFonts w:ascii="Arial" w:hAnsi="Arial" w:cs="Arial"/>
          <w:b/>
          <w:bCs/>
        </w:rPr>
        <w:t>PRAZO DE ENTREGA DOS DOCUMENTOS:</w:t>
      </w:r>
      <w:r w:rsidRPr="002E2D0B">
        <w:rPr>
          <w:rFonts w:ascii="Arial" w:hAnsi="Arial" w:cs="Arial"/>
        </w:rPr>
        <w:t xml:space="preserve"> Esta chama pública para Dispensa de Licitação ficará aberta por um período de </w:t>
      </w:r>
      <w:r w:rsidRPr="002E2D0B">
        <w:rPr>
          <w:rFonts w:ascii="Arial" w:hAnsi="Arial" w:cs="Arial"/>
          <w:b/>
          <w:bCs/>
        </w:rPr>
        <w:t>03 (TRÊS) DIAS UTÉIS</w:t>
      </w:r>
      <w:r w:rsidRPr="002E2D0B">
        <w:rPr>
          <w:rFonts w:ascii="Arial" w:hAnsi="Arial" w:cs="Arial"/>
        </w:rPr>
        <w:t xml:space="preserve">, contados a partir da data de publicação do </w:t>
      </w:r>
      <w:r w:rsidRPr="002E2D0B">
        <w:rPr>
          <w:rFonts w:ascii="Arial" w:hAnsi="Arial" w:cs="Arial"/>
          <w:b/>
          <w:bCs/>
        </w:rPr>
        <w:t>AVISO DE DISPENSA DE LICITAÇÃO</w:t>
      </w:r>
      <w:r w:rsidRPr="002E2D0B">
        <w:rPr>
          <w:rFonts w:ascii="Arial" w:hAnsi="Arial" w:cs="Arial"/>
        </w:rPr>
        <w:t xml:space="preserve"> na imprensa oficial.</w:t>
      </w:r>
    </w:p>
    <w:p w14:paraId="51492289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7DBEC3FF" w14:textId="6BDF83E8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7.2 A proposta de preços e os documentos de habilitação, deverão ser encaminhados via e-mail, para o endereço eletrônico:</w:t>
      </w:r>
      <w:r w:rsidR="00E06C68" w:rsidRPr="002E2D0B">
        <w:rPr>
          <w:rFonts w:ascii="Arial" w:hAnsi="Arial" w:cs="Arial"/>
          <w:b/>
          <w:bCs/>
          <w:sz w:val="24"/>
        </w:rPr>
        <w:t>camaramunicipal.sr.licitações</w:t>
      </w:r>
      <w:r w:rsidRPr="002E2D0B">
        <w:rPr>
          <w:rFonts w:ascii="Arial" w:hAnsi="Arial" w:cs="Arial"/>
          <w:b/>
          <w:bCs/>
          <w:sz w:val="24"/>
        </w:rPr>
        <w:t>@hotmail.com</w:t>
      </w:r>
      <w:r w:rsidRPr="002E2D0B">
        <w:rPr>
          <w:rFonts w:ascii="Arial" w:hAnsi="Arial" w:cs="Arial"/>
          <w:sz w:val="24"/>
        </w:rPr>
        <w:t xml:space="preserve">, fazendo referência no assunto do e-mail a </w:t>
      </w:r>
      <w:r w:rsidRPr="002E2D0B">
        <w:rPr>
          <w:rFonts w:ascii="Arial" w:hAnsi="Arial" w:cs="Arial"/>
          <w:b/>
          <w:bCs/>
          <w:sz w:val="24"/>
        </w:rPr>
        <w:t>DISPENSA DE LICITAÇÃO N° 00</w:t>
      </w:r>
      <w:r w:rsidR="00E06C68" w:rsidRPr="002E2D0B">
        <w:rPr>
          <w:rFonts w:ascii="Arial" w:hAnsi="Arial" w:cs="Arial"/>
          <w:b/>
          <w:bCs/>
          <w:sz w:val="24"/>
        </w:rPr>
        <w:t>7</w:t>
      </w:r>
      <w:r w:rsidR="00357FE2">
        <w:rPr>
          <w:rFonts w:ascii="Arial" w:hAnsi="Arial" w:cs="Arial"/>
          <w:b/>
          <w:bCs/>
          <w:sz w:val="24"/>
        </w:rPr>
        <w:t>/</w:t>
      </w:r>
      <w:r w:rsidRPr="002E2D0B">
        <w:rPr>
          <w:rFonts w:ascii="Arial" w:hAnsi="Arial" w:cs="Arial"/>
          <w:b/>
          <w:bCs/>
          <w:sz w:val="24"/>
        </w:rPr>
        <w:t>2024</w:t>
      </w:r>
      <w:r w:rsidRPr="002E2D0B">
        <w:rPr>
          <w:rFonts w:ascii="Arial" w:hAnsi="Arial" w:cs="Arial"/>
          <w:sz w:val="24"/>
        </w:rPr>
        <w:t>.</w:t>
      </w:r>
    </w:p>
    <w:p w14:paraId="1A7212DD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254A5A44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PROPOSTA DE PREÇO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0D956227" w14:textId="77777777" w:rsidR="00E06C68" w:rsidRPr="002E2D0B" w:rsidRDefault="00E06C68" w:rsidP="00E06C68">
      <w:pPr>
        <w:pStyle w:val="PargrafodaLista"/>
        <w:adjustRightInd w:val="0"/>
        <w:ind w:left="284" w:firstLine="0"/>
        <w:rPr>
          <w:b/>
          <w:bCs/>
          <w:sz w:val="24"/>
          <w:szCs w:val="24"/>
          <w:lang w:val="x-none"/>
        </w:rPr>
      </w:pPr>
    </w:p>
    <w:p w14:paraId="2AF24A2B" w14:textId="58D5F5C5" w:rsidR="0008696A" w:rsidRPr="002E2D0B" w:rsidRDefault="0008696A" w:rsidP="00E06C68">
      <w:pPr>
        <w:pStyle w:val="PargrafodaLista"/>
        <w:numPr>
          <w:ilvl w:val="1"/>
          <w:numId w:val="36"/>
        </w:numPr>
        <w:adjustRightInd w:val="0"/>
        <w:ind w:left="426" w:hanging="426"/>
        <w:rPr>
          <w:sz w:val="24"/>
        </w:rPr>
      </w:pPr>
      <w:r w:rsidRPr="002E2D0B">
        <w:rPr>
          <w:sz w:val="24"/>
        </w:rPr>
        <w:t>A proposta de preços deverá ser apresentada na forma, prazo e condições estipulados neste Aviso e seus anexos.</w:t>
      </w:r>
    </w:p>
    <w:p w14:paraId="4C2C23B5" w14:textId="77777777" w:rsidR="00E06C68" w:rsidRPr="002E2D0B" w:rsidRDefault="00E06C68" w:rsidP="00E06C68">
      <w:pPr>
        <w:adjustRightInd w:val="0"/>
        <w:rPr>
          <w:sz w:val="24"/>
        </w:rPr>
      </w:pPr>
    </w:p>
    <w:p w14:paraId="65557830" w14:textId="77777777" w:rsidR="00E06C68" w:rsidRPr="002E2D0B" w:rsidRDefault="00E06C68" w:rsidP="00E06C68">
      <w:pPr>
        <w:adjustRightInd w:val="0"/>
        <w:rPr>
          <w:sz w:val="24"/>
        </w:rPr>
      </w:pPr>
    </w:p>
    <w:p w14:paraId="1DF3BE1D" w14:textId="77777777" w:rsidR="00E06C68" w:rsidRPr="002E2D0B" w:rsidRDefault="00E06C68" w:rsidP="00E06C68">
      <w:pPr>
        <w:adjustRightInd w:val="0"/>
        <w:rPr>
          <w:sz w:val="24"/>
        </w:rPr>
      </w:pPr>
    </w:p>
    <w:p w14:paraId="2C141A5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A43DA85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lastRenderedPageBreak/>
        <w:t>8.2 A proposta deverá ser redigida por meio mecânico ou informatizado, de forma clara e inequívoca, sem emendas, rasuras ou entrelinhas, em estrita observância às especificações contidas neste Aviso, assinada na última folha e rubricada nas demais pelo profissional, devidamente identificado ou assinada com certificado digital, nela constando, obrigatoriamente:</w:t>
      </w:r>
    </w:p>
    <w:p w14:paraId="3822E26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D546B33" w14:textId="67901AB0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a) Nome Completo, CPF, Registro no Conselho de Classe, endereço, CEP, telefone e e-</w:t>
      </w:r>
      <w:r w:rsidR="00E06C68" w:rsidRPr="002E2D0B">
        <w:rPr>
          <w:rFonts w:ascii="Arial" w:hAnsi="Arial" w:cs="Arial"/>
          <w:sz w:val="24"/>
        </w:rPr>
        <w:t xml:space="preserve">  </w:t>
      </w:r>
      <w:r w:rsidR="00E06C68" w:rsidRPr="002E2D0B">
        <w:rPr>
          <w:rFonts w:ascii="Arial" w:hAnsi="Arial" w:cs="Arial"/>
          <w:sz w:val="24"/>
        </w:rPr>
        <w:tab/>
      </w:r>
      <w:r w:rsidRPr="002E2D0B">
        <w:rPr>
          <w:rFonts w:ascii="Arial" w:hAnsi="Arial" w:cs="Arial"/>
          <w:sz w:val="24"/>
        </w:rPr>
        <w:t>mail;</w:t>
      </w:r>
    </w:p>
    <w:p w14:paraId="1AA15EF1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b) Preços de acordo com os praticados no mercado, dentro do preço máximo que a Câmara se dispõe a pagar, em algarismo e por extenso, só reajustáveis na forma da lei, com valores expressos em moeda corrente nacional (R$). Ocorrendo divergência entre o preço em algarismo e o expresso por extenso, será levado em conta por extenso.</w:t>
      </w:r>
    </w:p>
    <w:p w14:paraId="034B4477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c) Prazo de validade de proposta não inferior a 90 (noventa) dias, a contar da data de sua apresentação, sendo facultado aos proponentes estender tal validade por prazo superior.</w:t>
      </w:r>
    </w:p>
    <w:p w14:paraId="798E4998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2AA32A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8.3 A proposta de preços apresentada deverá incluir todas e quaisquer despesas necessárias para a execução do objeto desta Dispensa de Licitação, tais como: tributos, emolumentos, contribuições sociais, fiscais, parafiscais, fretes, seguros e demais despesas inerentes, devendo o preço ofertado corresponder rigorosamente às especificações do objeto, não cabendo quaisquer reivindicações devidas a erros nessa avaliação, para efeito de solicitar revisão de preços.</w:t>
      </w:r>
    </w:p>
    <w:p w14:paraId="2DA10BBD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8.4 A proposta de preços que não estiver em consonância com as exigências deste Aviso será desclassificada.</w:t>
      </w:r>
    </w:p>
    <w:p w14:paraId="013975A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8.5 Os preços ofertados não poderão exceder os preços máximos, constantes neste Aviso.</w:t>
      </w:r>
    </w:p>
    <w:p w14:paraId="14643B67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44791D1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DOCUMENTAÇÃO DE HABILITAÇÃO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28B1FB7F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4F09FCF8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9.1 Para fins de comprovação de habilitação, deverão ser apresentados junto com a proposta de preços, os documentos abaixo relacionados, com prazo vigente, à exceção daqueles que por sua natureza não contenham validade:</w:t>
      </w:r>
    </w:p>
    <w:p w14:paraId="4D3A9B06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C5A025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u w:val="single"/>
        </w:rPr>
      </w:pPr>
      <w:r w:rsidRPr="002E2D0B">
        <w:rPr>
          <w:rFonts w:ascii="Arial" w:hAnsi="Arial" w:cs="Arial"/>
          <w:sz w:val="24"/>
        </w:rPr>
        <w:t xml:space="preserve">9.1.1 </w:t>
      </w:r>
      <w:r w:rsidRPr="002E2D0B">
        <w:rPr>
          <w:rFonts w:ascii="Arial" w:hAnsi="Arial" w:cs="Arial"/>
          <w:sz w:val="24"/>
          <w:u w:val="single"/>
        </w:rPr>
        <w:t>Habilitação Jurídica</w:t>
      </w:r>
    </w:p>
    <w:p w14:paraId="04193A5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6E02147" w14:textId="77777777" w:rsidR="0008696A" w:rsidRPr="002E2D0B" w:rsidRDefault="0008696A" w:rsidP="0008696A">
      <w:pPr>
        <w:pStyle w:val="PargrafodaLista"/>
        <w:widowControl/>
        <w:numPr>
          <w:ilvl w:val="0"/>
          <w:numId w:val="39"/>
        </w:numPr>
        <w:adjustRightInd w:val="0"/>
        <w:ind w:right="0"/>
        <w:contextualSpacing/>
        <w:rPr>
          <w:sz w:val="24"/>
          <w:szCs w:val="24"/>
        </w:rPr>
      </w:pPr>
      <w:r w:rsidRPr="002E2D0B">
        <w:rPr>
          <w:sz w:val="24"/>
          <w:szCs w:val="24"/>
        </w:rPr>
        <w:t>RG, CPF ou CNH do Profissional;</w:t>
      </w:r>
    </w:p>
    <w:p w14:paraId="6F697C6D" w14:textId="77777777" w:rsidR="0008696A" w:rsidRPr="002E2D0B" w:rsidRDefault="0008696A" w:rsidP="0008696A">
      <w:pPr>
        <w:pStyle w:val="PargrafodaLista"/>
        <w:adjustRightInd w:val="0"/>
        <w:ind w:left="1068"/>
        <w:rPr>
          <w:sz w:val="24"/>
          <w:szCs w:val="24"/>
        </w:rPr>
      </w:pPr>
    </w:p>
    <w:p w14:paraId="3CD7676C" w14:textId="77777777" w:rsidR="0008696A" w:rsidRPr="002E2D0B" w:rsidRDefault="0008696A" w:rsidP="0008696A">
      <w:pPr>
        <w:pStyle w:val="PargrafodaLista"/>
        <w:widowControl/>
        <w:numPr>
          <w:ilvl w:val="0"/>
          <w:numId w:val="39"/>
        </w:numPr>
        <w:adjustRightInd w:val="0"/>
        <w:ind w:right="0"/>
        <w:contextualSpacing/>
        <w:rPr>
          <w:sz w:val="24"/>
          <w:szCs w:val="24"/>
        </w:rPr>
      </w:pPr>
      <w:r w:rsidRPr="002E2D0B">
        <w:rPr>
          <w:sz w:val="24"/>
          <w:szCs w:val="24"/>
        </w:rPr>
        <w:t>Carteira Profissional de Registro no CREA;</w:t>
      </w:r>
    </w:p>
    <w:p w14:paraId="2EA75D9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5BE755F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6A99F9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u w:val="single"/>
        </w:rPr>
      </w:pPr>
      <w:r w:rsidRPr="002E2D0B">
        <w:rPr>
          <w:rFonts w:ascii="Arial" w:hAnsi="Arial" w:cs="Arial"/>
          <w:sz w:val="24"/>
        </w:rPr>
        <w:t xml:space="preserve">9.1.2 </w:t>
      </w:r>
      <w:r w:rsidRPr="002E2D0B">
        <w:rPr>
          <w:rFonts w:ascii="Arial" w:hAnsi="Arial" w:cs="Arial"/>
          <w:sz w:val="24"/>
          <w:u w:val="single"/>
        </w:rPr>
        <w:t>Regularidade Fiscal e Trabalhista</w:t>
      </w:r>
    </w:p>
    <w:p w14:paraId="445C5B24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u w:val="single"/>
        </w:rPr>
      </w:pPr>
    </w:p>
    <w:p w14:paraId="26215483" w14:textId="77777777" w:rsidR="0008696A" w:rsidRPr="002E2D0B" w:rsidRDefault="0008696A" w:rsidP="0008696A">
      <w:pPr>
        <w:pStyle w:val="PargrafodaLista"/>
        <w:widowControl/>
        <w:numPr>
          <w:ilvl w:val="0"/>
          <w:numId w:val="40"/>
        </w:numPr>
        <w:adjustRightInd w:val="0"/>
        <w:ind w:right="0"/>
        <w:contextualSpacing/>
        <w:rPr>
          <w:sz w:val="24"/>
          <w:szCs w:val="24"/>
        </w:rPr>
      </w:pPr>
      <w:r w:rsidRPr="002E2D0B">
        <w:rPr>
          <w:sz w:val="24"/>
          <w:szCs w:val="24"/>
        </w:rPr>
        <w:t>Certidão Conjunta Negativa de Débitos, relativa aos tributos federais e à Dívida Ativa da União, no âmbito da RFB e da PGFN abrangendo inclusive as contribuições sociais previstas nas alíneas “a” e “d” do parágrafo único do art. 11 da Lei n.º 8.212, de 24 de julho de 1991, com base na Portaria Conjunta RFB/PGFN no 1.751, de 02/10/2014.</w:t>
      </w:r>
    </w:p>
    <w:p w14:paraId="67B3F6A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E0A9FC3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lastRenderedPageBreak/>
        <w:t xml:space="preserve">b) Prova de regularidade com a Fazenda Estadual relativo ao domicílio ou sede do interessado; </w:t>
      </w:r>
    </w:p>
    <w:p w14:paraId="2A088107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c) Prova de regularidade com a Fazenda Municipal do relativo ao domicílio ou sede do interessado; </w:t>
      </w:r>
    </w:p>
    <w:p w14:paraId="029E81A9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d) Prova de inexistência de débitos inadimplidos perante a justiça do trabalho, mediante a apresentação de Certidão Negativa de Débitos Trabalhistas (CNDT), com prazo de validade de 180 (cento e oitenta dias), contados da data de sua emissão, de acordo com a Legislação federal “Lei nº 12.440, de 07 de julho de 2011”.</w:t>
      </w:r>
    </w:p>
    <w:p w14:paraId="733F5BEE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e) Comprovante de situação cadastrar no CPF;</w:t>
      </w:r>
    </w:p>
    <w:p w14:paraId="5AE9B881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f) Certidão de Regularidade com o CREA;</w:t>
      </w:r>
    </w:p>
    <w:p w14:paraId="53580F51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4508A30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u w:val="single"/>
        </w:rPr>
      </w:pPr>
      <w:r w:rsidRPr="002E2D0B">
        <w:rPr>
          <w:rFonts w:ascii="Arial" w:hAnsi="Arial" w:cs="Arial"/>
          <w:sz w:val="24"/>
        </w:rPr>
        <w:t xml:space="preserve">9.1.3 </w:t>
      </w:r>
      <w:r w:rsidRPr="002E2D0B">
        <w:rPr>
          <w:rFonts w:ascii="Arial" w:hAnsi="Arial" w:cs="Arial"/>
          <w:sz w:val="24"/>
          <w:u w:val="single"/>
        </w:rPr>
        <w:t>Documentação Complementar de Habilitação</w:t>
      </w:r>
    </w:p>
    <w:p w14:paraId="50D245A1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DC6046F" w14:textId="77777777" w:rsidR="0008696A" w:rsidRPr="002E2D0B" w:rsidRDefault="0008696A" w:rsidP="0008696A">
      <w:pPr>
        <w:pStyle w:val="PargrafodaLista"/>
        <w:widowControl/>
        <w:numPr>
          <w:ilvl w:val="0"/>
          <w:numId w:val="41"/>
        </w:numPr>
        <w:adjustRightInd w:val="0"/>
        <w:ind w:right="0"/>
        <w:contextualSpacing/>
        <w:rPr>
          <w:sz w:val="24"/>
          <w:szCs w:val="24"/>
        </w:rPr>
      </w:pPr>
      <w:r w:rsidRPr="002E2D0B">
        <w:rPr>
          <w:sz w:val="24"/>
          <w:szCs w:val="24"/>
        </w:rPr>
        <w:t xml:space="preserve">Declaração de que não está incurso nos impedimentos de que trata o art.14 da Federal n° 14.133/2021 (Modelo no </w:t>
      </w:r>
      <w:r w:rsidRPr="002E2D0B">
        <w:rPr>
          <w:b/>
          <w:bCs/>
          <w:sz w:val="24"/>
          <w:szCs w:val="24"/>
        </w:rPr>
        <w:t xml:space="preserve">ANEXO V </w:t>
      </w:r>
      <w:r w:rsidRPr="002E2D0B">
        <w:rPr>
          <w:sz w:val="24"/>
          <w:szCs w:val="24"/>
        </w:rPr>
        <w:t>deste Aviso);</w:t>
      </w:r>
    </w:p>
    <w:p w14:paraId="20A4F316" w14:textId="77777777" w:rsidR="0008696A" w:rsidRPr="002E2D0B" w:rsidRDefault="0008696A" w:rsidP="0008696A">
      <w:pPr>
        <w:pStyle w:val="PargrafodaLista"/>
        <w:widowControl/>
        <w:numPr>
          <w:ilvl w:val="0"/>
          <w:numId w:val="41"/>
        </w:numPr>
        <w:adjustRightInd w:val="0"/>
        <w:ind w:right="0"/>
        <w:contextualSpacing/>
        <w:rPr>
          <w:sz w:val="24"/>
          <w:szCs w:val="24"/>
        </w:rPr>
      </w:pPr>
      <w:r w:rsidRPr="002E2D0B">
        <w:rPr>
          <w:sz w:val="24"/>
          <w:szCs w:val="24"/>
        </w:rPr>
        <w:t xml:space="preserve">Declaração dando ciência aos requisitos de habilitação (Modelo no </w:t>
      </w:r>
      <w:r w:rsidRPr="002E2D0B">
        <w:rPr>
          <w:b/>
          <w:bCs/>
          <w:sz w:val="24"/>
          <w:szCs w:val="24"/>
        </w:rPr>
        <w:t xml:space="preserve">ANEXO IV </w:t>
      </w:r>
      <w:r w:rsidRPr="002E2D0B">
        <w:rPr>
          <w:sz w:val="24"/>
          <w:szCs w:val="24"/>
        </w:rPr>
        <w:t>deste Aviso);</w:t>
      </w:r>
    </w:p>
    <w:p w14:paraId="730E67E2" w14:textId="77777777" w:rsidR="0008696A" w:rsidRPr="002E2D0B" w:rsidRDefault="0008696A" w:rsidP="0008696A">
      <w:pPr>
        <w:pStyle w:val="PargrafodaLista"/>
        <w:widowControl/>
        <w:numPr>
          <w:ilvl w:val="0"/>
          <w:numId w:val="41"/>
        </w:numPr>
        <w:adjustRightInd w:val="0"/>
        <w:ind w:right="0"/>
        <w:contextualSpacing/>
        <w:rPr>
          <w:sz w:val="24"/>
          <w:szCs w:val="24"/>
        </w:rPr>
      </w:pPr>
      <w:r w:rsidRPr="002E2D0B">
        <w:rPr>
          <w:sz w:val="24"/>
          <w:szCs w:val="24"/>
        </w:rPr>
        <w:t xml:space="preserve">Declaração assinada pelo profissional, em conformidade com o disposto no XXXIII, art. 7º, da Constituição Federal (Modelo no </w:t>
      </w:r>
      <w:r w:rsidRPr="002E2D0B">
        <w:rPr>
          <w:b/>
          <w:bCs/>
          <w:sz w:val="24"/>
          <w:szCs w:val="24"/>
        </w:rPr>
        <w:t xml:space="preserve">ANEXO III </w:t>
      </w:r>
      <w:r w:rsidRPr="002E2D0B">
        <w:rPr>
          <w:sz w:val="24"/>
          <w:szCs w:val="24"/>
        </w:rPr>
        <w:t>deste Aviso).</w:t>
      </w:r>
    </w:p>
    <w:p w14:paraId="0AB4419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044F454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CRITÉRIO DE JULGAMENTO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305E1661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248D553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10.1 </w:t>
      </w:r>
      <w:r w:rsidRPr="002E2D0B">
        <w:rPr>
          <w:rFonts w:ascii="Arial" w:hAnsi="Arial" w:cs="Arial"/>
          <w:sz w:val="24"/>
          <w:u w:val="single"/>
        </w:rPr>
        <w:t>PROPOSTAS DE PREÇOS</w:t>
      </w:r>
    </w:p>
    <w:p w14:paraId="5D0BE25F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BF82EDB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10.1.1 As propostas apresentadas em consonância com as exigências do Aviso serão classificadas e será declarada vencedora a que apresentar o menor preço. </w:t>
      </w:r>
    </w:p>
    <w:p w14:paraId="4F0AAFB9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10.1.2 Os interessados que apresentarem proposta de preços com divergência às exigências deste Aviso e seus anexos será desclassificada.</w:t>
      </w:r>
    </w:p>
    <w:p w14:paraId="68043960" w14:textId="77777777" w:rsidR="0008696A" w:rsidRPr="002E2D0B" w:rsidRDefault="0008696A" w:rsidP="0008696A">
      <w:pPr>
        <w:pStyle w:val="PargrafodaLista"/>
        <w:adjustRightInd w:val="0"/>
        <w:ind w:left="2136"/>
        <w:rPr>
          <w:sz w:val="24"/>
          <w:szCs w:val="24"/>
        </w:rPr>
      </w:pPr>
    </w:p>
    <w:p w14:paraId="051A0AA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10.2 </w:t>
      </w:r>
      <w:r w:rsidRPr="002E2D0B">
        <w:rPr>
          <w:rFonts w:ascii="Arial" w:hAnsi="Arial" w:cs="Arial"/>
          <w:sz w:val="24"/>
          <w:u w:val="single"/>
        </w:rPr>
        <w:t>HABILITAÇÃO</w:t>
      </w:r>
    </w:p>
    <w:p w14:paraId="53180016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AC82E26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10.2.1 Será habilitado o interessado que atender todas as condições do Aviso e seus anexos. </w:t>
      </w:r>
    </w:p>
    <w:p w14:paraId="145B6BFB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10.2.2 Será inabilitada o interessado que não atender as condições do Aviso e seus anexos.</w:t>
      </w:r>
    </w:p>
    <w:p w14:paraId="124A2745" w14:textId="77777777" w:rsidR="0008696A" w:rsidRPr="002E2D0B" w:rsidRDefault="0008696A" w:rsidP="0008696A">
      <w:pPr>
        <w:autoSpaceDE w:val="0"/>
        <w:autoSpaceDN w:val="0"/>
        <w:adjustRightInd w:val="0"/>
        <w:ind w:left="705"/>
        <w:jc w:val="both"/>
        <w:rPr>
          <w:rFonts w:ascii="Arial" w:hAnsi="Arial" w:cs="Arial"/>
          <w:sz w:val="24"/>
        </w:rPr>
      </w:pPr>
    </w:p>
    <w:p w14:paraId="41D1468D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48C69D0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DO PAGAMENTO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69C41B30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2353FD58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11.1 O pagamento será efetuado em horas conforme planilha de medição emitida pelo profissional, através de deposito/transferência em conta corrente do profissional, até o 30º (trigésimo) dia útil de cada mês, mediante apresentação do relatório dos serviços prestados, contendo as respectivas notas fiscais, e demais relatórios e/ou documentos pertinentes, devidamente atestados pelo setor competente, designado pela Câmara Municipal e demais condições previstas no Termo de Referência.</w:t>
      </w:r>
    </w:p>
    <w:p w14:paraId="682AEAF0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183EE73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11.2. Na ocorrência de rejeição da (s) Nota (s) Fiscal (s), motivada por erro ou incorreções, o contratado deverá sanar os defeitos e reapresentar a fatura.</w:t>
      </w:r>
    </w:p>
    <w:p w14:paraId="15FBFC9C" w14:textId="77777777" w:rsidR="00655B83" w:rsidRPr="002E2D0B" w:rsidRDefault="00655B83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705CC5A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11.3. Para realização dos pagamentos, o licitante vencedor deverá manter a regularidade fiscal apresentada durante processo de habilitação.</w:t>
      </w:r>
    </w:p>
    <w:p w14:paraId="3149B206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</w:p>
    <w:p w14:paraId="5A37C63D" w14:textId="77777777" w:rsidR="0008696A" w:rsidRPr="002E2D0B" w:rsidRDefault="0008696A" w:rsidP="0008696A">
      <w:pPr>
        <w:pStyle w:val="PargrafodaLista"/>
        <w:widowControl/>
        <w:numPr>
          <w:ilvl w:val="0"/>
          <w:numId w:val="36"/>
        </w:numPr>
        <w:shd w:val="clear" w:color="auto" w:fill="BFBFBF" w:themeFill="background1" w:themeFillShade="BF"/>
        <w:adjustRightInd w:val="0"/>
        <w:snapToGrid w:val="0"/>
        <w:ind w:right="0"/>
        <w:contextualSpacing/>
        <w:rPr>
          <w:b/>
          <w:bCs/>
          <w:sz w:val="24"/>
          <w:szCs w:val="24"/>
          <w:lang w:val="x-none"/>
        </w:rPr>
      </w:pPr>
      <w:r w:rsidRPr="002E2D0B">
        <w:rPr>
          <w:b/>
          <w:bCs/>
          <w:sz w:val="24"/>
          <w:szCs w:val="24"/>
        </w:rPr>
        <w:t>DISPOSIÇÕES GERAIS</w:t>
      </w:r>
      <w:r w:rsidRPr="002E2D0B">
        <w:rPr>
          <w:b/>
          <w:bCs/>
          <w:sz w:val="24"/>
          <w:szCs w:val="24"/>
          <w:lang w:val="x-none"/>
        </w:rPr>
        <w:t>:</w:t>
      </w:r>
    </w:p>
    <w:p w14:paraId="28BCEFAC" w14:textId="77777777" w:rsidR="0008696A" w:rsidRPr="002E2D0B" w:rsidRDefault="0008696A" w:rsidP="0008696A">
      <w:pPr>
        <w:pStyle w:val="PargrafodaLista"/>
        <w:adjustRightInd w:val="0"/>
        <w:snapToGrid w:val="0"/>
        <w:ind w:left="405"/>
        <w:rPr>
          <w:b/>
          <w:bCs/>
          <w:sz w:val="24"/>
          <w:szCs w:val="24"/>
          <w:lang w:val="x-none"/>
        </w:rPr>
      </w:pPr>
    </w:p>
    <w:p w14:paraId="73436755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12.1 O interessado não poderá alegar como justificativa para se eximir das obrigações assumidas, o desconhecimento das condições para participação desta Dispensa de Licitação.</w:t>
      </w:r>
    </w:p>
    <w:p w14:paraId="7BE01D83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FD931AF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12.2 Poderá o Poder Legislativo revogar o presente Aviso, no todo ou em parte, por conveniência administrativa e interesse público, decorrente de fato superveniente, devidamente justificado.</w:t>
      </w:r>
    </w:p>
    <w:p w14:paraId="2A53F39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1B4F312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12.3 O Poder Legislativo poderá anular o presente Aviso, no todo em parte, caso ocorra ilegalidade, de ofício ou por provocação. A anulação do procedimento oriundo deste Aviso, não gera direito a indenização.</w:t>
      </w:r>
    </w:p>
    <w:p w14:paraId="45DDE61C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CD1A1A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12.4 Após a fase de classificação da proposta, não cabe desistência da mesma, salvo por motivo justo decorrente de fato superveniente, e desde que aceito pela Câmara Municipal.</w:t>
      </w:r>
    </w:p>
    <w:p w14:paraId="41336992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C65E113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12.5 Ao apresentar a proposta de preços, o interessado declara sob as penalidades da Lei, da inexistência de qualquer vínculo de natureza técnica, comercial, econômica, financeira ou trabalhista, entre si e os responsáveis por esta Dispensa de Licitação, quer direta ou indiretamente.</w:t>
      </w:r>
    </w:p>
    <w:p w14:paraId="1B788A58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A600FE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12.6 A apresentação de proposta pressupõe o pleno conhecimento, atendimento e aceitação integral e irretratável, por parte do interessado, das exigências e condições estabelecidas neste Aviso e Termo de Referência.</w:t>
      </w:r>
    </w:p>
    <w:p w14:paraId="525025F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7CDE63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12.7 A falsidade de qualquer documento apresentado ou a inverdade das informações nele contidas implicará a imediata desclassificação/inabilitação do interessado que o tiver apresentado, ou, caso tenha sido o vencedor, a rescisão do contrato ou do pedido de compra, sem prejuízo de demais sanções cabíveis.</w:t>
      </w:r>
    </w:p>
    <w:p w14:paraId="610602F4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EAC3A36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12.8 Na contagem dos prazos estabelecidos neste Aviso, com fulcro no Art 183 da Lei Federal 14.133/2021, serão contados com exclusão do dia do começo e inclusão do dia do vencimento, observando-se as seguintes disposições:</w:t>
      </w:r>
    </w:p>
    <w:p w14:paraId="7041EED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C74F4BE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a) os prazos expressos em dias corridos serão computados de modo contínuo;</w:t>
      </w:r>
    </w:p>
    <w:p w14:paraId="1DDDE4E2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</w:p>
    <w:p w14:paraId="64A26CFE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b) os prazos expressos em meses ou anos serão computados de data a data;</w:t>
      </w:r>
    </w:p>
    <w:p w14:paraId="463C43A2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</w:p>
    <w:p w14:paraId="10FB8541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lastRenderedPageBreak/>
        <w:t>c) nos prazos expressos em dias úteis, serão computados somente os dias em que ocorrer expediente administrativo no órgão ou entidade competente.</w:t>
      </w:r>
    </w:p>
    <w:p w14:paraId="1C33DB91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C7B120F" w14:textId="77777777" w:rsidR="0008696A" w:rsidRPr="002E2D0B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11.8.2 Salvo disposição em contrário, considera-se dia do começo do prazo:</w:t>
      </w:r>
    </w:p>
    <w:p w14:paraId="68708EC1" w14:textId="77777777" w:rsidR="0008696A" w:rsidRPr="002E2D0B" w:rsidRDefault="0008696A" w:rsidP="0008696A">
      <w:pPr>
        <w:autoSpaceDE w:val="0"/>
        <w:autoSpaceDN w:val="0"/>
        <w:adjustRightInd w:val="0"/>
        <w:ind w:left="708" w:firstLine="708"/>
        <w:jc w:val="both"/>
        <w:rPr>
          <w:rFonts w:ascii="Arial" w:hAnsi="Arial" w:cs="Arial"/>
          <w:sz w:val="24"/>
        </w:rPr>
      </w:pPr>
    </w:p>
    <w:p w14:paraId="412182FD" w14:textId="091A48E4" w:rsidR="0008696A" w:rsidRPr="002E2D0B" w:rsidRDefault="0008696A" w:rsidP="0008696A">
      <w:pPr>
        <w:pStyle w:val="PargrafodaLista"/>
        <w:numPr>
          <w:ilvl w:val="0"/>
          <w:numId w:val="42"/>
        </w:numPr>
        <w:adjustRightInd w:val="0"/>
        <w:rPr>
          <w:sz w:val="24"/>
        </w:rPr>
      </w:pPr>
      <w:r w:rsidRPr="002E2D0B">
        <w:rPr>
          <w:sz w:val="24"/>
        </w:rPr>
        <w:t>o primeiro dia útil seguinte ao da disponibilização da informação na internet.</w:t>
      </w:r>
    </w:p>
    <w:p w14:paraId="5C3F728C" w14:textId="77777777" w:rsidR="0008696A" w:rsidRPr="002E2D0B" w:rsidRDefault="0008696A" w:rsidP="0008696A">
      <w:pPr>
        <w:adjustRightInd w:val="0"/>
        <w:rPr>
          <w:rStyle w:val="Forte"/>
          <w:rFonts w:ascii="Arial" w:hAnsi="Arial" w:cs="Arial"/>
          <w:sz w:val="24"/>
        </w:rPr>
      </w:pPr>
    </w:p>
    <w:p w14:paraId="75093FDB" w14:textId="77777777" w:rsidR="0008696A" w:rsidRPr="002E2D0B" w:rsidRDefault="0008696A" w:rsidP="0008696A">
      <w:pPr>
        <w:adjustRightInd w:val="0"/>
        <w:rPr>
          <w:rStyle w:val="Forte"/>
          <w:rFonts w:ascii="Arial" w:hAnsi="Arial" w:cs="Arial"/>
          <w:sz w:val="24"/>
        </w:rPr>
      </w:pPr>
    </w:p>
    <w:p w14:paraId="1685B5C1" w14:textId="555D8830" w:rsidR="0008696A" w:rsidRPr="002E2D0B" w:rsidRDefault="006A10E0" w:rsidP="006A10E0">
      <w:pPr>
        <w:jc w:val="center"/>
        <w:rPr>
          <w:rFonts w:ascii="Arial" w:eastAsia="Arial" w:hAnsi="Arial" w:cs="Arial"/>
          <w:sz w:val="24"/>
        </w:rPr>
      </w:pPr>
      <w:r w:rsidRPr="002E2D0B">
        <w:rPr>
          <w:rFonts w:ascii="Arial" w:eastAsia="Arial" w:hAnsi="Arial" w:cs="Arial"/>
          <w:sz w:val="24"/>
        </w:rPr>
        <w:t>Serra do Ramalho</w:t>
      </w:r>
      <w:r w:rsidR="00357FE2">
        <w:rPr>
          <w:rFonts w:ascii="Arial" w:eastAsia="Arial" w:hAnsi="Arial" w:cs="Arial"/>
          <w:sz w:val="24"/>
        </w:rPr>
        <w:t xml:space="preserve"> – BA</w:t>
      </w:r>
      <w:r w:rsidR="0008696A" w:rsidRPr="002E2D0B">
        <w:rPr>
          <w:rFonts w:ascii="Arial" w:eastAsia="Arial" w:hAnsi="Arial" w:cs="Arial"/>
          <w:sz w:val="24"/>
        </w:rPr>
        <w:t xml:space="preserve">, </w:t>
      </w:r>
      <w:r w:rsidRPr="002E2D0B">
        <w:rPr>
          <w:rFonts w:ascii="Arial" w:eastAsia="Arial" w:hAnsi="Arial" w:cs="Arial"/>
          <w:sz w:val="24"/>
        </w:rPr>
        <w:t>08</w:t>
      </w:r>
      <w:r w:rsidR="0008696A" w:rsidRPr="002E2D0B">
        <w:rPr>
          <w:rFonts w:ascii="Arial" w:eastAsia="Arial" w:hAnsi="Arial" w:cs="Arial"/>
          <w:sz w:val="24"/>
        </w:rPr>
        <w:t xml:space="preserve"> de </w:t>
      </w:r>
      <w:r w:rsidRPr="002E2D0B">
        <w:rPr>
          <w:rFonts w:ascii="Arial" w:eastAsia="Arial" w:hAnsi="Arial" w:cs="Arial"/>
          <w:sz w:val="24"/>
        </w:rPr>
        <w:t>abril</w:t>
      </w:r>
      <w:r w:rsidR="0008696A" w:rsidRPr="002E2D0B">
        <w:rPr>
          <w:rFonts w:ascii="Arial" w:eastAsia="Arial" w:hAnsi="Arial" w:cs="Arial"/>
          <w:sz w:val="24"/>
        </w:rPr>
        <w:t xml:space="preserve"> de 2024.</w:t>
      </w:r>
    </w:p>
    <w:p w14:paraId="229A68AF" w14:textId="77777777" w:rsidR="0008696A" w:rsidRPr="002E2D0B" w:rsidRDefault="0008696A" w:rsidP="0008696A">
      <w:pPr>
        <w:rPr>
          <w:rFonts w:ascii="Arial" w:eastAsia="Arial" w:hAnsi="Arial" w:cs="Arial"/>
          <w:sz w:val="24"/>
        </w:rPr>
      </w:pPr>
    </w:p>
    <w:p w14:paraId="18AEC490" w14:textId="77777777" w:rsidR="0008696A" w:rsidRPr="002E2D0B" w:rsidRDefault="0008696A" w:rsidP="0008696A">
      <w:pPr>
        <w:rPr>
          <w:rFonts w:ascii="Arial" w:eastAsia="Arial" w:hAnsi="Arial" w:cs="Arial"/>
          <w:sz w:val="24"/>
        </w:rPr>
      </w:pPr>
    </w:p>
    <w:p w14:paraId="03B78AA1" w14:textId="39D93D5B" w:rsidR="0008696A" w:rsidRPr="002E2D0B" w:rsidRDefault="006A10E0" w:rsidP="006A10E0">
      <w:pPr>
        <w:jc w:val="center"/>
        <w:rPr>
          <w:rFonts w:ascii="Arial" w:eastAsia="PMingLiU" w:hAnsi="Arial" w:cs="Arial"/>
          <w:b/>
          <w:sz w:val="24"/>
        </w:rPr>
      </w:pPr>
      <w:r w:rsidRPr="002E2D0B">
        <w:rPr>
          <w:rFonts w:ascii="Arial" w:eastAsia="PMingLiU" w:hAnsi="Arial" w:cs="Arial"/>
          <w:b/>
          <w:sz w:val="24"/>
        </w:rPr>
        <w:t>Jose Aparecido da Silva</w:t>
      </w:r>
    </w:p>
    <w:p w14:paraId="334DEC73" w14:textId="77777777" w:rsidR="0008696A" w:rsidRPr="002E2D0B" w:rsidRDefault="0008696A" w:rsidP="006A10E0">
      <w:pPr>
        <w:pStyle w:val="Cabealho"/>
        <w:jc w:val="center"/>
        <w:rPr>
          <w:rFonts w:ascii="Arial" w:eastAsia="PMingLiU" w:hAnsi="Arial" w:cs="Arial"/>
          <w:sz w:val="24"/>
        </w:rPr>
      </w:pPr>
      <w:r w:rsidRPr="002E2D0B">
        <w:rPr>
          <w:rFonts w:ascii="Arial" w:eastAsia="PMingLiU" w:hAnsi="Arial" w:cs="Arial"/>
          <w:sz w:val="24"/>
        </w:rPr>
        <w:t>Presidente da Câmara</w:t>
      </w:r>
    </w:p>
    <w:p w14:paraId="4F74C6D3" w14:textId="53E451EA" w:rsidR="0008696A" w:rsidRPr="002E2D0B" w:rsidRDefault="0008696A" w:rsidP="0008696A">
      <w:pPr>
        <w:pStyle w:val="Cabealho"/>
        <w:rPr>
          <w:rFonts w:ascii="Arial" w:eastAsia="PMingLiU" w:hAnsi="Arial" w:cs="Arial"/>
          <w:sz w:val="24"/>
        </w:rPr>
      </w:pPr>
    </w:p>
    <w:p w14:paraId="4DFC7EB1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/>
        <w:rPr>
          <w:rStyle w:val="Forte"/>
        </w:rPr>
      </w:pPr>
    </w:p>
    <w:p w14:paraId="7EAEE49F" w14:textId="77777777" w:rsidR="0008696A" w:rsidRPr="002E2D0B" w:rsidRDefault="0008696A" w:rsidP="0008696A">
      <w:pPr>
        <w:adjustRightInd w:val="0"/>
        <w:rPr>
          <w:rStyle w:val="Forte"/>
          <w:rFonts w:ascii="Arial" w:hAnsi="Arial" w:cs="Arial"/>
          <w:sz w:val="24"/>
        </w:rPr>
      </w:pPr>
    </w:p>
    <w:p w14:paraId="3DAB0DEF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/>
        <w:jc w:val="center"/>
        <w:rPr>
          <w:rStyle w:val="Forte"/>
        </w:rPr>
      </w:pPr>
    </w:p>
    <w:p w14:paraId="7CF08F44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</w:rPr>
      </w:pPr>
    </w:p>
    <w:p w14:paraId="5429BB59" w14:textId="77777777" w:rsidR="0008696A" w:rsidRPr="002E2D0B" w:rsidRDefault="0008696A" w:rsidP="0008696A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4"/>
          <w:lang w:val="x-none"/>
        </w:rPr>
      </w:pPr>
    </w:p>
    <w:p w14:paraId="6C1016FB" w14:textId="77777777" w:rsidR="0008696A" w:rsidRPr="002E2D0B" w:rsidRDefault="0008696A" w:rsidP="0008696A">
      <w:pPr>
        <w:pStyle w:val="has-text-align-center"/>
        <w:shd w:val="clear" w:color="auto" w:fill="FFFFFF"/>
        <w:spacing w:before="0" w:beforeAutospacing="0" w:after="0" w:afterAutospacing="0"/>
        <w:jc w:val="both"/>
        <w:rPr>
          <w:rStyle w:val="Forte"/>
        </w:rPr>
      </w:pPr>
    </w:p>
    <w:p w14:paraId="20325EC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77F9D40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B58F011" w14:textId="288CDD79" w:rsidR="006F5896" w:rsidRPr="002E2D0B" w:rsidRDefault="006F5896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4235940C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12A4F519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1AC8AB77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42B4FFF9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4C2EC8A0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00812D54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0D2B0170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2C3EA016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2A058567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6F19EF94" w14:textId="77777777" w:rsidR="00733979" w:rsidRPr="002E2D0B" w:rsidRDefault="00733979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5E749E80" w14:textId="77777777" w:rsidR="00733979" w:rsidRPr="002E2D0B" w:rsidRDefault="00733979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5AE673FE" w14:textId="77777777" w:rsidR="00733979" w:rsidRPr="002E2D0B" w:rsidRDefault="00733979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5B8AC70A" w14:textId="77777777" w:rsidR="00733979" w:rsidRPr="002E2D0B" w:rsidRDefault="00733979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738BA9B7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629BCBB8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60B0777E" w14:textId="77777777" w:rsidR="003C14C8" w:rsidRPr="002E2D0B" w:rsidRDefault="003C14C8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</w:p>
    <w:p w14:paraId="740DC8D8" w14:textId="7B1D8B51" w:rsidR="0008696A" w:rsidRPr="002E2D0B" w:rsidRDefault="0008696A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E2D0B">
        <w:rPr>
          <w:rFonts w:ascii="Arial" w:hAnsi="Arial" w:cs="Arial"/>
          <w:b/>
          <w:bCs/>
          <w:sz w:val="32"/>
          <w:szCs w:val="32"/>
        </w:rPr>
        <w:lastRenderedPageBreak/>
        <w:t>DISPENSA DE LICITAÇÃO N° 00</w:t>
      </w:r>
      <w:r w:rsidR="00A4695B" w:rsidRPr="002E2D0B">
        <w:rPr>
          <w:rFonts w:ascii="Arial" w:hAnsi="Arial" w:cs="Arial"/>
          <w:b/>
          <w:bCs/>
          <w:sz w:val="32"/>
          <w:szCs w:val="32"/>
        </w:rPr>
        <w:t>7</w:t>
      </w:r>
      <w:r w:rsidR="00357FE2">
        <w:rPr>
          <w:rFonts w:ascii="Arial" w:hAnsi="Arial" w:cs="Arial"/>
          <w:b/>
          <w:bCs/>
          <w:sz w:val="32"/>
          <w:szCs w:val="32"/>
        </w:rPr>
        <w:t>/</w:t>
      </w:r>
      <w:r w:rsidRPr="002E2D0B">
        <w:rPr>
          <w:rFonts w:ascii="Arial" w:hAnsi="Arial" w:cs="Arial"/>
          <w:b/>
          <w:bCs/>
          <w:sz w:val="32"/>
          <w:szCs w:val="32"/>
        </w:rPr>
        <w:t>2024</w:t>
      </w:r>
    </w:p>
    <w:p w14:paraId="4FDEF091" w14:textId="77777777" w:rsidR="0008696A" w:rsidRPr="002E2D0B" w:rsidRDefault="0008696A" w:rsidP="0008696A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E2D0B">
        <w:rPr>
          <w:rFonts w:ascii="Arial" w:hAnsi="Arial" w:cs="Arial"/>
          <w:b/>
          <w:bCs/>
          <w:sz w:val="32"/>
          <w:szCs w:val="32"/>
        </w:rPr>
        <w:t>ANEXO I – TERMO DE REFERÊNCIA</w:t>
      </w:r>
    </w:p>
    <w:p w14:paraId="36BFCC4F" w14:textId="77777777" w:rsidR="0008696A" w:rsidRPr="002E2D0B" w:rsidRDefault="0008696A" w:rsidP="000869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70DC02C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sz w:val="24"/>
          <w:lang w:val="x-none"/>
        </w:rPr>
      </w:pPr>
      <w:r w:rsidRPr="002E2D0B">
        <w:rPr>
          <w:rFonts w:ascii="Arial" w:hAnsi="Arial" w:cs="Arial"/>
          <w:b/>
          <w:bCs/>
          <w:sz w:val="24"/>
          <w:lang w:val="x-none"/>
        </w:rPr>
        <w:t>1. DO OBJETO:</w:t>
      </w:r>
    </w:p>
    <w:p w14:paraId="65925124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sz w:val="24"/>
          <w:lang w:val="x-none"/>
        </w:rPr>
      </w:pPr>
    </w:p>
    <w:p w14:paraId="393FC757" w14:textId="00FC73ED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  <w:r w:rsidRPr="002E2D0B">
        <w:rPr>
          <w:rFonts w:ascii="Arial" w:hAnsi="Arial" w:cs="Arial"/>
          <w:sz w:val="24"/>
          <w:lang w:val="x-none"/>
        </w:rPr>
        <w:t xml:space="preserve">1.1 Constitui objeto desta Chamada Publica </w:t>
      </w:r>
      <w:r w:rsidRPr="002E2D0B">
        <w:rPr>
          <w:rFonts w:ascii="Arial" w:hAnsi="Arial" w:cs="Arial"/>
          <w:sz w:val="24"/>
        </w:rPr>
        <w:t xml:space="preserve">a </w:t>
      </w:r>
      <w:r w:rsidR="00357FE2">
        <w:rPr>
          <w:rStyle w:val="Forte"/>
          <w:rFonts w:ascii="Arial" w:hAnsi="Arial" w:cs="Arial"/>
          <w:sz w:val="24"/>
        </w:rPr>
        <w:t>c</w:t>
      </w:r>
      <w:r w:rsidR="00357FE2" w:rsidRPr="00DF2D4B">
        <w:rPr>
          <w:rStyle w:val="Forte"/>
          <w:rFonts w:ascii="Arial" w:hAnsi="Arial" w:cs="Arial"/>
          <w:sz w:val="24"/>
        </w:rPr>
        <w:t>ontratação de profissional para prestar serviços técnicos de engenharia civil como</w:t>
      </w:r>
      <w:r w:rsidR="00357FE2">
        <w:rPr>
          <w:rStyle w:val="Forte"/>
          <w:rFonts w:ascii="Arial" w:hAnsi="Arial" w:cs="Arial"/>
          <w:sz w:val="24"/>
        </w:rPr>
        <w:t xml:space="preserve"> </w:t>
      </w:r>
      <w:r w:rsidR="00357FE2" w:rsidRPr="00DF2D4B">
        <w:rPr>
          <w:rStyle w:val="Forte"/>
          <w:rFonts w:ascii="Arial" w:hAnsi="Arial" w:cs="Arial"/>
          <w:sz w:val="24"/>
        </w:rPr>
        <w:t>fiscal de obra de construção civil, vistoria, medição e acompanhamento integral da obra com qualificação técnica</w:t>
      </w:r>
      <w:r w:rsidR="00357FE2">
        <w:rPr>
          <w:rStyle w:val="Forte"/>
          <w:rFonts w:ascii="Arial" w:hAnsi="Arial" w:cs="Arial"/>
          <w:sz w:val="24"/>
        </w:rPr>
        <w:t>,</w:t>
      </w:r>
      <w:r w:rsidR="00357FE2" w:rsidRPr="00DF2D4B">
        <w:rPr>
          <w:rStyle w:val="Forte"/>
          <w:rFonts w:ascii="Arial" w:hAnsi="Arial" w:cs="Arial"/>
          <w:sz w:val="24"/>
        </w:rPr>
        <w:t xml:space="preserve"> apresentando CAT com registro de atestado em estrutura em concreto armado</w:t>
      </w:r>
      <w:r w:rsidR="00357FE2">
        <w:rPr>
          <w:rStyle w:val="Forte"/>
          <w:rFonts w:ascii="Arial" w:hAnsi="Arial" w:cs="Arial"/>
          <w:sz w:val="24"/>
        </w:rPr>
        <w:t>,</w:t>
      </w:r>
      <w:r w:rsidR="00357FE2" w:rsidRPr="00DF2D4B">
        <w:rPr>
          <w:rStyle w:val="Forte"/>
          <w:rFonts w:ascii="Arial" w:hAnsi="Arial" w:cs="Arial"/>
          <w:sz w:val="24"/>
        </w:rPr>
        <w:t xml:space="preserve"> </w:t>
      </w:r>
      <w:r w:rsidR="00357FE2">
        <w:rPr>
          <w:rStyle w:val="Forte"/>
          <w:rFonts w:ascii="Arial" w:hAnsi="Arial" w:cs="Arial"/>
          <w:sz w:val="24"/>
        </w:rPr>
        <w:t>á</w:t>
      </w:r>
      <w:r w:rsidR="00357FE2" w:rsidRPr="00DF2D4B">
        <w:rPr>
          <w:rStyle w:val="Forte"/>
          <w:rFonts w:ascii="Arial" w:hAnsi="Arial" w:cs="Arial"/>
          <w:sz w:val="24"/>
        </w:rPr>
        <w:t>gua e esgoto, elétrica de baixa tensão, proteção contra incêndio, SPDA, pluvial</w:t>
      </w:r>
      <w:r w:rsidR="00357FE2">
        <w:rPr>
          <w:rStyle w:val="Forte"/>
          <w:rFonts w:ascii="Arial" w:hAnsi="Arial" w:cs="Arial"/>
          <w:sz w:val="24"/>
        </w:rPr>
        <w:t xml:space="preserve"> e</w:t>
      </w:r>
      <w:r w:rsidR="00357FE2" w:rsidRPr="00DF2D4B">
        <w:rPr>
          <w:rStyle w:val="Forte"/>
          <w:rFonts w:ascii="Arial" w:hAnsi="Arial" w:cs="Arial"/>
          <w:sz w:val="24"/>
        </w:rPr>
        <w:t xml:space="preserve"> estrutura metálica</w:t>
      </w:r>
      <w:r w:rsidRPr="002E2D0B">
        <w:rPr>
          <w:rFonts w:ascii="Arial" w:hAnsi="Arial" w:cs="Arial"/>
          <w:sz w:val="24"/>
          <w:lang w:val="x-none"/>
        </w:rPr>
        <w:t>, conforme condições, quantidades e exigências</w:t>
      </w:r>
      <w:r w:rsidRPr="002E2D0B">
        <w:rPr>
          <w:rFonts w:ascii="Arial" w:hAnsi="Arial" w:cs="Arial"/>
          <w:sz w:val="24"/>
        </w:rPr>
        <w:t xml:space="preserve"> </w:t>
      </w:r>
      <w:r w:rsidRPr="002E2D0B">
        <w:rPr>
          <w:rFonts w:ascii="Arial" w:hAnsi="Arial" w:cs="Arial"/>
          <w:sz w:val="24"/>
          <w:lang w:val="x-none"/>
        </w:rPr>
        <w:t>estabelecidas neste instrumento:</w:t>
      </w:r>
    </w:p>
    <w:p w14:paraId="5ECF38B5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</w:p>
    <w:p w14:paraId="4EBF6B5E" w14:textId="77777777" w:rsidR="0008696A" w:rsidRPr="002E2D0B" w:rsidRDefault="0008696A" w:rsidP="0008696A">
      <w:pPr>
        <w:autoSpaceDE w:val="0"/>
        <w:autoSpaceDN w:val="0"/>
        <w:adjustRightInd w:val="0"/>
        <w:snapToGrid w:val="0"/>
        <w:rPr>
          <w:rFonts w:ascii="Arial" w:hAnsi="Arial" w:cs="Arial"/>
          <w:b/>
          <w:bCs/>
          <w:sz w:val="24"/>
          <w:lang w:val="x-none"/>
        </w:rPr>
      </w:pPr>
      <w:r w:rsidRPr="002E2D0B">
        <w:rPr>
          <w:rFonts w:ascii="Arial" w:hAnsi="Arial" w:cs="Arial"/>
          <w:b/>
          <w:bCs/>
          <w:sz w:val="24"/>
          <w:lang w:val="x-none"/>
        </w:rPr>
        <w:t>2. DA ESPECIFICAÇÃO E VALOR</w:t>
      </w:r>
    </w:p>
    <w:p w14:paraId="2086D968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</w:p>
    <w:tbl>
      <w:tblPr>
        <w:tblStyle w:val="Tabelacomgrade1"/>
        <w:tblW w:w="10201" w:type="dxa"/>
        <w:tblLook w:val="04A0" w:firstRow="1" w:lastRow="0" w:firstColumn="1" w:lastColumn="0" w:noHBand="0" w:noVBand="1"/>
      </w:tblPr>
      <w:tblGrid>
        <w:gridCol w:w="647"/>
        <w:gridCol w:w="4026"/>
        <w:gridCol w:w="1134"/>
        <w:gridCol w:w="858"/>
        <w:gridCol w:w="1426"/>
        <w:gridCol w:w="990"/>
        <w:gridCol w:w="1120"/>
      </w:tblGrid>
      <w:tr w:rsidR="00820161" w:rsidRPr="002E2D0B" w14:paraId="63E21F78" w14:textId="77777777" w:rsidTr="00AB3079">
        <w:tc>
          <w:tcPr>
            <w:tcW w:w="647" w:type="dxa"/>
            <w:vAlign w:val="center"/>
          </w:tcPr>
          <w:p w14:paraId="704F1F9A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026" w:type="dxa"/>
            <w:vAlign w:val="center"/>
          </w:tcPr>
          <w:p w14:paraId="267C5953" w14:textId="52FC68FD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SCRIÇÃO</w:t>
            </w:r>
          </w:p>
        </w:tc>
        <w:tc>
          <w:tcPr>
            <w:tcW w:w="1134" w:type="dxa"/>
            <w:vAlign w:val="center"/>
          </w:tcPr>
          <w:p w14:paraId="0B7B7ABB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858" w:type="dxa"/>
            <w:vAlign w:val="center"/>
          </w:tcPr>
          <w:p w14:paraId="1B20068B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QTD.</w:t>
            </w:r>
          </w:p>
        </w:tc>
        <w:tc>
          <w:tcPr>
            <w:tcW w:w="1426" w:type="dxa"/>
            <w:vAlign w:val="center"/>
          </w:tcPr>
          <w:p w14:paraId="346E43C7" w14:textId="6112F153" w:rsidR="00820161" w:rsidRPr="002E2D0B" w:rsidRDefault="00820161" w:rsidP="0082016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VALOR/HORA</w:t>
            </w:r>
          </w:p>
        </w:tc>
        <w:tc>
          <w:tcPr>
            <w:tcW w:w="990" w:type="dxa"/>
            <w:vAlign w:val="center"/>
          </w:tcPr>
          <w:p w14:paraId="36A7B539" w14:textId="5C89FAFB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120" w:type="dxa"/>
            <w:vAlign w:val="center"/>
          </w:tcPr>
          <w:p w14:paraId="5AE0246C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820161" w:rsidRPr="002E2D0B" w14:paraId="4F8EC1D1" w14:textId="77777777" w:rsidTr="00AB3079">
        <w:tc>
          <w:tcPr>
            <w:tcW w:w="647" w:type="dxa"/>
            <w:vAlign w:val="center"/>
          </w:tcPr>
          <w:p w14:paraId="74DE2F6F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26" w:type="dxa"/>
            <w:vAlign w:val="center"/>
          </w:tcPr>
          <w:p w14:paraId="0ACEA44C" w14:textId="707266A1" w:rsidR="00820161" w:rsidRPr="002E2D0B" w:rsidRDefault="00820161" w:rsidP="00AB3079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Cs/>
                <w:sz w:val="18"/>
                <w:szCs w:val="18"/>
              </w:rPr>
              <w:t>- Serviços de acompanhamento e fiscalização técnica da obra objeto do contrato 0</w:t>
            </w:r>
            <w:r>
              <w:rPr>
                <w:rFonts w:ascii="Arial" w:hAnsi="Arial" w:cs="Arial"/>
                <w:bCs/>
                <w:sz w:val="18"/>
                <w:szCs w:val="18"/>
              </w:rPr>
              <w:t>08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>/202</w:t>
            </w: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 xml:space="preserve"> (fiscalização rotineira com carga horária de </w:t>
            </w:r>
            <w:r w:rsidR="00DA74C8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>h di</w:t>
            </w:r>
            <w:r w:rsidR="00EB33EE">
              <w:rPr>
                <w:rFonts w:ascii="Arial" w:hAnsi="Arial" w:cs="Arial"/>
                <w:bCs/>
                <w:sz w:val="18"/>
                <w:szCs w:val="18"/>
              </w:rPr>
              <w:t>as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>)</w:t>
            </w:r>
            <w:r w:rsidR="00AB3079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vAlign w:val="center"/>
          </w:tcPr>
          <w:p w14:paraId="3481AB89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Horas</w:t>
            </w:r>
          </w:p>
        </w:tc>
        <w:tc>
          <w:tcPr>
            <w:tcW w:w="858" w:type="dxa"/>
            <w:vAlign w:val="center"/>
          </w:tcPr>
          <w:p w14:paraId="35392F48" w14:textId="77777777" w:rsidR="00AB3079" w:rsidRDefault="00AB3079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E20170B" w14:textId="34195DA0" w:rsidR="00820161" w:rsidRDefault="00DA74C8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  <w:p w14:paraId="6D9E7BE3" w14:textId="1AF2148B" w:rsidR="00AB3079" w:rsidRPr="002E2D0B" w:rsidRDefault="00AB3079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6" w:type="dxa"/>
            <w:vAlign w:val="center"/>
          </w:tcPr>
          <w:p w14:paraId="2AA427F4" w14:textId="77777777" w:rsidR="00AB3079" w:rsidRDefault="00AB3079" w:rsidP="0082016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8A39FA" w14:textId="17308CE1" w:rsidR="00820161" w:rsidRDefault="00DA74C8" w:rsidP="0082016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40,40</w:t>
            </w:r>
          </w:p>
          <w:p w14:paraId="223BBC48" w14:textId="1D87AAC6" w:rsidR="00AB3079" w:rsidRPr="002E2D0B" w:rsidRDefault="00AB3079" w:rsidP="0082016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AAEACCE" w14:textId="77777777" w:rsidR="00FD79AA" w:rsidRDefault="00FD79AA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8889C51" w14:textId="51D25F29" w:rsidR="00820161" w:rsidRDefault="00FD79AA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DA74C8">
              <w:rPr>
                <w:rFonts w:ascii="Arial" w:hAnsi="Arial" w:cs="Arial"/>
                <w:sz w:val="18"/>
                <w:szCs w:val="18"/>
              </w:rPr>
              <w:t>.555,20</w:t>
            </w:r>
          </w:p>
          <w:p w14:paraId="74039A7D" w14:textId="61C2E999" w:rsidR="00FD79AA" w:rsidRPr="002E2D0B" w:rsidRDefault="00FD79AA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vAlign w:val="center"/>
          </w:tcPr>
          <w:p w14:paraId="494AA452" w14:textId="696D7B64" w:rsidR="00820161" w:rsidRPr="002E2D0B" w:rsidRDefault="00DA74C8" w:rsidP="003B197E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14.220,80</w:t>
            </w:r>
          </w:p>
        </w:tc>
      </w:tr>
      <w:tr w:rsidR="00820161" w:rsidRPr="002E2D0B" w14:paraId="6523CA3A" w14:textId="77777777" w:rsidTr="00AB3079">
        <w:tc>
          <w:tcPr>
            <w:tcW w:w="647" w:type="dxa"/>
            <w:vAlign w:val="center"/>
          </w:tcPr>
          <w:p w14:paraId="32AE5B93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26" w:type="dxa"/>
            <w:vAlign w:val="center"/>
          </w:tcPr>
          <w:p w14:paraId="65FBD86A" w14:textId="373CB100" w:rsidR="00820161" w:rsidRPr="00D25499" w:rsidRDefault="00820161" w:rsidP="00AB3079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25499">
              <w:rPr>
                <w:rFonts w:ascii="Arial" w:hAnsi="Arial" w:cs="Arial"/>
                <w:bCs/>
                <w:sz w:val="18"/>
                <w:szCs w:val="18"/>
              </w:rPr>
              <w:t xml:space="preserve">- </w:t>
            </w:r>
            <w:r w:rsidR="00DA74C8">
              <w:rPr>
                <w:rFonts w:ascii="Arial" w:hAnsi="Arial" w:cs="Arial"/>
                <w:bCs/>
                <w:sz w:val="18"/>
                <w:szCs w:val="18"/>
              </w:rPr>
              <w:t>Elaboração de Relatório de visita</w:t>
            </w:r>
            <w:r w:rsidR="00EB33EE">
              <w:rPr>
                <w:rFonts w:ascii="Arial" w:hAnsi="Arial" w:cs="Arial"/>
                <w:bCs/>
                <w:sz w:val="18"/>
                <w:szCs w:val="18"/>
              </w:rPr>
              <w:t xml:space="preserve"> e medição de obra.</w:t>
            </w:r>
          </w:p>
        </w:tc>
        <w:tc>
          <w:tcPr>
            <w:tcW w:w="1134" w:type="dxa"/>
            <w:vAlign w:val="center"/>
          </w:tcPr>
          <w:p w14:paraId="09AA3553" w14:textId="77777777" w:rsidR="00820161" w:rsidRPr="002E2D0B" w:rsidRDefault="00820161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Horas</w:t>
            </w:r>
          </w:p>
        </w:tc>
        <w:tc>
          <w:tcPr>
            <w:tcW w:w="858" w:type="dxa"/>
            <w:vAlign w:val="center"/>
          </w:tcPr>
          <w:p w14:paraId="61CC6A52" w14:textId="71D4DA15" w:rsidR="00820161" w:rsidRPr="002E2D0B" w:rsidRDefault="00DA74C8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426" w:type="dxa"/>
            <w:vAlign w:val="center"/>
          </w:tcPr>
          <w:p w14:paraId="52E99F08" w14:textId="4CF2A949" w:rsidR="00820161" w:rsidRPr="002E2D0B" w:rsidRDefault="00FD79AA" w:rsidP="0082016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40,40</w:t>
            </w:r>
          </w:p>
        </w:tc>
        <w:tc>
          <w:tcPr>
            <w:tcW w:w="990" w:type="dxa"/>
            <w:vAlign w:val="center"/>
          </w:tcPr>
          <w:p w14:paraId="7A17BC54" w14:textId="3EF12F81" w:rsidR="00820161" w:rsidRPr="002E2D0B" w:rsidRDefault="00DA74C8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1.777,60</w:t>
            </w:r>
          </w:p>
        </w:tc>
        <w:tc>
          <w:tcPr>
            <w:tcW w:w="1120" w:type="dxa"/>
            <w:vAlign w:val="center"/>
          </w:tcPr>
          <w:p w14:paraId="7BA0DBF9" w14:textId="64DD110C" w:rsidR="00820161" w:rsidRPr="002E2D0B" w:rsidRDefault="00DA74C8" w:rsidP="003B197E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7.110,40</w:t>
            </w:r>
          </w:p>
        </w:tc>
      </w:tr>
      <w:tr w:rsidR="0008696A" w:rsidRPr="002E2D0B" w14:paraId="3104E274" w14:textId="77777777" w:rsidTr="00820161">
        <w:tc>
          <w:tcPr>
            <w:tcW w:w="9081" w:type="dxa"/>
            <w:gridSpan w:val="6"/>
            <w:vAlign w:val="center"/>
          </w:tcPr>
          <w:p w14:paraId="597DCEDF" w14:textId="77777777" w:rsidR="0008696A" w:rsidRPr="002E2D0B" w:rsidRDefault="0008696A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VALOR TOTAL MÁXIMO</w:t>
            </w:r>
          </w:p>
        </w:tc>
        <w:tc>
          <w:tcPr>
            <w:tcW w:w="1120" w:type="dxa"/>
            <w:vAlign w:val="center"/>
          </w:tcPr>
          <w:p w14:paraId="4A76220B" w14:textId="2C9A8757" w:rsidR="0008696A" w:rsidRPr="002E2D0B" w:rsidRDefault="0071410F" w:rsidP="003B197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DA74C8">
              <w:rPr>
                <w:rFonts w:ascii="Arial" w:hAnsi="Arial" w:cs="Arial"/>
                <w:b/>
                <w:bCs/>
                <w:sz w:val="18"/>
                <w:szCs w:val="18"/>
              </w:rPr>
              <w:t>1.331,20</w:t>
            </w:r>
          </w:p>
        </w:tc>
      </w:tr>
    </w:tbl>
    <w:p w14:paraId="67AE8A7C" w14:textId="77777777" w:rsidR="00A4695B" w:rsidRPr="002E2D0B" w:rsidRDefault="00A4695B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sz w:val="20"/>
          <w:szCs w:val="20"/>
          <w:lang w:val="x-none"/>
        </w:rPr>
      </w:pPr>
    </w:p>
    <w:p w14:paraId="2370498B" w14:textId="27BBB8D5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val="x-none"/>
        </w:rPr>
      </w:pPr>
      <w:r w:rsidRPr="002E2D0B">
        <w:rPr>
          <w:rFonts w:ascii="Arial" w:hAnsi="Arial" w:cs="Arial"/>
          <w:b/>
          <w:bCs/>
          <w:sz w:val="20"/>
          <w:szCs w:val="20"/>
          <w:lang w:val="x-none"/>
        </w:rPr>
        <w:t>Fonte:</w:t>
      </w:r>
      <w:r w:rsidRPr="002E2D0B">
        <w:rPr>
          <w:rFonts w:ascii="Arial" w:hAnsi="Arial" w:cs="Arial"/>
          <w:sz w:val="20"/>
          <w:szCs w:val="20"/>
          <w:lang w:val="x-none"/>
        </w:rPr>
        <w:t xml:space="preserve"> http://sengeba.org.br/salario-minimo-profissional/  </w:t>
      </w:r>
    </w:p>
    <w:p w14:paraId="25C22553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val="x-none"/>
        </w:rPr>
      </w:pPr>
      <w:r w:rsidRPr="002E2D0B">
        <w:rPr>
          <w:rFonts w:ascii="Arial" w:hAnsi="Arial" w:cs="Arial"/>
          <w:sz w:val="20"/>
          <w:szCs w:val="20"/>
          <w:lang w:val="x-none"/>
        </w:rPr>
        <w:t>Lei nº 4.950-A, de 22 de Abril de 1966 para jornada de 6 horas conforme Salário Mínimo Profissional divulgado pelo SENGE/BA – Sindicato dos Engenheiros da Bahia</w:t>
      </w:r>
    </w:p>
    <w:p w14:paraId="241EB41A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</w:p>
    <w:p w14:paraId="48EFFFD8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sz w:val="24"/>
          <w:lang w:val="x-none"/>
        </w:rPr>
      </w:pPr>
      <w:r w:rsidRPr="002E2D0B">
        <w:rPr>
          <w:rFonts w:ascii="Arial" w:hAnsi="Arial" w:cs="Arial"/>
          <w:b/>
          <w:bCs/>
          <w:sz w:val="24"/>
          <w:lang w:val="x-none"/>
        </w:rPr>
        <w:t>3. DA JUSTIFICATIVA</w:t>
      </w:r>
    </w:p>
    <w:p w14:paraId="3A36D65D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sz w:val="24"/>
          <w:lang w:val="x-none"/>
        </w:rPr>
      </w:pPr>
    </w:p>
    <w:p w14:paraId="64CA7FE8" w14:textId="381C7764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3.1. A contratação visa assegurar a prestação de serviços especializados de engenharia com o intuito de melhor atender às demandas da Câmara Municipal de </w:t>
      </w:r>
      <w:r w:rsidR="00A4695B" w:rsidRPr="002E2D0B">
        <w:rPr>
          <w:rFonts w:ascii="Arial" w:hAnsi="Arial" w:cs="Arial"/>
          <w:sz w:val="24"/>
        </w:rPr>
        <w:t>Serra do Ramalho</w:t>
      </w:r>
      <w:r w:rsidRPr="002E2D0B">
        <w:rPr>
          <w:rFonts w:ascii="Arial" w:hAnsi="Arial" w:cs="Arial"/>
          <w:sz w:val="24"/>
        </w:rPr>
        <w:t xml:space="preserve"> expressas no processo, dirimindo quaisquer dúvidas a respeito das causas das patologias ocorridas e apresentar a melhor solução para os problemas existentes.</w:t>
      </w:r>
    </w:p>
    <w:p w14:paraId="4799C41E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</w:rPr>
      </w:pPr>
    </w:p>
    <w:p w14:paraId="71058EC2" w14:textId="36753DC3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lang w:val="x-none"/>
        </w:rPr>
      </w:pPr>
      <w:r w:rsidRPr="002E2D0B">
        <w:rPr>
          <w:rFonts w:ascii="Arial" w:hAnsi="Arial" w:cs="Arial"/>
          <w:sz w:val="24"/>
        </w:rPr>
        <w:t xml:space="preserve">3.1. Os serviços de fiscalização e acompanhamento de obras, bem como de elaboração de projetos tomam-se necessários em função da Câmara Municipal de </w:t>
      </w:r>
      <w:r w:rsidR="00A4695B" w:rsidRPr="002E2D0B">
        <w:rPr>
          <w:rFonts w:ascii="Arial" w:hAnsi="Arial" w:cs="Arial"/>
          <w:sz w:val="24"/>
        </w:rPr>
        <w:t>Serra do Ramalho</w:t>
      </w:r>
      <w:r w:rsidRPr="002E2D0B">
        <w:rPr>
          <w:rFonts w:ascii="Arial" w:hAnsi="Arial" w:cs="Arial"/>
          <w:sz w:val="24"/>
        </w:rPr>
        <w:t xml:space="preserve"> não dispor no seu quadro de pessoal profissional habilitado para a execução desses serviços</w:t>
      </w:r>
    </w:p>
    <w:p w14:paraId="7D429CD6" w14:textId="77777777" w:rsidR="0008696A" w:rsidRPr="002E2D0B" w:rsidRDefault="0008696A" w:rsidP="0008696A">
      <w:pPr>
        <w:autoSpaceDE w:val="0"/>
        <w:autoSpaceDN w:val="0"/>
        <w:adjustRightInd w:val="0"/>
        <w:snapToGrid w:val="0"/>
        <w:ind w:firstLine="708"/>
        <w:jc w:val="both"/>
        <w:rPr>
          <w:rFonts w:ascii="Arial" w:hAnsi="Arial" w:cs="Arial"/>
          <w:sz w:val="24"/>
        </w:rPr>
      </w:pPr>
    </w:p>
    <w:p w14:paraId="7F87C163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sz w:val="24"/>
        </w:rPr>
      </w:pPr>
      <w:r w:rsidRPr="002E2D0B">
        <w:rPr>
          <w:rFonts w:ascii="Arial" w:hAnsi="Arial" w:cs="Arial"/>
          <w:b/>
          <w:bCs/>
          <w:sz w:val="24"/>
        </w:rPr>
        <w:t>4. PRAZOS, PAGAMENTO E PRESTAÇÃO DOS SERVIÇOS</w:t>
      </w:r>
    </w:p>
    <w:p w14:paraId="1612F8B7" w14:textId="77777777" w:rsidR="0008696A" w:rsidRPr="002E2D0B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4"/>
          <w:highlight w:val="yellow"/>
        </w:rPr>
      </w:pPr>
    </w:p>
    <w:p w14:paraId="70DC40CC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4.1 – O prazo para início da prestação dos serviços será de um dia, contado a partir da data da assinatura do contrato.</w:t>
      </w:r>
    </w:p>
    <w:p w14:paraId="5109802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5800027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4.2 – No prazo máximo acima estipulado, a Contratada deverá adotar todas as providências necessárias ao início dos serviços.</w:t>
      </w:r>
    </w:p>
    <w:p w14:paraId="3EBDF0DD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7CE2607" w14:textId="3AA2BF0C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lastRenderedPageBreak/>
        <w:t>4.</w:t>
      </w:r>
      <w:r w:rsidR="006F4D73">
        <w:rPr>
          <w:rFonts w:ascii="Arial" w:hAnsi="Arial" w:cs="Arial"/>
          <w:sz w:val="24"/>
        </w:rPr>
        <w:t>3</w:t>
      </w:r>
      <w:r w:rsidRPr="002E2D0B">
        <w:rPr>
          <w:rFonts w:ascii="Arial" w:hAnsi="Arial" w:cs="Arial"/>
          <w:sz w:val="24"/>
        </w:rPr>
        <w:t xml:space="preserve"> – O prazo de vigência do Contrato será contado a partir da assinatura do contrato até o dia 30 de </w:t>
      </w:r>
      <w:r w:rsidR="00A4695B" w:rsidRPr="002E2D0B">
        <w:rPr>
          <w:rFonts w:ascii="Arial" w:hAnsi="Arial" w:cs="Arial"/>
          <w:sz w:val="24"/>
        </w:rPr>
        <w:t>julho</w:t>
      </w:r>
      <w:r w:rsidRPr="002E2D0B">
        <w:rPr>
          <w:rFonts w:ascii="Arial" w:hAnsi="Arial" w:cs="Arial"/>
          <w:sz w:val="24"/>
        </w:rPr>
        <w:t xml:space="preserve"> de 2024.</w:t>
      </w:r>
    </w:p>
    <w:p w14:paraId="5A95A8E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A7E1910" w14:textId="089DBB26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</w:t>
      </w:r>
      <w:r w:rsidR="006F4D73">
        <w:rPr>
          <w:rFonts w:ascii="Arial" w:hAnsi="Arial" w:cs="Arial"/>
          <w:sz w:val="24"/>
        </w:rPr>
        <w:t>4</w:t>
      </w:r>
      <w:r w:rsidRPr="002E2D0B">
        <w:rPr>
          <w:rFonts w:ascii="Arial" w:hAnsi="Arial" w:cs="Arial"/>
          <w:sz w:val="24"/>
        </w:rPr>
        <w:t xml:space="preserve"> – A prorrogação do contrato dar-se-á mediante Termo Aditivo caso haja interesse da Câmara Municipal e se houver acordo entre as partes, nos termos do art. 107 da Lei 14.133/2021, das demais normas jurídicas aplicáveis.</w:t>
      </w:r>
    </w:p>
    <w:p w14:paraId="12943E8D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C30627D" w14:textId="680CDB6E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</w:t>
      </w:r>
      <w:r w:rsidR="006F4D73">
        <w:rPr>
          <w:rFonts w:ascii="Arial" w:hAnsi="Arial" w:cs="Arial"/>
          <w:sz w:val="24"/>
        </w:rPr>
        <w:t>5</w:t>
      </w:r>
      <w:r w:rsidRPr="002E2D0B">
        <w:rPr>
          <w:rFonts w:ascii="Arial" w:hAnsi="Arial" w:cs="Arial"/>
          <w:sz w:val="24"/>
        </w:rPr>
        <w:t xml:space="preserve"> – O serviço será considerado realizado, após a verificação dos relatórios. Caso confirmada a conformidade com as especificações técnicas, a Nota Fiscal será atestada pela área responsável pelo acompanhamento e fiscalização da execução; </w:t>
      </w:r>
    </w:p>
    <w:p w14:paraId="473F4940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1E9EF0B" w14:textId="52A0BE7B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</w:t>
      </w:r>
      <w:r w:rsidR="006F4D73">
        <w:rPr>
          <w:rFonts w:ascii="Arial" w:hAnsi="Arial" w:cs="Arial"/>
          <w:sz w:val="24"/>
        </w:rPr>
        <w:t>6</w:t>
      </w:r>
      <w:r w:rsidRPr="002E2D0B">
        <w:rPr>
          <w:rFonts w:ascii="Arial" w:hAnsi="Arial" w:cs="Arial"/>
          <w:sz w:val="24"/>
        </w:rPr>
        <w:t xml:space="preserve"> – A Administração rejeitará, no todo ou em parte, os serviços executados em desacordo com o disposto neste Termo de Referência. Se, constatar-se que a prestação do serviço foi realizada em desacordo com o especificado, o profissional será notificado para que providencie, dentro do prazo a ser determinado, a correção necessária.</w:t>
      </w:r>
    </w:p>
    <w:p w14:paraId="66846E2F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183DE37" w14:textId="7B5D24C8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</w:t>
      </w:r>
      <w:r w:rsidR="006F4D73">
        <w:rPr>
          <w:rFonts w:ascii="Arial" w:hAnsi="Arial" w:cs="Arial"/>
          <w:sz w:val="24"/>
        </w:rPr>
        <w:t>7</w:t>
      </w:r>
      <w:r w:rsidRPr="002E2D0B">
        <w:rPr>
          <w:rFonts w:ascii="Arial" w:hAnsi="Arial" w:cs="Arial"/>
          <w:sz w:val="24"/>
        </w:rPr>
        <w:t xml:space="preserve"> – Os serviços deverão ser realizados diariamente na Câmara Municipal situada à Avenida </w:t>
      </w:r>
      <w:r w:rsidR="00A4695B" w:rsidRPr="002E2D0B">
        <w:rPr>
          <w:rFonts w:ascii="Arial" w:hAnsi="Arial" w:cs="Arial"/>
          <w:sz w:val="24"/>
        </w:rPr>
        <w:t>Norte</w:t>
      </w:r>
      <w:r w:rsidRPr="002E2D0B">
        <w:rPr>
          <w:rFonts w:ascii="Arial" w:hAnsi="Arial" w:cs="Arial"/>
          <w:sz w:val="24"/>
        </w:rPr>
        <w:t xml:space="preserve">, </w:t>
      </w:r>
      <w:r w:rsidR="00A4695B" w:rsidRPr="002E2D0B">
        <w:rPr>
          <w:rFonts w:ascii="Arial" w:hAnsi="Arial" w:cs="Arial"/>
          <w:sz w:val="24"/>
        </w:rPr>
        <w:t>s/n,</w:t>
      </w:r>
      <w:r w:rsidRPr="002E2D0B">
        <w:rPr>
          <w:rFonts w:ascii="Arial" w:hAnsi="Arial" w:cs="Arial"/>
          <w:sz w:val="24"/>
        </w:rPr>
        <w:t xml:space="preserve"> no Centro de </w:t>
      </w:r>
      <w:r w:rsidR="00A4695B" w:rsidRPr="002E2D0B">
        <w:rPr>
          <w:rFonts w:ascii="Arial" w:hAnsi="Arial" w:cs="Arial"/>
          <w:sz w:val="24"/>
        </w:rPr>
        <w:t>Serra do Ramalho</w:t>
      </w:r>
      <w:r w:rsidRPr="002E2D0B">
        <w:rPr>
          <w:rFonts w:ascii="Arial" w:hAnsi="Arial" w:cs="Arial"/>
          <w:sz w:val="24"/>
        </w:rPr>
        <w:t xml:space="preserve"> - B</w:t>
      </w:r>
      <w:r w:rsidR="000149AF">
        <w:rPr>
          <w:rFonts w:ascii="Arial" w:hAnsi="Arial" w:cs="Arial"/>
          <w:sz w:val="24"/>
        </w:rPr>
        <w:t>A</w:t>
      </w:r>
      <w:r w:rsidRPr="002E2D0B">
        <w:rPr>
          <w:rFonts w:ascii="Arial" w:hAnsi="Arial" w:cs="Arial"/>
          <w:sz w:val="24"/>
        </w:rPr>
        <w:t>.</w:t>
      </w:r>
    </w:p>
    <w:p w14:paraId="3AF08EFD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9AA63CB" w14:textId="3530745D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4.</w:t>
      </w:r>
      <w:r w:rsidR="006D0C5E">
        <w:rPr>
          <w:rFonts w:ascii="Arial" w:hAnsi="Arial" w:cs="Arial"/>
          <w:sz w:val="24"/>
        </w:rPr>
        <w:t>8</w:t>
      </w:r>
      <w:r w:rsidRPr="002E2D0B">
        <w:rPr>
          <w:rFonts w:ascii="Arial" w:hAnsi="Arial" w:cs="Arial"/>
          <w:sz w:val="24"/>
        </w:rPr>
        <w:t xml:space="preserve"> – Atuação como engenheiro (fiscal de obras), na fiscalização, vistoria, análise e acompanhamento da execução das obras de reforma da Câmara Municipal de </w:t>
      </w:r>
      <w:r w:rsidR="00A4695B" w:rsidRPr="002E2D0B">
        <w:rPr>
          <w:rFonts w:ascii="Arial" w:hAnsi="Arial" w:cs="Arial"/>
          <w:sz w:val="24"/>
        </w:rPr>
        <w:t>Serra do Ramalho</w:t>
      </w:r>
      <w:r w:rsidRPr="002E2D0B">
        <w:rPr>
          <w:rFonts w:ascii="Arial" w:hAnsi="Arial" w:cs="Arial"/>
          <w:sz w:val="24"/>
        </w:rPr>
        <w:t>.</w:t>
      </w:r>
    </w:p>
    <w:p w14:paraId="58C3268E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a) Apoio na Fiscalização de Obras;</w:t>
      </w:r>
    </w:p>
    <w:p w14:paraId="51AAFE2F" w14:textId="0523686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 xml:space="preserve">b) Apoio a Câmara Municipal de </w:t>
      </w:r>
      <w:r w:rsidR="00A4695B" w:rsidRPr="002E2D0B">
        <w:rPr>
          <w:rFonts w:ascii="Arial" w:hAnsi="Arial" w:cs="Arial"/>
          <w:sz w:val="24"/>
        </w:rPr>
        <w:t>Serra do Ramalho</w:t>
      </w:r>
      <w:r w:rsidRPr="002E2D0B">
        <w:rPr>
          <w:rFonts w:ascii="Arial" w:hAnsi="Arial" w:cs="Arial"/>
          <w:sz w:val="24"/>
        </w:rPr>
        <w:t xml:space="preserve"> no Planejamento e no Controle Físico-Financeiro das Obras;</w:t>
      </w:r>
    </w:p>
    <w:p w14:paraId="27E640C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c) Exercer a supervisão dos serviços contratados e executados pela empresa contratada Inclui o controle de qualidade, dos prazos, das medições e do andamento físico e financeiro, bem como a verificação do cumprimento, dos serviços a serem contratados mediante licitação.</w:t>
      </w:r>
    </w:p>
    <w:p w14:paraId="47507EEB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d) Medição de serviços executados: documento retratando os serviços realizados pelos empreiteiros (Boletim de Medição), tecnicamente aprovados, conforme PROJETOS ESPECIFICOS, especificações e contratos de execução. O Relatório final da supervisão de obras: documento de produção prevista para o término das obras, no qual a contratada apresenta o relato de todos os serviços executados, gerenciados e supervisionados;</w:t>
      </w:r>
    </w:p>
    <w:p w14:paraId="7621C8AC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e) Diário de obra/ livro de ordem: livros documentais que a contratada manterá nos escritórios de campo, onde serão registradas todas as ocorrências do contrato, tanto as de natureza técnica como administrativa, e que terá folhas numeradas e rubricadas pelos representantes legais das partes (Contratante e Contratada).</w:t>
      </w:r>
    </w:p>
    <w:p w14:paraId="6D82781A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9D4D86F" w14:textId="091C5D62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f) Elaboração de planilha orçamentária – Elaborar planilha orçamentária de acordo com o projeto fornecido pela Câmara, levantando os quantitativos referente os serviços pertinentes a segunda fase da execução. Apresentação dos preços através das planilhas de referências</w:t>
      </w:r>
    </w:p>
    <w:p w14:paraId="0AB050B3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ED16724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– SINAPI E ORSE. Elaboração de planilha de BDI. Elaboração de cronograma físico financeiro.</w:t>
      </w:r>
    </w:p>
    <w:p w14:paraId="626E8460" w14:textId="3F58F7CE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2E2D0B">
        <w:rPr>
          <w:rFonts w:ascii="Arial" w:hAnsi="Arial" w:cs="Arial"/>
          <w:sz w:val="24"/>
        </w:rPr>
        <w:t>g) Elaboração de Projetos para sala de reunião e almoxarifado.</w:t>
      </w:r>
    </w:p>
    <w:p w14:paraId="53276A15" w14:textId="77777777" w:rsidR="000149AF" w:rsidRPr="002E2D0B" w:rsidRDefault="000149AF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4D94ED6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FB23A29" w14:textId="77777777" w:rsidR="0008696A" w:rsidRPr="002E2D0B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 w:rsidRPr="002E2D0B">
        <w:rPr>
          <w:rFonts w:ascii="Arial" w:hAnsi="Arial" w:cs="Arial"/>
          <w:b/>
          <w:bCs/>
          <w:sz w:val="24"/>
        </w:rPr>
        <w:lastRenderedPageBreak/>
        <w:t>5 – DO HORÁRIO E LOCAL DA PRESTAÇÃO DOS SERVIÇOS</w:t>
      </w:r>
    </w:p>
    <w:p w14:paraId="536E2F9A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52518B0" w14:textId="3ECDA2B9" w:rsidR="0008696A" w:rsidRPr="00970F0E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 xml:space="preserve">5.1 - </w:t>
      </w:r>
      <w:r w:rsidRPr="00970F0E">
        <w:rPr>
          <w:rFonts w:ascii="Arial" w:hAnsi="Arial" w:cs="Arial"/>
          <w:sz w:val="24"/>
        </w:rPr>
        <w:t xml:space="preserve">A Contratada deverá prestar os serviços de fiscalização </w:t>
      </w:r>
      <w:r w:rsidR="000149AF" w:rsidRPr="00970F0E">
        <w:rPr>
          <w:rFonts w:ascii="Arial" w:hAnsi="Arial" w:cs="Arial"/>
          <w:sz w:val="24"/>
        </w:rPr>
        <w:t>durante 4 (quatro) dias semanais,</w:t>
      </w:r>
      <w:r w:rsidRPr="00970F0E">
        <w:rPr>
          <w:rFonts w:ascii="Arial" w:hAnsi="Arial" w:cs="Arial"/>
          <w:sz w:val="24"/>
        </w:rPr>
        <w:t xml:space="preserve"> sendo </w:t>
      </w:r>
      <w:r w:rsidR="000149AF" w:rsidRPr="00970F0E">
        <w:rPr>
          <w:rFonts w:ascii="Arial" w:hAnsi="Arial" w:cs="Arial"/>
          <w:sz w:val="24"/>
        </w:rPr>
        <w:t>4</w:t>
      </w:r>
      <w:r w:rsidRPr="00970F0E">
        <w:rPr>
          <w:rFonts w:ascii="Arial" w:hAnsi="Arial" w:cs="Arial"/>
          <w:sz w:val="24"/>
        </w:rPr>
        <w:t xml:space="preserve"> (</w:t>
      </w:r>
      <w:r w:rsidR="000149AF" w:rsidRPr="00970F0E">
        <w:rPr>
          <w:rFonts w:ascii="Arial" w:hAnsi="Arial" w:cs="Arial"/>
          <w:sz w:val="24"/>
        </w:rPr>
        <w:t>quatro</w:t>
      </w:r>
      <w:r w:rsidRPr="00970F0E">
        <w:rPr>
          <w:rFonts w:ascii="Arial" w:hAnsi="Arial" w:cs="Arial"/>
          <w:sz w:val="24"/>
        </w:rPr>
        <w:t>) horas por dia entre os horários das 08:00 às 17:00 horas</w:t>
      </w:r>
      <w:r w:rsidR="009C53AA" w:rsidRPr="00970F0E">
        <w:rPr>
          <w:rFonts w:ascii="Arial" w:hAnsi="Arial" w:cs="Arial"/>
          <w:sz w:val="24"/>
        </w:rPr>
        <w:t xml:space="preserve">, entre segunda e sexta-feira, </w:t>
      </w:r>
      <w:r w:rsidRPr="00970F0E">
        <w:rPr>
          <w:rFonts w:ascii="Arial" w:hAnsi="Arial" w:cs="Arial"/>
          <w:sz w:val="24"/>
        </w:rPr>
        <w:t>na sede da Câmara Municipal.</w:t>
      </w:r>
    </w:p>
    <w:p w14:paraId="3B30E770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E2B82CF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 xml:space="preserve">5.2 – </w:t>
      </w:r>
      <w:r>
        <w:rPr>
          <w:rFonts w:ascii="Arial" w:hAnsi="Arial" w:cs="Arial"/>
          <w:sz w:val="24"/>
        </w:rPr>
        <w:t>Todas as Planilhas e Projetos podem ser elaborados tanto na sede da Câmara Municipal como no escritório da Contratada</w:t>
      </w:r>
      <w:r w:rsidRPr="000C0D92">
        <w:rPr>
          <w:rFonts w:ascii="Arial" w:hAnsi="Arial" w:cs="Arial"/>
          <w:sz w:val="24"/>
        </w:rPr>
        <w:t>.</w:t>
      </w:r>
    </w:p>
    <w:p w14:paraId="46463835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EE73082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 w:rsidRPr="000C0D92">
        <w:rPr>
          <w:rFonts w:ascii="Arial" w:hAnsi="Arial" w:cs="Arial"/>
          <w:b/>
          <w:bCs/>
          <w:sz w:val="24"/>
        </w:rPr>
        <w:t>6 – OBRIGAÇÕES DA CONTRATADA</w:t>
      </w:r>
    </w:p>
    <w:p w14:paraId="563CAA3D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05BDD25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 xml:space="preserve">6.1 Contratada deve cumprir todas as obrigações constantes do presente termo, seus anexos e sua proposta, assumindo como exclusivamente seus os riscos e as despesas decorrentes da boa e perfeita execução do objeto e, ainda: </w:t>
      </w:r>
    </w:p>
    <w:p w14:paraId="0F3FBF5E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B9D346B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6.2 </w:t>
      </w:r>
      <w:r w:rsidRPr="00E6659F">
        <w:rPr>
          <w:rFonts w:ascii="Arial" w:hAnsi="Arial" w:cs="Arial"/>
          <w:sz w:val="24"/>
        </w:rPr>
        <w:t>Atuar como Responsável Técnico (engenheiro civil), responsável pelos serviços, com o objetivo de garantir o bom andamento dos trabalhos. Este profissional terá a obrigação de reportar-se, sempre que houver necessidade, à Fiscalização da Câmara Municipal de Morpará e tomar as providencias pertinentes.</w:t>
      </w:r>
    </w:p>
    <w:p w14:paraId="78F0BA58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629BB21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>6.</w:t>
      </w:r>
      <w:r>
        <w:rPr>
          <w:rFonts w:ascii="Arial" w:hAnsi="Arial" w:cs="Arial"/>
          <w:sz w:val="24"/>
        </w:rPr>
        <w:t>3</w:t>
      </w:r>
      <w:r w:rsidRPr="000C0D92">
        <w:rPr>
          <w:rFonts w:ascii="Arial" w:hAnsi="Arial" w:cs="Arial"/>
          <w:sz w:val="24"/>
        </w:rPr>
        <w:t xml:space="preserve"> Efetuar a prestação de serviços conforme condições, prazos e locais indicados; não serão aceitos materiais e serviços em desacordo com as especificações constantes do presente Termo de Referência; </w:t>
      </w:r>
    </w:p>
    <w:p w14:paraId="49FCAFE3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DF47B91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6.4 </w:t>
      </w:r>
      <w:r w:rsidRPr="00E6659F">
        <w:rPr>
          <w:rFonts w:ascii="Arial" w:hAnsi="Arial" w:cs="Arial"/>
          <w:sz w:val="24"/>
        </w:rPr>
        <w:t>Reexecutar serviços considerados não satisfatórios, sempre que solicitado pela Fiscalização</w:t>
      </w:r>
      <w:r>
        <w:rPr>
          <w:rFonts w:ascii="Arial" w:hAnsi="Arial" w:cs="Arial"/>
          <w:sz w:val="24"/>
        </w:rPr>
        <w:t>;</w:t>
      </w:r>
    </w:p>
    <w:p w14:paraId="27355D4B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548C436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6.5 </w:t>
      </w:r>
      <w:r w:rsidRPr="00E6659F">
        <w:rPr>
          <w:rFonts w:ascii="Arial" w:hAnsi="Arial" w:cs="Arial"/>
          <w:sz w:val="24"/>
        </w:rPr>
        <w:t>Responsabilizar-se por todos os levantamentos locais que se fizerem necessários, bem como as consultas a qualquer entidade/ órgão que se fizer necessário</w:t>
      </w:r>
      <w:r>
        <w:rPr>
          <w:rFonts w:ascii="Arial" w:hAnsi="Arial" w:cs="Arial"/>
          <w:sz w:val="24"/>
        </w:rPr>
        <w:t xml:space="preserve"> para realização da prestação do serviço;</w:t>
      </w:r>
    </w:p>
    <w:p w14:paraId="139C2DC7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994DCD2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>6.</w:t>
      </w:r>
      <w:r>
        <w:rPr>
          <w:rFonts w:ascii="Arial" w:hAnsi="Arial" w:cs="Arial"/>
          <w:sz w:val="24"/>
        </w:rPr>
        <w:t>6</w:t>
      </w:r>
      <w:r w:rsidRPr="000C0D92">
        <w:rPr>
          <w:rFonts w:ascii="Arial" w:hAnsi="Arial" w:cs="Arial"/>
          <w:sz w:val="24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14:paraId="0EE8409B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F032564" w14:textId="2BE5AD88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>6.</w:t>
      </w:r>
      <w:r>
        <w:rPr>
          <w:rFonts w:ascii="Arial" w:hAnsi="Arial" w:cs="Arial"/>
          <w:sz w:val="24"/>
        </w:rPr>
        <w:t>7</w:t>
      </w:r>
      <w:r w:rsidRPr="000C0D92">
        <w:rPr>
          <w:rFonts w:ascii="Arial" w:hAnsi="Arial" w:cs="Arial"/>
          <w:sz w:val="24"/>
        </w:rPr>
        <w:t xml:space="preserve"> </w:t>
      </w:r>
      <w:r w:rsidRPr="000E6103">
        <w:rPr>
          <w:rFonts w:ascii="Arial" w:hAnsi="Arial" w:cs="Arial"/>
          <w:sz w:val="24"/>
        </w:rPr>
        <w:t xml:space="preserve">O Contratado se obriga a manter, durante toda a execução do contrato, em compatibilidade com as obrigações por ela assumidas, todas as condições de habilitação e qualificação exigidas na contratação direta, nos termos do art. 92, inciso XVI, da Lei </w:t>
      </w:r>
      <w:r w:rsidR="005E6D78">
        <w:rPr>
          <w:rFonts w:ascii="Arial" w:hAnsi="Arial" w:cs="Arial"/>
          <w:sz w:val="24"/>
        </w:rPr>
        <w:t xml:space="preserve">nº </w:t>
      </w:r>
      <w:r w:rsidRPr="000E6103">
        <w:rPr>
          <w:rFonts w:ascii="Arial" w:hAnsi="Arial" w:cs="Arial"/>
          <w:sz w:val="24"/>
        </w:rPr>
        <w:t>14.133/21</w:t>
      </w:r>
      <w:r w:rsidRPr="000C0D92">
        <w:rPr>
          <w:rFonts w:ascii="Arial" w:hAnsi="Arial" w:cs="Arial"/>
          <w:sz w:val="24"/>
        </w:rPr>
        <w:t xml:space="preserve">; </w:t>
      </w:r>
    </w:p>
    <w:p w14:paraId="36BE582D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F499116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>6.</w:t>
      </w:r>
      <w:r>
        <w:rPr>
          <w:rFonts w:ascii="Arial" w:hAnsi="Arial" w:cs="Arial"/>
          <w:sz w:val="24"/>
        </w:rPr>
        <w:t>8</w:t>
      </w:r>
      <w:r w:rsidRPr="000C0D92">
        <w:rPr>
          <w:rFonts w:ascii="Arial" w:hAnsi="Arial" w:cs="Arial"/>
          <w:sz w:val="24"/>
        </w:rPr>
        <w:t xml:space="preserve"> Apresentar Nota Fiscal para o recebimento, de acordo com as especificações.</w:t>
      </w:r>
    </w:p>
    <w:p w14:paraId="044FD190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2A100B2" w14:textId="77777777" w:rsidR="00EB33EE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>6.</w:t>
      </w:r>
      <w:r>
        <w:rPr>
          <w:rFonts w:ascii="Arial" w:hAnsi="Arial" w:cs="Arial"/>
          <w:sz w:val="24"/>
        </w:rPr>
        <w:t>9</w:t>
      </w:r>
      <w:r w:rsidRPr="000C0D92">
        <w:rPr>
          <w:rFonts w:ascii="Arial" w:hAnsi="Arial" w:cs="Arial"/>
          <w:sz w:val="24"/>
        </w:rPr>
        <w:t xml:space="preserve"> – A inadimplência da Contratada, com referência aos encargos estabelecidos no item anterior, não transfere à Administração a responsabilidade pelo seu pagamento, nem poderá onerar o objeto desta dispensa, razão pela qual a mesma renuncia expressamente a qualquer vínculo de solidariedade, ativa ou passiva, com a Administração, ressalvado os encargos previdenciários, </w:t>
      </w:r>
    </w:p>
    <w:p w14:paraId="0215D91F" w14:textId="43244CBF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lastRenderedPageBreak/>
        <w:t>aos quais a Administração Pública responde solidariamente com o contratado pelos encargos previdenciários resultante da execução do contrato, nos termos do parágrafo 2º, art. 121 da Lei º 14.133/2021.</w:t>
      </w:r>
    </w:p>
    <w:p w14:paraId="1B3736BB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03B6DD1" w14:textId="77777777" w:rsidR="0008696A" w:rsidRPr="000C0D92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0C0D92">
        <w:rPr>
          <w:rFonts w:ascii="Arial" w:hAnsi="Arial" w:cs="Arial"/>
          <w:sz w:val="24"/>
        </w:rPr>
        <w:t>6.</w:t>
      </w:r>
      <w:r>
        <w:rPr>
          <w:rFonts w:ascii="Arial" w:hAnsi="Arial" w:cs="Arial"/>
          <w:sz w:val="24"/>
        </w:rPr>
        <w:t>10</w:t>
      </w:r>
      <w:r w:rsidRPr="000C0D92">
        <w:rPr>
          <w:rFonts w:ascii="Arial" w:hAnsi="Arial" w:cs="Arial"/>
          <w:sz w:val="24"/>
        </w:rPr>
        <w:t xml:space="preserve"> – </w:t>
      </w:r>
      <w:r w:rsidRPr="000E6103">
        <w:rPr>
          <w:rFonts w:ascii="Arial" w:hAnsi="Arial" w:cs="Arial"/>
          <w:sz w:val="24"/>
        </w:rPr>
        <w:t>A empresa contratada se obriga a aceitar, nas mesmas condições contratuais, os acréscimos ou supressões que se fizerem necessárias, em até 25% (vinte e cinco por cento) do valor inicial atualizado do contrato, nos termos do art. 125, da Lei 14.133/21</w:t>
      </w:r>
      <w:r w:rsidRPr="000C0D92">
        <w:rPr>
          <w:rFonts w:ascii="Arial" w:hAnsi="Arial" w:cs="Arial"/>
          <w:sz w:val="24"/>
        </w:rPr>
        <w:t>.</w:t>
      </w:r>
    </w:p>
    <w:p w14:paraId="72F0B926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7FBD8EC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7</w:t>
      </w:r>
      <w:r w:rsidRPr="003535EC">
        <w:rPr>
          <w:rFonts w:ascii="Arial" w:hAnsi="Arial" w:cs="Arial"/>
          <w:b/>
          <w:bCs/>
          <w:sz w:val="24"/>
        </w:rPr>
        <w:t xml:space="preserve"> – A CONTRATANTE OBRIGA-SE:</w:t>
      </w:r>
    </w:p>
    <w:p w14:paraId="33BDA1C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CF483E0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.1 - Acompanhar e fiscalizar a execução dos serviços.</w:t>
      </w:r>
    </w:p>
    <w:p w14:paraId="1B73D26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55BDC2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.2 - Atestar nas notas fiscais/fatura a efetiva prestação dos serviços objeto contratado.</w:t>
      </w:r>
    </w:p>
    <w:p w14:paraId="7019FED0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0515D50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.3 - Efetuar os pagamentos devidos.</w:t>
      </w:r>
    </w:p>
    <w:p w14:paraId="3C758155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2EF675C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.4 - Manifestar-se formalmente em todos os atos relativos à execução contratual, em especial, aplicação de sanções e alterações do mesmo.</w:t>
      </w:r>
    </w:p>
    <w:p w14:paraId="355CE0DB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72B0063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.5 – Proporcionar a Contratada todas as facilidades para que possa desempenhar o objeto do contrato de forma satisfatória;</w:t>
      </w:r>
    </w:p>
    <w:p w14:paraId="57BAA3BD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E287855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.6 – Prestar as informações e os esclarecimentos que venham a ser solicitados pelos empregados da Contratada;</w:t>
      </w:r>
    </w:p>
    <w:p w14:paraId="619D1338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1F729F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.7 – Comunicar oficialmente à Contratada quaisquer falhas ocorrida, considerada de natureza grave:</w:t>
      </w:r>
    </w:p>
    <w:p w14:paraId="62124578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1FFEAC7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8</w:t>
      </w:r>
      <w:r w:rsidRPr="003535EC">
        <w:rPr>
          <w:rFonts w:ascii="Arial" w:hAnsi="Arial" w:cs="Arial"/>
          <w:sz w:val="24"/>
        </w:rPr>
        <w:t xml:space="preserve"> - A fiscalização e o acompanhamento da execução contratual serão responsabilidade de um representante da Câmara Municipal, especificamente designado para isso e não exclui nem reduz a responsabilidade da contratada, inclusive perante terceiros, por quaisquer irregularidades, e, na sua ocorrência, não implica corresponsabilidade do Poder Público ou de seus agentes e prepostos.</w:t>
      </w:r>
    </w:p>
    <w:p w14:paraId="01DEBA80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8A56AAF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7.9 - </w:t>
      </w:r>
      <w:r w:rsidRPr="000C0D92">
        <w:rPr>
          <w:rFonts w:ascii="Arial" w:hAnsi="Arial" w:cs="Arial"/>
          <w:sz w:val="24"/>
        </w:rPr>
        <w:t>A Administração não responderá por quaisquer compromissos assumidos pela Contratada com terceiros, ainda que vinculados à execução do presente Termo de Contrato, bem como por</w:t>
      </w:r>
      <w:r>
        <w:rPr>
          <w:rFonts w:ascii="Arial" w:hAnsi="Arial" w:cs="Arial"/>
          <w:sz w:val="24"/>
        </w:rPr>
        <w:t xml:space="preserve"> </w:t>
      </w:r>
      <w:r w:rsidRPr="000C0D92">
        <w:rPr>
          <w:rFonts w:ascii="Arial" w:hAnsi="Arial" w:cs="Arial"/>
          <w:sz w:val="24"/>
        </w:rPr>
        <w:t>qualquer dano causado a terceiros em decorrência de ato da Contratada, de seus empregados, prepostos ou subordinados.</w:t>
      </w:r>
    </w:p>
    <w:p w14:paraId="5CFA9F88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5C6FAB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3535EC">
        <w:rPr>
          <w:rFonts w:ascii="Arial" w:hAnsi="Arial" w:cs="Arial"/>
          <w:sz w:val="24"/>
        </w:rPr>
        <w:t>.1</w:t>
      </w:r>
      <w:r>
        <w:rPr>
          <w:rFonts w:ascii="Arial" w:hAnsi="Arial" w:cs="Arial"/>
          <w:sz w:val="24"/>
        </w:rPr>
        <w:t>0</w:t>
      </w:r>
      <w:r w:rsidRPr="003535EC">
        <w:rPr>
          <w:rFonts w:ascii="Arial" w:hAnsi="Arial" w:cs="Arial"/>
          <w:sz w:val="24"/>
        </w:rPr>
        <w:t xml:space="preserve"> - Quaisquer exigências da fiscalização inerentes ao objeto da Contratação deverão ser prontamente atendidas pela contratada.</w:t>
      </w:r>
    </w:p>
    <w:p w14:paraId="0D8D6EA4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12B463D" w14:textId="77777777" w:rsidR="0008696A" w:rsidRPr="00780460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8</w:t>
      </w:r>
      <w:r w:rsidRPr="00780460">
        <w:rPr>
          <w:rFonts w:ascii="Arial" w:hAnsi="Arial" w:cs="Arial"/>
          <w:b/>
          <w:bCs/>
          <w:sz w:val="24"/>
        </w:rPr>
        <w:t xml:space="preserve"> - DA FISCALIZAÇÃO</w:t>
      </w:r>
    </w:p>
    <w:p w14:paraId="043263D6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C2CBBC5" w14:textId="4FF335C0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8</w:t>
      </w:r>
      <w:r w:rsidRPr="003535EC">
        <w:rPr>
          <w:rFonts w:ascii="Arial" w:hAnsi="Arial" w:cs="Arial"/>
          <w:sz w:val="24"/>
        </w:rPr>
        <w:t>.1 - Compete à CÂMARA MUNICIPAL, o acompanhamento e fiscalização do Contrato, competindo-lhes, ainda, atestar as Notas Fiscais/Faturas para fins de pagamento.</w:t>
      </w:r>
    </w:p>
    <w:p w14:paraId="7B2C42C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C0B317F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</w:t>
      </w:r>
      <w:r w:rsidRPr="003535EC">
        <w:rPr>
          <w:rFonts w:ascii="Arial" w:hAnsi="Arial" w:cs="Arial"/>
          <w:sz w:val="24"/>
        </w:rPr>
        <w:t>.2 - O CONTRATANTE credenciará, junto à CONTRATADA, um ou mais servidores da sua confiança para acompanhar e fiscalizar a execução dos serviços objeto deste contrato, sem que com isso exima a CONTRATADA de suas responsabilidades.</w:t>
      </w:r>
    </w:p>
    <w:p w14:paraId="0476C78E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BD25426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</w:t>
      </w:r>
      <w:r w:rsidRPr="003535EC">
        <w:rPr>
          <w:rFonts w:ascii="Arial" w:hAnsi="Arial" w:cs="Arial"/>
          <w:sz w:val="24"/>
        </w:rPr>
        <w:t>.3 - O CONTRATANTE orientará a CONTRATADA sobre a fiel execução dos serviços contratados, podendo exigir a correção dos serviços que julgar inaceitável, sem aumento das despesas para o CONTRATANTE.</w:t>
      </w:r>
    </w:p>
    <w:p w14:paraId="2EF30D2C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D4D22E2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</w:t>
      </w:r>
      <w:r w:rsidRPr="003535EC">
        <w:rPr>
          <w:rFonts w:ascii="Arial" w:hAnsi="Arial" w:cs="Arial"/>
          <w:sz w:val="24"/>
        </w:rPr>
        <w:t>.4 - O CONTRATANTE, somente dará o aceite da entrega dos serviços executados, para fins de processar o pagamento, após o recebimento de toda documentação pertinente a esses serviços executados.</w:t>
      </w:r>
    </w:p>
    <w:p w14:paraId="53400008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94E1B21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</w:t>
      </w:r>
      <w:r w:rsidRPr="003535EC">
        <w:rPr>
          <w:rFonts w:ascii="Arial" w:hAnsi="Arial" w:cs="Arial"/>
          <w:sz w:val="24"/>
        </w:rPr>
        <w:t>.5 – A documentação a que se refere o item anterior, abarca também aquelas relativas aos encargos trabalhistas dos empregados da CONTRATADA em suas atividades.</w:t>
      </w:r>
    </w:p>
    <w:p w14:paraId="2473B43B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5D5FCDA" w14:textId="77777777" w:rsidR="0008696A" w:rsidRPr="00780460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9</w:t>
      </w:r>
      <w:r w:rsidRPr="00780460">
        <w:rPr>
          <w:rFonts w:ascii="Arial" w:hAnsi="Arial" w:cs="Arial"/>
          <w:b/>
          <w:bCs/>
          <w:sz w:val="24"/>
        </w:rPr>
        <w:t xml:space="preserve"> – REGIME DE EXECUÇÃO OU FORMA DE FORNECIMENTO</w:t>
      </w:r>
    </w:p>
    <w:p w14:paraId="7D51DA42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82F167A" w14:textId="5CDBB912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</w:t>
      </w:r>
      <w:r w:rsidRPr="003535EC">
        <w:rPr>
          <w:rFonts w:ascii="Arial" w:hAnsi="Arial" w:cs="Arial"/>
          <w:sz w:val="24"/>
        </w:rPr>
        <w:t xml:space="preserve">.1 - Os serviços serão executados sob regime de execução mediante </w:t>
      </w:r>
      <w:r>
        <w:rPr>
          <w:rFonts w:ascii="Arial" w:hAnsi="Arial" w:cs="Arial"/>
          <w:sz w:val="24"/>
        </w:rPr>
        <w:t xml:space="preserve">prestação de serviço associado </w:t>
      </w:r>
      <w:r w:rsidRPr="003535EC">
        <w:rPr>
          <w:rFonts w:ascii="Arial" w:hAnsi="Arial" w:cs="Arial"/>
          <w:sz w:val="24"/>
        </w:rPr>
        <w:t xml:space="preserve">de acordo com o disposto no inciso </w:t>
      </w:r>
      <w:r>
        <w:rPr>
          <w:rFonts w:ascii="Arial" w:hAnsi="Arial" w:cs="Arial"/>
          <w:sz w:val="24"/>
        </w:rPr>
        <w:t>XXXIV</w:t>
      </w:r>
      <w:r w:rsidRPr="003535EC">
        <w:rPr>
          <w:rFonts w:ascii="Arial" w:hAnsi="Arial" w:cs="Arial"/>
          <w:sz w:val="24"/>
        </w:rPr>
        <w:t xml:space="preserve">, do </w:t>
      </w:r>
      <w:r>
        <w:rPr>
          <w:rFonts w:ascii="Arial" w:hAnsi="Arial" w:cs="Arial"/>
          <w:sz w:val="24"/>
        </w:rPr>
        <w:t>a</w:t>
      </w:r>
      <w:r w:rsidRPr="003535EC">
        <w:rPr>
          <w:rFonts w:ascii="Arial" w:hAnsi="Arial" w:cs="Arial"/>
          <w:sz w:val="24"/>
        </w:rPr>
        <w:t xml:space="preserve">rt. </w:t>
      </w:r>
      <w:r>
        <w:rPr>
          <w:rFonts w:ascii="Arial" w:hAnsi="Arial" w:cs="Arial"/>
          <w:sz w:val="24"/>
        </w:rPr>
        <w:t>6º</w:t>
      </w:r>
      <w:r w:rsidRPr="003535EC">
        <w:rPr>
          <w:rFonts w:ascii="Arial" w:hAnsi="Arial" w:cs="Arial"/>
          <w:sz w:val="24"/>
        </w:rPr>
        <w:t xml:space="preserve"> da Lei nº</w:t>
      </w:r>
      <w:r w:rsidR="00A167EB">
        <w:rPr>
          <w:rFonts w:ascii="Arial" w:hAnsi="Arial" w:cs="Arial"/>
          <w:sz w:val="24"/>
        </w:rPr>
        <w:t xml:space="preserve"> 1</w:t>
      </w:r>
      <w:r>
        <w:rPr>
          <w:rFonts w:ascii="Arial" w:hAnsi="Arial" w:cs="Arial"/>
          <w:sz w:val="24"/>
        </w:rPr>
        <w:t>4.133/2021</w:t>
      </w:r>
      <w:r w:rsidRPr="003535EC">
        <w:rPr>
          <w:rFonts w:ascii="Arial" w:hAnsi="Arial" w:cs="Arial"/>
          <w:sz w:val="24"/>
        </w:rPr>
        <w:t>.</w:t>
      </w:r>
    </w:p>
    <w:p w14:paraId="517E33F1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19B746C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</w:t>
      </w:r>
      <w:r w:rsidRPr="003535EC">
        <w:rPr>
          <w:rFonts w:ascii="Arial" w:hAnsi="Arial" w:cs="Arial"/>
          <w:sz w:val="24"/>
        </w:rPr>
        <w:t xml:space="preserve">.2 - A Empresa contratada deverá </w:t>
      </w:r>
      <w:r>
        <w:rPr>
          <w:rFonts w:ascii="Arial" w:hAnsi="Arial" w:cs="Arial"/>
          <w:sz w:val="24"/>
        </w:rPr>
        <w:t>prestar</w:t>
      </w:r>
      <w:r w:rsidRPr="003535EC">
        <w:rPr>
          <w:rFonts w:ascii="Arial" w:hAnsi="Arial" w:cs="Arial"/>
          <w:sz w:val="24"/>
        </w:rPr>
        <w:t xml:space="preserve"> os serviços da melhor forma a atender às necessidades do objeto.</w:t>
      </w:r>
    </w:p>
    <w:p w14:paraId="73CE4533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B419A01" w14:textId="77777777" w:rsidR="0008696A" w:rsidRPr="00780460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10</w:t>
      </w:r>
      <w:r w:rsidRPr="00780460">
        <w:rPr>
          <w:rFonts w:ascii="Arial" w:hAnsi="Arial" w:cs="Arial"/>
          <w:b/>
          <w:bCs/>
          <w:sz w:val="24"/>
        </w:rPr>
        <w:t xml:space="preserve"> – PAGAMENTO</w:t>
      </w:r>
    </w:p>
    <w:p w14:paraId="2EBE0888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B5A2006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0</w:t>
      </w:r>
      <w:r w:rsidRPr="003535EC">
        <w:rPr>
          <w:rFonts w:ascii="Arial" w:hAnsi="Arial" w:cs="Arial"/>
          <w:sz w:val="24"/>
        </w:rPr>
        <w:t>.1 - Os preços propostos serão fixos e irreajustáveis durante a vigência do contrato, observadas as disposições em contrário;</w:t>
      </w:r>
    </w:p>
    <w:p w14:paraId="5B8B5F1E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CCCF30B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0</w:t>
      </w:r>
      <w:r w:rsidRPr="003535EC">
        <w:rPr>
          <w:rFonts w:ascii="Arial" w:hAnsi="Arial" w:cs="Arial"/>
          <w:sz w:val="24"/>
        </w:rPr>
        <w:t xml:space="preserve">.2 - </w:t>
      </w:r>
      <w:r w:rsidRPr="00A220F8">
        <w:rPr>
          <w:rFonts w:ascii="Arial" w:hAnsi="Arial" w:cs="Arial"/>
          <w:sz w:val="24"/>
        </w:rPr>
        <w:t xml:space="preserve">O pagamento será efetuado </w:t>
      </w:r>
      <w:r>
        <w:rPr>
          <w:rFonts w:ascii="Arial" w:hAnsi="Arial" w:cs="Arial"/>
          <w:sz w:val="24"/>
        </w:rPr>
        <w:t>em horas conforme planilha de medição emitida pelo profissional</w:t>
      </w:r>
      <w:r w:rsidRPr="00A220F8">
        <w:rPr>
          <w:rFonts w:ascii="Arial" w:hAnsi="Arial" w:cs="Arial"/>
          <w:sz w:val="24"/>
        </w:rPr>
        <w:t>, através de deposito/transferência em conta corrente do profissional, até o 30º (trigésimo) dia útil de cada mês, mediante apresentação do relatório dos serviços prestados, contendo as respectivas notas fiscais, e demais relatórios e/ou documentos pertinentes, devidamente atestados pelo setor competente, designado pela Câmara Municipal e demais condições previstas no Termo de Referência.</w:t>
      </w:r>
    </w:p>
    <w:p w14:paraId="2D94AB1D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B754144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0</w:t>
      </w:r>
      <w:r w:rsidRPr="003535EC">
        <w:rPr>
          <w:rFonts w:ascii="Arial" w:hAnsi="Arial" w:cs="Arial"/>
          <w:sz w:val="24"/>
        </w:rPr>
        <w:t>.3- Poderá a CÂMARA MUNICIPAL suspender o pagamento de qualquer nota fiscal, nos seguintes casos:</w:t>
      </w:r>
    </w:p>
    <w:p w14:paraId="1C559D5B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B8262C2" w14:textId="4B081E2D" w:rsidR="0008696A" w:rsidRPr="00EB33EE" w:rsidRDefault="0008696A" w:rsidP="00EB33EE">
      <w:pPr>
        <w:pStyle w:val="PargrafodaLista"/>
        <w:numPr>
          <w:ilvl w:val="0"/>
          <w:numId w:val="45"/>
        </w:numPr>
        <w:adjustRightInd w:val="0"/>
        <w:ind w:left="426" w:hanging="426"/>
        <w:rPr>
          <w:sz w:val="24"/>
        </w:rPr>
      </w:pPr>
      <w:r w:rsidRPr="00EB33EE">
        <w:rPr>
          <w:sz w:val="24"/>
        </w:rPr>
        <w:t>Descumprimento das obrigações da contratada com a contratante e para com terceiros, que possam, de qualquer forma, prejudicar a contratante.</w:t>
      </w:r>
    </w:p>
    <w:p w14:paraId="23E2B360" w14:textId="77777777" w:rsidR="00EB33EE" w:rsidRDefault="00EB33EE" w:rsidP="00EB33EE">
      <w:pPr>
        <w:adjustRightInd w:val="0"/>
        <w:rPr>
          <w:sz w:val="24"/>
        </w:rPr>
      </w:pPr>
    </w:p>
    <w:p w14:paraId="58F420EC" w14:textId="77777777" w:rsidR="00EB33EE" w:rsidRDefault="00EB33EE" w:rsidP="00EB33EE">
      <w:pPr>
        <w:adjustRightInd w:val="0"/>
        <w:rPr>
          <w:sz w:val="24"/>
        </w:rPr>
      </w:pPr>
    </w:p>
    <w:p w14:paraId="29C47DBE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lastRenderedPageBreak/>
        <w:t>2) Não cumprimento do disposto nas especificações do Termo.</w:t>
      </w:r>
    </w:p>
    <w:p w14:paraId="7097080B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7A53E85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t>3) Erros, omissões ou vícios nas notas fiscais.</w:t>
      </w:r>
    </w:p>
    <w:p w14:paraId="395C4337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38B7916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0</w:t>
      </w:r>
      <w:r w:rsidRPr="003535EC">
        <w:rPr>
          <w:rFonts w:ascii="Arial" w:hAnsi="Arial" w:cs="Arial"/>
          <w:sz w:val="24"/>
        </w:rPr>
        <w:t>.4 - Na ocorrência de rejeição da(s) Nota(s) Fiscal(s), motivada por erro ou incorreções, o adjudicatário deverá sanar os defeitos e reapresentar a fatura;</w:t>
      </w:r>
    </w:p>
    <w:p w14:paraId="38B10E3E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B7C44C6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3535EC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0</w:t>
      </w:r>
      <w:r w:rsidRPr="003535EC">
        <w:rPr>
          <w:rFonts w:ascii="Arial" w:hAnsi="Arial" w:cs="Arial"/>
          <w:sz w:val="24"/>
        </w:rPr>
        <w:t>.5 - Qualquer recomposição de preços somente ocorrerá nos termos do art</w:t>
      </w:r>
      <w:r>
        <w:rPr>
          <w:rFonts w:ascii="Arial" w:hAnsi="Arial" w:cs="Arial"/>
          <w:sz w:val="24"/>
        </w:rPr>
        <w:t>.</w:t>
      </w:r>
      <w:r w:rsidRPr="003535E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124</w:t>
      </w:r>
      <w:r w:rsidRPr="003535EC">
        <w:rPr>
          <w:rFonts w:ascii="Arial" w:hAnsi="Arial" w:cs="Arial"/>
          <w:sz w:val="24"/>
        </w:rPr>
        <w:t xml:space="preserve">, inciso II, alínea "d" da Lei </w:t>
      </w:r>
      <w:r>
        <w:rPr>
          <w:rFonts w:ascii="Arial" w:hAnsi="Arial" w:cs="Arial"/>
          <w:sz w:val="24"/>
        </w:rPr>
        <w:t>n</w:t>
      </w:r>
      <w:r w:rsidRPr="003535EC">
        <w:rPr>
          <w:rFonts w:ascii="Arial" w:hAnsi="Arial" w:cs="Arial"/>
          <w:sz w:val="24"/>
        </w:rPr>
        <w:t xml:space="preserve">º </w:t>
      </w:r>
      <w:r>
        <w:rPr>
          <w:rFonts w:ascii="Arial" w:hAnsi="Arial" w:cs="Arial"/>
          <w:sz w:val="24"/>
        </w:rPr>
        <w:t>14.133/2021</w:t>
      </w:r>
      <w:r w:rsidRPr="003535EC">
        <w:rPr>
          <w:rFonts w:ascii="Arial" w:hAnsi="Arial" w:cs="Arial"/>
          <w:sz w:val="24"/>
        </w:rPr>
        <w:t>, não sendo admitida qualquer outra modalidade de correção de preço não prevista nos dispositivos legais mencionados neste subitem.</w:t>
      </w:r>
    </w:p>
    <w:p w14:paraId="6967617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E1387C5" w14:textId="77777777" w:rsidR="0008696A" w:rsidRPr="00A14DF1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</w:rPr>
      </w:pPr>
      <w:r w:rsidRPr="00A14DF1">
        <w:rPr>
          <w:rFonts w:ascii="Arial" w:hAnsi="Arial" w:cs="Arial"/>
          <w:b/>
          <w:bCs/>
          <w:sz w:val="24"/>
        </w:rPr>
        <w:t>1</w:t>
      </w:r>
      <w:r>
        <w:rPr>
          <w:rFonts w:ascii="Arial" w:hAnsi="Arial" w:cs="Arial"/>
          <w:b/>
          <w:bCs/>
          <w:sz w:val="24"/>
        </w:rPr>
        <w:t>1</w:t>
      </w:r>
      <w:r w:rsidRPr="00A14DF1">
        <w:rPr>
          <w:rFonts w:ascii="Arial" w:hAnsi="Arial" w:cs="Arial"/>
          <w:b/>
          <w:bCs/>
          <w:sz w:val="24"/>
        </w:rPr>
        <w:t xml:space="preserve"> - DAS DISPOSIÇÕES FINAIS</w:t>
      </w:r>
    </w:p>
    <w:p w14:paraId="0E4C737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5F6B9CE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</w:t>
      </w:r>
      <w:r w:rsidRPr="003535EC">
        <w:rPr>
          <w:rFonts w:ascii="Arial" w:hAnsi="Arial" w:cs="Arial"/>
          <w:sz w:val="24"/>
        </w:rPr>
        <w:t xml:space="preserve">.1 </w:t>
      </w:r>
      <w:r>
        <w:rPr>
          <w:rFonts w:ascii="Arial" w:hAnsi="Arial" w:cs="Arial"/>
          <w:sz w:val="24"/>
        </w:rPr>
        <w:t>–</w:t>
      </w:r>
      <w:r w:rsidRPr="003535E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O profissional</w:t>
      </w:r>
      <w:r w:rsidRPr="003535EC">
        <w:rPr>
          <w:rFonts w:ascii="Arial" w:hAnsi="Arial" w:cs="Arial"/>
          <w:sz w:val="24"/>
        </w:rPr>
        <w:t xml:space="preserve"> Contratad</w:t>
      </w:r>
      <w:r>
        <w:rPr>
          <w:rFonts w:ascii="Arial" w:hAnsi="Arial" w:cs="Arial"/>
          <w:sz w:val="24"/>
        </w:rPr>
        <w:t>o</w:t>
      </w:r>
      <w:r w:rsidRPr="003535EC">
        <w:rPr>
          <w:rFonts w:ascii="Arial" w:hAnsi="Arial" w:cs="Arial"/>
          <w:sz w:val="24"/>
        </w:rPr>
        <w:t xml:space="preserve"> deverá prestar os serviços, objeto deste instrumento, de acordo com as condições estabelecidas neste documento e nas cláusulas contratuais;</w:t>
      </w:r>
    </w:p>
    <w:p w14:paraId="0542ED4E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396782A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</w:t>
      </w:r>
      <w:r w:rsidRPr="003535E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2</w:t>
      </w:r>
      <w:r w:rsidRPr="003535EC">
        <w:rPr>
          <w:rFonts w:ascii="Arial" w:hAnsi="Arial" w:cs="Arial"/>
          <w:sz w:val="24"/>
        </w:rPr>
        <w:t xml:space="preserve"> - A CÂMARA MUNICIPAL terá direito, a qualquer tempo e lugar, de rejeitar quaisquer serviços prestados, que de alguma forma, não estejam em estrita conformidade com os requisitos especificados.</w:t>
      </w:r>
    </w:p>
    <w:p w14:paraId="6E8CD140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B4476F8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</w:t>
      </w:r>
      <w:r w:rsidRPr="003535E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3</w:t>
      </w:r>
      <w:r w:rsidRPr="003535EC">
        <w:rPr>
          <w:rFonts w:ascii="Arial" w:hAnsi="Arial" w:cs="Arial"/>
          <w:sz w:val="24"/>
        </w:rPr>
        <w:t xml:space="preserve"> - Todas as despesas inerentes ao fornecimento, tais como: manutenção de máquinas, taxas, impostos, salários, encargos trabalhistas, sociais e outros que resultarem do fiel cumprimento dos serviços proposto, serão inteiramente de responsabilidade da empresa contratada.</w:t>
      </w:r>
    </w:p>
    <w:p w14:paraId="7C94BF2A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1769B80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</w:t>
      </w:r>
      <w:r w:rsidRPr="003535E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4</w:t>
      </w:r>
      <w:r w:rsidRPr="003535EC">
        <w:rPr>
          <w:rFonts w:ascii="Arial" w:hAnsi="Arial" w:cs="Arial"/>
          <w:sz w:val="24"/>
        </w:rPr>
        <w:t xml:space="preserve"> - Caberá à contratada, a indenização pecuniária dos danos morais ou materiais causados por seus empregados em bens patrimoniais da contratante, desde que comprovado dolo ou culpa, do empregado da contratada.</w:t>
      </w:r>
    </w:p>
    <w:p w14:paraId="6E387768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749BF01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</w:t>
      </w:r>
      <w:r w:rsidRPr="003535E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5</w:t>
      </w:r>
      <w:r w:rsidRPr="003535EC">
        <w:rPr>
          <w:rFonts w:ascii="Arial" w:hAnsi="Arial" w:cs="Arial"/>
          <w:sz w:val="24"/>
        </w:rPr>
        <w:t xml:space="preserve"> - Desde que apurado o dano e caracterizada a autoria de qualquer empregado da contratada, o valor da indenização será descontado no ato do pagamento de qualquer fatura, permitida a compensação inclusive em faturas vincendas, o que fica desde já pactuado.</w:t>
      </w:r>
    </w:p>
    <w:p w14:paraId="33314455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41748D9" w14:textId="77777777" w:rsidR="0008696A" w:rsidRPr="003535EC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</w:t>
      </w:r>
      <w:r w:rsidRPr="003535EC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6</w:t>
      </w:r>
      <w:r w:rsidRPr="003535EC">
        <w:rPr>
          <w:rFonts w:ascii="Arial" w:hAnsi="Arial" w:cs="Arial"/>
          <w:sz w:val="24"/>
        </w:rPr>
        <w:t xml:space="preserve"> - A contratada manterá a contratante livre de quaisquer reivindicações, demandas, queixas e representações de qualquer natureza, decorrentes de sua ação ou omissão.</w:t>
      </w:r>
    </w:p>
    <w:p w14:paraId="0C5269C1" w14:textId="77777777" w:rsidR="0008696A" w:rsidRPr="008E4011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0AFB813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0359C21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23B34EB2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30DEB8B1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3015E3CA" w14:textId="77777777" w:rsidR="005037BD" w:rsidRDefault="005037B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B76CD0C" w14:textId="7457D11C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7FE1CC0" w14:textId="1AA1DC13" w:rsidR="00A167EB" w:rsidRDefault="00A167EB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E849513" w14:textId="4F57E161" w:rsidR="00A167EB" w:rsidRDefault="00A167EB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96E1A28" w14:textId="0FEE5B28" w:rsidR="00A167EB" w:rsidRDefault="00A167EB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500CE9B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61B80D0" w14:textId="61487EC4" w:rsidR="0008696A" w:rsidRPr="000D7B9F" w:rsidRDefault="0008696A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8"/>
        </w:rPr>
      </w:pPr>
      <w:r w:rsidRPr="000D7B9F">
        <w:rPr>
          <w:rFonts w:ascii="Arial" w:hAnsi="Arial" w:cs="Arial"/>
          <w:b/>
          <w:bCs/>
          <w:szCs w:val="28"/>
        </w:rPr>
        <w:lastRenderedPageBreak/>
        <w:t>DISPENSA DE LICITAÇÃO N° 00</w:t>
      </w:r>
      <w:r w:rsidR="00FF5F3D" w:rsidRPr="000D7B9F">
        <w:rPr>
          <w:rFonts w:ascii="Arial" w:hAnsi="Arial" w:cs="Arial"/>
          <w:b/>
          <w:bCs/>
          <w:szCs w:val="28"/>
        </w:rPr>
        <w:t>7</w:t>
      </w:r>
      <w:r w:rsidR="00A167EB" w:rsidRPr="000D7B9F">
        <w:rPr>
          <w:rFonts w:ascii="Arial" w:hAnsi="Arial" w:cs="Arial"/>
          <w:b/>
          <w:bCs/>
          <w:szCs w:val="28"/>
        </w:rPr>
        <w:t>/</w:t>
      </w:r>
      <w:r w:rsidRPr="000D7B9F">
        <w:rPr>
          <w:rFonts w:ascii="Arial" w:hAnsi="Arial" w:cs="Arial"/>
          <w:b/>
          <w:bCs/>
          <w:szCs w:val="28"/>
        </w:rPr>
        <w:t>2024</w:t>
      </w:r>
    </w:p>
    <w:p w14:paraId="58298B2B" w14:textId="1B613408" w:rsidR="0008696A" w:rsidRPr="000D7B9F" w:rsidRDefault="0008696A" w:rsidP="0008696A">
      <w:pPr>
        <w:jc w:val="center"/>
        <w:rPr>
          <w:rFonts w:ascii="Arial" w:hAnsi="Arial" w:cs="Arial"/>
          <w:b/>
          <w:bCs/>
          <w:szCs w:val="28"/>
        </w:rPr>
      </w:pPr>
      <w:r w:rsidRPr="000D7B9F">
        <w:rPr>
          <w:rFonts w:ascii="Arial" w:hAnsi="Arial" w:cs="Arial"/>
          <w:b/>
          <w:bCs/>
          <w:szCs w:val="28"/>
        </w:rPr>
        <w:t>ANEXO II – MODELO DE PROPOSTA DE PREÇOS</w:t>
      </w:r>
    </w:p>
    <w:p w14:paraId="7B15E3B4" w14:textId="77777777" w:rsidR="00C54C3F" w:rsidRPr="000D7B9F" w:rsidRDefault="00C54C3F" w:rsidP="0008696A">
      <w:pPr>
        <w:jc w:val="center"/>
        <w:rPr>
          <w:rFonts w:ascii="Arial" w:hAnsi="Arial" w:cs="Arial"/>
          <w:b/>
          <w:bCs/>
          <w:szCs w:val="28"/>
        </w:rPr>
      </w:pPr>
    </w:p>
    <w:p w14:paraId="5392ED5E" w14:textId="053EA40E" w:rsidR="00FF5F3D" w:rsidRPr="00C54C3F" w:rsidRDefault="0008696A" w:rsidP="0008696A">
      <w:pPr>
        <w:rPr>
          <w:rFonts w:ascii="Arial" w:eastAsia="Arial" w:hAnsi="Arial" w:cs="Arial"/>
          <w:sz w:val="24"/>
        </w:rPr>
      </w:pPr>
      <w:r w:rsidRPr="008E4011">
        <w:rPr>
          <w:rFonts w:ascii="Arial" w:eastAsia="Arial" w:hAnsi="Arial" w:cs="Arial"/>
          <w:sz w:val="24"/>
        </w:rPr>
        <w:t>À</w:t>
      </w:r>
      <w:r w:rsidR="00C54C3F">
        <w:rPr>
          <w:rFonts w:ascii="Arial" w:eastAsia="Arial" w:hAnsi="Arial" w:cs="Arial"/>
          <w:sz w:val="24"/>
        </w:rPr>
        <w:t xml:space="preserve"> </w:t>
      </w:r>
      <w:r w:rsidRPr="008E4011">
        <w:rPr>
          <w:rFonts w:ascii="Arial" w:eastAsia="Arial" w:hAnsi="Arial" w:cs="Arial"/>
          <w:b/>
          <w:bCs/>
          <w:sz w:val="24"/>
        </w:rPr>
        <w:t xml:space="preserve">CÂMARA MUNICIPAL DE </w:t>
      </w:r>
      <w:r w:rsidR="00FF5F3D">
        <w:rPr>
          <w:rFonts w:ascii="Arial" w:eastAsia="Arial" w:hAnsi="Arial" w:cs="Arial"/>
          <w:b/>
          <w:bCs/>
          <w:sz w:val="24"/>
        </w:rPr>
        <w:t>SERRA DO RAMALHO</w:t>
      </w:r>
      <w:r w:rsidR="00C54C3F">
        <w:rPr>
          <w:rFonts w:ascii="Arial" w:eastAsia="Arial" w:hAnsi="Arial" w:cs="Arial"/>
          <w:b/>
          <w:bCs/>
          <w:sz w:val="24"/>
        </w:rPr>
        <w:t>,</w:t>
      </w:r>
    </w:p>
    <w:p w14:paraId="450E6E3A" w14:textId="77777777" w:rsidR="0008696A" w:rsidRDefault="0008696A" w:rsidP="0008696A">
      <w:pPr>
        <w:jc w:val="both"/>
        <w:rPr>
          <w:rFonts w:ascii="Arial" w:eastAsia="Arial" w:hAnsi="Arial" w:cs="Arial"/>
          <w:sz w:val="24"/>
        </w:rPr>
      </w:pPr>
    </w:p>
    <w:p w14:paraId="55A77046" w14:textId="77777777" w:rsidR="0008696A" w:rsidRPr="00CA3EAD" w:rsidRDefault="0008696A" w:rsidP="0008696A">
      <w:pPr>
        <w:jc w:val="center"/>
        <w:rPr>
          <w:rFonts w:ascii="Arial" w:eastAsia="Arial" w:hAnsi="Arial" w:cs="Arial"/>
          <w:b/>
          <w:bCs/>
          <w:sz w:val="24"/>
        </w:rPr>
      </w:pPr>
      <w:r w:rsidRPr="00CA3EAD">
        <w:rPr>
          <w:rFonts w:ascii="Arial" w:eastAsia="Arial" w:hAnsi="Arial" w:cs="Arial"/>
          <w:b/>
          <w:bCs/>
          <w:sz w:val="24"/>
        </w:rPr>
        <w:t xml:space="preserve">DADOS </w:t>
      </w:r>
      <w:r>
        <w:rPr>
          <w:rFonts w:ascii="Arial" w:eastAsia="Arial" w:hAnsi="Arial" w:cs="Arial"/>
          <w:b/>
          <w:bCs/>
          <w:sz w:val="24"/>
        </w:rPr>
        <w:t>DO PROFISSIONAL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9"/>
        <w:gridCol w:w="4534"/>
      </w:tblGrid>
      <w:tr w:rsidR="0008696A" w:rsidRPr="003535EC" w14:paraId="5A4BF516" w14:textId="77777777" w:rsidTr="003B197E">
        <w:trPr>
          <w:trHeight w:val="125"/>
        </w:trPr>
        <w:tc>
          <w:tcPr>
            <w:tcW w:w="9713" w:type="dxa"/>
            <w:gridSpan w:val="2"/>
            <w:shd w:val="clear" w:color="auto" w:fill="auto"/>
          </w:tcPr>
          <w:p w14:paraId="138B1908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>
              <w:rPr>
                <w:rFonts w:ascii="Arial" w:eastAsia="Calibri" w:hAnsi="Arial" w:cs="Arial"/>
                <w:bCs/>
                <w:szCs w:val="24"/>
              </w:rPr>
              <w:t>NOME</w:t>
            </w:r>
            <w:r w:rsidRPr="003535EC">
              <w:rPr>
                <w:rFonts w:ascii="Arial" w:eastAsia="Calibri" w:hAnsi="Arial" w:cs="Arial"/>
                <w:bCs/>
                <w:szCs w:val="24"/>
              </w:rPr>
              <w:t>:</w:t>
            </w:r>
          </w:p>
        </w:tc>
      </w:tr>
      <w:tr w:rsidR="0008696A" w:rsidRPr="003535EC" w14:paraId="1D178802" w14:textId="77777777" w:rsidTr="003B197E">
        <w:tc>
          <w:tcPr>
            <w:tcW w:w="9713" w:type="dxa"/>
            <w:gridSpan w:val="2"/>
            <w:shd w:val="clear" w:color="auto" w:fill="auto"/>
          </w:tcPr>
          <w:p w14:paraId="2F063B23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>
              <w:rPr>
                <w:rFonts w:ascii="Arial" w:eastAsia="Calibri" w:hAnsi="Arial" w:cs="Arial"/>
                <w:bCs/>
                <w:szCs w:val="24"/>
              </w:rPr>
              <w:t>CPF</w:t>
            </w:r>
            <w:r w:rsidRPr="003535EC">
              <w:rPr>
                <w:rFonts w:ascii="Arial" w:eastAsia="Calibri" w:hAnsi="Arial" w:cs="Arial"/>
                <w:bCs/>
                <w:szCs w:val="24"/>
              </w:rPr>
              <w:t>:</w:t>
            </w:r>
            <w:r>
              <w:rPr>
                <w:rFonts w:ascii="Arial" w:eastAsia="Calibri" w:hAnsi="Arial" w:cs="Arial"/>
                <w:bCs/>
                <w:szCs w:val="24"/>
              </w:rPr>
              <w:t xml:space="preserve">                                            RG:                                  CREA:</w:t>
            </w:r>
          </w:p>
        </w:tc>
      </w:tr>
      <w:tr w:rsidR="0008696A" w:rsidRPr="003535EC" w14:paraId="0AFA4CB7" w14:textId="77777777" w:rsidTr="003B197E">
        <w:tc>
          <w:tcPr>
            <w:tcW w:w="9713" w:type="dxa"/>
            <w:gridSpan w:val="2"/>
            <w:shd w:val="clear" w:color="auto" w:fill="auto"/>
          </w:tcPr>
          <w:p w14:paraId="2AC9637C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 w:rsidRPr="003535EC">
              <w:rPr>
                <w:rFonts w:ascii="Arial" w:eastAsia="Calibri" w:hAnsi="Arial" w:cs="Arial"/>
                <w:bCs/>
                <w:szCs w:val="24"/>
              </w:rPr>
              <w:t>ENDEREÇO:</w:t>
            </w:r>
          </w:p>
        </w:tc>
      </w:tr>
      <w:tr w:rsidR="0008696A" w:rsidRPr="003535EC" w14:paraId="089927D8" w14:textId="77777777" w:rsidTr="003B197E">
        <w:tc>
          <w:tcPr>
            <w:tcW w:w="9713" w:type="dxa"/>
            <w:gridSpan w:val="2"/>
            <w:shd w:val="clear" w:color="auto" w:fill="auto"/>
          </w:tcPr>
          <w:p w14:paraId="3F5DB297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 w:rsidRPr="003535EC">
              <w:rPr>
                <w:rFonts w:ascii="Arial" w:eastAsia="Calibri" w:hAnsi="Arial" w:cs="Arial"/>
                <w:bCs/>
                <w:szCs w:val="24"/>
              </w:rPr>
              <w:t>E-MAIL:</w:t>
            </w:r>
          </w:p>
        </w:tc>
      </w:tr>
      <w:tr w:rsidR="0008696A" w:rsidRPr="003535EC" w14:paraId="47112BAB" w14:textId="77777777" w:rsidTr="003B197E">
        <w:tc>
          <w:tcPr>
            <w:tcW w:w="5179" w:type="dxa"/>
            <w:shd w:val="clear" w:color="auto" w:fill="auto"/>
          </w:tcPr>
          <w:p w14:paraId="769A4CE7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 w:rsidRPr="003535EC">
              <w:rPr>
                <w:rFonts w:ascii="Arial" w:eastAsia="Calibri" w:hAnsi="Arial" w:cs="Arial"/>
                <w:bCs/>
                <w:szCs w:val="24"/>
              </w:rPr>
              <w:t>CIDADE:</w:t>
            </w:r>
          </w:p>
        </w:tc>
        <w:tc>
          <w:tcPr>
            <w:tcW w:w="4534" w:type="dxa"/>
            <w:shd w:val="clear" w:color="auto" w:fill="auto"/>
          </w:tcPr>
          <w:p w14:paraId="1885260B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 w:rsidRPr="003535EC">
              <w:rPr>
                <w:rFonts w:ascii="Arial" w:eastAsia="Calibri" w:hAnsi="Arial" w:cs="Arial"/>
                <w:bCs/>
                <w:szCs w:val="24"/>
              </w:rPr>
              <w:t>ESTADO:</w:t>
            </w:r>
          </w:p>
        </w:tc>
      </w:tr>
      <w:tr w:rsidR="0008696A" w:rsidRPr="003535EC" w14:paraId="0DC61466" w14:textId="77777777" w:rsidTr="003B197E">
        <w:trPr>
          <w:trHeight w:val="234"/>
        </w:trPr>
        <w:tc>
          <w:tcPr>
            <w:tcW w:w="5179" w:type="dxa"/>
            <w:shd w:val="clear" w:color="auto" w:fill="auto"/>
          </w:tcPr>
          <w:p w14:paraId="78C51762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 w:rsidRPr="003535EC">
              <w:rPr>
                <w:rFonts w:ascii="Arial" w:eastAsia="Calibri" w:hAnsi="Arial" w:cs="Arial"/>
                <w:bCs/>
                <w:szCs w:val="24"/>
              </w:rPr>
              <w:t>TELEFONE:</w:t>
            </w:r>
          </w:p>
        </w:tc>
        <w:tc>
          <w:tcPr>
            <w:tcW w:w="4534" w:type="dxa"/>
            <w:shd w:val="clear" w:color="auto" w:fill="auto"/>
          </w:tcPr>
          <w:p w14:paraId="3C1F09C1" w14:textId="77777777" w:rsidR="0008696A" w:rsidRPr="003535EC" w:rsidRDefault="0008696A" w:rsidP="003B197E">
            <w:pPr>
              <w:pStyle w:val="Ttulo2"/>
              <w:rPr>
                <w:rFonts w:ascii="Arial" w:eastAsia="Calibri" w:hAnsi="Arial" w:cs="Arial"/>
                <w:b w:val="0"/>
                <w:bCs/>
                <w:szCs w:val="24"/>
              </w:rPr>
            </w:pPr>
            <w:r w:rsidRPr="003535EC">
              <w:rPr>
                <w:rFonts w:ascii="Arial" w:eastAsia="Calibri" w:hAnsi="Arial" w:cs="Arial"/>
                <w:bCs/>
                <w:szCs w:val="24"/>
              </w:rPr>
              <w:t>CELULAR:</w:t>
            </w:r>
          </w:p>
        </w:tc>
      </w:tr>
    </w:tbl>
    <w:p w14:paraId="03093405" w14:textId="77777777" w:rsidR="0008696A" w:rsidRDefault="0008696A" w:rsidP="0008696A">
      <w:pPr>
        <w:jc w:val="both"/>
        <w:rPr>
          <w:rFonts w:ascii="Arial" w:eastAsia="Arial" w:hAnsi="Arial" w:cs="Arial"/>
          <w:sz w:val="24"/>
        </w:rPr>
      </w:pPr>
    </w:p>
    <w:p w14:paraId="131D68AE" w14:textId="23706FF9" w:rsidR="0008696A" w:rsidRPr="00733979" w:rsidRDefault="0008696A" w:rsidP="0008696A">
      <w:pPr>
        <w:jc w:val="both"/>
        <w:rPr>
          <w:rFonts w:ascii="Arial" w:eastAsia="Arial" w:hAnsi="Arial" w:cs="Arial"/>
          <w:color w:val="FF0000"/>
          <w:sz w:val="24"/>
        </w:rPr>
      </w:pPr>
      <w:bookmarkStart w:id="1" w:name="_Hlk90392332"/>
      <w:r w:rsidRPr="008E4011">
        <w:rPr>
          <w:rFonts w:ascii="Arial" w:eastAsia="Arial" w:hAnsi="Arial" w:cs="Arial"/>
          <w:b/>
          <w:bCs/>
          <w:sz w:val="24"/>
        </w:rPr>
        <w:t>ASSUNTO:</w:t>
      </w:r>
      <w:r w:rsidRPr="008E4011">
        <w:rPr>
          <w:rFonts w:ascii="Arial" w:eastAsia="Arial" w:hAnsi="Arial" w:cs="Arial"/>
          <w:sz w:val="24"/>
        </w:rPr>
        <w:t xml:space="preserve"> DISPENSA DE LICITAÇÃO Nº </w:t>
      </w:r>
      <w:r>
        <w:rPr>
          <w:rFonts w:ascii="Arial" w:eastAsia="Arial" w:hAnsi="Arial" w:cs="Arial"/>
          <w:sz w:val="24"/>
        </w:rPr>
        <w:t>00</w:t>
      </w:r>
      <w:r w:rsidR="00FF5F3D">
        <w:rPr>
          <w:rFonts w:ascii="Arial" w:eastAsia="Arial" w:hAnsi="Arial" w:cs="Arial"/>
          <w:sz w:val="24"/>
        </w:rPr>
        <w:t>7</w:t>
      </w:r>
      <w:r w:rsidR="006E40BB">
        <w:rPr>
          <w:rFonts w:ascii="Arial" w:eastAsia="Arial" w:hAnsi="Arial" w:cs="Arial"/>
          <w:sz w:val="24"/>
        </w:rPr>
        <w:t>/</w:t>
      </w:r>
      <w:r w:rsidRPr="008E4011">
        <w:rPr>
          <w:rFonts w:ascii="Arial" w:eastAsia="Arial" w:hAnsi="Arial" w:cs="Arial"/>
          <w:sz w:val="24"/>
        </w:rPr>
        <w:t>202</w:t>
      </w:r>
      <w:r w:rsidRPr="000137AC">
        <w:rPr>
          <w:rFonts w:ascii="Arial" w:eastAsia="Arial" w:hAnsi="Arial" w:cs="Arial"/>
          <w:sz w:val="24"/>
        </w:rPr>
        <w:t>4</w:t>
      </w:r>
      <w:r w:rsidRPr="008E4011">
        <w:rPr>
          <w:rFonts w:ascii="Arial" w:eastAsia="Arial" w:hAnsi="Arial" w:cs="Arial"/>
          <w:sz w:val="24"/>
        </w:rPr>
        <w:t xml:space="preserve"> – </w:t>
      </w:r>
      <w:r w:rsidR="006E40BB">
        <w:rPr>
          <w:rStyle w:val="Forte"/>
          <w:rFonts w:ascii="Arial" w:hAnsi="Arial" w:cs="Arial"/>
          <w:sz w:val="24"/>
        </w:rPr>
        <w:t>c</w:t>
      </w:r>
      <w:r w:rsidR="006E40BB" w:rsidRPr="00DF2D4B">
        <w:rPr>
          <w:rStyle w:val="Forte"/>
          <w:rFonts w:ascii="Arial" w:hAnsi="Arial" w:cs="Arial"/>
          <w:sz w:val="24"/>
        </w:rPr>
        <w:t>ontratação de profissional para prestar serviços técnicos de engenharia civil como</w:t>
      </w:r>
      <w:r w:rsidR="006E40BB">
        <w:rPr>
          <w:rStyle w:val="Forte"/>
          <w:rFonts w:ascii="Arial" w:hAnsi="Arial" w:cs="Arial"/>
          <w:sz w:val="24"/>
        </w:rPr>
        <w:t xml:space="preserve"> </w:t>
      </w:r>
      <w:r w:rsidR="006E40BB" w:rsidRPr="00DF2D4B">
        <w:rPr>
          <w:rStyle w:val="Forte"/>
          <w:rFonts w:ascii="Arial" w:hAnsi="Arial" w:cs="Arial"/>
          <w:sz w:val="24"/>
        </w:rPr>
        <w:t>fiscal de obra de construção civil, vistoria, medição e acompanhamento integral da obra com qualificação técnica</w:t>
      </w:r>
      <w:r w:rsidR="006E40BB">
        <w:rPr>
          <w:rStyle w:val="Forte"/>
          <w:rFonts w:ascii="Arial" w:hAnsi="Arial" w:cs="Arial"/>
          <w:sz w:val="24"/>
        </w:rPr>
        <w:t>,</w:t>
      </w:r>
      <w:r w:rsidR="006E40BB" w:rsidRPr="00DF2D4B">
        <w:rPr>
          <w:rStyle w:val="Forte"/>
          <w:rFonts w:ascii="Arial" w:hAnsi="Arial" w:cs="Arial"/>
          <w:sz w:val="24"/>
        </w:rPr>
        <w:t xml:space="preserve"> apresentando CAT com registro de atestado em estrutura em concreto armado</w:t>
      </w:r>
      <w:r w:rsidR="006E40BB">
        <w:rPr>
          <w:rStyle w:val="Forte"/>
          <w:rFonts w:ascii="Arial" w:hAnsi="Arial" w:cs="Arial"/>
          <w:sz w:val="24"/>
        </w:rPr>
        <w:t>,</w:t>
      </w:r>
      <w:r w:rsidR="006E40BB" w:rsidRPr="00DF2D4B">
        <w:rPr>
          <w:rStyle w:val="Forte"/>
          <w:rFonts w:ascii="Arial" w:hAnsi="Arial" w:cs="Arial"/>
          <w:sz w:val="24"/>
        </w:rPr>
        <w:t xml:space="preserve"> </w:t>
      </w:r>
      <w:r w:rsidR="006E40BB">
        <w:rPr>
          <w:rStyle w:val="Forte"/>
          <w:rFonts w:ascii="Arial" w:hAnsi="Arial" w:cs="Arial"/>
          <w:sz w:val="24"/>
        </w:rPr>
        <w:t>á</w:t>
      </w:r>
      <w:r w:rsidR="006E40BB" w:rsidRPr="00DF2D4B">
        <w:rPr>
          <w:rStyle w:val="Forte"/>
          <w:rFonts w:ascii="Arial" w:hAnsi="Arial" w:cs="Arial"/>
          <w:sz w:val="24"/>
        </w:rPr>
        <w:t>gua e esgoto, elétrica de baixa tensão, proteção contra incêndio, SPDA, pluvial</w:t>
      </w:r>
      <w:r w:rsidR="006E40BB">
        <w:rPr>
          <w:rStyle w:val="Forte"/>
          <w:rFonts w:ascii="Arial" w:hAnsi="Arial" w:cs="Arial"/>
          <w:sz w:val="24"/>
        </w:rPr>
        <w:t xml:space="preserve"> e</w:t>
      </w:r>
      <w:r w:rsidR="006E40BB" w:rsidRPr="00DF2D4B">
        <w:rPr>
          <w:rStyle w:val="Forte"/>
          <w:rFonts w:ascii="Arial" w:hAnsi="Arial" w:cs="Arial"/>
          <w:sz w:val="24"/>
        </w:rPr>
        <w:t xml:space="preserve"> estrutura metálica</w:t>
      </w:r>
      <w:r w:rsidR="006E40BB">
        <w:rPr>
          <w:rStyle w:val="Forte"/>
          <w:rFonts w:ascii="Arial" w:hAnsi="Arial" w:cs="Arial"/>
          <w:sz w:val="24"/>
        </w:rPr>
        <w:t>.</w:t>
      </w:r>
    </w:p>
    <w:p w14:paraId="6A458BEA" w14:textId="77777777" w:rsidR="0008696A" w:rsidRPr="00733979" w:rsidRDefault="0008696A" w:rsidP="0008696A">
      <w:pPr>
        <w:jc w:val="both"/>
        <w:rPr>
          <w:rFonts w:ascii="Arial" w:eastAsia="Arial" w:hAnsi="Arial" w:cs="Arial"/>
          <w:color w:val="FF0000"/>
          <w:sz w:val="24"/>
        </w:rPr>
      </w:pPr>
    </w:p>
    <w:tbl>
      <w:tblPr>
        <w:tblStyle w:val="Tabelacomgrade1"/>
        <w:tblW w:w="10060" w:type="dxa"/>
        <w:tblLayout w:type="fixed"/>
        <w:tblLook w:val="04A0" w:firstRow="1" w:lastRow="0" w:firstColumn="1" w:lastColumn="0" w:noHBand="0" w:noVBand="1"/>
      </w:tblPr>
      <w:tblGrid>
        <w:gridCol w:w="647"/>
        <w:gridCol w:w="4735"/>
        <w:gridCol w:w="992"/>
        <w:gridCol w:w="851"/>
        <w:gridCol w:w="1426"/>
        <w:gridCol w:w="1409"/>
      </w:tblGrid>
      <w:tr w:rsidR="005037BD" w:rsidRPr="002E2D0B" w14:paraId="5EFB9AF9" w14:textId="77777777" w:rsidTr="005037BD">
        <w:tc>
          <w:tcPr>
            <w:tcW w:w="647" w:type="dxa"/>
            <w:vAlign w:val="center"/>
          </w:tcPr>
          <w:p w14:paraId="336B2678" w14:textId="6CA5FDAF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735" w:type="dxa"/>
            <w:vAlign w:val="center"/>
          </w:tcPr>
          <w:p w14:paraId="30AF8E28" w14:textId="37022360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SCRIÇÃO</w:t>
            </w:r>
          </w:p>
        </w:tc>
        <w:tc>
          <w:tcPr>
            <w:tcW w:w="992" w:type="dxa"/>
            <w:vAlign w:val="center"/>
          </w:tcPr>
          <w:p w14:paraId="59ED4FB9" w14:textId="6813FD01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851" w:type="dxa"/>
            <w:vAlign w:val="center"/>
          </w:tcPr>
          <w:p w14:paraId="00185915" w14:textId="61DDF51D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QTD.</w:t>
            </w:r>
          </w:p>
        </w:tc>
        <w:tc>
          <w:tcPr>
            <w:tcW w:w="1426" w:type="dxa"/>
            <w:vAlign w:val="center"/>
          </w:tcPr>
          <w:p w14:paraId="411E2B2F" w14:textId="1B114D01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VALOR/HORA</w:t>
            </w:r>
          </w:p>
        </w:tc>
        <w:tc>
          <w:tcPr>
            <w:tcW w:w="1409" w:type="dxa"/>
            <w:vAlign w:val="center"/>
          </w:tcPr>
          <w:p w14:paraId="3D6B7887" w14:textId="01C3CF52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VALOR MENSAL</w:t>
            </w:r>
          </w:p>
        </w:tc>
      </w:tr>
      <w:tr w:rsidR="005037BD" w:rsidRPr="002E2D0B" w14:paraId="6B9137EE" w14:textId="77777777" w:rsidTr="005037BD">
        <w:tc>
          <w:tcPr>
            <w:tcW w:w="647" w:type="dxa"/>
            <w:vAlign w:val="center"/>
          </w:tcPr>
          <w:p w14:paraId="75752AAE" w14:textId="4FF539DB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35" w:type="dxa"/>
            <w:vAlign w:val="center"/>
          </w:tcPr>
          <w:p w14:paraId="2AF34874" w14:textId="0DB961D4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Cs/>
                <w:sz w:val="18"/>
                <w:szCs w:val="18"/>
              </w:rPr>
              <w:t>- Serviços de acompanhamento e fiscalização técnica da obra objeto do contrato 0</w:t>
            </w:r>
            <w:r>
              <w:rPr>
                <w:rFonts w:ascii="Arial" w:hAnsi="Arial" w:cs="Arial"/>
                <w:bCs/>
                <w:sz w:val="18"/>
                <w:szCs w:val="18"/>
              </w:rPr>
              <w:t>08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>/202</w:t>
            </w: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 xml:space="preserve"> (fiscalização rotineira com carga horária de </w:t>
            </w: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>h di</w:t>
            </w:r>
            <w:r>
              <w:rPr>
                <w:rFonts w:ascii="Arial" w:hAnsi="Arial" w:cs="Arial"/>
                <w:bCs/>
                <w:sz w:val="18"/>
                <w:szCs w:val="18"/>
              </w:rPr>
              <w:t>as</w:t>
            </w:r>
            <w:r w:rsidRPr="002E2D0B">
              <w:rPr>
                <w:rFonts w:ascii="Arial" w:hAnsi="Arial" w:cs="Arial"/>
                <w:bCs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522F4BB4" w14:textId="1BEAAF46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Horas</w:t>
            </w:r>
          </w:p>
        </w:tc>
        <w:tc>
          <w:tcPr>
            <w:tcW w:w="851" w:type="dxa"/>
            <w:vAlign w:val="center"/>
          </w:tcPr>
          <w:p w14:paraId="1552DF2F" w14:textId="77777777" w:rsid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48BDE1" w14:textId="77777777" w:rsid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  <w:p w14:paraId="7B780FC1" w14:textId="0F2C927D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6" w:type="dxa"/>
            <w:vAlign w:val="center"/>
          </w:tcPr>
          <w:p w14:paraId="2CA9363C" w14:textId="77777777" w:rsid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9258F0" w14:textId="77777777" w:rsid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40,40</w:t>
            </w:r>
          </w:p>
          <w:p w14:paraId="4801575F" w14:textId="6B6B51C3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9" w:type="dxa"/>
            <w:vAlign w:val="center"/>
          </w:tcPr>
          <w:p w14:paraId="736AD16A" w14:textId="77777777" w:rsid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3F0D4CE" w14:textId="77777777" w:rsid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3.555,20</w:t>
            </w:r>
          </w:p>
          <w:p w14:paraId="7681C5E1" w14:textId="555650EC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37BD" w:rsidRPr="002E2D0B" w14:paraId="3BA3DF6E" w14:textId="77777777" w:rsidTr="005037BD">
        <w:tc>
          <w:tcPr>
            <w:tcW w:w="647" w:type="dxa"/>
            <w:vAlign w:val="center"/>
          </w:tcPr>
          <w:p w14:paraId="3D1B9495" w14:textId="2920C212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35" w:type="dxa"/>
            <w:vAlign w:val="center"/>
          </w:tcPr>
          <w:p w14:paraId="661FD9FD" w14:textId="68C20135" w:rsidR="005037BD" w:rsidRPr="00D25499" w:rsidRDefault="005037BD" w:rsidP="005037BD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D25499">
              <w:rPr>
                <w:rFonts w:ascii="Arial" w:hAnsi="Arial" w:cs="Arial"/>
                <w:bCs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bCs/>
                <w:sz w:val="18"/>
                <w:szCs w:val="18"/>
              </w:rPr>
              <w:t>Elaboração de Relatório de visita e medição de obra.</w:t>
            </w:r>
          </w:p>
        </w:tc>
        <w:tc>
          <w:tcPr>
            <w:tcW w:w="992" w:type="dxa"/>
            <w:vAlign w:val="center"/>
          </w:tcPr>
          <w:p w14:paraId="6EFAB226" w14:textId="75B531D5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2D0B">
              <w:rPr>
                <w:rFonts w:ascii="Arial" w:hAnsi="Arial" w:cs="Arial"/>
                <w:sz w:val="18"/>
                <w:szCs w:val="18"/>
              </w:rPr>
              <w:t>Horas</w:t>
            </w:r>
          </w:p>
        </w:tc>
        <w:tc>
          <w:tcPr>
            <w:tcW w:w="851" w:type="dxa"/>
            <w:vAlign w:val="center"/>
          </w:tcPr>
          <w:p w14:paraId="22914395" w14:textId="4345A194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426" w:type="dxa"/>
            <w:vAlign w:val="center"/>
          </w:tcPr>
          <w:p w14:paraId="39DA74A2" w14:textId="61548581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40,40</w:t>
            </w:r>
          </w:p>
        </w:tc>
        <w:tc>
          <w:tcPr>
            <w:tcW w:w="1409" w:type="dxa"/>
            <w:vAlign w:val="center"/>
          </w:tcPr>
          <w:p w14:paraId="0CB94BF6" w14:textId="02927E6F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1.777,60</w:t>
            </w:r>
          </w:p>
        </w:tc>
      </w:tr>
      <w:tr w:rsidR="005037BD" w:rsidRPr="002E2D0B" w14:paraId="17CA34FF" w14:textId="77777777" w:rsidTr="005037BD">
        <w:tc>
          <w:tcPr>
            <w:tcW w:w="8651" w:type="dxa"/>
            <w:gridSpan w:val="5"/>
            <w:vAlign w:val="center"/>
          </w:tcPr>
          <w:p w14:paraId="18BF483E" w14:textId="49091043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2D0B">
              <w:rPr>
                <w:rFonts w:ascii="Arial" w:hAnsi="Arial" w:cs="Arial"/>
                <w:b/>
                <w:bCs/>
                <w:sz w:val="18"/>
                <w:szCs w:val="18"/>
              </w:rPr>
              <w:t>VALOR TOTAL MÁXIMO</w:t>
            </w:r>
          </w:p>
        </w:tc>
        <w:tc>
          <w:tcPr>
            <w:tcW w:w="1409" w:type="dxa"/>
            <w:vAlign w:val="center"/>
          </w:tcPr>
          <w:p w14:paraId="7D433EB9" w14:textId="7BC1AD0F" w:rsidR="005037BD" w:rsidRPr="002E2D0B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21.331,20</w:t>
            </w:r>
          </w:p>
        </w:tc>
      </w:tr>
    </w:tbl>
    <w:p w14:paraId="0B344140" w14:textId="77777777" w:rsidR="0008696A" w:rsidRDefault="0008696A" w:rsidP="0008696A">
      <w:pPr>
        <w:rPr>
          <w:rFonts w:ascii="Arial" w:hAnsi="Arial" w:cs="Arial"/>
          <w:sz w:val="24"/>
        </w:rPr>
      </w:pPr>
    </w:p>
    <w:p w14:paraId="6EB7EFE4" w14:textId="77777777" w:rsidR="0008696A" w:rsidRPr="008E4011" w:rsidRDefault="0008696A" w:rsidP="0008696A">
      <w:pPr>
        <w:jc w:val="both"/>
        <w:rPr>
          <w:rFonts w:ascii="Arial" w:hAnsi="Arial" w:cs="Arial"/>
          <w:sz w:val="24"/>
        </w:rPr>
      </w:pPr>
      <w:r w:rsidRPr="008E4011">
        <w:rPr>
          <w:rFonts w:ascii="Arial" w:hAnsi="Arial" w:cs="Arial"/>
          <w:sz w:val="24"/>
        </w:rPr>
        <w:tab/>
        <w:t>Caso nossa proposta for a vencedora, nos comprometemos a prestar os serviços conforme descrito no termo de referência e minuta do contrato;</w:t>
      </w:r>
    </w:p>
    <w:p w14:paraId="217AEE26" w14:textId="77777777" w:rsidR="0008696A" w:rsidRPr="008E4011" w:rsidRDefault="0008696A" w:rsidP="0008696A">
      <w:pPr>
        <w:jc w:val="both"/>
        <w:rPr>
          <w:rFonts w:ascii="Arial" w:hAnsi="Arial" w:cs="Arial"/>
          <w:sz w:val="24"/>
        </w:rPr>
      </w:pPr>
      <w:r w:rsidRPr="008E4011">
        <w:rPr>
          <w:rFonts w:ascii="Arial" w:hAnsi="Arial" w:cs="Arial"/>
          <w:sz w:val="24"/>
        </w:rPr>
        <w:tab/>
        <w:t xml:space="preserve">O prazo de validade desta proposta é de </w:t>
      </w:r>
      <w:r>
        <w:rPr>
          <w:rFonts w:ascii="Arial" w:hAnsi="Arial" w:cs="Arial"/>
          <w:sz w:val="24"/>
        </w:rPr>
        <w:t>9</w:t>
      </w:r>
      <w:r w:rsidRPr="008E4011">
        <w:rPr>
          <w:rFonts w:ascii="Arial" w:hAnsi="Arial" w:cs="Arial"/>
          <w:sz w:val="24"/>
        </w:rPr>
        <w:t>0 (</w:t>
      </w:r>
      <w:r>
        <w:rPr>
          <w:rFonts w:ascii="Arial" w:hAnsi="Arial" w:cs="Arial"/>
          <w:sz w:val="24"/>
        </w:rPr>
        <w:t>noventa</w:t>
      </w:r>
      <w:r w:rsidRPr="008E4011">
        <w:rPr>
          <w:rFonts w:ascii="Arial" w:hAnsi="Arial" w:cs="Arial"/>
          <w:sz w:val="24"/>
        </w:rPr>
        <w:t>) dias;</w:t>
      </w:r>
    </w:p>
    <w:p w14:paraId="040EE613" w14:textId="77777777" w:rsidR="0008696A" w:rsidRPr="008E4011" w:rsidRDefault="0008696A" w:rsidP="0008696A">
      <w:pPr>
        <w:jc w:val="both"/>
        <w:rPr>
          <w:rFonts w:ascii="Arial" w:hAnsi="Arial" w:cs="Arial"/>
          <w:sz w:val="24"/>
        </w:rPr>
      </w:pPr>
      <w:r w:rsidRPr="008E4011">
        <w:rPr>
          <w:rFonts w:ascii="Arial" w:hAnsi="Arial" w:cs="Arial"/>
          <w:sz w:val="24"/>
        </w:rPr>
        <w:tab/>
        <w:t>Despesas inerentes a impostos, tributos, contratação de pessoal e outros, correrão totalmente por conta da empresa contratada;</w:t>
      </w:r>
    </w:p>
    <w:p w14:paraId="4A9D1834" w14:textId="77777777" w:rsidR="0008696A" w:rsidRPr="008E4011" w:rsidRDefault="0008696A" w:rsidP="0008696A">
      <w:pPr>
        <w:jc w:val="both"/>
        <w:rPr>
          <w:rFonts w:ascii="Arial" w:hAnsi="Arial" w:cs="Arial"/>
          <w:sz w:val="24"/>
        </w:rPr>
      </w:pPr>
      <w:r w:rsidRPr="008E4011">
        <w:rPr>
          <w:rFonts w:ascii="Arial" w:hAnsi="Arial" w:cs="Arial"/>
          <w:sz w:val="24"/>
        </w:rPr>
        <w:tab/>
      </w:r>
      <w:r w:rsidRPr="008E4011">
        <w:rPr>
          <w:rFonts w:ascii="Arial" w:eastAsia="Arial" w:hAnsi="Arial" w:cs="Arial"/>
          <w:sz w:val="24"/>
        </w:rPr>
        <w:t xml:space="preserve">Declaramos, ainda, nossa plena concordância com as condições constantes no respectivo </w:t>
      </w:r>
      <w:r>
        <w:rPr>
          <w:rFonts w:ascii="Arial" w:eastAsia="Arial" w:hAnsi="Arial" w:cs="Arial"/>
          <w:sz w:val="24"/>
        </w:rPr>
        <w:t>Aviso</w:t>
      </w:r>
      <w:r w:rsidRPr="008E4011">
        <w:rPr>
          <w:rFonts w:ascii="Arial" w:eastAsia="Arial" w:hAnsi="Arial" w:cs="Arial"/>
          <w:sz w:val="24"/>
        </w:rPr>
        <w:t xml:space="preserve"> e seus anexos, e que nos preços propostos estão inclusos todos os tributos incidentes sobre os itens objeto do presente certame.</w:t>
      </w:r>
    </w:p>
    <w:p w14:paraId="07B670AA" w14:textId="77777777" w:rsidR="0008696A" w:rsidRPr="008E4011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</w:rPr>
      </w:pPr>
    </w:p>
    <w:p w14:paraId="7D0CE134" w14:textId="77777777" w:rsidR="0008696A" w:rsidRPr="00CA3EAD" w:rsidRDefault="0008696A" w:rsidP="0008696A">
      <w:pPr>
        <w:jc w:val="center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>(Local e data)</w:t>
      </w:r>
    </w:p>
    <w:bookmarkEnd w:id="1"/>
    <w:p w14:paraId="149B7944" w14:textId="77777777" w:rsidR="0008696A" w:rsidRPr="008E4011" w:rsidRDefault="0008696A" w:rsidP="0008696A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Nome do Profissional</w:t>
      </w:r>
    </w:p>
    <w:p w14:paraId="1094A60D" w14:textId="21088627" w:rsidR="00FF5F3D" w:rsidRDefault="0008696A" w:rsidP="00EB6B97">
      <w:pPr>
        <w:jc w:val="center"/>
        <w:rPr>
          <w:rFonts w:ascii="Arial" w:eastAsia="Calibri" w:hAnsi="Arial" w:cs="Arial"/>
          <w:i/>
          <w:sz w:val="24"/>
        </w:rPr>
      </w:pPr>
      <w:r>
        <w:rPr>
          <w:rFonts w:ascii="Arial" w:eastAsia="Calibri" w:hAnsi="Arial" w:cs="Arial"/>
          <w:i/>
          <w:sz w:val="24"/>
        </w:rPr>
        <w:t>Registro no Crea</w:t>
      </w:r>
    </w:p>
    <w:p w14:paraId="243A5A34" w14:textId="77777777" w:rsidR="000D7B9F" w:rsidRPr="000D7B9F" w:rsidRDefault="000D7B9F" w:rsidP="000D7B9F">
      <w:pPr>
        <w:jc w:val="center"/>
        <w:rPr>
          <w:rFonts w:ascii="Arial" w:hAnsi="Arial" w:cs="Arial"/>
          <w:sz w:val="24"/>
        </w:rPr>
      </w:pPr>
      <w:r w:rsidRPr="000D7B9F">
        <w:rPr>
          <w:rFonts w:ascii="Arial" w:hAnsi="Arial" w:cs="Arial"/>
          <w:sz w:val="24"/>
          <w:lang w:val="pt-BR"/>
        </w:rPr>
        <w:t>Obs.: no caso de envio por e-mail, assinar digitalmente</w:t>
      </w:r>
    </w:p>
    <w:p w14:paraId="6DA3475E" w14:textId="77777777" w:rsidR="000D7B9F" w:rsidRPr="00C75B3B" w:rsidRDefault="000D7B9F" w:rsidP="000D7B9F">
      <w:pPr>
        <w:rPr>
          <w:rFonts w:ascii="Palatino Linotype" w:hAnsi="Palatino Linotype" w:cstheme="minorHAnsi"/>
          <w:sz w:val="24"/>
        </w:rPr>
      </w:pPr>
    </w:p>
    <w:p w14:paraId="2BF5D01E" w14:textId="77777777" w:rsidR="000D7B9F" w:rsidRDefault="000D7B9F" w:rsidP="000D7B9F">
      <w:pPr>
        <w:rPr>
          <w:rFonts w:asciiTheme="minorHAnsi" w:hAnsiTheme="minorHAnsi" w:cstheme="minorHAnsi"/>
          <w:sz w:val="24"/>
        </w:rPr>
      </w:pPr>
    </w:p>
    <w:p w14:paraId="2705FB8B" w14:textId="77777777" w:rsidR="005037BD" w:rsidRDefault="005037BD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0068D72F" w14:textId="52D0958C" w:rsidR="0008696A" w:rsidRDefault="0008696A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8E4011">
        <w:rPr>
          <w:rFonts w:ascii="Arial" w:hAnsi="Arial" w:cs="Arial"/>
          <w:b/>
          <w:bCs/>
          <w:sz w:val="32"/>
          <w:szCs w:val="32"/>
        </w:rPr>
        <w:t xml:space="preserve">DISPENSA DE LICITAÇÃO N° </w:t>
      </w:r>
      <w:r>
        <w:rPr>
          <w:rFonts w:ascii="Arial" w:hAnsi="Arial" w:cs="Arial"/>
          <w:b/>
          <w:bCs/>
          <w:sz w:val="32"/>
          <w:szCs w:val="32"/>
        </w:rPr>
        <w:t>00</w:t>
      </w:r>
      <w:r w:rsidR="00FF5F3D">
        <w:rPr>
          <w:rFonts w:ascii="Arial" w:hAnsi="Arial" w:cs="Arial"/>
          <w:b/>
          <w:bCs/>
          <w:sz w:val="32"/>
          <w:szCs w:val="32"/>
        </w:rPr>
        <w:t>7</w:t>
      </w:r>
      <w:r w:rsidR="00C54C3F">
        <w:rPr>
          <w:rFonts w:ascii="Arial" w:hAnsi="Arial" w:cs="Arial"/>
          <w:b/>
          <w:bCs/>
          <w:sz w:val="32"/>
          <w:szCs w:val="32"/>
        </w:rPr>
        <w:t>/</w:t>
      </w:r>
      <w:r>
        <w:rPr>
          <w:rFonts w:ascii="Arial" w:hAnsi="Arial" w:cs="Arial"/>
          <w:b/>
          <w:bCs/>
          <w:sz w:val="32"/>
          <w:szCs w:val="32"/>
        </w:rPr>
        <w:t>2024</w:t>
      </w:r>
    </w:p>
    <w:p w14:paraId="5113C77E" w14:textId="77777777" w:rsidR="0008696A" w:rsidRPr="008E4011" w:rsidRDefault="0008696A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ED9070F" w14:textId="77777777" w:rsidR="0008696A" w:rsidRDefault="0008696A" w:rsidP="0008696A">
      <w:pPr>
        <w:jc w:val="center"/>
        <w:rPr>
          <w:rFonts w:ascii="Arial" w:hAnsi="Arial" w:cs="Arial"/>
          <w:b/>
          <w:bCs/>
          <w:szCs w:val="28"/>
        </w:rPr>
      </w:pPr>
      <w:r w:rsidRPr="00CA3EAD">
        <w:rPr>
          <w:rFonts w:ascii="Arial" w:hAnsi="Arial" w:cs="Arial"/>
          <w:b/>
          <w:bCs/>
          <w:szCs w:val="28"/>
        </w:rPr>
        <w:t>ANEXO III – MODELO DE DECLARAÇÃO DE CUMPRIMENTO DO DISPOSTO NO INC. XXXIII DO ART. 7º DA CONSTITUIÇÃO FEDERAL</w:t>
      </w:r>
    </w:p>
    <w:p w14:paraId="66F0D451" w14:textId="77777777" w:rsidR="0008696A" w:rsidRDefault="0008696A" w:rsidP="0008696A">
      <w:pPr>
        <w:jc w:val="center"/>
        <w:rPr>
          <w:rFonts w:ascii="Arial" w:hAnsi="Arial" w:cs="Arial"/>
          <w:b/>
          <w:bCs/>
          <w:szCs w:val="28"/>
        </w:rPr>
      </w:pPr>
    </w:p>
    <w:p w14:paraId="400E09A8" w14:textId="77777777" w:rsidR="0008696A" w:rsidRDefault="0008696A" w:rsidP="0008696A">
      <w:pPr>
        <w:jc w:val="center"/>
        <w:rPr>
          <w:rFonts w:ascii="Arial" w:hAnsi="Arial" w:cs="Arial"/>
          <w:b/>
          <w:bCs/>
          <w:szCs w:val="28"/>
        </w:rPr>
      </w:pPr>
    </w:p>
    <w:p w14:paraId="759550E3" w14:textId="6E8D923A" w:rsidR="0008696A" w:rsidRDefault="0008696A" w:rsidP="0008696A">
      <w:pPr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REFERENTE: DISPENSA DE LICITAÇÃO Nº 00</w:t>
      </w:r>
      <w:r w:rsidR="00FF5F3D">
        <w:rPr>
          <w:rFonts w:ascii="Arial" w:hAnsi="Arial" w:cs="Arial"/>
          <w:b/>
          <w:bCs/>
          <w:szCs w:val="28"/>
        </w:rPr>
        <w:t>7</w:t>
      </w:r>
      <w:r w:rsidR="00232CF6">
        <w:rPr>
          <w:rFonts w:ascii="Arial" w:hAnsi="Arial" w:cs="Arial"/>
          <w:b/>
          <w:bCs/>
          <w:szCs w:val="28"/>
        </w:rPr>
        <w:t>/</w:t>
      </w:r>
      <w:r>
        <w:rPr>
          <w:rFonts w:ascii="Arial" w:hAnsi="Arial" w:cs="Arial"/>
          <w:b/>
          <w:bCs/>
          <w:szCs w:val="28"/>
        </w:rPr>
        <w:t>2024</w:t>
      </w:r>
    </w:p>
    <w:p w14:paraId="7C4D1304" w14:textId="77777777" w:rsidR="0008696A" w:rsidRDefault="0008696A" w:rsidP="0008696A">
      <w:pPr>
        <w:rPr>
          <w:rFonts w:ascii="Arial" w:hAnsi="Arial" w:cs="Arial"/>
          <w:b/>
          <w:bCs/>
          <w:szCs w:val="28"/>
        </w:rPr>
      </w:pPr>
    </w:p>
    <w:p w14:paraId="33DF78B7" w14:textId="77777777" w:rsidR="0008696A" w:rsidRDefault="0008696A" w:rsidP="0008696A">
      <w:pPr>
        <w:rPr>
          <w:rFonts w:ascii="Arial" w:hAnsi="Arial" w:cs="Arial"/>
          <w:b/>
          <w:bCs/>
          <w:szCs w:val="28"/>
        </w:rPr>
      </w:pPr>
    </w:p>
    <w:p w14:paraId="1F26CC7D" w14:textId="77777777" w:rsidR="0008696A" w:rsidRDefault="0008696A" w:rsidP="0008696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>Declar</w:t>
      </w:r>
      <w:r>
        <w:rPr>
          <w:rFonts w:ascii="Arial" w:hAnsi="Arial" w:cs="Arial"/>
          <w:sz w:val="24"/>
        </w:rPr>
        <w:t>o</w:t>
      </w:r>
      <w:r w:rsidRPr="00CA3EAD">
        <w:rPr>
          <w:rFonts w:ascii="Arial" w:hAnsi="Arial" w:cs="Arial"/>
          <w:sz w:val="24"/>
        </w:rPr>
        <w:t>, para os fins do disposto no inciso VI do art. 68 da Lei 14.133/2021, que não empreg</w:t>
      </w:r>
      <w:r>
        <w:rPr>
          <w:rFonts w:ascii="Arial" w:hAnsi="Arial" w:cs="Arial"/>
          <w:sz w:val="24"/>
        </w:rPr>
        <w:t>o</w:t>
      </w:r>
      <w:r w:rsidRPr="00CA3EAD">
        <w:rPr>
          <w:rFonts w:ascii="Arial" w:hAnsi="Arial" w:cs="Arial"/>
          <w:sz w:val="24"/>
        </w:rPr>
        <w:t xml:space="preserve"> menor</w:t>
      </w:r>
      <w:r>
        <w:rPr>
          <w:rFonts w:ascii="Arial" w:hAnsi="Arial" w:cs="Arial"/>
          <w:sz w:val="24"/>
        </w:rPr>
        <w:t xml:space="preserve"> </w:t>
      </w:r>
      <w:r w:rsidRPr="00CA3EAD">
        <w:rPr>
          <w:rFonts w:ascii="Arial" w:hAnsi="Arial" w:cs="Arial"/>
          <w:sz w:val="24"/>
        </w:rPr>
        <w:t>de 18 (dezoito) anos em trabalho noturno, perigoso ou insalubre e não empreg</w:t>
      </w:r>
      <w:r>
        <w:rPr>
          <w:rFonts w:ascii="Arial" w:hAnsi="Arial" w:cs="Arial"/>
          <w:sz w:val="24"/>
        </w:rPr>
        <w:t>o</w:t>
      </w:r>
      <w:r w:rsidRPr="00CA3EAD">
        <w:rPr>
          <w:rFonts w:ascii="Arial" w:hAnsi="Arial" w:cs="Arial"/>
          <w:sz w:val="24"/>
        </w:rPr>
        <w:t xml:space="preserve"> menor de 16</w:t>
      </w:r>
      <w:r>
        <w:rPr>
          <w:rFonts w:ascii="Arial" w:hAnsi="Arial" w:cs="Arial"/>
          <w:sz w:val="24"/>
        </w:rPr>
        <w:t xml:space="preserve"> </w:t>
      </w:r>
      <w:r w:rsidRPr="00CA3EAD">
        <w:rPr>
          <w:rFonts w:ascii="Arial" w:hAnsi="Arial" w:cs="Arial"/>
          <w:sz w:val="24"/>
        </w:rPr>
        <w:t>(dezesseis) anos.</w:t>
      </w:r>
    </w:p>
    <w:p w14:paraId="2E7FA03E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71333347" w14:textId="77777777" w:rsidR="0008696A" w:rsidRPr="00CA3EAD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544312F1" w14:textId="77777777" w:rsidR="0008696A" w:rsidRPr="00CA3EAD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 xml:space="preserve">Ressalva: emprega menor, a partir de 14 (quatorze) anos, na condição de aprendiz ( </w:t>
      </w:r>
      <w:r>
        <w:rPr>
          <w:rFonts w:ascii="Arial" w:hAnsi="Arial" w:cs="Arial"/>
          <w:sz w:val="24"/>
        </w:rPr>
        <w:t xml:space="preserve">  </w:t>
      </w:r>
      <w:r w:rsidRPr="00CA3EAD">
        <w:rPr>
          <w:rFonts w:ascii="Arial" w:hAnsi="Arial" w:cs="Arial"/>
          <w:sz w:val="24"/>
        </w:rPr>
        <w:t>).</w:t>
      </w:r>
    </w:p>
    <w:p w14:paraId="2C3A93F9" w14:textId="77777777" w:rsidR="0008696A" w:rsidRDefault="0008696A" w:rsidP="0008696A">
      <w:pPr>
        <w:jc w:val="both"/>
        <w:rPr>
          <w:rFonts w:ascii="Arial" w:hAnsi="Arial" w:cs="Arial"/>
          <w:sz w:val="24"/>
        </w:rPr>
      </w:pPr>
    </w:p>
    <w:p w14:paraId="5E4B8AED" w14:textId="77777777" w:rsidR="0008696A" w:rsidRDefault="0008696A" w:rsidP="0008696A">
      <w:pPr>
        <w:jc w:val="both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>Observação: em caso afirmativo, assinalar a ressalva acima.</w:t>
      </w:r>
    </w:p>
    <w:p w14:paraId="131D8D47" w14:textId="482FAD69" w:rsidR="0008696A" w:rsidRDefault="0008696A" w:rsidP="0008696A">
      <w:pPr>
        <w:jc w:val="both"/>
        <w:rPr>
          <w:rFonts w:ascii="Arial" w:hAnsi="Arial" w:cs="Arial"/>
          <w:sz w:val="24"/>
        </w:rPr>
      </w:pPr>
    </w:p>
    <w:p w14:paraId="681C762D" w14:textId="77777777" w:rsidR="00232CF6" w:rsidRDefault="00232CF6" w:rsidP="0008696A">
      <w:pPr>
        <w:jc w:val="both"/>
        <w:rPr>
          <w:rFonts w:ascii="Arial" w:hAnsi="Arial" w:cs="Arial"/>
          <w:sz w:val="24"/>
        </w:rPr>
      </w:pPr>
    </w:p>
    <w:p w14:paraId="6FC194D6" w14:textId="77777777" w:rsidR="0008696A" w:rsidRPr="00CA3EAD" w:rsidRDefault="0008696A" w:rsidP="0008696A">
      <w:pPr>
        <w:jc w:val="center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>(Local e data)</w:t>
      </w:r>
    </w:p>
    <w:p w14:paraId="7077D0D9" w14:textId="77777777" w:rsidR="0008696A" w:rsidRDefault="0008696A" w:rsidP="0008696A">
      <w:pPr>
        <w:jc w:val="center"/>
        <w:rPr>
          <w:rFonts w:ascii="Arial" w:hAnsi="Arial" w:cs="Arial"/>
          <w:b/>
          <w:bCs/>
          <w:sz w:val="24"/>
        </w:rPr>
      </w:pPr>
    </w:p>
    <w:p w14:paraId="2794540A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88AC5C2" w14:textId="77777777" w:rsidR="0008696A" w:rsidRPr="005E0971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CAEB46A" w14:textId="77777777" w:rsidR="0008696A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30B8FAA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2E35177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9D86BD0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BB17ED9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E290C7D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14DE0045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29A2E1A1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48164BD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3A0ADD0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07723AE6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CC40838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17E2310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A54E893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8E05846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82917CD" w14:textId="77777777" w:rsidR="00FF5F3D" w:rsidRDefault="00FF5F3D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48E8E0E3" w14:textId="77777777" w:rsidR="005037BD" w:rsidRDefault="005037BD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3EEE899E" w14:textId="77777777" w:rsidR="005037BD" w:rsidRDefault="005037BD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1D5B02C7" w14:textId="77777777" w:rsidR="005037BD" w:rsidRDefault="005037BD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477C4EB2" w14:textId="6022426C" w:rsidR="0008696A" w:rsidRDefault="0008696A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8E4011">
        <w:rPr>
          <w:rFonts w:ascii="Arial" w:hAnsi="Arial" w:cs="Arial"/>
          <w:b/>
          <w:bCs/>
          <w:sz w:val="32"/>
          <w:szCs w:val="32"/>
        </w:rPr>
        <w:t xml:space="preserve">DISPENSA DE LICITAÇÃO N° </w:t>
      </w:r>
      <w:r>
        <w:rPr>
          <w:rFonts w:ascii="Arial" w:hAnsi="Arial" w:cs="Arial"/>
          <w:b/>
          <w:bCs/>
          <w:sz w:val="32"/>
          <w:szCs w:val="32"/>
        </w:rPr>
        <w:t>00</w:t>
      </w:r>
      <w:r w:rsidR="00FF5F3D">
        <w:rPr>
          <w:rFonts w:ascii="Arial" w:hAnsi="Arial" w:cs="Arial"/>
          <w:b/>
          <w:bCs/>
          <w:sz w:val="32"/>
          <w:szCs w:val="32"/>
        </w:rPr>
        <w:t>7</w:t>
      </w:r>
      <w:r w:rsidR="00232CF6">
        <w:rPr>
          <w:rFonts w:ascii="Arial" w:hAnsi="Arial" w:cs="Arial"/>
          <w:b/>
          <w:bCs/>
          <w:sz w:val="32"/>
          <w:szCs w:val="32"/>
        </w:rPr>
        <w:t>/</w:t>
      </w:r>
      <w:r>
        <w:rPr>
          <w:rFonts w:ascii="Arial" w:hAnsi="Arial" w:cs="Arial"/>
          <w:b/>
          <w:bCs/>
          <w:sz w:val="32"/>
          <w:szCs w:val="32"/>
        </w:rPr>
        <w:t>2024</w:t>
      </w:r>
    </w:p>
    <w:p w14:paraId="06E3E580" w14:textId="77777777" w:rsidR="0008696A" w:rsidRPr="008E4011" w:rsidRDefault="0008696A" w:rsidP="0008696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6FE80303" w14:textId="77777777" w:rsidR="0008696A" w:rsidRDefault="0008696A" w:rsidP="0008696A">
      <w:pPr>
        <w:jc w:val="center"/>
        <w:rPr>
          <w:rFonts w:ascii="Arial" w:hAnsi="Arial" w:cs="Arial"/>
          <w:b/>
          <w:bCs/>
          <w:szCs w:val="28"/>
        </w:rPr>
      </w:pPr>
      <w:r w:rsidRPr="00CA3EAD">
        <w:rPr>
          <w:rFonts w:ascii="Arial" w:hAnsi="Arial" w:cs="Arial"/>
          <w:b/>
          <w:bCs/>
          <w:szCs w:val="28"/>
        </w:rPr>
        <w:t xml:space="preserve">ANEXO </w:t>
      </w:r>
      <w:r>
        <w:rPr>
          <w:rFonts w:ascii="Arial" w:hAnsi="Arial" w:cs="Arial"/>
          <w:b/>
          <w:bCs/>
          <w:szCs w:val="28"/>
        </w:rPr>
        <w:t>IV</w:t>
      </w:r>
      <w:r w:rsidRPr="00CA3EAD">
        <w:rPr>
          <w:rFonts w:ascii="Arial" w:hAnsi="Arial" w:cs="Arial"/>
          <w:b/>
          <w:bCs/>
          <w:szCs w:val="28"/>
        </w:rPr>
        <w:t xml:space="preserve"> – MODELO DE DECLARAÇÃO </w:t>
      </w:r>
      <w:r>
        <w:rPr>
          <w:rFonts w:ascii="Arial" w:hAnsi="Arial" w:cs="Arial"/>
          <w:b/>
          <w:bCs/>
          <w:szCs w:val="28"/>
        </w:rPr>
        <w:t>DANDO</w:t>
      </w:r>
      <w:r w:rsidRPr="00CA3EAD">
        <w:t xml:space="preserve"> </w:t>
      </w:r>
      <w:r w:rsidRPr="00CA3EAD">
        <w:rPr>
          <w:rFonts w:ascii="Arial" w:hAnsi="Arial" w:cs="Arial"/>
          <w:b/>
          <w:bCs/>
          <w:szCs w:val="28"/>
        </w:rPr>
        <w:t>CIÊNCIA DE QUE CUMPRE PLENAMENTE OS REQUISITOS DE HABILITAÇÃO</w:t>
      </w:r>
      <w:r>
        <w:rPr>
          <w:rFonts w:ascii="Arial" w:hAnsi="Arial" w:cs="Arial"/>
          <w:b/>
          <w:bCs/>
          <w:szCs w:val="28"/>
        </w:rPr>
        <w:t xml:space="preserve"> </w:t>
      </w:r>
    </w:p>
    <w:p w14:paraId="32C88E0A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2FDEA87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21B0F29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3219B19" w14:textId="0A0311DC" w:rsidR="0008696A" w:rsidRDefault="0008696A" w:rsidP="0008696A">
      <w:pPr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REFERENTE: DISPENSA DE LICITAÇÃO Nº 00</w:t>
      </w:r>
      <w:r w:rsidR="00FF5F3D">
        <w:rPr>
          <w:rFonts w:ascii="Arial" w:hAnsi="Arial" w:cs="Arial"/>
          <w:b/>
          <w:bCs/>
          <w:szCs w:val="28"/>
        </w:rPr>
        <w:t>7</w:t>
      </w:r>
      <w:r w:rsidR="00232CF6">
        <w:rPr>
          <w:rFonts w:ascii="Arial" w:hAnsi="Arial" w:cs="Arial"/>
          <w:b/>
          <w:bCs/>
          <w:szCs w:val="28"/>
        </w:rPr>
        <w:t>/</w:t>
      </w:r>
      <w:r>
        <w:rPr>
          <w:rFonts w:ascii="Arial" w:hAnsi="Arial" w:cs="Arial"/>
          <w:b/>
          <w:bCs/>
          <w:szCs w:val="28"/>
        </w:rPr>
        <w:t>2024</w:t>
      </w:r>
    </w:p>
    <w:p w14:paraId="0B47C3A9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B29D900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6F76AE16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37018112" w14:textId="117AADB0" w:rsidR="0008696A" w:rsidRDefault="0008696A" w:rsidP="0008696A">
      <w:pPr>
        <w:tabs>
          <w:tab w:val="left" w:pos="709"/>
          <w:tab w:val="left" w:pos="900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="MS Mincho" w:hAnsi="Arial" w:cs="Arial"/>
          <w:color w:val="000000"/>
          <w:sz w:val="24"/>
        </w:rPr>
      </w:pPr>
      <w:r>
        <w:rPr>
          <w:rFonts w:ascii="Arial" w:eastAsia="MS Mincho" w:hAnsi="Arial" w:cs="Arial"/>
          <w:color w:val="000000"/>
          <w:sz w:val="24"/>
        </w:rPr>
        <w:tab/>
      </w:r>
      <w:r w:rsidRPr="0089494E">
        <w:rPr>
          <w:rFonts w:ascii="Arial" w:eastAsia="MS Mincho" w:hAnsi="Arial" w:cs="Arial"/>
          <w:color w:val="000000"/>
          <w:sz w:val="24"/>
        </w:rPr>
        <w:t xml:space="preserve">Tendo examinado o </w:t>
      </w:r>
      <w:r>
        <w:rPr>
          <w:rFonts w:ascii="Arial" w:eastAsia="MS Mincho" w:hAnsi="Arial" w:cs="Arial"/>
          <w:color w:val="000000"/>
          <w:sz w:val="24"/>
        </w:rPr>
        <w:t>Aviso</w:t>
      </w:r>
      <w:r w:rsidRPr="0089494E">
        <w:rPr>
          <w:rFonts w:ascii="Arial" w:eastAsia="MS Mincho" w:hAnsi="Arial" w:cs="Arial"/>
          <w:color w:val="000000"/>
          <w:sz w:val="24"/>
        </w:rPr>
        <w:t xml:space="preserve">, nós, abaixo-assinados, declaramos junto a Comissão de Licitação da Câmara Municipal de </w:t>
      </w:r>
      <w:r w:rsidR="00FF5F3D">
        <w:rPr>
          <w:rFonts w:ascii="Arial" w:eastAsia="MS Mincho" w:hAnsi="Arial" w:cs="Arial"/>
          <w:color w:val="000000"/>
          <w:sz w:val="24"/>
        </w:rPr>
        <w:t>Serra do Ramalho</w:t>
      </w:r>
      <w:r w:rsidRPr="0089494E">
        <w:rPr>
          <w:rFonts w:ascii="Arial" w:eastAsia="MS Mincho" w:hAnsi="Arial" w:cs="Arial"/>
          <w:color w:val="000000"/>
          <w:sz w:val="24"/>
        </w:rPr>
        <w:t xml:space="preserve"> que cumprimos plenamente os requisitos de habilitação, com os documentos devidamente atualizados na forma da legislação vigente, para participação da </w:t>
      </w:r>
      <w:r>
        <w:rPr>
          <w:rFonts w:ascii="Arial" w:eastAsia="MS Mincho" w:hAnsi="Arial" w:cs="Arial"/>
          <w:color w:val="000000"/>
          <w:sz w:val="24"/>
        </w:rPr>
        <w:t>Dispensa de Licitação</w:t>
      </w:r>
      <w:r w:rsidRPr="0089494E">
        <w:rPr>
          <w:rFonts w:ascii="Arial" w:eastAsia="MS Mincho" w:hAnsi="Arial" w:cs="Arial"/>
          <w:color w:val="000000"/>
          <w:sz w:val="24"/>
        </w:rPr>
        <w:t xml:space="preserve"> nº </w:t>
      </w:r>
      <w:r>
        <w:rPr>
          <w:rFonts w:ascii="Arial" w:eastAsia="MS Mincho" w:hAnsi="Arial" w:cs="Arial"/>
          <w:color w:val="000000"/>
          <w:sz w:val="24"/>
        </w:rPr>
        <w:t>00</w:t>
      </w:r>
      <w:r w:rsidR="00FF5F3D">
        <w:rPr>
          <w:rFonts w:ascii="Arial" w:eastAsia="MS Mincho" w:hAnsi="Arial" w:cs="Arial"/>
          <w:color w:val="000000"/>
          <w:sz w:val="24"/>
        </w:rPr>
        <w:t>7</w:t>
      </w:r>
      <w:r w:rsidR="00232CF6">
        <w:rPr>
          <w:rFonts w:ascii="Arial" w:eastAsia="MS Mincho" w:hAnsi="Arial" w:cs="Arial"/>
          <w:color w:val="000000"/>
          <w:sz w:val="24"/>
        </w:rPr>
        <w:t>/</w:t>
      </w:r>
      <w:r>
        <w:rPr>
          <w:rFonts w:ascii="Arial" w:eastAsia="MS Mincho" w:hAnsi="Arial" w:cs="Arial"/>
          <w:color w:val="000000"/>
          <w:sz w:val="24"/>
        </w:rPr>
        <w:t>2024.</w:t>
      </w:r>
      <w:r w:rsidRPr="0089494E">
        <w:rPr>
          <w:rFonts w:ascii="Arial" w:eastAsia="MS Mincho" w:hAnsi="Arial" w:cs="Arial"/>
          <w:color w:val="000000"/>
          <w:sz w:val="24"/>
        </w:rPr>
        <w:t xml:space="preserve"> </w:t>
      </w:r>
    </w:p>
    <w:p w14:paraId="4FC16BC6" w14:textId="77777777" w:rsidR="0008696A" w:rsidRDefault="0008696A" w:rsidP="0008696A">
      <w:pPr>
        <w:tabs>
          <w:tab w:val="left" w:pos="709"/>
          <w:tab w:val="left" w:pos="900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="MS Mincho" w:hAnsi="Arial" w:cs="Arial"/>
          <w:color w:val="000000"/>
          <w:sz w:val="24"/>
        </w:rPr>
      </w:pPr>
    </w:p>
    <w:p w14:paraId="4A507BC5" w14:textId="77777777" w:rsidR="0008696A" w:rsidRPr="0089494E" w:rsidRDefault="0008696A" w:rsidP="0008696A">
      <w:pPr>
        <w:tabs>
          <w:tab w:val="left" w:pos="709"/>
          <w:tab w:val="left" w:pos="900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="MS Mincho" w:hAnsi="Arial" w:cs="Arial"/>
          <w:color w:val="000000"/>
          <w:sz w:val="24"/>
        </w:rPr>
      </w:pPr>
      <w:r>
        <w:rPr>
          <w:rFonts w:ascii="Arial" w:eastAsia="MS Mincho" w:hAnsi="Arial" w:cs="Arial"/>
          <w:color w:val="000000"/>
          <w:sz w:val="24"/>
        </w:rPr>
        <w:tab/>
      </w:r>
      <w:r w:rsidRPr="0089494E">
        <w:rPr>
          <w:rFonts w:ascii="Arial" w:eastAsia="MS Mincho" w:hAnsi="Arial" w:cs="Arial"/>
          <w:color w:val="000000"/>
          <w:sz w:val="24"/>
        </w:rPr>
        <w:t xml:space="preserve">Declaramos ainda, estar ciente que a falta de atendimento a qualquer exigência para habilitação constante do </w:t>
      </w:r>
      <w:r>
        <w:rPr>
          <w:rFonts w:ascii="Arial" w:eastAsia="MS Mincho" w:hAnsi="Arial" w:cs="Arial"/>
          <w:color w:val="000000"/>
          <w:sz w:val="24"/>
        </w:rPr>
        <w:t>Aviso</w:t>
      </w:r>
      <w:r w:rsidRPr="0089494E">
        <w:rPr>
          <w:rFonts w:ascii="Arial" w:eastAsia="MS Mincho" w:hAnsi="Arial" w:cs="Arial"/>
          <w:color w:val="000000"/>
          <w:sz w:val="24"/>
        </w:rPr>
        <w:t xml:space="preserve">, ensejará </w:t>
      </w:r>
      <w:r>
        <w:rPr>
          <w:rFonts w:ascii="Arial" w:eastAsia="MS Mincho" w:hAnsi="Arial" w:cs="Arial"/>
          <w:color w:val="000000"/>
          <w:sz w:val="24"/>
        </w:rPr>
        <w:t xml:space="preserve">na inabilitação e/ou na </w:t>
      </w:r>
      <w:r w:rsidRPr="0089494E">
        <w:rPr>
          <w:rFonts w:ascii="Arial" w:eastAsia="MS Mincho" w:hAnsi="Arial" w:cs="Arial"/>
          <w:color w:val="000000"/>
          <w:sz w:val="24"/>
        </w:rPr>
        <w:t xml:space="preserve">aplicação de penalidades previstas nos termos deste </w:t>
      </w:r>
      <w:r>
        <w:rPr>
          <w:rFonts w:ascii="Arial" w:eastAsia="MS Mincho" w:hAnsi="Arial" w:cs="Arial"/>
          <w:color w:val="000000"/>
          <w:sz w:val="24"/>
        </w:rPr>
        <w:t>Aviso</w:t>
      </w:r>
      <w:r w:rsidRPr="0089494E">
        <w:rPr>
          <w:rFonts w:ascii="Arial" w:eastAsia="MS Mincho" w:hAnsi="Arial" w:cs="Arial"/>
          <w:color w:val="000000"/>
          <w:sz w:val="24"/>
        </w:rPr>
        <w:t xml:space="preserve"> e seus anexos aos Declarantes.</w:t>
      </w:r>
    </w:p>
    <w:p w14:paraId="0CA9238A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4FC518FC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75C49B2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A841CD1" w14:textId="77777777" w:rsidR="0008696A" w:rsidRPr="00CA3EAD" w:rsidRDefault="0008696A" w:rsidP="0008696A">
      <w:pPr>
        <w:jc w:val="center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>(Local e data)</w:t>
      </w:r>
    </w:p>
    <w:p w14:paraId="095227AA" w14:textId="77777777" w:rsidR="0008696A" w:rsidRDefault="0008696A" w:rsidP="0008696A">
      <w:pPr>
        <w:jc w:val="center"/>
        <w:rPr>
          <w:rFonts w:ascii="Arial" w:hAnsi="Arial" w:cs="Arial"/>
          <w:b/>
          <w:bCs/>
          <w:sz w:val="24"/>
        </w:rPr>
      </w:pPr>
    </w:p>
    <w:p w14:paraId="2FC85EE7" w14:textId="77777777" w:rsidR="0008696A" w:rsidRPr="00CA3EAD" w:rsidRDefault="0008696A" w:rsidP="0008696A">
      <w:pPr>
        <w:jc w:val="center"/>
        <w:rPr>
          <w:rFonts w:ascii="Arial" w:hAnsi="Arial" w:cs="Arial"/>
          <w:b/>
          <w:bCs/>
          <w:sz w:val="24"/>
        </w:rPr>
      </w:pPr>
    </w:p>
    <w:p w14:paraId="34ED9BF6" w14:textId="77777777" w:rsidR="0008696A" w:rsidRPr="008E4011" w:rsidRDefault="0008696A" w:rsidP="0008696A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Nome do Profissional</w:t>
      </w:r>
    </w:p>
    <w:p w14:paraId="1A84F041" w14:textId="77777777" w:rsidR="0008696A" w:rsidRPr="008E4011" w:rsidRDefault="0008696A" w:rsidP="0008696A">
      <w:pPr>
        <w:jc w:val="center"/>
        <w:rPr>
          <w:rFonts w:ascii="Arial" w:eastAsia="Calibri" w:hAnsi="Arial" w:cs="Arial"/>
          <w:i/>
          <w:sz w:val="24"/>
        </w:rPr>
      </w:pPr>
      <w:r>
        <w:rPr>
          <w:rFonts w:ascii="Arial" w:eastAsia="Calibri" w:hAnsi="Arial" w:cs="Arial"/>
          <w:i/>
          <w:sz w:val="24"/>
        </w:rPr>
        <w:t>Registro no Crea</w:t>
      </w:r>
    </w:p>
    <w:p w14:paraId="7901B6D1" w14:textId="77777777" w:rsidR="0008696A" w:rsidRDefault="0008696A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7D39655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31859B8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386B83A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63480CA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60BB1AB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48E3163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381D9506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A62B305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F3F9199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178CCE8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6A008981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4A2563C" w14:textId="77777777" w:rsidR="005037BD" w:rsidRDefault="005037BD" w:rsidP="00514FB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4B8429AC" w14:textId="47864217" w:rsidR="00514FB2" w:rsidRDefault="00514FB2" w:rsidP="00514FB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8E4011">
        <w:rPr>
          <w:rFonts w:ascii="Arial" w:hAnsi="Arial" w:cs="Arial"/>
          <w:b/>
          <w:bCs/>
          <w:sz w:val="32"/>
          <w:szCs w:val="32"/>
        </w:rPr>
        <w:t xml:space="preserve">DISPENSA DE LICITAÇÃO N° </w:t>
      </w:r>
      <w:r>
        <w:rPr>
          <w:rFonts w:ascii="Arial" w:hAnsi="Arial" w:cs="Arial"/>
          <w:b/>
          <w:bCs/>
          <w:sz w:val="32"/>
          <w:szCs w:val="32"/>
        </w:rPr>
        <w:t>00</w:t>
      </w:r>
      <w:r w:rsidR="00FF5F3D">
        <w:rPr>
          <w:rFonts w:ascii="Arial" w:hAnsi="Arial" w:cs="Arial"/>
          <w:b/>
          <w:bCs/>
          <w:sz w:val="32"/>
          <w:szCs w:val="32"/>
        </w:rPr>
        <w:t>7</w:t>
      </w:r>
      <w:r w:rsidR="00232CF6">
        <w:rPr>
          <w:rFonts w:ascii="Arial" w:hAnsi="Arial" w:cs="Arial"/>
          <w:b/>
          <w:bCs/>
          <w:sz w:val="32"/>
          <w:szCs w:val="32"/>
        </w:rPr>
        <w:t>/</w:t>
      </w:r>
      <w:r>
        <w:rPr>
          <w:rFonts w:ascii="Arial" w:hAnsi="Arial" w:cs="Arial"/>
          <w:b/>
          <w:bCs/>
          <w:sz w:val="32"/>
          <w:szCs w:val="32"/>
        </w:rPr>
        <w:t>2024</w:t>
      </w:r>
    </w:p>
    <w:p w14:paraId="283F89F9" w14:textId="77777777" w:rsidR="00514FB2" w:rsidRPr="008E4011" w:rsidRDefault="00514FB2" w:rsidP="00514FB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89CCACF" w14:textId="473F054D" w:rsidR="00514FB2" w:rsidRDefault="00514FB2" w:rsidP="00514FB2">
      <w:pPr>
        <w:jc w:val="center"/>
        <w:rPr>
          <w:rFonts w:ascii="Arial" w:hAnsi="Arial" w:cs="Arial"/>
          <w:b/>
          <w:bCs/>
          <w:szCs w:val="28"/>
        </w:rPr>
      </w:pPr>
      <w:r w:rsidRPr="00CA3EAD">
        <w:rPr>
          <w:rFonts w:ascii="Arial" w:hAnsi="Arial" w:cs="Arial"/>
          <w:b/>
          <w:bCs/>
          <w:szCs w:val="28"/>
        </w:rPr>
        <w:t xml:space="preserve">ANEXO </w:t>
      </w:r>
      <w:r>
        <w:rPr>
          <w:rFonts w:ascii="Arial" w:hAnsi="Arial" w:cs="Arial"/>
          <w:b/>
          <w:bCs/>
          <w:szCs w:val="28"/>
        </w:rPr>
        <w:t>V</w:t>
      </w:r>
      <w:r w:rsidRPr="00CA3EAD">
        <w:rPr>
          <w:rFonts w:ascii="Arial" w:hAnsi="Arial" w:cs="Arial"/>
          <w:b/>
          <w:bCs/>
          <w:szCs w:val="28"/>
        </w:rPr>
        <w:t xml:space="preserve"> – MODELO DE DECLARAÇÃO </w:t>
      </w:r>
      <w:r w:rsidRPr="00DA61D7">
        <w:rPr>
          <w:rFonts w:ascii="Arial" w:hAnsi="Arial" w:cs="Arial"/>
          <w:b/>
          <w:bCs/>
          <w:szCs w:val="28"/>
        </w:rPr>
        <w:t>IMPEDIMENTOS DO ART. 14 DA LEI FEDERAL N</w:t>
      </w:r>
      <w:r w:rsidR="00232CF6">
        <w:rPr>
          <w:rFonts w:ascii="Arial" w:hAnsi="Arial" w:cs="Arial"/>
          <w:b/>
          <w:bCs/>
          <w:szCs w:val="28"/>
        </w:rPr>
        <w:t>º</w:t>
      </w:r>
      <w:r w:rsidRPr="00DA61D7">
        <w:rPr>
          <w:rFonts w:ascii="Arial" w:hAnsi="Arial" w:cs="Arial"/>
          <w:b/>
          <w:bCs/>
          <w:szCs w:val="28"/>
        </w:rPr>
        <w:t xml:space="preserve"> 14.133/2021</w:t>
      </w:r>
    </w:p>
    <w:p w14:paraId="221D2744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3781ACB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41A8B556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0418B0C" w14:textId="418D1C44" w:rsidR="00514FB2" w:rsidRDefault="00514FB2" w:rsidP="00514FB2">
      <w:pPr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REFERENTE: DISPENSA DE LICITAÇÃO Nº 00</w:t>
      </w:r>
      <w:r w:rsidR="00FF5F3D">
        <w:rPr>
          <w:rFonts w:ascii="Arial" w:hAnsi="Arial" w:cs="Arial"/>
          <w:b/>
          <w:bCs/>
          <w:szCs w:val="28"/>
        </w:rPr>
        <w:t>7</w:t>
      </w:r>
      <w:r w:rsidR="00232CF6">
        <w:rPr>
          <w:rFonts w:ascii="Arial" w:hAnsi="Arial" w:cs="Arial"/>
          <w:b/>
          <w:bCs/>
          <w:szCs w:val="28"/>
        </w:rPr>
        <w:t>/</w:t>
      </w:r>
      <w:r>
        <w:rPr>
          <w:rFonts w:ascii="Arial" w:hAnsi="Arial" w:cs="Arial"/>
          <w:b/>
          <w:bCs/>
          <w:szCs w:val="28"/>
        </w:rPr>
        <w:t>2024</w:t>
      </w:r>
    </w:p>
    <w:p w14:paraId="6D8006ED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63969B72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23D65B7A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18022D8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BC5BC44" w14:textId="77777777" w:rsidR="00514FB2" w:rsidRDefault="00514FB2" w:rsidP="00514FB2">
      <w:pPr>
        <w:tabs>
          <w:tab w:val="left" w:pos="709"/>
          <w:tab w:val="left" w:pos="900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="MS Mincho" w:hAnsi="Arial" w:cs="Arial"/>
          <w:color w:val="000000"/>
          <w:sz w:val="24"/>
        </w:rPr>
      </w:pPr>
      <w:r>
        <w:rPr>
          <w:rFonts w:ascii="Arial" w:eastAsia="MS Mincho" w:hAnsi="Arial" w:cs="Arial"/>
          <w:color w:val="000000"/>
          <w:sz w:val="24"/>
        </w:rPr>
        <w:tab/>
        <w:t>O</w:t>
      </w:r>
      <w:r w:rsidRPr="00284E3C">
        <w:rPr>
          <w:rFonts w:ascii="Arial" w:eastAsia="MS Mincho" w:hAnsi="Arial" w:cs="Arial"/>
          <w:color w:val="000000"/>
          <w:sz w:val="24"/>
        </w:rPr>
        <w:t xml:space="preserve"> </w:t>
      </w:r>
      <w:r>
        <w:rPr>
          <w:rFonts w:ascii="Arial" w:eastAsia="MS Mincho" w:hAnsi="Arial" w:cs="Arial"/>
          <w:color w:val="000000"/>
          <w:sz w:val="24"/>
        </w:rPr>
        <w:t>profissional</w:t>
      </w:r>
      <w:r w:rsidRPr="00284E3C">
        <w:rPr>
          <w:rFonts w:ascii="Arial" w:eastAsia="MS Mincho" w:hAnsi="Arial" w:cs="Arial"/>
          <w:color w:val="000000"/>
          <w:sz w:val="24"/>
        </w:rPr>
        <w:t xml:space="preserve"> _______________________, </w:t>
      </w:r>
      <w:r>
        <w:rPr>
          <w:rFonts w:ascii="Arial" w:eastAsia="MS Mincho" w:hAnsi="Arial" w:cs="Arial"/>
          <w:color w:val="000000"/>
          <w:sz w:val="24"/>
        </w:rPr>
        <w:t>CPF</w:t>
      </w:r>
      <w:r w:rsidRPr="00284E3C">
        <w:rPr>
          <w:rFonts w:ascii="Arial" w:eastAsia="MS Mincho" w:hAnsi="Arial" w:cs="Arial"/>
          <w:color w:val="000000"/>
          <w:sz w:val="24"/>
        </w:rPr>
        <w:t xml:space="preserve"> nº__________________, </w:t>
      </w:r>
      <w:r>
        <w:rPr>
          <w:rFonts w:ascii="Arial" w:eastAsia="MS Mincho" w:hAnsi="Arial" w:cs="Arial"/>
          <w:color w:val="000000"/>
          <w:sz w:val="24"/>
        </w:rPr>
        <w:t>residente</w:t>
      </w:r>
      <w:r w:rsidRPr="00284E3C">
        <w:rPr>
          <w:rFonts w:ascii="Arial" w:eastAsia="MS Mincho" w:hAnsi="Arial" w:cs="Arial"/>
          <w:color w:val="000000"/>
          <w:sz w:val="24"/>
        </w:rPr>
        <w:t xml:space="preserve"> _____________________________</w:t>
      </w:r>
      <w:r w:rsidRPr="00DA61D7">
        <w:rPr>
          <w:rFonts w:ascii="Arial" w:eastAsia="MS Mincho" w:hAnsi="Arial" w:cs="Arial"/>
          <w:color w:val="000000"/>
          <w:sz w:val="24"/>
        </w:rPr>
        <w:t>, declara para os devidos fins licitatórios que não</w:t>
      </w:r>
      <w:r>
        <w:rPr>
          <w:rFonts w:ascii="Arial" w:eastAsia="MS Mincho" w:hAnsi="Arial" w:cs="Arial"/>
          <w:color w:val="000000"/>
          <w:sz w:val="24"/>
        </w:rPr>
        <w:t xml:space="preserve"> </w:t>
      </w:r>
      <w:r w:rsidRPr="00DA61D7">
        <w:rPr>
          <w:rFonts w:ascii="Arial" w:eastAsia="MS Mincho" w:hAnsi="Arial" w:cs="Arial"/>
          <w:color w:val="000000"/>
          <w:sz w:val="24"/>
        </w:rPr>
        <w:t>incursa nos impedimentos para disputa de licitação ou execução do contrato de que trata o art. 14 da Lei</w:t>
      </w:r>
      <w:r>
        <w:rPr>
          <w:rFonts w:ascii="Arial" w:eastAsia="MS Mincho" w:hAnsi="Arial" w:cs="Arial"/>
          <w:color w:val="000000"/>
          <w:sz w:val="24"/>
        </w:rPr>
        <w:t xml:space="preserve"> </w:t>
      </w:r>
      <w:r w:rsidRPr="00DA61D7">
        <w:rPr>
          <w:rFonts w:ascii="Arial" w:eastAsia="MS Mincho" w:hAnsi="Arial" w:cs="Arial"/>
          <w:color w:val="000000"/>
          <w:sz w:val="24"/>
        </w:rPr>
        <w:t>Federal n° 14.133/2021.</w:t>
      </w:r>
    </w:p>
    <w:p w14:paraId="4BD46A06" w14:textId="77777777" w:rsidR="00514FB2" w:rsidRDefault="00514FB2" w:rsidP="00514FB2">
      <w:pPr>
        <w:tabs>
          <w:tab w:val="left" w:pos="709"/>
          <w:tab w:val="left" w:pos="900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="MS Mincho" w:hAnsi="Arial" w:cs="Arial"/>
          <w:color w:val="000000"/>
          <w:sz w:val="24"/>
        </w:rPr>
      </w:pPr>
    </w:p>
    <w:p w14:paraId="2EF4428B" w14:textId="77777777" w:rsidR="00514FB2" w:rsidRPr="0089494E" w:rsidRDefault="00514FB2" w:rsidP="00514FB2">
      <w:pPr>
        <w:tabs>
          <w:tab w:val="left" w:pos="709"/>
          <w:tab w:val="left" w:pos="900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="MS Mincho" w:hAnsi="Arial" w:cs="Arial"/>
          <w:color w:val="000000"/>
          <w:sz w:val="24"/>
        </w:rPr>
      </w:pPr>
      <w:r>
        <w:rPr>
          <w:rFonts w:ascii="Arial" w:eastAsia="MS Mincho" w:hAnsi="Arial" w:cs="Arial"/>
          <w:color w:val="000000"/>
          <w:sz w:val="24"/>
        </w:rPr>
        <w:tab/>
      </w:r>
    </w:p>
    <w:p w14:paraId="6701F908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1BB9F1E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25D41B5D" w14:textId="77777777" w:rsidR="00514FB2" w:rsidRPr="00CA3EAD" w:rsidRDefault="00514FB2" w:rsidP="00514FB2">
      <w:pPr>
        <w:jc w:val="center"/>
        <w:rPr>
          <w:rFonts w:ascii="Arial" w:hAnsi="Arial" w:cs="Arial"/>
          <w:sz w:val="24"/>
        </w:rPr>
      </w:pPr>
      <w:r w:rsidRPr="00CA3EAD">
        <w:rPr>
          <w:rFonts w:ascii="Arial" w:hAnsi="Arial" w:cs="Arial"/>
          <w:sz w:val="24"/>
        </w:rPr>
        <w:t>(Local e data)</w:t>
      </w:r>
    </w:p>
    <w:p w14:paraId="552A93FA" w14:textId="77777777" w:rsidR="00514FB2" w:rsidRDefault="00514FB2" w:rsidP="00514FB2">
      <w:pPr>
        <w:jc w:val="center"/>
        <w:rPr>
          <w:rFonts w:ascii="Arial" w:hAnsi="Arial" w:cs="Arial"/>
          <w:b/>
          <w:bCs/>
          <w:sz w:val="24"/>
        </w:rPr>
      </w:pPr>
    </w:p>
    <w:p w14:paraId="5D7BCBD0" w14:textId="77777777" w:rsidR="00514FB2" w:rsidRPr="00CA3EAD" w:rsidRDefault="00514FB2" w:rsidP="00514FB2">
      <w:pPr>
        <w:jc w:val="center"/>
        <w:rPr>
          <w:rFonts w:ascii="Arial" w:hAnsi="Arial" w:cs="Arial"/>
          <w:b/>
          <w:bCs/>
          <w:sz w:val="24"/>
        </w:rPr>
      </w:pPr>
    </w:p>
    <w:p w14:paraId="7146DD46" w14:textId="77777777" w:rsidR="00514FB2" w:rsidRPr="008E4011" w:rsidRDefault="00514FB2" w:rsidP="00514FB2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Nome do Profissional</w:t>
      </w:r>
    </w:p>
    <w:p w14:paraId="46A3CA27" w14:textId="77777777" w:rsidR="00514FB2" w:rsidRPr="008E4011" w:rsidRDefault="00514FB2" w:rsidP="00514FB2">
      <w:pPr>
        <w:jc w:val="center"/>
        <w:rPr>
          <w:rFonts w:ascii="Arial" w:eastAsia="Calibri" w:hAnsi="Arial" w:cs="Arial"/>
          <w:i/>
          <w:sz w:val="24"/>
        </w:rPr>
      </w:pPr>
      <w:r>
        <w:rPr>
          <w:rFonts w:ascii="Arial" w:eastAsia="Calibri" w:hAnsi="Arial" w:cs="Arial"/>
          <w:i/>
          <w:sz w:val="24"/>
        </w:rPr>
        <w:t>Registro no Crea</w:t>
      </w:r>
    </w:p>
    <w:p w14:paraId="148F2099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853377B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E1EE6BF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9FA80A5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B2EDDC2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490AB6AC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3EFEAF74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4B55960D" w14:textId="77777777" w:rsidR="00FF5F3D" w:rsidRDefault="00FF5F3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63A9B1BD" w14:textId="77777777" w:rsidR="00FF5F3D" w:rsidRDefault="00FF5F3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2F77134A" w14:textId="77777777" w:rsidR="00FF5F3D" w:rsidRDefault="00FF5F3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A19BDDC" w14:textId="77777777" w:rsidR="00FF5F3D" w:rsidRDefault="00FF5F3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4F3B18BC" w14:textId="77777777" w:rsidR="005037BD" w:rsidRDefault="005037B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D423219" w14:textId="77777777" w:rsidR="00FF5F3D" w:rsidRDefault="00FF5F3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7580BBEA" w14:textId="77777777" w:rsidR="00FF5F3D" w:rsidRDefault="00FF5F3D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01FA4F43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D9FB05F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5BC984FC" w14:textId="41CB858A" w:rsidR="00514FB2" w:rsidRDefault="00514FB2" w:rsidP="00514FB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8E4011">
        <w:rPr>
          <w:rFonts w:ascii="Arial" w:hAnsi="Arial" w:cs="Arial"/>
          <w:b/>
          <w:bCs/>
          <w:sz w:val="32"/>
          <w:szCs w:val="32"/>
        </w:rPr>
        <w:t xml:space="preserve">DISPENSA DE LICITAÇÃO N° </w:t>
      </w:r>
      <w:r>
        <w:rPr>
          <w:rFonts w:ascii="Arial" w:hAnsi="Arial" w:cs="Arial"/>
          <w:b/>
          <w:bCs/>
          <w:sz w:val="32"/>
          <w:szCs w:val="32"/>
        </w:rPr>
        <w:t>00</w:t>
      </w:r>
      <w:r w:rsidR="00FF5F3D">
        <w:rPr>
          <w:rFonts w:ascii="Arial" w:hAnsi="Arial" w:cs="Arial"/>
          <w:b/>
          <w:bCs/>
          <w:sz w:val="32"/>
          <w:szCs w:val="32"/>
        </w:rPr>
        <w:t>7</w:t>
      </w:r>
      <w:r w:rsidR="00192A57">
        <w:rPr>
          <w:rFonts w:ascii="Arial" w:hAnsi="Arial" w:cs="Arial"/>
          <w:b/>
          <w:bCs/>
          <w:sz w:val="32"/>
          <w:szCs w:val="32"/>
        </w:rPr>
        <w:t>/</w:t>
      </w:r>
      <w:r>
        <w:rPr>
          <w:rFonts w:ascii="Arial" w:hAnsi="Arial" w:cs="Arial"/>
          <w:b/>
          <w:bCs/>
          <w:sz w:val="32"/>
          <w:szCs w:val="32"/>
        </w:rPr>
        <w:t>2024</w:t>
      </w:r>
    </w:p>
    <w:p w14:paraId="5CFF9967" w14:textId="77777777" w:rsidR="00514FB2" w:rsidRPr="008E4011" w:rsidRDefault="00514FB2" w:rsidP="00514FB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4ACE6CC" w14:textId="77777777" w:rsidR="00514FB2" w:rsidRDefault="00514FB2" w:rsidP="00514FB2">
      <w:pPr>
        <w:jc w:val="center"/>
        <w:rPr>
          <w:rFonts w:ascii="Arial" w:hAnsi="Arial" w:cs="Arial"/>
          <w:b/>
          <w:bCs/>
          <w:szCs w:val="28"/>
        </w:rPr>
      </w:pPr>
      <w:r w:rsidRPr="00CA3EAD">
        <w:rPr>
          <w:rFonts w:ascii="Arial" w:hAnsi="Arial" w:cs="Arial"/>
          <w:b/>
          <w:bCs/>
          <w:szCs w:val="28"/>
        </w:rPr>
        <w:t xml:space="preserve">ANEXO </w:t>
      </w:r>
      <w:r>
        <w:rPr>
          <w:rFonts w:ascii="Arial" w:hAnsi="Arial" w:cs="Arial"/>
          <w:b/>
          <w:bCs/>
          <w:szCs w:val="28"/>
        </w:rPr>
        <w:t>VI</w:t>
      </w:r>
      <w:r w:rsidRPr="00CA3EAD">
        <w:rPr>
          <w:rFonts w:ascii="Arial" w:hAnsi="Arial" w:cs="Arial"/>
          <w:b/>
          <w:bCs/>
          <w:szCs w:val="28"/>
        </w:rPr>
        <w:t xml:space="preserve"> – MODELO </w:t>
      </w:r>
      <w:r>
        <w:rPr>
          <w:rFonts w:ascii="Arial" w:hAnsi="Arial" w:cs="Arial"/>
          <w:b/>
          <w:bCs/>
          <w:szCs w:val="28"/>
        </w:rPr>
        <w:t>DO CONTRATO</w:t>
      </w:r>
    </w:p>
    <w:p w14:paraId="081F0CE9" w14:textId="77777777" w:rsidR="00514FB2" w:rsidRDefault="00514FB2" w:rsidP="00514FB2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2A3EF03B" w14:textId="77777777" w:rsidR="00514FB2" w:rsidRPr="0022772B" w:rsidRDefault="00514FB2" w:rsidP="00514FB2">
      <w:pPr>
        <w:jc w:val="center"/>
        <w:rPr>
          <w:rFonts w:ascii="Arial" w:hAnsi="Arial" w:cs="Arial"/>
          <w:b/>
          <w:sz w:val="24"/>
        </w:rPr>
      </w:pPr>
      <w:r w:rsidRPr="0022772B">
        <w:rPr>
          <w:rFonts w:ascii="Arial" w:hAnsi="Arial" w:cs="Arial"/>
          <w:b/>
          <w:sz w:val="24"/>
        </w:rPr>
        <w:t>MINUTA DO CONTRATO</w:t>
      </w:r>
    </w:p>
    <w:p w14:paraId="4B92DA01" w14:textId="41AB0181" w:rsidR="00514FB2" w:rsidRDefault="00514FB2" w:rsidP="00514FB2">
      <w:pPr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CONTRATO</w:t>
      </w:r>
      <w:r w:rsidRPr="0022772B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>N</w:t>
      </w:r>
      <w:r w:rsidRPr="0022772B">
        <w:rPr>
          <w:rFonts w:ascii="Arial" w:hAnsi="Arial" w:cs="Arial"/>
          <w:b/>
          <w:bCs/>
          <w:sz w:val="24"/>
        </w:rPr>
        <w:t>º ______</w:t>
      </w:r>
      <w:r w:rsidR="005D470A">
        <w:rPr>
          <w:rFonts w:ascii="Arial" w:hAnsi="Arial" w:cs="Arial"/>
          <w:b/>
          <w:bCs/>
          <w:sz w:val="24"/>
        </w:rPr>
        <w:t>/</w:t>
      </w:r>
      <w:r w:rsidRPr="0022772B">
        <w:rPr>
          <w:rFonts w:ascii="Arial" w:hAnsi="Arial" w:cs="Arial"/>
          <w:b/>
          <w:bCs/>
          <w:sz w:val="24"/>
        </w:rPr>
        <w:t>2024</w:t>
      </w:r>
      <w:r w:rsidR="00E5374A">
        <w:rPr>
          <w:rFonts w:ascii="Arial" w:hAnsi="Arial" w:cs="Arial"/>
          <w:b/>
          <w:bCs/>
          <w:sz w:val="24"/>
        </w:rPr>
        <w:t xml:space="preserve"> </w:t>
      </w:r>
    </w:p>
    <w:p w14:paraId="05F16539" w14:textId="77777777" w:rsidR="00FF5F3D" w:rsidRPr="0022772B" w:rsidRDefault="00FF5F3D" w:rsidP="00514FB2">
      <w:pPr>
        <w:jc w:val="both"/>
        <w:rPr>
          <w:rFonts w:ascii="Arial" w:hAnsi="Arial" w:cs="Arial"/>
          <w:b/>
          <w:bCs/>
          <w:sz w:val="24"/>
        </w:rPr>
      </w:pPr>
    </w:p>
    <w:p w14:paraId="5BC238A5" w14:textId="0D4457DF" w:rsidR="00514FB2" w:rsidRPr="0022772B" w:rsidRDefault="00514FB2" w:rsidP="00514FB2">
      <w:pPr>
        <w:jc w:val="both"/>
        <w:rPr>
          <w:rFonts w:ascii="Arial" w:eastAsia="Batang" w:hAnsi="Arial" w:cs="Arial"/>
          <w:bCs/>
          <w:sz w:val="24"/>
        </w:rPr>
      </w:pPr>
      <w:r w:rsidRPr="0022772B">
        <w:rPr>
          <w:rFonts w:ascii="Arial" w:eastAsia="Batang" w:hAnsi="Arial" w:cs="Arial"/>
          <w:sz w:val="24"/>
        </w:rPr>
        <w:t xml:space="preserve">A </w:t>
      </w:r>
      <w:r w:rsidRPr="0022772B">
        <w:rPr>
          <w:rFonts w:ascii="Arial" w:eastAsia="Batang" w:hAnsi="Arial" w:cs="Arial"/>
          <w:b/>
          <w:sz w:val="24"/>
        </w:rPr>
        <w:t xml:space="preserve">CÂMARA MUNICIPAL DE </w:t>
      </w:r>
      <w:r w:rsidR="00FF5F3D">
        <w:rPr>
          <w:rFonts w:ascii="Arial" w:eastAsia="Batang" w:hAnsi="Arial" w:cs="Arial"/>
          <w:b/>
          <w:sz w:val="24"/>
        </w:rPr>
        <w:t>SERRA DO RAMALHO</w:t>
      </w:r>
      <w:r w:rsidRPr="0022772B">
        <w:rPr>
          <w:rFonts w:ascii="Arial" w:eastAsia="Batang" w:hAnsi="Arial" w:cs="Arial"/>
          <w:bCs/>
          <w:sz w:val="24"/>
        </w:rPr>
        <w:t xml:space="preserve">, Pessoa Jurídica de Direito Público, </w:t>
      </w:r>
      <w:r w:rsidR="00FF5F3D" w:rsidRPr="00FF5F3D">
        <w:rPr>
          <w:rFonts w:ascii="Arial" w:eastAsia="Batang" w:hAnsi="Arial" w:cs="Arial"/>
          <w:bCs/>
          <w:sz w:val="24"/>
        </w:rPr>
        <w:t>sob</w:t>
      </w:r>
      <w:r w:rsidRPr="00FF5F3D">
        <w:rPr>
          <w:rFonts w:ascii="Arial" w:eastAsia="Batang" w:hAnsi="Arial" w:cs="Arial"/>
          <w:bCs/>
          <w:sz w:val="24"/>
        </w:rPr>
        <w:t xml:space="preserve"> </w:t>
      </w:r>
      <w:r w:rsidR="00FF5F3D" w:rsidRPr="00FF5F3D">
        <w:rPr>
          <w:rFonts w:ascii="Arial" w:hAnsi="Arial" w:cs="Arial"/>
          <w:bCs/>
          <w:sz w:val="24"/>
        </w:rPr>
        <w:t xml:space="preserve">CNPJ nº 63.179.261/0001-30, com sede na Avenida Norte, S/N – Centro, neste ato representada por seu Presidente, Sr. </w:t>
      </w:r>
      <w:r w:rsidR="00FF5F3D" w:rsidRPr="00FF5F3D">
        <w:rPr>
          <w:rFonts w:ascii="Arial" w:hAnsi="Arial" w:cs="Arial"/>
          <w:b/>
          <w:sz w:val="24"/>
        </w:rPr>
        <w:t>José Aparecido da Silva</w:t>
      </w:r>
      <w:r w:rsidR="00FF5F3D" w:rsidRPr="00FF5F3D">
        <w:rPr>
          <w:rFonts w:ascii="Arial" w:hAnsi="Arial" w:cs="Arial"/>
          <w:bCs/>
          <w:sz w:val="24"/>
        </w:rPr>
        <w:t>, brasileiro, casado, inscrito no CPF nº 258.340.025-87, residente e domiciliado na Rua C, nº 117, agrovila 01, nesta cidade de Serra do Ramalho/BA</w:t>
      </w:r>
      <w:r w:rsidRPr="00FF5F3D">
        <w:rPr>
          <w:rFonts w:ascii="Arial" w:eastAsia="Batang" w:hAnsi="Arial" w:cs="Arial"/>
          <w:bCs/>
          <w:sz w:val="24"/>
        </w:rPr>
        <w:t>,</w:t>
      </w:r>
      <w:r w:rsidRPr="00FF5F3D">
        <w:rPr>
          <w:rFonts w:ascii="Arial" w:eastAsia="Batang" w:hAnsi="Arial" w:cs="Arial"/>
          <w:sz w:val="24"/>
        </w:rPr>
        <w:t xml:space="preserve"> de ora em diante</w:t>
      </w:r>
      <w:r w:rsidRPr="0022772B">
        <w:rPr>
          <w:rFonts w:ascii="Arial" w:eastAsia="Batang" w:hAnsi="Arial" w:cs="Arial"/>
          <w:sz w:val="24"/>
        </w:rPr>
        <w:t xml:space="preserve"> denominado </w:t>
      </w:r>
      <w:r w:rsidRPr="0022772B">
        <w:rPr>
          <w:rFonts w:ascii="Arial" w:eastAsia="Batang" w:hAnsi="Arial" w:cs="Arial"/>
          <w:b/>
          <w:bCs/>
          <w:sz w:val="24"/>
        </w:rPr>
        <w:t>CONTRATANTE</w:t>
      </w:r>
      <w:r w:rsidRPr="0022772B">
        <w:rPr>
          <w:rFonts w:ascii="Arial" w:hAnsi="Arial" w:cs="Arial"/>
          <w:b/>
          <w:bCs/>
          <w:sz w:val="24"/>
        </w:rPr>
        <w:t xml:space="preserve"> </w:t>
      </w:r>
      <w:r w:rsidRPr="0022772B">
        <w:rPr>
          <w:rFonts w:ascii="Arial" w:hAnsi="Arial" w:cs="Arial"/>
          <w:sz w:val="24"/>
        </w:rPr>
        <w:t xml:space="preserve">e do outro lado na qualidade de </w:t>
      </w:r>
      <w:r w:rsidRPr="0022772B">
        <w:rPr>
          <w:rFonts w:ascii="Arial" w:hAnsi="Arial" w:cs="Arial"/>
          <w:b/>
          <w:bCs/>
          <w:sz w:val="24"/>
        </w:rPr>
        <w:t xml:space="preserve">CONTRATADA </w:t>
      </w:r>
      <w:r>
        <w:rPr>
          <w:rFonts w:ascii="Arial" w:hAnsi="Arial" w:cs="Arial"/>
          <w:bCs/>
          <w:sz w:val="24"/>
        </w:rPr>
        <w:t>o</w:t>
      </w:r>
      <w:r w:rsidRPr="0022772B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>profissional</w:t>
      </w:r>
      <w:r w:rsidRPr="0022772B">
        <w:rPr>
          <w:rFonts w:ascii="Arial" w:hAnsi="Arial" w:cs="Arial"/>
          <w:sz w:val="24"/>
        </w:rPr>
        <w:t xml:space="preserve"> ______________, </w:t>
      </w:r>
      <w:r>
        <w:rPr>
          <w:rFonts w:ascii="Arial" w:hAnsi="Arial" w:cs="Arial"/>
          <w:sz w:val="24"/>
        </w:rPr>
        <w:t>engenheiro civil inscrito no CREA/UF sob o nº_____________</w:t>
      </w:r>
      <w:r w:rsidRPr="0022772B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CPF</w:t>
      </w:r>
      <w:r w:rsidRPr="0022772B">
        <w:rPr>
          <w:rFonts w:ascii="Arial" w:hAnsi="Arial" w:cs="Arial"/>
          <w:sz w:val="24"/>
        </w:rPr>
        <w:t xml:space="preserve"> nº __________________, com </w:t>
      </w:r>
      <w:r>
        <w:rPr>
          <w:rFonts w:ascii="Arial" w:hAnsi="Arial" w:cs="Arial"/>
          <w:sz w:val="24"/>
        </w:rPr>
        <w:t xml:space="preserve">residência na </w:t>
      </w:r>
      <w:r w:rsidRPr="0022772B">
        <w:rPr>
          <w:rFonts w:ascii="Arial" w:hAnsi="Arial" w:cs="Arial"/>
          <w:sz w:val="24"/>
        </w:rPr>
        <w:t xml:space="preserve">________________________________, </w:t>
      </w:r>
      <w:r w:rsidRPr="0022772B">
        <w:rPr>
          <w:rFonts w:ascii="Arial" w:eastAsia="Batang" w:hAnsi="Arial" w:cs="Arial"/>
          <w:sz w:val="24"/>
        </w:rPr>
        <w:t>e de conformidade com os elementos constantes do processo administrativo 0</w:t>
      </w:r>
      <w:r w:rsidR="00FF5F3D">
        <w:rPr>
          <w:rFonts w:ascii="Arial" w:eastAsia="Batang" w:hAnsi="Arial" w:cs="Arial"/>
          <w:sz w:val="24"/>
        </w:rPr>
        <w:t>10</w:t>
      </w:r>
      <w:r w:rsidRPr="0022772B">
        <w:rPr>
          <w:rFonts w:ascii="Arial" w:eastAsia="Batang" w:hAnsi="Arial" w:cs="Arial"/>
          <w:sz w:val="24"/>
        </w:rPr>
        <w:t xml:space="preserve">-2024, </w:t>
      </w:r>
      <w:r w:rsidRPr="0022772B">
        <w:rPr>
          <w:rFonts w:ascii="Arial" w:eastAsia="Batang" w:hAnsi="Arial" w:cs="Arial"/>
          <w:bCs/>
          <w:sz w:val="24"/>
        </w:rPr>
        <w:t>têm entre si, como certo e avençado o presente instrumento, que se regerá pela Lei Federal n.º 14.133/2021 e alterações posteriores, mediante as cláusulas e condições a seguir e do qual ficam fazendo parte integrante independentemente de transcrição, os documentos:</w:t>
      </w:r>
    </w:p>
    <w:p w14:paraId="4503FB71" w14:textId="1660AEE1" w:rsidR="00514FB2" w:rsidRPr="00733979" w:rsidRDefault="00514FB2" w:rsidP="00514FB2">
      <w:pPr>
        <w:jc w:val="both"/>
        <w:rPr>
          <w:rFonts w:ascii="Arial" w:eastAsia="Batang" w:hAnsi="Arial" w:cs="Arial"/>
          <w:bCs/>
          <w:color w:val="FF0000"/>
          <w:sz w:val="24"/>
        </w:rPr>
      </w:pPr>
      <w:r w:rsidRPr="00532013">
        <w:rPr>
          <w:rFonts w:ascii="Arial" w:eastAsia="Batang" w:hAnsi="Arial" w:cs="Arial"/>
          <w:bCs/>
          <w:sz w:val="24"/>
        </w:rPr>
        <w:t>a) Aviso de DISPENSA DE LICITAÇÃO Nº 00</w:t>
      </w:r>
      <w:r w:rsidR="00FF5F3D" w:rsidRPr="00532013">
        <w:rPr>
          <w:rFonts w:ascii="Arial" w:eastAsia="Batang" w:hAnsi="Arial" w:cs="Arial"/>
          <w:bCs/>
          <w:sz w:val="24"/>
        </w:rPr>
        <w:t>7</w:t>
      </w:r>
      <w:r w:rsidR="00192A57" w:rsidRPr="00532013">
        <w:rPr>
          <w:rFonts w:ascii="Arial" w:eastAsia="Batang" w:hAnsi="Arial" w:cs="Arial"/>
          <w:bCs/>
          <w:sz w:val="24"/>
        </w:rPr>
        <w:t>/</w:t>
      </w:r>
      <w:r w:rsidRPr="00532013">
        <w:rPr>
          <w:rFonts w:ascii="Arial" w:eastAsia="Batang" w:hAnsi="Arial" w:cs="Arial"/>
          <w:bCs/>
          <w:sz w:val="24"/>
        </w:rPr>
        <w:t>2024 e seus anexos.</w:t>
      </w:r>
    </w:p>
    <w:p w14:paraId="44D1EE4D" w14:textId="6E360689" w:rsidR="00514FB2" w:rsidRPr="00532013" w:rsidRDefault="00514FB2" w:rsidP="00514FB2">
      <w:pPr>
        <w:jc w:val="both"/>
        <w:rPr>
          <w:rFonts w:ascii="Arial" w:eastAsia="Batang" w:hAnsi="Arial" w:cs="Arial"/>
          <w:bCs/>
          <w:sz w:val="24"/>
        </w:rPr>
      </w:pPr>
      <w:r w:rsidRPr="00532013">
        <w:rPr>
          <w:rFonts w:ascii="Arial" w:eastAsia="Batang" w:hAnsi="Arial" w:cs="Arial"/>
          <w:bCs/>
          <w:sz w:val="24"/>
        </w:rPr>
        <w:t xml:space="preserve">b) Propostas de preço apresentada pela CONTRATADA em </w:t>
      </w:r>
      <w:r w:rsidR="00532013" w:rsidRPr="00532013">
        <w:rPr>
          <w:rFonts w:ascii="Arial" w:eastAsia="Batang" w:hAnsi="Arial" w:cs="Arial"/>
          <w:bCs/>
          <w:sz w:val="24"/>
        </w:rPr>
        <w:t>__</w:t>
      </w:r>
      <w:r w:rsidRPr="00532013">
        <w:rPr>
          <w:rFonts w:ascii="Arial" w:eastAsia="Batang" w:hAnsi="Arial" w:cs="Arial"/>
          <w:bCs/>
          <w:sz w:val="24"/>
        </w:rPr>
        <w:t>/</w:t>
      </w:r>
      <w:r w:rsidR="00532013" w:rsidRPr="00532013">
        <w:rPr>
          <w:rFonts w:ascii="Arial" w:eastAsia="Batang" w:hAnsi="Arial" w:cs="Arial"/>
          <w:bCs/>
          <w:sz w:val="24"/>
        </w:rPr>
        <w:t>__</w:t>
      </w:r>
      <w:r w:rsidRPr="00532013">
        <w:rPr>
          <w:rFonts w:ascii="Arial" w:eastAsia="Batang" w:hAnsi="Arial" w:cs="Arial"/>
          <w:bCs/>
          <w:sz w:val="24"/>
        </w:rPr>
        <w:t>/</w:t>
      </w:r>
      <w:r w:rsidR="00532013" w:rsidRPr="00532013">
        <w:rPr>
          <w:rFonts w:ascii="Arial" w:eastAsia="Batang" w:hAnsi="Arial" w:cs="Arial"/>
          <w:bCs/>
          <w:sz w:val="24"/>
        </w:rPr>
        <w:t>2024</w:t>
      </w:r>
      <w:r w:rsidRPr="00532013">
        <w:rPr>
          <w:rFonts w:ascii="Arial" w:eastAsia="Batang" w:hAnsi="Arial" w:cs="Arial"/>
          <w:bCs/>
          <w:sz w:val="24"/>
        </w:rPr>
        <w:t>.</w:t>
      </w:r>
    </w:p>
    <w:p w14:paraId="44AFC80E" w14:textId="77777777" w:rsidR="00514FB2" w:rsidRPr="0022772B" w:rsidRDefault="00514FB2" w:rsidP="00514FB2">
      <w:pPr>
        <w:jc w:val="both"/>
        <w:rPr>
          <w:rFonts w:ascii="Arial" w:eastAsia="Batang" w:hAnsi="Arial" w:cs="Arial"/>
          <w:bCs/>
          <w:sz w:val="24"/>
        </w:rPr>
      </w:pPr>
    </w:p>
    <w:p w14:paraId="269A90E3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  <w:sz w:val="24"/>
        </w:rPr>
      </w:pPr>
      <w:r w:rsidRPr="0022772B">
        <w:rPr>
          <w:rFonts w:ascii="Arial" w:hAnsi="Arial" w:cs="Arial"/>
          <w:b/>
          <w:sz w:val="24"/>
        </w:rPr>
        <w:t>CLÁUSULA PRIMEIRA – DO OBJETO</w:t>
      </w:r>
    </w:p>
    <w:p w14:paraId="12B5191A" w14:textId="77777777" w:rsidR="00514FB2" w:rsidRPr="0022772B" w:rsidRDefault="00514FB2" w:rsidP="00514FB2">
      <w:pPr>
        <w:pStyle w:val="Corpodetexto"/>
      </w:pPr>
    </w:p>
    <w:p w14:paraId="4890BC9B" w14:textId="4E65A130" w:rsidR="00514FB2" w:rsidRPr="00556D16" w:rsidRDefault="00556D16" w:rsidP="00556D16">
      <w:pPr>
        <w:pStyle w:val="PargrafodaLista"/>
        <w:numPr>
          <w:ilvl w:val="1"/>
          <w:numId w:val="44"/>
        </w:numPr>
        <w:rPr>
          <w:sz w:val="24"/>
        </w:rPr>
      </w:pPr>
      <w:r w:rsidRPr="00556D16">
        <w:rPr>
          <w:b/>
          <w:bCs/>
          <w:color w:val="000000"/>
          <w:sz w:val="24"/>
        </w:rPr>
        <w:t>S</w:t>
      </w:r>
      <w:r w:rsidR="00192A57" w:rsidRPr="00556D16">
        <w:rPr>
          <w:rStyle w:val="Forte"/>
          <w:sz w:val="24"/>
        </w:rPr>
        <w:t>erviços técnicos de engenharia civil como fiscal de obra de construção civil, vistoria, medição e acompanhamento integral da obra com qualificação técnica, apresentando CAT com registro de atestado em estrutura em concreto armado, água e esgoto, elétrica de baixa tensão, proteção contra incêndio, SPDA, pluvial e estrutura metálica</w:t>
      </w:r>
      <w:r w:rsidR="00514FB2" w:rsidRPr="00556D16">
        <w:rPr>
          <w:sz w:val="24"/>
        </w:rPr>
        <w:t xml:space="preserve">, conforme as seguintes especificações: </w:t>
      </w:r>
    </w:p>
    <w:p w14:paraId="32219BE0" w14:textId="77777777" w:rsidR="00556D16" w:rsidRPr="00556D16" w:rsidRDefault="00556D16" w:rsidP="00556D16">
      <w:pPr>
        <w:rPr>
          <w:rFonts w:eastAsia="Arial"/>
          <w:color w:val="FF0000"/>
          <w:sz w:val="24"/>
        </w:rPr>
      </w:pPr>
    </w:p>
    <w:tbl>
      <w:tblPr>
        <w:tblStyle w:val="Tabelacomgrade1"/>
        <w:tblW w:w="10060" w:type="dxa"/>
        <w:tblLook w:val="04A0" w:firstRow="1" w:lastRow="0" w:firstColumn="1" w:lastColumn="0" w:noHBand="0" w:noVBand="1"/>
      </w:tblPr>
      <w:tblGrid>
        <w:gridCol w:w="790"/>
        <w:gridCol w:w="4167"/>
        <w:gridCol w:w="870"/>
        <w:gridCol w:w="835"/>
        <w:gridCol w:w="1830"/>
        <w:gridCol w:w="1568"/>
      </w:tblGrid>
      <w:tr w:rsidR="005037BD" w:rsidRPr="005037BD" w14:paraId="25CED095" w14:textId="77777777" w:rsidTr="005037BD">
        <w:tc>
          <w:tcPr>
            <w:tcW w:w="790" w:type="dxa"/>
            <w:vAlign w:val="center"/>
          </w:tcPr>
          <w:p w14:paraId="07E6B848" w14:textId="106B38D5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ITEM</w:t>
            </w:r>
          </w:p>
        </w:tc>
        <w:tc>
          <w:tcPr>
            <w:tcW w:w="4167" w:type="dxa"/>
            <w:vAlign w:val="center"/>
          </w:tcPr>
          <w:p w14:paraId="39386392" w14:textId="6DBD0878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DESCRIÇÃO</w:t>
            </w:r>
          </w:p>
        </w:tc>
        <w:tc>
          <w:tcPr>
            <w:tcW w:w="870" w:type="dxa"/>
            <w:vAlign w:val="center"/>
          </w:tcPr>
          <w:p w14:paraId="4350A178" w14:textId="3F0D5A5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UNID.</w:t>
            </w:r>
          </w:p>
        </w:tc>
        <w:tc>
          <w:tcPr>
            <w:tcW w:w="835" w:type="dxa"/>
            <w:vAlign w:val="center"/>
          </w:tcPr>
          <w:p w14:paraId="074F52BC" w14:textId="4CA6B949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QTD.</w:t>
            </w:r>
          </w:p>
        </w:tc>
        <w:tc>
          <w:tcPr>
            <w:tcW w:w="1830" w:type="dxa"/>
            <w:vAlign w:val="center"/>
          </w:tcPr>
          <w:p w14:paraId="0925BD7C" w14:textId="48CF6BBB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VALOR/HORA</w:t>
            </w:r>
          </w:p>
        </w:tc>
        <w:tc>
          <w:tcPr>
            <w:tcW w:w="1568" w:type="dxa"/>
            <w:vAlign w:val="center"/>
          </w:tcPr>
          <w:p w14:paraId="07E2E098" w14:textId="2A709531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VALOR MENSAL</w:t>
            </w:r>
          </w:p>
        </w:tc>
      </w:tr>
      <w:tr w:rsidR="005037BD" w:rsidRPr="005037BD" w14:paraId="0F20DB8B" w14:textId="77777777" w:rsidTr="005037BD">
        <w:tc>
          <w:tcPr>
            <w:tcW w:w="790" w:type="dxa"/>
            <w:vAlign w:val="center"/>
          </w:tcPr>
          <w:p w14:paraId="0A24A1CC" w14:textId="09D709E5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01</w:t>
            </w:r>
          </w:p>
        </w:tc>
        <w:tc>
          <w:tcPr>
            <w:tcW w:w="4167" w:type="dxa"/>
            <w:vAlign w:val="center"/>
          </w:tcPr>
          <w:p w14:paraId="3A5FD565" w14:textId="28FA6F09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Arial" w:hAnsi="Arial" w:cs="Arial"/>
                <w:bCs/>
                <w:sz w:val="24"/>
              </w:rPr>
            </w:pPr>
            <w:r w:rsidRPr="005037BD">
              <w:rPr>
                <w:rFonts w:ascii="Arial" w:hAnsi="Arial" w:cs="Arial"/>
                <w:bCs/>
                <w:sz w:val="24"/>
              </w:rPr>
              <w:t>- Serviços de acompanhamento e fiscalização técnica da obra objeto do contrato 008/2024 (fiscalização rotineira com carga horária de 6h dias).</w:t>
            </w:r>
          </w:p>
        </w:tc>
        <w:tc>
          <w:tcPr>
            <w:tcW w:w="870" w:type="dxa"/>
            <w:vAlign w:val="center"/>
          </w:tcPr>
          <w:p w14:paraId="098A45B5" w14:textId="69BF101B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Horas</w:t>
            </w:r>
          </w:p>
        </w:tc>
        <w:tc>
          <w:tcPr>
            <w:tcW w:w="835" w:type="dxa"/>
            <w:vAlign w:val="center"/>
          </w:tcPr>
          <w:p w14:paraId="78D26AB2" w14:textId="7777777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</w:p>
          <w:p w14:paraId="3B543336" w14:textId="7777777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88</w:t>
            </w:r>
          </w:p>
          <w:p w14:paraId="18A0E535" w14:textId="61D9BA71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30" w:type="dxa"/>
            <w:vAlign w:val="center"/>
          </w:tcPr>
          <w:p w14:paraId="5B201CB5" w14:textId="7777777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</w:p>
          <w:p w14:paraId="79FA2B95" w14:textId="7777777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40,40</w:t>
            </w:r>
          </w:p>
          <w:p w14:paraId="6F85DB6C" w14:textId="283D84E5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8" w:type="dxa"/>
            <w:vAlign w:val="center"/>
          </w:tcPr>
          <w:p w14:paraId="4366609F" w14:textId="7777777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</w:p>
          <w:p w14:paraId="49958788" w14:textId="77777777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3.555,20</w:t>
            </w:r>
          </w:p>
          <w:p w14:paraId="7D3FAEC6" w14:textId="0D66FF8C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Arial" w:hAnsi="Arial" w:cs="Arial"/>
                <w:sz w:val="24"/>
              </w:rPr>
            </w:pPr>
          </w:p>
        </w:tc>
      </w:tr>
      <w:tr w:rsidR="005037BD" w:rsidRPr="005037BD" w14:paraId="7EB045CB" w14:textId="77777777" w:rsidTr="005037BD">
        <w:tc>
          <w:tcPr>
            <w:tcW w:w="790" w:type="dxa"/>
            <w:vAlign w:val="center"/>
          </w:tcPr>
          <w:p w14:paraId="7A930F7A" w14:textId="4969EBA5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4167" w:type="dxa"/>
            <w:vAlign w:val="center"/>
          </w:tcPr>
          <w:p w14:paraId="76C5AD0F" w14:textId="36C1BA89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Cs/>
                <w:sz w:val="24"/>
              </w:rPr>
            </w:pPr>
            <w:r w:rsidRPr="005037BD">
              <w:rPr>
                <w:rFonts w:ascii="Arial" w:hAnsi="Arial" w:cs="Arial"/>
                <w:bCs/>
                <w:sz w:val="24"/>
              </w:rPr>
              <w:t>- Elaboração de Relatório de visita e medição de obra.</w:t>
            </w:r>
          </w:p>
        </w:tc>
        <w:tc>
          <w:tcPr>
            <w:tcW w:w="870" w:type="dxa"/>
            <w:vAlign w:val="center"/>
          </w:tcPr>
          <w:p w14:paraId="188D0E77" w14:textId="35F1EF84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Horas</w:t>
            </w:r>
          </w:p>
        </w:tc>
        <w:tc>
          <w:tcPr>
            <w:tcW w:w="835" w:type="dxa"/>
            <w:vAlign w:val="center"/>
          </w:tcPr>
          <w:p w14:paraId="7670A200" w14:textId="1650AD0F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44</w:t>
            </w:r>
          </w:p>
        </w:tc>
        <w:tc>
          <w:tcPr>
            <w:tcW w:w="1830" w:type="dxa"/>
            <w:vAlign w:val="center"/>
          </w:tcPr>
          <w:p w14:paraId="5A03D1BC" w14:textId="5360E951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40,40</w:t>
            </w:r>
          </w:p>
        </w:tc>
        <w:tc>
          <w:tcPr>
            <w:tcW w:w="1568" w:type="dxa"/>
            <w:vAlign w:val="center"/>
          </w:tcPr>
          <w:p w14:paraId="5F91FD53" w14:textId="0239A35D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Arial" w:hAnsi="Arial" w:cs="Arial"/>
                <w:sz w:val="24"/>
              </w:rPr>
            </w:pPr>
            <w:r w:rsidRPr="005037BD">
              <w:rPr>
                <w:rFonts w:ascii="Arial" w:hAnsi="Arial" w:cs="Arial"/>
                <w:sz w:val="24"/>
              </w:rPr>
              <w:t>1.777,60</w:t>
            </w:r>
          </w:p>
        </w:tc>
      </w:tr>
      <w:tr w:rsidR="005037BD" w:rsidRPr="005037BD" w14:paraId="22A42D54" w14:textId="77777777" w:rsidTr="005037BD">
        <w:tc>
          <w:tcPr>
            <w:tcW w:w="8492" w:type="dxa"/>
            <w:gridSpan w:val="5"/>
            <w:vAlign w:val="center"/>
          </w:tcPr>
          <w:p w14:paraId="4B728B7C" w14:textId="50579BFB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VALOR TOTAL MÁXIMO</w:t>
            </w:r>
          </w:p>
        </w:tc>
        <w:tc>
          <w:tcPr>
            <w:tcW w:w="1568" w:type="dxa"/>
            <w:vAlign w:val="center"/>
          </w:tcPr>
          <w:p w14:paraId="045DEEF0" w14:textId="625E592D" w:rsidR="005037BD" w:rsidRPr="005037BD" w:rsidRDefault="005037BD" w:rsidP="005037B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5037BD">
              <w:rPr>
                <w:rFonts w:ascii="Arial" w:hAnsi="Arial" w:cs="Arial"/>
                <w:b/>
                <w:bCs/>
                <w:sz w:val="24"/>
              </w:rPr>
              <w:t>21.331,20</w:t>
            </w:r>
          </w:p>
        </w:tc>
      </w:tr>
    </w:tbl>
    <w:p w14:paraId="33C71CF6" w14:textId="77777777" w:rsidR="00FF5F3D" w:rsidRDefault="00FF5F3D" w:rsidP="00514FB2">
      <w:pPr>
        <w:jc w:val="both"/>
        <w:rPr>
          <w:rFonts w:ascii="Arial" w:hAnsi="Arial" w:cs="Arial"/>
          <w:b/>
          <w:bCs/>
          <w:sz w:val="24"/>
        </w:rPr>
      </w:pPr>
    </w:p>
    <w:p w14:paraId="58098544" w14:textId="015835C0" w:rsidR="00514FB2" w:rsidRPr="0022772B" w:rsidRDefault="00514FB2" w:rsidP="00514FB2">
      <w:pPr>
        <w:jc w:val="both"/>
        <w:rPr>
          <w:rFonts w:ascii="Arial" w:hAnsi="Arial" w:cs="Arial"/>
          <w:sz w:val="24"/>
        </w:rPr>
      </w:pPr>
      <w:r w:rsidRPr="001B6073">
        <w:rPr>
          <w:rFonts w:ascii="Arial" w:hAnsi="Arial" w:cs="Arial"/>
          <w:b/>
          <w:bCs/>
          <w:sz w:val="24"/>
        </w:rPr>
        <w:t>Parágrafo único</w:t>
      </w:r>
      <w:r>
        <w:rPr>
          <w:rFonts w:ascii="Arial" w:hAnsi="Arial" w:cs="Arial"/>
          <w:sz w:val="24"/>
        </w:rPr>
        <w:t xml:space="preserve"> – Os serviços deverão ser executados em estrita obediência ao presente contrato, assim como ao processo administrativo de dispensa de licitação nº 00</w:t>
      </w:r>
      <w:r w:rsidR="00FF5F3D">
        <w:rPr>
          <w:rFonts w:ascii="Arial" w:hAnsi="Arial" w:cs="Arial"/>
          <w:sz w:val="24"/>
        </w:rPr>
        <w:t>7</w:t>
      </w:r>
      <w:r w:rsidR="00556D16">
        <w:rPr>
          <w:rFonts w:ascii="Arial" w:hAnsi="Arial" w:cs="Arial"/>
          <w:sz w:val="24"/>
        </w:rPr>
        <w:t>/</w:t>
      </w:r>
      <w:r>
        <w:rPr>
          <w:rFonts w:ascii="Arial" w:hAnsi="Arial" w:cs="Arial"/>
          <w:sz w:val="24"/>
        </w:rPr>
        <w:t>2024</w:t>
      </w:r>
      <w:r w:rsidRPr="00CE4230">
        <w:rPr>
          <w:rFonts w:ascii="Arial" w:hAnsi="Arial" w:cs="Arial"/>
          <w:sz w:val="24"/>
        </w:rPr>
        <w:t>.</w:t>
      </w:r>
    </w:p>
    <w:p w14:paraId="6A37050C" w14:textId="3012B01D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67DD9483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 xml:space="preserve">CLÁUSULA SEGUNDA – </w:t>
      </w:r>
      <w:r>
        <w:rPr>
          <w:rFonts w:ascii="Arial" w:hAnsi="Arial" w:cs="Arial"/>
          <w:b/>
          <w:sz w:val="24"/>
        </w:rPr>
        <w:t>DA</w:t>
      </w:r>
      <w:r w:rsidRPr="0022772B">
        <w:rPr>
          <w:rFonts w:ascii="Arial" w:hAnsi="Arial" w:cs="Arial"/>
          <w:b/>
          <w:sz w:val="24"/>
        </w:rPr>
        <w:t xml:space="preserve"> EXECUÇÃO</w:t>
      </w:r>
    </w:p>
    <w:p w14:paraId="3A97626C" w14:textId="5D312984" w:rsidR="00514FB2" w:rsidRPr="0022772B" w:rsidRDefault="00514FB2" w:rsidP="00514FB2">
      <w:p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 xml:space="preserve">O contrato será executado fielmente, </w:t>
      </w:r>
      <w:r w:rsidRPr="0022772B">
        <w:rPr>
          <w:rFonts w:ascii="Arial" w:hAnsi="Arial" w:cs="Arial"/>
          <w:color w:val="000000"/>
          <w:sz w:val="24"/>
        </w:rPr>
        <w:t>nos termos do artigo 115, da Lei 14</w:t>
      </w:r>
      <w:r w:rsidR="00556D16">
        <w:rPr>
          <w:rFonts w:ascii="Arial" w:hAnsi="Arial" w:cs="Arial"/>
          <w:color w:val="000000"/>
          <w:sz w:val="24"/>
        </w:rPr>
        <w:t>.</w:t>
      </w:r>
      <w:r w:rsidRPr="0022772B">
        <w:rPr>
          <w:rFonts w:ascii="Arial" w:hAnsi="Arial" w:cs="Arial"/>
          <w:color w:val="000000"/>
          <w:sz w:val="24"/>
        </w:rPr>
        <w:t>133/2021,</w:t>
      </w:r>
      <w:r w:rsidRPr="0022772B">
        <w:rPr>
          <w:rFonts w:ascii="Arial" w:hAnsi="Arial" w:cs="Arial"/>
          <w:sz w:val="24"/>
        </w:rPr>
        <w:t xml:space="preserve"> de Licitações e Contratos.</w:t>
      </w:r>
    </w:p>
    <w:p w14:paraId="5CA7943C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>CLÁUSULA TERCEIRA - DO PREÇO E CONDIÇÕES DE PAGAMENTO</w:t>
      </w:r>
    </w:p>
    <w:p w14:paraId="23EEBB2F" w14:textId="6D9EBE4D" w:rsidR="00514FB2" w:rsidRPr="0022772B" w:rsidRDefault="00514FB2" w:rsidP="00514FB2">
      <w:p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>A Câmara pagará ao Contratado, pelos serviços descritos na cláusula primeira, o valor correspondente a R$ _________(valor por extenso)</w:t>
      </w:r>
      <w:r>
        <w:rPr>
          <w:rFonts w:ascii="Arial" w:hAnsi="Arial" w:cs="Arial"/>
          <w:sz w:val="24"/>
        </w:rPr>
        <w:t>.</w:t>
      </w:r>
      <w:r w:rsidRPr="0022772B">
        <w:rPr>
          <w:rFonts w:ascii="Arial" w:hAnsi="Arial" w:cs="Arial"/>
          <w:sz w:val="24"/>
        </w:rPr>
        <w:t xml:space="preserve"> </w:t>
      </w:r>
      <w:r w:rsidRPr="001A68B3">
        <w:rPr>
          <w:rFonts w:ascii="Arial" w:hAnsi="Arial" w:cs="Arial"/>
          <w:sz w:val="24"/>
        </w:rPr>
        <w:t>O pagamento será</w:t>
      </w:r>
      <w:r>
        <w:rPr>
          <w:rFonts w:ascii="Arial" w:hAnsi="Arial" w:cs="Arial"/>
          <w:sz w:val="24"/>
        </w:rPr>
        <w:t xml:space="preserve"> efetuado</w:t>
      </w:r>
      <w:r w:rsidRPr="001A68B3">
        <w:rPr>
          <w:rFonts w:ascii="Arial" w:hAnsi="Arial" w:cs="Arial"/>
          <w:sz w:val="24"/>
        </w:rPr>
        <w:t xml:space="preserve"> através de deposito/transferência em conta corrente do profissional, até o 30º (trigésimo) dia útil de cada mês, mediante apresentação do relatório dos serviços prestados, contendo as respectivas notas fiscais, e demais relatórios e/ou documentos pertinentes, devidamente atestados pelo setor competente, designado pela Câmara Municipal e demais condições previstas no Termo de Referência</w:t>
      </w:r>
      <w:r>
        <w:rPr>
          <w:rFonts w:ascii="Arial" w:hAnsi="Arial" w:cs="Arial"/>
          <w:sz w:val="24"/>
        </w:rPr>
        <w:t xml:space="preserve"> do processo administrativo nº 0</w:t>
      </w:r>
      <w:r w:rsidR="00FF5F3D">
        <w:rPr>
          <w:rFonts w:ascii="Arial" w:hAnsi="Arial" w:cs="Arial"/>
          <w:sz w:val="24"/>
        </w:rPr>
        <w:t>10</w:t>
      </w:r>
      <w:r w:rsidR="00AD0ADD">
        <w:rPr>
          <w:rFonts w:ascii="Arial" w:hAnsi="Arial" w:cs="Arial"/>
          <w:sz w:val="24"/>
        </w:rPr>
        <w:t>/</w:t>
      </w:r>
      <w:r>
        <w:rPr>
          <w:rFonts w:ascii="Arial" w:hAnsi="Arial" w:cs="Arial"/>
          <w:sz w:val="24"/>
        </w:rPr>
        <w:t>2024.</w:t>
      </w:r>
    </w:p>
    <w:p w14:paraId="188FB771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>CLÁUSULA QUARTA – REAJUSTAMENTO DE PREÇOS</w:t>
      </w:r>
    </w:p>
    <w:p w14:paraId="5C7D3AD2" w14:textId="77777777" w:rsidR="00514FB2" w:rsidRPr="0022772B" w:rsidRDefault="00514FB2" w:rsidP="00514FB2">
      <w:pPr>
        <w:jc w:val="both"/>
        <w:rPr>
          <w:rFonts w:ascii="Arial" w:hAnsi="Arial" w:cs="Arial"/>
          <w:sz w:val="24"/>
        </w:rPr>
      </w:pPr>
      <w:r w:rsidRPr="0022772B">
        <w:rPr>
          <w:rFonts w:ascii="Arial" w:eastAsia="GungsuhChe" w:hAnsi="Arial" w:cs="Arial"/>
          <w:color w:val="000000"/>
          <w:sz w:val="24"/>
        </w:rPr>
        <w:t>O presente contrato não será reajustado,</w:t>
      </w:r>
      <w:r>
        <w:rPr>
          <w:rFonts w:ascii="Arial" w:eastAsia="GungsuhChe" w:hAnsi="Arial" w:cs="Arial"/>
          <w:color w:val="000000"/>
          <w:sz w:val="24"/>
        </w:rPr>
        <w:t xml:space="preserve"> </w:t>
      </w:r>
      <w:r w:rsidRPr="0022772B">
        <w:rPr>
          <w:rFonts w:ascii="Arial" w:eastAsia="GungsuhChe" w:hAnsi="Arial" w:cs="Arial"/>
          <w:color w:val="000000"/>
          <w:sz w:val="24"/>
        </w:rPr>
        <w:t xml:space="preserve">permanecendo inalterado o valor inicialmente contratado. </w:t>
      </w:r>
    </w:p>
    <w:p w14:paraId="4B468326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>CLÁUSULA QUINTA – DA VIGÊNCIA</w:t>
      </w:r>
    </w:p>
    <w:p w14:paraId="6B22221E" w14:textId="502AAA9B" w:rsidR="00514FB2" w:rsidRPr="0022772B" w:rsidRDefault="00514FB2" w:rsidP="00514FB2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 xml:space="preserve">O presente Contrato terá prazo, contado a partir de sua assinatura, findando-se em </w:t>
      </w:r>
      <w:r>
        <w:rPr>
          <w:rFonts w:ascii="Arial" w:eastAsia="Batang" w:hAnsi="Arial" w:cs="Arial"/>
          <w:sz w:val="24"/>
        </w:rPr>
        <w:t xml:space="preserve">30 </w:t>
      </w:r>
      <w:r w:rsidRPr="0022772B">
        <w:rPr>
          <w:rFonts w:ascii="Arial" w:eastAsia="Batang" w:hAnsi="Arial" w:cs="Arial"/>
          <w:sz w:val="24"/>
        </w:rPr>
        <w:t xml:space="preserve">de </w:t>
      </w:r>
      <w:r w:rsidR="00EC58C1">
        <w:rPr>
          <w:rFonts w:ascii="Arial" w:eastAsia="Batang" w:hAnsi="Arial" w:cs="Arial"/>
          <w:sz w:val="24"/>
        </w:rPr>
        <w:t>julho</w:t>
      </w:r>
      <w:r>
        <w:rPr>
          <w:rFonts w:ascii="Arial" w:eastAsia="Batang" w:hAnsi="Arial" w:cs="Arial"/>
          <w:sz w:val="24"/>
        </w:rPr>
        <w:t xml:space="preserve"> </w:t>
      </w:r>
      <w:r w:rsidRPr="0022772B">
        <w:rPr>
          <w:rFonts w:ascii="Arial" w:eastAsia="Batang" w:hAnsi="Arial" w:cs="Arial"/>
          <w:sz w:val="24"/>
        </w:rPr>
        <w:t>de 202</w:t>
      </w:r>
      <w:r>
        <w:rPr>
          <w:rFonts w:ascii="Arial" w:eastAsia="Batang" w:hAnsi="Arial" w:cs="Arial"/>
          <w:sz w:val="24"/>
        </w:rPr>
        <w:t>4</w:t>
      </w:r>
      <w:r w:rsidRPr="0022772B">
        <w:rPr>
          <w:rFonts w:ascii="Arial" w:eastAsia="Batang" w:hAnsi="Arial" w:cs="Arial"/>
          <w:sz w:val="24"/>
        </w:rPr>
        <w:t xml:space="preserve">, </w:t>
      </w:r>
      <w:r w:rsidRPr="0022772B">
        <w:rPr>
          <w:rFonts w:ascii="Arial" w:hAnsi="Arial" w:cs="Arial"/>
          <w:sz w:val="24"/>
        </w:rPr>
        <w:t xml:space="preserve">podendo o instrumento ser prorrogado, a critério do </w:t>
      </w:r>
      <w:r w:rsidRPr="0022772B">
        <w:rPr>
          <w:rFonts w:ascii="Arial" w:hAnsi="Arial" w:cs="Arial"/>
          <w:b/>
          <w:bCs/>
          <w:sz w:val="24"/>
        </w:rPr>
        <w:t>CONTRATANTE</w:t>
      </w:r>
      <w:r w:rsidRPr="0022772B">
        <w:rPr>
          <w:rFonts w:ascii="Arial" w:hAnsi="Arial" w:cs="Arial"/>
          <w:sz w:val="24"/>
        </w:rPr>
        <w:t>, nos termos</w:t>
      </w:r>
      <w:r w:rsidRPr="0022772B">
        <w:rPr>
          <w:rFonts w:ascii="Arial" w:hAnsi="Arial" w:cs="Arial"/>
          <w:b/>
          <w:bCs/>
          <w:sz w:val="24"/>
        </w:rPr>
        <w:t xml:space="preserve"> </w:t>
      </w:r>
      <w:r w:rsidRPr="0022772B">
        <w:rPr>
          <w:rFonts w:ascii="Arial" w:hAnsi="Arial" w:cs="Arial"/>
          <w:sz w:val="24"/>
        </w:rPr>
        <w:t>do art. 107 da Lei Federal n</w:t>
      </w:r>
      <w:r w:rsidR="00F6451F">
        <w:rPr>
          <w:rFonts w:ascii="Arial" w:hAnsi="Arial" w:cs="Arial"/>
          <w:sz w:val="24"/>
        </w:rPr>
        <w:t xml:space="preserve">º </w:t>
      </w:r>
      <w:r w:rsidRPr="0022772B">
        <w:rPr>
          <w:rFonts w:ascii="Arial" w:hAnsi="Arial" w:cs="Arial"/>
          <w:sz w:val="24"/>
        </w:rPr>
        <w:t>14.133/2021.</w:t>
      </w:r>
    </w:p>
    <w:p w14:paraId="1783C685" w14:textId="1BA22D0B" w:rsidR="00514FB2" w:rsidRPr="0022772B" w:rsidRDefault="00514FB2" w:rsidP="00514FB2">
      <w:pPr>
        <w:jc w:val="both"/>
        <w:rPr>
          <w:rFonts w:ascii="Arial" w:hAnsi="Arial" w:cs="Arial"/>
          <w:b/>
          <w:sz w:val="24"/>
        </w:rPr>
      </w:pPr>
      <w:r w:rsidRPr="0022772B">
        <w:rPr>
          <w:rFonts w:ascii="Arial" w:eastAsia="Batang" w:hAnsi="Arial" w:cs="Arial"/>
          <w:sz w:val="24"/>
        </w:rPr>
        <w:t xml:space="preserve">O prazo de execução dos serviços será </w:t>
      </w:r>
      <w:r w:rsidRPr="00A8662F">
        <w:rPr>
          <w:rFonts w:ascii="Arial" w:eastAsia="Batang" w:hAnsi="Arial" w:cs="Arial"/>
          <w:sz w:val="24"/>
        </w:rPr>
        <w:t xml:space="preserve">de </w:t>
      </w:r>
      <w:r w:rsidR="00EC58C1" w:rsidRPr="00A8662F">
        <w:rPr>
          <w:rFonts w:ascii="Arial" w:eastAsia="Batang" w:hAnsi="Arial" w:cs="Arial"/>
          <w:sz w:val="24"/>
        </w:rPr>
        <w:t>03</w:t>
      </w:r>
      <w:r w:rsidRPr="00A8662F">
        <w:rPr>
          <w:rFonts w:ascii="Arial" w:eastAsia="Batang" w:hAnsi="Arial" w:cs="Arial"/>
          <w:sz w:val="24"/>
        </w:rPr>
        <w:t xml:space="preserve"> (</w:t>
      </w:r>
      <w:r w:rsidR="00EC58C1" w:rsidRPr="00A8662F">
        <w:rPr>
          <w:rFonts w:ascii="Arial" w:eastAsia="Batang" w:hAnsi="Arial" w:cs="Arial"/>
          <w:sz w:val="24"/>
        </w:rPr>
        <w:t>três</w:t>
      </w:r>
      <w:r w:rsidRPr="00A8662F">
        <w:rPr>
          <w:rFonts w:ascii="Arial" w:eastAsia="Batang" w:hAnsi="Arial" w:cs="Arial"/>
          <w:sz w:val="24"/>
        </w:rPr>
        <w:t>) meses</w:t>
      </w:r>
      <w:r w:rsidRPr="0022772B">
        <w:rPr>
          <w:rFonts w:ascii="Arial" w:eastAsia="Batang" w:hAnsi="Arial" w:cs="Arial"/>
          <w:sz w:val="24"/>
        </w:rPr>
        <w:t xml:space="preserve">, </w:t>
      </w:r>
      <w:r w:rsidRPr="0022772B">
        <w:rPr>
          <w:rFonts w:ascii="Arial" w:hAnsi="Arial" w:cs="Arial"/>
          <w:sz w:val="24"/>
        </w:rPr>
        <w:t xml:space="preserve">podendo ser prorrogado, a critério do </w:t>
      </w:r>
      <w:r w:rsidRPr="0022772B">
        <w:rPr>
          <w:rFonts w:ascii="Arial" w:hAnsi="Arial" w:cs="Arial"/>
          <w:b/>
          <w:bCs/>
          <w:sz w:val="24"/>
        </w:rPr>
        <w:t>CONTRATANTE</w:t>
      </w:r>
      <w:r w:rsidRPr="0022772B">
        <w:rPr>
          <w:rFonts w:ascii="Arial" w:hAnsi="Arial" w:cs="Arial"/>
          <w:sz w:val="24"/>
        </w:rPr>
        <w:t>.</w:t>
      </w:r>
    </w:p>
    <w:p w14:paraId="3563AC44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  <w:sz w:val="24"/>
        </w:rPr>
      </w:pPr>
      <w:r w:rsidRPr="0022772B">
        <w:rPr>
          <w:rFonts w:ascii="Arial" w:hAnsi="Arial" w:cs="Arial"/>
          <w:b/>
          <w:sz w:val="24"/>
        </w:rPr>
        <w:t>CLÁUSULA SEXTA - DOTAÇÃO ORÇAMENTARIA</w:t>
      </w:r>
    </w:p>
    <w:p w14:paraId="4BD47F46" w14:textId="77777777" w:rsidR="00514FB2" w:rsidRPr="0022772B" w:rsidRDefault="00514FB2" w:rsidP="00514FB2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As despesas decorrentes deste contrato correrão por conta da dotação orçamentária Municipal, aprovado pela Lei Orçamentária, no presente exercício:</w:t>
      </w:r>
    </w:p>
    <w:p w14:paraId="322380B7" w14:textId="77777777" w:rsidR="00514FB2" w:rsidRPr="00FE4A4C" w:rsidRDefault="00514FB2" w:rsidP="00514FB2">
      <w:pPr>
        <w:jc w:val="both"/>
        <w:rPr>
          <w:rFonts w:ascii="Arial" w:eastAsia="Batang" w:hAnsi="Arial" w:cs="Arial"/>
          <w:sz w:val="24"/>
        </w:rPr>
      </w:pPr>
      <w:r w:rsidRPr="00FE4A4C">
        <w:rPr>
          <w:rFonts w:ascii="Arial" w:eastAsia="Batang" w:hAnsi="Arial" w:cs="Arial"/>
          <w:sz w:val="24"/>
        </w:rPr>
        <w:t>ÓRGÃO: 01 – Câmara Municipal;</w:t>
      </w:r>
    </w:p>
    <w:p w14:paraId="170DAF9E" w14:textId="77777777" w:rsidR="00514FB2" w:rsidRPr="001A68B3" w:rsidRDefault="00514FB2" w:rsidP="00514FB2">
      <w:pPr>
        <w:jc w:val="both"/>
        <w:rPr>
          <w:rFonts w:ascii="Arial" w:eastAsia="Batang" w:hAnsi="Arial" w:cs="Arial"/>
          <w:sz w:val="24"/>
        </w:rPr>
      </w:pPr>
      <w:r w:rsidRPr="00FE4A4C">
        <w:rPr>
          <w:rFonts w:ascii="Arial" w:eastAsia="Batang" w:hAnsi="Arial" w:cs="Arial"/>
          <w:sz w:val="24"/>
        </w:rPr>
        <w:t xml:space="preserve">ATIV./PROJ.: </w:t>
      </w:r>
      <w:r w:rsidRPr="001A68B3">
        <w:rPr>
          <w:rFonts w:ascii="Arial" w:eastAsia="Batang" w:hAnsi="Arial" w:cs="Arial"/>
          <w:sz w:val="24"/>
        </w:rPr>
        <w:t>2001 – Manutenção dos Serviços e Atividades da Câmara Municipal;</w:t>
      </w:r>
    </w:p>
    <w:p w14:paraId="031710A7" w14:textId="77777777" w:rsidR="00514FB2" w:rsidRDefault="00514FB2" w:rsidP="00514FB2">
      <w:pPr>
        <w:jc w:val="both"/>
        <w:rPr>
          <w:rFonts w:ascii="Arial" w:eastAsia="Batang" w:hAnsi="Arial" w:cs="Arial"/>
          <w:sz w:val="24"/>
        </w:rPr>
      </w:pPr>
      <w:r w:rsidRPr="001A68B3">
        <w:rPr>
          <w:rFonts w:ascii="Arial" w:eastAsia="Batang" w:hAnsi="Arial" w:cs="Arial"/>
          <w:sz w:val="24"/>
        </w:rPr>
        <w:t>ELEMENTO DE DESPESA: 3.3.90.36.00 – Outros Serviços de Terceiros Pessoa Física;</w:t>
      </w:r>
    </w:p>
    <w:p w14:paraId="26E67863" w14:textId="77777777" w:rsidR="00514FB2" w:rsidRDefault="00514FB2" w:rsidP="00514FB2">
      <w:pPr>
        <w:jc w:val="both"/>
        <w:rPr>
          <w:rFonts w:ascii="Arial" w:eastAsia="Batang" w:hAnsi="Arial" w:cs="Arial"/>
          <w:sz w:val="24"/>
        </w:rPr>
      </w:pPr>
      <w:r w:rsidRPr="00FE4A4C">
        <w:rPr>
          <w:rFonts w:ascii="Arial" w:eastAsia="Batang" w:hAnsi="Arial" w:cs="Arial"/>
          <w:sz w:val="24"/>
        </w:rPr>
        <w:t>FONTE DO RECURSO: 1500 – Recursos Não Vinculados de Impostos</w:t>
      </w:r>
    </w:p>
    <w:p w14:paraId="72A53DC3" w14:textId="77777777" w:rsidR="00514FB2" w:rsidRPr="0022772B" w:rsidRDefault="00514FB2" w:rsidP="00514FB2">
      <w:pPr>
        <w:jc w:val="both"/>
        <w:rPr>
          <w:rFonts w:ascii="Arial" w:eastAsia="Batang" w:hAnsi="Arial" w:cs="Arial"/>
          <w:sz w:val="24"/>
        </w:rPr>
      </w:pPr>
    </w:p>
    <w:p w14:paraId="483F63D7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 xml:space="preserve">CLÁUSULA SÉTIMA - </w:t>
      </w:r>
      <w:r w:rsidRPr="0022772B">
        <w:rPr>
          <w:rFonts w:ascii="Arial" w:eastAsia="Batang" w:hAnsi="Arial" w:cs="Arial"/>
          <w:b/>
          <w:sz w:val="24"/>
        </w:rPr>
        <w:t>DAS OBRIGAÇÕES DO CONTRATANTE</w:t>
      </w:r>
    </w:p>
    <w:p w14:paraId="42E60EA4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7.1 - Acompanhar e fiscalizar a execução dos serviços.</w:t>
      </w:r>
    </w:p>
    <w:p w14:paraId="0ECC73C3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7.2 - Atestar nas notas fiscais/fatura a efetiva prestação dos serviços objeto contratado.</w:t>
      </w:r>
    </w:p>
    <w:p w14:paraId="5481AC92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7.3 - Efetuar os pagamentos devidos.</w:t>
      </w:r>
    </w:p>
    <w:p w14:paraId="0DC647BE" w14:textId="77777777" w:rsidR="00514FB2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7.4 - Manifestar-se formalmente em todos os atos relativos à execução contratual, em especial, aplicação de sanções e alterações do mesmo.</w:t>
      </w:r>
    </w:p>
    <w:p w14:paraId="7EB04036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7.5 – Proporcionar a Contratada todas as facilidades para que possa desempenhar o objeto do contrato de forma satisfatória;</w:t>
      </w:r>
    </w:p>
    <w:p w14:paraId="4A9C46BC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7.6 – Prestar as informações e os esclarecimentos que venham a ser solicitados pelos empregados da Contratada;</w:t>
      </w:r>
    </w:p>
    <w:p w14:paraId="68528285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7.7 – Comunicar oficialmente à Contratada quaisquer falhas ocorrida, considerada de natureza grave:</w:t>
      </w:r>
    </w:p>
    <w:p w14:paraId="40661B8E" w14:textId="77777777" w:rsidR="00514FB2" w:rsidRPr="00EC58C1" w:rsidRDefault="00514FB2" w:rsidP="00514FB2">
      <w:pPr>
        <w:jc w:val="both"/>
        <w:rPr>
          <w:rFonts w:ascii="Arial" w:hAnsi="Arial" w:cs="Arial"/>
          <w:color w:val="FF0000"/>
          <w:sz w:val="24"/>
        </w:rPr>
      </w:pPr>
      <w:r w:rsidRPr="000E6103">
        <w:rPr>
          <w:rFonts w:ascii="Arial" w:hAnsi="Arial" w:cs="Arial"/>
          <w:color w:val="000000"/>
          <w:sz w:val="24"/>
        </w:rPr>
        <w:t xml:space="preserve">7.8 </w:t>
      </w:r>
      <w:r w:rsidRPr="00F6451F">
        <w:rPr>
          <w:rFonts w:ascii="Arial" w:hAnsi="Arial" w:cs="Arial"/>
          <w:sz w:val="24"/>
        </w:rPr>
        <w:t>– Ordenar a imediata retirada do local, bem como a substituição de empregados de sua Contratada que estiver sem identificação ou crachá, que embargar ou dificultar a sua fiscalização ou cuja permanência na área, a seu exclusivo critério, julgar inconveniente.</w:t>
      </w:r>
    </w:p>
    <w:p w14:paraId="283BFE5D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lastRenderedPageBreak/>
        <w:t>7.9 - A fiscalização e o acompanhamento da execução contratual serão responsabilidade de um representante da Câmara Municipal, especificamente designado para isso e não exclui nem reduz a responsabilidade da contratada, inclusive perante terceiros, por quaisquer irregularidades, e, na sua ocorrência, não implica corresponsabilidade do Poder Público ou de seus agentes e prepostos.</w:t>
      </w:r>
    </w:p>
    <w:p w14:paraId="2099FF38" w14:textId="77777777" w:rsidR="00514FB2" w:rsidRPr="000E6103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7.10 -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4EE0BB1E" w14:textId="77777777" w:rsidR="00514FB2" w:rsidRDefault="00514FB2" w:rsidP="00514FB2">
      <w:pPr>
        <w:jc w:val="both"/>
        <w:rPr>
          <w:rFonts w:ascii="Arial" w:hAnsi="Arial" w:cs="Arial"/>
          <w:color w:val="000000"/>
          <w:sz w:val="24"/>
        </w:rPr>
      </w:pPr>
      <w:r w:rsidRPr="000E6103">
        <w:rPr>
          <w:rFonts w:ascii="Arial" w:hAnsi="Arial" w:cs="Arial"/>
          <w:color w:val="000000"/>
          <w:sz w:val="24"/>
        </w:rPr>
        <w:t>7.10 - Quaisquer exigências da fiscalização inerentes ao objeto da Contratação deverão ser prontamente atendidas pela contratada.</w:t>
      </w:r>
    </w:p>
    <w:p w14:paraId="1E775B72" w14:textId="77777777" w:rsidR="00514FB2" w:rsidRPr="0022772B" w:rsidRDefault="00514FB2" w:rsidP="00514FB2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hAnsi="Arial" w:cs="Arial"/>
          <w:sz w:val="24"/>
        </w:rPr>
        <w:t xml:space="preserve"> </w:t>
      </w:r>
    </w:p>
    <w:p w14:paraId="63FBED51" w14:textId="77777777" w:rsidR="00514FB2" w:rsidRPr="0022772B" w:rsidRDefault="00514FB2" w:rsidP="00514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eastAsia="Batang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 xml:space="preserve">CLÁUSULA OITAVA - </w:t>
      </w:r>
      <w:r w:rsidRPr="0022772B">
        <w:rPr>
          <w:rStyle w:val="style21"/>
          <w:rFonts w:ascii="Arial" w:eastAsia="Batang" w:hAnsi="Arial" w:cs="Arial"/>
          <w:b/>
          <w:sz w:val="24"/>
        </w:rPr>
        <w:t>DAS OBRIGAÇÕES DO CONTRATADO</w:t>
      </w:r>
    </w:p>
    <w:p w14:paraId="47B211F4" w14:textId="77777777" w:rsidR="00B00109" w:rsidRDefault="00B00109" w:rsidP="00514FB2">
      <w:pPr>
        <w:jc w:val="both"/>
        <w:rPr>
          <w:rFonts w:ascii="Arial" w:hAnsi="Arial" w:cs="Arial"/>
          <w:snapToGrid w:val="0"/>
          <w:color w:val="000000"/>
          <w:sz w:val="24"/>
        </w:rPr>
      </w:pPr>
    </w:p>
    <w:p w14:paraId="52CC3283" w14:textId="220F8019" w:rsidR="00514FB2" w:rsidRPr="005C397C" w:rsidRDefault="00514FB2" w:rsidP="00514FB2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 xml:space="preserve">.1 Contratada deve cumprir todas as obrigações constantes do presente termo, seus anexos e sua proposta, assumindo como exclusivamente seus os riscos e as despesas decorrentes da boa e perfeita execução do objeto e, ainda: </w:t>
      </w:r>
    </w:p>
    <w:p w14:paraId="7EBAAF9E" w14:textId="26F8000C" w:rsidR="00514FB2" w:rsidRPr="005C397C" w:rsidRDefault="00514FB2" w:rsidP="00514FB2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 xml:space="preserve">.2 Atuar como Responsável Técnico (engenheiro civil), responsável pelos serviços, com o objetivo de garantir o bom andamento dos trabalhos. Este profissional terá a obrigação de reportar-se, sempre que houver necessidade, à Fiscalização da Câmara Municipal de </w:t>
      </w:r>
      <w:r w:rsidR="00EC58C1">
        <w:rPr>
          <w:rFonts w:ascii="Arial" w:hAnsi="Arial" w:cs="Arial"/>
          <w:snapToGrid w:val="0"/>
          <w:color w:val="000000"/>
          <w:sz w:val="24"/>
        </w:rPr>
        <w:t>Serra do Ramalho</w:t>
      </w:r>
      <w:r w:rsidRPr="005C397C">
        <w:rPr>
          <w:rFonts w:ascii="Arial" w:hAnsi="Arial" w:cs="Arial"/>
          <w:snapToGrid w:val="0"/>
          <w:color w:val="000000"/>
          <w:sz w:val="24"/>
        </w:rPr>
        <w:t xml:space="preserve"> e tomar as providencias pertinentes.</w:t>
      </w:r>
    </w:p>
    <w:p w14:paraId="5AF02D0B" w14:textId="77777777" w:rsidR="00514FB2" w:rsidRPr="005C397C" w:rsidRDefault="00514FB2" w:rsidP="00514FB2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 xml:space="preserve">.3 Efetuar a prestação de serviços conforme condições, prazos e locais indicados; não serão aceitos materiais e serviços em desacordo com as especificações constantes do presente Termo de Referência; </w:t>
      </w:r>
    </w:p>
    <w:p w14:paraId="4AFCE785" w14:textId="77777777" w:rsidR="00514FB2" w:rsidRPr="005C397C" w:rsidRDefault="00514FB2" w:rsidP="00514FB2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>.4 Reexecutar serviços considerados não satisfatórios, sempre que solicitado pela Fiscalização;</w:t>
      </w:r>
    </w:p>
    <w:p w14:paraId="05B16C3C" w14:textId="77777777" w:rsidR="00EC4CD9" w:rsidRPr="005C397C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>.5 Responsabilizar-se por todos os levantamentos locais que se fizerem necessários, bem como as consultas a qualquer entidade/ órgão que se fizer necessário para realização da prestação do serviço;</w:t>
      </w:r>
    </w:p>
    <w:p w14:paraId="0291F37F" w14:textId="77777777" w:rsidR="00EC4CD9" w:rsidRPr="005C397C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 xml:space="preserve">.6 Responsabilizar-se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14:paraId="3436FD5E" w14:textId="77777777" w:rsidR="00EC4CD9" w:rsidRPr="005C397C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 xml:space="preserve">.7 O Contratado se obriga a manter, durante toda a execução do contrato, em compatibilidade com as obrigações por ela assumidas, todas as condições de habilitação e qualificação exigidas na contratação direta, nos termos do art. 92, inciso XVI, da Lei 14.133/21; </w:t>
      </w:r>
    </w:p>
    <w:p w14:paraId="3CA2DBC3" w14:textId="77777777" w:rsidR="00EC4CD9" w:rsidRPr="005C397C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>.8 Apresentar Nota Fiscal para o recebimento, de acordo com as especificações.</w:t>
      </w:r>
    </w:p>
    <w:p w14:paraId="4ED5A5CD" w14:textId="77777777" w:rsidR="00EC4CD9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>.9 – A inadimplência da Contratada, com referência aos encargos estabelecidos no item anterior, não transfere à Administração a responsabilidade pelo seu pagamento, nem poderá onerar o objeto desta dispensa, razão pela qual a mesma renuncia expressamente a qualquer vínculo de solidariedade, ativa ou passiva, com a Administração, ressalvado os encargos previdenciários, aos quais a Administração Pública responde solidariamente com o contratado pelos encargos previdenciários resultante da execução do contrato, nos termos do parágrafo 2º, art. 121 da Lei º 14.133/2021.</w:t>
      </w:r>
    </w:p>
    <w:p w14:paraId="418FE257" w14:textId="77777777" w:rsidR="00B00109" w:rsidRPr="005C397C" w:rsidRDefault="00B0010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</w:p>
    <w:p w14:paraId="75467AC4" w14:textId="77777777" w:rsidR="00EC4CD9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  <w:r>
        <w:rPr>
          <w:rFonts w:ascii="Arial" w:hAnsi="Arial" w:cs="Arial"/>
          <w:snapToGrid w:val="0"/>
          <w:color w:val="000000"/>
          <w:sz w:val="24"/>
        </w:rPr>
        <w:lastRenderedPageBreak/>
        <w:t>8</w:t>
      </w:r>
      <w:r w:rsidRPr="005C397C">
        <w:rPr>
          <w:rFonts w:ascii="Arial" w:hAnsi="Arial" w:cs="Arial"/>
          <w:snapToGrid w:val="0"/>
          <w:color w:val="000000"/>
          <w:sz w:val="24"/>
        </w:rPr>
        <w:t>.10 – A empresa contratada se obriga a aceitar, nas mesmas condições contratuais, os acréscimos ou supressões que se fizerem necessárias, em até 25% (vinte e cinco por cento) do valor inicial atualizado do contrato, nos termos do art. 125, da Lei 14.133/21.</w:t>
      </w:r>
    </w:p>
    <w:p w14:paraId="2BE0B47B" w14:textId="77777777" w:rsidR="00EC4CD9" w:rsidRPr="000E6103" w:rsidRDefault="00EC4CD9" w:rsidP="00EC4CD9">
      <w:pPr>
        <w:jc w:val="both"/>
        <w:rPr>
          <w:rFonts w:ascii="Arial" w:hAnsi="Arial" w:cs="Arial"/>
          <w:snapToGrid w:val="0"/>
          <w:color w:val="000000"/>
          <w:sz w:val="24"/>
        </w:rPr>
      </w:pPr>
    </w:p>
    <w:p w14:paraId="66788F26" w14:textId="77777777" w:rsidR="00EC4CD9" w:rsidRPr="0022772B" w:rsidRDefault="00EC4CD9" w:rsidP="00EC4C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 xml:space="preserve">CLÁUSULA NONA – </w:t>
      </w:r>
      <w:r w:rsidRPr="0022772B">
        <w:rPr>
          <w:rStyle w:val="style21"/>
          <w:rFonts w:ascii="Arial" w:eastAsia="Batang" w:hAnsi="Arial" w:cs="Arial"/>
          <w:b/>
          <w:sz w:val="24"/>
        </w:rPr>
        <w:t>DAS PENALIDADES</w:t>
      </w:r>
    </w:p>
    <w:p w14:paraId="497CA7D2" w14:textId="77777777" w:rsidR="005037BD" w:rsidRDefault="005037BD" w:rsidP="00EC4CD9">
      <w:pPr>
        <w:jc w:val="both"/>
        <w:rPr>
          <w:rFonts w:ascii="Arial" w:hAnsi="Arial" w:cs="Arial"/>
          <w:sz w:val="24"/>
        </w:rPr>
      </w:pPr>
    </w:p>
    <w:p w14:paraId="3A18950C" w14:textId="73C436F1" w:rsidR="00EC4CD9" w:rsidRPr="0022772B" w:rsidRDefault="00EC4CD9" w:rsidP="00EC4CD9">
      <w:p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 xml:space="preserve">9.1 - Pelo não cumprimento total ou parcial do objeto contratado a Câmara Municipal de </w:t>
      </w:r>
      <w:r w:rsidR="00EC58C1">
        <w:rPr>
          <w:rFonts w:ascii="Arial" w:hAnsi="Arial" w:cs="Arial"/>
          <w:b/>
          <w:sz w:val="24"/>
        </w:rPr>
        <w:t>Serra do Ramalho</w:t>
      </w:r>
      <w:r w:rsidRPr="0022772B">
        <w:rPr>
          <w:rFonts w:ascii="Arial" w:hAnsi="Arial" w:cs="Arial"/>
          <w:sz w:val="24"/>
        </w:rPr>
        <w:t xml:space="preserve"> poderá, garantida a prévia defesa do contratado, no prazo de 05 (cinco) dias úteis, aplicar multa prevista neste contrato juntamente com as seguintes sanções:</w:t>
      </w:r>
    </w:p>
    <w:p w14:paraId="5C1ACAF2" w14:textId="77777777" w:rsidR="00EC4CD9" w:rsidRPr="0022772B" w:rsidRDefault="00EC4CD9" w:rsidP="00EC4CD9">
      <w:pPr>
        <w:numPr>
          <w:ilvl w:val="0"/>
          <w:numId w:val="43"/>
        </w:num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>Advertência;</w:t>
      </w:r>
    </w:p>
    <w:p w14:paraId="0AE87ABD" w14:textId="77777777" w:rsidR="00EC4CD9" w:rsidRPr="0022772B" w:rsidRDefault="00EC4CD9" w:rsidP="00EC4CD9">
      <w:pPr>
        <w:numPr>
          <w:ilvl w:val="0"/>
          <w:numId w:val="43"/>
        </w:num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>Impedimento de contratar com a Administração Pública, por prazo não superior a 02 (dois) anos;</w:t>
      </w:r>
    </w:p>
    <w:p w14:paraId="13B94974" w14:textId="77777777" w:rsidR="00EC4CD9" w:rsidRDefault="00EC4CD9" w:rsidP="00EC4CD9">
      <w:pPr>
        <w:numPr>
          <w:ilvl w:val="0"/>
          <w:numId w:val="43"/>
        </w:num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>Declaração de inidoneidade para contratar com a Administração Pública enquanto perdurarem os motivos determinantes de punição ou até que seja promovida a reabilitação perante a própria autoridade que aplicou a penalidade, a qual será concedida sempre que o contratado ressarcir a Administração pelos prejuízos resultantes e após decorrido o prazo de sanção aplicada com base na alínea anterior.</w:t>
      </w:r>
    </w:p>
    <w:p w14:paraId="4643A1BC" w14:textId="77777777" w:rsidR="00EC4CD9" w:rsidRPr="0022772B" w:rsidRDefault="00EC4CD9" w:rsidP="00EC4CD9">
      <w:pPr>
        <w:ind w:left="720"/>
        <w:jc w:val="both"/>
        <w:rPr>
          <w:rFonts w:ascii="Arial" w:hAnsi="Arial" w:cs="Arial"/>
          <w:sz w:val="24"/>
        </w:rPr>
      </w:pPr>
    </w:p>
    <w:p w14:paraId="2BA084C9" w14:textId="255A8C4C" w:rsidR="00EC4CD9" w:rsidRPr="0022772B" w:rsidRDefault="00EC4CD9" w:rsidP="00EC4CD9">
      <w:pPr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 xml:space="preserve">9.2 - As sanções previstas no item 9.1, da letra “a”, são de competência exclusiva da Câmara Municipal de </w:t>
      </w:r>
      <w:r w:rsidR="00EC58C1">
        <w:rPr>
          <w:rFonts w:ascii="Arial" w:hAnsi="Arial" w:cs="Arial"/>
          <w:sz w:val="24"/>
        </w:rPr>
        <w:t>Serra do Ramalho</w:t>
      </w:r>
      <w:r w:rsidRPr="0022772B">
        <w:rPr>
          <w:rFonts w:ascii="Arial" w:hAnsi="Arial" w:cs="Arial"/>
          <w:sz w:val="24"/>
        </w:rPr>
        <w:t>, facultada a defesa do interessado no respectivo processo no prazo de 10 (dez) dias a contar da abertura de vistas.</w:t>
      </w:r>
    </w:p>
    <w:p w14:paraId="28733C50" w14:textId="77777777" w:rsidR="00514FB2" w:rsidRDefault="00514FB2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3C856A2E" w14:textId="77777777" w:rsidR="00EC4CD9" w:rsidRPr="0022772B" w:rsidRDefault="00EC4CD9" w:rsidP="00EC4C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 xml:space="preserve">CLÁUSULA DÉCIMA - </w:t>
      </w:r>
      <w:r w:rsidRPr="0022772B">
        <w:rPr>
          <w:rStyle w:val="style21"/>
          <w:rFonts w:ascii="Arial" w:eastAsia="Batang" w:hAnsi="Arial" w:cs="Arial"/>
          <w:b/>
          <w:sz w:val="24"/>
        </w:rPr>
        <w:t>DO INADIMPLEMENTO, DO DESCUMPRIMENTO E DA MULTA</w:t>
      </w:r>
    </w:p>
    <w:p w14:paraId="654735AF" w14:textId="77777777" w:rsidR="00EC4CD9" w:rsidRDefault="00EC4CD9" w:rsidP="00EC4CD9">
      <w:pPr>
        <w:jc w:val="both"/>
        <w:rPr>
          <w:rFonts w:ascii="Arial" w:eastAsia="Batang" w:hAnsi="Arial" w:cs="Arial"/>
          <w:sz w:val="24"/>
        </w:rPr>
      </w:pPr>
    </w:p>
    <w:p w14:paraId="77E365A5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 xml:space="preserve">10.1 - Em caso de inadimplemento por parte do CONTRATANTE quanto ao pagamento do serviço prestado, deverá incidir sobre o valor do presente instrumento, multa pecuniária de 2%, juros de mora de 1% ao mês e correção monetária. </w:t>
      </w:r>
    </w:p>
    <w:p w14:paraId="69BF5A6F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 xml:space="preserve">10.1.1 - Em caso de cobrança judicial, devem ser acrescidas custas processuais e 20% de honorários advocatícios.                </w:t>
      </w:r>
    </w:p>
    <w:p w14:paraId="6CFD38F3" w14:textId="77777777" w:rsidR="00EC4CD9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10.2 - No caso de não haver o cumprimento de qualquer uma das cláusulas do presente instrumento, a parte que não cumpriu deverá pagar uma multa de 10% do valor do contrato para a outra parte.</w:t>
      </w:r>
    </w:p>
    <w:p w14:paraId="497EC04E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</w:p>
    <w:p w14:paraId="1EA45E42" w14:textId="77777777" w:rsidR="00EC4CD9" w:rsidRPr="0022772B" w:rsidRDefault="00EC4CD9" w:rsidP="00EC4C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sz w:val="24"/>
        </w:rPr>
      </w:pPr>
      <w:r w:rsidRPr="0022772B">
        <w:rPr>
          <w:rFonts w:ascii="Arial" w:hAnsi="Arial" w:cs="Arial"/>
          <w:b/>
          <w:sz w:val="24"/>
        </w:rPr>
        <w:t>CLÁUSULA DÉCIMA PRIMEIRA - DOS CASOS DE RECISÃO CONTRATUAL</w:t>
      </w:r>
    </w:p>
    <w:p w14:paraId="22C0CF5D" w14:textId="77777777" w:rsidR="00EC4CD9" w:rsidRDefault="00EC4CD9" w:rsidP="00EC4CD9">
      <w:pPr>
        <w:jc w:val="both"/>
        <w:rPr>
          <w:rFonts w:ascii="Arial" w:eastAsia="Batang" w:hAnsi="Arial" w:cs="Arial"/>
          <w:sz w:val="24"/>
        </w:rPr>
      </w:pPr>
    </w:p>
    <w:p w14:paraId="59DFDDE7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11.1 - Poderão as partes, denunciar o presente contrato, sempre com aviso prévio de pelo menos 30 (trinta) dias através de ofício circunstanciando quanto aos fatos motivadores do feito, desde que ocorram as seguintes hipóteses:</w:t>
      </w:r>
    </w:p>
    <w:p w14:paraId="7C50CCD1" w14:textId="77777777" w:rsidR="00EC4CD9" w:rsidRPr="0022772B" w:rsidRDefault="00EC4CD9" w:rsidP="00EC4CD9">
      <w:pPr>
        <w:ind w:firstLine="708"/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a) Por parte da Câmara:</w:t>
      </w:r>
    </w:p>
    <w:p w14:paraId="42CE6F54" w14:textId="77777777" w:rsidR="00EC4CD9" w:rsidRDefault="00EC4CD9" w:rsidP="00EC58C1">
      <w:pPr>
        <w:pStyle w:val="Corpodetexto"/>
        <w:jc w:val="both"/>
        <w:rPr>
          <w:rFonts w:eastAsia="Batang"/>
          <w:b/>
        </w:rPr>
      </w:pPr>
      <w:r w:rsidRPr="0022772B">
        <w:rPr>
          <w:rFonts w:eastAsia="Batang"/>
        </w:rPr>
        <w:tab/>
      </w:r>
      <w:r w:rsidRPr="0022772B">
        <w:rPr>
          <w:rFonts w:eastAsia="Batang"/>
        </w:rPr>
        <w:tab/>
        <w:t>1 – A Câmara poderá rescindir o presente contrato além dos casos previsto especificamente em Lei, quando por fato comprovado, deixar a contratada de prestar os serviços estabelecidos na cláusula primeira.</w:t>
      </w:r>
    </w:p>
    <w:p w14:paraId="0491B7AB" w14:textId="77777777" w:rsidR="00EC4CD9" w:rsidRPr="0022772B" w:rsidRDefault="00EC4CD9" w:rsidP="00EC4CD9">
      <w:pPr>
        <w:pStyle w:val="Corpodetexto"/>
        <w:rPr>
          <w:rFonts w:eastAsia="Batang"/>
          <w:b/>
        </w:rPr>
      </w:pPr>
    </w:p>
    <w:p w14:paraId="653FDFE7" w14:textId="77777777" w:rsidR="00EC4CD9" w:rsidRPr="0022772B" w:rsidRDefault="00EC4CD9" w:rsidP="00EC4CD9">
      <w:pPr>
        <w:ind w:firstLine="708"/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 xml:space="preserve">b) Por parte do Contratado: </w:t>
      </w:r>
      <w:r w:rsidRPr="0022772B">
        <w:rPr>
          <w:rFonts w:ascii="Arial" w:eastAsia="Batang" w:hAnsi="Arial" w:cs="Arial"/>
          <w:sz w:val="24"/>
        </w:rPr>
        <w:tab/>
      </w:r>
      <w:r w:rsidRPr="0022772B">
        <w:rPr>
          <w:rFonts w:ascii="Arial" w:eastAsia="Batang" w:hAnsi="Arial" w:cs="Arial"/>
          <w:sz w:val="24"/>
        </w:rPr>
        <w:tab/>
        <w:t xml:space="preserve"> </w:t>
      </w:r>
    </w:p>
    <w:p w14:paraId="5E7D9761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lastRenderedPageBreak/>
        <w:tab/>
      </w:r>
      <w:r w:rsidRPr="0022772B">
        <w:rPr>
          <w:rFonts w:ascii="Arial" w:eastAsia="Batang" w:hAnsi="Arial" w:cs="Arial"/>
          <w:sz w:val="24"/>
        </w:rPr>
        <w:tab/>
        <w:t>1 – A Câmara deixar de pagar regularmente os valores vencidos na cláusula terceira;</w:t>
      </w:r>
    </w:p>
    <w:p w14:paraId="132544C0" w14:textId="77777777" w:rsidR="00EC4CD9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ab/>
      </w:r>
      <w:r w:rsidRPr="0022772B">
        <w:rPr>
          <w:rFonts w:ascii="Arial" w:eastAsia="Batang" w:hAnsi="Arial" w:cs="Arial"/>
          <w:sz w:val="24"/>
        </w:rPr>
        <w:tab/>
        <w:t>2 – A Câmara deixar de cumprir as orientações de caráter técnico elaboradas pela contratado, voltadas, principalmente, para atender às exigências da Constituição e Legislação Vigentes.</w:t>
      </w:r>
    </w:p>
    <w:p w14:paraId="17CB2B6E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</w:p>
    <w:p w14:paraId="684DDED8" w14:textId="77777777" w:rsidR="00EC4CD9" w:rsidRPr="0022772B" w:rsidRDefault="00EC4CD9" w:rsidP="00EC4C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  <w:sz w:val="24"/>
        </w:rPr>
      </w:pPr>
      <w:r w:rsidRPr="0022772B">
        <w:rPr>
          <w:rFonts w:ascii="Arial" w:hAnsi="Arial" w:cs="Arial"/>
          <w:b/>
          <w:sz w:val="24"/>
        </w:rPr>
        <w:t>CLÁUSULA DÉCIMA SEGUNDA – DA LEGISLAÇÃO APLICÁVEL</w:t>
      </w:r>
    </w:p>
    <w:p w14:paraId="0E6AF40A" w14:textId="77777777" w:rsidR="00EC4CD9" w:rsidRDefault="00EC4CD9" w:rsidP="00EC4CD9">
      <w:pPr>
        <w:pStyle w:val="PargrafodaLista"/>
        <w:ind w:left="1113"/>
        <w:rPr>
          <w:rFonts w:eastAsia="Batang"/>
          <w:sz w:val="24"/>
          <w:szCs w:val="24"/>
        </w:rPr>
      </w:pPr>
    </w:p>
    <w:p w14:paraId="49508385" w14:textId="5BCAA2F0" w:rsidR="00EC58C1" w:rsidRDefault="00EC4CD9" w:rsidP="00EC58C1">
      <w:pPr>
        <w:pStyle w:val="PargrafodaLista"/>
        <w:widowControl/>
        <w:numPr>
          <w:ilvl w:val="1"/>
          <w:numId w:val="36"/>
        </w:numPr>
        <w:autoSpaceDE/>
        <w:autoSpaceDN/>
        <w:spacing w:after="160" w:line="259" w:lineRule="auto"/>
        <w:ind w:left="0" w:right="0" w:firstLine="426"/>
        <w:contextualSpacing/>
        <w:rPr>
          <w:rFonts w:eastAsia="Batang"/>
          <w:sz w:val="24"/>
          <w:szCs w:val="24"/>
        </w:rPr>
      </w:pPr>
      <w:r w:rsidRPr="001B1974">
        <w:rPr>
          <w:rFonts w:eastAsia="Batang"/>
          <w:sz w:val="24"/>
          <w:szCs w:val="24"/>
        </w:rPr>
        <w:t>- A legislação aplicável à execução do contrato e especialmente aos casos omissos é a Lei nº 14.133/21 e alterações posteriores.</w:t>
      </w:r>
    </w:p>
    <w:p w14:paraId="17E7BF75" w14:textId="77777777" w:rsidR="00EC58C1" w:rsidRPr="00EC58C1" w:rsidRDefault="00EC58C1" w:rsidP="00EC58C1">
      <w:pPr>
        <w:pStyle w:val="PargrafodaLista"/>
        <w:widowControl/>
        <w:autoSpaceDE/>
        <w:autoSpaceDN/>
        <w:spacing w:after="160" w:line="259" w:lineRule="auto"/>
        <w:ind w:left="1113" w:right="0" w:firstLine="0"/>
        <w:contextualSpacing/>
        <w:rPr>
          <w:rFonts w:eastAsia="Batang"/>
          <w:sz w:val="24"/>
          <w:szCs w:val="24"/>
        </w:rPr>
      </w:pPr>
    </w:p>
    <w:p w14:paraId="4E32443E" w14:textId="77777777" w:rsidR="00EC4CD9" w:rsidRPr="00EC4CD9" w:rsidRDefault="00EC4CD9" w:rsidP="00EC4CD9">
      <w:pPr>
        <w:pStyle w:val="PargrafodaLista"/>
        <w:numPr>
          <w:ilvl w:val="0"/>
          <w:numId w:val="3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/>
          <w:sz w:val="24"/>
        </w:rPr>
      </w:pPr>
      <w:r w:rsidRPr="00EC4CD9">
        <w:rPr>
          <w:b/>
          <w:sz w:val="24"/>
        </w:rPr>
        <w:t>CLÁUSULA DÉCIMA TERCEIRA – DAS CONDIÇÕES GERAIS</w:t>
      </w:r>
    </w:p>
    <w:p w14:paraId="7970EA0B" w14:textId="77777777" w:rsidR="00EC4CD9" w:rsidRPr="00EC4CD9" w:rsidRDefault="00EC4CD9" w:rsidP="00EC58C1">
      <w:pPr>
        <w:pStyle w:val="PargrafodaLista"/>
        <w:ind w:left="405" w:firstLine="0"/>
        <w:rPr>
          <w:rFonts w:eastAsia="Batang"/>
          <w:sz w:val="24"/>
        </w:rPr>
      </w:pPr>
    </w:p>
    <w:p w14:paraId="7BCF9AEF" w14:textId="77777777" w:rsidR="00EC4CD9" w:rsidRPr="00EC4CD9" w:rsidRDefault="00EC4CD9" w:rsidP="00EC4CD9">
      <w:pPr>
        <w:pStyle w:val="PargrafodaLista"/>
        <w:numPr>
          <w:ilvl w:val="0"/>
          <w:numId w:val="36"/>
        </w:numPr>
        <w:rPr>
          <w:rFonts w:eastAsia="Batang"/>
          <w:sz w:val="24"/>
        </w:rPr>
      </w:pPr>
      <w:r w:rsidRPr="00EC4CD9">
        <w:rPr>
          <w:rFonts w:eastAsia="Batang"/>
          <w:sz w:val="24"/>
        </w:rPr>
        <w:t>13.1 - A CONTRATADA não pode transferir ou subcontratar os serviços previstos neste instrumento, sob o risco de ocorrer a rescisão imediata, salvo com a expressa autorização da CONTRATANTE.</w:t>
      </w:r>
    </w:p>
    <w:p w14:paraId="6677B53D" w14:textId="31F2D450" w:rsidR="00EC4CD9" w:rsidRPr="00EC4CD9" w:rsidRDefault="00EC4CD9" w:rsidP="00EC4CD9">
      <w:pPr>
        <w:pStyle w:val="PargrafodaLista"/>
        <w:numPr>
          <w:ilvl w:val="0"/>
          <w:numId w:val="36"/>
        </w:numPr>
        <w:rPr>
          <w:sz w:val="24"/>
        </w:rPr>
      </w:pPr>
      <w:r w:rsidRPr="00EC4CD9">
        <w:rPr>
          <w:sz w:val="24"/>
        </w:rPr>
        <w:t>13.2 - A alteração de quaisquer das cláusulas ou condições contidas neste contrato, só poderá ser procedida através de termo aditivo assinado pelas partes, resguardado o disposto nos art. 124 ao art. 136, da Lei nº 14.133/21, conforme o caso.</w:t>
      </w:r>
    </w:p>
    <w:p w14:paraId="1970CD17" w14:textId="77777777" w:rsidR="00EC4CD9" w:rsidRPr="00EC4CD9" w:rsidRDefault="00EC4CD9" w:rsidP="00EC58C1">
      <w:pPr>
        <w:pStyle w:val="PargrafodaLista"/>
        <w:ind w:left="405" w:firstLine="0"/>
        <w:rPr>
          <w:sz w:val="24"/>
        </w:rPr>
      </w:pPr>
    </w:p>
    <w:p w14:paraId="17789C5D" w14:textId="77777777" w:rsidR="00EC4CD9" w:rsidRPr="00EC4CD9" w:rsidRDefault="00EC4CD9" w:rsidP="00EC58C1">
      <w:pPr>
        <w:pStyle w:val="PargrafodaLista"/>
        <w:numPr>
          <w:ilvl w:val="0"/>
          <w:numId w:val="3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sz w:val="24"/>
        </w:rPr>
      </w:pPr>
      <w:r w:rsidRPr="00EC4CD9">
        <w:rPr>
          <w:b/>
          <w:sz w:val="24"/>
        </w:rPr>
        <w:t>CLÁUSULA DÉCIMA QUARTA – CESSÃO, TRANSFERÊNCIA OU SUBCONTRATAÇÃO</w:t>
      </w:r>
    </w:p>
    <w:p w14:paraId="09134752" w14:textId="77777777" w:rsidR="00EC4CD9" w:rsidRPr="00EC4CD9" w:rsidRDefault="00EC4CD9" w:rsidP="005037BD">
      <w:pPr>
        <w:pStyle w:val="PargrafodaLista"/>
        <w:ind w:left="405" w:firstLine="0"/>
        <w:rPr>
          <w:sz w:val="24"/>
        </w:rPr>
      </w:pPr>
    </w:p>
    <w:p w14:paraId="43A3DCB8" w14:textId="77777777" w:rsidR="00EC4CD9" w:rsidRPr="00EC4CD9" w:rsidRDefault="00EC4CD9" w:rsidP="00EC4CD9">
      <w:pPr>
        <w:pStyle w:val="PargrafodaLista"/>
        <w:numPr>
          <w:ilvl w:val="0"/>
          <w:numId w:val="36"/>
        </w:numPr>
        <w:rPr>
          <w:sz w:val="24"/>
        </w:rPr>
      </w:pPr>
      <w:r w:rsidRPr="00EC4CD9">
        <w:rPr>
          <w:sz w:val="24"/>
        </w:rPr>
        <w:t xml:space="preserve">14.1– É vedada a subcontratação, cessão ou transferência, no todo ou em parte, dos serviços Licitados, salvo motivos comprovadamente relevantes e convincentes para que, a exclusivo juízo da </w:t>
      </w:r>
      <w:r w:rsidRPr="00EC4CD9">
        <w:rPr>
          <w:bCs/>
          <w:sz w:val="24"/>
        </w:rPr>
        <w:t>CONTRATANTE,</w:t>
      </w:r>
      <w:r w:rsidRPr="00EC4CD9">
        <w:rPr>
          <w:sz w:val="24"/>
        </w:rPr>
        <w:t xml:space="preserve"> esta possa aceitar quaisquer das situações acima, o que se formalizará por escrito.</w:t>
      </w:r>
    </w:p>
    <w:p w14:paraId="00576713" w14:textId="77777777" w:rsidR="00EC4CD9" w:rsidRPr="00EC4CD9" w:rsidRDefault="00EC4CD9" w:rsidP="00EC58C1">
      <w:pPr>
        <w:pStyle w:val="PargrafodaLista"/>
        <w:ind w:left="405" w:firstLine="0"/>
        <w:rPr>
          <w:sz w:val="24"/>
        </w:rPr>
      </w:pPr>
    </w:p>
    <w:p w14:paraId="3419EA6B" w14:textId="77777777" w:rsidR="00EC4CD9" w:rsidRPr="00EC4CD9" w:rsidRDefault="00EC4CD9" w:rsidP="00EC58C1">
      <w:pPr>
        <w:pStyle w:val="PargrafodaLista"/>
        <w:numPr>
          <w:ilvl w:val="0"/>
          <w:numId w:val="3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sz w:val="24"/>
        </w:rPr>
      </w:pPr>
      <w:r w:rsidRPr="00EC4CD9">
        <w:rPr>
          <w:b/>
          <w:sz w:val="24"/>
        </w:rPr>
        <w:t>CLÁUSULA DÉCIMA QUINTA – FISCALIZAÇÃO E ACOMPANHAMENTO DO CONTRATO</w:t>
      </w:r>
    </w:p>
    <w:p w14:paraId="6142CC49" w14:textId="77777777" w:rsidR="00EC4CD9" w:rsidRPr="00EC4CD9" w:rsidRDefault="00EC4CD9" w:rsidP="00EC58C1">
      <w:pPr>
        <w:pStyle w:val="PargrafodaLista"/>
        <w:ind w:left="405" w:firstLine="0"/>
        <w:rPr>
          <w:sz w:val="24"/>
        </w:rPr>
      </w:pPr>
    </w:p>
    <w:p w14:paraId="5AA3E456" w14:textId="7602B9F9" w:rsidR="00EC4CD9" w:rsidRPr="00EC4CD9" w:rsidRDefault="00EC4CD9" w:rsidP="00EC4CD9">
      <w:pPr>
        <w:pStyle w:val="PargrafodaLista"/>
        <w:numPr>
          <w:ilvl w:val="0"/>
          <w:numId w:val="36"/>
        </w:numPr>
        <w:rPr>
          <w:bCs/>
          <w:sz w:val="24"/>
        </w:rPr>
      </w:pPr>
      <w:r w:rsidRPr="00EC4CD9">
        <w:rPr>
          <w:sz w:val="24"/>
        </w:rPr>
        <w:t xml:space="preserve">15.1– </w:t>
      </w:r>
      <w:r w:rsidRPr="00EC4CD9">
        <w:rPr>
          <w:bCs/>
          <w:sz w:val="24"/>
        </w:rPr>
        <w:t xml:space="preserve">Compete a Câmara Municipal de </w:t>
      </w:r>
      <w:r w:rsidR="00EC58C1">
        <w:rPr>
          <w:bCs/>
          <w:sz w:val="24"/>
        </w:rPr>
        <w:t>Serra do Ramalho</w:t>
      </w:r>
      <w:r w:rsidRPr="00EC4CD9">
        <w:rPr>
          <w:bCs/>
          <w:sz w:val="24"/>
        </w:rPr>
        <w:t xml:space="preserve">, o acompanhamento e fiscalização do contrato, </w:t>
      </w:r>
      <w:r w:rsidRPr="00EC4CD9">
        <w:rPr>
          <w:rFonts w:eastAsia="NSimSun"/>
          <w:color w:val="000000"/>
          <w:sz w:val="24"/>
        </w:rPr>
        <w:t>através de servidor designado pela Administração, o cumprimento deste instrumento, anotando em registro próprio as falhas detectadas e comunicando as ocorrências de quaisquer fatos que, a seu critério, exijam medidas corretivas,</w:t>
      </w:r>
      <w:r w:rsidRPr="00EC4CD9">
        <w:rPr>
          <w:bCs/>
          <w:sz w:val="24"/>
        </w:rPr>
        <w:t xml:space="preserve"> bem como, atestar as Notas Fiscais / Faturas para fins de pagamento.</w:t>
      </w:r>
    </w:p>
    <w:p w14:paraId="5C7B8C96" w14:textId="77777777" w:rsidR="00EC4CD9" w:rsidRPr="00EC4CD9" w:rsidRDefault="00EC4CD9" w:rsidP="00EC58C1">
      <w:pPr>
        <w:pStyle w:val="PargrafodaLista"/>
        <w:ind w:left="405" w:firstLine="0"/>
        <w:rPr>
          <w:bCs/>
          <w:sz w:val="24"/>
        </w:rPr>
      </w:pPr>
    </w:p>
    <w:p w14:paraId="0ACD2C10" w14:textId="77777777" w:rsidR="00EC4CD9" w:rsidRPr="00EC4CD9" w:rsidRDefault="00EC4CD9" w:rsidP="00EC4CD9">
      <w:pPr>
        <w:pStyle w:val="PargrafodaLista"/>
        <w:numPr>
          <w:ilvl w:val="0"/>
          <w:numId w:val="3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sz w:val="24"/>
        </w:rPr>
      </w:pPr>
      <w:r w:rsidRPr="00EC4CD9">
        <w:rPr>
          <w:b/>
          <w:sz w:val="24"/>
        </w:rPr>
        <w:t>CLÁUSULA DÉCIMA SEXTA - DO FORO</w:t>
      </w:r>
    </w:p>
    <w:p w14:paraId="7C2025EB" w14:textId="77777777" w:rsidR="00EC4CD9" w:rsidRPr="00EC4CD9" w:rsidRDefault="00EC4CD9" w:rsidP="00EC58C1">
      <w:pPr>
        <w:pStyle w:val="PargrafodaLista"/>
        <w:ind w:left="405" w:firstLine="0"/>
        <w:rPr>
          <w:rFonts w:eastAsia="Batang"/>
          <w:sz w:val="24"/>
        </w:rPr>
      </w:pPr>
    </w:p>
    <w:p w14:paraId="785BACD7" w14:textId="77777777" w:rsidR="00EC4CD9" w:rsidRDefault="00EC4CD9" w:rsidP="00EC58C1">
      <w:pPr>
        <w:pStyle w:val="PargrafodaLista"/>
        <w:numPr>
          <w:ilvl w:val="0"/>
          <w:numId w:val="36"/>
        </w:numPr>
        <w:rPr>
          <w:rFonts w:eastAsia="Batang"/>
          <w:sz w:val="24"/>
        </w:rPr>
      </w:pPr>
      <w:r w:rsidRPr="00EC4CD9">
        <w:rPr>
          <w:rFonts w:eastAsia="Batang"/>
          <w:sz w:val="24"/>
        </w:rPr>
        <w:t>15.1 - O presente contrato será regido pela Lei 14.133/21 e alterações e seguinte, ficando eleito o FORO da Comarca do CONTRATANTE para dirimir as questões jurídicas relativas ou resultantes do presente contrato.</w:t>
      </w:r>
    </w:p>
    <w:p w14:paraId="2304C408" w14:textId="77777777" w:rsidR="00733979" w:rsidRPr="00733979" w:rsidRDefault="00733979" w:rsidP="00733979">
      <w:pPr>
        <w:pStyle w:val="PargrafodaLista"/>
        <w:rPr>
          <w:rFonts w:eastAsia="Batang"/>
          <w:sz w:val="24"/>
        </w:rPr>
      </w:pPr>
    </w:p>
    <w:p w14:paraId="258CBB93" w14:textId="77777777" w:rsidR="00733979" w:rsidRPr="00733979" w:rsidRDefault="00733979" w:rsidP="00733979">
      <w:pPr>
        <w:rPr>
          <w:rFonts w:eastAsia="Batang"/>
          <w:sz w:val="24"/>
        </w:rPr>
      </w:pPr>
    </w:p>
    <w:p w14:paraId="7002B9B3" w14:textId="77777777" w:rsidR="00EC4CD9" w:rsidRPr="00EC4CD9" w:rsidRDefault="00EC4CD9" w:rsidP="00EC58C1">
      <w:pPr>
        <w:pStyle w:val="PargrafodaLista"/>
        <w:ind w:left="405" w:firstLine="0"/>
        <w:rPr>
          <w:sz w:val="24"/>
        </w:rPr>
      </w:pPr>
    </w:p>
    <w:p w14:paraId="43B76458" w14:textId="339B0323" w:rsidR="00EC4CD9" w:rsidRPr="00EC58C1" w:rsidRDefault="00EC4CD9" w:rsidP="00EC4CD9">
      <w:pPr>
        <w:pStyle w:val="PargrafodaLista"/>
        <w:numPr>
          <w:ilvl w:val="0"/>
          <w:numId w:val="36"/>
        </w:numPr>
        <w:spacing w:after="160" w:line="259" w:lineRule="auto"/>
        <w:contextualSpacing/>
        <w:rPr>
          <w:rFonts w:eastAsia="Batang"/>
          <w:sz w:val="24"/>
        </w:rPr>
      </w:pPr>
      <w:r w:rsidRPr="00EC4CD9">
        <w:rPr>
          <w:sz w:val="24"/>
        </w:rPr>
        <w:t xml:space="preserve">E, </w:t>
      </w:r>
      <w:proofErr w:type="gramStart"/>
      <w:r w:rsidRPr="00EC4CD9">
        <w:rPr>
          <w:sz w:val="24"/>
        </w:rPr>
        <w:t>Por</w:t>
      </w:r>
      <w:proofErr w:type="gramEnd"/>
      <w:r w:rsidRPr="00EC4CD9">
        <w:rPr>
          <w:sz w:val="24"/>
        </w:rPr>
        <w:t xml:space="preserve"> assim haverem acordado, declaram ambas as partes contratantes, por se e seus sucessores a qualquer título, aceitar todas as disposições estabelecidas nas cláusulas do presente contrato e assinam o presente instrumento, em 02 (duas) vias de igual forma e</w:t>
      </w:r>
    </w:p>
    <w:p w14:paraId="584E593C" w14:textId="77777777" w:rsidR="00EC58C1" w:rsidRPr="00EC58C1" w:rsidRDefault="00EC58C1" w:rsidP="00EC58C1">
      <w:pPr>
        <w:pStyle w:val="PargrafodaLista"/>
        <w:rPr>
          <w:rFonts w:eastAsia="Batang"/>
          <w:sz w:val="24"/>
        </w:rPr>
      </w:pPr>
    </w:p>
    <w:p w14:paraId="61926031" w14:textId="77777777" w:rsidR="00EC4CD9" w:rsidRDefault="00EC4CD9" w:rsidP="00EC4CD9">
      <w:pPr>
        <w:pStyle w:val="PargrafodaLista"/>
        <w:ind w:left="1113"/>
        <w:rPr>
          <w:rFonts w:eastAsia="Batang"/>
          <w:sz w:val="24"/>
          <w:szCs w:val="24"/>
        </w:rPr>
      </w:pPr>
    </w:p>
    <w:p w14:paraId="7622B30B" w14:textId="77777777" w:rsidR="00EC4CD9" w:rsidRDefault="00EC4CD9" w:rsidP="00EC4CD9">
      <w:pPr>
        <w:ind w:firstLine="708"/>
        <w:jc w:val="both"/>
        <w:rPr>
          <w:rFonts w:ascii="Arial" w:hAnsi="Arial" w:cs="Arial"/>
          <w:sz w:val="24"/>
        </w:rPr>
      </w:pPr>
      <w:r w:rsidRPr="0022772B">
        <w:rPr>
          <w:rFonts w:ascii="Arial" w:hAnsi="Arial" w:cs="Arial"/>
          <w:sz w:val="24"/>
        </w:rPr>
        <w:t xml:space="preserve">teor, o representante da </w:t>
      </w:r>
      <w:r>
        <w:rPr>
          <w:rFonts w:ascii="Arial" w:hAnsi="Arial" w:cs="Arial"/>
          <w:sz w:val="24"/>
        </w:rPr>
        <w:t>Câmara</w:t>
      </w:r>
      <w:r w:rsidRPr="0022772B">
        <w:rPr>
          <w:rFonts w:ascii="Arial" w:hAnsi="Arial" w:cs="Arial"/>
          <w:sz w:val="24"/>
        </w:rPr>
        <w:t xml:space="preserve"> e da Contratada, na presença das testemunhas abaixo a tudo presentes.</w:t>
      </w:r>
    </w:p>
    <w:p w14:paraId="2C3BB72A" w14:textId="3FE837F8" w:rsidR="00EC4CD9" w:rsidRPr="0022772B" w:rsidRDefault="00EC58C1" w:rsidP="00EC4CD9">
      <w:pPr>
        <w:ind w:firstLine="708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Serra do Ramalho</w:t>
      </w:r>
      <w:r w:rsidR="00EC4CD9" w:rsidRPr="0022772B">
        <w:rPr>
          <w:rFonts w:ascii="Arial" w:hAnsi="Arial" w:cs="Arial"/>
          <w:sz w:val="24"/>
        </w:rPr>
        <w:t xml:space="preserve"> (BA), ____de _________de 2024.</w:t>
      </w:r>
    </w:p>
    <w:p w14:paraId="09EE9E01" w14:textId="77777777" w:rsidR="00EC4CD9" w:rsidRPr="0022772B" w:rsidRDefault="00EC4CD9" w:rsidP="00EC4CD9">
      <w:pPr>
        <w:jc w:val="center"/>
        <w:rPr>
          <w:rFonts w:ascii="Arial" w:eastAsia="Batang" w:hAnsi="Arial" w:cs="Arial"/>
          <w:sz w:val="24"/>
        </w:rPr>
      </w:pPr>
    </w:p>
    <w:p w14:paraId="22303461" w14:textId="77777777" w:rsidR="00EC4CD9" w:rsidRDefault="00EC4CD9" w:rsidP="00EC4CD9">
      <w:pPr>
        <w:jc w:val="center"/>
        <w:rPr>
          <w:rFonts w:ascii="Arial" w:eastAsia="Batang" w:hAnsi="Arial" w:cs="Arial"/>
          <w:sz w:val="24"/>
        </w:rPr>
      </w:pPr>
    </w:p>
    <w:p w14:paraId="2E562091" w14:textId="77777777" w:rsidR="00EC4CD9" w:rsidRPr="0022772B" w:rsidRDefault="00EC4CD9" w:rsidP="00EC4CD9">
      <w:pPr>
        <w:jc w:val="center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CONTRATANTE</w:t>
      </w:r>
    </w:p>
    <w:p w14:paraId="392C1E69" w14:textId="77777777" w:rsidR="00EC4CD9" w:rsidRDefault="00EC4CD9" w:rsidP="00EC4CD9">
      <w:pPr>
        <w:pStyle w:val="Ttulo5"/>
        <w:spacing w:before="0"/>
        <w:jc w:val="center"/>
        <w:rPr>
          <w:rFonts w:ascii="Arial" w:eastAsia="Batang" w:hAnsi="Arial" w:cs="Arial"/>
          <w:color w:val="auto"/>
          <w:sz w:val="24"/>
          <w:szCs w:val="24"/>
        </w:rPr>
      </w:pPr>
    </w:p>
    <w:p w14:paraId="6C9783C6" w14:textId="77777777" w:rsidR="00EC4CD9" w:rsidRPr="00593397" w:rsidRDefault="00EC4CD9" w:rsidP="00EC4CD9"/>
    <w:p w14:paraId="0BA736C6" w14:textId="77777777" w:rsidR="00EC4CD9" w:rsidRPr="0022772B" w:rsidRDefault="00EC4CD9" w:rsidP="00EC4CD9">
      <w:pPr>
        <w:pStyle w:val="Ttulo5"/>
        <w:spacing w:before="0"/>
        <w:jc w:val="center"/>
        <w:rPr>
          <w:rFonts w:ascii="Arial" w:eastAsia="Batang" w:hAnsi="Arial" w:cs="Arial"/>
          <w:b/>
          <w:i/>
          <w:color w:val="auto"/>
          <w:sz w:val="24"/>
          <w:szCs w:val="24"/>
        </w:rPr>
      </w:pPr>
      <w:r w:rsidRPr="0022772B">
        <w:rPr>
          <w:rFonts w:ascii="Arial" w:eastAsia="Batang" w:hAnsi="Arial" w:cs="Arial"/>
          <w:color w:val="auto"/>
          <w:sz w:val="24"/>
          <w:szCs w:val="24"/>
        </w:rPr>
        <w:t>CONTRATADO</w:t>
      </w:r>
    </w:p>
    <w:p w14:paraId="28ECF684" w14:textId="77777777" w:rsidR="00EC4CD9" w:rsidRDefault="00EC4CD9" w:rsidP="00EC4CD9">
      <w:pPr>
        <w:tabs>
          <w:tab w:val="left" w:pos="760"/>
          <w:tab w:val="left" w:pos="1120"/>
          <w:tab w:val="center" w:pos="4394"/>
        </w:tabs>
        <w:jc w:val="both"/>
        <w:rPr>
          <w:rFonts w:ascii="Arial" w:eastAsia="Batang" w:hAnsi="Arial" w:cs="Arial"/>
          <w:sz w:val="24"/>
        </w:rPr>
      </w:pPr>
    </w:p>
    <w:p w14:paraId="25B9DC5A" w14:textId="77777777" w:rsidR="00EC4CD9" w:rsidRDefault="00EC4CD9" w:rsidP="00EC4CD9">
      <w:pPr>
        <w:tabs>
          <w:tab w:val="left" w:pos="760"/>
          <w:tab w:val="left" w:pos="1120"/>
          <w:tab w:val="center" w:pos="4394"/>
        </w:tabs>
        <w:jc w:val="both"/>
        <w:rPr>
          <w:rFonts w:ascii="Arial" w:eastAsia="Batang" w:hAnsi="Arial" w:cs="Arial"/>
          <w:sz w:val="24"/>
        </w:rPr>
      </w:pPr>
    </w:p>
    <w:p w14:paraId="66473D96" w14:textId="77777777" w:rsidR="00EC4CD9" w:rsidRDefault="00EC4CD9" w:rsidP="00EC4CD9">
      <w:pPr>
        <w:tabs>
          <w:tab w:val="left" w:pos="760"/>
          <w:tab w:val="left" w:pos="1120"/>
          <w:tab w:val="center" w:pos="4394"/>
        </w:tabs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TESTEMUNHAS:</w:t>
      </w:r>
    </w:p>
    <w:p w14:paraId="2F290215" w14:textId="77777777" w:rsidR="00EC58C1" w:rsidRPr="0022772B" w:rsidRDefault="00EC58C1" w:rsidP="00EC4CD9">
      <w:pPr>
        <w:tabs>
          <w:tab w:val="left" w:pos="760"/>
          <w:tab w:val="left" w:pos="1120"/>
          <w:tab w:val="center" w:pos="4394"/>
        </w:tabs>
        <w:jc w:val="both"/>
        <w:rPr>
          <w:rFonts w:ascii="Arial" w:eastAsia="Batang" w:hAnsi="Arial" w:cs="Arial"/>
          <w:sz w:val="24"/>
        </w:rPr>
      </w:pPr>
    </w:p>
    <w:p w14:paraId="56129BFA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1:________________________________________</w:t>
      </w:r>
    </w:p>
    <w:p w14:paraId="22F6A2A9" w14:textId="77777777" w:rsidR="00EC4CD9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CPF Nº:</w:t>
      </w:r>
    </w:p>
    <w:p w14:paraId="0FC1A83E" w14:textId="77777777" w:rsidR="00EC58C1" w:rsidRDefault="00EC58C1" w:rsidP="00EC4CD9">
      <w:pPr>
        <w:jc w:val="both"/>
        <w:rPr>
          <w:rFonts w:ascii="Arial" w:eastAsia="Batang" w:hAnsi="Arial" w:cs="Arial"/>
          <w:sz w:val="24"/>
        </w:rPr>
      </w:pPr>
    </w:p>
    <w:p w14:paraId="64858EAC" w14:textId="77777777" w:rsidR="00EC58C1" w:rsidRPr="0022772B" w:rsidRDefault="00EC58C1" w:rsidP="00EC4CD9">
      <w:pPr>
        <w:jc w:val="both"/>
        <w:rPr>
          <w:rFonts w:ascii="Arial" w:eastAsia="Batang" w:hAnsi="Arial" w:cs="Arial"/>
          <w:sz w:val="24"/>
        </w:rPr>
      </w:pPr>
    </w:p>
    <w:p w14:paraId="6ACAE2E4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2:_________________________________________</w:t>
      </w:r>
    </w:p>
    <w:p w14:paraId="046F3932" w14:textId="77777777" w:rsidR="00EC4CD9" w:rsidRPr="0022772B" w:rsidRDefault="00EC4CD9" w:rsidP="00EC4CD9">
      <w:pPr>
        <w:jc w:val="both"/>
        <w:rPr>
          <w:rFonts w:ascii="Arial" w:eastAsia="Batang" w:hAnsi="Arial" w:cs="Arial"/>
          <w:sz w:val="24"/>
        </w:rPr>
      </w:pPr>
      <w:r w:rsidRPr="0022772B">
        <w:rPr>
          <w:rFonts w:ascii="Arial" w:eastAsia="Batang" w:hAnsi="Arial" w:cs="Arial"/>
          <w:sz w:val="24"/>
        </w:rPr>
        <w:t>CPF Nº:</w:t>
      </w:r>
    </w:p>
    <w:p w14:paraId="39F1EA16" w14:textId="77777777" w:rsidR="00EC4CD9" w:rsidRPr="0022772B" w:rsidRDefault="00EC4CD9" w:rsidP="00EC4CD9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478125F2" w14:textId="77777777" w:rsidR="00EC4CD9" w:rsidRPr="001B1974" w:rsidRDefault="00EC4CD9" w:rsidP="00EC4CD9">
      <w:pPr>
        <w:pStyle w:val="PargrafodaLista"/>
        <w:ind w:left="1113"/>
        <w:rPr>
          <w:rFonts w:eastAsia="Batang"/>
          <w:sz w:val="24"/>
          <w:szCs w:val="24"/>
        </w:rPr>
      </w:pPr>
    </w:p>
    <w:p w14:paraId="3C8E5CA8" w14:textId="77777777" w:rsidR="00EC4CD9" w:rsidRDefault="00EC4CD9" w:rsidP="0008696A">
      <w:pPr>
        <w:autoSpaceDE w:val="0"/>
        <w:autoSpaceDN w:val="0"/>
        <w:adjustRightInd w:val="0"/>
        <w:snapToGrid w:val="0"/>
        <w:jc w:val="both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688B6A5D" w14:textId="77777777" w:rsidR="0008696A" w:rsidRPr="005E0971" w:rsidRDefault="0008696A" w:rsidP="0008696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13E2803" w14:textId="77777777" w:rsidR="00D54DFA" w:rsidRPr="00D802BF" w:rsidRDefault="00D54DFA" w:rsidP="006F5896">
      <w:pPr>
        <w:rPr>
          <w:rFonts w:ascii="Palatino Linotype" w:hAnsi="Palatino Linotype" w:cstheme="minorHAnsi"/>
          <w:sz w:val="24"/>
        </w:rPr>
      </w:pPr>
    </w:p>
    <w:p w14:paraId="23C20B7B" w14:textId="77777777" w:rsidR="00D959A9" w:rsidRDefault="00D959A9" w:rsidP="006F5896">
      <w:pPr>
        <w:rPr>
          <w:rFonts w:asciiTheme="minorHAnsi" w:hAnsiTheme="minorHAnsi" w:cstheme="minorHAnsi"/>
          <w:sz w:val="24"/>
        </w:rPr>
      </w:pPr>
    </w:p>
    <w:p w14:paraId="019390F0" w14:textId="77777777" w:rsidR="00353F25" w:rsidRDefault="00353F25" w:rsidP="006F5896">
      <w:pPr>
        <w:rPr>
          <w:rFonts w:asciiTheme="minorHAnsi" w:hAnsiTheme="minorHAnsi" w:cstheme="minorHAnsi"/>
          <w:sz w:val="24"/>
        </w:rPr>
      </w:pPr>
    </w:p>
    <w:p w14:paraId="56063748" w14:textId="77777777" w:rsidR="00D959A9" w:rsidRDefault="00D959A9" w:rsidP="006F5896">
      <w:pPr>
        <w:rPr>
          <w:rFonts w:asciiTheme="minorHAnsi" w:hAnsiTheme="minorHAnsi" w:cstheme="minorHAnsi"/>
          <w:sz w:val="24"/>
        </w:rPr>
      </w:pPr>
    </w:p>
    <w:p w14:paraId="220F7070" w14:textId="77777777" w:rsidR="00D959A9" w:rsidRDefault="00D959A9" w:rsidP="006F5896">
      <w:pPr>
        <w:rPr>
          <w:rFonts w:asciiTheme="minorHAnsi" w:hAnsiTheme="minorHAnsi" w:cstheme="minorHAnsi"/>
          <w:sz w:val="24"/>
        </w:rPr>
      </w:pPr>
    </w:p>
    <w:p w14:paraId="46D5E63F" w14:textId="77777777" w:rsidR="00665499" w:rsidRDefault="00665499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21BEC618" w14:textId="77777777" w:rsidR="00EC58C1" w:rsidRDefault="00EC58C1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6D677483" w14:textId="77777777" w:rsidR="00EC58C1" w:rsidRDefault="00EC58C1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2059B377" w14:textId="77777777" w:rsidR="00EC58C1" w:rsidRDefault="00EC58C1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2B0978A9" w14:textId="77777777" w:rsidR="00EC58C1" w:rsidRDefault="00EC58C1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2B25459D" w14:textId="77777777" w:rsidR="0088626D" w:rsidRDefault="0088626D" w:rsidP="0088626D">
      <w:pPr>
        <w:rPr>
          <w:rFonts w:asciiTheme="minorHAnsi" w:hAnsiTheme="minorHAnsi" w:cstheme="minorHAnsi"/>
          <w:sz w:val="24"/>
        </w:rPr>
      </w:pPr>
    </w:p>
    <w:p w14:paraId="4FEC5793" w14:textId="5F1F1D5C" w:rsidR="0088626D" w:rsidRPr="00F11034" w:rsidRDefault="0088626D" w:rsidP="00401758">
      <w:pPr>
        <w:shd w:val="clear" w:color="auto" w:fill="BFBFBF" w:themeFill="background1" w:themeFillShade="BF"/>
        <w:autoSpaceDE w:val="0"/>
        <w:autoSpaceDN w:val="0"/>
        <w:adjustRightInd w:val="0"/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sz w:val="24"/>
        </w:rPr>
      </w:pPr>
      <w:r w:rsidRPr="00F11034">
        <w:rPr>
          <w:rFonts w:ascii="Arial" w:hAnsi="Arial" w:cs="Arial"/>
          <w:b/>
          <w:bCs/>
          <w:color w:val="000000"/>
          <w:sz w:val="24"/>
          <w:lang w:val="x-none"/>
        </w:rPr>
        <w:lastRenderedPageBreak/>
        <w:t xml:space="preserve">ANEXO </w:t>
      </w:r>
      <w:r w:rsidR="00BD3E6A">
        <w:rPr>
          <w:rFonts w:ascii="Arial" w:hAnsi="Arial" w:cs="Arial"/>
          <w:b/>
          <w:bCs/>
          <w:color w:val="000000"/>
          <w:sz w:val="24"/>
        </w:rPr>
        <w:t>I</w:t>
      </w:r>
    </w:p>
    <w:p w14:paraId="6356A647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</w:rPr>
      </w:pPr>
    </w:p>
    <w:p w14:paraId="443E9014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</w:rPr>
      </w:pPr>
    </w:p>
    <w:p w14:paraId="7FC018E6" w14:textId="3E5E883B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b/>
          <w:bCs/>
          <w:sz w:val="24"/>
          <w:lang w:val="pt-BR"/>
        </w:rPr>
        <w:t>MODELO DE DECLARAÇÃO NOS TERMOS DO INCISO XXXIII</w:t>
      </w:r>
      <w:r w:rsidR="00401758" w:rsidRPr="00F11034">
        <w:rPr>
          <w:rFonts w:ascii="Arial" w:hAnsi="Arial" w:cs="Arial"/>
          <w:b/>
          <w:bCs/>
          <w:sz w:val="24"/>
          <w:lang w:val="pt-BR"/>
        </w:rPr>
        <w:t>,</w:t>
      </w:r>
      <w:r w:rsidRPr="00F11034">
        <w:rPr>
          <w:rFonts w:ascii="Arial" w:hAnsi="Arial" w:cs="Arial"/>
          <w:b/>
          <w:bCs/>
          <w:sz w:val="24"/>
          <w:lang w:val="pt-BR"/>
        </w:rPr>
        <w:t xml:space="preserve"> DO ART</w:t>
      </w:r>
      <w:r w:rsidR="00401758" w:rsidRPr="00F11034">
        <w:rPr>
          <w:rFonts w:ascii="Arial" w:hAnsi="Arial" w:cs="Arial"/>
          <w:b/>
          <w:bCs/>
          <w:sz w:val="24"/>
          <w:lang w:val="pt-BR"/>
        </w:rPr>
        <w:t>.</w:t>
      </w:r>
      <w:r w:rsidRPr="00F11034">
        <w:rPr>
          <w:rFonts w:ascii="Arial" w:hAnsi="Arial" w:cs="Arial"/>
          <w:b/>
          <w:bCs/>
          <w:sz w:val="24"/>
          <w:lang w:val="pt-BR"/>
        </w:rPr>
        <w:t xml:space="preserve"> 7º</w:t>
      </w:r>
      <w:r w:rsidR="00401758" w:rsidRPr="00F11034">
        <w:rPr>
          <w:rFonts w:ascii="Arial" w:hAnsi="Arial" w:cs="Arial"/>
          <w:b/>
          <w:bCs/>
          <w:sz w:val="24"/>
          <w:lang w:val="pt-BR"/>
        </w:rPr>
        <w:t>,</w:t>
      </w:r>
      <w:r w:rsidRPr="00F11034">
        <w:rPr>
          <w:rFonts w:ascii="Arial" w:hAnsi="Arial" w:cs="Arial"/>
          <w:b/>
          <w:bCs/>
          <w:sz w:val="24"/>
          <w:lang w:val="pt-BR"/>
        </w:rPr>
        <w:t xml:space="preserve"> DA CONSTITUIÇÃO FEDERAL </w:t>
      </w:r>
    </w:p>
    <w:p w14:paraId="6466A988" w14:textId="77777777" w:rsidR="00401758" w:rsidRPr="00F11034" w:rsidRDefault="00401758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</w:p>
    <w:p w14:paraId="0788389A" w14:textId="4B9D1620" w:rsidR="001D31A0" w:rsidRPr="00F11034" w:rsidRDefault="001D31A0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  <w:r w:rsidRPr="00F11034">
        <w:rPr>
          <w:rFonts w:ascii="Arial" w:hAnsi="Arial" w:cs="Arial"/>
          <w:b/>
          <w:bCs/>
          <w:sz w:val="24"/>
          <w:lang w:val="pt-BR"/>
        </w:rPr>
        <w:t xml:space="preserve">(PAPEL TIMBRADO DA EMPRESA) </w:t>
      </w:r>
    </w:p>
    <w:p w14:paraId="31BBFA42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</w:p>
    <w:p w14:paraId="7F75E486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497F1C35" w14:textId="4C8C0921" w:rsidR="001D31A0" w:rsidRPr="00F11034" w:rsidRDefault="00BD3E6A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sz w:val="24"/>
          <w:lang w:val="pt-BR"/>
        </w:rPr>
        <w:t>__________________________</w:t>
      </w:r>
      <w:r w:rsidR="001D31A0" w:rsidRPr="00F11034">
        <w:rPr>
          <w:rFonts w:ascii="Arial" w:hAnsi="Arial" w:cs="Arial"/>
          <w:sz w:val="24"/>
          <w:lang w:val="pt-BR"/>
        </w:rPr>
        <w:t>, inscrit</w:t>
      </w:r>
      <w:r>
        <w:rPr>
          <w:rFonts w:ascii="Arial" w:hAnsi="Arial" w:cs="Arial"/>
          <w:sz w:val="24"/>
          <w:lang w:val="pt-BR"/>
        </w:rPr>
        <w:t>a</w:t>
      </w:r>
      <w:r w:rsidR="001D31A0" w:rsidRPr="00F11034">
        <w:rPr>
          <w:rFonts w:ascii="Arial" w:hAnsi="Arial" w:cs="Arial"/>
          <w:sz w:val="24"/>
          <w:lang w:val="pt-BR"/>
        </w:rPr>
        <w:t xml:space="preserve"> no </w:t>
      </w:r>
      <w:r w:rsidR="00401758" w:rsidRPr="00F11034">
        <w:rPr>
          <w:rFonts w:ascii="Arial" w:hAnsi="Arial" w:cs="Arial"/>
          <w:sz w:val="24"/>
          <w:lang w:val="pt-BR"/>
        </w:rPr>
        <w:t>CNPJ</w:t>
      </w:r>
      <w:r w:rsidR="001D31A0" w:rsidRPr="00F11034">
        <w:rPr>
          <w:rFonts w:ascii="Arial" w:hAnsi="Arial" w:cs="Arial"/>
          <w:sz w:val="24"/>
          <w:lang w:val="pt-BR"/>
        </w:rPr>
        <w:t xml:space="preserve"> nº </w:t>
      </w:r>
      <w:r>
        <w:rPr>
          <w:rFonts w:ascii="Arial" w:hAnsi="Arial" w:cs="Arial"/>
          <w:sz w:val="24"/>
          <w:lang w:val="pt-BR"/>
        </w:rPr>
        <w:t>_____________________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 , por intermédio de seu </w:t>
      </w:r>
      <w:r w:rsidR="00401758" w:rsidRPr="00F11034">
        <w:rPr>
          <w:rFonts w:ascii="Arial" w:hAnsi="Arial" w:cs="Arial"/>
          <w:sz w:val="24"/>
          <w:lang w:val="pt-BR"/>
        </w:rPr>
        <w:t xml:space="preserve"> </w:t>
      </w:r>
      <w:r w:rsidR="001D31A0" w:rsidRPr="00F11034">
        <w:rPr>
          <w:rFonts w:ascii="Arial" w:hAnsi="Arial" w:cs="Arial"/>
          <w:sz w:val="24"/>
          <w:lang w:val="pt-BR"/>
        </w:rPr>
        <w:t>representante legal</w:t>
      </w:r>
      <w:r>
        <w:rPr>
          <w:rFonts w:ascii="Arial" w:hAnsi="Arial" w:cs="Arial"/>
          <w:sz w:val="24"/>
          <w:lang w:val="pt-BR"/>
        </w:rPr>
        <w:t>,</w:t>
      </w:r>
      <w:r w:rsidR="001D31A0" w:rsidRPr="00F11034">
        <w:rPr>
          <w:rFonts w:ascii="Arial" w:hAnsi="Arial" w:cs="Arial"/>
          <w:sz w:val="24"/>
          <w:lang w:val="pt-BR"/>
        </w:rPr>
        <w:t xml:space="preserve"> o(a) </w:t>
      </w:r>
      <w:proofErr w:type="spellStart"/>
      <w:r w:rsidR="00401758" w:rsidRPr="00F11034">
        <w:rPr>
          <w:rFonts w:ascii="Arial" w:hAnsi="Arial" w:cs="Arial"/>
          <w:sz w:val="24"/>
          <w:lang w:val="pt-BR"/>
        </w:rPr>
        <w:t>S</w:t>
      </w:r>
      <w:r w:rsidR="001D31A0" w:rsidRPr="00F11034">
        <w:rPr>
          <w:rFonts w:ascii="Arial" w:hAnsi="Arial" w:cs="Arial"/>
          <w:sz w:val="24"/>
          <w:lang w:val="pt-BR"/>
        </w:rPr>
        <w:t>r</w:t>
      </w:r>
      <w:proofErr w:type="spellEnd"/>
      <w:r w:rsidR="001D31A0" w:rsidRPr="00F11034">
        <w:rPr>
          <w:rFonts w:ascii="Arial" w:hAnsi="Arial" w:cs="Arial"/>
          <w:sz w:val="24"/>
          <w:lang w:val="pt-BR"/>
        </w:rPr>
        <w:t xml:space="preserve">(a) </w:t>
      </w:r>
      <w:r>
        <w:rPr>
          <w:rFonts w:ascii="Arial" w:hAnsi="Arial" w:cs="Arial"/>
          <w:sz w:val="24"/>
          <w:lang w:val="pt-BR"/>
        </w:rPr>
        <w:t>_____________________________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, portador(a) da carteira de </w:t>
      </w:r>
      <w:r w:rsidR="00401758" w:rsidRPr="00F11034">
        <w:rPr>
          <w:rFonts w:ascii="Arial" w:hAnsi="Arial" w:cs="Arial"/>
          <w:sz w:val="24"/>
          <w:lang w:val="pt-BR"/>
        </w:rPr>
        <w:t xml:space="preserve"> </w:t>
      </w:r>
      <w:r w:rsidR="001D31A0" w:rsidRPr="00F11034">
        <w:rPr>
          <w:rFonts w:ascii="Arial" w:hAnsi="Arial" w:cs="Arial"/>
          <w:sz w:val="24"/>
          <w:lang w:val="pt-BR"/>
        </w:rPr>
        <w:t xml:space="preserve">identidade nº </w:t>
      </w:r>
      <w:r>
        <w:rPr>
          <w:rFonts w:ascii="Arial" w:hAnsi="Arial" w:cs="Arial"/>
          <w:sz w:val="24"/>
          <w:lang w:val="pt-BR"/>
        </w:rPr>
        <w:t>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 e </w:t>
      </w:r>
      <w:r w:rsidR="00401758" w:rsidRPr="00F11034">
        <w:rPr>
          <w:rFonts w:ascii="Arial" w:hAnsi="Arial" w:cs="Arial"/>
          <w:sz w:val="24"/>
          <w:lang w:val="pt-BR"/>
        </w:rPr>
        <w:t>CPF</w:t>
      </w:r>
      <w:r w:rsidR="001D31A0" w:rsidRPr="00F11034">
        <w:rPr>
          <w:rFonts w:ascii="Arial" w:hAnsi="Arial" w:cs="Arial"/>
          <w:sz w:val="24"/>
          <w:lang w:val="pt-BR"/>
        </w:rPr>
        <w:t xml:space="preserve"> nº </w:t>
      </w:r>
      <w:r>
        <w:rPr>
          <w:rFonts w:ascii="Arial" w:hAnsi="Arial" w:cs="Arial"/>
          <w:sz w:val="24"/>
          <w:lang w:val="pt-BR"/>
        </w:rPr>
        <w:t>_____________________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 , declara, para fins do disposto no inciso XXXIII do art. 7º</w:t>
      </w:r>
      <w:r w:rsidR="00401758" w:rsidRPr="00F11034">
        <w:rPr>
          <w:rFonts w:ascii="Arial" w:hAnsi="Arial" w:cs="Arial"/>
          <w:sz w:val="24"/>
          <w:lang w:val="pt-BR"/>
        </w:rPr>
        <w:t>,</w:t>
      </w:r>
      <w:r w:rsidR="001D31A0" w:rsidRPr="00F11034">
        <w:rPr>
          <w:rFonts w:ascii="Arial" w:hAnsi="Arial" w:cs="Arial"/>
          <w:sz w:val="24"/>
          <w:lang w:val="pt-BR"/>
        </w:rPr>
        <w:t xml:space="preserve"> da </w:t>
      </w:r>
      <w:r w:rsidR="00401758" w:rsidRPr="00F11034">
        <w:rPr>
          <w:rFonts w:ascii="Arial" w:hAnsi="Arial" w:cs="Arial"/>
          <w:sz w:val="24"/>
          <w:lang w:val="pt-BR"/>
        </w:rPr>
        <w:t>L</w:t>
      </w:r>
      <w:r w:rsidR="001D31A0" w:rsidRPr="00F11034">
        <w:rPr>
          <w:rFonts w:ascii="Arial" w:hAnsi="Arial" w:cs="Arial"/>
          <w:sz w:val="24"/>
          <w:lang w:val="pt-BR"/>
        </w:rPr>
        <w:t xml:space="preserve">ei nº 14.133, de 01 de abril de 2021, acrescido pela </w:t>
      </w:r>
      <w:r w:rsidR="00401758" w:rsidRPr="00F11034">
        <w:rPr>
          <w:rFonts w:ascii="Arial" w:hAnsi="Arial" w:cs="Arial"/>
          <w:sz w:val="24"/>
          <w:lang w:val="pt-BR"/>
        </w:rPr>
        <w:t>L</w:t>
      </w:r>
      <w:r w:rsidR="001D31A0" w:rsidRPr="00F11034">
        <w:rPr>
          <w:rFonts w:ascii="Arial" w:hAnsi="Arial" w:cs="Arial"/>
          <w:sz w:val="24"/>
          <w:lang w:val="pt-BR"/>
        </w:rPr>
        <w:t xml:space="preserve">ei nº 9.854, de 27 de outubro de 1999, que não emprega menor de </w:t>
      </w:r>
      <w:r w:rsidR="00401758" w:rsidRPr="00F11034">
        <w:rPr>
          <w:rFonts w:ascii="Arial" w:hAnsi="Arial" w:cs="Arial"/>
          <w:sz w:val="24"/>
          <w:lang w:val="pt-BR"/>
        </w:rPr>
        <w:t>18 (</w:t>
      </w:r>
      <w:r w:rsidR="001D31A0" w:rsidRPr="00F11034">
        <w:rPr>
          <w:rFonts w:ascii="Arial" w:hAnsi="Arial" w:cs="Arial"/>
          <w:sz w:val="24"/>
          <w:lang w:val="pt-BR"/>
        </w:rPr>
        <w:t>dezoito</w:t>
      </w:r>
      <w:r w:rsidR="00401758" w:rsidRPr="00F11034">
        <w:rPr>
          <w:rFonts w:ascii="Arial" w:hAnsi="Arial" w:cs="Arial"/>
          <w:sz w:val="24"/>
          <w:lang w:val="pt-BR"/>
        </w:rPr>
        <w:t>)</w:t>
      </w:r>
      <w:r w:rsidR="001D31A0" w:rsidRPr="00F11034">
        <w:rPr>
          <w:rFonts w:ascii="Arial" w:hAnsi="Arial" w:cs="Arial"/>
          <w:sz w:val="24"/>
          <w:lang w:val="pt-BR"/>
        </w:rPr>
        <w:t xml:space="preserve"> anos em trabalho noturno, perigoso ou insalubre e não emprega menor de dezesseis anos. </w:t>
      </w:r>
    </w:p>
    <w:p w14:paraId="146F204B" w14:textId="77777777" w:rsidR="00401758" w:rsidRPr="00F11034" w:rsidRDefault="00401758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2C69EFD4" w14:textId="1F7D53D4" w:rsidR="001D31A0" w:rsidRPr="00F11034" w:rsidRDefault="00401758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sz w:val="24"/>
          <w:lang w:val="pt-BR"/>
        </w:rPr>
        <w:t>R</w:t>
      </w:r>
      <w:r w:rsidR="001D31A0" w:rsidRPr="00F11034">
        <w:rPr>
          <w:rFonts w:ascii="Arial" w:hAnsi="Arial" w:cs="Arial"/>
          <w:sz w:val="24"/>
          <w:lang w:val="pt-BR"/>
        </w:rPr>
        <w:t xml:space="preserve">essalva: emprega menor, a partir de quatorze anos, na condição de aprendiz </w:t>
      </w:r>
      <w:proofErr w:type="gramStart"/>
      <w:r w:rsidR="001D31A0" w:rsidRPr="00F11034">
        <w:rPr>
          <w:rFonts w:ascii="Arial" w:hAnsi="Arial" w:cs="Arial"/>
          <w:sz w:val="24"/>
          <w:lang w:val="pt-BR"/>
        </w:rPr>
        <w:t xml:space="preserve">( </w:t>
      </w:r>
      <w:r w:rsidR="00E87483">
        <w:rPr>
          <w:rFonts w:ascii="Arial" w:hAnsi="Arial" w:cs="Arial"/>
          <w:sz w:val="24"/>
          <w:lang w:val="pt-BR"/>
        </w:rPr>
        <w:t xml:space="preserve"> </w:t>
      </w:r>
      <w:r w:rsidR="001D31A0" w:rsidRPr="00F11034">
        <w:rPr>
          <w:rFonts w:ascii="Arial" w:hAnsi="Arial" w:cs="Arial"/>
          <w:sz w:val="24"/>
          <w:lang w:val="pt-BR"/>
        </w:rPr>
        <w:t>)</w:t>
      </w:r>
      <w:proofErr w:type="gramEnd"/>
      <w:r w:rsidRPr="00F11034">
        <w:rPr>
          <w:rFonts w:ascii="Arial" w:hAnsi="Arial" w:cs="Arial"/>
          <w:sz w:val="24"/>
          <w:lang w:val="pt-BR"/>
        </w:rPr>
        <w:t>.</w:t>
      </w:r>
      <w:r w:rsidR="001D31A0" w:rsidRPr="00F11034">
        <w:rPr>
          <w:rFonts w:ascii="Arial" w:hAnsi="Arial" w:cs="Arial"/>
          <w:sz w:val="24"/>
          <w:lang w:val="pt-BR"/>
        </w:rPr>
        <w:t xml:space="preserve"> </w:t>
      </w:r>
    </w:p>
    <w:p w14:paraId="752AD1EA" w14:textId="57391EF5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45658B39" w14:textId="77777777" w:rsidR="00401758" w:rsidRPr="00F11034" w:rsidRDefault="00401758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24085CE4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394CF0FA" w14:textId="77777777" w:rsidR="00BD3E6A" w:rsidRDefault="00BD3E6A" w:rsidP="00401758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sz w:val="24"/>
          <w:lang w:val="pt-BR"/>
        </w:rPr>
        <w:t>________________________</w:t>
      </w:r>
    </w:p>
    <w:p w14:paraId="0A75852D" w14:textId="7BC46B15" w:rsidR="001D31A0" w:rsidRPr="00F11034" w:rsidRDefault="001D31A0" w:rsidP="00401758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sz w:val="24"/>
          <w:lang w:val="pt-BR"/>
        </w:rPr>
        <w:t>(local e data)</w:t>
      </w:r>
    </w:p>
    <w:p w14:paraId="772251EF" w14:textId="453C57B2" w:rsidR="001D31A0" w:rsidRPr="00F11034" w:rsidRDefault="001D31A0" w:rsidP="00401758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</w:p>
    <w:p w14:paraId="217DA67F" w14:textId="77777777" w:rsidR="00BD3E6A" w:rsidRDefault="00BD3E6A" w:rsidP="00BD3E6A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sz w:val="24"/>
          <w:lang w:val="pt-BR"/>
        </w:rPr>
        <w:t>______________________________</w:t>
      </w:r>
    </w:p>
    <w:p w14:paraId="00C2539D" w14:textId="08864124" w:rsidR="001D31A0" w:rsidRPr="00BD3E6A" w:rsidRDefault="001D31A0" w:rsidP="00BD3E6A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sz w:val="24"/>
          <w:lang w:val="pt-BR"/>
        </w:rPr>
        <w:t xml:space="preserve"> (representante legal)</w:t>
      </w:r>
    </w:p>
    <w:p w14:paraId="52A62872" w14:textId="77777777" w:rsidR="001D31A0" w:rsidRPr="00401758" w:rsidRDefault="001D31A0" w:rsidP="00401758">
      <w:pPr>
        <w:spacing w:line="360" w:lineRule="auto"/>
        <w:jc w:val="center"/>
        <w:rPr>
          <w:sz w:val="24"/>
        </w:rPr>
      </w:pPr>
    </w:p>
    <w:p w14:paraId="5095B174" w14:textId="77777777" w:rsidR="001D31A0" w:rsidRPr="00401758" w:rsidRDefault="001D31A0" w:rsidP="00401758">
      <w:pPr>
        <w:spacing w:line="360" w:lineRule="auto"/>
        <w:jc w:val="both"/>
        <w:rPr>
          <w:sz w:val="24"/>
        </w:rPr>
      </w:pPr>
    </w:p>
    <w:p w14:paraId="0959963E" w14:textId="4CE575C8" w:rsidR="00C46388" w:rsidRDefault="00C46388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19E44869" w14:textId="77777777" w:rsidR="00C46388" w:rsidRPr="00E84515" w:rsidRDefault="00C46388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sectPr w:rsidR="00C46388" w:rsidRPr="00E84515" w:rsidSect="00B4170A">
      <w:headerReference w:type="default" r:id="rId8"/>
      <w:footerReference w:type="default" r:id="rId9"/>
      <w:pgSz w:w="11900" w:h="16840"/>
      <w:pgMar w:top="720" w:right="640" w:bottom="280" w:left="10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6B4563" w14:textId="77777777" w:rsidR="0015733B" w:rsidRDefault="0015733B">
      <w:r>
        <w:separator/>
      </w:r>
    </w:p>
  </w:endnote>
  <w:endnote w:type="continuationSeparator" w:id="0">
    <w:p w14:paraId="0A8D9F03" w14:textId="77777777" w:rsidR="0015733B" w:rsidRDefault="0015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66CB0" w14:textId="77777777" w:rsidR="00B4170A" w:rsidRDefault="00B4170A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</w:p>
  <w:p w14:paraId="27B4794D" w14:textId="77777777" w:rsidR="00B4170A" w:rsidRDefault="00B4170A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</w:p>
  <w:p w14:paraId="519E3EE3" w14:textId="7DB440B2" w:rsidR="0090302C" w:rsidRDefault="00E63C55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  <w:r>
      <w:rPr>
        <w:noProof/>
        <w:lang w:val="pt-BR"/>
      </w:rPr>
      <w:drawing>
        <wp:anchor distT="0" distB="0" distL="114300" distR="114300" simplePos="0" relativeHeight="251658240" behindDoc="0" locked="0" layoutInCell="1" allowOverlap="1" wp14:anchorId="4391C006" wp14:editId="49808AF5">
          <wp:simplePos x="0" y="0"/>
          <wp:positionH relativeFrom="column">
            <wp:posOffset>-772795</wp:posOffset>
          </wp:positionH>
          <wp:positionV relativeFrom="paragraph">
            <wp:posOffset>-485140</wp:posOffset>
          </wp:positionV>
          <wp:extent cx="7562850" cy="322580"/>
          <wp:effectExtent l="19050" t="0" r="0" b="0"/>
          <wp:wrapNone/>
          <wp:docPr id="7" name="Imagem 7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mag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322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302C" w:rsidRPr="00A806EB">
      <w:rPr>
        <w:b/>
        <w:bCs/>
        <w:sz w:val="20"/>
        <w:lang w:val="pt-BR"/>
      </w:rPr>
      <w:t>Avenida Norte, S/N°, Centro</w:t>
    </w:r>
    <w:r w:rsidR="00B7340E">
      <w:rPr>
        <w:b/>
        <w:bCs/>
        <w:sz w:val="20"/>
        <w:lang w:val="pt-BR"/>
      </w:rPr>
      <w:t xml:space="preserve"> –</w:t>
    </w:r>
    <w:r w:rsidR="0090302C" w:rsidRPr="00A806EB">
      <w:rPr>
        <w:b/>
        <w:bCs/>
        <w:sz w:val="20"/>
        <w:lang w:val="pt-BR"/>
      </w:rPr>
      <w:t xml:space="preserve"> CEP</w:t>
    </w:r>
    <w:r w:rsidR="00B7340E">
      <w:rPr>
        <w:b/>
        <w:bCs/>
        <w:sz w:val="20"/>
        <w:lang w:val="pt-BR"/>
      </w:rPr>
      <w:t>:</w:t>
    </w:r>
    <w:r w:rsidR="0090302C" w:rsidRPr="00A806EB">
      <w:rPr>
        <w:b/>
        <w:bCs/>
        <w:sz w:val="20"/>
        <w:lang w:val="pt-BR"/>
      </w:rPr>
      <w:t xml:space="preserve"> 47.630-000, Serra do Ramalho – Bahia</w:t>
    </w:r>
  </w:p>
  <w:p w14:paraId="3EDF61FB" w14:textId="77777777" w:rsidR="0090302C" w:rsidRPr="00A806EB" w:rsidRDefault="0090302C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  <w:r>
      <w:rPr>
        <w:b/>
        <w:bCs/>
        <w:sz w:val="20"/>
        <w:lang w:val="pt-BR"/>
      </w:rPr>
      <w:t>E-mail: camaramunicipal.serradoramalho@gmail.com</w:t>
    </w:r>
  </w:p>
  <w:p w14:paraId="1ABEBA05" w14:textId="77777777" w:rsidR="005B0A5E" w:rsidRDefault="005B0A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BF0AE2" w14:textId="77777777" w:rsidR="0015733B" w:rsidRDefault="0015733B">
      <w:r>
        <w:separator/>
      </w:r>
    </w:p>
  </w:footnote>
  <w:footnote w:type="continuationSeparator" w:id="0">
    <w:p w14:paraId="72B44438" w14:textId="77777777" w:rsidR="0015733B" w:rsidRDefault="00157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61AB9" w14:textId="77777777" w:rsidR="00A806EB" w:rsidRPr="00A806EB" w:rsidRDefault="00E63C55" w:rsidP="00A806EB">
    <w:pPr>
      <w:tabs>
        <w:tab w:val="left" w:pos="1134"/>
      </w:tabs>
      <w:ind w:left="1701"/>
      <w:jc w:val="both"/>
      <w:rPr>
        <w:b/>
        <w:bCs/>
        <w:sz w:val="24"/>
        <w:lang w:val="pt-BR"/>
      </w:rPr>
    </w:pPr>
    <w:r>
      <w:rPr>
        <w:noProof/>
        <w:sz w:val="24"/>
        <w:lang w:val="pt-BR"/>
      </w:rPr>
      <w:drawing>
        <wp:anchor distT="0" distB="0" distL="114300" distR="114300" simplePos="0" relativeHeight="251657216" behindDoc="1" locked="0" layoutInCell="1" allowOverlap="1" wp14:anchorId="09567FF1" wp14:editId="5676FF1D">
          <wp:simplePos x="0" y="0"/>
          <wp:positionH relativeFrom="column">
            <wp:posOffset>5411470</wp:posOffset>
          </wp:positionH>
          <wp:positionV relativeFrom="paragraph">
            <wp:posOffset>-354965</wp:posOffset>
          </wp:positionV>
          <wp:extent cx="1000125" cy="96202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4"/>
        <w:lang w:val="pt-BR"/>
      </w:rPr>
      <w:drawing>
        <wp:anchor distT="0" distB="0" distL="114300" distR="114300" simplePos="0" relativeHeight="251656192" behindDoc="0" locked="0" layoutInCell="1" allowOverlap="1" wp14:anchorId="2E25EF13" wp14:editId="00518931">
          <wp:simplePos x="0" y="0"/>
          <wp:positionH relativeFrom="column">
            <wp:posOffset>0</wp:posOffset>
          </wp:positionH>
          <wp:positionV relativeFrom="paragraph">
            <wp:posOffset>-292735</wp:posOffset>
          </wp:positionV>
          <wp:extent cx="914400" cy="1066800"/>
          <wp:effectExtent l="19050" t="0" r="0" b="0"/>
          <wp:wrapNone/>
          <wp:docPr id="5" name="Imagem 5" descr="994f3cd4-5001-4e77-8f4d-8980ee568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994f3cd4-5001-4e77-8f4d-8980ee568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06EB" w:rsidRPr="00A806EB">
      <w:rPr>
        <w:b/>
        <w:bCs/>
        <w:sz w:val="24"/>
        <w:lang w:val="pt-BR"/>
      </w:rPr>
      <w:t>ESTADO DA BAHIA</w:t>
    </w:r>
  </w:p>
  <w:p w14:paraId="6AEC1514" w14:textId="77777777" w:rsidR="00A806EB" w:rsidRPr="00A806EB" w:rsidRDefault="00A806EB" w:rsidP="00A806EB">
    <w:pPr>
      <w:tabs>
        <w:tab w:val="left" w:pos="1134"/>
      </w:tabs>
      <w:ind w:left="1701"/>
      <w:jc w:val="both"/>
      <w:rPr>
        <w:b/>
        <w:bCs/>
        <w:sz w:val="24"/>
        <w:lang w:val="pt-BR"/>
      </w:rPr>
    </w:pPr>
    <w:r w:rsidRPr="00A806EB">
      <w:rPr>
        <w:b/>
        <w:bCs/>
        <w:sz w:val="24"/>
        <w:lang w:val="pt-BR"/>
      </w:rPr>
      <w:t>PODER LEGISLATIVO</w:t>
    </w:r>
  </w:p>
  <w:p w14:paraId="7DF1935A" w14:textId="77777777" w:rsidR="00A806EB" w:rsidRPr="00A806EB" w:rsidRDefault="00A806EB" w:rsidP="00537490">
    <w:pPr>
      <w:tabs>
        <w:tab w:val="left" w:pos="1134"/>
        <w:tab w:val="right" w:pos="9639"/>
      </w:tabs>
      <w:ind w:left="1701"/>
      <w:jc w:val="both"/>
      <w:rPr>
        <w:b/>
        <w:bCs/>
        <w:sz w:val="24"/>
        <w:lang w:val="pt-BR"/>
      </w:rPr>
    </w:pPr>
    <w:r w:rsidRPr="00A806EB">
      <w:rPr>
        <w:b/>
        <w:bCs/>
        <w:sz w:val="24"/>
        <w:lang w:val="pt-BR"/>
      </w:rPr>
      <w:t>CÂMARA MUNICIPAL DE SERRA DO RAMALHO</w:t>
    </w:r>
    <w:r w:rsidR="00537490">
      <w:rPr>
        <w:b/>
        <w:bCs/>
        <w:sz w:val="24"/>
        <w:lang w:val="pt-BR"/>
      </w:rPr>
      <w:tab/>
    </w:r>
  </w:p>
  <w:p w14:paraId="37AEE3E6" w14:textId="3EC5DBD9" w:rsidR="00A806EB" w:rsidRPr="00A806EB" w:rsidRDefault="00E63C55" w:rsidP="00A806EB">
    <w:pPr>
      <w:tabs>
        <w:tab w:val="left" w:pos="1134"/>
      </w:tabs>
      <w:ind w:left="1701"/>
      <w:jc w:val="both"/>
      <w:rPr>
        <w:b/>
        <w:bCs/>
        <w:sz w:val="24"/>
        <w:lang w:val="pt-BR"/>
      </w:rPr>
    </w:pPr>
    <w:r>
      <w:rPr>
        <w:noProof/>
        <w:lang w:val="pt-BR"/>
      </w:rPr>
      <w:drawing>
        <wp:anchor distT="0" distB="0" distL="114300" distR="114300" simplePos="0" relativeHeight="251659264" behindDoc="1" locked="0" layoutInCell="1" allowOverlap="1" wp14:anchorId="5308D5BF" wp14:editId="14FCDC07">
          <wp:simplePos x="0" y="0"/>
          <wp:positionH relativeFrom="column">
            <wp:posOffset>-772795</wp:posOffset>
          </wp:positionH>
          <wp:positionV relativeFrom="paragraph">
            <wp:posOffset>151765</wp:posOffset>
          </wp:positionV>
          <wp:extent cx="7562850" cy="387350"/>
          <wp:effectExtent l="19050" t="0" r="0" b="0"/>
          <wp:wrapNone/>
          <wp:docPr id="9" name="Imagem 9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mages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387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06EB" w:rsidRPr="00A806EB">
      <w:rPr>
        <w:b/>
        <w:bCs/>
        <w:sz w:val="24"/>
        <w:lang w:val="pt-BR"/>
      </w:rPr>
      <w:t>CNPJ: 63.179.261/0001-30</w:t>
    </w:r>
  </w:p>
  <w:p w14:paraId="4B69C04D" w14:textId="0722FA3F" w:rsidR="00585B28" w:rsidRDefault="004510BE" w:rsidP="00B7340E">
    <w:pPr>
      <w:pStyle w:val="Cabealho"/>
      <w:tabs>
        <w:tab w:val="clear" w:pos="4252"/>
        <w:tab w:val="clear" w:pos="8504"/>
        <w:tab w:val="left" w:pos="6975"/>
      </w:tabs>
      <w:rPr>
        <w:sz w:val="24"/>
      </w:rPr>
    </w:pPr>
    <w:r w:rsidRPr="00A806EB">
      <w:rPr>
        <w:sz w:val="24"/>
      </w:rPr>
      <w:t xml:space="preserve"> </w:t>
    </w:r>
    <w:r w:rsidR="00B7340E">
      <w:rPr>
        <w:sz w:val="24"/>
      </w:rPr>
      <w:tab/>
    </w:r>
  </w:p>
  <w:p w14:paraId="33032A55" w14:textId="77777777" w:rsidR="00AD4504" w:rsidRDefault="00AD4504" w:rsidP="00AF188E">
    <w:pPr>
      <w:pStyle w:val="Cabealho"/>
      <w:tabs>
        <w:tab w:val="clear" w:pos="8504"/>
        <w:tab w:val="right" w:pos="8647"/>
      </w:tabs>
      <w:rPr>
        <w:sz w:val="24"/>
      </w:rPr>
    </w:pPr>
  </w:p>
  <w:p w14:paraId="1B7BC8FC" w14:textId="77777777" w:rsidR="00AD4504" w:rsidRDefault="00AD4504" w:rsidP="00AF188E">
    <w:pPr>
      <w:pStyle w:val="Cabealho"/>
      <w:tabs>
        <w:tab w:val="clear" w:pos="8504"/>
        <w:tab w:val="right" w:pos="8647"/>
      </w:tabs>
    </w:pPr>
  </w:p>
  <w:p w14:paraId="76DA37AC" w14:textId="77777777" w:rsidR="00A806EB" w:rsidRDefault="00A806EB" w:rsidP="00AF188E">
    <w:pPr>
      <w:pStyle w:val="Cabealho"/>
      <w:tabs>
        <w:tab w:val="clear" w:pos="8504"/>
        <w:tab w:val="right" w:pos="864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13F96"/>
    <w:multiLevelType w:val="multilevel"/>
    <w:tmpl w:val="3266FF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BDB7E4E"/>
    <w:multiLevelType w:val="hybridMultilevel"/>
    <w:tmpl w:val="605C37B6"/>
    <w:lvl w:ilvl="0" w:tplc="1EDC4A2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  <w:rPr>
        <w:b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2" w15:restartNumberingAfterBreak="0">
    <w:nsid w:val="14AD76F9"/>
    <w:multiLevelType w:val="multilevel"/>
    <w:tmpl w:val="24D68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1" w:hanging="372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 w:val="0"/>
        <w:color w:val="auto"/>
      </w:rPr>
    </w:lvl>
  </w:abstractNum>
  <w:abstractNum w:abstractNumId="3" w15:restartNumberingAfterBreak="0">
    <w:nsid w:val="165F6C16"/>
    <w:multiLevelType w:val="multilevel"/>
    <w:tmpl w:val="BDDAEAD2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" w15:restartNumberingAfterBreak="0">
    <w:nsid w:val="20CF55BC"/>
    <w:multiLevelType w:val="hybridMultilevel"/>
    <w:tmpl w:val="2DF6BC82"/>
    <w:lvl w:ilvl="0" w:tplc="CC2A09D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219921EC"/>
    <w:multiLevelType w:val="multilevel"/>
    <w:tmpl w:val="16CACB1C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48E1592"/>
    <w:multiLevelType w:val="multilevel"/>
    <w:tmpl w:val="911E91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 w15:restartNumberingAfterBreak="0">
    <w:nsid w:val="26A41241"/>
    <w:multiLevelType w:val="hybridMultilevel"/>
    <w:tmpl w:val="EB188FE0"/>
    <w:lvl w:ilvl="0" w:tplc="0416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6E275B0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BE52058"/>
    <w:multiLevelType w:val="multilevel"/>
    <w:tmpl w:val="32D2E7A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0" w15:restartNumberingAfterBreak="0">
    <w:nsid w:val="2FFB7143"/>
    <w:multiLevelType w:val="hybridMultilevel"/>
    <w:tmpl w:val="171836A6"/>
    <w:lvl w:ilvl="0" w:tplc="050AD0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1A1C7A"/>
    <w:multiLevelType w:val="multilevel"/>
    <w:tmpl w:val="4300C73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31E85EB4"/>
    <w:multiLevelType w:val="hybridMultilevel"/>
    <w:tmpl w:val="91A4BA88"/>
    <w:lvl w:ilvl="0" w:tplc="0416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399C52EC"/>
    <w:multiLevelType w:val="hybridMultilevel"/>
    <w:tmpl w:val="E850F65C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4073A1"/>
    <w:multiLevelType w:val="hybridMultilevel"/>
    <w:tmpl w:val="FBC660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9706C"/>
    <w:multiLevelType w:val="multilevel"/>
    <w:tmpl w:val="818C4B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422B3FDC"/>
    <w:multiLevelType w:val="hybridMultilevel"/>
    <w:tmpl w:val="25AC85DE"/>
    <w:lvl w:ilvl="0" w:tplc="CBA8A6A2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7" w15:restartNumberingAfterBreak="0">
    <w:nsid w:val="424D46AA"/>
    <w:multiLevelType w:val="hybridMultilevel"/>
    <w:tmpl w:val="9D820EAA"/>
    <w:lvl w:ilvl="0" w:tplc="E41E00E2">
      <w:start w:val="1"/>
      <w:numFmt w:val="lowerLetter"/>
      <w:lvlText w:val="%1)"/>
      <w:lvlJc w:val="left"/>
      <w:pPr>
        <w:ind w:left="476" w:hanging="360"/>
      </w:pPr>
      <w:rPr>
        <w:rFonts w:hint="default"/>
        <w:spacing w:val="-5"/>
        <w:w w:val="100"/>
        <w:lang w:val="pt-BR" w:eastAsia="pt-BR" w:bidi="pt-BR"/>
      </w:rPr>
    </w:lvl>
    <w:lvl w:ilvl="1" w:tplc="3B6AC780">
      <w:numFmt w:val="bullet"/>
      <w:lvlText w:val="•"/>
      <w:lvlJc w:val="left"/>
      <w:pPr>
        <w:ind w:left="1456" w:hanging="360"/>
      </w:pPr>
      <w:rPr>
        <w:rFonts w:hint="default"/>
        <w:lang w:val="pt-BR" w:eastAsia="pt-BR" w:bidi="pt-BR"/>
      </w:rPr>
    </w:lvl>
    <w:lvl w:ilvl="2" w:tplc="1B6434B2">
      <w:numFmt w:val="bullet"/>
      <w:lvlText w:val="•"/>
      <w:lvlJc w:val="left"/>
      <w:pPr>
        <w:ind w:left="2432" w:hanging="360"/>
      </w:pPr>
      <w:rPr>
        <w:rFonts w:hint="default"/>
        <w:lang w:val="pt-BR" w:eastAsia="pt-BR" w:bidi="pt-BR"/>
      </w:rPr>
    </w:lvl>
    <w:lvl w:ilvl="3" w:tplc="10C83F50">
      <w:numFmt w:val="bullet"/>
      <w:lvlText w:val="•"/>
      <w:lvlJc w:val="left"/>
      <w:pPr>
        <w:ind w:left="3408" w:hanging="360"/>
      </w:pPr>
      <w:rPr>
        <w:rFonts w:hint="default"/>
        <w:lang w:val="pt-BR" w:eastAsia="pt-BR" w:bidi="pt-BR"/>
      </w:rPr>
    </w:lvl>
    <w:lvl w:ilvl="4" w:tplc="6918181C">
      <w:numFmt w:val="bullet"/>
      <w:lvlText w:val="•"/>
      <w:lvlJc w:val="left"/>
      <w:pPr>
        <w:ind w:left="4384" w:hanging="360"/>
      </w:pPr>
      <w:rPr>
        <w:rFonts w:hint="default"/>
        <w:lang w:val="pt-BR" w:eastAsia="pt-BR" w:bidi="pt-BR"/>
      </w:rPr>
    </w:lvl>
    <w:lvl w:ilvl="5" w:tplc="286C1802">
      <w:numFmt w:val="bullet"/>
      <w:lvlText w:val="•"/>
      <w:lvlJc w:val="left"/>
      <w:pPr>
        <w:ind w:left="5360" w:hanging="360"/>
      </w:pPr>
      <w:rPr>
        <w:rFonts w:hint="default"/>
        <w:lang w:val="pt-BR" w:eastAsia="pt-BR" w:bidi="pt-BR"/>
      </w:rPr>
    </w:lvl>
    <w:lvl w:ilvl="6" w:tplc="82EC05D0">
      <w:numFmt w:val="bullet"/>
      <w:lvlText w:val="•"/>
      <w:lvlJc w:val="left"/>
      <w:pPr>
        <w:ind w:left="6336" w:hanging="360"/>
      </w:pPr>
      <w:rPr>
        <w:rFonts w:hint="default"/>
        <w:lang w:val="pt-BR" w:eastAsia="pt-BR" w:bidi="pt-BR"/>
      </w:rPr>
    </w:lvl>
    <w:lvl w:ilvl="7" w:tplc="3BC8C620">
      <w:numFmt w:val="bullet"/>
      <w:lvlText w:val="•"/>
      <w:lvlJc w:val="left"/>
      <w:pPr>
        <w:ind w:left="7312" w:hanging="360"/>
      </w:pPr>
      <w:rPr>
        <w:rFonts w:hint="default"/>
        <w:lang w:val="pt-BR" w:eastAsia="pt-BR" w:bidi="pt-BR"/>
      </w:rPr>
    </w:lvl>
    <w:lvl w:ilvl="8" w:tplc="605C0BBA">
      <w:numFmt w:val="bullet"/>
      <w:lvlText w:val="•"/>
      <w:lvlJc w:val="left"/>
      <w:pPr>
        <w:ind w:left="8288" w:hanging="360"/>
      </w:pPr>
      <w:rPr>
        <w:rFonts w:hint="default"/>
        <w:lang w:val="pt-BR" w:eastAsia="pt-BR" w:bidi="pt-BR"/>
      </w:rPr>
    </w:lvl>
  </w:abstractNum>
  <w:abstractNum w:abstractNumId="18" w15:restartNumberingAfterBreak="0">
    <w:nsid w:val="438C15C6"/>
    <w:multiLevelType w:val="hybridMultilevel"/>
    <w:tmpl w:val="0800250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B33CE4"/>
    <w:multiLevelType w:val="multilevel"/>
    <w:tmpl w:val="FB0A4486"/>
    <w:lvl w:ilvl="0">
      <w:start w:val="2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0" w15:restartNumberingAfterBreak="0">
    <w:nsid w:val="45D365D6"/>
    <w:multiLevelType w:val="multilevel"/>
    <w:tmpl w:val="27741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4C5640ED"/>
    <w:multiLevelType w:val="hybridMultilevel"/>
    <w:tmpl w:val="0AB06466"/>
    <w:lvl w:ilvl="0" w:tplc="6EA2CCD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CC735BF"/>
    <w:multiLevelType w:val="hybridMultilevel"/>
    <w:tmpl w:val="15BAFAD2"/>
    <w:lvl w:ilvl="0" w:tplc="FF54BE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Arial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F06094"/>
    <w:multiLevelType w:val="multilevel"/>
    <w:tmpl w:val="FB0A4486"/>
    <w:lvl w:ilvl="0">
      <w:start w:val="2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4" w15:restartNumberingAfterBreak="0">
    <w:nsid w:val="529D2324"/>
    <w:multiLevelType w:val="hybridMultilevel"/>
    <w:tmpl w:val="CFFEBB70"/>
    <w:lvl w:ilvl="0" w:tplc="04160001">
      <w:start w:val="1"/>
      <w:numFmt w:val="bullet"/>
      <w:lvlText w:val="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25" w15:restartNumberingAfterBreak="0">
    <w:nsid w:val="55B41536"/>
    <w:multiLevelType w:val="hybridMultilevel"/>
    <w:tmpl w:val="F3B4D66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E7232D"/>
    <w:multiLevelType w:val="hybridMultilevel"/>
    <w:tmpl w:val="16867C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F40F3"/>
    <w:multiLevelType w:val="hybridMultilevel"/>
    <w:tmpl w:val="BBCE7CD2"/>
    <w:lvl w:ilvl="0" w:tplc="20FA7C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DB7702"/>
    <w:multiLevelType w:val="hybridMultilevel"/>
    <w:tmpl w:val="CBC86EF0"/>
    <w:lvl w:ilvl="0" w:tplc="18AE49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DB403AD"/>
    <w:multiLevelType w:val="hybridMultilevel"/>
    <w:tmpl w:val="2992284E"/>
    <w:lvl w:ilvl="0" w:tplc="A30CAAA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61862DC5"/>
    <w:multiLevelType w:val="hybridMultilevel"/>
    <w:tmpl w:val="1AE8B1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FE6CB6"/>
    <w:multiLevelType w:val="multilevel"/>
    <w:tmpl w:val="C8121706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 w15:restartNumberingAfterBreak="0">
    <w:nsid w:val="67E75B2B"/>
    <w:multiLevelType w:val="hybridMultilevel"/>
    <w:tmpl w:val="8FFAF2B4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592DA2"/>
    <w:multiLevelType w:val="multilevel"/>
    <w:tmpl w:val="B6E06376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34" w15:restartNumberingAfterBreak="0">
    <w:nsid w:val="6EDE0D96"/>
    <w:multiLevelType w:val="multilevel"/>
    <w:tmpl w:val="CD641D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EF87B80"/>
    <w:multiLevelType w:val="hybridMultilevel"/>
    <w:tmpl w:val="5C4658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0017EB"/>
    <w:multiLevelType w:val="hybridMultilevel"/>
    <w:tmpl w:val="FF82A1C8"/>
    <w:lvl w:ilvl="0" w:tplc="AC78ED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8157C8"/>
    <w:multiLevelType w:val="multilevel"/>
    <w:tmpl w:val="BECE5F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38" w15:restartNumberingAfterBreak="0">
    <w:nsid w:val="779B5640"/>
    <w:multiLevelType w:val="hybridMultilevel"/>
    <w:tmpl w:val="3CCA70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EB533D"/>
    <w:multiLevelType w:val="hybridMultilevel"/>
    <w:tmpl w:val="39A4AA3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A339C5"/>
    <w:multiLevelType w:val="hybridMultilevel"/>
    <w:tmpl w:val="8EA60FC0"/>
    <w:lvl w:ilvl="0" w:tplc="3116A1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501BD0"/>
    <w:multiLevelType w:val="hybridMultilevel"/>
    <w:tmpl w:val="171836A6"/>
    <w:lvl w:ilvl="0" w:tplc="050AD0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E04010"/>
    <w:multiLevelType w:val="hybridMultilevel"/>
    <w:tmpl w:val="81C4E5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93D52"/>
    <w:multiLevelType w:val="hybridMultilevel"/>
    <w:tmpl w:val="39EEDB20"/>
    <w:lvl w:ilvl="0" w:tplc="D542E9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D7AB8A8">
      <w:numFmt w:val="none"/>
      <w:lvlText w:val=""/>
      <w:lvlJc w:val="left"/>
      <w:pPr>
        <w:tabs>
          <w:tab w:val="num" w:pos="360"/>
        </w:tabs>
      </w:pPr>
    </w:lvl>
    <w:lvl w:ilvl="2" w:tplc="8AB831CA">
      <w:numFmt w:val="none"/>
      <w:lvlText w:val=""/>
      <w:lvlJc w:val="left"/>
      <w:pPr>
        <w:tabs>
          <w:tab w:val="num" w:pos="360"/>
        </w:tabs>
      </w:pPr>
    </w:lvl>
    <w:lvl w:ilvl="3" w:tplc="863AE3AC">
      <w:numFmt w:val="none"/>
      <w:lvlText w:val=""/>
      <w:lvlJc w:val="left"/>
      <w:pPr>
        <w:tabs>
          <w:tab w:val="num" w:pos="360"/>
        </w:tabs>
      </w:pPr>
    </w:lvl>
    <w:lvl w:ilvl="4" w:tplc="EAF2C8DE">
      <w:numFmt w:val="none"/>
      <w:lvlText w:val=""/>
      <w:lvlJc w:val="left"/>
      <w:pPr>
        <w:tabs>
          <w:tab w:val="num" w:pos="360"/>
        </w:tabs>
      </w:pPr>
    </w:lvl>
    <w:lvl w:ilvl="5" w:tplc="7946D2C8">
      <w:numFmt w:val="none"/>
      <w:lvlText w:val=""/>
      <w:lvlJc w:val="left"/>
      <w:pPr>
        <w:tabs>
          <w:tab w:val="num" w:pos="360"/>
        </w:tabs>
      </w:pPr>
    </w:lvl>
    <w:lvl w:ilvl="6" w:tplc="D9BEC720">
      <w:numFmt w:val="none"/>
      <w:lvlText w:val=""/>
      <w:lvlJc w:val="left"/>
      <w:pPr>
        <w:tabs>
          <w:tab w:val="num" w:pos="360"/>
        </w:tabs>
      </w:pPr>
    </w:lvl>
    <w:lvl w:ilvl="7" w:tplc="B4443FA0">
      <w:numFmt w:val="none"/>
      <w:lvlText w:val=""/>
      <w:lvlJc w:val="left"/>
      <w:pPr>
        <w:tabs>
          <w:tab w:val="num" w:pos="360"/>
        </w:tabs>
      </w:pPr>
    </w:lvl>
    <w:lvl w:ilvl="8" w:tplc="55E462EE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FAF240C"/>
    <w:multiLevelType w:val="hybridMultilevel"/>
    <w:tmpl w:val="EA1A7A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603096">
    <w:abstractNumId w:val="43"/>
  </w:num>
  <w:num w:numId="2" w16cid:durableId="1095976703">
    <w:abstractNumId w:val="12"/>
  </w:num>
  <w:num w:numId="3" w16cid:durableId="623728185">
    <w:abstractNumId w:val="24"/>
  </w:num>
  <w:num w:numId="4" w16cid:durableId="223807252">
    <w:abstractNumId w:val="35"/>
  </w:num>
  <w:num w:numId="5" w16cid:durableId="328752439">
    <w:abstractNumId w:val="7"/>
  </w:num>
  <w:num w:numId="6" w16cid:durableId="381443012">
    <w:abstractNumId w:val="39"/>
  </w:num>
  <w:num w:numId="7" w16cid:durableId="231086375">
    <w:abstractNumId w:val="18"/>
  </w:num>
  <w:num w:numId="8" w16cid:durableId="308100310">
    <w:abstractNumId w:val="25"/>
  </w:num>
  <w:num w:numId="9" w16cid:durableId="1174606717">
    <w:abstractNumId w:val="37"/>
  </w:num>
  <w:num w:numId="10" w16cid:durableId="1597440939">
    <w:abstractNumId w:val="6"/>
  </w:num>
  <w:num w:numId="11" w16cid:durableId="172306107">
    <w:abstractNumId w:val="0"/>
  </w:num>
  <w:num w:numId="12" w16cid:durableId="1744791987">
    <w:abstractNumId w:val="15"/>
  </w:num>
  <w:num w:numId="13" w16cid:durableId="1544248415">
    <w:abstractNumId w:val="31"/>
  </w:num>
  <w:num w:numId="14" w16cid:durableId="92631197">
    <w:abstractNumId w:val="4"/>
  </w:num>
  <w:num w:numId="15" w16cid:durableId="1030453781">
    <w:abstractNumId w:val="8"/>
  </w:num>
  <w:num w:numId="16" w16cid:durableId="250967408">
    <w:abstractNumId w:val="10"/>
  </w:num>
  <w:num w:numId="17" w16cid:durableId="1660497370">
    <w:abstractNumId w:val="33"/>
  </w:num>
  <w:num w:numId="18" w16cid:durableId="2042825675">
    <w:abstractNumId w:val="38"/>
  </w:num>
  <w:num w:numId="19" w16cid:durableId="309289687">
    <w:abstractNumId w:val="13"/>
  </w:num>
  <w:num w:numId="20" w16cid:durableId="269359741">
    <w:abstractNumId w:val="32"/>
  </w:num>
  <w:num w:numId="21" w16cid:durableId="1717850114">
    <w:abstractNumId w:val="19"/>
  </w:num>
  <w:num w:numId="22" w16cid:durableId="1528636279">
    <w:abstractNumId w:val="1"/>
  </w:num>
  <w:num w:numId="23" w16cid:durableId="1803304729">
    <w:abstractNumId w:val="3"/>
  </w:num>
  <w:num w:numId="24" w16cid:durableId="691609700">
    <w:abstractNumId w:val="23"/>
  </w:num>
  <w:num w:numId="25" w16cid:durableId="2003001309">
    <w:abstractNumId w:val="20"/>
  </w:num>
  <w:num w:numId="26" w16cid:durableId="783116021">
    <w:abstractNumId w:val="5"/>
  </w:num>
  <w:num w:numId="27" w16cid:durableId="2033452085">
    <w:abstractNumId w:val="34"/>
  </w:num>
  <w:num w:numId="28" w16cid:durableId="1016811633">
    <w:abstractNumId w:val="41"/>
  </w:num>
  <w:num w:numId="29" w16cid:durableId="2040934591">
    <w:abstractNumId w:val="30"/>
  </w:num>
  <w:num w:numId="30" w16cid:durableId="813910770">
    <w:abstractNumId w:val="17"/>
  </w:num>
  <w:num w:numId="31" w16cid:durableId="114326296">
    <w:abstractNumId w:val="2"/>
  </w:num>
  <w:num w:numId="32" w16cid:durableId="183859632">
    <w:abstractNumId w:val="26"/>
  </w:num>
  <w:num w:numId="33" w16cid:durableId="750078977">
    <w:abstractNumId w:val="16"/>
  </w:num>
  <w:num w:numId="34" w16cid:durableId="1690256868">
    <w:abstractNumId w:val="14"/>
  </w:num>
  <w:num w:numId="35" w16cid:durableId="760182863">
    <w:abstractNumId w:val="42"/>
  </w:num>
  <w:num w:numId="36" w16cid:durableId="640842526">
    <w:abstractNumId w:val="11"/>
  </w:num>
  <w:num w:numId="37" w16cid:durableId="560945993">
    <w:abstractNumId w:val="36"/>
  </w:num>
  <w:num w:numId="38" w16cid:durableId="100301124">
    <w:abstractNumId w:val="21"/>
  </w:num>
  <w:num w:numId="39" w16cid:durableId="1960136732">
    <w:abstractNumId w:val="40"/>
  </w:num>
  <w:num w:numId="40" w16cid:durableId="2132622731">
    <w:abstractNumId w:val="28"/>
  </w:num>
  <w:num w:numId="41" w16cid:durableId="649941584">
    <w:abstractNumId w:val="27"/>
  </w:num>
  <w:num w:numId="42" w16cid:durableId="1376544590">
    <w:abstractNumId w:val="29"/>
  </w:num>
  <w:num w:numId="43" w16cid:durableId="1688100830">
    <w:abstractNumId w:val="22"/>
  </w:num>
  <w:num w:numId="44" w16cid:durableId="220094200">
    <w:abstractNumId w:val="9"/>
  </w:num>
  <w:num w:numId="45" w16cid:durableId="1260289181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4C"/>
    <w:rsid w:val="00000428"/>
    <w:rsid w:val="00011E3A"/>
    <w:rsid w:val="00012A45"/>
    <w:rsid w:val="000149AF"/>
    <w:rsid w:val="0003793A"/>
    <w:rsid w:val="00042F2D"/>
    <w:rsid w:val="00050D55"/>
    <w:rsid w:val="00072306"/>
    <w:rsid w:val="0008696A"/>
    <w:rsid w:val="000A14B0"/>
    <w:rsid w:val="000A560D"/>
    <w:rsid w:val="000B4516"/>
    <w:rsid w:val="000D5F67"/>
    <w:rsid w:val="000D6C79"/>
    <w:rsid w:val="000D7B9F"/>
    <w:rsid w:val="000D7D0F"/>
    <w:rsid w:val="000E2F77"/>
    <w:rsid w:val="000F03F0"/>
    <w:rsid w:val="00113F16"/>
    <w:rsid w:val="00123778"/>
    <w:rsid w:val="00150BF1"/>
    <w:rsid w:val="0015733B"/>
    <w:rsid w:val="00166E63"/>
    <w:rsid w:val="001828C7"/>
    <w:rsid w:val="00192A57"/>
    <w:rsid w:val="00196781"/>
    <w:rsid w:val="001A410B"/>
    <w:rsid w:val="001B7245"/>
    <w:rsid w:val="001C0FCA"/>
    <w:rsid w:val="001D0D03"/>
    <w:rsid w:val="001D31A0"/>
    <w:rsid w:val="001E2788"/>
    <w:rsid w:val="001E6E7F"/>
    <w:rsid w:val="001E7B81"/>
    <w:rsid w:val="00200A16"/>
    <w:rsid w:val="00215A03"/>
    <w:rsid w:val="00220BEA"/>
    <w:rsid w:val="00232CF6"/>
    <w:rsid w:val="002424B6"/>
    <w:rsid w:val="002709AE"/>
    <w:rsid w:val="002A14D0"/>
    <w:rsid w:val="002A4C16"/>
    <w:rsid w:val="002A5E9E"/>
    <w:rsid w:val="002A6A22"/>
    <w:rsid w:val="002B03FB"/>
    <w:rsid w:val="002C13E6"/>
    <w:rsid w:val="002E1A14"/>
    <w:rsid w:val="002E2D0B"/>
    <w:rsid w:val="002F1CE3"/>
    <w:rsid w:val="00300FE1"/>
    <w:rsid w:val="00315195"/>
    <w:rsid w:val="00320BD9"/>
    <w:rsid w:val="003359AB"/>
    <w:rsid w:val="003456F6"/>
    <w:rsid w:val="003458F5"/>
    <w:rsid w:val="00350AAC"/>
    <w:rsid w:val="00353F25"/>
    <w:rsid w:val="003559EF"/>
    <w:rsid w:val="00357FE2"/>
    <w:rsid w:val="00377464"/>
    <w:rsid w:val="00377C33"/>
    <w:rsid w:val="00384334"/>
    <w:rsid w:val="00387DF6"/>
    <w:rsid w:val="003A2698"/>
    <w:rsid w:val="003B4712"/>
    <w:rsid w:val="003B7296"/>
    <w:rsid w:val="003B7CC2"/>
    <w:rsid w:val="003C14C8"/>
    <w:rsid w:val="003C35CE"/>
    <w:rsid w:val="00401758"/>
    <w:rsid w:val="00403391"/>
    <w:rsid w:val="004123F2"/>
    <w:rsid w:val="00416B13"/>
    <w:rsid w:val="0042075A"/>
    <w:rsid w:val="00426AE2"/>
    <w:rsid w:val="00435EBA"/>
    <w:rsid w:val="004510BE"/>
    <w:rsid w:val="004517B7"/>
    <w:rsid w:val="00454734"/>
    <w:rsid w:val="00471BFF"/>
    <w:rsid w:val="004724FD"/>
    <w:rsid w:val="004B25DD"/>
    <w:rsid w:val="004B453F"/>
    <w:rsid w:val="004C1E88"/>
    <w:rsid w:val="004E2056"/>
    <w:rsid w:val="004E73A9"/>
    <w:rsid w:val="004F645B"/>
    <w:rsid w:val="004F646E"/>
    <w:rsid w:val="00500CF5"/>
    <w:rsid w:val="005037BD"/>
    <w:rsid w:val="00512706"/>
    <w:rsid w:val="00512797"/>
    <w:rsid w:val="00514FB2"/>
    <w:rsid w:val="00524650"/>
    <w:rsid w:val="00531C5B"/>
    <w:rsid w:val="00532013"/>
    <w:rsid w:val="00537490"/>
    <w:rsid w:val="00550A0E"/>
    <w:rsid w:val="00556D16"/>
    <w:rsid w:val="00585B28"/>
    <w:rsid w:val="00587061"/>
    <w:rsid w:val="00592F0E"/>
    <w:rsid w:val="005965BA"/>
    <w:rsid w:val="005A4653"/>
    <w:rsid w:val="005A7F9D"/>
    <w:rsid w:val="005B0A5E"/>
    <w:rsid w:val="005C12E2"/>
    <w:rsid w:val="005C6E08"/>
    <w:rsid w:val="005D3BF3"/>
    <w:rsid w:val="005D470A"/>
    <w:rsid w:val="005D4D6D"/>
    <w:rsid w:val="005D64B0"/>
    <w:rsid w:val="005D6D48"/>
    <w:rsid w:val="005E11AC"/>
    <w:rsid w:val="005E6D78"/>
    <w:rsid w:val="005F2D88"/>
    <w:rsid w:val="005F59F9"/>
    <w:rsid w:val="006039C2"/>
    <w:rsid w:val="006218B9"/>
    <w:rsid w:val="00655B83"/>
    <w:rsid w:val="0066087C"/>
    <w:rsid w:val="00664CBC"/>
    <w:rsid w:val="00665499"/>
    <w:rsid w:val="006656C4"/>
    <w:rsid w:val="00667E79"/>
    <w:rsid w:val="00686888"/>
    <w:rsid w:val="006A10E0"/>
    <w:rsid w:val="006A1318"/>
    <w:rsid w:val="006A2970"/>
    <w:rsid w:val="006A36A4"/>
    <w:rsid w:val="006A539E"/>
    <w:rsid w:val="006A7DAA"/>
    <w:rsid w:val="006C2487"/>
    <w:rsid w:val="006C3B98"/>
    <w:rsid w:val="006D0C5E"/>
    <w:rsid w:val="006E1067"/>
    <w:rsid w:val="006E10B7"/>
    <w:rsid w:val="006E40BB"/>
    <w:rsid w:val="006F1191"/>
    <w:rsid w:val="006F4D73"/>
    <w:rsid w:val="006F512D"/>
    <w:rsid w:val="006F5896"/>
    <w:rsid w:val="007062BA"/>
    <w:rsid w:val="0070671C"/>
    <w:rsid w:val="0071410F"/>
    <w:rsid w:val="00725ECE"/>
    <w:rsid w:val="00727DAE"/>
    <w:rsid w:val="00733979"/>
    <w:rsid w:val="0074072F"/>
    <w:rsid w:val="00752215"/>
    <w:rsid w:val="00755F15"/>
    <w:rsid w:val="00757B82"/>
    <w:rsid w:val="00762155"/>
    <w:rsid w:val="00770717"/>
    <w:rsid w:val="007745C0"/>
    <w:rsid w:val="007860B3"/>
    <w:rsid w:val="007A190F"/>
    <w:rsid w:val="007B1908"/>
    <w:rsid w:val="007C02C1"/>
    <w:rsid w:val="007C46D3"/>
    <w:rsid w:val="007E1B7C"/>
    <w:rsid w:val="007E5B31"/>
    <w:rsid w:val="007E6F20"/>
    <w:rsid w:val="007F1803"/>
    <w:rsid w:val="00820161"/>
    <w:rsid w:val="00837ECE"/>
    <w:rsid w:val="008429CB"/>
    <w:rsid w:val="00866F66"/>
    <w:rsid w:val="0088626D"/>
    <w:rsid w:val="00892D16"/>
    <w:rsid w:val="00894773"/>
    <w:rsid w:val="008A216A"/>
    <w:rsid w:val="008C18BB"/>
    <w:rsid w:val="008E08AB"/>
    <w:rsid w:val="008F07BC"/>
    <w:rsid w:val="008F5B22"/>
    <w:rsid w:val="008F5B65"/>
    <w:rsid w:val="008F66A8"/>
    <w:rsid w:val="0090302C"/>
    <w:rsid w:val="0092254C"/>
    <w:rsid w:val="00922F67"/>
    <w:rsid w:val="00923D56"/>
    <w:rsid w:val="00936905"/>
    <w:rsid w:val="00957445"/>
    <w:rsid w:val="0096398A"/>
    <w:rsid w:val="00965E80"/>
    <w:rsid w:val="00970CB3"/>
    <w:rsid w:val="00970F0E"/>
    <w:rsid w:val="009B1437"/>
    <w:rsid w:val="009B5500"/>
    <w:rsid w:val="009B5CCC"/>
    <w:rsid w:val="009C53AA"/>
    <w:rsid w:val="009D269E"/>
    <w:rsid w:val="009D3F94"/>
    <w:rsid w:val="009D5A7B"/>
    <w:rsid w:val="009F12DD"/>
    <w:rsid w:val="009F6B57"/>
    <w:rsid w:val="00A04A4F"/>
    <w:rsid w:val="00A167EB"/>
    <w:rsid w:val="00A170D6"/>
    <w:rsid w:val="00A3230E"/>
    <w:rsid w:val="00A4695B"/>
    <w:rsid w:val="00A742B1"/>
    <w:rsid w:val="00A806EB"/>
    <w:rsid w:val="00A85C3F"/>
    <w:rsid w:val="00A8662F"/>
    <w:rsid w:val="00A933FB"/>
    <w:rsid w:val="00AA7436"/>
    <w:rsid w:val="00AB0940"/>
    <w:rsid w:val="00AB3079"/>
    <w:rsid w:val="00AD0ADD"/>
    <w:rsid w:val="00AD4504"/>
    <w:rsid w:val="00AE062C"/>
    <w:rsid w:val="00AE5BB3"/>
    <w:rsid w:val="00AF188E"/>
    <w:rsid w:val="00B00109"/>
    <w:rsid w:val="00B01E34"/>
    <w:rsid w:val="00B27D5D"/>
    <w:rsid w:val="00B32E8B"/>
    <w:rsid w:val="00B33167"/>
    <w:rsid w:val="00B4170A"/>
    <w:rsid w:val="00B41FFE"/>
    <w:rsid w:val="00B522D9"/>
    <w:rsid w:val="00B5770A"/>
    <w:rsid w:val="00B603A7"/>
    <w:rsid w:val="00B7340E"/>
    <w:rsid w:val="00B946EE"/>
    <w:rsid w:val="00B95EFA"/>
    <w:rsid w:val="00BA495D"/>
    <w:rsid w:val="00BB5D50"/>
    <w:rsid w:val="00BC4607"/>
    <w:rsid w:val="00BC5D3C"/>
    <w:rsid w:val="00BD3E6A"/>
    <w:rsid w:val="00BD62B8"/>
    <w:rsid w:val="00BE389D"/>
    <w:rsid w:val="00BF1D02"/>
    <w:rsid w:val="00BF5B68"/>
    <w:rsid w:val="00C019BE"/>
    <w:rsid w:val="00C15ED4"/>
    <w:rsid w:val="00C25958"/>
    <w:rsid w:val="00C3635E"/>
    <w:rsid w:val="00C441F2"/>
    <w:rsid w:val="00C46388"/>
    <w:rsid w:val="00C54C3F"/>
    <w:rsid w:val="00C60D66"/>
    <w:rsid w:val="00C75B3B"/>
    <w:rsid w:val="00C91364"/>
    <w:rsid w:val="00CA3E07"/>
    <w:rsid w:val="00CB7B0E"/>
    <w:rsid w:val="00CC1781"/>
    <w:rsid w:val="00CD2AE4"/>
    <w:rsid w:val="00CE0C48"/>
    <w:rsid w:val="00CF0233"/>
    <w:rsid w:val="00CF3867"/>
    <w:rsid w:val="00CF58B4"/>
    <w:rsid w:val="00D16AA6"/>
    <w:rsid w:val="00D25499"/>
    <w:rsid w:val="00D3596B"/>
    <w:rsid w:val="00D50AB4"/>
    <w:rsid w:val="00D54DFA"/>
    <w:rsid w:val="00D572F9"/>
    <w:rsid w:val="00D802BF"/>
    <w:rsid w:val="00D959A9"/>
    <w:rsid w:val="00DA6840"/>
    <w:rsid w:val="00DA74C8"/>
    <w:rsid w:val="00DA753D"/>
    <w:rsid w:val="00DD2B9F"/>
    <w:rsid w:val="00DE068D"/>
    <w:rsid w:val="00DE08B1"/>
    <w:rsid w:val="00DE2F88"/>
    <w:rsid w:val="00DE4691"/>
    <w:rsid w:val="00DF2D4B"/>
    <w:rsid w:val="00DF6176"/>
    <w:rsid w:val="00E0348B"/>
    <w:rsid w:val="00E05EBF"/>
    <w:rsid w:val="00E06C68"/>
    <w:rsid w:val="00E34B3E"/>
    <w:rsid w:val="00E371D4"/>
    <w:rsid w:val="00E37EC4"/>
    <w:rsid w:val="00E40F4C"/>
    <w:rsid w:val="00E53684"/>
    <w:rsid w:val="00E5374A"/>
    <w:rsid w:val="00E626A6"/>
    <w:rsid w:val="00E63C55"/>
    <w:rsid w:val="00E63F3C"/>
    <w:rsid w:val="00E77AF6"/>
    <w:rsid w:val="00E83A7E"/>
    <w:rsid w:val="00E84515"/>
    <w:rsid w:val="00E87483"/>
    <w:rsid w:val="00EA6D88"/>
    <w:rsid w:val="00EB187B"/>
    <w:rsid w:val="00EB33EE"/>
    <w:rsid w:val="00EB6B97"/>
    <w:rsid w:val="00EC367E"/>
    <w:rsid w:val="00EC4CD9"/>
    <w:rsid w:val="00EC58C1"/>
    <w:rsid w:val="00F11034"/>
    <w:rsid w:val="00F170AE"/>
    <w:rsid w:val="00F2277A"/>
    <w:rsid w:val="00F24FCC"/>
    <w:rsid w:val="00F36C4D"/>
    <w:rsid w:val="00F522DC"/>
    <w:rsid w:val="00F61994"/>
    <w:rsid w:val="00F6451F"/>
    <w:rsid w:val="00F67825"/>
    <w:rsid w:val="00F80905"/>
    <w:rsid w:val="00F81576"/>
    <w:rsid w:val="00F90E48"/>
    <w:rsid w:val="00F94479"/>
    <w:rsid w:val="00FB2876"/>
    <w:rsid w:val="00FC0E53"/>
    <w:rsid w:val="00FC1D28"/>
    <w:rsid w:val="00FC306E"/>
    <w:rsid w:val="00FD055E"/>
    <w:rsid w:val="00FD79AA"/>
    <w:rsid w:val="00FF5F3D"/>
    <w:rsid w:val="00FF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B2025D6"/>
  <w15:docId w15:val="{B5610FDC-41F7-49E3-8768-B6266436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6C79"/>
    <w:rPr>
      <w:position w:val="-4"/>
      <w:sz w:val="28"/>
      <w:szCs w:val="24"/>
      <w:lang w:val="pt-PT"/>
    </w:rPr>
  </w:style>
  <w:style w:type="paragraph" w:styleId="Ttulo1">
    <w:name w:val="heading 1"/>
    <w:basedOn w:val="Normal"/>
    <w:next w:val="Normal"/>
    <w:link w:val="Ttulo1Char"/>
    <w:qFormat/>
    <w:rsid w:val="00664CB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23778"/>
    <w:pPr>
      <w:keepNext/>
      <w:spacing w:line="360" w:lineRule="auto"/>
      <w:jc w:val="center"/>
      <w:outlineLvl w:val="1"/>
    </w:pPr>
    <w:rPr>
      <w:rFonts w:ascii="CG Times (WN)" w:hAnsi="CG Times (WN)"/>
      <w:b/>
      <w:position w:val="0"/>
      <w:sz w:val="24"/>
      <w:szCs w:val="20"/>
      <w:u w:val="single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4CD9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position w:val="0"/>
      <w:sz w:val="22"/>
      <w:szCs w:val="22"/>
      <w:lang w:val="pt-BR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D6C7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0D6C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0A5E"/>
    <w:rPr>
      <w:position w:val="-4"/>
      <w:sz w:val="28"/>
      <w:szCs w:val="24"/>
      <w:lang w:val="pt-PT"/>
    </w:rPr>
  </w:style>
  <w:style w:type="character" w:customStyle="1" w:styleId="Ttulo2Char">
    <w:name w:val="Título 2 Char"/>
    <w:basedOn w:val="Fontepargpadro"/>
    <w:link w:val="Ttulo2"/>
    <w:rsid w:val="00123778"/>
    <w:rPr>
      <w:rFonts w:ascii="CG Times (WN)" w:hAnsi="CG Times (WN)"/>
      <w:b/>
      <w:sz w:val="24"/>
      <w:u w:val="single"/>
    </w:rPr>
  </w:style>
  <w:style w:type="character" w:customStyle="1" w:styleId="Ttulo1Char">
    <w:name w:val="Título 1 Char"/>
    <w:basedOn w:val="Fontepargpadro"/>
    <w:link w:val="Ttulo1"/>
    <w:rsid w:val="00664CBC"/>
    <w:rPr>
      <w:rFonts w:ascii="Cambria" w:eastAsia="Times New Roman" w:hAnsi="Cambria" w:cs="Times New Roman"/>
      <w:b/>
      <w:bCs/>
      <w:kern w:val="32"/>
      <w:position w:val="-4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15195"/>
    <w:pPr>
      <w:widowControl w:val="0"/>
      <w:autoSpaceDE w:val="0"/>
      <w:autoSpaceDN w:val="0"/>
    </w:pPr>
    <w:rPr>
      <w:rFonts w:ascii="Arial" w:eastAsia="Arial" w:hAnsi="Arial" w:cs="Arial"/>
      <w:position w:val="0"/>
      <w:sz w:val="24"/>
      <w:lang w:val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15195"/>
    <w:rPr>
      <w:rFonts w:ascii="Arial" w:eastAsia="Arial" w:hAnsi="Arial" w:cs="Arial"/>
      <w:sz w:val="24"/>
      <w:szCs w:val="24"/>
      <w:lang w:bidi="pt-BR"/>
    </w:rPr>
  </w:style>
  <w:style w:type="paragraph" w:customStyle="1" w:styleId="Ttulo11">
    <w:name w:val="Título 11"/>
    <w:basedOn w:val="Normal"/>
    <w:uiPriority w:val="1"/>
    <w:qFormat/>
    <w:rsid w:val="00315195"/>
    <w:pPr>
      <w:widowControl w:val="0"/>
      <w:autoSpaceDE w:val="0"/>
      <w:autoSpaceDN w:val="0"/>
      <w:ind w:left="115"/>
      <w:outlineLvl w:val="1"/>
    </w:pPr>
    <w:rPr>
      <w:rFonts w:ascii="Arial" w:eastAsia="Arial" w:hAnsi="Arial" w:cs="Arial"/>
      <w:b/>
      <w:bCs/>
      <w:position w:val="0"/>
      <w:sz w:val="24"/>
      <w:lang w:val="pt-BR" w:bidi="pt-BR"/>
    </w:rPr>
  </w:style>
  <w:style w:type="paragraph" w:styleId="PargrafodaLista">
    <w:name w:val="List Paragraph"/>
    <w:basedOn w:val="Normal"/>
    <w:uiPriority w:val="34"/>
    <w:qFormat/>
    <w:rsid w:val="00315195"/>
    <w:pPr>
      <w:widowControl w:val="0"/>
      <w:autoSpaceDE w:val="0"/>
      <w:autoSpaceDN w:val="0"/>
      <w:ind w:left="476" w:right="268" w:hanging="360"/>
      <w:jc w:val="both"/>
    </w:pPr>
    <w:rPr>
      <w:rFonts w:ascii="Arial" w:eastAsia="Arial" w:hAnsi="Arial" w:cs="Arial"/>
      <w:position w:val="0"/>
      <w:sz w:val="22"/>
      <w:szCs w:val="22"/>
      <w:lang w:val="pt-BR" w:bidi="pt-BR"/>
    </w:rPr>
  </w:style>
  <w:style w:type="paragraph" w:customStyle="1" w:styleId="has-text-align-left">
    <w:name w:val="has-text-align-left"/>
    <w:basedOn w:val="Normal"/>
    <w:rsid w:val="006F5896"/>
    <w:pPr>
      <w:spacing w:before="100" w:beforeAutospacing="1" w:after="100" w:afterAutospacing="1"/>
    </w:pPr>
    <w:rPr>
      <w:position w:val="0"/>
      <w:sz w:val="24"/>
      <w:lang w:val="pt-BR"/>
    </w:rPr>
  </w:style>
  <w:style w:type="paragraph" w:customStyle="1" w:styleId="Default">
    <w:name w:val="Default"/>
    <w:rsid w:val="006F589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Hyperlink">
    <w:name w:val="Hyperlink"/>
    <w:basedOn w:val="Fontepargpadro"/>
    <w:unhideWhenUsed/>
    <w:rsid w:val="003B7CC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CC2"/>
    <w:rPr>
      <w:color w:val="605E5C"/>
      <w:shd w:val="clear" w:color="auto" w:fill="E1DFDD"/>
    </w:rPr>
  </w:style>
  <w:style w:type="paragraph" w:customStyle="1" w:styleId="has-text-align-center">
    <w:name w:val="has-text-align-center"/>
    <w:basedOn w:val="Normal"/>
    <w:rsid w:val="0008696A"/>
    <w:pPr>
      <w:spacing w:before="100" w:beforeAutospacing="1" w:after="100" w:afterAutospacing="1"/>
    </w:pPr>
    <w:rPr>
      <w:position w:val="0"/>
      <w:sz w:val="24"/>
      <w:lang w:val="pt-BR"/>
    </w:rPr>
  </w:style>
  <w:style w:type="character" w:styleId="Forte">
    <w:name w:val="Strong"/>
    <w:basedOn w:val="Fontepargpadro"/>
    <w:uiPriority w:val="22"/>
    <w:qFormat/>
    <w:rsid w:val="0008696A"/>
    <w:rPr>
      <w:b/>
      <w:bCs/>
    </w:rPr>
  </w:style>
  <w:style w:type="table" w:styleId="Tabelacomgrade">
    <w:name w:val="Table Grid"/>
    <w:basedOn w:val="Tabelanormal"/>
    <w:uiPriority w:val="39"/>
    <w:rsid w:val="000869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rsid w:val="0008696A"/>
    <w:rPr>
      <w:position w:val="-4"/>
      <w:sz w:val="28"/>
      <w:szCs w:val="24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0869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1">
    <w:name w:val="style21"/>
    <w:rsid w:val="00514FB2"/>
    <w:rPr>
      <w:sz w:val="16"/>
      <w:szCs w:val="16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4CD9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Papel%20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49B28-F082-4DFB-8761-5A5E4027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</Template>
  <TotalTime>752</TotalTime>
  <Pages>24</Pages>
  <Words>6363</Words>
  <Characters>36897</Characters>
  <Application>Microsoft Office Word</Application>
  <DocSecurity>0</DocSecurity>
  <Lines>307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CMSR</Company>
  <LinksUpToDate>false</LinksUpToDate>
  <CharactersWithSpaces>43174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adilson</dc:creator>
  <cp:lastModifiedBy>ADILCIO ROCHA</cp:lastModifiedBy>
  <cp:revision>73</cp:revision>
  <cp:lastPrinted>2016-01-15T12:32:00Z</cp:lastPrinted>
  <dcterms:created xsi:type="dcterms:W3CDTF">2024-01-17T13:38:00Z</dcterms:created>
  <dcterms:modified xsi:type="dcterms:W3CDTF">2024-04-08T19:26:00Z</dcterms:modified>
</cp:coreProperties>
</file>