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359E" w14:textId="77777777" w:rsidR="00BD7C6C" w:rsidRPr="005537E3" w:rsidRDefault="00BD7C6C">
      <w:pPr>
        <w:jc w:val="both"/>
      </w:pPr>
    </w:p>
    <w:p w14:paraId="768C1140" w14:textId="1A44ABA9" w:rsidR="00FB44FD" w:rsidRPr="00FB44FD" w:rsidRDefault="00FB44FD" w:rsidP="00FB44FD">
      <w:pPr>
        <w:jc w:val="both"/>
        <w:rPr>
          <w:b/>
          <w:bCs/>
        </w:rPr>
      </w:pPr>
      <w:r w:rsidRPr="00FB44FD">
        <w:rPr>
          <w:b/>
          <w:bCs/>
        </w:rPr>
        <w:t>EXTRATO DO CONTRATO Nº 0</w:t>
      </w:r>
      <w:r w:rsidR="003F1C5C">
        <w:rPr>
          <w:b/>
          <w:bCs/>
        </w:rPr>
        <w:t>99</w:t>
      </w:r>
      <w:r w:rsidRPr="00FB44FD">
        <w:rPr>
          <w:b/>
          <w:bCs/>
        </w:rPr>
        <w:t>/2026</w:t>
      </w:r>
    </w:p>
    <w:p w14:paraId="767EB337" w14:textId="77777777" w:rsidR="00FB44FD" w:rsidRPr="00FB44FD" w:rsidRDefault="00FB44FD" w:rsidP="00FB44FD">
      <w:pPr>
        <w:jc w:val="both"/>
        <w:rPr>
          <w:b/>
          <w:bCs/>
        </w:rPr>
      </w:pPr>
    </w:p>
    <w:p w14:paraId="75AE45A1" w14:textId="77777777" w:rsidR="00FB44FD" w:rsidRPr="00FB44FD" w:rsidRDefault="00FB44FD" w:rsidP="00FB44FD">
      <w:pPr>
        <w:jc w:val="both"/>
      </w:pPr>
      <w:r w:rsidRPr="00FB44FD">
        <w:rPr>
          <w:b/>
          <w:bCs/>
        </w:rPr>
        <w:t xml:space="preserve">CONTRATANTE: </w:t>
      </w:r>
      <w:r w:rsidRPr="00FB44FD">
        <w:t xml:space="preserve">Município de Tibagi, Estado do Paraná, com sede à Praça Edmundo </w:t>
      </w:r>
      <w:proofErr w:type="spellStart"/>
      <w:r w:rsidRPr="00FB44FD">
        <w:t>Mercer</w:t>
      </w:r>
      <w:proofErr w:type="spellEnd"/>
      <w:r w:rsidRPr="00FB44FD">
        <w:t>, inscrito no CNPJ nº 76.170.257/0001-53, neste ato representado pelo Prefeito Municipal, em pleno exercício de seu mandato e funções, Sr. Rildo Emanoel Leonardi.</w:t>
      </w:r>
    </w:p>
    <w:p w14:paraId="0376ED12" w14:textId="3F03756F" w:rsidR="00FB44FD" w:rsidRPr="00FB44FD" w:rsidRDefault="00FB44FD" w:rsidP="00FB44FD">
      <w:pPr>
        <w:jc w:val="both"/>
        <w:rPr>
          <w:b/>
          <w:bCs/>
        </w:rPr>
      </w:pPr>
      <w:r w:rsidRPr="00FB44FD">
        <w:rPr>
          <w:b/>
          <w:bCs/>
        </w:rPr>
        <w:t xml:space="preserve">CONTRATADA: </w:t>
      </w:r>
      <w:r w:rsidR="003F1C5C">
        <w:t xml:space="preserve">Neves Engenharia – Projetos e Construções LTDA </w:t>
      </w:r>
      <w:r w:rsidRPr="00FB44FD">
        <w:t xml:space="preserve">– CNPJ nº </w:t>
      </w:r>
      <w:r w:rsidR="003F1C5C">
        <w:t>41.171.531/0001-24</w:t>
      </w:r>
      <w:r w:rsidRPr="00FB44FD">
        <w:t>.</w:t>
      </w:r>
    </w:p>
    <w:p w14:paraId="10287961" w14:textId="504262E1" w:rsidR="00FB44FD" w:rsidRPr="00FB44FD" w:rsidRDefault="00FB44FD" w:rsidP="00FB44FD">
      <w:pPr>
        <w:jc w:val="both"/>
      </w:pPr>
      <w:r w:rsidRPr="00FB44FD">
        <w:rPr>
          <w:b/>
          <w:bCs/>
        </w:rPr>
        <w:t xml:space="preserve">OBJETO: </w:t>
      </w:r>
      <w:r w:rsidRPr="00FB44FD">
        <w:t xml:space="preserve">Contratação de empresa </w:t>
      </w:r>
      <w:r w:rsidR="003F1C5C">
        <w:t xml:space="preserve">para revitalização do Ginásio de Esportes </w:t>
      </w:r>
      <w:proofErr w:type="spellStart"/>
      <w:r w:rsidR="003F1C5C">
        <w:t>Quirão</w:t>
      </w:r>
      <w:proofErr w:type="spellEnd"/>
      <w:r w:rsidRPr="00FB44FD">
        <w:t>.</w:t>
      </w:r>
    </w:p>
    <w:p w14:paraId="58FC9509" w14:textId="15A16053" w:rsidR="00FB44FD" w:rsidRPr="00FB44FD" w:rsidRDefault="00FB44FD" w:rsidP="00FB44FD">
      <w:pPr>
        <w:jc w:val="both"/>
        <w:rPr>
          <w:b/>
          <w:bCs/>
        </w:rPr>
      </w:pPr>
      <w:r w:rsidRPr="00FB44FD">
        <w:rPr>
          <w:b/>
          <w:bCs/>
        </w:rPr>
        <w:t>VALOR</w:t>
      </w:r>
      <w:r w:rsidRPr="00FB44FD">
        <w:t xml:space="preserve">: R$ </w:t>
      </w:r>
      <w:r w:rsidR="003F1C5C">
        <w:t>2.857.980,00</w:t>
      </w:r>
      <w:r w:rsidRPr="00FB44FD">
        <w:t xml:space="preserve"> (</w:t>
      </w:r>
      <w:r w:rsidR="003F1C5C">
        <w:t>dois milhões, oitocentos e cinquenta e sete mil, novecentos e oitenta reais</w:t>
      </w:r>
      <w:r w:rsidRPr="00FB44FD">
        <w:t>).</w:t>
      </w:r>
    </w:p>
    <w:p w14:paraId="48C0E946" w14:textId="4F9CC212" w:rsidR="003F1C5C" w:rsidRPr="003F1C5C" w:rsidRDefault="003F1C5C" w:rsidP="003F1C5C">
      <w:pPr>
        <w:jc w:val="both"/>
        <w:rPr>
          <w:b/>
          <w:bCs/>
        </w:rPr>
      </w:pPr>
      <w:r w:rsidRPr="003F1C5C">
        <w:rPr>
          <w:b/>
          <w:bCs/>
        </w:rPr>
        <w:t xml:space="preserve">PRAZO DE EXECUÇÃO: </w:t>
      </w:r>
      <w:r>
        <w:rPr>
          <w:b/>
          <w:bCs/>
        </w:rPr>
        <w:t>330 (trezentos e trinta)</w:t>
      </w:r>
      <w:r w:rsidRPr="003F1C5C">
        <w:rPr>
          <w:b/>
          <w:bCs/>
        </w:rPr>
        <w:t xml:space="preserve"> dias</w:t>
      </w:r>
    </w:p>
    <w:p w14:paraId="4EDD535F" w14:textId="0BC445EE" w:rsidR="003F1C5C" w:rsidRPr="003F1C5C" w:rsidRDefault="003F1C5C" w:rsidP="003F1C5C">
      <w:pPr>
        <w:jc w:val="both"/>
        <w:rPr>
          <w:b/>
          <w:bCs/>
        </w:rPr>
      </w:pPr>
      <w:r w:rsidRPr="003F1C5C">
        <w:rPr>
          <w:b/>
          <w:bCs/>
        </w:rPr>
        <w:t xml:space="preserve">PRAZO DE VIGÊNCIA: </w:t>
      </w:r>
      <w:r>
        <w:rPr>
          <w:b/>
          <w:bCs/>
        </w:rPr>
        <w:t>660 (seiscentos e sessenta)</w:t>
      </w:r>
      <w:r w:rsidRPr="003F1C5C">
        <w:rPr>
          <w:b/>
          <w:bCs/>
        </w:rPr>
        <w:t xml:space="preserve"> dias.</w:t>
      </w:r>
    </w:p>
    <w:p w14:paraId="34C2A8E9" w14:textId="77777777" w:rsidR="00E72AA5" w:rsidRDefault="00FB44FD" w:rsidP="00FB44FD">
      <w:pPr>
        <w:jc w:val="both"/>
      </w:pPr>
      <w:r w:rsidRPr="00FB44FD">
        <w:rPr>
          <w:b/>
          <w:bCs/>
        </w:rPr>
        <w:t xml:space="preserve">DOTAÇÃO: </w:t>
      </w:r>
      <w:r w:rsidR="003F1C5C">
        <w:t>08.003.04.122.1501.1002.44.90.51.00.00</w:t>
      </w:r>
      <w:r w:rsidRPr="00FB44FD">
        <w:t xml:space="preserve"> - Reduzido </w:t>
      </w:r>
      <w:r w:rsidR="00E72AA5">
        <w:t>77</w:t>
      </w:r>
      <w:r w:rsidRPr="00FB44FD">
        <w:t xml:space="preserve"> – Fonte </w:t>
      </w:r>
      <w:r w:rsidR="00E72AA5">
        <w:t>859 Convênio 1873/2025 SECID</w:t>
      </w:r>
      <w:r w:rsidRPr="00FB44FD">
        <w:t xml:space="preserve">; </w:t>
      </w:r>
    </w:p>
    <w:p w14:paraId="11AF9EB9" w14:textId="7D09FD88" w:rsidR="00FB44FD" w:rsidRPr="00FB44FD" w:rsidRDefault="00E72AA5" w:rsidP="00FB44FD">
      <w:pPr>
        <w:jc w:val="both"/>
      </w:pPr>
      <w:r>
        <w:t>08.003.04.122.1501.1002.44.90.51.00.00</w:t>
      </w:r>
      <w:r w:rsidR="00FB44FD">
        <w:t xml:space="preserve"> </w:t>
      </w:r>
      <w:r w:rsidR="00FB44FD" w:rsidRPr="00FB44FD">
        <w:t xml:space="preserve">- Reduzido </w:t>
      </w:r>
      <w:r>
        <w:t>28</w:t>
      </w:r>
      <w:r w:rsidR="00FB44FD" w:rsidRPr="00FB44FD">
        <w:t xml:space="preserve"> – Fonte </w:t>
      </w:r>
      <w:r>
        <w:t>619</w:t>
      </w:r>
      <w:r w:rsidR="00FB44FD" w:rsidRPr="00FB44FD">
        <w:t>.</w:t>
      </w:r>
    </w:p>
    <w:p w14:paraId="646A60A0" w14:textId="6BB28361" w:rsidR="00FB44FD" w:rsidRPr="00FB44FD" w:rsidRDefault="00FB44FD" w:rsidP="00FB44FD">
      <w:pPr>
        <w:jc w:val="both"/>
        <w:rPr>
          <w:b/>
          <w:bCs/>
        </w:rPr>
      </w:pPr>
      <w:r w:rsidRPr="00FB44FD">
        <w:rPr>
          <w:b/>
          <w:bCs/>
        </w:rPr>
        <w:t xml:space="preserve">DATA DE ASSINATURA DO CONTRATO: </w:t>
      </w:r>
      <w:r w:rsidR="00E72AA5">
        <w:t>24</w:t>
      </w:r>
      <w:r w:rsidRPr="00FB44FD">
        <w:t xml:space="preserve"> de agosto de 2026</w:t>
      </w:r>
      <w:r w:rsidRPr="00FB44FD">
        <w:rPr>
          <w:b/>
          <w:bCs/>
        </w:rPr>
        <w:t>.</w:t>
      </w:r>
    </w:p>
    <w:p w14:paraId="71D37F2C" w14:textId="77777777" w:rsidR="00FB44FD" w:rsidRPr="00FB44FD" w:rsidRDefault="00FB44FD" w:rsidP="00FB44FD">
      <w:pPr>
        <w:jc w:val="both"/>
        <w:rPr>
          <w:b/>
          <w:bCs/>
        </w:rPr>
      </w:pPr>
      <w:r w:rsidRPr="00FB44FD">
        <w:rPr>
          <w:b/>
          <w:bCs/>
        </w:rPr>
        <w:t>FORO:</w:t>
      </w:r>
      <w:r w:rsidRPr="00FB44FD">
        <w:t xml:space="preserve"> Comarca de Tibagi, Estado do Paraná</w:t>
      </w:r>
      <w:r w:rsidRPr="00FB44FD">
        <w:rPr>
          <w:b/>
          <w:bCs/>
        </w:rPr>
        <w:t>.</w:t>
      </w:r>
    </w:p>
    <w:p w14:paraId="4B7B64B2" w14:textId="1857BCC8" w:rsidR="000072E1" w:rsidRPr="00FB44FD" w:rsidRDefault="00FB44FD" w:rsidP="00FB44FD">
      <w:pPr>
        <w:jc w:val="both"/>
      </w:pPr>
      <w:r w:rsidRPr="00FB44FD">
        <w:t xml:space="preserve">Tibagi, </w:t>
      </w:r>
      <w:r w:rsidR="00E72AA5">
        <w:t>25</w:t>
      </w:r>
      <w:r w:rsidRPr="00FB44FD">
        <w:t xml:space="preserve"> de agosto de 2026.</w:t>
      </w:r>
    </w:p>
    <w:sectPr w:rsidR="000072E1" w:rsidRPr="00FB44FD" w:rsidSect="00F2690A">
      <w:footerReference w:type="even" r:id="rId6"/>
      <w:footerReference w:type="default" r:id="rId7"/>
      <w:pgSz w:w="12240" w:h="15840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648D0" w14:textId="77777777" w:rsidR="000A53F1" w:rsidRPr="005537E3" w:rsidRDefault="000A53F1">
      <w:r w:rsidRPr="005537E3">
        <w:separator/>
      </w:r>
    </w:p>
  </w:endnote>
  <w:endnote w:type="continuationSeparator" w:id="0">
    <w:p w14:paraId="6177F84B" w14:textId="77777777" w:rsidR="000A53F1" w:rsidRPr="005537E3" w:rsidRDefault="000A53F1">
      <w:r w:rsidRPr="005537E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F92D0" w14:textId="4E92CB43" w:rsidR="00BD7C6C" w:rsidRPr="005537E3" w:rsidRDefault="00BD7C6C">
    <w:pPr>
      <w:pStyle w:val="Rodap"/>
      <w:framePr w:wrap="around" w:vAnchor="text" w:hAnchor="margin" w:xAlign="right" w:y="1"/>
      <w:rPr>
        <w:rStyle w:val="Nmerodepgina"/>
      </w:rPr>
    </w:pPr>
    <w:r w:rsidRPr="005537E3">
      <w:rPr>
        <w:rStyle w:val="Nmerodepgina"/>
      </w:rPr>
      <w:fldChar w:fldCharType="begin"/>
    </w:r>
    <w:r w:rsidRPr="005537E3">
      <w:rPr>
        <w:rStyle w:val="Nmerodepgina"/>
      </w:rPr>
      <w:instrText xml:space="preserve">PAGE  </w:instrText>
    </w:r>
    <w:r w:rsidRPr="005537E3">
      <w:rPr>
        <w:rStyle w:val="Nmerodepgina"/>
      </w:rPr>
      <w:fldChar w:fldCharType="separate"/>
    </w:r>
    <w:r w:rsidR="00F2690A">
      <w:rPr>
        <w:rStyle w:val="Nmerodepgina"/>
        <w:noProof/>
      </w:rPr>
      <w:t>1</w:t>
    </w:r>
    <w:r w:rsidRPr="005537E3">
      <w:rPr>
        <w:rStyle w:val="Nmerodepgina"/>
      </w:rPr>
      <w:fldChar w:fldCharType="end"/>
    </w:r>
  </w:p>
  <w:p w14:paraId="544FFC98" w14:textId="77777777" w:rsidR="00BD7C6C" w:rsidRPr="005537E3" w:rsidRDefault="00BD7C6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EDD31" w14:textId="77777777" w:rsidR="00BD7C6C" w:rsidRPr="005537E3" w:rsidRDefault="00BD7C6C">
    <w:pPr>
      <w:pStyle w:val="Rodap"/>
      <w:framePr w:wrap="around" w:vAnchor="text" w:hAnchor="margin" w:xAlign="right" w:y="1"/>
      <w:rPr>
        <w:rStyle w:val="Nmerodepgina"/>
      </w:rPr>
    </w:pPr>
    <w:r w:rsidRPr="005537E3">
      <w:rPr>
        <w:rStyle w:val="Nmerodepgina"/>
      </w:rPr>
      <w:fldChar w:fldCharType="begin"/>
    </w:r>
    <w:r w:rsidRPr="005537E3">
      <w:rPr>
        <w:rStyle w:val="Nmerodepgina"/>
      </w:rPr>
      <w:instrText xml:space="preserve">PAGE  </w:instrText>
    </w:r>
    <w:r w:rsidRPr="005537E3">
      <w:rPr>
        <w:rStyle w:val="Nmerodepgina"/>
      </w:rPr>
      <w:fldChar w:fldCharType="separate"/>
    </w:r>
    <w:r w:rsidR="000C0F4C" w:rsidRPr="005537E3">
      <w:rPr>
        <w:rStyle w:val="Nmerodepgina"/>
      </w:rPr>
      <w:t>1</w:t>
    </w:r>
    <w:r w:rsidRPr="005537E3">
      <w:rPr>
        <w:rStyle w:val="Nmerodepgina"/>
      </w:rPr>
      <w:fldChar w:fldCharType="end"/>
    </w:r>
  </w:p>
  <w:p w14:paraId="51D85DB7" w14:textId="77777777" w:rsidR="00BD7C6C" w:rsidRPr="005537E3" w:rsidRDefault="00BD7C6C">
    <w:pPr>
      <w:pStyle w:val="Rodap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5219D" w14:textId="77777777" w:rsidR="000A53F1" w:rsidRPr="005537E3" w:rsidRDefault="000A53F1">
      <w:r w:rsidRPr="005537E3">
        <w:separator/>
      </w:r>
    </w:p>
  </w:footnote>
  <w:footnote w:type="continuationSeparator" w:id="0">
    <w:p w14:paraId="134CEFE0" w14:textId="77777777" w:rsidR="000A53F1" w:rsidRPr="005537E3" w:rsidRDefault="000A53F1">
      <w:r w:rsidRPr="005537E3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7E"/>
    <w:rsid w:val="000072E1"/>
    <w:rsid w:val="000A53F1"/>
    <w:rsid w:val="000C0F4C"/>
    <w:rsid w:val="00141494"/>
    <w:rsid w:val="0014577E"/>
    <w:rsid w:val="001779C1"/>
    <w:rsid w:val="00292D48"/>
    <w:rsid w:val="002A3C82"/>
    <w:rsid w:val="002B51A3"/>
    <w:rsid w:val="002C7919"/>
    <w:rsid w:val="00320BD7"/>
    <w:rsid w:val="003F1C5C"/>
    <w:rsid w:val="00416CC3"/>
    <w:rsid w:val="00426B8B"/>
    <w:rsid w:val="00460F38"/>
    <w:rsid w:val="004A7D46"/>
    <w:rsid w:val="00501A93"/>
    <w:rsid w:val="005537E3"/>
    <w:rsid w:val="00563053"/>
    <w:rsid w:val="00586D52"/>
    <w:rsid w:val="00591CDF"/>
    <w:rsid w:val="00627567"/>
    <w:rsid w:val="00630F26"/>
    <w:rsid w:val="006B1B2A"/>
    <w:rsid w:val="00736CD0"/>
    <w:rsid w:val="007622C5"/>
    <w:rsid w:val="0079170E"/>
    <w:rsid w:val="008656E0"/>
    <w:rsid w:val="008C201B"/>
    <w:rsid w:val="009E05C8"/>
    <w:rsid w:val="009E379E"/>
    <w:rsid w:val="009F57B2"/>
    <w:rsid w:val="00A148E3"/>
    <w:rsid w:val="00A608F7"/>
    <w:rsid w:val="00A704F0"/>
    <w:rsid w:val="00A76C6B"/>
    <w:rsid w:val="00A95E83"/>
    <w:rsid w:val="00AC32F5"/>
    <w:rsid w:val="00B059F6"/>
    <w:rsid w:val="00B62BD9"/>
    <w:rsid w:val="00B6377E"/>
    <w:rsid w:val="00B74A3C"/>
    <w:rsid w:val="00BC010C"/>
    <w:rsid w:val="00BD7C6C"/>
    <w:rsid w:val="00BE36EE"/>
    <w:rsid w:val="00CB797F"/>
    <w:rsid w:val="00CE40AE"/>
    <w:rsid w:val="00CF192B"/>
    <w:rsid w:val="00D713F2"/>
    <w:rsid w:val="00D805C1"/>
    <w:rsid w:val="00DB3462"/>
    <w:rsid w:val="00E72AA5"/>
    <w:rsid w:val="00EB0477"/>
    <w:rsid w:val="00F2690A"/>
    <w:rsid w:val="00FB44FD"/>
    <w:rsid w:val="00FC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68E08"/>
  <w15:chartTrackingRefBased/>
  <w15:docId w15:val="{A1E1CF6A-9D1F-4E87-9D31-8D5D3BA5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TextosemFormatao">
    <w:name w:val="Plain Text"/>
    <w:basedOn w:val="Normal"/>
    <w:link w:val="TextosemFormataoChar"/>
    <w:uiPriority w:val="99"/>
    <w:unhideWhenUsed/>
    <w:qFormat/>
    <w:rsid w:val="007622C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7622C5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editais\renda%20l&#237;quida-fdu%202015\tomada%20de%20pre&#231;os\extrato%20do%20contrato%20fdu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extrato do contrato fdu</Template>
  <TotalTime>15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Setor de Licitação</vt:lpstr>
    </vt:vector>
  </TitlesOfParts>
  <Company>PARANACIDADE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Setor de Licitação</dc:title>
  <dc:subject/>
  <dc:creator>Tibagi</dc:creator>
  <cp:keywords/>
  <dc:description/>
  <cp:lastModifiedBy>Contratos Tibagi</cp:lastModifiedBy>
  <cp:revision>3</cp:revision>
  <cp:lastPrinted>1900-01-01T02:00:00Z</cp:lastPrinted>
  <dcterms:created xsi:type="dcterms:W3CDTF">2026-08-25T17:54:00Z</dcterms:created>
  <dcterms:modified xsi:type="dcterms:W3CDTF">2026-08-25T18:12:00Z</dcterms:modified>
</cp:coreProperties>
</file>