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p w:rsidR="001B7461" w:rsidRPr="001B7461" w:rsidRDefault="001B7461" w:rsidP="001B7461">
      <w:pPr>
        <w:suppressAutoHyphens w:val="0"/>
        <w:autoSpaceDE w:val="0"/>
        <w:autoSpaceDN w:val="0"/>
        <w:adjustRightInd w:val="0"/>
        <w:jc w:val="center"/>
        <w:rPr>
          <w:rFonts w:ascii="Arial" w:hAnsi="Arial" w:cs="Arial"/>
          <w:b/>
          <w:bCs/>
          <w:i/>
          <w:iCs/>
          <w:color w:val="000000"/>
          <w:lang w:val="x-none" w:eastAsia="pt-BR"/>
        </w:rPr>
      </w:pPr>
    </w:p>
    <w:p w:rsidR="001B7461" w:rsidRPr="001B7461" w:rsidRDefault="001B7461" w:rsidP="001B7461">
      <w:pPr>
        <w:suppressAutoHyphens w:val="0"/>
        <w:autoSpaceDE w:val="0"/>
        <w:autoSpaceDN w:val="0"/>
        <w:adjustRightInd w:val="0"/>
        <w:jc w:val="center"/>
        <w:rPr>
          <w:rFonts w:ascii="Arial" w:hAnsi="Arial" w:cs="Arial"/>
          <w:b/>
          <w:bCs/>
          <w:i/>
          <w:iCs/>
          <w:color w:val="000000"/>
          <w:lang w:val="x-none" w:eastAsia="pt-BR"/>
        </w:rPr>
      </w:pPr>
      <w:r w:rsidRPr="001B7461">
        <w:rPr>
          <w:rFonts w:ascii="Arial" w:hAnsi="Arial" w:cs="Arial"/>
          <w:b/>
          <w:bCs/>
          <w:i/>
          <w:iCs/>
          <w:color w:val="000000"/>
          <w:lang w:val="x-none" w:eastAsia="pt-BR"/>
        </w:rPr>
        <w:t>PREFEITURA MUNICIPAL DE TERRA RICA.</w:t>
      </w:r>
    </w:p>
    <w:p w:rsidR="001B7461" w:rsidRPr="001B7461" w:rsidRDefault="001B7461" w:rsidP="001B7461">
      <w:pPr>
        <w:suppressAutoHyphens w:val="0"/>
        <w:autoSpaceDE w:val="0"/>
        <w:autoSpaceDN w:val="0"/>
        <w:adjustRightInd w:val="0"/>
        <w:jc w:val="center"/>
        <w:rPr>
          <w:rFonts w:ascii="Arial" w:hAnsi="Arial" w:cs="Arial"/>
          <w:b/>
          <w:bCs/>
          <w:i/>
          <w:iCs/>
          <w:color w:val="000000"/>
          <w:lang w:val="x-none" w:eastAsia="pt-BR"/>
        </w:rPr>
      </w:pPr>
    </w:p>
    <w:p w:rsidR="001B7461" w:rsidRPr="001B7461" w:rsidRDefault="001B7461" w:rsidP="001B7461">
      <w:pPr>
        <w:suppressAutoHyphens w:val="0"/>
        <w:autoSpaceDE w:val="0"/>
        <w:autoSpaceDN w:val="0"/>
        <w:adjustRightInd w:val="0"/>
        <w:jc w:val="center"/>
        <w:rPr>
          <w:rFonts w:ascii="Arial" w:hAnsi="Arial" w:cs="Arial"/>
          <w:b/>
          <w:bCs/>
          <w:i/>
          <w:iCs/>
          <w:color w:val="000000"/>
          <w:lang w:val="x-none" w:eastAsia="pt-BR"/>
        </w:rPr>
      </w:pPr>
      <w:r w:rsidRPr="001B7461">
        <w:rPr>
          <w:rFonts w:ascii="Arial" w:hAnsi="Arial" w:cs="Arial"/>
          <w:b/>
          <w:bCs/>
          <w:i/>
          <w:iCs/>
          <w:color w:val="000000"/>
          <w:lang w:val="x-none" w:eastAsia="pt-BR"/>
        </w:rPr>
        <w:t>Aviso De Licitação</w:t>
      </w:r>
    </w:p>
    <w:p w:rsidR="001B7461" w:rsidRPr="001B7461" w:rsidRDefault="001B7461" w:rsidP="001B7461">
      <w:pPr>
        <w:suppressAutoHyphens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i/>
          <w:iCs/>
          <w:color w:val="000000"/>
          <w:lang w:val="x-none" w:eastAsia="pt-BR"/>
        </w:rPr>
      </w:pPr>
    </w:p>
    <w:p w:rsidR="001B7461" w:rsidRPr="001B7461" w:rsidRDefault="001B7461" w:rsidP="001B7461">
      <w:pPr>
        <w:suppressAutoHyphens w:val="0"/>
        <w:autoSpaceDE w:val="0"/>
        <w:autoSpaceDN w:val="0"/>
        <w:adjustRightInd w:val="0"/>
        <w:ind w:left="705" w:hanging="705"/>
        <w:jc w:val="center"/>
        <w:rPr>
          <w:rFonts w:ascii="Arial" w:hAnsi="Arial" w:cs="Arial"/>
          <w:b/>
          <w:bCs/>
          <w:i/>
          <w:iCs/>
          <w:lang w:val="x-none" w:eastAsia="pt-BR"/>
        </w:rPr>
      </w:pPr>
      <w:r w:rsidRPr="001B7461">
        <w:rPr>
          <w:rFonts w:ascii="Arial" w:hAnsi="Arial" w:cs="Arial"/>
          <w:b/>
          <w:bCs/>
          <w:i/>
          <w:iCs/>
          <w:color w:val="000000"/>
          <w:lang w:val="x-none" w:eastAsia="pt-BR"/>
        </w:rPr>
        <w:t xml:space="preserve">Destinada </w:t>
      </w:r>
      <w:r w:rsidRPr="001B7461">
        <w:rPr>
          <w:rFonts w:ascii="Arial" w:hAnsi="Arial" w:cs="Arial"/>
          <w:b/>
          <w:bCs/>
          <w:i/>
          <w:iCs/>
          <w:lang w:val="x-none" w:eastAsia="pt-BR"/>
        </w:rPr>
        <w:t>exclusivamente para Micro Empresas, Empresas de Pequeno Porte e Micro Empreendedores Individuais</w:t>
      </w:r>
    </w:p>
    <w:p w:rsidR="001B7461" w:rsidRPr="001B7461" w:rsidRDefault="001B7461" w:rsidP="001B7461">
      <w:pPr>
        <w:suppressAutoHyphens w:val="0"/>
        <w:autoSpaceDE w:val="0"/>
        <w:autoSpaceDN w:val="0"/>
        <w:adjustRightInd w:val="0"/>
        <w:ind w:left="705" w:hanging="705"/>
        <w:jc w:val="center"/>
        <w:rPr>
          <w:lang w:val="x-none" w:eastAsia="pt-BR"/>
        </w:rPr>
      </w:pPr>
    </w:p>
    <w:p w:rsidR="001B7461" w:rsidRPr="001B7461" w:rsidRDefault="001B7461" w:rsidP="001B7461">
      <w:pPr>
        <w:suppressAutoHyphens w:val="0"/>
        <w:autoSpaceDE w:val="0"/>
        <w:autoSpaceDN w:val="0"/>
        <w:adjustRightInd w:val="0"/>
        <w:jc w:val="center"/>
        <w:rPr>
          <w:rFonts w:ascii="Arial" w:hAnsi="Arial" w:cs="Arial"/>
          <w:b/>
          <w:bCs/>
          <w:lang w:val="x-none" w:eastAsia="pt-BR"/>
        </w:rPr>
      </w:pPr>
      <w:r w:rsidRPr="001B7461">
        <w:rPr>
          <w:rFonts w:ascii="Arial" w:hAnsi="Arial" w:cs="Arial"/>
          <w:b/>
          <w:bCs/>
          <w:lang w:val="x-none" w:eastAsia="pt-BR"/>
        </w:rPr>
        <w:t>Edital de Pregão Nº. 110/2024.</w:t>
      </w:r>
    </w:p>
    <w:p w:rsidR="001B7461" w:rsidRPr="001B7461" w:rsidRDefault="001B7461" w:rsidP="001B7461">
      <w:pPr>
        <w:suppressAutoHyphens w:val="0"/>
        <w:autoSpaceDE w:val="0"/>
        <w:autoSpaceDN w:val="0"/>
        <w:adjustRightInd w:val="0"/>
        <w:jc w:val="center"/>
        <w:rPr>
          <w:rFonts w:ascii="Arial" w:hAnsi="Arial" w:cs="Arial"/>
          <w:b/>
          <w:bCs/>
          <w:lang w:val="x-none" w:eastAsia="pt-BR"/>
        </w:rPr>
      </w:pPr>
      <w:r w:rsidRPr="001B7461">
        <w:rPr>
          <w:rFonts w:ascii="Arial" w:hAnsi="Arial" w:cs="Arial"/>
          <w:b/>
          <w:bCs/>
          <w:lang w:val="x-none" w:eastAsia="pt-BR"/>
        </w:rPr>
        <w:t>Processo nº 178/2024</w:t>
      </w:r>
    </w:p>
    <w:p w:rsidR="001B7461" w:rsidRPr="001B7461" w:rsidRDefault="001B7461" w:rsidP="001B7461">
      <w:pPr>
        <w:suppressAutoHyphens w:val="0"/>
        <w:autoSpaceDE w:val="0"/>
        <w:autoSpaceDN w:val="0"/>
        <w:adjustRightInd w:val="0"/>
        <w:rPr>
          <w:rFonts w:ascii="Arial" w:hAnsi="Arial" w:cs="Arial"/>
          <w:i/>
          <w:iCs/>
          <w:color w:val="000000"/>
          <w:lang w:val="x-none" w:eastAsia="pt-BR"/>
        </w:rPr>
      </w:pPr>
    </w:p>
    <w:p w:rsidR="001B7461" w:rsidRPr="001B7461" w:rsidRDefault="001B7461" w:rsidP="001B7461">
      <w:pPr>
        <w:suppressAutoHyphens w:val="0"/>
        <w:autoSpaceDE w:val="0"/>
        <w:autoSpaceDN w:val="0"/>
        <w:adjustRightInd w:val="0"/>
        <w:spacing w:line="360" w:lineRule="auto"/>
        <w:ind w:left="1125" w:hanging="1125"/>
        <w:jc w:val="both"/>
        <w:rPr>
          <w:rFonts w:ascii="Arial" w:hAnsi="Arial" w:cs="Arial"/>
          <w:color w:val="000000"/>
          <w:lang w:val="x-none" w:eastAsia="pt-BR"/>
        </w:rPr>
      </w:pPr>
      <w:r w:rsidRPr="001B7461">
        <w:rPr>
          <w:rFonts w:ascii="Arial" w:hAnsi="Arial" w:cs="Arial"/>
          <w:b/>
          <w:bCs/>
          <w:color w:val="000000"/>
          <w:lang w:val="x-none" w:eastAsia="pt-BR"/>
        </w:rPr>
        <w:t>OBJETO</w:t>
      </w:r>
      <w:r w:rsidRPr="001B7461">
        <w:rPr>
          <w:rFonts w:ascii="Arial" w:hAnsi="Arial" w:cs="Arial"/>
          <w:color w:val="000000"/>
          <w:lang w:val="x-none" w:eastAsia="pt-BR"/>
        </w:rPr>
        <w:t>:</w:t>
      </w:r>
      <w:r w:rsidRPr="001B7461">
        <w:rPr>
          <w:rFonts w:ascii="Arial" w:hAnsi="Arial" w:cs="Arial"/>
          <w:color w:val="000000"/>
          <w:lang w:val="x-none" w:eastAsia="pt-BR"/>
        </w:rPr>
        <w:tab/>
        <w:t xml:space="preserve"> Contratação de empresa para execução de ondulações transversais (quebra-molas), incluindo pintura viária e instalação de placas de sinalização.</w:t>
      </w:r>
      <w:r w:rsidRPr="001B7461">
        <w:rPr>
          <w:rFonts w:ascii="Arial" w:hAnsi="Arial" w:cs="Arial"/>
          <w:b/>
          <w:bCs/>
          <w:lang w:val="x-none" w:eastAsia="pt-BR"/>
        </w:rPr>
        <w:t xml:space="preserve">, </w:t>
      </w:r>
      <w:r w:rsidRPr="001B7461">
        <w:rPr>
          <w:rFonts w:ascii="Arial" w:hAnsi="Arial" w:cs="Arial"/>
          <w:lang w:val="x-none" w:eastAsia="pt-BR"/>
        </w:rPr>
        <w:t>destinados a atender as necessidades</w:t>
      </w:r>
      <w:r w:rsidRPr="001B7461">
        <w:rPr>
          <w:rFonts w:ascii="Arial" w:hAnsi="Arial" w:cs="Arial"/>
          <w:b/>
          <w:bCs/>
          <w:lang w:val="x-none" w:eastAsia="pt-BR"/>
        </w:rPr>
        <w:t xml:space="preserve"> </w:t>
      </w:r>
      <w:r w:rsidRPr="001B7461">
        <w:rPr>
          <w:rFonts w:ascii="Arial" w:hAnsi="Arial" w:cs="Arial"/>
          <w:lang w:val="x-none" w:eastAsia="pt-BR"/>
        </w:rPr>
        <w:t>do Município de Terra Rica, do Estado do Paraná</w:t>
      </w:r>
      <w:r w:rsidRPr="001B7461">
        <w:rPr>
          <w:rFonts w:ascii="Arial" w:hAnsi="Arial" w:cs="Arial"/>
          <w:color w:val="000000"/>
          <w:lang w:val="x-none" w:eastAsia="pt-BR"/>
        </w:rPr>
        <w:t>, nas quantidades e especificações constantes no edital e seus anexos.</w:t>
      </w:r>
    </w:p>
    <w:p w:rsidR="001B7461" w:rsidRPr="001B7461" w:rsidRDefault="001B7461" w:rsidP="001B7461">
      <w:pPr>
        <w:suppressAutoHyphens w:val="0"/>
        <w:autoSpaceDE w:val="0"/>
        <w:autoSpaceDN w:val="0"/>
        <w:adjustRightInd w:val="0"/>
        <w:spacing w:line="360" w:lineRule="auto"/>
        <w:rPr>
          <w:rFonts w:ascii="Arial" w:hAnsi="Arial" w:cs="Arial"/>
          <w:b/>
          <w:bCs/>
          <w:color w:val="000000"/>
          <w:lang w:val="x-none" w:eastAsia="pt-BR"/>
        </w:rPr>
      </w:pPr>
      <w:r w:rsidRPr="001B7461">
        <w:rPr>
          <w:rFonts w:ascii="Arial" w:hAnsi="Arial" w:cs="Arial"/>
          <w:b/>
          <w:bCs/>
          <w:color w:val="000000"/>
          <w:lang w:val="x-none" w:eastAsia="pt-BR"/>
        </w:rPr>
        <w:t xml:space="preserve"> </w:t>
      </w:r>
    </w:p>
    <w:p w:rsidR="001B7461" w:rsidRPr="001B7461" w:rsidRDefault="001B7461" w:rsidP="001B7461">
      <w:pPr>
        <w:suppressAutoHyphens w:val="0"/>
        <w:autoSpaceDE w:val="0"/>
        <w:autoSpaceDN w:val="0"/>
        <w:adjustRightInd w:val="0"/>
        <w:spacing w:line="360" w:lineRule="auto"/>
        <w:ind w:left="1125" w:hanging="1125"/>
        <w:jc w:val="both"/>
        <w:rPr>
          <w:rFonts w:ascii="Arial" w:hAnsi="Arial" w:cs="Arial"/>
          <w:color w:val="000000"/>
          <w:lang w:val="x-none" w:eastAsia="pt-BR"/>
        </w:rPr>
      </w:pPr>
      <w:r w:rsidRPr="001B7461">
        <w:rPr>
          <w:rFonts w:ascii="Arial" w:hAnsi="Arial" w:cs="Arial"/>
          <w:b/>
          <w:bCs/>
          <w:color w:val="000000"/>
          <w:lang w:val="x-none" w:eastAsia="pt-BR"/>
        </w:rPr>
        <w:t xml:space="preserve">ABERTURA: </w:t>
      </w:r>
      <w:r w:rsidRPr="001B7461">
        <w:rPr>
          <w:rFonts w:ascii="Arial" w:hAnsi="Arial" w:cs="Arial"/>
          <w:color w:val="000000"/>
          <w:lang w:val="x-none" w:eastAsia="pt-BR"/>
        </w:rPr>
        <w:t>A abertura do certame será às 09:00min do dia 07/10/2024.</w:t>
      </w:r>
    </w:p>
    <w:p w:rsidR="001B7461" w:rsidRPr="001B7461" w:rsidRDefault="001B7461" w:rsidP="001B7461">
      <w:pPr>
        <w:suppressAutoHyphens w:val="0"/>
        <w:autoSpaceDE w:val="0"/>
        <w:autoSpaceDN w:val="0"/>
        <w:adjustRightInd w:val="0"/>
        <w:spacing w:line="360" w:lineRule="auto"/>
        <w:rPr>
          <w:rFonts w:ascii="Arial" w:hAnsi="Arial" w:cs="Arial"/>
          <w:b/>
          <w:bCs/>
          <w:lang w:val="x-none" w:eastAsia="pt-BR"/>
        </w:rPr>
      </w:pPr>
      <w:r w:rsidRPr="001B7461">
        <w:rPr>
          <w:rFonts w:ascii="Arial" w:hAnsi="Arial" w:cs="Arial"/>
          <w:b/>
          <w:bCs/>
          <w:lang w:val="x-none" w:eastAsia="pt-BR"/>
        </w:rPr>
        <w:t xml:space="preserve">Plataforma: </w:t>
      </w:r>
      <w:hyperlink r:id="rId8" w:history="1">
        <w:r w:rsidRPr="001B7461">
          <w:rPr>
            <w:rFonts w:ascii="Arial" w:hAnsi="Arial" w:cs="Arial"/>
            <w:color w:val="0000FF"/>
            <w:u w:val="single"/>
            <w:lang w:val="x-none" w:eastAsia="pt-BR"/>
          </w:rPr>
          <w:t>https://comprasbr.com.br/</w:t>
        </w:r>
      </w:hyperlink>
    </w:p>
    <w:p w:rsidR="001B7461" w:rsidRPr="001B7461" w:rsidRDefault="001B7461" w:rsidP="001B7461">
      <w:pPr>
        <w:suppressAutoHyphens w:val="0"/>
        <w:autoSpaceDE w:val="0"/>
        <w:autoSpaceDN w:val="0"/>
        <w:adjustRightInd w:val="0"/>
        <w:spacing w:line="360" w:lineRule="auto"/>
        <w:rPr>
          <w:rFonts w:ascii="Arial" w:hAnsi="Arial" w:cs="Arial"/>
          <w:b/>
          <w:bCs/>
          <w:lang w:val="x-none" w:eastAsia="pt-BR"/>
        </w:rPr>
      </w:pPr>
    </w:p>
    <w:p w:rsidR="001B7461" w:rsidRPr="001B7461" w:rsidRDefault="001B7461" w:rsidP="001B7461">
      <w:pPr>
        <w:suppressAutoHyphens w:val="0"/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color w:val="000000"/>
          <w:lang w:val="x-none" w:eastAsia="pt-BR"/>
        </w:rPr>
      </w:pPr>
      <w:r w:rsidRPr="001B7461">
        <w:rPr>
          <w:rFonts w:ascii="Arial" w:hAnsi="Arial" w:cs="Arial"/>
          <w:color w:val="000000"/>
          <w:lang w:val="x-none" w:eastAsia="pt-BR"/>
        </w:rPr>
        <w:t xml:space="preserve">O edital completo está disponível no site: </w:t>
      </w:r>
      <w:hyperlink r:id="rId9" w:history="1">
        <w:r w:rsidRPr="001B7461">
          <w:rPr>
            <w:rFonts w:ascii="Arial" w:hAnsi="Arial" w:cs="Arial"/>
            <w:color w:val="0000FF"/>
            <w:u w:val="single"/>
            <w:lang w:val="x-none" w:eastAsia="pt-BR"/>
          </w:rPr>
          <w:t>www.terrarica.pr.gov.br</w:t>
        </w:r>
      </w:hyperlink>
      <w:r w:rsidRPr="001B7461">
        <w:rPr>
          <w:rFonts w:ascii="Arial" w:hAnsi="Arial" w:cs="Arial"/>
          <w:color w:val="000000"/>
          <w:lang w:val="x-none" w:eastAsia="pt-BR"/>
        </w:rPr>
        <w:t xml:space="preserve"> em processos licitatórios. Informações complementares poderão ser adquiridos na Av. Euclides da Cunha, nº 1120, Setor de Licitações, Fone: (44) 3441.8505 – 3441.8502, informando-se no pedido os seguintes dados: Razão Social do requerente, endereço, telefone, e-mail e nome da pessoa para contato.</w:t>
      </w:r>
    </w:p>
    <w:p w:rsidR="001B7461" w:rsidRPr="001B7461" w:rsidRDefault="001B7461" w:rsidP="001B7461">
      <w:pPr>
        <w:suppressAutoHyphens w:val="0"/>
        <w:autoSpaceDE w:val="0"/>
        <w:autoSpaceDN w:val="0"/>
        <w:adjustRightInd w:val="0"/>
        <w:spacing w:line="360" w:lineRule="auto"/>
        <w:jc w:val="right"/>
        <w:rPr>
          <w:rFonts w:ascii="Arial" w:hAnsi="Arial" w:cs="Arial"/>
          <w:color w:val="000000"/>
          <w:lang w:val="x-none" w:eastAsia="pt-BR"/>
        </w:rPr>
      </w:pPr>
      <w:r w:rsidRPr="001B7461">
        <w:rPr>
          <w:rFonts w:ascii="Arial" w:hAnsi="Arial" w:cs="Arial"/>
          <w:color w:val="000000"/>
          <w:lang w:val="x-none" w:eastAsia="pt-BR"/>
        </w:rPr>
        <w:t>Terra Rica, 20/09/2024.</w:t>
      </w:r>
    </w:p>
    <w:p w:rsidR="001B7461" w:rsidRPr="001B7461" w:rsidRDefault="001B7461" w:rsidP="001B7461">
      <w:pPr>
        <w:suppressAutoHyphens w:val="0"/>
        <w:autoSpaceDE w:val="0"/>
        <w:autoSpaceDN w:val="0"/>
        <w:adjustRightInd w:val="0"/>
        <w:jc w:val="center"/>
        <w:rPr>
          <w:rFonts w:ascii="Arial" w:hAnsi="Arial" w:cs="Arial"/>
          <w:b/>
          <w:bCs/>
          <w:lang w:val="x-none" w:eastAsia="pt-BR"/>
        </w:rPr>
      </w:pPr>
    </w:p>
    <w:p w:rsidR="001B7461" w:rsidRPr="001B7461" w:rsidRDefault="001B7461" w:rsidP="001B7461">
      <w:pPr>
        <w:suppressAutoHyphens w:val="0"/>
        <w:autoSpaceDE w:val="0"/>
        <w:autoSpaceDN w:val="0"/>
        <w:adjustRightInd w:val="0"/>
        <w:jc w:val="center"/>
        <w:rPr>
          <w:rFonts w:ascii="Arial" w:hAnsi="Arial" w:cs="Arial"/>
          <w:b/>
          <w:bCs/>
          <w:lang w:val="x-none" w:eastAsia="pt-BR"/>
        </w:rPr>
      </w:pPr>
    </w:p>
    <w:p w:rsidR="001B7461" w:rsidRPr="001B7461" w:rsidRDefault="001B7461" w:rsidP="001B7461">
      <w:pPr>
        <w:suppressAutoHyphens w:val="0"/>
        <w:autoSpaceDE w:val="0"/>
        <w:autoSpaceDN w:val="0"/>
        <w:adjustRightInd w:val="0"/>
        <w:jc w:val="center"/>
        <w:rPr>
          <w:rFonts w:ascii="Arial" w:hAnsi="Arial" w:cs="Arial"/>
          <w:b/>
          <w:bCs/>
          <w:lang w:val="x-none" w:eastAsia="pt-BR"/>
        </w:rPr>
      </w:pPr>
    </w:p>
    <w:p w:rsidR="001B7461" w:rsidRPr="001B7461" w:rsidRDefault="001B7461" w:rsidP="001B7461">
      <w:pPr>
        <w:keepNext/>
        <w:suppressAutoHyphens w:val="0"/>
        <w:autoSpaceDE w:val="0"/>
        <w:autoSpaceDN w:val="0"/>
        <w:adjustRightInd w:val="0"/>
        <w:jc w:val="center"/>
        <w:outlineLvl w:val="1"/>
        <w:rPr>
          <w:rFonts w:ascii="Arial" w:hAnsi="Arial" w:cs="Arial"/>
          <w:b/>
          <w:bCs/>
          <w:lang w:val="x-none" w:eastAsia="pt-BR"/>
        </w:rPr>
      </w:pPr>
      <w:proofErr w:type="spellStart"/>
      <w:r w:rsidRPr="001B7461">
        <w:rPr>
          <w:rFonts w:ascii="Arial" w:hAnsi="Arial" w:cs="Arial"/>
          <w:b/>
          <w:bCs/>
          <w:lang w:val="x-none" w:eastAsia="pt-BR"/>
        </w:rPr>
        <w:t>Julio</w:t>
      </w:r>
      <w:proofErr w:type="spellEnd"/>
      <w:r w:rsidRPr="001B7461">
        <w:rPr>
          <w:rFonts w:ascii="Arial" w:hAnsi="Arial" w:cs="Arial"/>
          <w:b/>
          <w:bCs/>
          <w:lang w:val="x-none" w:eastAsia="pt-BR"/>
        </w:rPr>
        <w:t xml:space="preserve"> Cesar da Silva Leite</w:t>
      </w:r>
    </w:p>
    <w:p w:rsidR="001B7461" w:rsidRPr="001B7461" w:rsidRDefault="001B7461" w:rsidP="001B7461">
      <w:pPr>
        <w:keepNext/>
        <w:suppressAutoHyphens w:val="0"/>
        <w:autoSpaceDE w:val="0"/>
        <w:autoSpaceDN w:val="0"/>
        <w:adjustRightInd w:val="0"/>
        <w:jc w:val="center"/>
        <w:outlineLvl w:val="2"/>
        <w:rPr>
          <w:rFonts w:ascii="Arial" w:hAnsi="Arial" w:cs="Arial"/>
          <w:i/>
          <w:iCs/>
          <w:lang w:val="x-none" w:eastAsia="pt-BR"/>
        </w:rPr>
      </w:pPr>
      <w:r w:rsidRPr="001B7461">
        <w:rPr>
          <w:rFonts w:ascii="Arial" w:hAnsi="Arial" w:cs="Arial"/>
          <w:i/>
          <w:iCs/>
          <w:lang w:val="x-none" w:eastAsia="pt-BR"/>
        </w:rPr>
        <w:t>Prefeito Municipal</w:t>
      </w:r>
    </w:p>
    <w:p w:rsidR="007504B2" w:rsidRPr="007504B2" w:rsidRDefault="007504B2" w:rsidP="007504B2">
      <w:pPr>
        <w:jc w:val="center"/>
        <w:rPr>
          <w:i/>
        </w:rPr>
      </w:pPr>
      <w:bookmarkStart w:id="0" w:name="_GoBack"/>
      <w:bookmarkEnd w:id="0"/>
    </w:p>
    <w:sectPr w:rsidR="007504B2" w:rsidRPr="007504B2" w:rsidSect="00FA5776">
      <w:headerReference w:type="default" r:id="rId10"/>
      <w:footerReference w:type="default" r:id="rId11"/>
      <w:footnotePr>
        <w:pos w:val="beneathText"/>
      </w:footnotePr>
      <w:pgSz w:w="11905" w:h="16837" w:code="9"/>
      <w:pgMar w:top="2552" w:right="851" w:bottom="992" w:left="1134" w:header="720" w:footer="501" w:gutter="0"/>
      <w:cols w:space="720"/>
      <w:docGrid w:linePitch="254" w:charSpace="3276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F483C" w:rsidRDefault="002F483C">
      <w:r>
        <w:separator/>
      </w:r>
    </w:p>
  </w:endnote>
  <w:endnote w:type="continuationSeparator" w:id="0">
    <w:p w:rsidR="002F483C" w:rsidRDefault="002F483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Helvetica">
    <w:panose1 w:val="020B0504020202030204"/>
    <w:charset w:val="00"/>
    <w:family w:val="swiss"/>
    <w:notTrueType/>
    <w:pitch w:val="variable"/>
    <w:sig w:usb0="00000003" w:usb1="00000000" w:usb2="00000000" w:usb3="00000000" w:csb0="00000001" w:csb1="00000000"/>
  </w:font>
  <w:font w:name="HG Mincho Light J">
    <w:altName w:val="Times New Roman"/>
    <w:charset w:val="00"/>
    <w:family w:val="auto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">
    <w:panose1 w:val="02020603060405020304"/>
    <w:charset w:val="00"/>
    <w:family w:val="roman"/>
    <w:pitch w:val="variable"/>
    <w:sig w:usb0="00000007" w:usb1="00000000" w:usb2="00000000" w:usb3="00000000" w:csb0="00000093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C02B6" w:rsidRDefault="00FC02B6" w:rsidP="004A66ED">
    <w:pPr>
      <w:jc w:val="center"/>
      <w:rPr>
        <w:rFonts w:ascii="Arial" w:hAnsi="Arial" w:cs="Arial"/>
        <w:sz w:val="20"/>
        <w:szCs w:val="20"/>
      </w:rPr>
    </w:pPr>
    <w:r w:rsidRPr="00AE5EFD">
      <w:rPr>
        <w:rFonts w:ascii="Arial" w:hAnsi="Arial" w:cs="Arial"/>
        <w:sz w:val="20"/>
        <w:szCs w:val="20"/>
      </w:rPr>
      <w:t xml:space="preserve">Avenida Euclides da Cunha, 1120 * CEP 87890.000 * Terra Rica </w:t>
    </w:r>
    <w:r>
      <w:rPr>
        <w:rFonts w:ascii="Arial" w:hAnsi="Arial" w:cs="Arial"/>
        <w:sz w:val="20"/>
        <w:szCs w:val="20"/>
      </w:rPr>
      <w:t>- PR</w:t>
    </w:r>
    <w:r w:rsidRPr="00AE5EFD">
      <w:rPr>
        <w:rFonts w:ascii="Arial" w:hAnsi="Arial" w:cs="Arial"/>
        <w:sz w:val="20"/>
        <w:szCs w:val="20"/>
      </w:rPr>
      <w:t xml:space="preserve"> * Fone 44 3441.8500 * Fax 44 3441.8507</w:t>
    </w:r>
  </w:p>
  <w:p w:rsidR="00FC02B6" w:rsidRPr="00D10A15" w:rsidRDefault="001B7461">
    <w:pPr>
      <w:jc w:val="center"/>
      <w:rPr>
        <w:rFonts w:ascii="Arial" w:hAnsi="Arial" w:cs="Arial"/>
        <w:sz w:val="18"/>
        <w:szCs w:val="18"/>
      </w:rPr>
    </w:pPr>
    <w:hyperlink r:id="rId1" w:history="1">
      <w:r w:rsidR="00FC02B6" w:rsidRPr="004A66ED">
        <w:rPr>
          <w:rStyle w:val="Hyperlink"/>
          <w:rFonts w:ascii="Arial" w:hAnsi="Arial" w:cs="Arial"/>
          <w:sz w:val="20"/>
          <w:szCs w:val="20"/>
        </w:rPr>
        <w:t>prefeitura@terrarica.pr.gov.br</w:t>
      </w:r>
    </w:hyperlink>
    <w:r w:rsidR="00FC02B6" w:rsidRPr="004A66ED">
      <w:rPr>
        <w:rFonts w:ascii="Arial" w:hAnsi="Arial" w:cs="Arial"/>
        <w:sz w:val="20"/>
        <w:szCs w:val="20"/>
      </w:rPr>
      <w:t xml:space="preserve"> * </w:t>
    </w:r>
    <w:hyperlink r:id="rId2" w:history="1">
      <w:r w:rsidR="00FC02B6" w:rsidRPr="004A66ED">
        <w:rPr>
          <w:rStyle w:val="Hyperlink"/>
          <w:rFonts w:ascii="Arial" w:hAnsi="Arial" w:cs="Arial"/>
          <w:sz w:val="20"/>
          <w:szCs w:val="20"/>
        </w:rPr>
        <w:t>www.terrarica.pr.gov.br</w:t>
      </w:r>
    </w:hyperlink>
    <w:r w:rsidR="00FC02B6" w:rsidRPr="00D10A15">
      <w:rPr>
        <w:rFonts w:ascii="Arial" w:hAnsi="Arial" w:cs="Arial"/>
        <w:sz w:val="18"/>
        <w:szCs w:val="18"/>
      </w:rPr>
      <w:t xml:space="preserve"> </w:t>
    </w:r>
  </w:p>
  <w:p w:rsidR="00FC02B6" w:rsidRDefault="00FC02B6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F483C" w:rsidRDefault="002F483C">
      <w:r>
        <w:separator/>
      </w:r>
    </w:p>
  </w:footnote>
  <w:footnote w:type="continuationSeparator" w:id="0">
    <w:p w:rsidR="002F483C" w:rsidRDefault="002F483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C02B6" w:rsidRPr="004A66ED" w:rsidRDefault="003E27E6" w:rsidP="003E27E6">
    <w:pPr>
      <w:pStyle w:val="Cabealho"/>
      <w:tabs>
        <w:tab w:val="clear" w:pos="4419"/>
        <w:tab w:val="clear" w:pos="8838"/>
        <w:tab w:val="left" w:pos="1309"/>
        <w:tab w:val="right" w:pos="9920"/>
      </w:tabs>
      <w:rPr>
        <w:rFonts w:ascii="Arial" w:hAnsi="Arial" w:cs="Arial"/>
        <w:b/>
        <w:bCs/>
        <w:spacing w:val="20"/>
        <w:sz w:val="22"/>
        <w:szCs w:val="22"/>
      </w:rPr>
    </w:pPr>
    <w:r>
      <w:rPr>
        <w:noProof/>
        <w:lang w:eastAsia="pt-BR"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column">
            <wp:posOffset>5116506</wp:posOffset>
          </wp:positionH>
          <wp:positionV relativeFrom="paragraph">
            <wp:posOffset>-457200</wp:posOffset>
          </wp:positionV>
          <wp:extent cx="1738630" cy="1245140"/>
          <wp:effectExtent l="0" t="0" r="0" b="0"/>
          <wp:wrapNone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45895" cy="1250343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D739B7">
      <w:rPr>
        <w:noProof/>
        <w:lang w:eastAsia="pt-BR"/>
      </w:rPr>
      <w:drawing>
        <wp:anchor distT="0" distB="0" distL="0" distR="114935" simplePos="0" relativeHeight="251657216" behindDoc="0" locked="0" layoutInCell="1" allowOverlap="1">
          <wp:simplePos x="0" y="0"/>
          <wp:positionH relativeFrom="column">
            <wp:posOffset>0</wp:posOffset>
          </wp:positionH>
          <wp:positionV relativeFrom="paragraph">
            <wp:posOffset>-6985</wp:posOffset>
          </wp:positionV>
          <wp:extent cx="611505" cy="725805"/>
          <wp:effectExtent l="19050" t="0" r="0" b="0"/>
          <wp:wrapSquare wrapText="bothSides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1505" cy="725805"/>
                  </a:xfrm>
                  <a:prstGeom prst="rect">
                    <a:avLst/>
                  </a:prstGeom>
                  <a:solidFill>
                    <a:srgbClr val="FFFFFF"/>
                  </a:solidFill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FC02B6">
      <w:tab/>
    </w:r>
    <w:r w:rsidR="00FC02B6" w:rsidRPr="004A66ED">
      <w:rPr>
        <w:rFonts w:ascii="Arial" w:hAnsi="Arial" w:cs="Arial"/>
        <w:b/>
        <w:sz w:val="22"/>
        <w:szCs w:val="22"/>
      </w:rPr>
      <w:t>PREFEITURA DO MUNICÍPIO DE TERRA RICA</w:t>
    </w:r>
    <w:r>
      <w:rPr>
        <w:rFonts w:ascii="Arial" w:hAnsi="Arial" w:cs="Arial"/>
        <w:b/>
        <w:sz w:val="22"/>
        <w:szCs w:val="22"/>
      </w:rPr>
      <w:tab/>
    </w:r>
  </w:p>
  <w:p w:rsidR="00FC02B6" w:rsidRPr="00DA45C1" w:rsidRDefault="00FC02B6">
    <w:pPr>
      <w:pStyle w:val="Cabealho"/>
      <w:tabs>
        <w:tab w:val="clear" w:pos="4419"/>
        <w:tab w:val="clear" w:pos="8838"/>
        <w:tab w:val="left" w:pos="1309"/>
      </w:tabs>
      <w:rPr>
        <w:rFonts w:ascii="Arial" w:hAnsi="Arial" w:cs="Arial"/>
        <w:spacing w:val="20"/>
        <w:sz w:val="22"/>
        <w:szCs w:val="22"/>
      </w:rPr>
    </w:pPr>
    <w:r>
      <w:rPr>
        <w:rFonts w:ascii="Arial" w:hAnsi="Arial" w:cs="Arial"/>
        <w:sz w:val="20"/>
      </w:rPr>
      <w:tab/>
    </w:r>
    <w:r>
      <w:rPr>
        <w:rFonts w:ascii="Arial" w:hAnsi="Arial" w:cs="Arial"/>
        <w:spacing w:val="20"/>
        <w:sz w:val="22"/>
        <w:szCs w:val="22"/>
      </w:rPr>
      <w:t>Estado do Paraná</w:t>
    </w:r>
    <w:r w:rsidRPr="00DA45C1">
      <w:rPr>
        <w:snapToGrid w:val="0"/>
        <w:color w:val="000000"/>
        <w:w w:val="0"/>
        <w:sz w:val="0"/>
        <w:szCs w:val="0"/>
        <w:u w:color="000000"/>
        <w:bdr w:val="none" w:sz="0" w:space="0" w:color="000000"/>
        <w:shd w:val="clear" w:color="000000" w:fill="000000"/>
      </w:rPr>
      <w:t xml:space="preserve"> </w:t>
    </w:r>
  </w:p>
  <w:p w:rsidR="00FC02B6" w:rsidRDefault="00FC02B6">
    <w:pPr>
      <w:pStyle w:val="Cabealho"/>
      <w:tabs>
        <w:tab w:val="clear" w:pos="4419"/>
        <w:tab w:val="clear" w:pos="8838"/>
        <w:tab w:val="left" w:pos="1309"/>
      </w:tabs>
      <w:spacing w:before="40"/>
      <w:rPr>
        <w:rFonts w:ascii="Arial" w:hAnsi="Arial" w:cs="Arial"/>
        <w:sz w:val="16"/>
        <w:szCs w:val="16"/>
      </w:rPr>
    </w:pPr>
    <w:r>
      <w:rPr>
        <w:rFonts w:ascii="Arial" w:hAnsi="Arial" w:cs="Arial"/>
        <w:b/>
        <w:bCs/>
        <w:sz w:val="20"/>
      </w:rPr>
      <w:tab/>
    </w:r>
    <w:r>
      <w:rPr>
        <w:rFonts w:ascii="Arial" w:hAnsi="Arial" w:cs="Arial"/>
        <w:sz w:val="16"/>
        <w:szCs w:val="16"/>
      </w:rPr>
      <w:t>CNPJ: 76.978.881/0001-81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1"/>
    <w:multiLevelType w:val="multilevel"/>
    <w:tmpl w:val="00000001"/>
    <w:lvl w:ilvl="0">
      <w:start w:val="1"/>
      <w:numFmt w:val="decimal"/>
      <w:suff w:val="nothing"/>
      <w:lvlText w:val="%1"/>
      <w:lvlJc w:val="left"/>
      <w:pPr>
        <w:tabs>
          <w:tab w:val="num" w:pos="0"/>
        </w:tabs>
        <w:ind w:left="0" w:firstLine="0"/>
      </w:pPr>
      <w:rPr>
        <w:rFonts w:ascii="Arial" w:hAnsi="Arial"/>
        <w:b/>
        <w:i w:val="0"/>
        <w:color w:val="0000FF"/>
        <w:sz w:val="18"/>
      </w:rPr>
    </w:lvl>
    <w:lvl w:ilvl="1">
      <w:start w:val="1"/>
      <w:numFmt w:val="decimal"/>
      <w:suff w:val="nothing"/>
      <w:lvlText w:val="%1.%2  "/>
      <w:lvlJc w:val="left"/>
      <w:pPr>
        <w:tabs>
          <w:tab w:val="num" w:pos="0"/>
        </w:tabs>
        <w:ind w:left="0" w:firstLine="0"/>
      </w:pPr>
      <w:rPr>
        <w:rFonts w:ascii="Arial" w:hAnsi="Arial"/>
        <w:b/>
        <w:i w:val="0"/>
        <w:color w:val="0000FF"/>
        <w:sz w:val="18"/>
      </w:rPr>
    </w:lvl>
    <w:lvl w:ilvl="2">
      <w:start w:val="1"/>
      <w:numFmt w:val="decimal"/>
      <w:suff w:val="nothing"/>
      <w:lvlText w:val="%1.%2.%3  "/>
      <w:lvlJc w:val="left"/>
      <w:pPr>
        <w:tabs>
          <w:tab w:val="num" w:pos="0"/>
        </w:tabs>
        <w:ind w:left="0" w:firstLine="0"/>
      </w:pPr>
      <w:rPr>
        <w:rFonts w:ascii="Arial" w:hAnsi="Arial"/>
        <w:b/>
        <w:i w:val="0"/>
        <w:color w:val="0000FF"/>
        <w:sz w:val="18"/>
      </w:rPr>
    </w:lvl>
    <w:lvl w:ilvl="3">
      <w:start w:val="1"/>
      <w:numFmt w:val="decimal"/>
      <w:suff w:val="nothing"/>
      <w:lvlText w:val="%1.%2.%3.%4  "/>
      <w:lvlJc w:val="left"/>
      <w:pPr>
        <w:tabs>
          <w:tab w:val="num" w:pos="0"/>
        </w:tabs>
        <w:ind w:left="0" w:firstLine="0"/>
      </w:pPr>
      <w:rPr>
        <w:rFonts w:ascii="Arial" w:hAnsi="Arial"/>
        <w:b/>
        <w:i w:val="0"/>
        <w:color w:val="0000FF"/>
        <w:sz w:val="18"/>
      </w:rPr>
    </w:lvl>
    <w:lvl w:ilvl="4">
      <w:start w:val="1"/>
      <w:numFmt w:val="decimal"/>
      <w:suff w:val="nothing"/>
      <w:lvlText w:val="%1.%2.%3.%4.%5  "/>
      <w:lvlJc w:val="left"/>
      <w:pPr>
        <w:tabs>
          <w:tab w:val="num" w:pos="0"/>
        </w:tabs>
        <w:ind w:left="0" w:firstLine="0"/>
      </w:pPr>
      <w:rPr>
        <w:rFonts w:ascii="Arial" w:hAnsi="Arial"/>
        <w:b/>
        <w:i w:val="0"/>
        <w:color w:val="0000FF"/>
        <w:sz w:val="18"/>
      </w:rPr>
    </w:lvl>
    <w:lvl w:ilvl="5">
      <w:start w:val="1"/>
      <w:numFmt w:val="decimal"/>
      <w:suff w:val="nothing"/>
      <w:lvlText w:val="%1.%2.%3.%4.%5.%6  "/>
      <w:lvlJc w:val="left"/>
      <w:pPr>
        <w:tabs>
          <w:tab w:val="num" w:pos="0"/>
        </w:tabs>
        <w:ind w:left="0" w:firstLine="0"/>
      </w:pPr>
      <w:rPr>
        <w:rFonts w:ascii="Arial" w:hAnsi="Arial"/>
        <w:b/>
        <w:i w:val="0"/>
        <w:color w:val="0000FF"/>
        <w:sz w:val="18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9020819"/>
    <w:multiLevelType w:val="multilevel"/>
    <w:tmpl w:val="294FB86B"/>
    <w:lvl w:ilvl="0">
      <w:numFmt w:val="bullet"/>
      <w:lvlText w:val="-"/>
      <w:lvlJc w:val="left"/>
      <w:pPr>
        <w:tabs>
          <w:tab w:val="num" w:pos="1635"/>
        </w:tabs>
        <w:ind w:left="1635" w:hanging="360"/>
      </w:pPr>
      <w:rPr>
        <w:rFonts w:ascii="Arial" w:hAnsi="Arial" w:cs="Arial"/>
        <w:b/>
        <w:bCs/>
        <w:i/>
        <w:iCs/>
        <w:sz w:val="22"/>
        <w:szCs w:val="22"/>
      </w:rPr>
    </w:lvl>
    <w:lvl w:ilvl="1">
      <w:numFmt w:val="bullet"/>
      <w:lvlText w:val="o"/>
      <w:lvlJc w:val="left"/>
      <w:pPr>
        <w:tabs>
          <w:tab w:val="num" w:pos="2355"/>
        </w:tabs>
        <w:ind w:left="2355" w:hanging="360"/>
      </w:pPr>
      <w:rPr>
        <w:rFonts w:ascii="Courier New" w:hAnsi="Courier New" w:cs="Courier New"/>
        <w:sz w:val="24"/>
        <w:szCs w:val="24"/>
      </w:rPr>
    </w:lvl>
    <w:lvl w:ilvl="2">
      <w:numFmt w:val="bullet"/>
      <w:lvlText w:val=""/>
      <w:lvlJc w:val="left"/>
      <w:pPr>
        <w:tabs>
          <w:tab w:val="num" w:pos="3075"/>
        </w:tabs>
        <w:ind w:left="3075" w:hanging="360"/>
      </w:pPr>
      <w:rPr>
        <w:rFonts w:ascii="Wingdings" w:hAnsi="Wingdings" w:cs="Wingdings"/>
        <w:sz w:val="24"/>
        <w:szCs w:val="24"/>
      </w:rPr>
    </w:lvl>
    <w:lvl w:ilvl="3">
      <w:numFmt w:val="bullet"/>
      <w:lvlText w:val=""/>
      <w:lvlJc w:val="left"/>
      <w:pPr>
        <w:tabs>
          <w:tab w:val="num" w:pos="3795"/>
        </w:tabs>
        <w:ind w:left="3795" w:hanging="360"/>
      </w:pPr>
      <w:rPr>
        <w:rFonts w:ascii="Symbol" w:hAnsi="Symbol" w:cs="Symbol"/>
        <w:sz w:val="24"/>
        <w:szCs w:val="24"/>
      </w:rPr>
    </w:lvl>
    <w:lvl w:ilvl="4">
      <w:numFmt w:val="bullet"/>
      <w:lvlText w:val="o"/>
      <w:lvlJc w:val="left"/>
      <w:pPr>
        <w:tabs>
          <w:tab w:val="num" w:pos="4515"/>
        </w:tabs>
        <w:ind w:left="4515" w:hanging="360"/>
      </w:pPr>
      <w:rPr>
        <w:rFonts w:ascii="Courier New" w:hAnsi="Courier New" w:cs="Courier New"/>
        <w:sz w:val="24"/>
        <w:szCs w:val="24"/>
      </w:rPr>
    </w:lvl>
    <w:lvl w:ilvl="5">
      <w:numFmt w:val="bullet"/>
      <w:lvlText w:val=""/>
      <w:lvlJc w:val="left"/>
      <w:pPr>
        <w:tabs>
          <w:tab w:val="num" w:pos="5235"/>
        </w:tabs>
        <w:ind w:left="5235" w:hanging="360"/>
      </w:pPr>
      <w:rPr>
        <w:rFonts w:ascii="Wingdings" w:hAnsi="Wingdings" w:cs="Wingdings"/>
        <w:sz w:val="24"/>
        <w:szCs w:val="24"/>
      </w:rPr>
    </w:lvl>
    <w:lvl w:ilvl="6">
      <w:numFmt w:val="bullet"/>
      <w:lvlText w:val=""/>
      <w:lvlJc w:val="left"/>
      <w:pPr>
        <w:tabs>
          <w:tab w:val="num" w:pos="5955"/>
        </w:tabs>
        <w:ind w:left="5955" w:hanging="360"/>
      </w:pPr>
      <w:rPr>
        <w:rFonts w:ascii="Symbol" w:hAnsi="Symbol" w:cs="Symbol"/>
        <w:sz w:val="24"/>
        <w:szCs w:val="24"/>
      </w:rPr>
    </w:lvl>
    <w:lvl w:ilvl="7">
      <w:numFmt w:val="bullet"/>
      <w:lvlText w:val="o"/>
      <w:lvlJc w:val="left"/>
      <w:pPr>
        <w:tabs>
          <w:tab w:val="num" w:pos="6675"/>
        </w:tabs>
        <w:ind w:left="6675" w:hanging="360"/>
      </w:pPr>
      <w:rPr>
        <w:rFonts w:ascii="Courier New" w:hAnsi="Courier New" w:cs="Courier New"/>
        <w:sz w:val="24"/>
        <w:szCs w:val="24"/>
      </w:rPr>
    </w:lvl>
    <w:lvl w:ilvl="8">
      <w:numFmt w:val="bullet"/>
      <w:lvlText w:val=""/>
      <w:lvlJc w:val="left"/>
      <w:pPr>
        <w:tabs>
          <w:tab w:val="num" w:pos="7395"/>
        </w:tabs>
        <w:ind w:left="7395" w:hanging="360"/>
      </w:pPr>
      <w:rPr>
        <w:rFonts w:ascii="Wingdings" w:hAnsi="Wingdings" w:cs="Wingdings"/>
        <w:sz w:val="24"/>
        <w:szCs w:val="24"/>
      </w:rPr>
    </w:lvl>
  </w:abstractNum>
  <w:abstractNum w:abstractNumId="2">
    <w:nsid w:val="137B7E19"/>
    <w:multiLevelType w:val="multilevel"/>
    <w:tmpl w:val="AC6E7E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4097"/>
  </w:hdrShapeDefaults>
  <w:footnotePr>
    <w:pos w:val="beneathText"/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125D9"/>
    <w:rsid w:val="000036CA"/>
    <w:rsid w:val="000207C9"/>
    <w:rsid w:val="000232C1"/>
    <w:rsid w:val="00023F62"/>
    <w:rsid w:val="00037D6E"/>
    <w:rsid w:val="00041953"/>
    <w:rsid w:val="00042347"/>
    <w:rsid w:val="000453C7"/>
    <w:rsid w:val="0005093E"/>
    <w:rsid w:val="000621DE"/>
    <w:rsid w:val="0006458F"/>
    <w:rsid w:val="000645CE"/>
    <w:rsid w:val="000657CD"/>
    <w:rsid w:val="000709BA"/>
    <w:rsid w:val="0007110B"/>
    <w:rsid w:val="00072022"/>
    <w:rsid w:val="000734A5"/>
    <w:rsid w:val="00073E99"/>
    <w:rsid w:val="0007702A"/>
    <w:rsid w:val="00077159"/>
    <w:rsid w:val="000774BA"/>
    <w:rsid w:val="00077935"/>
    <w:rsid w:val="000810F1"/>
    <w:rsid w:val="00082D8E"/>
    <w:rsid w:val="00086445"/>
    <w:rsid w:val="0008763A"/>
    <w:rsid w:val="00095D3B"/>
    <w:rsid w:val="00096565"/>
    <w:rsid w:val="00096A02"/>
    <w:rsid w:val="000A0790"/>
    <w:rsid w:val="000A09AC"/>
    <w:rsid w:val="000A2DC3"/>
    <w:rsid w:val="000A2E45"/>
    <w:rsid w:val="000C40B0"/>
    <w:rsid w:val="000D2EC2"/>
    <w:rsid w:val="000D6932"/>
    <w:rsid w:val="000E1F73"/>
    <w:rsid w:val="000E2A04"/>
    <w:rsid w:val="000E347B"/>
    <w:rsid w:val="000E7A4A"/>
    <w:rsid w:val="000F06DD"/>
    <w:rsid w:val="000F1DD0"/>
    <w:rsid w:val="000F2C19"/>
    <w:rsid w:val="000F6325"/>
    <w:rsid w:val="001060D5"/>
    <w:rsid w:val="00107685"/>
    <w:rsid w:val="00110265"/>
    <w:rsid w:val="00111013"/>
    <w:rsid w:val="001118FE"/>
    <w:rsid w:val="00115460"/>
    <w:rsid w:val="0011605A"/>
    <w:rsid w:val="001250B1"/>
    <w:rsid w:val="00133B62"/>
    <w:rsid w:val="001362DC"/>
    <w:rsid w:val="00137419"/>
    <w:rsid w:val="0014022E"/>
    <w:rsid w:val="00143F60"/>
    <w:rsid w:val="00145F24"/>
    <w:rsid w:val="00151DA7"/>
    <w:rsid w:val="0015271B"/>
    <w:rsid w:val="00156353"/>
    <w:rsid w:val="00165F79"/>
    <w:rsid w:val="001722FA"/>
    <w:rsid w:val="00172534"/>
    <w:rsid w:val="00172A34"/>
    <w:rsid w:val="001737B8"/>
    <w:rsid w:val="001828C5"/>
    <w:rsid w:val="00185426"/>
    <w:rsid w:val="001911C8"/>
    <w:rsid w:val="00194972"/>
    <w:rsid w:val="00196A18"/>
    <w:rsid w:val="001A05A9"/>
    <w:rsid w:val="001B014D"/>
    <w:rsid w:val="001B1983"/>
    <w:rsid w:val="001B4F3A"/>
    <w:rsid w:val="001B7461"/>
    <w:rsid w:val="001B7F29"/>
    <w:rsid w:val="001C2037"/>
    <w:rsid w:val="001C223B"/>
    <w:rsid w:val="001C6A96"/>
    <w:rsid w:val="001D02E0"/>
    <w:rsid w:val="001D2A3B"/>
    <w:rsid w:val="001D2BC8"/>
    <w:rsid w:val="001D6711"/>
    <w:rsid w:val="001E1CBB"/>
    <w:rsid w:val="001E313D"/>
    <w:rsid w:val="001E356C"/>
    <w:rsid w:val="001F0412"/>
    <w:rsid w:val="001F69A6"/>
    <w:rsid w:val="002031FC"/>
    <w:rsid w:val="002057AA"/>
    <w:rsid w:val="0021770F"/>
    <w:rsid w:val="0023090C"/>
    <w:rsid w:val="002309FE"/>
    <w:rsid w:val="00235193"/>
    <w:rsid w:val="00235B4F"/>
    <w:rsid w:val="002416AD"/>
    <w:rsid w:val="00242FC0"/>
    <w:rsid w:val="0025189D"/>
    <w:rsid w:val="00255B9E"/>
    <w:rsid w:val="00255DEB"/>
    <w:rsid w:val="00266C40"/>
    <w:rsid w:val="00276D89"/>
    <w:rsid w:val="00277B84"/>
    <w:rsid w:val="00284968"/>
    <w:rsid w:val="0029458D"/>
    <w:rsid w:val="002A2134"/>
    <w:rsid w:val="002A291B"/>
    <w:rsid w:val="002A3E3D"/>
    <w:rsid w:val="002A4082"/>
    <w:rsid w:val="002A4502"/>
    <w:rsid w:val="002A606D"/>
    <w:rsid w:val="002B2E48"/>
    <w:rsid w:val="002C51C6"/>
    <w:rsid w:val="002C64AB"/>
    <w:rsid w:val="002D707E"/>
    <w:rsid w:val="002D77B5"/>
    <w:rsid w:val="002E2148"/>
    <w:rsid w:val="002E3CD2"/>
    <w:rsid w:val="002E568D"/>
    <w:rsid w:val="002F483C"/>
    <w:rsid w:val="00300276"/>
    <w:rsid w:val="0031270B"/>
    <w:rsid w:val="00320FB9"/>
    <w:rsid w:val="003248FD"/>
    <w:rsid w:val="003277C0"/>
    <w:rsid w:val="00335B78"/>
    <w:rsid w:val="00336A36"/>
    <w:rsid w:val="00346B98"/>
    <w:rsid w:val="00350133"/>
    <w:rsid w:val="0035189D"/>
    <w:rsid w:val="0035639A"/>
    <w:rsid w:val="00356BB6"/>
    <w:rsid w:val="00361EA0"/>
    <w:rsid w:val="00364084"/>
    <w:rsid w:val="00373E5C"/>
    <w:rsid w:val="00384DA9"/>
    <w:rsid w:val="0039064A"/>
    <w:rsid w:val="00393B9F"/>
    <w:rsid w:val="00395A8F"/>
    <w:rsid w:val="00396533"/>
    <w:rsid w:val="003969E1"/>
    <w:rsid w:val="003A1405"/>
    <w:rsid w:val="003A30DD"/>
    <w:rsid w:val="003A49C8"/>
    <w:rsid w:val="003B53BB"/>
    <w:rsid w:val="003B77EC"/>
    <w:rsid w:val="003C23B7"/>
    <w:rsid w:val="003C4FD5"/>
    <w:rsid w:val="003D03AF"/>
    <w:rsid w:val="003D05B8"/>
    <w:rsid w:val="003D1C6A"/>
    <w:rsid w:val="003D1FD3"/>
    <w:rsid w:val="003D252B"/>
    <w:rsid w:val="003D7E30"/>
    <w:rsid w:val="003E27E6"/>
    <w:rsid w:val="003E42CC"/>
    <w:rsid w:val="003E7A79"/>
    <w:rsid w:val="003F4591"/>
    <w:rsid w:val="003F5953"/>
    <w:rsid w:val="00407E55"/>
    <w:rsid w:val="00410E02"/>
    <w:rsid w:val="00411D16"/>
    <w:rsid w:val="00414F18"/>
    <w:rsid w:val="00417CC4"/>
    <w:rsid w:val="0043108C"/>
    <w:rsid w:val="00434CB1"/>
    <w:rsid w:val="00437A5F"/>
    <w:rsid w:val="00442EB6"/>
    <w:rsid w:val="00451BED"/>
    <w:rsid w:val="00457E14"/>
    <w:rsid w:val="00461BA5"/>
    <w:rsid w:val="00462DD4"/>
    <w:rsid w:val="004633A4"/>
    <w:rsid w:val="004656F3"/>
    <w:rsid w:val="00467FB1"/>
    <w:rsid w:val="004764F8"/>
    <w:rsid w:val="0048121D"/>
    <w:rsid w:val="004910DB"/>
    <w:rsid w:val="00496050"/>
    <w:rsid w:val="004972CE"/>
    <w:rsid w:val="004A5661"/>
    <w:rsid w:val="004A66ED"/>
    <w:rsid w:val="004B257A"/>
    <w:rsid w:val="004C06E6"/>
    <w:rsid w:val="004C0E27"/>
    <w:rsid w:val="004C2540"/>
    <w:rsid w:val="004C4B61"/>
    <w:rsid w:val="004D13D1"/>
    <w:rsid w:val="004D1C0D"/>
    <w:rsid w:val="004F1B87"/>
    <w:rsid w:val="004F3ED9"/>
    <w:rsid w:val="004F60B8"/>
    <w:rsid w:val="00502CC2"/>
    <w:rsid w:val="0051021D"/>
    <w:rsid w:val="00511FFE"/>
    <w:rsid w:val="005123E8"/>
    <w:rsid w:val="00514FCC"/>
    <w:rsid w:val="00517BC2"/>
    <w:rsid w:val="00525684"/>
    <w:rsid w:val="00530393"/>
    <w:rsid w:val="00535264"/>
    <w:rsid w:val="005404EA"/>
    <w:rsid w:val="0054370A"/>
    <w:rsid w:val="00544DD1"/>
    <w:rsid w:val="00550229"/>
    <w:rsid w:val="005604C2"/>
    <w:rsid w:val="00561352"/>
    <w:rsid w:val="005619CC"/>
    <w:rsid w:val="00566177"/>
    <w:rsid w:val="00566F9A"/>
    <w:rsid w:val="005705F5"/>
    <w:rsid w:val="00570D56"/>
    <w:rsid w:val="005728DF"/>
    <w:rsid w:val="00573076"/>
    <w:rsid w:val="00573DE1"/>
    <w:rsid w:val="005742E8"/>
    <w:rsid w:val="00576D97"/>
    <w:rsid w:val="00584904"/>
    <w:rsid w:val="00590DB6"/>
    <w:rsid w:val="005938E6"/>
    <w:rsid w:val="00594C57"/>
    <w:rsid w:val="0059651C"/>
    <w:rsid w:val="0059771F"/>
    <w:rsid w:val="00597F7E"/>
    <w:rsid w:val="005A217D"/>
    <w:rsid w:val="005A263C"/>
    <w:rsid w:val="005A41A7"/>
    <w:rsid w:val="005B1AE0"/>
    <w:rsid w:val="005B2A0B"/>
    <w:rsid w:val="005B746D"/>
    <w:rsid w:val="005C328C"/>
    <w:rsid w:val="005D4147"/>
    <w:rsid w:val="005D4B60"/>
    <w:rsid w:val="005E1009"/>
    <w:rsid w:val="005E7E65"/>
    <w:rsid w:val="005F1009"/>
    <w:rsid w:val="005F31B3"/>
    <w:rsid w:val="005F3A34"/>
    <w:rsid w:val="00604DF2"/>
    <w:rsid w:val="0060747A"/>
    <w:rsid w:val="006109DA"/>
    <w:rsid w:val="00610E60"/>
    <w:rsid w:val="0061121E"/>
    <w:rsid w:val="00613168"/>
    <w:rsid w:val="00615C61"/>
    <w:rsid w:val="00616D64"/>
    <w:rsid w:val="00621859"/>
    <w:rsid w:val="00622243"/>
    <w:rsid w:val="00622CE8"/>
    <w:rsid w:val="0063063C"/>
    <w:rsid w:val="00643FAB"/>
    <w:rsid w:val="00646B34"/>
    <w:rsid w:val="00651B76"/>
    <w:rsid w:val="00655326"/>
    <w:rsid w:val="0065668B"/>
    <w:rsid w:val="006572F0"/>
    <w:rsid w:val="0065783C"/>
    <w:rsid w:val="00657D1F"/>
    <w:rsid w:val="00662156"/>
    <w:rsid w:val="006626CA"/>
    <w:rsid w:val="006720A4"/>
    <w:rsid w:val="00677133"/>
    <w:rsid w:val="00681E3E"/>
    <w:rsid w:val="006846D9"/>
    <w:rsid w:val="006860F0"/>
    <w:rsid w:val="0068773A"/>
    <w:rsid w:val="006A04EF"/>
    <w:rsid w:val="006A34C1"/>
    <w:rsid w:val="006A7529"/>
    <w:rsid w:val="006B16D6"/>
    <w:rsid w:val="006B1DFC"/>
    <w:rsid w:val="006B5867"/>
    <w:rsid w:val="006C0165"/>
    <w:rsid w:val="006C21E2"/>
    <w:rsid w:val="006C3EC5"/>
    <w:rsid w:val="006C4BC7"/>
    <w:rsid w:val="006C7B44"/>
    <w:rsid w:val="006D3AC5"/>
    <w:rsid w:val="006E7193"/>
    <w:rsid w:val="006F024D"/>
    <w:rsid w:val="006F7990"/>
    <w:rsid w:val="00705E0D"/>
    <w:rsid w:val="00711F86"/>
    <w:rsid w:val="00716568"/>
    <w:rsid w:val="00725674"/>
    <w:rsid w:val="00727ABC"/>
    <w:rsid w:val="007353F8"/>
    <w:rsid w:val="007370B0"/>
    <w:rsid w:val="007423DF"/>
    <w:rsid w:val="00744AA7"/>
    <w:rsid w:val="00744BAE"/>
    <w:rsid w:val="007504B2"/>
    <w:rsid w:val="00751B27"/>
    <w:rsid w:val="007542F4"/>
    <w:rsid w:val="007551C2"/>
    <w:rsid w:val="00757D15"/>
    <w:rsid w:val="007626FD"/>
    <w:rsid w:val="007663E8"/>
    <w:rsid w:val="00775331"/>
    <w:rsid w:val="0077759D"/>
    <w:rsid w:val="0078172B"/>
    <w:rsid w:val="00782189"/>
    <w:rsid w:val="00786567"/>
    <w:rsid w:val="007869D5"/>
    <w:rsid w:val="00794DA1"/>
    <w:rsid w:val="00796156"/>
    <w:rsid w:val="00797FA2"/>
    <w:rsid w:val="007A0271"/>
    <w:rsid w:val="007A3AF4"/>
    <w:rsid w:val="007A3FD1"/>
    <w:rsid w:val="007A4210"/>
    <w:rsid w:val="007B07C9"/>
    <w:rsid w:val="007B21C0"/>
    <w:rsid w:val="007B54D7"/>
    <w:rsid w:val="007B6355"/>
    <w:rsid w:val="007B65AA"/>
    <w:rsid w:val="007C1775"/>
    <w:rsid w:val="007C46BB"/>
    <w:rsid w:val="007E00CD"/>
    <w:rsid w:val="007F392E"/>
    <w:rsid w:val="007F4881"/>
    <w:rsid w:val="007F6F13"/>
    <w:rsid w:val="00813BC0"/>
    <w:rsid w:val="00817D7C"/>
    <w:rsid w:val="008219B6"/>
    <w:rsid w:val="00826C92"/>
    <w:rsid w:val="008327E9"/>
    <w:rsid w:val="00836042"/>
    <w:rsid w:val="00837ADD"/>
    <w:rsid w:val="00841600"/>
    <w:rsid w:val="00843C91"/>
    <w:rsid w:val="00847205"/>
    <w:rsid w:val="00847C31"/>
    <w:rsid w:val="00852F5A"/>
    <w:rsid w:val="00857667"/>
    <w:rsid w:val="0086260C"/>
    <w:rsid w:val="00862EBA"/>
    <w:rsid w:val="008658A7"/>
    <w:rsid w:val="008658D7"/>
    <w:rsid w:val="00865F16"/>
    <w:rsid w:val="00866C15"/>
    <w:rsid w:val="0087180B"/>
    <w:rsid w:val="00872B32"/>
    <w:rsid w:val="00883F5F"/>
    <w:rsid w:val="008A53C5"/>
    <w:rsid w:val="008B27BD"/>
    <w:rsid w:val="008B32B2"/>
    <w:rsid w:val="008B7F8C"/>
    <w:rsid w:val="008C0DF5"/>
    <w:rsid w:val="008C31A1"/>
    <w:rsid w:val="008C6942"/>
    <w:rsid w:val="008D34B6"/>
    <w:rsid w:val="008D5D0D"/>
    <w:rsid w:val="008E43B5"/>
    <w:rsid w:val="008E73BC"/>
    <w:rsid w:val="008F138B"/>
    <w:rsid w:val="009034CD"/>
    <w:rsid w:val="00907DA0"/>
    <w:rsid w:val="0092532E"/>
    <w:rsid w:val="00927FCA"/>
    <w:rsid w:val="009329B0"/>
    <w:rsid w:val="0093428D"/>
    <w:rsid w:val="009415F3"/>
    <w:rsid w:val="009478C7"/>
    <w:rsid w:val="00953542"/>
    <w:rsid w:val="00966029"/>
    <w:rsid w:val="009670EF"/>
    <w:rsid w:val="009728C2"/>
    <w:rsid w:val="00982D3A"/>
    <w:rsid w:val="00982E22"/>
    <w:rsid w:val="0098617A"/>
    <w:rsid w:val="00986B1A"/>
    <w:rsid w:val="00992E7F"/>
    <w:rsid w:val="009B1B65"/>
    <w:rsid w:val="009C478B"/>
    <w:rsid w:val="009D0F52"/>
    <w:rsid w:val="009D1D2D"/>
    <w:rsid w:val="009D6618"/>
    <w:rsid w:val="009E5057"/>
    <w:rsid w:val="009E739D"/>
    <w:rsid w:val="009F04C9"/>
    <w:rsid w:val="009F0509"/>
    <w:rsid w:val="009F2CBD"/>
    <w:rsid w:val="009F4120"/>
    <w:rsid w:val="009F7EDF"/>
    <w:rsid w:val="00A049BC"/>
    <w:rsid w:val="00A05754"/>
    <w:rsid w:val="00A06D40"/>
    <w:rsid w:val="00A1099B"/>
    <w:rsid w:val="00A10A61"/>
    <w:rsid w:val="00A1170A"/>
    <w:rsid w:val="00A1178A"/>
    <w:rsid w:val="00A17198"/>
    <w:rsid w:val="00A17696"/>
    <w:rsid w:val="00A313AC"/>
    <w:rsid w:val="00A33683"/>
    <w:rsid w:val="00A3370E"/>
    <w:rsid w:val="00A41419"/>
    <w:rsid w:val="00A45723"/>
    <w:rsid w:val="00A47495"/>
    <w:rsid w:val="00A4757D"/>
    <w:rsid w:val="00A502BD"/>
    <w:rsid w:val="00A558C0"/>
    <w:rsid w:val="00A6213C"/>
    <w:rsid w:val="00A6455C"/>
    <w:rsid w:val="00A6521D"/>
    <w:rsid w:val="00A65880"/>
    <w:rsid w:val="00A703C4"/>
    <w:rsid w:val="00A70431"/>
    <w:rsid w:val="00A710C5"/>
    <w:rsid w:val="00A725DD"/>
    <w:rsid w:val="00A74484"/>
    <w:rsid w:val="00A81667"/>
    <w:rsid w:val="00A87A6B"/>
    <w:rsid w:val="00A91255"/>
    <w:rsid w:val="00A95D90"/>
    <w:rsid w:val="00A96E51"/>
    <w:rsid w:val="00A96F7E"/>
    <w:rsid w:val="00AA083E"/>
    <w:rsid w:val="00AB0BE2"/>
    <w:rsid w:val="00AB1D04"/>
    <w:rsid w:val="00AD6E55"/>
    <w:rsid w:val="00AE3927"/>
    <w:rsid w:val="00AE6AC4"/>
    <w:rsid w:val="00AE755B"/>
    <w:rsid w:val="00AF320E"/>
    <w:rsid w:val="00AF7C1D"/>
    <w:rsid w:val="00B02414"/>
    <w:rsid w:val="00B035FE"/>
    <w:rsid w:val="00B05419"/>
    <w:rsid w:val="00B114BE"/>
    <w:rsid w:val="00B125D9"/>
    <w:rsid w:val="00B14C28"/>
    <w:rsid w:val="00B16557"/>
    <w:rsid w:val="00B177E7"/>
    <w:rsid w:val="00B25A15"/>
    <w:rsid w:val="00B26F42"/>
    <w:rsid w:val="00B26F93"/>
    <w:rsid w:val="00B355DA"/>
    <w:rsid w:val="00B37DC8"/>
    <w:rsid w:val="00B47AE2"/>
    <w:rsid w:val="00B546AC"/>
    <w:rsid w:val="00B60D93"/>
    <w:rsid w:val="00B67265"/>
    <w:rsid w:val="00B7073F"/>
    <w:rsid w:val="00B744E1"/>
    <w:rsid w:val="00B74F2D"/>
    <w:rsid w:val="00B80388"/>
    <w:rsid w:val="00B9668E"/>
    <w:rsid w:val="00BA3A85"/>
    <w:rsid w:val="00BA46FF"/>
    <w:rsid w:val="00BA4C94"/>
    <w:rsid w:val="00BB3D9A"/>
    <w:rsid w:val="00BB59AD"/>
    <w:rsid w:val="00BB7936"/>
    <w:rsid w:val="00BB7A31"/>
    <w:rsid w:val="00BC1676"/>
    <w:rsid w:val="00BC17D4"/>
    <w:rsid w:val="00BC2B4F"/>
    <w:rsid w:val="00BC4595"/>
    <w:rsid w:val="00BD0135"/>
    <w:rsid w:val="00BD5DD0"/>
    <w:rsid w:val="00BD681B"/>
    <w:rsid w:val="00BD7B3F"/>
    <w:rsid w:val="00BD7D04"/>
    <w:rsid w:val="00BE3AAE"/>
    <w:rsid w:val="00BE4BA6"/>
    <w:rsid w:val="00BF0E55"/>
    <w:rsid w:val="00BF5294"/>
    <w:rsid w:val="00BF659B"/>
    <w:rsid w:val="00BF7178"/>
    <w:rsid w:val="00BF744D"/>
    <w:rsid w:val="00C05299"/>
    <w:rsid w:val="00C073F1"/>
    <w:rsid w:val="00C11722"/>
    <w:rsid w:val="00C157EA"/>
    <w:rsid w:val="00C23B25"/>
    <w:rsid w:val="00C255B2"/>
    <w:rsid w:val="00C30CF8"/>
    <w:rsid w:val="00C3246C"/>
    <w:rsid w:val="00C36C62"/>
    <w:rsid w:val="00C36EE6"/>
    <w:rsid w:val="00C5012F"/>
    <w:rsid w:val="00C50367"/>
    <w:rsid w:val="00C532AC"/>
    <w:rsid w:val="00C549DB"/>
    <w:rsid w:val="00C54CFF"/>
    <w:rsid w:val="00C5513F"/>
    <w:rsid w:val="00C558C0"/>
    <w:rsid w:val="00C609A9"/>
    <w:rsid w:val="00C61A06"/>
    <w:rsid w:val="00C61F37"/>
    <w:rsid w:val="00C64347"/>
    <w:rsid w:val="00C7138F"/>
    <w:rsid w:val="00C71499"/>
    <w:rsid w:val="00C73BA9"/>
    <w:rsid w:val="00C7603A"/>
    <w:rsid w:val="00C800FD"/>
    <w:rsid w:val="00C8145B"/>
    <w:rsid w:val="00C8178D"/>
    <w:rsid w:val="00C85F16"/>
    <w:rsid w:val="00C86086"/>
    <w:rsid w:val="00C90024"/>
    <w:rsid w:val="00CA3E5D"/>
    <w:rsid w:val="00CA7556"/>
    <w:rsid w:val="00CB5D2E"/>
    <w:rsid w:val="00CC357E"/>
    <w:rsid w:val="00CD127D"/>
    <w:rsid w:val="00CD2BB2"/>
    <w:rsid w:val="00CD5241"/>
    <w:rsid w:val="00CE0914"/>
    <w:rsid w:val="00CE39DE"/>
    <w:rsid w:val="00CE41BA"/>
    <w:rsid w:val="00CE50AD"/>
    <w:rsid w:val="00CE5867"/>
    <w:rsid w:val="00CE5A77"/>
    <w:rsid w:val="00CF48C1"/>
    <w:rsid w:val="00CF51D0"/>
    <w:rsid w:val="00CF53DF"/>
    <w:rsid w:val="00CF5BFE"/>
    <w:rsid w:val="00D02813"/>
    <w:rsid w:val="00D10A15"/>
    <w:rsid w:val="00D15F83"/>
    <w:rsid w:val="00D16555"/>
    <w:rsid w:val="00D25B25"/>
    <w:rsid w:val="00D30AA2"/>
    <w:rsid w:val="00D30E0F"/>
    <w:rsid w:val="00D332D1"/>
    <w:rsid w:val="00D40C7C"/>
    <w:rsid w:val="00D540F7"/>
    <w:rsid w:val="00D54A7D"/>
    <w:rsid w:val="00D62D8E"/>
    <w:rsid w:val="00D6304B"/>
    <w:rsid w:val="00D72E89"/>
    <w:rsid w:val="00D739B7"/>
    <w:rsid w:val="00D81B2A"/>
    <w:rsid w:val="00D81BFB"/>
    <w:rsid w:val="00D8313F"/>
    <w:rsid w:val="00D831A2"/>
    <w:rsid w:val="00D83722"/>
    <w:rsid w:val="00D86BEE"/>
    <w:rsid w:val="00D97423"/>
    <w:rsid w:val="00DA45C1"/>
    <w:rsid w:val="00DA6B72"/>
    <w:rsid w:val="00DA733F"/>
    <w:rsid w:val="00DA7BE2"/>
    <w:rsid w:val="00DB0616"/>
    <w:rsid w:val="00DC4E87"/>
    <w:rsid w:val="00DC55C4"/>
    <w:rsid w:val="00DC7E20"/>
    <w:rsid w:val="00DD0DD8"/>
    <w:rsid w:val="00DE027A"/>
    <w:rsid w:val="00DE6EE2"/>
    <w:rsid w:val="00DE7BA9"/>
    <w:rsid w:val="00DF02DF"/>
    <w:rsid w:val="00DF1E58"/>
    <w:rsid w:val="00DF72E5"/>
    <w:rsid w:val="00E021D9"/>
    <w:rsid w:val="00E10732"/>
    <w:rsid w:val="00E10CC4"/>
    <w:rsid w:val="00E15BAA"/>
    <w:rsid w:val="00E15DCA"/>
    <w:rsid w:val="00E17DA5"/>
    <w:rsid w:val="00E20444"/>
    <w:rsid w:val="00E27C16"/>
    <w:rsid w:val="00E46231"/>
    <w:rsid w:val="00E503B9"/>
    <w:rsid w:val="00E50F80"/>
    <w:rsid w:val="00E51D6C"/>
    <w:rsid w:val="00E52684"/>
    <w:rsid w:val="00E54E04"/>
    <w:rsid w:val="00E579CF"/>
    <w:rsid w:val="00E60FC1"/>
    <w:rsid w:val="00E62FBC"/>
    <w:rsid w:val="00E65849"/>
    <w:rsid w:val="00E70731"/>
    <w:rsid w:val="00E710E1"/>
    <w:rsid w:val="00E74DBC"/>
    <w:rsid w:val="00E832AB"/>
    <w:rsid w:val="00E839EB"/>
    <w:rsid w:val="00E843B2"/>
    <w:rsid w:val="00E918B0"/>
    <w:rsid w:val="00E91FE4"/>
    <w:rsid w:val="00E92EB2"/>
    <w:rsid w:val="00E953C9"/>
    <w:rsid w:val="00E96216"/>
    <w:rsid w:val="00E96BB3"/>
    <w:rsid w:val="00EA10A2"/>
    <w:rsid w:val="00EA30F1"/>
    <w:rsid w:val="00EB068D"/>
    <w:rsid w:val="00EB0D56"/>
    <w:rsid w:val="00EB2C36"/>
    <w:rsid w:val="00EB5400"/>
    <w:rsid w:val="00EB5EEC"/>
    <w:rsid w:val="00EB6173"/>
    <w:rsid w:val="00EB708A"/>
    <w:rsid w:val="00EC1911"/>
    <w:rsid w:val="00EC5924"/>
    <w:rsid w:val="00EC5F7E"/>
    <w:rsid w:val="00EC7EBD"/>
    <w:rsid w:val="00ED62FE"/>
    <w:rsid w:val="00ED699A"/>
    <w:rsid w:val="00EE3B34"/>
    <w:rsid w:val="00EE4721"/>
    <w:rsid w:val="00EE5661"/>
    <w:rsid w:val="00EE6952"/>
    <w:rsid w:val="00EF21A3"/>
    <w:rsid w:val="00EF51EE"/>
    <w:rsid w:val="00EF6467"/>
    <w:rsid w:val="00EF7A8E"/>
    <w:rsid w:val="00F007DB"/>
    <w:rsid w:val="00F0332F"/>
    <w:rsid w:val="00F036E0"/>
    <w:rsid w:val="00F043C7"/>
    <w:rsid w:val="00F10F0E"/>
    <w:rsid w:val="00F11ABC"/>
    <w:rsid w:val="00F120B5"/>
    <w:rsid w:val="00F21500"/>
    <w:rsid w:val="00F21F6C"/>
    <w:rsid w:val="00F22F63"/>
    <w:rsid w:val="00F246CF"/>
    <w:rsid w:val="00F2547C"/>
    <w:rsid w:val="00F27706"/>
    <w:rsid w:val="00F3234D"/>
    <w:rsid w:val="00F33CAE"/>
    <w:rsid w:val="00F343D3"/>
    <w:rsid w:val="00F35C30"/>
    <w:rsid w:val="00F40EBC"/>
    <w:rsid w:val="00F41688"/>
    <w:rsid w:val="00F51154"/>
    <w:rsid w:val="00F51363"/>
    <w:rsid w:val="00F56A7E"/>
    <w:rsid w:val="00F63024"/>
    <w:rsid w:val="00F645E7"/>
    <w:rsid w:val="00F70684"/>
    <w:rsid w:val="00F70B00"/>
    <w:rsid w:val="00F731C4"/>
    <w:rsid w:val="00F818A8"/>
    <w:rsid w:val="00F82B41"/>
    <w:rsid w:val="00F87DE1"/>
    <w:rsid w:val="00FA0174"/>
    <w:rsid w:val="00FA2C04"/>
    <w:rsid w:val="00FA5776"/>
    <w:rsid w:val="00FB3DAC"/>
    <w:rsid w:val="00FB6B68"/>
    <w:rsid w:val="00FC02B6"/>
    <w:rsid w:val="00FC637F"/>
    <w:rsid w:val="00FD0B04"/>
    <w:rsid w:val="00FD1380"/>
    <w:rsid w:val="00FD2354"/>
    <w:rsid w:val="00FF2CC4"/>
    <w:rsid w:val="00FF2F8A"/>
    <w:rsid w:val="00FF3C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docId w15:val="{2F5F3850-811B-4D2F-883C-A1B5BA7C9D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370B0"/>
    <w:pPr>
      <w:suppressAutoHyphens/>
    </w:pPr>
    <w:rPr>
      <w:sz w:val="24"/>
      <w:szCs w:val="24"/>
      <w:lang w:eastAsia="ar-SA"/>
    </w:rPr>
  </w:style>
  <w:style w:type="paragraph" w:styleId="Ttulo1">
    <w:name w:val="heading 1"/>
    <w:basedOn w:val="Normal"/>
    <w:next w:val="Normal"/>
    <w:qFormat/>
    <w:rsid w:val="007370B0"/>
    <w:pPr>
      <w:keepNext/>
      <w:jc w:val="both"/>
      <w:outlineLvl w:val="0"/>
    </w:pPr>
    <w:rPr>
      <w:b/>
    </w:rPr>
  </w:style>
  <w:style w:type="paragraph" w:styleId="Ttulo2">
    <w:name w:val="heading 2"/>
    <w:basedOn w:val="Normal"/>
    <w:next w:val="Normal"/>
    <w:qFormat/>
    <w:rsid w:val="007370B0"/>
    <w:pPr>
      <w:keepNext/>
      <w:outlineLvl w:val="1"/>
    </w:pPr>
    <w:rPr>
      <w:b/>
      <w:bCs/>
      <w:sz w:val="20"/>
    </w:rPr>
  </w:style>
  <w:style w:type="paragraph" w:styleId="Ttulo3">
    <w:name w:val="heading 3"/>
    <w:basedOn w:val="Normal"/>
    <w:next w:val="Normal"/>
    <w:qFormat/>
    <w:rsid w:val="007370B0"/>
    <w:pPr>
      <w:keepNext/>
      <w:jc w:val="center"/>
      <w:outlineLvl w:val="2"/>
    </w:pPr>
    <w:rPr>
      <w:rFonts w:ascii="Monotype Corsiva" w:hAnsi="Monotype Corsiva"/>
      <w:b/>
      <w:bCs/>
      <w:sz w:val="32"/>
    </w:rPr>
  </w:style>
  <w:style w:type="paragraph" w:styleId="Ttulo4">
    <w:name w:val="heading 4"/>
    <w:basedOn w:val="Normal"/>
    <w:next w:val="Normal"/>
    <w:qFormat/>
    <w:rsid w:val="007370B0"/>
    <w:pPr>
      <w:keepNext/>
      <w:jc w:val="center"/>
      <w:outlineLvl w:val="3"/>
    </w:pPr>
    <w:rPr>
      <w:i/>
      <w:iCs/>
    </w:rPr>
  </w:style>
  <w:style w:type="paragraph" w:styleId="Ttulo5">
    <w:name w:val="heading 5"/>
    <w:basedOn w:val="Normal"/>
    <w:next w:val="Normal"/>
    <w:qFormat/>
    <w:rsid w:val="007370B0"/>
    <w:pPr>
      <w:keepNext/>
      <w:jc w:val="center"/>
      <w:outlineLvl w:val="4"/>
    </w:pPr>
    <w:rPr>
      <w:sz w:val="72"/>
    </w:rPr>
  </w:style>
  <w:style w:type="paragraph" w:styleId="Ttulo6">
    <w:name w:val="heading 6"/>
    <w:basedOn w:val="Normal"/>
    <w:next w:val="Normal"/>
    <w:qFormat/>
    <w:rsid w:val="007370B0"/>
    <w:pPr>
      <w:keepNext/>
      <w:jc w:val="center"/>
      <w:outlineLvl w:val="5"/>
    </w:pPr>
    <w:rPr>
      <w:rFonts w:ascii="Arial" w:hAnsi="Arial" w:cs="Arial"/>
      <w:b/>
      <w:bCs/>
      <w:i/>
      <w:iCs/>
    </w:rPr>
  </w:style>
  <w:style w:type="paragraph" w:styleId="Ttulo7">
    <w:name w:val="heading 7"/>
    <w:basedOn w:val="Normal"/>
    <w:next w:val="Normal"/>
    <w:qFormat/>
    <w:rsid w:val="007370B0"/>
    <w:pPr>
      <w:keepNext/>
      <w:jc w:val="center"/>
      <w:outlineLvl w:val="6"/>
    </w:pPr>
    <w:rPr>
      <w:b/>
      <w:bCs/>
      <w:i/>
      <w:iCs/>
      <w:sz w:val="28"/>
    </w:rPr>
  </w:style>
  <w:style w:type="paragraph" w:styleId="Ttulo8">
    <w:name w:val="heading 8"/>
    <w:basedOn w:val="Normal"/>
    <w:next w:val="Normal"/>
    <w:qFormat/>
    <w:rsid w:val="007370B0"/>
    <w:pPr>
      <w:keepNext/>
      <w:jc w:val="center"/>
      <w:outlineLvl w:val="7"/>
    </w:pPr>
    <w:rPr>
      <w:b/>
      <w:bCs/>
      <w:sz w:val="52"/>
    </w:rPr>
  </w:style>
  <w:style w:type="paragraph" w:styleId="Ttulo9">
    <w:name w:val="heading 9"/>
    <w:basedOn w:val="Normal"/>
    <w:next w:val="Normal"/>
    <w:qFormat/>
    <w:rsid w:val="007370B0"/>
    <w:pPr>
      <w:keepNext/>
      <w:jc w:val="center"/>
      <w:outlineLvl w:val="8"/>
    </w:pPr>
    <w:rPr>
      <w:b/>
      <w:bCs/>
      <w:i/>
      <w:iCs/>
      <w:sz w:val="40"/>
      <w:u w:val="singl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WW8Num2z0">
    <w:name w:val="WW8Num2z0"/>
    <w:rsid w:val="007370B0"/>
    <w:rPr>
      <w:rFonts w:ascii="Symbol" w:hAnsi="Symbol"/>
    </w:rPr>
  </w:style>
  <w:style w:type="character" w:customStyle="1" w:styleId="WW8Num2z1">
    <w:name w:val="WW8Num2z1"/>
    <w:rsid w:val="007370B0"/>
    <w:rPr>
      <w:rFonts w:ascii="Courier New" w:hAnsi="Courier New"/>
    </w:rPr>
  </w:style>
  <w:style w:type="character" w:customStyle="1" w:styleId="WW8Num2z2">
    <w:name w:val="WW8Num2z2"/>
    <w:rsid w:val="007370B0"/>
    <w:rPr>
      <w:rFonts w:ascii="Wingdings" w:hAnsi="Wingdings"/>
    </w:rPr>
  </w:style>
  <w:style w:type="character" w:customStyle="1" w:styleId="WW8Num3z0">
    <w:name w:val="WW8Num3z0"/>
    <w:rsid w:val="007370B0"/>
    <w:rPr>
      <w:rFonts w:ascii="Times New Roman" w:eastAsia="Times New Roman" w:hAnsi="Times New Roman" w:cs="Times New Roman"/>
    </w:rPr>
  </w:style>
  <w:style w:type="character" w:customStyle="1" w:styleId="WW8Num3z1">
    <w:name w:val="WW8Num3z1"/>
    <w:rsid w:val="007370B0"/>
    <w:rPr>
      <w:rFonts w:ascii="Courier New" w:hAnsi="Courier New"/>
    </w:rPr>
  </w:style>
  <w:style w:type="character" w:customStyle="1" w:styleId="WW8Num3z2">
    <w:name w:val="WW8Num3z2"/>
    <w:rsid w:val="007370B0"/>
    <w:rPr>
      <w:rFonts w:ascii="Wingdings" w:hAnsi="Wingdings"/>
    </w:rPr>
  </w:style>
  <w:style w:type="character" w:customStyle="1" w:styleId="WW8Num3z3">
    <w:name w:val="WW8Num3z3"/>
    <w:rsid w:val="007370B0"/>
    <w:rPr>
      <w:rFonts w:ascii="Symbol" w:hAnsi="Symbol"/>
    </w:rPr>
  </w:style>
  <w:style w:type="character" w:customStyle="1" w:styleId="WW8Num4z0">
    <w:name w:val="WW8Num4z0"/>
    <w:rsid w:val="007370B0"/>
    <w:rPr>
      <w:rFonts w:ascii="Symbol" w:hAnsi="Symbol"/>
    </w:rPr>
  </w:style>
  <w:style w:type="character" w:customStyle="1" w:styleId="WW8Num4z1">
    <w:name w:val="WW8Num4z1"/>
    <w:rsid w:val="007370B0"/>
    <w:rPr>
      <w:rFonts w:ascii="Courier New" w:hAnsi="Courier New"/>
    </w:rPr>
  </w:style>
  <w:style w:type="character" w:customStyle="1" w:styleId="WW8Num4z2">
    <w:name w:val="WW8Num4z2"/>
    <w:rsid w:val="007370B0"/>
    <w:rPr>
      <w:rFonts w:ascii="Wingdings" w:hAnsi="Wingdings"/>
    </w:rPr>
  </w:style>
  <w:style w:type="character" w:customStyle="1" w:styleId="WW8Num6z0">
    <w:name w:val="WW8Num6z0"/>
    <w:rsid w:val="007370B0"/>
    <w:rPr>
      <w:rFonts w:ascii="Symbol" w:hAnsi="Symbol"/>
    </w:rPr>
  </w:style>
  <w:style w:type="character" w:customStyle="1" w:styleId="WW8Num6z1">
    <w:name w:val="WW8Num6z1"/>
    <w:rsid w:val="007370B0"/>
    <w:rPr>
      <w:rFonts w:ascii="Courier New" w:hAnsi="Courier New"/>
    </w:rPr>
  </w:style>
  <w:style w:type="character" w:customStyle="1" w:styleId="WW8Num6z2">
    <w:name w:val="WW8Num6z2"/>
    <w:rsid w:val="007370B0"/>
    <w:rPr>
      <w:rFonts w:ascii="Wingdings" w:hAnsi="Wingdings"/>
    </w:rPr>
  </w:style>
  <w:style w:type="character" w:customStyle="1" w:styleId="WW8Num7z0">
    <w:name w:val="WW8Num7z0"/>
    <w:rsid w:val="007370B0"/>
    <w:rPr>
      <w:rFonts w:ascii="Arial" w:hAnsi="Arial"/>
      <w:b/>
      <w:i w:val="0"/>
      <w:color w:val="0000FF"/>
      <w:sz w:val="18"/>
    </w:rPr>
  </w:style>
  <w:style w:type="character" w:customStyle="1" w:styleId="WW8Num8z0">
    <w:name w:val="WW8Num8z0"/>
    <w:rsid w:val="007370B0"/>
    <w:rPr>
      <w:rFonts w:ascii="Symbol" w:hAnsi="Symbol"/>
    </w:rPr>
  </w:style>
  <w:style w:type="character" w:customStyle="1" w:styleId="WW8Num8z1">
    <w:name w:val="WW8Num8z1"/>
    <w:rsid w:val="007370B0"/>
    <w:rPr>
      <w:rFonts w:ascii="Courier New" w:hAnsi="Courier New"/>
    </w:rPr>
  </w:style>
  <w:style w:type="character" w:customStyle="1" w:styleId="WW8Num8z2">
    <w:name w:val="WW8Num8z2"/>
    <w:rsid w:val="007370B0"/>
    <w:rPr>
      <w:rFonts w:ascii="Wingdings" w:hAnsi="Wingdings"/>
    </w:rPr>
  </w:style>
  <w:style w:type="character" w:customStyle="1" w:styleId="WW8Num9z0">
    <w:name w:val="WW8Num9z0"/>
    <w:rsid w:val="007370B0"/>
    <w:rPr>
      <w:rFonts w:ascii="Symbol" w:hAnsi="Symbol"/>
    </w:rPr>
  </w:style>
  <w:style w:type="character" w:customStyle="1" w:styleId="WW8Num9z1">
    <w:name w:val="WW8Num9z1"/>
    <w:rsid w:val="007370B0"/>
    <w:rPr>
      <w:rFonts w:ascii="Courier New" w:hAnsi="Courier New"/>
    </w:rPr>
  </w:style>
  <w:style w:type="character" w:customStyle="1" w:styleId="WW8Num9z2">
    <w:name w:val="WW8Num9z2"/>
    <w:rsid w:val="007370B0"/>
    <w:rPr>
      <w:rFonts w:ascii="Wingdings" w:hAnsi="Wingdings"/>
    </w:rPr>
  </w:style>
  <w:style w:type="character" w:customStyle="1" w:styleId="WW8Num11z0">
    <w:name w:val="WW8Num11z0"/>
    <w:rsid w:val="007370B0"/>
    <w:rPr>
      <w:rFonts w:ascii="Symbol" w:hAnsi="Symbol"/>
    </w:rPr>
  </w:style>
  <w:style w:type="character" w:customStyle="1" w:styleId="WW8Num11z1">
    <w:name w:val="WW8Num11z1"/>
    <w:rsid w:val="007370B0"/>
    <w:rPr>
      <w:rFonts w:ascii="Courier New" w:hAnsi="Courier New"/>
    </w:rPr>
  </w:style>
  <w:style w:type="character" w:customStyle="1" w:styleId="WW8Num11z2">
    <w:name w:val="WW8Num11z2"/>
    <w:rsid w:val="007370B0"/>
    <w:rPr>
      <w:rFonts w:ascii="Wingdings" w:hAnsi="Wingdings"/>
    </w:rPr>
  </w:style>
  <w:style w:type="character" w:customStyle="1" w:styleId="WW8Num12z0">
    <w:name w:val="WW8Num12z0"/>
    <w:rsid w:val="007370B0"/>
    <w:rPr>
      <w:rFonts w:ascii="Times New Roman" w:eastAsia="Times New Roman" w:hAnsi="Times New Roman" w:cs="Times New Roman"/>
    </w:rPr>
  </w:style>
  <w:style w:type="character" w:customStyle="1" w:styleId="WW8Num12z1">
    <w:name w:val="WW8Num12z1"/>
    <w:rsid w:val="007370B0"/>
    <w:rPr>
      <w:rFonts w:ascii="Courier New" w:hAnsi="Courier New"/>
    </w:rPr>
  </w:style>
  <w:style w:type="character" w:customStyle="1" w:styleId="WW8Num12z2">
    <w:name w:val="WW8Num12z2"/>
    <w:rsid w:val="007370B0"/>
    <w:rPr>
      <w:rFonts w:ascii="Wingdings" w:hAnsi="Wingdings"/>
    </w:rPr>
  </w:style>
  <w:style w:type="character" w:customStyle="1" w:styleId="WW8Num12z3">
    <w:name w:val="WW8Num12z3"/>
    <w:rsid w:val="007370B0"/>
    <w:rPr>
      <w:rFonts w:ascii="Symbol" w:hAnsi="Symbol"/>
    </w:rPr>
  </w:style>
  <w:style w:type="character" w:customStyle="1" w:styleId="WW8Num14z0">
    <w:name w:val="WW8Num14z0"/>
    <w:rsid w:val="007370B0"/>
    <w:rPr>
      <w:rFonts w:ascii="Times New Roman" w:eastAsia="Times New Roman" w:hAnsi="Times New Roman" w:cs="Times New Roman"/>
    </w:rPr>
  </w:style>
  <w:style w:type="character" w:customStyle="1" w:styleId="WW8Num14z1">
    <w:name w:val="WW8Num14z1"/>
    <w:rsid w:val="007370B0"/>
    <w:rPr>
      <w:rFonts w:ascii="Courier New" w:hAnsi="Courier New"/>
    </w:rPr>
  </w:style>
  <w:style w:type="character" w:customStyle="1" w:styleId="WW8Num14z2">
    <w:name w:val="WW8Num14z2"/>
    <w:rsid w:val="007370B0"/>
    <w:rPr>
      <w:rFonts w:ascii="Wingdings" w:hAnsi="Wingdings"/>
    </w:rPr>
  </w:style>
  <w:style w:type="character" w:customStyle="1" w:styleId="WW8Num14z3">
    <w:name w:val="WW8Num14z3"/>
    <w:rsid w:val="007370B0"/>
    <w:rPr>
      <w:rFonts w:ascii="Symbol" w:hAnsi="Symbol"/>
    </w:rPr>
  </w:style>
  <w:style w:type="character" w:customStyle="1" w:styleId="WW8Num15z0">
    <w:name w:val="WW8Num15z0"/>
    <w:rsid w:val="007370B0"/>
    <w:rPr>
      <w:rFonts w:ascii="Symbol" w:hAnsi="Symbol"/>
    </w:rPr>
  </w:style>
  <w:style w:type="character" w:customStyle="1" w:styleId="WW8Num15z1">
    <w:name w:val="WW8Num15z1"/>
    <w:rsid w:val="007370B0"/>
    <w:rPr>
      <w:rFonts w:ascii="Courier New" w:hAnsi="Courier New"/>
    </w:rPr>
  </w:style>
  <w:style w:type="character" w:customStyle="1" w:styleId="WW8Num15z2">
    <w:name w:val="WW8Num15z2"/>
    <w:rsid w:val="007370B0"/>
    <w:rPr>
      <w:rFonts w:ascii="Wingdings" w:hAnsi="Wingdings"/>
    </w:rPr>
  </w:style>
  <w:style w:type="character" w:customStyle="1" w:styleId="WW8Num16z0">
    <w:name w:val="WW8Num16z0"/>
    <w:rsid w:val="007370B0"/>
    <w:rPr>
      <w:rFonts w:ascii="Symbol" w:hAnsi="Symbol"/>
    </w:rPr>
  </w:style>
  <w:style w:type="character" w:customStyle="1" w:styleId="WW8Num16z1">
    <w:name w:val="WW8Num16z1"/>
    <w:rsid w:val="007370B0"/>
    <w:rPr>
      <w:rFonts w:ascii="Courier New" w:hAnsi="Courier New"/>
    </w:rPr>
  </w:style>
  <w:style w:type="character" w:customStyle="1" w:styleId="WW8Num16z2">
    <w:name w:val="WW8Num16z2"/>
    <w:rsid w:val="007370B0"/>
    <w:rPr>
      <w:rFonts w:ascii="Wingdings" w:hAnsi="Wingdings"/>
    </w:rPr>
  </w:style>
  <w:style w:type="character" w:customStyle="1" w:styleId="WW8Num18z0">
    <w:name w:val="WW8Num18z0"/>
    <w:rsid w:val="007370B0"/>
    <w:rPr>
      <w:rFonts w:ascii="Times New Roman" w:eastAsia="Times New Roman" w:hAnsi="Times New Roman" w:cs="Times New Roman"/>
    </w:rPr>
  </w:style>
  <w:style w:type="character" w:customStyle="1" w:styleId="WW8Num18z1">
    <w:name w:val="WW8Num18z1"/>
    <w:rsid w:val="007370B0"/>
    <w:rPr>
      <w:rFonts w:ascii="Courier New" w:hAnsi="Courier New"/>
    </w:rPr>
  </w:style>
  <w:style w:type="character" w:customStyle="1" w:styleId="WW8Num18z2">
    <w:name w:val="WW8Num18z2"/>
    <w:rsid w:val="007370B0"/>
    <w:rPr>
      <w:rFonts w:ascii="Wingdings" w:hAnsi="Wingdings"/>
    </w:rPr>
  </w:style>
  <w:style w:type="character" w:customStyle="1" w:styleId="WW8Num18z3">
    <w:name w:val="WW8Num18z3"/>
    <w:rsid w:val="007370B0"/>
    <w:rPr>
      <w:rFonts w:ascii="Symbol" w:hAnsi="Symbol"/>
    </w:rPr>
  </w:style>
  <w:style w:type="character" w:customStyle="1" w:styleId="WW8Num20z0">
    <w:name w:val="WW8Num20z0"/>
    <w:rsid w:val="007370B0"/>
    <w:rPr>
      <w:rFonts w:ascii="Times New Roman" w:eastAsia="Times New Roman" w:hAnsi="Times New Roman" w:cs="Times New Roman"/>
    </w:rPr>
  </w:style>
  <w:style w:type="character" w:customStyle="1" w:styleId="WW8Num20z1">
    <w:name w:val="WW8Num20z1"/>
    <w:rsid w:val="007370B0"/>
    <w:rPr>
      <w:rFonts w:ascii="Courier New" w:hAnsi="Courier New"/>
    </w:rPr>
  </w:style>
  <w:style w:type="character" w:customStyle="1" w:styleId="WW8Num20z2">
    <w:name w:val="WW8Num20z2"/>
    <w:rsid w:val="007370B0"/>
    <w:rPr>
      <w:rFonts w:ascii="Wingdings" w:hAnsi="Wingdings"/>
    </w:rPr>
  </w:style>
  <w:style w:type="character" w:customStyle="1" w:styleId="WW8Num20z3">
    <w:name w:val="WW8Num20z3"/>
    <w:rsid w:val="007370B0"/>
    <w:rPr>
      <w:rFonts w:ascii="Symbol" w:hAnsi="Symbol"/>
    </w:rPr>
  </w:style>
  <w:style w:type="character" w:customStyle="1" w:styleId="Fontepargpadro1">
    <w:name w:val="Fonte parág. padrão1"/>
    <w:rsid w:val="007370B0"/>
  </w:style>
  <w:style w:type="character" w:styleId="Hyperlink">
    <w:name w:val="Hyperlink"/>
    <w:basedOn w:val="Fontepargpadro1"/>
    <w:rsid w:val="007370B0"/>
    <w:rPr>
      <w:color w:val="0000FF"/>
      <w:u w:val="single"/>
    </w:rPr>
  </w:style>
  <w:style w:type="character" w:styleId="HiperlinkVisitado">
    <w:name w:val="FollowedHyperlink"/>
    <w:basedOn w:val="Fontepargpadro1"/>
    <w:rsid w:val="007370B0"/>
    <w:rPr>
      <w:color w:val="800080"/>
      <w:u w:val="single"/>
    </w:rPr>
  </w:style>
  <w:style w:type="paragraph" w:customStyle="1" w:styleId="Captulo">
    <w:name w:val="Capítulo"/>
    <w:basedOn w:val="Normal"/>
    <w:next w:val="Corpodetexto"/>
    <w:rsid w:val="007370B0"/>
    <w:pPr>
      <w:keepNext/>
      <w:spacing w:before="240" w:after="120"/>
    </w:pPr>
    <w:rPr>
      <w:rFonts w:ascii="Helvetica" w:eastAsia="HG Mincho Light J" w:hAnsi="Helvetica" w:cs="Tahoma"/>
      <w:sz w:val="28"/>
      <w:szCs w:val="28"/>
    </w:rPr>
  </w:style>
  <w:style w:type="paragraph" w:styleId="Corpodetexto">
    <w:name w:val="Body Text"/>
    <w:basedOn w:val="Normal"/>
    <w:rsid w:val="007370B0"/>
    <w:pPr>
      <w:jc w:val="both"/>
    </w:pPr>
  </w:style>
  <w:style w:type="paragraph" w:styleId="Lista">
    <w:name w:val="List"/>
    <w:basedOn w:val="Corpodetexto"/>
    <w:rsid w:val="007370B0"/>
    <w:rPr>
      <w:rFonts w:ascii="Times" w:hAnsi="Times" w:cs="Tahoma"/>
    </w:rPr>
  </w:style>
  <w:style w:type="paragraph" w:customStyle="1" w:styleId="Legenda1">
    <w:name w:val="Legenda1"/>
    <w:basedOn w:val="Normal"/>
    <w:next w:val="Normal"/>
    <w:rsid w:val="007370B0"/>
    <w:rPr>
      <w:i/>
      <w:iCs/>
      <w:color w:val="FF0000"/>
    </w:rPr>
  </w:style>
  <w:style w:type="paragraph" w:customStyle="1" w:styleId="ndice">
    <w:name w:val="Índice"/>
    <w:basedOn w:val="Normal"/>
    <w:rsid w:val="007370B0"/>
    <w:pPr>
      <w:suppressLineNumbers/>
    </w:pPr>
    <w:rPr>
      <w:rFonts w:ascii="Times" w:hAnsi="Times" w:cs="Tahoma"/>
    </w:rPr>
  </w:style>
  <w:style w:type="paragraph" w:styleId="Recuodecorpodetexto">
    <w:name w:val="Body Text Indent"/>
    <w:basedOn w:val="Normal"/>
    <w:rsid w:val="007370B0"/>
    <w:pPr>
      <w:ind w:left="340"/>
      <w:jc w:val="both"/>
    </w:pPr>
  </w:style>
  <w:style w:type="paragraph" w:customStyle="1" w:styleId="Recuodecorpodetexto21">
    <w:name w:val="Recuo de corpo de texto 21"/>
    <w:basedOn w:val="Normal"/>
    <w:rsid w:val="007370B0"/>
    <w:pPr>
      <w:ind w:firstLine="1710"/>
      <w:jc w:val="both"/>
    </w:pPr>
  </w:style>
  <w:style w:type="paragraph" w:customStyle="1" w:styleId="Corpodetexto21">
    <w:name w:val="Corpo de texto 21"/>
    <w:basedOn w:val="Normal"/>
    <w:rsid w:val="007370B0"/>
    <w:rPr>
      <w:color w:val="FF0000"/>
    </w:rPr>
  </w:style>
  <w:style w:type="paragraph" w:customStyle="1" w:styleId="Recuodecorpodetexto31">
    <w:name w:val="Recuo de corpo de texto 31"/>
    <w:basedOn w:val="Normal"/>
    <w:rsid w:val="007370B0"/>
    <w:pPr>
      <w:ind w:firstLine="1710"/>
      <w:jc w:val="both"/>
    </w:pPr>
    <w:rPr>
      <w:sz w:val="28"/>
    </w:rPr>
  </w:style>
  <w:style w:type="paragraph" w:customStyle="1" w:styleId="c1">
    <w:name w:val="c1"/>
    <w:basedOn w:val="Normal"/>
    <w:rsid w:val="007370B0"/>
    <w:pPr>
      <w:widowControl w:val="0"/>
      <w:autoSpaceDE w:val="0"/>
      <w:spacing w:line="240" w:lineRule="atLeast"/>
      <w:jc w:val="center"/>
    </w:pPr>
  </w:style>
  <w:style w:type="paragraph" w:customStyle="1" w:styleId="c60">
    <w:name w:val="c60"/>
    <w:basedOn w:val="Normal"/>
    <w:rsid w:val="007370B0"/>
    <w:pPr>
      <w:widowControl w:val="0"/>
      <w:autoSpaceDE w:val="0"/>
      <w:spacing w:line="240" w:lineRule="atLeast"/>
      <w:jc w:val="center"/>
    </w:pPr>
  </w:style>
  <w:style w:type="paragraph" w:customStyle="1" w:styleId="c78">
    <w:name w:val="c78"/>
    <w:basedOn w:val="Normal"/>
    <w:rsid w:val="007370B0"/>
    <w:pPr>
      <w:widowControl w:val="0"/>
      <w:autoSpaceDE w:val="0"/>
      <w:spacing w:line="240" w:lineRule="atLeast"/>
      <w:jc w:val="center"/>
    </w:pPr>
  </w:style>
  <w:style w:type="paragraph" w:customStyle="1" w:styleId="c79">
    <w:name w:val="c79"/>
    <w:basedOn w:val="Normal"/>
    <w:rsid w:val="007370B0"/>
    <w:pPr>
      <w:widowControl w:val="0"/>
      <w:autoSpaceDE w:val="0"/>
      <w:spacing w:line="240" w:lineRule="atLeast"/>
      <w:jc w:val="center"/>
    </w:pPr>
  </w:style>
  <w:style w:type="paragraph" w:customStyle="1" w:styleId="p86">
    <w:name w:val="p86"/>
    <w:basedOn w:val="Normal"/>
    <w:rsid w:val="007370B0"/>
    <w:pPr>
      <w:widowControl w:val="0"/>
      <w:tabs>
        <w:tab w:val="left" w:pos="720"/>
      </w:tabs>
      <w:autoSpaceDE w:val="0"/>
      <w:spacing w:line="260" w:lineRule="atLeast"/>
    </w:pPr>
  </w:style>
  <w:style w:type="paragraph" w:customStyle="1" w:styleId="Corpodetexto31">
    <w:name w:val="Corpo de texto 31"/>
    <w:basedOn w:val="Normal"/>
    <w:rsid w:val="007370B0"/>
    <w:pPr>
      <w:spacing w:line="360" w:lineRule="auto"/>
    </w:pPr>
    <w:rPr>
      <w:sz w:val="28"/>
    </w:rPr>
  </w:style>
  <w:style w:type="paragraph" w:customStyle="1" w:styleId="p5">
    <w:name w:val="p5"/>
    <w:basedOn w:val="Normal"/>
    <w:rsid w:val="007370B0"/>
    <w:pPr>
      <w:widowControl w:val="0"/>
      <w:tabs>
        <w:tab w:val="left" w:pos="900"/>
        <w:tab w:val="left" w:pos="960"/>
      </w:tabs>
      <w:autoSpaceDE w:val="0"/>
      <w:spacing w:line="280" w:lineRule="atLeast"/>
      <w:ind w:left="432" w:hanging="1008"/>
    </w:pPr>
  </w:style>
  <w:style w:type="paragraph" w:customStyle="1" w:styleId="p62">
    <w:name w:val="p62"/>
    <w:basedOn w:val="Normal"/>
    <w:rsid w:val="007370B0"/>
    <w:pPr>
      <w:widowControl w:val="0"/>
      <w:tabs>
        <w:tab w:val="left" w:pos="720"/>
      </w:tabs>
      <w:autoSpaceDE w:val="0"/>
      <w:spacing w:line="240" w:lineRule="atLeast"/>
    </w:pPr>
  </w:style>
  <w:style w:type="paragraph" w:customStyle="1" w:styleId="p87">
    <w:name w:val="p87"/>
    <w:basedOn w:val="Normal"/>
    <w:rsid w:val="007370B0"/>
    <w:pPr>
      <w:widowControl w:val="0"/>
      <w:tabs>
        <w:tab w:val="left" w:pos="1760"/>
      </w:tabs>
      <w:autoSpaceDE w:val="0"/>
      <w:spacing w:line="240" w:lineRule="atLeast"/>
      <w:ind w:left="320"/>
    </w:pPr>
  </w:style>
  <w:style w:type="paragraph" w:customStyle="1" w:styleId="t88">
    <w:name w:val="t88"/>
    <w:basedOn w:val="Normal"/>
    <w:rsid w:val="007370B0"/>
    <w:pPr>
      <w:widowControl w:val="0"/>
      <w:autoSpaceDE w:val="0"/>
      <w:spacing w:line="240" w:lineRule="atLeast"/>
    </w:pPr>
  </w:style>
  <w:style w:type="paragraph" w:customStyle="1" w:styleId="p89">
    <w:name w:val="p89"/>
    <w:basedOn w:val="Normal"/>
    <w:rsid w:val="007370B0"/>
    <w:pPr>
      <w:widowControl w:val="0"/>
      <w:tabs>
        <w:tab w:val="left" w:pos="1500"/>
      </w:tabs>
      <w:autoSpaceDE w:val="0"/>
      <w:spacing w:line="240" w:lineRule="atLeast"/>
      <w:ind w:left="60"/>
    </w:pPr>
  </w:style>
  <w:style w:type="paragraph" w:customStyle="1" w:styleId="p90">
    <w:name w:val="p90"/>
    <w:basedOn w:val="Normal"/>
    <w:rsid w:val="007370B0"/>
    <w:pPr>
      <w:widowControl w:val="0"/>
      <w:tabs>
        <w:tab w:val="left" w:pos="2320"/>
      </w:tabs>
      <w:autoSpaceDE w:val="0"/>
      <w:spacing w:line="240" w:lineRule="atLeast"/>
      <w:ind w:left="864" w:hanging="864"/>
    </w:pPr>
  </w:style>
  <w:style w:type="paragraph" w:customStyle="1" w:styleId="p91">
    <w:name w:val="p91"/>
    <w:basedOn w:val="Normal"/>
    <w:rsid w:val="007370B0"/>
    <w:pPr>
      <w:widowControl w:val="0"/>
      <w:tabs>
        <w:tab w:val="left" w:pos="4060"/>
      </w:tabs>
      <w:autoSpaceDE w:val="0"/>
      <w:spacing w:line="240" w:lineRule="atLeast"/>
      <w:ind w:left="2620"/>
    </w:pPr>
  </w:style>
  <w:style w:type="paragraph" w:styleId="Ttulo">
    <w:name w:val="Title"/>
    <w:basedOn w:val="Normal"/>
    <w:next w:val="Subttulo"/>
    <w:link w:val="TtuloChar"/>
    <w:qFormat/>
    <w:rsid w:val="007370B0"/>
    <w:pPr>
      <w:jc w:val="center"/>
    </w:pPr>
    <w:rPr>
      <w:b/>
      <w:bCs/>
      <w:i/>
      <w:iCs/>
    </w:rPr>
  </w:style>
  <w:style w:type="paragraph" w:styleId="Subttulo">
    <w:name w:val="Subtitle"/>
    <w:basedOn w:val="Normal"/>
    <w:next w:val="Corpodetexto"/>
    <w:link w:val="SubttuloChar"/>
    <w:qFormat/>
    <w:rsid w:val="007370B0"/>
    <w:pPr>
      <w:jc w:val="both"/>
    </w:pPr>
    <w:rPr>
      <w:rFonts w:ascii="Arial" w:hAnsi="Arial"/>
      <w:szCs w:val="20"/>
    </w:rPr>
  </w:style>
  <w:style w:type="paragraph" w:styleId="Cabealho">
    <w:name w:val="header"/>
    <w:basedOn w:val="Normal"/>
    <w:rsid w:val="007370B0"/>
    <w:pPr>
      <w:tabs>
        <w:tab w:val="center" w:pos="4419"/>
        <w:tab w:val="right" w:pos="8838"/>
      </w:tabs>
    </w:pPr>
  </w:style>
  <w:style w:type="paragraph" w:styleId="Rodap">
    <w:name w:val="footer"/>
    <w:basedOn w:val="Normal"/>
    <w:rsid w:val="007370B0"/>
    <w:pPr>
      <w:tabs>
        <w:tab w:val="center" w:pos="4419"/>
        <w:tab w:val="right" w:pos="8838"/>
      </w:tabs>
    </w:pPr>
  </w:style>
  <w:style w:type="paragraph" w:customStyle="1" w:styleId="Normal1">
    <w:name w:val="Normal 1"/>
    <w:basedOn w:val="Normal"/>
    <w:next w:val="Normal2"/>
    <w:rsid w:val="007370B0"/>
    <w:pPr>
      <w:keepLines/>
      <w:tabs>
        <w:tab w:val="num" w:pos="0"/>
      </w:tabs>
      <w:spacing w:before="120"/>
      <w:jc w:val="both"/>
      <w:outlineLvl w:val="0"/>
    </w:pPr>
    <w:rPr>
      <w:rFonts w:ascii="Arial" w:hAnsi="Arial"/>
      <w:spacing w:val="10"/>
      <w:sz w:val="18"/>
      <w:szCs w:val="20"/>
    </w:rPr>
  </w:style>
  <w:style w:type="paragraph" w:customStyle="1" w:styleId="Normal2">
    <w:name w:val="Normal 2"/>
    <w:basedOn w:val="Normal"/>
    <w:rsid w:val="007370B0"/>
    <w:pPr>
      <w:keepLines/>
      <w:tabs>
        <w:tab w:val="num" w:pos="0"/>
      </w:tabs>
      <w:spacing w:before="120"/>
      <w:jc w:val="both"/>
      <w:outlineLvl w:val="1"/>
    </w:pPr>
    <w:rPr>
      <w:rFonts w:ascii="Arial" w:hAnsi="Arial"/>
      <w:spacing w:val="10"/>
      <w:sz w:val="18"/>
      <w:szCs w:val="20"/>
    </w:rPr>
  </w:style>
  <w:style w:type="paragraph" w:customStyle="1" w:styleId="Normal3">
    <w:name w:val="Normal 3"/>
    <w:basedOn w:val="Normal"/>
    <w:rsid w:val="007370B0"/>
    <w:pPr>
      <w:keepLines/>
      <w:tabs>
        <w:tab w:val="num" w:pos="0"/>
      </w:tabs>
      <w:spacing w:before="120"/>
      <w:jc w:val="both"/>
      <w:outlineLvl w:val="2"/>
    </w:pPr>
    <w:rPr>
      <w:rFonts w:ascii="Arial" w:hAnsi="Arial"/>
      <w:spacing w:val="10"/>
      <w:sz w:val="18"/>
      <w:szCs w:val="20"/>
    </w:rPr>
  </w:style>
  <w:style w:type="paragraph" w:customStyle="1" w:styleId="Normal4">
    <w:name w:val="Normal 4"/>
    <w:basedOn w:val="Normal"/>
    <w:rsid w:val="007370B0"/>
    <w:pPr>
      <w:keepLines/>
      <w:tabs>
        <w:tab w:val="num" w:pos="0"/>
      </w:tabs>
      <w:spacing w:before="120"/>
      <w:jc w:val="both"/>
      <w:outlineLvl w:val="3"/>
    </w:pPr>
    <w:rPr>
      <w:rFonts w:ascii="Arial" w:hAnsi="Arial"/>
      <w:spacing w:val="10"/>
      <w:sz w:val="18"/>
      <w:szCs w:val="20"/>
    </w:rPr>
  </w:style>
  <w:style w:type="paragraph" w:customStyle="1" w:styleId="Normal5">
    <w:name w:val="Normal 5"/>
    <w:basedOn w:val="Normal"/>
    <w:rsid w:val="007370B0"/>
    <w:pPr>
      <w:keepLines/>
      <w:tabs>
        <w:tab w:val="num" w:pos="0"/>
      </w:tabs>
      <w:spacing w:before="120"/>
      <w:jc w:val="both"/>
      <w:outlineLvl w:val="4"/>
    </w:pPr>
    <w:rPr>
      <w:rFonts w:ascii="Arial" w:hAnsi="Arial"/>
      <w:spacing w:val="10"/>
      <w:sz w:val="18"/>
      <w:szCs w:val="20"/>
    </w:rPr>
  </w:style>
  <w:style w:type="paragraph" w:customStyle="1" w:styleId="Normal6">
    <w:name w:val="Normal 6"/>
    <w:basedOn w:val="Normal"/>
    <w:rsid w:val="007370B0"/>
    <w:pPr>
      <w:keepLines/>
      <w:tabs>
        <w:tab w:val="num" w:pos="0"/>
      </w:tabs>
      <w:spacing w:before="120"/>
      <w:jc w:val="both"/>
      <w:outlineLvl w:val="5"/>
    </w:pPr>
    <w:rPr>
      <w:rFonts w:ascii="Arial" w:hAnsi="Arial"/>
      <w:spacing w:val="10"/>
      <w:sz w:val="18"/>
      <w:szCs w:val="20"/>
    </w:rPr>
  </w:style>
  <w:style w:type="paragraph" w:styleId="Textodebalo">
    <w:name w:val="Balloon Text"/>
    <w:basedOn w:val="Normal"/>
    <w:rsid w:val="007370B0"/>
    <w:rPr>
      <w:rFonts w:ascii="Tahoma" w:hAnsi="Tahoma" w:cs="Tahoma"/>
      <w:sz w:val="16"/>
      <w:szCs w:val="16"/>
    </w:rPr>
  </w:style>
  <w:style w:type="paragraph" w:customStyle="1" w:styleId="Corpodetexto22">
    <w:name w:val="Corpo de texto 22"/>
    <w:basedOn w:val="Normal"/>
    <w:rsid w:val="007551C2"/>
    <w:pPr>
      <w:suppressAutoHyphens w:val="0"/>
      <w:overflowPunct w:val="0"/>
      <w:autoSpaceDE w:val="0"/>
      <w:autoSpaceDN w:val="0"/>
      <w:adjustRightInd w:val="0"/>
      <w:ind w:left="2722" w:hanging="1304"/>
      <w:jc w:val="both"/>
      <w:textAlignment w:val="baseline"/>
    </w:pPr>
    <w:rPr>
      <w:sz w:val="28"/>
      <w:szCs w:val="20"/>
      <w:lang w:eastAsia="pt-BR"/>
    </w:rPr>
  </w:style>
  <w:style w:type="paragraph" w:customStyle="1" w:styleId="ecxparagraphstyle">
    <w:name w:val="ecxparagraphstyle"/>
    <w:basedOn w:val="Normal"/>
    <w:rsid w:val="00D739B7"/>
    <w:pPr>
      <w:suppressAutoHyphens w:val="0"/>
      <w:spacing w:before="100" w:beforeAutospacing="1" w:after="100" w:afterAutospacing="1"/>
    </w:pPr>
    <w:rPr>
      <w:lang w:eastAsia="pt-BR"/>
    </w:rPr>
  </w:style>
  <w:style w:type="character" w:customStyle="1" w:styleId="apple-converted-space">
    <w:name w:val="apple-converted-space"/>
    <w:basedOn w:val="Fontepargpadro"/>
    <w:rsid w:val="00D739B7"/>
  </w:style>
  <w:style w:type="table" w:styleId="Tabelacomgrade">
    <w:name w:val="Table Grid"/>
    <w:basedOn w:val="Tabelanormal"/>
    <w:rsid w:val="00EE4721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font8">
    <w:name w:val="font_8"/>
    <w:basedOn w:val="Normal"/>
    <w:rsid w:val="00570D56"/>
    <w:pPr>
      <w:suppressAutoHyphens w:val="0"/>
      <w:spacing w:before="100" w:beforeAutospacing="1" w:after="100" w:afterAutospacing="1"/>
    </w:pPr>
    <w:rPr>
      <w:lang w:eastAsia="pt-BR"/>
    </w:rPr>
  </w:style>
  <w:style w:type="paragraph" w:styleId="SemEspaamento">
    <w:name w:val="No Spacing"/>
    <w:uiPriority w:val="1"/>
    <w:qFormat/>
    <w:rsid w:val="00A17696"/>
    <w:rPr>
      <w:rFonts w:asciiTheme="minorHAnsi" w:eastAsiaTheme="minorEastAsia" w:hAnsiTheme="minorHAnsi" w:cstheme="minorBidi"/>
      <w:sz w:val="22"/>
      <w:szCs w:val="22"/>
    </w:rPr>
  </w:style>
  <w:style w:type="paragraph" w:styleId="NormalWeb">
    <w:name w:val="Normal (Web)"/>
    <w:basedOn w:val="Normal"/>
    <w:uiPriority w:val="99"/>
    <w:unhideWhenUsed/>
    <w:rsid w:val="009D1D2D"/>
    <w:pPr>
      <w:suppressAutoHyphens w:val="0"/>
      <w:spacing w:before="100" w:beforeAutospacing="1" w:after="100" w:afterAutospacing="1"/>
    </w:pPr>
    <w:rPr>
      <w:lang w:eastAsia="pt-BR"/>
    </w:rPr>
  </w:style>
  <w:style w:type="paragraph" w:customStyle="1" w:styleId="Corpodetexto32">
    <w:name w:val="Corpo de texto 32"/>
    <w:basedOn w:val="Normal"/>
    <w:rsid w:val="006109DA"/>
    <w:pPr>
      <w:jc w:val="both"/>
    </w:pPr>
    <w:rPr>
      <w:b/>
      <w:color w:val="FF0000"/>
      <w:kern w:val="1"/>
      <w:sz w:val="20"/>
      <w:szCs w:val="20"/>
      <w:lang w:eastAsia="zh-CN"/>
    </w:rPr>
  </w:style>
  <w:style w:type="character" w:customStyle="1" w:styleId="TtuloChar">
    <w:name w:val="Título Char"/>
    <w:basedOn w:val="Fontepargpadro"/>
    <w:link w:val="Ttulo"/>
    <w:rsid w:val="00EC1911"/>
    <w:rPr>
      <w:b/>
      <w:bCs/>
      <w:i/>
      <w:iCs/>
      <w:sz w:val="24"/>
      <w:szCs w:val="24"/>
      <w:lang w:eastAsia="ar-SA"/>
    </w:rPr>
  </w:style>
  <w:style w:type="character" w:customStyle="1" w:styleId="SubttuloChar">
    <w:name w:val="Subtítulo Char"/>
    <w:basedOn w:val="Fontepargpadro"/>
    <w:link w:val="Subttulo"/>
    <w:rsid w:val="00EC1911"/>
    <w:rPr>
      <w:rFonts w:ascii="Arial" w:hAnsi="Arial"/>
      <w:sz w:val="24"/>
      <w:lang w:eastAsia="ar-SA"/>
    </w:rPr>
  </w:style>
  <w:style w:type="paragraph" w:customStyle="1" w:styleId="p99">
    <w:name w:val="p99"/>
    <w:basedOn w:val="Normal"/>
    <w:rsid w:val="00EC1911"/>
    <w:pPr>
      <w:widowControl w:val="0"/>
      <w:tabs>
        <w:tab w:val="left" w:pos="720"/>
      </w:tabs>
      <w:suppressAutoHyphens w:val="0"/>
      <w:autoSpaceDE w:val="0"/>
      <w:autoSpaceDN w:val="0"/>
      <w:adjustRightInd w:val="0"/>
      <w:spacing w:line="280" w:lineRule="atLeast"/>
      <w:jc w:val="both"/>
    </w:pPr>
    <w:rPr>
      <w:lang w:eastAsia="pt-BR"/>
    </w:rPr>
  </w:style>
  <w:style w:type="paragraph" w:styleId="Corpodetexto2">
    <w:name w:val="Body Text 2"/>
    <w:basedOn w:val="Normal"/>
    <w:link w:val="Corpodetexto2Char"/>
    <w:semiHidden/>
    <w:unhideWhenUsed/>
    <w:rsid w:val="00E51D6C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semiHidden/>
    <w:rsid w:val="00E51D6C"/>
    <w:rPr>
      <w:sz w:val="24"/>
      <w:szCs w:val="24"/>
      <w:lang w:eastAsia="ar-SA"/>
    </w:rPr>
  </w:style>
  <w:style w:type="paragraph" w:customStyle="1" w:styleId="ParagraphStyle">
    <w:name w:val="Paragraph Style"/>
    <w:rsid w:val="00E51D6C"/>
    <w:pPr>
      <w:autoSpaceDE w:val="0"/>
      <w:autoSpaceDN w:val="0"/>
      <w:adjustRightInd w:val="0"/>
    </w:pPr>
    <w:rPr>
      <w:rFonts w:ascii="Arial" w:eastAsiaTheme="minorHAnsi" w:hAnsi="Arial" w:cs="Arial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2123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4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55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comprasbr.com.br/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://www.terrarica.pr.gov.br" TargetMode="Externa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terrarica.pr.gov.br/" TargetMode="External"/><Relationship Id="rId1" Type="http://schemas.openxmlformats.org/officeDocument/2006/relationships/hyperlink" Target="mailto:prefeitura@terrarica.pr.gov.br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Desktop\timbrado.dot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B29D77B-9CCC-4A3C-A032-73EA4EEFC2F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timbrado</Template>
  <TotalTime>0</TotalTime>
  <Pages>1</Pages>
  <Words>181</Words>
  <Characters>981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timbrado.colorido</vt:lpstr>
    </vt:vector>
  </TitlesOfParts>
  <Company>PMTR</Company>
  <LinksUpToDate>false</LinksUpToDate>
  <CharactersWithSpaces>1160</CharactersWithSpaces>
  <SharedDoc>false</SharedDoc>
  <HLinks>
    <vt:vector size="12" baseType="variant">
      <vt:variant>
        <vt:i4>2687097</vt:i4>
      </vt:variant>
      <vt:variant>
        <vt:i4>3</vt:i4>
      </vt:variant>
      <vt:variant>
        <vt:i4>0</vt:i4>
      </vt:variant>
      <vt:variant>
        <vt:i4>5</vt:i4>
      </vt:variant>
      <vt:variant>
        <vt:lpwstr>http://www.terrarica.pr.gov.br/</vt:lpwstr>
      </vt:variant>
      <vt:variant>
        <vt:lpwstr/>
      </vt:variant>
      <vt:variant>
        <vt:i4>8192083</vt:i4>
      </vt:variant>
      <vt:variant>
        <vt:i4>0</vt:i4>
      </vt:variant>
      <vt:variant>
        <vt:i4>0</vt:i4>
      </vt:variant>
      <vt:variant>
        <vt:i4>5</vt:i4>
      </vt:variant>
      <vt:variant>
        <vt:lpwstr>mailto:prefeitura@terrarica.pr.gov.br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timbrado.colorido</dc:title>
  <dc:creator>COMPRAS</dc:creator>
  <cp:lastModifiedBy>LICITAÇÃO 03</cp:lastModifiedBy>
  <cp:revision>2</cp:revision>
  <cp:lastPrinted>2024-03-22T16:30:00Z</cp:lastPrinted>
  <dcterms:created xsi:type="dcterms:W3CDTF">2024-09-20T17:42:00Z</dcterms:created>
  <dcterms:modified xsi:type="dcterms:W3CDTF">2024-09-20T17:42:00Z</dcterms:modified>
</cp:coreProperties>
</file>