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E31B4" w:rsidRPr="00EE31B4" w:rsidRDefault="00EE31B4" w:rsidP="00EE31B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EE31B4" w:rsidRPr="00EE31B4" w:rsidRDefault="00EE31B4" w:rsidP="00EE31B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EE31B4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EE31B4" w:rsidRPr="00EE31B4" w:rsidRDefault="00EE31B4" w:rsidP="00EE31B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EE31B4" w:rsidRPr="00EE31B4" w:rsidRDefault="00EE31B4" w:rsidP="00EE31B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EE31B4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EE31B4" w:rsidRPr="00EE31B4" w:rsidRDefault="00EE31B4" w:rsidP="00EE31B4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EE31B4" w:rsidRPr="00EE31B4" w:rsidRDefault="00EE31B4" w:rsidP="00EE31B4">
      <w:pPr>
        <w:suppressAutoHyphens w:val="0"/>
        <w:autoSpaceDE w:val="0"/>
        <w:autoSpaceDN w:val="0"/>
        <w:adjustRightInd w:val="0"/>
        <w:ind w:left="705" w:hanging="705"/>
        <w:jc w:val="center"/>
        <w:rPr>
          <w:rFonts w:ascii="Arial" w:hAnsi="Arial" w:cs="Arial"/>
          <w:b/>
          <w:bCs/>
          <w:i/>
          <w:iCs/>
          <w:lang w:val="x-none" w:eastAsia="pt-BR"/>
        </w:rPr>
      </w:pPr>
      <w:r w:rsidRPr="00EE31B4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Licitação com cota </w:t>
      </w:r>
      <w:r w:rsidRPr="00EE31B4">
        <w:rPr>
          <w:rFonts w:ascii="Arial" w:hAnsi="Arial" w:cs="Arial"/>
          <w:b/>
          <w:bCs/>
          <w:i/>
          <w:iCs/>
          <w:lang w:val="x-none" w:eastAsia="pt-BR"/>
        </w:rPr>
        <w:t>exclusiva para Micro Empresas, Empresas de Pequeno Porte e Micro Empreendedores Individuais</w:t>
      </w:r>
    </w:p>
    <w:p w:rsidR="00EE31B4" w:rsidRPr="00EE31B4" w:rsidRDefault="00EE31B4" w:rsidP="00EE31B4">
      <w:pPr>
        <w:suppressAutoHyphens w:val="0"/>
        <w:autoSpaceDE w:val="0"/>
        <w:autoSpaceDN w:val="0"/>
        <w:adjustRightInd w:val="0"/>
        <w:ind w:left="705" w:hanging="705"/>
        <w:jc w:val="center"/>
        <w:rPr>
          <w:lang w:val="x-none" w:eastAsia="pt-BR"/>
        </w:rPr>
      </w:pPr>
    </w:p>
    <w:p w:rsidR="00EE31B4" w:rsidRPr="00EE31B4" w:rsidRDefault="00EE31B4" w:rsidP="00EE31B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EE31B4">
        <w:rPr>
          <w:rFonts w:ascii="Arial" w:hAnsi="Arial" w:cs="Arial"/>
          <w:b/>
          <w:bCs/>
          <w:lang w:val="x-none" w:eastAsia="pt-BR"/>
        </w:rPr>
        <w:t>Edital de Pregão Nº. 139/2024.</w:t>
      </w:r>
    </w:p>
    <w:p w:rsidR="00EE31B4" w:rsidRPr="00EE31B4" w:rsidRDefault="00EE31B4" w:rsidP="00EE31B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EE31B4">
        <w:rPr>
          <w:rFonts w:ascii="Arial" w:hAnsi="Arial" w:cs="Arial"/>
          <w:b/>
          <w:bCs/>
          <w:lang w:val="x-none" w:eastAsia="pt-BR"/>
        </w:rPr>
        <w:t>Processo nº 230/2024</w:t>
      </w:r>
    </w:p>
    <w:p w:rsidR="00EE31B4" w:rsidRPr="00EE31B4" w:rsidRDefault="00EE31B4" w:rsidP="00EE31B4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EE31B4" w:rsidRPr="00EE31B4" w:rsidRDefault="00EE31B4" w:rsidP="00EE31B4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EE31B4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EE31B4">
        <w:rPr>
          <w:rFonts w:ascii="Arial" w:hAnsi="Arial" w:cs="Arial"/>
          <w:color w:val="000000"/>
          <w:lang w:val="x-none" w:eastAsia="pt-BR"/>
        </w:rPr>
        <w:t>:</w:t>
      </w:r>
      <w:r w:rsidRPr="00EE31B4">
        <w:rPr>
          <w:rFonts w:ascii="Arial" w:hAnsi="Arial" w:cs="Arial"/>
          <w:color w:val="000000"/>
          <w:lang w:val="x-none" w:eastAsia="pt-BR"/>
        </w:rPr>
        <w:tab/>
        <w:t xml:space="preserve"> Registro de preço de bebidas, pães, bolos, salgados, lanches, dentre outros</w:t>
      </w:r>
      <w:r w:rsidRPr="00EE31B4">
        <w:rPr>
          <w:rFonts w:ascii="Arial" w:hAnsi="Arial" w:cs="Arial"/>
          <w:b/>
          <w:bCs/>
          <w:lang w:val="x-none" w:eastAsia="pt-BR"/>
        </w:rPr>
        <w:t xml:space="preserve">, </w:t>
      </w:r>
      <w:r w:rsidRPr="00EE31B4">
        <w:rPr>
          <w:rFonts w:ascii="Arial" w:hAnsi="Arial" w:cs="Arial"/>
          <w:lang w:val="x-none" w:eastAsia="pt-BR"/>
        </w:rPr>
        <w:t>destinados a atender as necessidades</w:t>
      </w:r>
      <w:r w:rsidRPr="00EE31B4">
        <w:rPr>
          <w:rFonts w:ascii="Arial" w:hAnsi="Arial" w:cs="Arial"/>
          <w:b/>
          <w:bCs/>
          <w:lang w:val="x-none" w:eastAsia="pt-BR"/>
        </w:rPr>
        <w:t xml:space="preserve"> </w:t>
      </w:r>
      <w:r w:rsidRPr="00EE31B4">
        <w:rPr>
          <w:rFonts w:ascii="Arial" w:hAnsi="Arial" w:cs="Arial"/>
          <w:lang w:val="x-none" w:eastAsia="pt-BR"/>
        </w:rPr>
        <w:t>do Município de Terra Rica, do Estado do Paraná</w:t>
      </w:r>
      <w:r w:rsidRPr="00EE31B4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EE31B4" w:rsidRPr="00EE31B4" w:rsidRDefault="00EE31B4" w:rsidP="00EE31B4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EE31B4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EE31B4" w:rsidRPr="00EE31B4" w:rsidRDefault="00EE31B4" w:rsidP="00EE31B4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EE31B4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EE31B4">
        <w:rPr>
          <w:rFonts w:ascii="Arial" w:hAnsi="Arial" w:cs="Arial"/>
          <w:color w:val="000000"/>
          <w:lang w:val="x-none" w:eastAsia="pt-BR"/>
        </w:rPr>
        <w:t>A abertura do certame será às 14:00min do dia 28/11/2024.</w:t>
      </w:r>
    </w:p>
    <w:p w:rsidR="00EE31B4" w:rsidRPr="00EE31B4" w:rsidRDefault="00EE31B4" w:rsidP="00EE31B4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EE31B4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EE31B4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EE31B4" w:rsidRPr="00EE31B4" w:rsidRDefault="00EE31B4" w:rsidP="00EE31B4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</w:p>
    <w:p w:rsidR="00EE31B4" w:rsidRPr="00EE31B4" w:rsidRDefault="00EE31B4" w:rsidP="00EE31B4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EE31B4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EE31B4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EE31B4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EE31B4" w:rsidRPr="00EE31B4" w:rsidRDefault="00EE31B4" w:rsidP="00EE31B4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EE31B4">
        <w:rPr>
          <w:rFonts w:ascii="Arial" w:hAnsi="Arial" w:cs="Arial"/>
          <w:color w:val="000000"/>
          <w:lang w:val="x-none" w:eastAsia="pt-BR"/>
        </w:rPr>
        <w:t>Terra Rica, 12/11/2024.</w:t>
      </w:r>
    </w:p>
    <w:p w:rsidR="00EE31B4" w:rsidRPr="00EE31B4" w:rsidRDefault="00EE31B4" w:rsidP="00EE31B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EE31B4" w:rsidRPr="00EE31B4" w:rsidRDefault="00EE31B4" w:rsidP="00EE31B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EE31B4" w:rsidRPr="00EE31B4" w:rsidRDefault="00EE31B4" w:rsidP="00EE31B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EE31B4" w:rsidRPr="00EE31B4" w:rsidRDefault="00EE31B4" w:rsidP="00EE31B4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proofErr w:type="spellStart"/>
      <w:r w:rsidRPr="00EE31B4">
        <w:rPr>
          <w:rFonts w:ascii="Arial" w:hAnsi="Arial" w:cs="Arial"/>
          <w:b/>
          <w:bCs/>
          <w:lang w:val="x-none" w:eastAsia="pt-BR"/>
        </w:rPr>
        <w:t>Julio</w:t>
      </w:r>
      <w:proofErr w:type="spellEnd"/>
      <w:r w:rsidRPr="00EE31B4">
        <w:rPr>
          <w:rFonts w:ascii="Arial" w:hAnsi="Arial" w:cs="Arial"/>
          <w:b/>
          <w:bCs/>
          <w:lang w:val="x-none" w:eastAsia="pt-BR"/>
        </w:rPr>
        <w:t xml:space="preserve"> Cesar da Silva Leite</w:t>
      </w:r>
    </w:p>
    <w:p w:rsidR="00EE31B4" w:rsidRPr="00EE31B4" w:rsidRDefault="00EE31B4" w:rsidP="00EE31B4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EE31B4">
        <w:rPr>
          <w:rFonts w:ascii="Arial" w:hAnsi="Arial" w:cs="Arial"/>
          <w:i/>
          <w:iCs/>
          <w:lang w:val="x-none" w:eastAsia="pt-BR"/>
        </w:rPr>
        <w:t>Prefeito Municipal</w:t>
      </w:r>
    </w:p>
    <w:p w:rsidR="00B913B8" w:rsidRPr="00EE31B4" w:rsidRDefault="00B913B8" w:rsidP="00EE31B4">
      <w:pPr>
        <w:suppressAutoHyphens w:val="0"/>
        <w:autoSpaceDE w:val="0"/>
        <w:autoSpaceDN w:val="0"/>
        <w:adjustRightInd w:val="0"/>
        <w:spacing w:after="165" w:line="252" w:lineRule="auto"/>
        <w:rPr>
          <w:rFonts w:ascii="Calibri" w:hAnsi="Calibri" w:cs="Calibri"/>
          <w:sz w:val="22"/>
          <w:szCs w:val="22"/>
          <w:lang w:val="x-none" w:eastAsia="pt-BR"/>
        </w:rPr>
      </w:pPr>
      <w:bookmarkStart w:id="0" w:name="_GoBack"/>
      <w:bookmarkEnd w:id="0"/>
    </w:p>
    <w:p w:rsidR="00B913B8" w:rsidRPr="00B913B8" w:rsidRDefault="00B913B8" w:rsidP="00B913B8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lang w:val="x-none" w:eastAsia="pt-BR"/>
        </w:rPr>
      </w:pPr>
    </w:p>
    <w:p w:rsidR="007504B2" w:rsidRDefault="007504B2" w:rsidP="007504B2">
      <w:pPr>
        <w:jc w:val="center"/>
        <w:rPr>
          <w:lang w:val="x-none" w:eastAsia="pt-BR"/>
        </w:rPr>
      </w:pPr>
    </w:p>
    <w:p w:rsidR="00173197" w:rsidRPr="007504B2" w:rsidRDefault="00173197" w:rsidP="007504B2">
      <w:pPr>
        <w:jc w:val="center"/>
        <w:rPr>
          <w:i/>
        </w:rPr>
      </w:pPr>
    </w:p>
    <w:sectPr w:rsidR="00173197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A66ED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Euclides da Cunha,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EE31B4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FF83D76"/>
    <w:multiLevelType w:val="multilevel"/>
    <w:tmpl w:val="2C307BE4"/>
    <w:lvl w:ilvl="0">
      <w:start w:val="1"/>
      <w:numFmt w:val="decimal"/>
      <w:lvlText w:val=""/>
      <w:lvlJc w:val="left"/>
      <w:pPr>
        <w:tabs>
          <w:tab w:val="num" w:pos="495"/>
        </w:tabs>
        <w:ind w:left="495" w:hanging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"/>
      <w:lvlJc w:val="left"/>
      <w:pPr>
        <w:tabs>
          <w:tab w:val="num" w:pos="630"/>
        </w:tabs>
        <w:ind w:left="630" w:hanging="570"/>
      </w:pPr>
      <w:rPr>
        <w:rFonts w:ascii="Times New Roman" w:hAnsi="Times New Roman" w:cs="Times New Roman"/>
        <w:b/>
        <w:bCs/>
        <w:sz w:val="24"/>
        <w:szCs w:val="24"/>
        <w:u w:val="single"/>
      </w:rPr>
    </w:lvl>
    <w:lvl w:ilvl="2">
      <w:start w:val="1"/>
      <w:numFmt w:val="decimal"/>
      <w:lvlText w:val=""/>
      <w:lvlJc w:val="left"/>
      <w:pPr>
        <w:tabs>
          <w:tab w:val="num" w:pos="780"/>
        </w:tabs>
        <w:ind w:left="7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"/>
      <w:lvlJc w:val="left"/>
      <w:pPr>
        <w:tabs>
          <w:tab w:val="num" w:pos="915"/>
        </w:tabs>
        <w:ind w:left="915" w:hanging="87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"/>
      <w:lvlJc w:val="left"/>
      <w:pPr>
        <w:tabs>
          <w:tab w:val="num" w:pos="1065"/>
        </w:tabs>
        <w:ind w:left="1065" w:hanging="100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"/>
      <w:lvlJc w:val="left"/>
      <w:pPr>
        <w:tabs>
          <w:tab w:val="num" w:pos="1215"/>
        </w:tabs>
        <w:ind w:left="1215" w:hanging="1155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"/>
      <w:lvlJc w:val="left"/>
      <w:pPr>
        <w:tabs>
          <w:tab w:val="num" w:pos="1350"/>
        </w:tabs>
        <w:ind w:left="1350" w:hanging="129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"/>
      <w:lvlJc w:val="left"/>
      <w:pPr>
        <w:tabs>
          <w:tab w:val="num" w:pos="1500"/>
        </w:tabs>
        <w:ind w:left="15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"/>
      <w:lvlJc w:val="left"/>
      <w:pPr>
        <w:tabs>
          <w:tab w:val="num" w:pos="1635"/>
        </w:tabs>
        <w:ind w:left="1635" w:hanging="159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19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197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13B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1B4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7F9D4-6418-4D6A-A792-A844A5036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0</TotalTime>
  <Pages>1</Pages>
  <Words>172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1099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2024-10-21T16:45:00Z</cp:lastPrinted>
  <dcterms:created xsi:type="dcterms:W3CDTF">2024-11-12T16:41:00Z</dcterms:created>
  <dcterms:modified xsi:type="dcterms:W3CDTF">2024-11-12T16:41:00Z</dcterms:modified>
</cp:coreProperties>
</file>