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E7546" w:rsidRPr="00EE7546" w:rsidRDefault="00EE7546" w:rsidP="00EE754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EE7546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EE7546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EE7546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EE7546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EE7546">
        <w:rPr>
          <w:rFonts w:ascii="Arial" w:hAnsi="Arial" w:cs="Arial"/>
          <w:b/>
          <w:bCs/>
          <w:lang w:val="x-none" w:eastAsia="pt-BR"/>
        </w:rPr>
        <w:t>Edital de Pregão Nº. 64/2025.</w:t>
      </w: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EE7546">
        <w:rPr>
          <w:rFonts w:ascii="Arial" w:hAnsi="Arial" w:cs="Arial"/>
          <w:b/>
          <w:bCs/>
          <w:lang w:val="x-none" w:eastAsia="pt-BR"/>
        </w:rPr>
        <w:t>Processo nº 105/2025</w:t>
      </w: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EE7546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EE7546">
        <w:rPr>
          <w:rFonts w:ascii="Arial" w:hAnsi="Arial" w:cs="Arial"/>
          <w:color w:val="000000"/>
          <w:lang w:val="x-none" w:eastAsia="pt-BR"/>
        </w:rPr>
        <w:t>:</w:t>
      </w:r>
      <w:r w:rsidRPr="00EE7546">
        <w:rPr>
          <w:rFonts w:ascii="Arial" w:hAnsi="Arial" w:cs="Arial"/>
          <w:color w:val="000000"/>
          <w:lang w:val="x-none" w:eastAsia="pt-BR"/>
        </w:rPr>
        <w:tab/>
        <w:t xml:space="preserve"> Registro de Preços para aquisição de máquinas, equipamentos e utensílios de cozinha, novos, para atender as necessidades das unidades escolares da Rede Municipal de Educação,</w:t>
      </w:r>
      <w:r w:rsidRPr="00EE7546">
        <w:rPr>
          <w:rFonts w:ascii="Arial" w:hAnsi="Arial" w:cs="Arial"/>
          <w:b/>
          <w:bCs/>
          <w:lang w:val="x-none" w:eastAsia="pt-BR"/>
        </w:rPr>
        <w:t xml:space="preserve">, </w:t>
      </w:r>
      <w:r w:rsidRPr="00EE7546">
        <w:rPr>
          <w:rFonts w:ascii="Arial" w:hAnsi="Arial" w:cs="Arial"/>
          <w:lang w:val="x-none" w:eastAsia="pt-BR"/>
        </w:rPr>
        <w:t>destinados a atender as necessidades</w:t>
      </w:r>
      <w:r w:rsidRPr="00EE7546">
        <w:rPr>
          <w:rFonts w:ascii="Arial" w:hAnsi="Arial" w:cs="Arial"/>
          <w:b/>
          <w:bCs/>
          <w:lang w:val="x-none" w:eastAsia="pt-BR"/>
        </w:rPr>
        <w:t xml:space="preserve"> </w:t>
      </w:r>
      <w:r w:rsidRPr="00EE7546">
        <w:rPr>
          <w:rFonts w:ascii="Arial" w:hAnsi="Arial" w:cs="Arial"/>
          <w:lang w:val="x-none" w:eastAsia="pt-BR"/>
        </w:rPr>
        <w:t>do Município de Terra Rica, do Estado do Paraná</w:t>
      </w:r>
      <w:r w:rsidRPr="00EE7546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EE7546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EE7546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EE7546">
        <w:rPr>
          <w:rFonts w:ascii="Arial" w:hAnsi="Arial" w:cs="Arial"/>
          <w:color w:val="000000"/>
          <w:lang w:val="x-none" w:eastAsia="pt-BR"/>
        </w:rPr>
        <w:t>A abertura do certame será às 14:00min do dia 11/07/2025.</w:t>
      </w: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EE7546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EE7546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  <w:lang w:val="x-none" w:eastAsia="pt-BR"/>
        </w:rPr>
      </w:pP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EE7546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EE7546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EE7546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EE7546">
        <w:rPr>
          <w:rFonts w:ascii="Arial" w:hAnsi="Arial" w:cs="Arial"/>
          <w:color w:val="000000"/>
          <w:lang w:val="x-none" w:eastAsia="pt-BR"/>
        </w:rPr>
        <w:t>Terra Rica, 27/06/2025.</w:t>
      </w: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E7546" w:rsidRPr="00EE7546" w:rsidRDefault="00EE7546" w:rsidP="00EE754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E7546" w:rsidRPr="00EE7546" w:rsidRDefault="00EE7546" w:rsidP="00EE7546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EE7546">
        <w:rPr>
          <w:rFonts w:ascii="Arial" w:hAnsi="Arial" w:cs="Arial"/>
          <w:b/>
          <w:bCs/>
          <w:lang w:val="x-none" w:eastAsia="pt-BR"/>
        </w:rPr>
        <w:t>Agnaldo de Souza Costa</w:t>
      </w:r>
    </w:p>
    <w:p w:rsidR="00EE7546" w:rsidRPr="00EE7546" w:rsidRDefault="00EE7546" w:rsidP="00EE7546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EE7546">
        <w:rPr>
          <w:rFonts w:ascii="Arial" w:hAnsi="Arial" w:cs="Arial"/>
          <w:i/>
          <w:iCs/>
          <w:lang w:val="x-none" w:eastAsia="pt-BR"/>
        </w:rPr>
        <w:t>Prefeito Municipal</w:t>
      </w:r>
    </w:p>
    <w:p w:rsidR="00173197" w:rsidRPr="004C44D8" w:rsidRDefault="00173197" w:rsidP="004C44D8">
      <w:bookmarkStart w:id="0" w:name="_GoBack"/>
      <w:bookmarkEnd w:id="0"/>
    </w:p>
    <w:sectPr w:rsidR="00173197" w:rsidRPr="004C44D8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EE7546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DC9FC0A"/>
    <w:multiLevelType w:val="multilevel"/>
    <w:tmpl w:val="15E33868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843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4D8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849BB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7430C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10ED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E7546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6F98C-F901-46FE-AFDC-37096B92B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1186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2025-06-27T18:55:00Z</dcterms:created>
  <dcterms:modified xsi:type="dcterms:W3CDTF">2025-06-27T18:55:00Z</dcterms:modified>
</cp:coreProperties>
</file>