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B48E1" w:rsidRPr="00AB48E1" w:rsidRDefault="00AB48E1" w:rsidP="00AB48E1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AB48E1" w:rsidRPr="00AB48E1" w:rsidRDefault="00AB48E1" w:rsidP="00AB48E1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AB48E1">
        <w:rPr>
          <w:rFonts w:ascii="Arial" w:hAnsi="Arial" w:cs="Arial"/>
          <w:b/>
          <w:bCs/>
          <w:i/>
          <w:iCs/>
          <w:color w:val="000000"/>
          <w:lang w:val="x-none" w:eastAsia="pt-BR"/>
        </w:rPr>
        <w:t>PREFEITURA MUNICIPAL DE TERRA RICA.</w:t>
      </w:r>
    </w:p>
    <w:p w:rsidR="00AB48E1" w:rsidRPr="00AB48E1" w:rsidRDefault="00AB48E1" w:rsidP="00AB48E1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AB48E1" w:rsidRPr="00AB48E1" w:rsidRDefault="00AB48E1" w:rsidP="00AB48E1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AB48E1">
        <w:rPr>
          <w:rFonts w:ascii="Arial" w:hAnsi="Arial" w:cs="Arial"/>
          <w:b/>
          <w:bCs/>
          <w:i/>
          <w:iCs/>
          <w:color w:val="000000"/>
          <w:lang w:val="x-none" w:eastAsia="pt-BR"/>
        </w:rPr>
        <w:t>Aviso De Licitação</w:t>
      </w:r>
    </w:p>
    <w:p w:rsidR="00AB48E1" w:rsidRPr="00AB48E1" w:rsidRDefault="00AB48E1" w:rsidP="00AB48E1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AB48E1" w:rsidRPr="00AB48E1" w:rsidRDefault="00AB48E1" w:rsidP="00AB48E1">
      <w:pPr>
        <w:suppressAutoHyphens w:val="0"/>
        <w:autoSpaceDE w:val="0"/>
        <w:autoSpaceDN w:val="0"/>
        <w:adjustRightInd w:val="0"/>
        <w:ind w:left="705" w:hanging="705"/>
        <w:jc w:val="center"/>
        <w:rPr>
          <w:rFonts w:ascii="Arial" w:hAnsi="Arial" w:cs="Arial"/>
          <w:b/>
          <w:bCs/>
          <w:i/>
          <w:iCs/>
          <w:lang w:val="x-none" w:eastAsia="pt-BR"/>
        </w:rPr>
      </w:pPr>
      <w:r w:rsidRPr="00AB48E1">
        <w:rPr>
          <w:rFonts w:ascii="Arial" w:hAnsi="Arial" w:cs="Arial"/>
          <w:b/>
          <w:bCs/>
          <w:i/>
          <w:iCs/>
          <w:color w:val="000000"/>
          <w:lang w:val="x-none" w:eastAsia="pt-BR"/>
        </w:rPr>
        <w:t xml:space="preserve">Destinada </w:t>
      </w:r>
      <w:r w:rsidRPr="00AB48E1">
        <w:rPr>
          <w:rFonts w:ascii="Arial" w:hAnsi="Arial" w:cs="Arial"/>
          <w:b/>
          <w:bCs/>
          <w:i/>
          <w:iCs/>
          <w:lang w:val="x-none" w:eastAsia="pt-BR"/>
        </w:rPr>
        <w:t>exclusivamente para Micro Empresas, Empresas de Pequeno Porte e Micro Empreendedores Individuais</w:t>
      </w:r>
    </w:p>
    <w:p w:rsidR="00AB48E1" w:rsidRPr="00AB48E1" w:rsidRDefault="00AB48E1" w:rsidP="00AB48E1">
      <w:pPr>
        <w:suppressAutoHyphens w:val="0"/>
        <w:autoSpaceDE w:val="0"/>
        <w:autoSpaceDN w:val="0"/>
        <w:adjustRightInd w:val="0"/>
        <w:ind w:left="705" w:hanging="705"/>
        <w:jc w:val="center"/>
        <w:rPr>
          <w:lang w:val="x-none" w:eastAsia="pt-BR"/>
        </w:rPr>
      </w:pPr>
    </w:p>
    <w:p w:rsidR="00AB48E1" w:rsidRPr="00AB48E1" w:rsidRDefault="00AB48E1" w:rsidP="00AB48E1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AB48E1">
        <w:rPr>
          <w:rFonts w:ascii="Arial" w:hAnsi="Arial" w:cs="Arial"/>
          <w:b/>
          <w:bCs/>
          <w:lang w:val="x-none" w:eastAsia="pt-BR"/>
        </w:rPr>
        <w:t>Edital de Pregão Nº. 56/2025.</w:t>
      </w:r>
    </w:p>
    <w:p w:rsidR="00AB48E1" w:rsidRPr="00AB48E1" w:rsidRDefault="00AB48E1" w:rsidP="00AB48E1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AB48E1">
        <w:rPr>
          <w:rFonts w:ascii="Arial" w:hAnsi="Arial" w:cs="Arial"/>
          <w:b/>
          <w:bCs/>
          <w:lang w:val="x-none" w:eastAsia="pt-BR"/>
        </w:rPr>
        <w:t>Processo nº 91/2025</w:t>
      </w:r>
    </w:p>
    <w:p w:rsidR="00AB48E1" w:rsidRPr="00AB48E1" w:rsidRDefault="00AB48E1" w:rsidP="00AB48E1">
      <w:pPr>
        <w:suppressAutoHyphens w:val="0"/>
        <w:autoSpaceDE w:val="0"/>
        <w:autoSpaceDN w:val="0"/>
        <w:adjustRightInd w:val="0"/>
        <w:rPr>
          <w:rFonts w:ascii="Arial" w:hAnsi="Arial" w:cs="Arial"/>
          <w:i/>
          <w:iCs/>
          <w:color w:val="000000"/>
          <w:lang w:val="x-none" w:eastAsia="pt-BR"/>
        </w:rPr>
      </w:pPr>
    </w:p>
    <w:p w:rsidR="00AB48E1" w:rsidRPr="00AB48E1" w:rsidRDefault="00AB48E1" w:rsidP="00AB48E1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AB48E1">
        <w:rPr>
          <w:rFonts w:ascii="Arial" w:hAnsi="Arial" w:cs="Arial"/>
          <w:b/>
          <w:bCs/>
          <w:color w:val="000000"/>
          <w:lang w:val="x-none" w:eastAsia="pt-BR"/>
        </w:rPr>
        <w:t>OBJETO</w:t>
      </w:r>
      <w:r w:rsidRPr="00AB48E1">
        <w:rPr>
          <w:rFonts w:ascii="Arial" w:hAnsi="Arial" w:cs="Arial"/>
          <w:color w:val="000000"/>
          <w:lang w:val="x-none" w:eastAsia="pt-BR"/>
        </w:rPr>
        <w:t>:</w:t>
      </w:r>
      <w:r w:rsidRPr="00AB48E1">
        <w:rPr>
          <w:rFonts w:ascii="Arial" w:hAnsi="Arial" w:cs="Arial"/>
          <w:color w:val="000000"/>
          <w:lang w:val="x-none" w:eastAsia="pt-BR"/>
        </w:rPr>
        <w:tab/>
        <w:t xml:space="preserve"> Registro de preço para compra de materiais elétricos para manutenção da iluminação pública urbana e rural</w:t>
      </w:r>
      <w:r w:rsidRPr="00AB48E1">
        <w:rPr>
          <w:rFonts w:ascii="Arial" w:hAnsi="Arial" w:cs="Arial"/>
          <w:b/>
          <w:bCs/>
          <w:lang w:val="x-none" w:eastAsia="pt-BR"/>
        </w:rPr>
        <w:t xml:space="preserve">, </w:t>
      </w:r>
      <w:r w:rsidRPr="00AB48E1">
        <w:rPr>
          <w:rFonts w:ascii="Arial" w:hAnsi="Arial" w:cs="Arial"/>
          <w:lang w:val="x-none" w:eastAsia="pt-BR"/>
        </w:rPr>
        <w:t>destinados a atender as necessidades</w:t>
      </w:r>
      <w:r w:rsidRPr="00AB48E1">
        <w:rPr>
          <w:rFonts w:ascii="Arial" w:hAnsi="Arial" w:cs="Arial"/>
          <w:b/>
          <w:bCs/>
          <w:lang w:val="x-none" w:eastAsia="pt-BR"/>
        </w:rPr>
        <w:t xml:space="preserve"> </w:t>
      </w:r>
      <w:r w:rsidRPr="00AB48E1">
        <w:rPr>
          <w:rFonts w:ascii="Arial" w:hAnsi="Arial" w:cs="Arial"/>
          <w:lang w:val="x-none" w:eastAsia="pt-BR"/>
        </w:rPr>
        <w:t>do Município de Terra Rica, do Estado do Paraná</w:t>
      </w:r>
      <w:r w:rsidRPr="00AB48E1">
        <w:rPr>
          <w:rFonts w:ascii="Arial" w:hAnsi="Arial" w:cs="Arial"/>
          <w:color w:val="000000"/>
          <w:lang w:val="x-none" w:eastAsia="pt-BR"/>
        </w:rPr>
        <w:t>, nas quantidades e especificações constantes no edital e seus anexos.</w:t>
      </w:r>
    </w:p>
    <w:p w:rsidR="00AB48E1" w:rsidRPr="00AB48E1" w:rsidRDefault="00AB48E1" w:rsidP="00AB48E1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lang w:val="x-none" w:eastAsia="pt-BR"/>
        </w:rPr>
      </w:pPr>
      <w:r w:rsidRPr="00AB48E1">
        <w:rPr>
          <w:rFonts w:ascii="Arial" w:hAnsi="Arial" w:cs="Arial"/>
          <w:b/>
          <w:bCs/>
          <w:color w:val="000000"/>
          <w:lang w:val="x-none" w:eastAsia="pt-BR"/>
        </w:rPr>
        <w:t xml:space="preserve"> </w:t>
      </w:r>
    </w:p>
    <w:p w:rsidR="00AB48E1" w:rsidRPr="00AB48E1" w:rsidRDefault="00AB48E1" w:rsidP="00AB48E1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AB48E1">
        <w:rPr>
          <w:rFonts w:ascii="Arial" w:hAnsi="Arial" w:cs="Arial"/>
          <w:b/>
          <w:bCs/>
          <w:color w:val="000000"/>
          <w:lang w:val="x-none" w:eastAsia="pt-BR"/>
        </w:rPr>
        <w:t xml:space="preserve">ABERTURA: </w:t>
      </w:r>
      <w:r w:rsidRPr="00AB48E1">
        <w:rPr>
          <w:rFonts w:ascii="Arial" w:hAnsi="Arial" w:cs="Arial"/>
          <w:color w:val="000000"/>
          <w:lang w:val="x-none" w:eastAsia="pt-BR"/>
        </w:rPr>
        <w:t>A abertura do certame será às 09:00min do dia 22/05/2025.</w:t>
      </w:r>
    </w:p>
    <w:p w:rsidR="00AB48E1" w:rsidRPr="00AB48E1" w:rsidRDefault="00AB48E1" w:rsidP="00AB48E1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  <w:r w:rsidRPr="00AB48E1">
        <w:rPr>
          <w:rFonts w:ascii="Arial" w:hAnsi="Arial" w:cs="Arial"/>
          <w:b/>
          <w:bCs/>
          <w:lang w:val="x-none" w:eastAsia="pt-BR"/>
        </w:rPr>
        <w:t xml:space="preserve">Plataforma: </w:t>
      </w:r>
      <w:hyperlink r:id="rId8" w:history="1">
        <w:r w:rsidRPr="00AB48E1">
          <w:rPr>
            <w:rFonts w:ascii="Arial" w:hAnsi="Arial" w:cs="Arial"/>
            <w:color w:val="0000FF"/>
            <w:u w:val="single"/>
            <w:lang w:val="x-none" w:eastAsia="pt-BR"/>
          </w:rPr>
          <w:t>https://comprasbr.com.br/</w:t>
        </w:r>
      </w:hyperlink>
    </w:p>
    <w:p w:rsidR="00AB48E1" w:rsidRPr="00AB48E1" w:rsidRDefault="00AB48E1" w:rsidP="00AB48E1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u w:val="single"/>
          <w:lang w:val="x-none" w:eastAsia="pt-BR"/>
        </w:rPr>
      </w:pPr>
    </w:p>
    <w:p w:rsidR="00AB48E1" w:rsidRPr="00AB48E1" w:rsidRDefault="00AB48E1" w:rsidP="00AB48E1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x-none" w:eastAsia="pt-BR"/>
        </w:rPr>
      </w:pPr>
      <w:r w:rsidRPr="00AB48E1">
        <w:rPr>
          <w:rFonts w:ascii="Arial" w:hAnsi="Arial" w:cs="Arial"/>
          <w:color w:val="000000"/>
          <w:lang w:val="x-none" w:eastAsia="pt-BR"/>
        </w:rPr>
        <w:t xml:space="preserve">O edital completo está disponível no site: </w:t>
      </w:r>
      <w:hyperlink r:id="rId9" w:history="1">
        <w:r w:rsidRPr="00AB48E1">
          <w:rPr>
            <w:rFonts w:ascii="Arial" w:hAnsi="Arial" w:cs="Arial"/>
            <w:color w:val="0000FF"/>
            <w:u w:val="single"/>
            <w:lang w:val="x-none" w:eastAsia="pt-BR"/>
          </w:rPr>
          <w:t>www.terrarica.pr.gov.br</w:t>
        </w:r>
      </w:hyperlink>
      <w:r w:rsidRPr="00AB48E1">
        <w:rPr>
          <w:rFonts w:ascii="Arial" w:hAnsi="Arial" w:cs="Arial"/>
          <w:color w:val="000000"/>
          <w:lang w:val="x-none" w:eastAsia="pt-BR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:rsidR="00AB48E1" w:rsidRPr="00AB48E1" w:rsidRDefault="00AB48E1" w:rsidP="00AB48E1">
      <w:pPr>
        <w:suppressAutoHyphens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color w:val="000000"/>
          <w:lang w:val="x-none" w:eastAsia="pt-BR"/>
        </w:rPr>
      </w:pPr>
      <w:r w:rsidRPr="00AB48E1">
        <w:rPr>
          <w:rFonts w:ascii="Arial" w:hAnsi="Arial" w:cs="Arial"/>
          <w:color w:val="000000"/>
          <w:lang w:val="x-none" w:eastAsia="pt-BR"/>
        </w:rPr>
        <w:t>Terra Rica, 09/05/2025.</w:t>
      </w:r>
    </w:p>
    <w:p w:rsidR="00AB48E1" w:rsidRPr="00AB48E1" w:rsidRDefault="00AB48E1" w:rsidP="00AB48E1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AB48E1" w:rsidRPr="00AB48E1" w:rsidRDefault="00AB48E1" w:rsidP="00AB48E1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AB48E1" w:rsidRPr="00AB48E1" w:rsidRDefault="00AB48E1" w:rsidP="00AB48E1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AB48E1" w:rsidRPr="00AB48E1" w:rsidRDefault="00AB48E1" w:rsidP="00AB48E1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lang w:val="x-none" w:eastAsia="pt-BR"/>
        </w:rPr>
      </w:pPr>
      <w:r w:rsidRPr="00AB48E1">
        <w:rPr>
          <w:rFonts w:ascii="Arial" w:hAnsi="Arial" w:cs="Arial"/>
          <w:b/>
          <w:bCs/>
          <w:lang w:val="x-none" w:eastAsia="pt-BR"/>
        </w:rPr>
        <w:t>Agnaldo de Souza Costa</w:t>
      </w:r>
    </w:p>
    <w:p w:rsidR="00AB48E1" w:rsidRPr="00AB48E1" w:rsidRDefault="00AB48E1" w:rsidP="00AB48E1">
      <w:pPr>
        <w:keepNext/>
        <w:suppressAutoHyphens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i/>
          <w:iCs/>
          <w:lang w:val="x-none" w:eastAsia="pt-BR"/>
        </w:rPr>
      </w:pPr>
      <w:r w:rsidRPr="00AB48E1">
        <w:rPr>
          <w:rFonts w:ascii="Arial" w:hAnsi="Arial" w:cs="Arial"/>
          <w:i/>
          <w:iCs/>
          <w:lang w:val="x-none" w:eastAsia="pt-BR"/>
        </w:rPr>
        <w:t>Prefeito Municipal</w:t>
      </w:r>
    </w:p>
    <w:p w:rsidR="00173197" w:rsidRPr="0087430C" w:rsidRDefault="00173197" w:rsidP="0087430C">
      <w:bookmarkStart w:id="0" w:name="_GoBack"/>
      <w:bookmarkEnd w:id="0"/>
    </w:p>
    <w:sectPr w:rsidR="00173197" w:rsidRPr="0087430C" w:rsidSect="00FA5776">
      <w:headerReference w:type="default" r:id="rId10"/>
      <w:footerReference w:type="default" r:id="rId11"/>
      <w:footnotePr>
        <w:pos w:val="beneathText"/>
      </w:footnotePr>
      <w:pgSz w:w="11905" w:h="16837" w:code="9"/>
      <w:pgMar w:top="2552" w:right="851" w:bottom="992" w:left="1134" w:header="720" w:footer="501" w:gutter="0"/>
      <w:cols w:space="720"/>
      <w:docGrid w:linePitch="254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83C" w:rsidRDefault="002F483C">
      <w:r>
        <w:separator/>
      </w:r>
    </w:p>
  </w:endnote>
  <w:endnote w:type="continuationSeparator" w:id="0">
    <w:p w:rsidR="002F483C" w:rsidRDefault="002F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5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Default="00FC02B6" w:rsidP="00421AFB">
    <w:pPr>
      <w:jc w:val="center"/>
      <w:rPr>
        <w:rFonts w:ascii="Arial" w:hAnsi="Arial" w:cs="Arial"/>
        <w:sz w:val="20"/>
        <w:szCs w:val="20"/>
      </w:rPr>
    </w:pPr>
    <w:r w:rsidRPr="00AE5EFD">
      <w:rPr>
        <w:rFonts w:ascii="Arial" w:hAnsi="Arial" w:cs="Arial"/>
        <w:sz w:val="20"/>
        <w:szCs w:val="20"/>
      </w:rPr>
      <w:t xml:space="preserve">Avenida </w:t>
    </w:r>
    <w:r w:rsidR="00421AFB">
      <w:rPr>
        <w:rFonts w:ascii="Arial" w:hAnsi="Arial" w:cs="Arial"/>
        <w:sz w:val="20"/>
        <w:szCs w:val="20"/>
      </w:rPr>
      <w:t xml:space="preserve">Claudio Domingos </w:t>
    </w:r>
    <w:proofErr w:type="spellStart"/>
    <w:r w:rsidR="00421AFB">
      <w:rPr>
        <w:rFonts w:ascii="Arial" w:hAnsi="Arial" w:cs="Arial"/>
        <w:sz w:val="20"/>
        <w:szCs w:val="20"/>
      </w:rPr>
      <w:t>Soletti</w:t>
    </w:r>
    <w:proofErr w:type="spellEnd"/>
    <w:r w:rsidRPr="00AE5EFD">
      <w:rPr>
        <w:rFonts w:ascii="Arial" w:hAnsi="Arial" w:cs="Arial"/>
        <w:sz w:val="20"/>
        <w:szCs w:val="20"/>
      </w:rPr>
      <w:t xml:space="preserve">, 1120 * CEP 87890.000 * Terra Rica </w:t>
    </w:r>
    <w:r>
      <w:rPr>
        <w:rFonts w:ascii="Arial" w:hAnsi="Arial" w:cs="Arial"/>
        <w:sz w:val="20"/>
        <w:szCs w:val="20"/>
      </w:rPr>
      <w:t>- PR</w:t>
    </w:r>
    <w:r w:rsidRPr="00AE5EFD">
      <w:rPr>
        <w:rFonts w:ascii="Arial" w:hAnsi="Arial" w:cs="Arial"/>
        <w:sz w:val="20"/>
        <w:szCs w:val="20"/>
      </w:rPr>
      <w:t xml:space="preserve"> * Fone 44 3441.8500 * Fax 44 3441.8507</w:t>
    </w:r>
  </w:p>
  <w:p w:rsidR="00FC02B6" w:rsidRPr="00D10A15" w:rsidRDefault="00AB48E1">
    <w:pPr>
      <w:jc w:val="center"/>
      <w:rPr>
        <w:rFonts w:ascii="Arial" w:hAnsi="Arial" w:cs="Arial"/>
        <w:sz w:val="18"/>
        <w:szCs w:val="18"/>
      </w:rPr>
    </w:pPr>
    <w:hyperlink r:id="rId1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prefeitura@terrarica.pr.gov.br</w:t>
      </w:r>
    </w:hyperlink>
    <w:r w:rsidR="00FC02B6" w:rsidRPr="004A66ED">
      <w:rPr>
        <w:rFonts w:ascii="Arial" w:hAnsi="Arial" w:cs="Arial"/>
        <w:sz w:val="20"/>
        <w:szCs w:val="20"/>
      </w:rPr>
      <w:t xml:space="preserve"> * </w:t>
    </w:r>
    <w:hyperlink r:id="rId2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www.terrarica.pr.gov.br</w:t>
      </w:r>
    </w:hyperlink>
    <w:r w:rsidR="00FC02B6" w:rsidRPr="00D10A15">
      <w:rPr>
        <w:rFonts w:ascii="Arial" w:hAnsi="Arial" w:cs="Arial"/>
        <w:sz w:val="18"/>
        <w:szCs w:val="18"/>
      </w:rPr>
      <w:t xml:space="preserve"> </w:t>
    </w:r>
  </w:p>
  <w:p w:rsidR="00FC02B6" w:rsidRDefault="00FC02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83C" w:rsidRDefault="002F483C">
      <w:r>
        <w:separator/>
      </w:r>
    </w:p>
  </w:footnote>
  <w:footnote w:type="continuationSeparator" w:id="0">
    <w:p w:rsidR="002F483C" w:rsidRDefault="002F4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Pr="004A66ED" w:rsidRDefault="003E27E6" w:rsidP="003E27E6">
    <w:pPr>
      <w:pStyle w:val="Cabealho"/>
      <w:tabs>
        <w:tab w:val="clear" w:pos="4419"/>
        <w:tab w:val="clear" w:pos="8838"/>
        <w:tab w:val="left" w:pos="1309"/>
        <w:tab w:val="right" w:pos="9920"/>
      </w:tabs>
      <w:rPr>
        <w:rFonts w:ascii="Arial" w:hAnsi="Arial" w:cs="Arial"/>
        <w:b/>
        <w:bCs/>
        <w:spacing w:val="20"/>
        <w:sz w:val="22"/>
        <w:szCs w:val="22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5116506</wp:posOffset>
          </wp:positionH>
          <wp:positionV relativeFrom="paragraph">
            <wp:posOffset>-457200</wp:posOffset>
          </wp:positionV>
          <wp:extent cx="1738630" cy="124514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895" cy="1250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39B7">
      <w:rPr>
        <w:noProof/>
        <w:lang w:eastAsia="pt-BR"/>
      </w:rPr>
      <w:drawing>
        <wp:anchor distT="0" distB="0" distL="0" distR="114935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11505" cy="725805"/>
          <wp:effectExtent l="1905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7258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C02B6">
      <w:tab/>
    </w:r>
    <w:r w:rsidR="00FC02B6" w:rsidRPr="004A66ED">
      <w:rPr>
        <w:rFonts w:ascii="Arial" w:hAnsi="Arial" w:cs="Arial"/>
        <w:b/>
        <w:sz w:val="22"/>
        <w:szCs w:val="22"/>
      </w:rPr>
      <w:t>PREFEITURA DO MUNICÍPIO DE TERRA RICA</w:t>
    </w:r>
    <w:r>
      <w:rPr>
        <w:rFonts w:ascii="Arial" w:hAnsi="Arial" w:cs="Arial"/>
        <w:b/>
        <w:sz w:val="22"/>
        <w:szCs w:val="22"/>
      </w:rPr>
      <w:tab/>
    </w:r>
  </w:p>
  <w:p w:rsidR="00FC02B6" w:rsidRPr="00DA45C1" w:rsidRDefault="00FC02B6">
    <w:pPr>
      <w:pStyle w:val="Cabealho"/>
      <w:tabs>
        <w:tab w:val="clear" w:pos="4419"/>
        <w:tab w:val="clear" w:pos="8838"/>
        <w:tab w:val="left" w:pos="1309"/>
      </w:tabs>
      <w:rPr>
        <w:rFonts w:ascii="Arial" w:hAnsi="Arial" w:cs="Arial"/>
        <w:spacing w:val="20"/>
        <w:sz w:val="22"/>
        <w:szCs w:val="22"/>
      </w:rPr>
    </w:pPr>
    <w:r>
      <w:rPr>
        <w:rFonts w:ascii="Arial" w:hAnsi="Arial" w:cs="Arial"/>
        <w:sz w:val="20"/>
      </w:rPr>
      <w:tab/>
    </w:r>
    <w:r>
      <w:rPr>
        <w:rFonts w:ascii="Arial" w:hAnsi="Arial" w:cs="Arial"/>
        <w:spacing w:val="20"/>
        <w:sz w:val="22"/>
        <w:szCs w:val="22"/>
      </w:rPr>
      <w:t>Estado do Paraná</w:t>
    </w:r>
    <w:r w:rsidRPr="00DA45C1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</w:p>
  <w:p w:rsidR="00FC02B6" w:rsidRDefault="00FC02B6">
    <w:pPr>
      <w:pStyle w:val="Cabealho"/>
      <w:tabs>
        <w:tab w:val="clear" w:pos="4419"/>
        <w:tab w:val="clear" w:pos="8838"/>
        <w:tab w:val="left" w:pos="1309"/>
      </w:tabs>
      <w:spacing w:before="40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sz w:val="20"/>
      </w:rPr>
      <w:tab/>
    </w:r>
    <w:r>
      <w:rPr>
        <w:rFonts w:ascii="Arial" w:hAnsi="Arial" w:cs="Arial"/>
        <w:sz w:val="16"/>
        <w:szCs w:val="16"/>
      </w:rPr>
      <w:t>CNPJ: 76.978.881/0001-81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1">
      <w:start w:val="1"/>
      <w:numFmt w:val="decimal"/>
      <w:suff w:val="nothing"/>
      <w:lvlText w:val="%1.%2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2">
      <w:start w:val="1"/>
      <w:numFmt w:val="decimal"/>
      <w:suff w:val="nothing"/>
      <w:lvlText w:val="%1.%2.%3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3">
      <w:start w:val="1"/>
      <w:numFmt w:val="decimal"/>
      <w:suff w:val="nothing"/>
      <w:lvlText w:val="%1.%2.%3.%4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4">
      <w:start w:val="1"/>
      <w:numFmt w:val="decimal"/>
      <w:suff w:val="nothing"/>
      <w:lvlText w:val="%1.%2.%3.%4.%5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5">
      <w:start w:val="1"/>
      <w:numFmt w:val="decimal"/>
      <w:suff w:val="nothing"/>
      <w:lvlText w:val="%1.%2.%3.%4.%5.%6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020819"/>
    <w:multiLevelType w:val="multilevel"/>
    <w:tmpl w:val="294FB86B"/>
    <w:lvl w:ilvl="0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ascii="Arial" w:hAnsi="Arial" w:cs="Arial"/>
        <w:b/>
        <w:bCs/>
        <w:i/>
        <w:iCs/>
        <w:sz w:val="22"/>
        <w:szCs w:val="22"/>
      </w:rPr>
    </w:lvl>
    <w:lvl w:ilvl="1">
      <w:numFmt w:val="bullet"/>
      <w:lvlText w:val="o"/>
      <w:lvlJc w:val="left"/>
      <w:pPr>
        <w:tabs>
          <w:tab w:val="num" w:pos="2355"/>
        </w:tabs>
        <w:ind w:left="235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075"/>
        </w:tabs>
        <w:ind w:left="307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795"/>
        </w:tabs>
        <w:ind w:left="379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515"/>
        </w:tabs>
        <w:ind w:left="451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955"/>
        </w:tabs>
        <w:ind w:left="595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675"/>
        </w:tabs>
        <w:ind w:left="667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137B7E19"/>
    <w:multiLevelType w:val="multilevel"/>
    <w:tmpl w:val="AC6E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FF83D76"/>
    <w:multiLevelType w:val="multilevel"/>
    <w:tmpl w:val="2C307BE4"/>
    <w:lvl w:ilvl="0">
      <w:start w:val="1"/>
      <w:numFmt w:val="decimal"/>
      <w:lvlText w:val=""/>
      <w:lvlJc w:val="left"/>
      <w:pPr>
        <w:tabs>
          <w:tab w:val="num" w:pos="495"/>
        </w:tabs>
        <w:ind w:left="495" w:hanging="435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"/>
      <w:lvlJc w:val="left"/>
      <w:pPr>
        <w:tabs>
          <w:tab w:val="num" w:pos="630"/>
        </w:tabs>
        <w:ind w:left="630" w:hanging="570"/>
      </w:pPr>
      <w:rPr>
        <w:rFonts w:ascii="Times New Roman" w:hAnsi="Times New Roman" w:cs="Times New Roman"/>
        <w:b/>
        <w:bCs/>
        <w:sz w:val="24"/>
        <w:szCs w:val="24"/>
        <w:u w:val="single"/>
      </w:rPr>
    </w:lvl>
    <w:lvl w:ilvl="2">
      <w:start w:val="1"/>
      <w:numFmt w:val="decimal"/>
      <w:lvlText w:val=""/>
      <w:lvlJc w:val="left"/>
      <w:pPr>
        <w:tabs>
          <w:tab w:val="num" w:pos="780"/>
        </w:tabs>
        <w:ind w:left="78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"/>
      <w:lvlJc w:val="left"/>
      <w:pPr>
        <w:tabs>
          <w:tab w:val="num" w:pos="915"/>
        </w:tabs>
        <w:ind w:left="915" w:hanging="87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"/>
      <w:lvlJc w:val="left"/>
      <w:pPr>
        <w:tabs>
          <w:tab w:val="num" w:pos="1065"/>
        </w:tabs>
        <w:ind w:left="1065" w:hanging="100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"/>
      <w:lvlJc w:val="left"/>
      <w:pPr>
        <w:tabs>
          <w:tab w:val="num" w:pos="1215"/>
        </w:tabs>
        <w:ind w:left="1215" w:hanging="1155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"/>
      <w:lvlJc w:val="left"/>
      <w:pPr>
        <w:tabs>
          <w:tab w:val="num" w:pos="1350"/>
        </w:tabs>
        <w:ind w:left="1350" w:hanging="129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"/>
      <w:lvlJc w:val="left"/>
      <w:pPr>
        <w:tabs>
          <w:tab w:val="num" w:pos="1500"/>
        </w:tabs>
        <w:ind w:left="150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"/>
      <w:lvlJc w:val="left"/>
      <w:pPr>
        <w:tabs>
          <w:tab w:val="num" w:pos="1635"/>
        </w:tabs>
        <w:ind w:left="1635" w:hanging="159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4337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5D9"/>
    <w:rsid w:val="000036CA"/>
    <w:rsid w:val="000207C9"/>
    <w:rsid w:val="000232C1"/>
    <w:rsid w:val="00023F62"/>
    <w:rsid w:val="00037D6E"/>
    <w:rsid w:val="00041953"/>
    <w:rsid w:val="00042347"/>
    <w:rsid w:val="000453C7"/>
    <w:rsid w:val="0005093E"/>
    <w:rsid w:val="000621DE"/>
    <w:rsid w:val="0006458F"/>
    <w:rsid w:val="000645CE"/>
    <w:rsid w:val="000657CD"/>
    <w:rsid w:val="000709BA"/>
    <w:rsid w:val="0007110B"/>
    <w:rsid w:val="00072022"/>
    <w:rsid w:val="000734A5"/>
    <w:rsid w:val="00073E99"/>
    <w:rsid w:val="0007702A"/>
    <w:rsid w:val="00077159"/>
    <w:rsid w:val="000774BA"/>
    <w:rsid w:val="00077935"/>
    <w:rsid w:val="000810F1"/>
    <w:rsid w:val="00082D8E"/>
    <w:rsid w:val="00086445"/>
    <w:rsid w:val="0008763A"/>
    <w:rsid w:val="00095D3B"/>
    <w:rsid w:val="00096565"/>
    <w:rsid w:val="00096A02"/>
    <w:rsid w:val="000A0790"/>
    <w:rsid w:val="000A09AC"/>
    <w:rsid w:val="000A2DC3"/>
    <w:rsid w:val="000A2E45"/>
    <w:rsid w:val="000C40B0"/>
    <w:rsid w:val="000D2EC2"/>
    <w:rsid w:val="000D6932"/>
    <w:rsid w:val="000E1F73"/>
    <w:rsid w:val="000E2A04"/>
    <w:rsid w:val="000E347B"/>
    <w:rsid w:val="000E7A4A"/>
    <w:rsid w:val="000F06DD"/>
    <w:rsid w:val="000F1DD0"/>
    <w:rsid w:val="000F2C19"/>
    <w:rsid w:val="000F6325"/>
    <w:rsid w:val="001060D5"/>
    <w:rsid w:val="00107685"/>
    <w:rsid w:val="00110265"/>
    <w:rsid w:val="00111013"/>
    <w:rsid w:val="001118FE"/>
    <w:rsid w:val="00115460"/>
    <w:rsid w:val="0011605A"/>
    <w:rsid w:val="001250B1"/>
    <w:rsid w:val="00133B62"/>
    <w:rsid w:val="001362DC"/>
    <w:rsid w:val="00137419"/>
    <w:rsid w:val="0014022E"/>
    <w:rsid w:val="00143F60"/>
    <w:rsid w:val="00145F24"/>
    <w:rsid w:val="00151DA7"/>
    <w:rsid w:val="0015271B"/>
    <w:rsid w:val="00156353"/>
    <w:rsid w:val="00165F79"/>
    <w:rsid w:val="001722FA"/>
    <w:rsid w:val="00172534"/>
    <w:rsid w:val="00172A34"/>
    <w:rsid w:val="00173197"/>
    <w:rsid w:val="001737B8"/>
    <w:rsid w:val="001828C5"/>
    <w:rsid w:val="00185426"/>
    <w:rsid w:val="001911C8"/>
    <w:rsid w:val="00194972"/>
    <w:rsid w:val="00196A18"/>
    <w:rsid w:val="001A05A9"/>
    <w:rsid w:val="001B014D"/>
    <w:rsid w:val="001B1983"/>
    <w:rsid w:val="001B4F3A"/>
    <w:rsid w:val="001B7F29"/>
    <w:rsid w:val="001C2037"/>
    <w:rsid w:val="001C223B"/>
    <w:rsid w:val="001C6A96"/>
    <w:rsid w:val="001D02E0"/>
    <w:rsid w:val="001D2A3B"/>
    <w:rsid w:val="001D2BC8"/>
    <w:rsid w:val="001D6711"/>
    <w:rsid w:val="001E1CBB"/>
    <w:rsid w:val="001E313D"/>
    <w:rsid w:val="001E356C"/>
    <w:rsid w:val="001F0412"/>
    <w:rsid w:val="001F69A6"/>
    <w:rsid w:val="002031FC"/>
    <w:rsid w:val="002057AA"/>
    <w:rsid w:val="0021770F"/>
    <w:rsid w:val="0023090C"/>
    <w:rsid w:val="002309FE"/>
    <w:rsid w:val="00235193"/>
    <w:rsid w:val="00235B4F"/>
    <w:rsid w:val="002416AD"/>
    <w:rsid w:val="00242FC0"/>
    <w:rsid w:val="0025189D"/>
    <w:rsid w:val="00255B9E"/>
    <w:rsid w:val="00255DEB"/>
    <w:rsid w:val="00266C40"/>
    <w:rsid w:val="00276D89"/>
    <w:rsid w:val="00277B84"/>
    <w:rsid w:val="00284968"/>
    <w:rsid w:val="0029458D"/>
    <w:rsid w:val="002A2134"/>
    <w:rsid w:val="002A291B"/>
    <w:rsid w:val="002A3E3D"/>
    <w:rsid w:val="002A4082"/>
    <w:rsid w:val="002A4502"/>
    <w:rsid w:val="002A606D"/>
    <w:rsid w:val="002B2E48"/>
    <w:rsid w:val="002C51C6"/>
    <w:rsid w:val="002C64AB"/>
    <w:rsid w:val="002D707E"/>
    <w:rsid w:val="002D77B5"/>
    <w:rsid w:val="002E2148"/>
    <w:rsid w:val="002E3CD2"/>
    <w:rsid w:val="002E568D"/>
    <w:rsid w:val="002F483C"/>
    <w:rsid w:val="00300276"/>
    <w:rsid w:val="0031270B"/>
    <w:rsid w:val="00320FB9"/>
    <w:rsid w:val="003248FD"/>
    <w:rsid w:val="003277C0"/>
    <w:rsid w:val="00335B78"/>
    <w:rsid w:val="00336A36"/>
    <w:rsid w:val="00346B98"/>
    <w:rsid w:val="00350133"/>
    <w:rsid w:val="0035189D"/>
    <w:rsid w:val="0035639A"/>
    <w:rsid w:val="00356BB6"/>
    <w:rsid w:val="00361EA0"/>
    <w:rsid w:val="00364084"/>
    <w:rsid w:val="00373E5C"/>
    <w:rsid w:val="00384DA9"/>
    <w:rsid w:val="0039064A"/>
    <w:rsid w:val="00393B9F"/>
    <w:rsid w:val="00395A8F"/>
    <w:rsid w:val="00396533"/>
    <w:rsid w:val="003969E1"/>
    <w:rsid w:val="003A1405"/>
    <w:rsid w:val="003A30DD"/>
    <w:rsid w:val="003A49C8"/>
    <w:rsid w:val="003B53BB"/>
    <w:rsid w:val="003B77EC"/>
    <w:rsid w:val="003C23B7"/>
    <w:rsid w:val="003C4FD5"/>
    <w:rsid w:val="003D03AF"/>
    <w:rsid w:val="003D05B8"/>
    <w:rsid w:val="003D1C6A"/>
    <w:rsid w:val="003D1FD3"/>
    <w:rsid w:val="003D252B"/>
    <w:rsid w:val="003D7E30"/>
    <w:rsid w:val="003E27E6"/>
    <w:rsid w:val="003E42CC"/>
    <w:rsid w:val="003E7A79"/>
    <w:rsid w:val="003F4591"/>
    <w:rsid w:val="003F5953"/>
    <w:rsid w:val="00407E55"/>
    <w:rsid w:val="00410E02"/>
    <w:rsid w:val="00411D16"/>
    <w:rsid w:val="00414F18"/>
    <w:rsid w:val="00417CC4"/>
    <w:rsid w:val="00421AFB"/>
    <w:rsid w:val="0043108C"/>
    <w:rsid w:val="00434CB1"/>
    <w:rsid w:val="00437A5F"/>
    <w:rsid w:val="00442EB6"/>
    <w:rsid w:val="00451BED"/>
    <w:rsid w:val="00457E14"/>
    <w:rsid w:val="00461BA5"/>
    <w:rsid w:val="00462DD4"/>
    <w:rsid w:val="004633A4"/>
    <w:rsid w:val="004656F3"/>
    <w:rsid w:val="00467FB1"/>
    <w:rsid w:val="004764F8"/>
    <w:rsid w:val="0048121D"/>
    <w:rsid w:val="004910DB"/>
    <w:rsid w:val="00496050"/>
    <w:rsid w:val="004972CE"/>
    <w:rsid w:val="004A5661"/>
    <w:rsid w:val="004A66ED"/>
    <w:rsid w:val="004B257A"/>
    <w:rsid w:val="004C06E6"/>
    <w:rsid w:val="004C0E27"/>
    <w:rsid w:val="004C2540"/>
    <w:rsid w:val="004C4B61"/>
    <w:rsid w:val="004D13D1"/>
    <w:rsid w:val="004D1C0D"/>
    <w:rsid w:val="004F1B87"/>
    <w:rsid w:val="004F3ED9"/>
    <w:rsid w:val="004F60B8"/>
    <w:rsid w:val="00502CC2"/>
    <w:rsid w:val="0051021D"/>
    <w:rsid w:val="00511FFE"/>
    <w:rsid w:val="005123E8"/>
    <w:rsid w:val="00514FCC"/>
    <w:rsid w:val="00517BC2"/>
    <w:rsid w:val="00525684"/>
    <w:rsid w:val="00530393"/>
    <w:rsid w:val="00535264"/>
    <w:rsid w:val="005404EA"/>
    <w:rsid w:val="0054370A"/>
    <w:rsid w:val="00544DD1"/>
    <w:rsid w:val="00550229"/>
    <w:rsid w:val="005604C2"/>
    <w:rsid w:val="00561352"/>
    <w:rsid w:val="005619CC"/>
    <w:rsid w:val="00566177"/>
    <w:rsid w:val="00566F9A"/>
    <w:rsid w:val="005705F5"/>
    <w:rsid w:val="00570D56"/>
    <w:rsid w:val="005728DF"/>
    <w:rsid w:val="00573076"/>
    <w:rsid w:val="00573DE1"/>
    <w:rsid w:val="005742E8"/>
    <w:rsid w:val="00576D97"/>
    <w:rsid w:val="00584904"/>
    <w:rsid w:val="00590DB6"/>
    <w:rsid w:val="005938E6"/>
    <w:rsid w:val="00594C57"/>
    <w:rsid w:val="0059651C"/>
    <w:rsid w:val="0059771F"/>
    <w:rsid w:val="00597F7E"/>
    <w:rsid w:val="005A217D"/>
    <w:rsid w:val="005A263C"/>
    <w:rsid w:val="005A41A7"/>
    <w:rsid w:val="005B1AE0"/>
    <w:rsid w:val="005B2A0B"/>
    <w:rsid w:val="005B746D"/>
    <w:rsid w:val="005C328C"/>
    <w:rsid w:val="005D4147"/>
    <w:rsid w:val="005D4B60"/>
    <w:rsid w:val="005E1009"/>
    <w:rsid w:val="005E7E65"/>
    <w:rsid w:val="005F1009"/>
    <w:rsid w:val="005F31B3"/>
    <w:rsid w:val="005F3A34"/>
    <w:rsid w:val="00604DF2"/>
    <w:rsid w:val="0060747A"/>
    <w:rsid w:val="006109DA"/>
    <w:rsid w:val="00610E60"/>
    <w:rsid w:val="0061121E"/>
    <w:rsid w:val="00613168"/>
    <w:rsid w:val="00615C61"/>
    <w:rsid w:val="00616D64"/>
    <w:rsid w:val="00621859"/>
    <w:rsid w:val="00622243"/>
    <w:rsid w:val="00622CE8"/>
    <w:rsid w:val="0063063C"/>
    <w:rsid w:val="00643FAB"/>
    <w:rsid w:val="00646B34"/>
    <w:rsid w:val="00651B76"/>
    <w:rsid w:val="00655326"/>
    <w:rsid w:val="0065668B"/>
    <w:rsid w:val="006572F0"/>
    <w:rsid w:val="0065783C"/>
    <w:rsid w:val="00657D1F"/>
    <w:rsid w:val="00662156"/>
    <w:rsid w:val="006626CA"/>
    <w:rsid w:val="006720A4"/>
    <w:rsid w:val="00677133"/>
    <w:rsid w:val="00681E3E"/>
    <w:rsid w:val="006846D9"/>
    <w:rsid w:val="006860F0"/>
    <w:rsid w:val="0068773A"/>
    <w:rsid w:val="006A04EF"/>
    <w:rsid w:val="006A34C1"/>
    <w:rsid w:val="006A7529"/>
    <w:rsid w:val="006B16D6"/>
    <w:rsid w:val="006B1DFC"/>
    <w:rsid w:val="006B5867"/>
    <w:rsid w:val="006C0165"/>
    <w:rsid w:val="006C21E2"/>
    <w:rsid w:val="006C3EC5"/>
    <w:rsid w:val="006C4BC7"/>
    <w:rsid w:val="006C7B44"/>
    <w:rsid w:val="006D3AC5"/>
    <w:rsid w:val="006E7193"/>
    <w:rsid w:val="006F024D"/>
    <w:rsid w:val="006F7990"/>
    <w:rsid w:val="00705E0D"/>
    <w:rsid w:val="00711F86"/>
    <w:rsid w:val="00716568"/>
    <w:rsid w:val="00725674"/>
    <w:rsid w:val="00727ABC"/>
    <w:rsid w:val="007353F8"/>
    <w:rsid w:val="007370B0"/>
    <w:rsid w:val="007423DF"/>
    <w:rsid w:val="00744AA7"/>
    <w:rsid w:val="00744BAE"/>
    <w:rsid w:val="007504B2"/>
    <w:rsid w:val="00751B27"/>
    <w:rsid w:val="007542F4"/>
    <w:rsid w:val="007551C2"/>
    <w:rsid w:val="00757D15"/>
    <w:rsid w:val="007626FD"/>
    <w:rsid w:val="007663E8"/>
    <w:rsid w:val="00775331"/>
    <w:rsid w:val="0077759D"/>
    <w:rsid w:val="0078172B"/>
    <w:rsid w:val="00782189"/>
    <w:rsid w:val="00786567"/>
    <w:rsid w:val="007869D5"/>
    <w:rsid w:val="00794DA1"/>
    <w:rsid w:val="00796156"/>
    <w:rsid w:val="00797FA2"/>
    <w:rsid w:val="007A0271"/>
    <w:rsid w:val="007A3AF4"/>
    <w:rsid w:val="007A3FD1"/>
    <w:rsid w:val="007A4210"/>
    <w:rsid w:val="007B07C9"/>
    <w:rsid w:val="007B21C0"/>
    <w:rsid w:val="007B54D7"/>
    <w:rsid w:val="007B6355"/>
    <w:rsid w:val="007B65AA"/>
    <w:rsid w:val="007C1775"/>
    <w:rsid w:val="007C46BB"/>
    <w:rsid w:val="007E00CD"/>
    <w:rsid w:val="007F392E"/>
    <w:rsid w:val="007F4881"/>
    <w:rsid w:val="007F6F13"/>
    <w:rsid w:val="00813BC0"/>
    <w:rsid w:val="00817D7C"/>
    <w:rsid w:val="008219B6"/>
    <w:rsid w:val="00826C92"/>
    <w:rsid w:val="008327E9"/>
    <w:rsid w:val="00836042"/>
    <w:rsid w:val="00837ADD"/>
    <w:rsid w:val="00841600"/>
    <w:rsid w:val="00843C91"/>
    <w:rsid w:val="00847205"/>
    <w:rsid w:val="00847C31"/>
    <w:rsid w:val="00852F5A"/>
    <w:rsid w:val="00857667"/>
    <w:rsid w:val="0086260C"/>
    <w:rsid w:val="00862EBA"/>
    <w:rsid w:val="008658A7"/>
    <w:rsid w:val="008658D7"/>
    <w:rsid w:val="00865F16"/>
    <w:rsid w:val="00866C15"/>
    <w:rsid w:val="0087180B"/>
    <w:rsid w:val="00872B32"/>
    <w:rsid w:val="0087430C"/>
    <w:rsid w:val="00883F5F"/>
    <w:rsid w:val="008A53C5"/>
    <w:rsid w:val="008B27BD"/>
    <w:rsid w:val="008B32B2"/>
    <w:rsid w:val="008B7F8C"/>
    <w:rsid w:val="008C0DF5"/>
    <w:rsid w:val="008C31A1"/>
    <w:rsid w:val="008C6942"/>
    <w:rsid w:val="008D34B6"/>
    <w:rsid w:val="008D5D0D"/>
    <w:rsid w:val="008E43B5"/>
    <w:rsid w:val="008E73BC"/>
    <w:rsid w:val="008F138B"/>
    <w:rsid w:val="009034CD"/>
    <w:rsid w:val="00907DA0"/>
    <w:rsid w:val="0092532E"/>
    <w:rsid w:val="00927FCA"/>
    <w:rsid w:val="009329B0"/>
    <w:rsid w:val="0093428D"/>
    <w:rsid w:val="009415F3"/>
    <w:rsid w:val="009478C7"/>
    <w:rsid w:val="00953542"/>
    <w:rsid w:val="00966029"/>
    <w:rsid w:val="009670EF"/>
    <w:rsid w:val="009728C2"/>
    <w:rsid w:val="00982D3A"/>
    <w:rsid w:val="00982E22"/>
    <w:rsid w:val="0098617A"/>
    <w:rsid w:val="00986B1A"/>
    <w:rsid w:val="00992E7F"/>
    <w:rsid w:val="009B1B65"/>
    <w:rsid w:val="009C478B"/>
    <w:rsid w:val="009D0F52"/>
    <w:rsid w:val="009D1D2D"/>
    <w:rsid w:val="009D6618"/>
    <w:rsid w:val="009E5057"/>
    <w:rsid w:val="009E739D"/>
    <w:rsid w:val="009F04C9"/>
    <w:rsid w:val="009F0509"/>
    <w:rsid w:val="009F2CBD"/>
    <w:rsid w:val="009F4120"/>
    <w:rsid w:val="009F7EDF"/>
    <w:rsid w:val="00A049BC"/>
    <w:rsid w:val="00A05754"/>
    <w:rsid w:val="00A06D40"/>
    <w:rsid w:val="00A1099B"/>
    <w:rsid w:val="00A10A61"/>
    <w:rsid w:val="00A1170A"/>
    <w:rsid w:val="00A1178A"/>
    <w:rsid w:val="00A17198"/>
    <w:rsid w:val="00A17696"/>
    <w:rsid w:val="00A313AC"/>
    <w:rsid w:val="00A33683"/>
    <w:rsid w:val="00A3370E"/>
    <w:rsid w:val="00A41419"/>
    <w:rsid w:val="00A45723"/>
    <w:rsid w:val="00A47495"/>
    <w:rsid w:val="00A4757D"/>
    <w:rsid w:val="00A502BD"/>
    <w:rsid w:val="00A558C0"/>
    <w:rsid w:val="00A6213C"/>
    <w:rsid w:val="00A6455C"/>
    <w:rsid w:val="00A6521D"/>
    <w:rsid w:val="00A65880"/>
    <w:rsid w:val="00A703C4"/>
    <w:rsid w:val="00A70431"/>
    <w:rsid w:val="00A710C5"/>
    <w:rsid w:val="00A725DD"/>
    <w:rsid w:val="00A74484"/>
    <w:rsid w:val="00A81667"/>
    <w:rsid w:val="00A87A6B"/>
    <w:rsid w:val="00A91255"/>
    <w:rsid w:val="00A95D90"/>
    <w:rsid w:val="00A96E51"/>
    <w:rsid w:val="00A96F7E"/>
    <w:rsid w:val="00AA083E"/>
    <w:rsid w:val="00AB0BE2"/>
    <w:rsid w:val="00AB1D04"/>
    <w:rsid w:val="00AB48E1"/>
    <w:rsid w:val="00AD6E55"/>
    <w:rsid w:val="00AE3927"/>
    <w:rsid w:val="00AE6AC4"/>
    <w:rsid w:val="00AE755B"/>
    <w:rsid w:val="00AF320E"/>
    <w:rsid w:val="00AF7C1D"/>
    <w:rsid w:val="00B02414"/>
    <w:rsid w:val="00B035FE"/>
    <w:rsid w:val="00B05419"/>
    <w:rsid w:val="00B114BE"/>
    <w:rsid w:val="00B125D9"/>
    <w:rsid w:val="00B14C28"/>
    <w:rsid w:val="00B16557"/>
    <w:rsid w:val="00B177E7"/>
    <w:rsid w:val="00B25A15"/>
    <w:rsid w:val="00B26F42"/>
    <w:rsid w:val="00B26F93"/>
    <w:rsid w:val="00B355DA"/>
    <w:rsid w:val="00B37DC8"/>
    <w:rsid w:val="00B47AE2"/>
    <w:rsid w:val="00B546AC"/>
    <w:rsid w:val="00B60D93"/>
    <w:rsid w:val="00B67265"/>
    <w:rsid w:val="00B7073F"/>
    <w:rsid w:val="00B744E1"/>
    <w:rsid w:val="00B74F2D"/>
    <w:rsid w:val="00B80388"/>
    <w:rsid w:val="00B913B8"/>
    <w:rsid w:val="00B9668E"/>
    <w:rsid w:val="00BA3A85"/>
    <w:rsid w:val="00BA46FF"/>
    <w:rsid w:val="00BA4C94"/>
    <w:rsid w:val="00BB3D9A"/>
    <w:rsid w:val="00BB59AD"/>
    <w:rsid w:val="00BB7936"/>
    <w:rsid w:val="00BB7A31"/>
    <w:rsid w:val="00BC1676"/>
    <w:rsid w:val="00BC17D4"/>
    <w:rsid w:val="00BC2B4F"/>
    <w:rsid w:val="00BC4595"/>
    <w:rsid w:val="00BD0135"/>
    <w:rsid w:val="00BD5DD0"/>
    <w:rsid w:val="00BD681B"/>
    <w:rsid w:val="00BD7B3F"/>
    <w:rsid w:val="00BD7D04"/>
    <w:rsid w:val="00BE3AAE"/>
    <w:rsid w:val="00BE4BA6"/>
    <w:rsid w:val="00BF0E55"/>
    <w:rsid w:val="00BF5294"/>
    <w:rsid w:val="00BF659B"/>
    <w:rsid w:val="00BF7178"/>
    <w:rsid w:val="00BF744D"/>
    <w:rsid w:val="00C05299"/>
    <w:rsid w:val="00C073F1"/>
    <w:rsid w:val="00C11722"/>
    <w:rsid w:val="00C157EA"/>
    <w:rsid w:val="00C210ED"/>
    <w:rsid w:val="00C23B25"/>
    <w:rsid w:val="00C255B2"/>
    <w:rsid w:val="00C30CF8"/>
    <w:rsid w:val="00C3246C"/>
    <w:rsid w:val="00C36C62"/>
    <w:rsid w:val="00C36EE6"/>
    <w:rsid w:val="00C5012F"/>
    <w:rsid w:val="00C50367"/>
    <w:rsid w:val="00C532AC"/>
    <w:rsid w:val="00C549DB"/>
    <w:rsid w:val="00C54CFF"/>
    <w:rsid w:val="00C5513F"/>
    <w:rsid w:val="00C558C0"/>
    <w:rsid w:val="00C609A9"/>
    <w:rsid w:val="00C61A06"/>
    <w:rsid w:val="00C61F37"/>
    <w:rsid w:val="00C64347"/>
    <w:rsid w:val="00C7138F"/>
    <w:rsid w:val="00C71499"/>
    <w:rsid w:val="00C73BA9"/>
    <w:rsid w:val="00C7603A"/>
    <w:rsid w:val="00C800FD"/>
    <w:rsid w:val="00C8145B"/>
    <w:rsid w:val="00C8178D"/>
    <w:rsid w:val="00C85F16"/>
    <w:rsid w:val="00C86086"/>
    <w:rsid w:val="00C90024"/>
    <w:rsid w:val="00CA3E5D"/>
    <w:rsid w:val="00CA7556"/>
    <w:rsid w:val="00CB5D2E"/>
    <w:rsid w:val="00CC357E"/>
    <w:rsid w:val="00CD127D"/>
    <w:rsid w:val="00CD2BB2"/>
    <w:rsid w:val="00CD5241"/>
    <w:rsid w:val="00CE0914"/>
    <w:rsid w:val="00CE39DE"/>
    <w:rsid w:val="00CE41BA"/>
    <w:rsid w:val="00CE50AD"/>
    <w:rsid w:val="00CE5867"/>
    <w:rsid w:val="00CE5A77"/>
    <w:rsid w:val="00CF48C1"/>
    <w:rsid w:val="00CF51D0"/>
    <w:rsid w:val="00CF53DF"/>
    <w:rsid w:val="00CF5BFE"/>
    <w:rsid w:val="00D02813"/>
    <w:rsid w:val="00D10A15"/>
    <w:rsid w:val="00D15F83"/>
    <w:rsid w:val="00D16555"/>
    <w:rsid w:val="00D25B25"/>
    <w:rsid w:val="00D30AA2"/>
    <w:rsid w:val="00D30E0F"/>
    <w:rsid w:val="00D332D1"/>
    <w:rsid w:val="00D40C7C"/>
    <w:rsid w:val="00D540F7"/>
    <w:rsid w:val="00D54A7D"/>
    <w:rsid w:val="00D62D8E"/>
    <w:rsid w:val="00D6304B"/>
    <w:rsid w:val="00D72E89"/>
    <w:rsid w:val="00D739B7"/>
    <w:rsid w:val="00D81B2A"/>
    <w:rsid w:val="00D81BFB"/>
    <w:rsid w:val="00D8313F"/>
    <w:rsid w:val="00D831A2"/>
    <w:rsid w:val="00D83722"/>
    <w:rsid w:val="00D86BEE"/>
    <w:rsid w:val="00D97423"/>
    <w:rsid w:val="00DA45C1"/>
    <w:rsid w:val="00DA6B72"/>
    <w:rsid w:val="00DA733F"/>
    <w:rsid w:val="00DA7BE2"/>
    <w:rsid w:val="00DB0616"/>
    <w:rsid w:val="00DC4E87"/>
    <w:rsid w:val="00DC55C4"/>
    <w:rsid w:val="00DC7E20"/>
    <w:rsid w:val="00DD0DD8"/>
    <w:rsid w:val="00DE027A"/>
    <w:rsid w:val="00DE6EE2"/>
    <w:rsid w:val="00DE7BA9"/>
    <w:rsid w:val="00DF02DF"/>
    <w:rsid w:val="00DF1E58"/>
    <w:rsid w:val="00DF72E5"/>
    <w:rsid w:val="00E021D9"/>
    <w:rsid w:val="00E10732"/>
    <w:rsid w:val="00E10CC4"/>
    <w:rsid w:val="00E15BAA"/>
    <w:rsid w:val="00E15DCA"/>
    <w:rsid w:val="00E17DA5"/>
    <w:rsid w:val="00E20444"/>
    <w:rsid w:val="00E27C16"/>
    <w:rsid w:val="00E46231"/>
    <w:rsid w:val="00E503B9"/>
    <w:rsid w:val="00E50F80"/>
    <w:rsid w:val="00E51D6C"/>
    <w:rsid w:val="00E52684"/>
    <w:rsid w:val="00E54E04"/>
    <w:rsid w:val="00E579CF"/>
    <w:rsid w:val="00E60FC1"/>
    <w:rsid w:val="00E62FBC"/>
    <w:rsid w:val="00E65849"/>
    <w:rsid w:val="00E70731"/>
    <w:rsid w:val="00E710E1"/>
    <w:rsid w:val="00E74DBC"/>
    <w:rsid w:val="00E832AB"/>
    <w:rsid w:val="00E839EB"/>
    <w:rsid w:val="00E843B2"/>
    <w:rsid w:val="00E918B0"/>
    <w:rsid w:val="00E91FE4"/>
    <w:rsid w:val="00E92EB2"/>
    <w:rsid w:val="00E953C9"/>
    <w:rsid w:val="00E96216"/>
    <w:rsid w:val="00E96BB3"/>
    <w:rsid w:val="00EA10A2"/>
    <w:rsid w:val="00EA30F1"/>
    <w:rsid w:val="00EB068D"/>
    <w:rsid w:val="00EB0D56"/>
    <w:rsid w:val="00EB2C36"/>
    <w:rsid w:val="00EB5400"/>
    <w:rsid w:val="00EB5EEC"/>
    <w:rsid w:val="00EB6173"/>
    <w:rsid w:val="00EB708A"/>
    <w:rsid w:val="00EC1911"/>
    <w:rsid w:val="00EC5924"/>
    <w:rsid w:val="00EC5F7E"/>
    <w:rsid w:val="00EC7EBD"/>
    <w:rsid w:val="00ED62FE"/>
    <w:rsid w:val="00ED699A"/>
    <w:rsid w:val="00EE3B34"/>
    <w:rsid w:val="00EE4721"/>
    <w:rsid w:val="00EE5661"/>
    <w:rsid w:val="00EE6952"/>
    <w:rsid w:val="00EF21A3"/>
    <w:rsid w:val="00EF51EE"/>
    <w:rsid w:val="00EF6467"/>
    <w:rsid w:val="00EF7A8E"/>
    <w:rsid w:val="00F007DB"/>
    <w:rsid w:val="00F0332F"/>
    <w:rsid w:val="00F036E0"/>
    <w:rsid w:val="00F043C7"/>
    <w:rsid w:val="00F10F0E"/>
    <w:rsid w:val="00F11ABC"/>
    <w:rsid w:val="00F120B5"/>
    <w:rsid w:val="00F21500"/>
    <w:rsid w:val="00F21F6C"/>
    <w:rsid w:val="00F22F63"/>
    <w:rsid w:val="00F246CF"/>
    <w:rsid w:val="00F2547C"/>
    <w:rsid w:val="00F27706"/>
    <w:rsid w:val="00F3234D"/>
    <w:rsid w:val="00F33CAE"/>
    <w:rsid w:val="00F343D3"/>
    <w:rsid w:val="00F35C30"/>
    <w:rsid w:val="00F40EBC"/>
    <w:rsid w:val="00F41688"/>
    <w:rsid w:val="00F51154"/>
    <w:rsid w:val="00F51363"/>
    <w:rsid w:val="00F56A7E"/>
    <w:rsid w:val="00F63024"/>
    <w:rsid w:val="00F645E7"/>
    <w:rsid w:val="00F70684"/>
    <w:rsid w:val="00F70B00"/>
    <w:rsid w:val="00F731C4"/>
    <w:rsid w:val="00F818A8"/>
    <w:rsid w:val="00F82B41"/>
    <w:rsid w:val="00F87DE1"/>
    <w:rsid w:val="00FA0174"/>
    <w:rsid w:val="00FA2C04"/>
    <w:rsid w:val="00FA5776"/>
    <w:rsid w:val="00FB3DAC"/>
    <w:rsid w:val="00FB6B68"/>
    <w:rsid w:val="00FC02B6"/>
    <w:rsid w:val="00FC637F"/>
    <w:rsid w:val="00FD0B04"/>
    <w:rsid w:val="00FD1380"/>
    <w:rsid w:val="00FD2354"/>
    <w:rsid w:val="00FF2CC4"/>
    <w:rsid w:val="00FF2F8A"/>
    <w:rsid w:val="00FF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2F5F3850-811B-4D2F-883C-A1B5BA7C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0B0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7370B0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7370B0"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rsid w:val="007370B0"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rsid w:val="007370B0"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rsid w:val="007370B0"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rsid w:val="007370B0"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rsid w:val="007370B0"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rsid w:val="007370B0"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rsid w:val="007370B0"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7370B0"/>
    <w:rPr>
      <w:rFonts w:ascii="Symbol" w:hAnsi="Symbol"/>
    </w:rPr>
  </w:style>
  <w:style w:type="character" w:customStyle="1" w:styleId="WW8Num2z1">
    <w:name w:val="WW8Num2z1"/>
    <w:rsid w:val="007370B0"/>
    <w:rPr>
      <w:rFonts w:ascii="Courier New" w:hAnsi="Courier New"/>
    </w:rPr>
  </w:style>
  <w:style w:type="character" w:customStyle="1" w:styleId="WW8Num2z2">
    <w:name w:val="WW8Num2z2"/>
    <w:rsid w:val="007370B0"/>
    <w:rPr>
      <w:rFonts w:ascii="Wingdings" w:hAnsi="Wingdings"/>
    </w:rPr>
  </w:style>
  <w:style w:type="character" w:customStyle="1" w:styleId="WW8Num3z0">
    <w:name w:val="WW8Num3z0"/>
    <w:rsid w:val="007370B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7370B0"/>
    <w:rPr>
      <w:rFonts w:ascii="Courier New" w:hAnsi="Courier New"/>
    </w:rPr>
  </w:style>
  <w:style w:type="character" w:customStyle="1" w:styleId="WW8Num3z2">
    <w:name w:val="WW8Num3z2"/>
    <w:rsid w:val="007370B0"/>
    <w:rPr>
      <w:rFonts w:ascii="Wingdings" w:hAnsi="Wingdings"/>
    </w:rPr>
  </w:style>
  <w:style w:type="character" w:customStyle="1" w:styleId="WW8Num3z3">
    <w:name w:val="WW8Num3z3"/>
    <w:rsid w:val="007370B0"/>
    <w:rPr>
      <w:rFonts w:ascii="Symbol" w:hAnsi="Symbol"/>
    </w:rPr>
  </w:style>
  <w:style w:type="character" w:customStyle="1" w:styleId="WW8Num4z0">
    <w:name w:val="WW8Num4z0"/>
    <w:rsid w:val="007370B0"/>
    <w:rPr>
      <w:rFonts w:ascii="Symbol" w:hAnsi="Symbol"/>
    </w:rPr>
  </w:style>
  <w:style w:type="character" w:customStyle="1" w:styleId="WW8Num4z1">
    <w:name w:val="WW8Num4z1"/>
    <w:rsid w:val="007370B0"/>
    <w:rPr>
      <w:rFonts w:ascii="Courier New" w:hAnsi="Courier New"/>
    </w:rPr>
  </w:style>
  <w:style w:type="character" w:customStyle="1" w:styleId="WW8Num4z2">
    <w:name w:val="WW8Num4z2"/>
    <w:rsid w:val="007370B0"/>
    <w:rPr>
      <w:rFonts w:ascii="Wingdings" w:hAnsi="Wingdings"/>
    </w:rPr>
  </w:style>
  <w:style w:type="character" w:customStyle="1" w:styleId="WW8Num6z0">
    <w:name w:val="WW8Num6z0"/>
    <w:rsid w:val="007370B0"/>
    <w:rPr>
      <w:rFonts w:ascii="Symbol" w:hAnsi="Symbol"/>
    </w:rPr>
  </w:style>
  <w:style w:type="character" w:customStyle="1" w:styleId="WW8Num6z1">
    <w:name w:val="WW8Num6z1"/>
    <w:rsid w:val="007370B0"/>
    <w:rPr>
      <w:rFonts w:ascii="Courier New" w:hAnsi="Courier New"/>
    </w:rPr>
  </w:style>
  <w:style w:type="character" w:customStyle="1" w:styleId="WW8Num6z2">
    <w:name w:val="WW8Num6z2"/>
    <w:rsid w:val="007370B0"/>
    <w:rPr>
      <w:rFonts w:ascii="Wingdings" w:hAnsi="Wingdings"/>
    </w:rPr>
  </w:style>
  <w:style w:type="character" w:customStyle="1" w:styleId="WW8Num7z0">
    <w:name w:val="WW8Num7z0"/>
    <w:rsid w:val="007370B0"/>
    <w:rPr>
      <w:rFonts w:ascii="Arial" w:hAnsi="Arial"/>
      <w:b/>
      <w:i w:val="0"/>
      <w:color w:val="0000FF"/>
      <w:sz w:val="18"/>
    </w:rPr>
  </w:style>
  <w:style w:type="character" w:customStyle="1" w:styleId="WW8Num8z0">
    <w:name w:val="WW8Num8z0"/>
    <w:rsid w:val="007370B0"/>
    <w:rPr>
      <w:rFonts w:ascii="Symbol" w:hAnsi="Symbol"/>
    </w:rPr>
  </w:style>
  <w:style w:type="character" w:customStyle="1" w:styleId="WW8Num8z1">
    <w:name w:val="WW8Num8z1"/>
    <w:rsid w:val="007370B0"/>
    <w:rPr>
      <w:rFonts w:ascii="Courier New" w:hAnsi="Courier New"/>
    </w:rPr>
  </w:style>
  <w:style w:type="character" w:customStyle="1" w:styleId="WW8Num8z2">
    <w:name w:val="WW8Num8z2"/>
    <w:rsid w:val="007370B0"/>
    <w:rPr>
      <w:rFonts w:ascii="Wingdings" w:hAnsi="Wingdings"/>
    </w:rPr>
  </w:style>
  <w:style w:type="character" w:customStyle="1" w:styleId="WW8Num9z0">
    <w:name w:val="WW8Num9z0"/>
    <w:rsid w:val="007370B0"/>
    <w:rPr>
      <w:rFonts w:ascii="Symbol" w:hAnsi="Symbol"/>
    </w:rPr>
  </w:style>
  <w:style w:type="character" w:customStyle="1" w:styleId="WW8Num9z1">
    <w:name w:val="WW8Num9z1"/>
    <w:rsid w:val="007370B0"/>
    <w:rPr>
      <w:rFonts w:ascii="Courier New" w:hAnsi="Courier New"/>
    </w:rPr>
  </w:style>
  <w:style w:type="character" w:customStyle="1" w:styleId="WW8Num9z2">
    <w:name w:val="WW8Num9z2"/>
    <w:rsid w:val="007370B0"/>
    <w:rPr>
      <w:rFonts w:ascii="Wingdings" w:hAnsi="Wingdings"/>
    </w:rPr>
  </w:style>
  <w:style w:type="character" w:customStyle="1" w:styleId="WW8Num11z0">
    <w:name w:val="WW8Num11z0"/>
    <w:rsid w:val="007370B0"/>
    <w:rPr>
      <w:rFonts w:ascii="Symbol" w:hAnsi="Symbol"/>
    </w:rPr>
  </w:style>
  <w:style w:type="character" w:customStyle="1" w:styleId="WW8Num11z1">
    <w:name w:val="WW8Num11z1"/>
    <w:rsid w:val="007370B0"/>
    <w:rPr>
      <w:rFonts w:ascii="Courier New" w:hAnsi="Courier New"/>
    </w:rPr>
  </w:style>
  <w:style w:type="character" w:customStyle="1" w:styleId="WW8Num11z2">
    <w:name w:val="WW8Num11z2"/>
    <w:rsid w:val="007370B0"/>
    <w:rPr>
      <w:rFonts w:ascii="Wingdings" w:hAnsi="Wingdings"/>
    </w:rPr>
  </w:style>
  <w:style w:type="character" w:customStyle="1" w:styleId="WW8Num12z0">
    <w:name w:val="WW8Num12z0"/>
    <w:rsid w:val="007370B0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7370B0"/>
    <w:rPr>
      <w:rFonts w:ascii="Courier New" w:hAnsi="Courier New"/>
    </w:rPr>
  </w:style>
  <w:style w:type="character" w:customStyle="1" w:styleId="WW8Num12z2">
    <w:name w:val="WW8Num12z2"/>
    <w:rsid w:val="007370B0"/>
    <w:rPr>
      <w:rFonts w:ascii="Wingdings" w:hAnsi="Wingdings"/>
    </w:rPr>
  </w:style>
  <w:style w:type="character" w:customStyle="1" w:styleId="WW8Num12z3">
    <w:name w:val="WW8Num12z3"/>
    <w:rsid w:val="007370B0"/>
    <w:rPr>
      <w:rFonts w:ascii="Symbol" w:hAnsi="Symbol"/>
    </w:rPr>
  </w:style>
  <w:style w:type="character" w:customStyle="1" w:styleId="WW8Num14z0">
    <w:name w:val="WW8Num14z0"/>
    <w:rsid w:val="007370B0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7370B0"/>
    <w:rPr>
      <w:rFonts w:ascii="Courier New" w:hAnsi="Courier New"/>
    </w:rPr>
  </w:style>
  <w:style w:type="character" w:customStyle="1" w:styleId="WW8Num14z2">
    <w:name w:val="WW8Num14z2"/>
    <w:rsid w:val="007370B0"/>
    <w:rPr>
      <w:rFonts w:ascii="Wingdings" w:hAnsi="Wingdings"/>
    </w:rPr>
  </w:style>
  <w:style w:type="character" w:customStyle="1" w:styleId="WW8Num14z3">
    <w:name w:val="WW8Num14z3"/>
    <w:rsid w:val="007370B0"/>
    <w:rPr>
      <w:rFonts w:ascii="Symbol" w:hAnsi="Symbol"/>
    </w:rPr>
  </w:style>
  <w:style w:type="character" w:customStyle="1" w:styleId="WW8Num15z0">
    <w:name w:val="WW8Num15z0"/>
    <w:rsid w:val="007370B0"/>
    <w:rPr>
      <w:rFonts w:ascii="Symbol" w:hAnsi="Symbol"/>
    </w:rPr>
  </w:style>
  <w:style w:type="character" w:customStyle="1" w:styleId="WW8Num15z1">
    <w:name w:val="WW8Num15z1"/>
    <w:rsid w:val="007370B0"/>
    <w:rPr>
      <w:rFonts w:ascii="Courier New" w:hAnsi="Courier New"/>
    </w:rPr>
  </w:style>
  <w:style w:type="character" w:customStyle="1" w:styleId="WW8Num15z2">
    <w:name w:val="WW8Num15z2"/>
    <w:rsid w:val="007370B0"/>
    <w:rPr>
      <w:rFonts w:ascii="Wingdings" w:hAnsi="Wingdings"/>
    </w:rPr>
  </w:style>
  <w:style w:type="character" w:customStyle="1" w:styleId="WW8Num16z0">
    <w:name w:val="WW8Num16z0"/>
    <w:rsid w:val="007370B0"/>
    <w:rPr>
      <w:rFonts w:ascii="Symbol" w:hAnsi="Symbol"/>
    </w:rPr>
  </w:style>
  <w:style w:type="character" w:customStyle="1" w:styleId="WW8Num16z1">
    <w:name w:val="WW8Num16z1"/>
    <w:rsid w:val="007370B0"/>
    <w:rPr>
      <w:rFonts w:ascii="Courier New" w:hAnsi="Courier New"/>
    </w:rPr>
  </w:style>
  <w:style w:type="character" w:customStyle="1" w:styleId="WW8Num16z2">
    <w:name w:val="WW8Num16z2"/>
    <w:rsid w:val="007370B0"/>
    <w:rPr>
      <w:rFonts w:ascii="Wingdings" w:hAnsi="Wingdings"/>
    </w:rPr>
  </w:style>
  <w:style w:type="character" w:customStyle="1" w:styleId="WW8Num18z0">
    <w:name w:val="WW8Num18z0"/>
    <w:rsid w:val="007370B0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7370B0"/>
    <w:rPr>
      <w:rFonts w:ascii="Courier New" w:hAnsi="Courier New"/>
    </w:rPr>
  </w:style>
  <w:style w:type="character" w:customStyle="1" w:styleId="WW8Num18z2">
    <w:name w:val="WW8Num18z2"/>
    <w:rsid w:val="007370B0"/>
    <w:rPr>
      <w:rFonts w:ascii="Wingdings" w:hAnsi="Wingdings"/>
    </w:rPr>
  </w:style>
  <w:style w:type="character" w:customStyle="1" w:styleId="WW8Num18z3">
    <w:name w:val="WW8Num18z3"/>
    <w:rsid w:val="007370B0"/>
    <w:rPr>
      <w:rFonts w:ascii="Symbol" w:hAnsi="Symbol"/>
    </w:rPr>
  </w:style>
  <w:style w:type="character" w:customStyle="1" w:styleId="WW8Num20z0">
    <w:name w:val="WW8Num20z0"/>
    <w:rsid w:val="007370B0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7370B0"/>
    <w:rPr>
      <w:rFonts w:ascii="Courier New" w:hAnsi="Courier New"/>
    </w:rPr>
  </w:style>
  <w:style w:type="character" w:customStyle="1" w:styleId="WW8Num20z2">
    <w:name w:val="WW8Num20z2"/>
    <w:rsid w:val="007370B0"/>
    <w:rPr>
      <w:rFonts w:ascii="Wingdings" w:hAnsi="Wingdings"/>
    </w:rPr>
  </w:style>
  <w:style w:type="character" w:customStyle="1" w:styleId="WW8Num20z3">
    <w:name w:val="WW8Num20z3"/>
    <w:rsid w:val="007370B0"/>
    <w:rPr>
      <w:rFonts w:ascii="Symbol" w:hAnsi="Symbol"/>
    </w:rPr>
  </w:style>
  <w:style w:type="character" w:customStyle="1" w:styleId="Fontepargpadro1">
    <w:name w:val="Fonte parág. padrão1"/>
    <w:rsid w:val="007370B0"/>
  </w:style>
  <w:style w:type="character" w:styleId="Hyperlink">
    <w:name w:val="Hyperlink"/>
    <w:basedOn w:val="Fontepargpadro1"/>
    <w:rsid w:val="007370B0"/>
    <w:rPr>
      <w:color w:val="0000FF"/>
      <w:u w:val="single"/>
    </w:rPr>
  </w:style>
  <w:style w:type="character" w:styleId="HiperlinkVisitado">
    <w:name w:val="FollowedHyperlink"/>
    <w:basedOn w:val="Fontepargpadro1"/>
    <w:rsid w:val="007370B0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7370B0"/>
    <w:pPr>
      <w:keepNext/>
      <w:spacing w:before="240" w:after="120"/>
    </w:pPr>
    <w:rPr>
      <w:rFonts w:ascii="Helvetica" w:eastAsia="HG Mincho Light J" w:hAnsi="Helvetica" w:cs="Tahoma"/>
      <w:sz w:val="28"/>
      <w:szCs w:val="28"/>
    </w:rPr>
  </w:style>
  <w:style w:type="paragraph" w:styleId="Corpodetexto">
    <w:name w:val="Body Text"/>
    <w:basedOn w:val="Normal"/>
    <w:rsid w:val="007370B0"/>
    <w:pPr>
      <w:jc w:val="both"/>
    </w:pPr>
  </w:style>
  <w:style w:type="paragraph" w:styleId="Lista">
    <w:name w:val="List"/>
    <w:basedOn w:val="Corpodetexto"/>
    <w:rsid w:val="007370B0"/>
    <w:rPr>
      <w:rFonts w:ascii="Times" w:hAnsi="Times" w:cs="Tahoma"/>
    </w:rPr>
  </w:style>
  <w:style w:type="paragraph" w:customStyle="1" w:styleId="Legenda1">
    <w:name w:val="Legenda1"/>
    <w:basedOn w:val="Normal"/>
    <w:next w:val="Normal"/>
    <w:rsid w:val="007370B0"/>
    <w:rPr>
      <w:i/>
      <w:iCs/>
      <w:color w:val="FF0000"/>
    </w:rPr>
  </w:style>
  <w:style w:type="paragraph" w:customStyle="1" w:styleId="ndice">
    <w:name w:val="Índice"/>
    <w:basedOn w:val="Normal"/>
    <w:rsid w:val="007370B0"/>
    <w:pPr>
      <w:suppressLineNumbers/>
    </w:pPr>
    <w:rPr>
      <w:rFonts w:ascii="Times" w:hAnsi="Times" w:cs="Tahoma"/>
    </w:rPr>
  </w:style>
  <w:style w:type="paragraph" w:styleId="Recuodecorpodetexto">
    <w:name w:val="Body Text Indent"/>
    <w:basedOn w:val="Normal"/>
    <w:rsid w:val="007370B0"/>
    <w:pPr>
      <w:ind w:left="340"/>
      <w:jc w:val="both"/>
    </w:pPr>
  </w:style>
  <w:style w:type="paragraph" w:customStyle="1" w:styleId="Recuodecorpodetexto21">
    <w:name w:val="Recuo de corpo de texto 21"/>
    <w:basedOn w:val="Normal"/>
    <w:rsid w:val="007370B0"/>
    <w:pPr>
      <w:ind w:firstLine="1710"/>
      <w:jc w:val="both"/>
    </w:pPr>
  </w:style>
  <w:style w:type="paragraph" w:customStyle="1" w:styleId="Corpodetexto21">
    <w:name w:val="Corpo de texto 21"/>
    <w:basedOn w:val="Normal"/>
    <w:rsid w:val="007370B0"/>
    <w:rPr>
      <w:color w:val="FF0000"/>
    </w:rPr>
  </w:style>
  <w:style w:type="paragraph" w:customStyle="1" w:styleId="Recuodecorpodetexto31">
    <w:name w:val="Recuo de corpo de texto 31"/>
    <w:basedOn w:val="Normal"/>
    <w:rsid w:val="007370B0"/>
    <w:pPr>
      <w:ind w:firstLine="1710"/>
      <w:jc w:val="both"/>
    </w:pPr>
    <w:rPr>
      <w:sz w:val="28"/>
    </w:rPr>
  </w:style>
  <w:style w:type="paragraph" w:customStyle="1" w:styleId="c1">
    <w:name w:val="c1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60">
    <w:name w:val="c60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8">
    <w:name w:val="c78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9">
    <w:name w:val="c79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p86">
    <w:name w:val="p86"/>
    <w:basedOn w:val="Normal"/>
    <w:rsid w:val="007370B0"/>
    <w:pPr>
      <w:widowControl w:val="0"/>
      <w:tabs>
        <w:tab w:val="left" w:pos="720"/>
      </w:tabs>
      <w:autoSpaceDE w:val="0"/>
      <w:spacing w:line="260" w:lineRule="atLeast"/>
    </w:pPr>
  </w:style>
  <w:style w:type="paragraph" w:customStyle="1" w:styleId="Corpodetexto31">
    <w:name w:val="Corpo de texto 31"/>
    <w:basedOn w:val="Normal"/>
    <w:rsid w:val="007370B0"/>
    <w:pPr>
      <w:spacing w:line="360" w:lineRule="auto"/>
    </w:pPr>
    <w:rPr>
      <w:sz w:val="28"/>
    </w:rPr>
  </w:style>
  <w:style w:type="paragraph" w:customStyle="1" w:styleId="p5">
    <w:name w:val="p5"/>
    <w:basedOn w:val="Normal"/>
    <w:rsid w:val="007370B0"/>
    <w:pPr>
      <w:widowControl w:val="0"/>
      <w:tabs>
        <w:tab w:val="left" w:pos="900"/>
        <w:tab w:val="left" w:pos="960"/>
      </w:tabs>
      <w:autoSpaceDE w:val="0"/>
      <w:spacing w:line="280" w:lineRule="atLeast"/>
      <w:ind w:left="432" w:hanging="1008"/>
    </w:pPr>
  </w:style>
  <w:style w:type="paragraph" w:customStyle="1" w:styleId="p62">
    <w:name w:val="p62"/>
    <w:basedOn w:val="Normal"/>
    <w:rsid w:val="007370B0"/>
    <w:pPr>
      <w:widowControl w:val="0"/>
      <w:tabs>
        <w:tab w:val="left" w:pos="720"/>
      </w:tabs>
      <w:autoSpaceDE w:val="0"/>
      <w:spacing w:line="240" w:lineRule="atLeast"/>
    </w:pPr>
  </w:style>
  <w:style w:type="paragraph" w:customStyle="1" w:styleId="p87">
    <w:name w:val="p87"/>
    <w:basedOn w:val="Normal"/>
    <w:rsid w:val="007370B0"/>
    <w:pPr>
      <w:widowControl w:val="0"/>
      <w:tabs>
        <w:tab w:val="left" w:pos="1760"/>
      </w:tabs>
      <w:autoSpaceDE w:val="0"/>
      <w:spacing w:line="240" w:lineRule="atLeast"/>
      <w:ind w:left="320"/>
    </w:pPr>
  </w:style>
  <w:style w:type="paragraph" w:customStyle="1" w:styleId="t88">
    <w:name w:val="t88"/>
    <w:basedOn w:val="Normal"/>
    <w:rsid w:val="007370B0"/>
    <w:pPr>
      <w:widowControl w:val="0"/>
      <w:autoSpaceDE w:val="0"/>
      <w:spacing w:line="240" w:lineRule="atLeast"/>
    </w:pPr>
  </w:style>
  <w:style w:type="paragraph" w:customStyle="1" w:styleId="p89">
    <w:name w:val="p89"/>
    <w:basedOn w:val="Normal"/>
    <w:rsid w:val="007370B0"/>
    <w:pPr>
      <w:widowControl w:val="0"/>
      <w:tabs>
        <w:tab w:val="left" w:pos="1500"/>
      </w:tabs>
      <w:autoSpaceDE w:val="0"/>
      <w:spacing w:line="240" w:lineRule="atLeast"/>
      <w:ind w:left="60"/>
    </w:pPr>
  </w:style>
  <w:style w:type="paragraph" w:customStyle="1" w:styleId="p90">
    <w:name w:val="p90"/>
    <w:basedOn w:val="Normal"/>
    <w:rsid w:val="007370B0"/>
    <w:pPr>
      <w:widowControl w:val="0"/>
      <w:tabs>
        <w:tab w:val="left" w:pos="2320"/>
      </w:tabs>
      <w:autoSpaceDE w:val="0"/>
      <w:spacing w:line="240" w:lineRule="atLeast"/>
      <w:ind w:left="864" w:hanging="864"/>
    </w:pPr>
  </w:style>
  <w:style w:type="paragraph" w:customStyle="1" w:styleId="p91">
    <w:name w:val="p91"/>
    <w:basedOn w:val="Normal"/>
    <w:rsid w:val="007370B0"/>
    <w:pPr>
      <w:widowControl w:val="0"/>
      <w:tabs>
        <w:tab w:val="left" w:pos="4060"/>
      </w:tabs>
      <w:autoSpaceDE w:val="0"/>
      <w:spacing w:line="240" w:lineRule="atLeast"/>
      <w:ind w:left="2620"/>
    </w:pPr>
  </w:style>
  <w:style w:type="paragraph" w:styleId="Ttulo">
    <w:name w:val="Title"/>
    <w:basedOn w:val="Normal"/>
    <w:next w:val="Subttulo"/>
    <w:link w:val="TtuloChar"/>
    <w:qFormat/>
    <w:rsid w:val="007370B0"/>
    <w:pPr>
      <w:jc w:val="center"/>
    </w:pPr>
    <w:rPr>
      <w:b/>
      <w:bCs/>
      <w:i/>
      <w:iCs/>
    </w:rPr>
  </w:style>
  <w:style w:type="paragraph" w:styleId="Subttulo">
    <w:name w:val="Subtitle"/>
    <w:basedOn w:val="Normal"/>
    <w:next w:val="Corpodetexto"/>
    <w:link w:val="SubttuloChar"/>
    <w:qFormat/>
    <w:rsid w:val="007370B0"/>
    <w:pPr>
      <w:jc w:val="both"/>
    </w:pPr>
    <w:rPr>
      <w:rFonts w:ascii="Arial" w:hAnsi="Arial"/>
      <w:szCs w:val="20"/>
    </w:rPr>
  </w:style>
  <w:style w:type="paragraph" w:styleId="Cabealho">
    <w:name w:val="header"/>
    <w:basedOn w:val="Normal"/>
    <w:rsid w:val="007370B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370B0"/>
    <w:pPr>
      <w:tabs>
        <w:tab w:val="center" w:pos="4419"/>
        <w:tab w:val="right" w:pos="8838"/>
      </w:tabs>
    </w:pPr>
  </w:style>
  <w:style w:type="paragraph" w:customStyle="1" w:styleId="Normal1">
    <w:name w:val="Normal 1"/>
    <w:basedOn w:val="Normal"/>
    <w:next w:val="Normal2"/>
    <w:rsid w:val="007370B0"/>
    <w:pPr>
      <w:keepLines/>
      <w:tabs>
        <w:tab w:val="num" w:pos="0"/>
      </w:tabs>
      <w:spacing w:before="120"/>
      <w:jc w:val="both"/>
      <w:outlineLvl w:val="0"/>
    </w:pPr>
    <w:rPr>
      <w:rFonts w:ascii="Arial" w:hAnsi="Arial"/>
      <w:spacing w:val="10"/>
      <w:sz w:val="18"/>
      <w:szCs w:val="20"/>
    </w:rPr>
  </w:style>
  <w:style w:type="paragraph" w:customStyle="1" w:styleId="Normal2">
    <w:name w:val="Normal 2"/>
    <w:basedOn w:val="Normal"/>
    <w:rsid w:val="007370B0"/>
    <w:pPr>
      <w:keepLines/>
      <w:tabs>
        <w:tab w:val="num" w:pos="0"/>
      </w:tabs>
      <w:spacing w:before="120"/>
      <w:jc w:val="both"/>
      <w:outlineLvl w:val="1"/>
    </w:pPr>
    <w:rPr>
      <w:rFonts w:ascii="Arial" w:hAnsi="Arial"/>
      <w:spacing w:val="10"/>
      <w:sz w:val="18"/>
      <w:szCs w:val="20"/>
    </w:rPr>
  </w:style>
  <w:style w:type="paragraph" w:customStyle="1" w:styleId="Normal3">
    <w:name w:val="Normal 3"/>
    <w:basedOn w:val="Normal"/>
    <w:rsid w:val="007370B0"/>
    <w:pPr>
      <w:keepLines/>
      <w:tabs>
        <w:tab w:val="num" w:pos="0"/>
      </w:tabs>
      <w:spacing w:before="120"/>
      <w:jc w:val="both"/>
      <w:outlineLvl w:val="2"/>
    </w:pPr>
    <w:rPr>
      <w:rFonts w:ascii="Arial" w:hAnsi="Arial"/>
      <w:spacing w:val="10"/>
      <w:sz w:val="18"/>
      <w:szCs w:val="20"/>
    </w:rPr>
  </w:style>
  <w:style w:type="paragraph" w:customStyle="1" w:styleId="Normal4">
    <w:name w:val="Normal 4"/>
    <w:basedOn w:val="Normal"/>
    <w:rsid w:val="007370B0"/>
    <w:pPr>
      <w:keepLines/>
      <w:tabs>
        <w:tab w:val="num" w:pos="0"/>
      </w:tabs>
      <w:spacing w:before="120"/>
      <w:jc w:val="both"/>
      <w:outlineLvl w:val="3"/>
    </w:pPr>
    <w:rPr>
      <w:rFonts w:ascii="Arial" w:hAnsi="Arial"/>
      <w:spacing w:val="10"/>
      <w:sz w:val="18"/>
      <w:szCs w:val="20"/>
    </w:rPr>
  </w:style>
  <w:style w:type="paragraph" w:customStyle="1" w:styleId="Normal5">
    <w:name w:val="Normal 5"/>
    <w:basedOn w:val="Normal"/>
    <w:rsid w:val="007370B0"/>
    <w:pPr>
      <w:keepLines/>
      <w:tabs>
        <w:tab w:val="num" w:pos="0"/>
      </w:tabs>
      <w:spacing w:before="120"/>
      <w:jc w:val="both"/>
      <w:outlineLvl w:val="4"/>
    </w:pPr>
    <w:rPr>
      <w:rFonts w:ascii="Arial" w:hAnsi="Arial"/>
      <w:spacing w:val="10"/>
      <w:sz w:val="18"/>
      <w:szCs w:val="20"/>
    </w:rPr>
  </w:style>
  <w:style w:type="paragraph" w:customStyle="1" w:styleId="Normal6">
    <w:name w:val="Normal 6"/>
    <w:basedOn w:val="Normal"/>
    <w:rsid w:val="007370B0"/>
    <w:pPr>
      <w:keepLines/>
      <w:tabs>
        <w:tab w:val="num" w:pos="0"/>
      </w:tabs>
      <w:spacing w:before="120"/>
      <w:jc w:val="both"/>
      <w:outlineLvl w:val="5"/>
    </w:pPr>
    <w:rPr>
      <w:rFonts w:ascii="Arial" w:hAnsi="Arial"/>
      <w:spacing w:val="10"/>
      <w:sz w:val="18"/>
      <w:szCs w:val="20"/>
    </w:rPr>
  </w:style>
  <w:style w:type="paragraph" w:styleId="Textodebalo">
    <w:name w:val="Balloon Text"/>
    <w:basedOn w:val="Normal"/>
    <w:rsid w:val="007370B0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rsid w:val="007551C2"/>
    <w:pPr>
      <w:suppressAutoHyphens w:val="0"/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  <w:lang w:eastAsia="pt-BR"/>
    </w:rPr>
  </w:style>
  <w:style w:type="paragraph" w:customStyle="1" w:styleId="ecxparagraphstyle">
    <w:name w:val="ecxparagraphstyle"/>
    <w:basedOn w:val="Normal"/>
    <w:rsid w:val="00D739B7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D739B7"/>
  </w:style>
  <w:style w:type="table" w:styleId="Tabelacomgrade">
    <w:name w:val="Table Grid"/>
    <w:basedOn w:val="Tabelanormal"/>
    <w:rsid w:val="00EE47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8">
    <w:name w:val="font_8"/>
    <w:basedOn w:val="Normal"/>
    <w:rsid w:val="00570D56"/>
    <w:pPr>
      <w:suppressAutoHyphens w:val="0"/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A17696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D1D2D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Corpodetexto32">
    <w:name w:val="Corpo de texto 32"/>
    <w:basedOn w:val="Normal"/>
    <w:rsid w:val="006109DA"/>
    <w:pPr>
      <w:jc w:val="both"/>
    </w:pPr>
    <w:rPr>
      <w:b/>
      <w:color w:val="FF0000"/>
      <w:kern w:val="1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rsid w:val="00EC1911"/>
    <w:rPr>
      <w:b/>
      <w:bCs/>
      <w:i/>
      <w:iCs/>
      <w:sz w:val="24"/>
      <w:szCs w:val="24"/>
      <w:lang w:eastAsia="ar-SA"/>
    </w:rPr>
  </w:style>
  <w:style w:type="character" w:customStyle="1" w:styleId="SubttuloChar">
    <w:name w:val="Subtítulo Char"/>
    <w:basedOn w:val="Fontepargpadro"/>
    <w:link w:val="Subttulo"/>
    <w:rsid w:val="00EC1911"/>
    <w:rPr>
      <w:rFonts w:ascii="Arial" w:hAnsi="Arial"/>
      <w:sz w:val="24"/>
      <w:lang w:eastAsia="ar-SA"/>
    </w:rPr>
  </w:style>
  <w:style w:type="paragraph" w:customStyle="1" w:styleId="p99">
    <w:name w:val="p99"/>
    <w:basedOn w:val="Normal"/>
    <w:rsid w:val="00EC1911"/>
    <w:pPr>
      <w:widowControl w:val="0"/>
      <w:tabs>
        <w:tab w:val="left" w:pos="720"/>
      </w:tabs>
      <w:suppressAutoHyphens w:val="0"/>
      <w:autoSpaceDE w:val="0"/>
      <w:autoSpaceDN w:val="0"/>
      <w:adjustRightInd w:val="0"/>
      <w:spacing w:line="280" w:lineRule="atLeast"/>
      <w:jc w:val="both"/>
    </w:pPr>
    <w:rPr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E51D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E51D6C"/>
    <w:rPr>
      <w:sz w:val="24"/>
      <w:szCs w:val="24"/>
      <w:lang w:eastAsia="ar-SA"/>
    </w:rPr>
  </w:style>
  <w:style w:type="paragraph" w:customStyle="1" w:styleId="ParagraphStyle">
    <w:name w:val="Paragraph Style"/>
    <w:rsid w:val="00E51D6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prasbr.com.b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errarica.pr.gov.b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errarica.pr.gov.br/" TargetMode="External"/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4942BA-2D10-4C4C-A806-33E52AE05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</Template>
  <TotalTime>0</TotalTime>
  <Pages>1</Pages>
  <Words>174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timbrado.colorido</vt:lpstr>
    </vt:vector>
  </TitlesOfParts>
  <Company>PMTR</Company>
  <LinksUpToDate>false</LinksUpToDate>
  <CharactersWithSpaces>1116</CharactersWithSpaces>
  <SharedDoc>false</SharedDoc>
  <HLinks>
    <vt:vector size="12" baseType="variant">
      <vt:variant>
        <vt:i4>2687097</vt:i4>
      </vt:variant>
      <vt:variant>
        <vt:i4>3</vt:i4>
      </vt:variant>
      <vt:variant>
        <vt:i4>0</vt:i4>
      </vt:variant>
      <vt:variant>
        <vt:i4>5</vt:i4>
      </vt:variant>
      <vt:variant>
        <vt:lpwstr>http://www.terrarica.pr.gov.br/</vt:lpwstr>
      </vt:variant>
      <vt:variant>
        <vt:lpwstr/>
      </vt:variant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timbrado.colorido</dc:title>
  <dc:creator>COMPRAS</dc:creator>
  <cp:lastModifiedBy>LICITAÇÃO 03</cp:lastModifiedBy>
  <cp:revision>2</cp:revision>
  <cp:lastPrinted>2024-10-21T16:45:00Z</cp:lastPrinted>
  <dcterms:created xsi:type="dcterms:W3CDTF">2025-05-09T16:33:00Z</dcterms:created>
  <dcterms:modified xsi:type="dcterms:W3CDTF">2025-05-09T16:33:00Z</dcterms:modified>
</cp:coreProperties>
</file>