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68EA5" w14:textId="77777777"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209702AC" wp14:editId="5C4E53F4">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anchor>
        </w:drawing>
      </w:r>
    </w:p>
    <w:p w14:paraId="26FB0E5C" w14:textId="77777777" w:rsidR="00887C54" w:rsidRPr="00015238" w:rsidRDefault="00887C54" w:rsidP="005C3911">
      <w:pPr>
        <w:tabs>
          <w:tab w:val="left" w:pos="851"/>
        </w:tabs>
        <w:rPr>
          <w:rFonts w:ascii="Nunito Sans" w:hAnsi="Nunito Sans" w:cs="Times New Roman"/>
          <w:b/>
          <w:bCs/>
          <w:sz w:val="20"/>
          <w:szCs w:val="20"/>
        </w:rPr>
      </w:pPr>
    </w:p>
    <w:p w14:paraId="08629EAA" w14:textId="77777777" w:rsidR="00574C58" w:rsidRPr="00015238" w:rsidRDefault="00574C58" w:rsidP="00224DD5">
      <w:pPr>
        <w:tabs>
          <w:tab w:val="left" w:pos="851"/>
        </w:tabs>
        <w:rPr>
          <w:rFonts w:ascii="Nunito Sans" w:hAnsi="Nunito Sans" w:cs="Times New Roman"/>
          <w:b/>
          <w:bCs/>
          <w:sz w:val="20"/>
          <w:szCs w:val="20"/>
        </w:rPr>
      </w:pPr>
    </w:p>
    <w:p w14:paraId="4A6D9EEC" w14:textId="77777777"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ALTAMIRA DO PARANÁ</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6A76A24B" w14:textId="347BCC7D"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007F2C9F"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7F2C9F" w:rsidRPr="00570374">
        <w:rPr>
          <w:rFonts w:ascii="Times New Roman" w:hAnsi="Times New Roman" w:cs="Times New Roman"/>
          <w:b/>
          <w:bCs/>
        </w:rPr>
      </w:r>
      <w:r w:rsidR="007F2C9F" w:rsidRPr="00570374">
        <w:rPr>
          <w:rFonts w:ascii="Times New Roman" w:hAnsi="Times New Roman" w:cs="Times New Roman"/>
          <w:b/>
          <w:bCs/>
        </w:rPr>
        <w:fldChar w:fldCharType="separate"/>
      </w:r>
      <w:r w:rsidR="000427AA">
        <w:rPr>
          <w:rFonts w:ascii="Times New Roman" w:hAnsi="Times New Roman" w:cs="Times New Roman"/>
          <w:b/>
          <w:bCs/>
        </w:rPr>
        <w:t xml:space="preserve"> 014</w:t>
      </w:r>
      <w:r w:rsidR="007F2C9F" w:rsidRPr="00570374">
        <w:rPr>
          <w:rFonts w:ascii="Times New Roman" w:hAnsi="Times New Roman" w:cs="Times New Roman"/>
          <w:b/>
          <w:bCs/>
        </w:rPr>
        <w:fldChar w:fldCharType="end"/>
      </w:r>
      <w:r w:rsidRPr="00570374">
        <w:rPr>
          <w:rFonts w:ascii="Times New Roman" w:hAnsi="Times New Roman" w:cs="Times New Roman"/>
          <w:b/>
          <w:bCs/>
        </w:rPr>
        <w:t>/20</w:t>
      </w:r>
      <w:r w:rsidR="007F2C9F"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7F2C9F" w:rsidRPr="00570374">
        <w:rPr>
          <w:rFonts w:ascii="Times New Roman" w:hAnsi="Times New Roman" w:cs="Times New Roman"/>
          <w:b/>
          <w:bCs/>
        </w:rPr>
      </w:r>
      <w:r w:rsidR="007F2C9F" w:rsidRPr="00570374">
        <w:rPr>
          <w:rFonts w:ascii="Times New Roman" w:hAnsi="Times New Roman" w:cs="Times New Roman"/>
          <w:b/>
          <w:bCs/>
        </w:rPr>
        <w:fldChar w:fldCharType="separate"/>
      </w:r>
      <w:r w:rsidR="00213BC6">
        <w:rPr>
          <w:rFonts w:ascii="Times New Roman" w:hAnsi="Times New Roman" w:cs="Times New Roman"/>
          <w:b/>
          <w:bCs/>
        </w:rPr>
        <w:t>26</w:t>
      </w:r>
      <w:r w:rsidR="007F2C9F" w:rsidRPr="00570374">
        <w:rPr>
          <w:rFonts w:ascii="Times New Roman" w:hAnsi="Times New Roman" w:cs="Times New Roman"/>
          <w:b/>
          <w:bCs/>
        </w:rPr>
        <w:fldChar w:fldCharType="end"/>
      </w:r>
    </w:p>
    <w:p w14:paraId="643CF9ED" w14:textId="381DAA7F"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007F2C9F"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007F2C9F" w:rsidRPr="00570374">
        <w:rPr>
          <w:rFonts w:ascii="Times New Roman" w:hAnsi="Times New Roman" w:cs="Times New Roman"/>
          <w:b/>
          <w:bCs/>
        </w:rPr>
      </w:r>
      <w:r w:rsidR="007F2C9F" w:rsidRPr="00570374">
        <w:rPr>
          <w:rFonts w:ascii="Times New Roman" w:hAnsi="Times New Roman" w:cs="Times New Roman"/>
          <w:b/>
          <w:bCs/>
        </w:rPr>
        <w:fldChar w:fldCharType="separate"/>
      </w:r>
      <w:r w:rsidR="00213BC6">
        <w:rPr>
          <w:rFonts w:ascii="Times New Roman" w:hAnsi="Times New Roman" w:cs="Times New Roman"/>
          <w:b/>
          <w:bCs/>
        </w:rPr>
        <w:t>57</w:t>
      </w:r>
      <w:r w:rsidR="006814DF">
        <w:rPr>
          <w:rFonts w:ascii="Times New Roman" w:hAnsi="Times New Roman" w:cs="Times New Roman"/>
          <w:b/>
          <w:bCs/>
        </w:rPr>
        <w:t>/2026</w:t>
      </w:r>
      <w:r w:rsidR="007F2C9F" w:rsidRPr="00570374">
        <w:rPr>
          <w:rFonts w:ascii="Times New Roman" w:hAnsi="Times New Roman" w:cs="Times New Roman"/>
          <w:b/>
          <w:bCs/>
        </w:rPr>
        <w:fldChar w:fldCharType="end"/>
      </w:r>
    </w:p>
    <w:p w14:paraId="124CDB68" w14:textId="77777777" w:rsidR="00661723" w:rsidRPr="00570374" w:rsidRDefault="00661723" w:rsidP="00661723">
      <w:pPr>
        <w:suppressAutoHyphens/>
        <w:rPr>
          <w:rFonts w:ascii="Times New Roman" w:hAnsi="Times New Roman" w:cs="Times New Roman"/>
          <w:lang w:eastAsia="ar-SA"/>
        </w:rPr>
      </w:pPr>
    </w:p>
    <w:p w14:paraId="2989E43F" w14:textId="77777777" w:rsidR="009641E4" w:rsidRPr="00570374" w:rsidRDefault="009641E4" w:rsidP="00661723">
      <w:pPr>
        <w:suppressAutoHyphens/>
        <w:rPr>
          <w:rFonts w:ascii="Times New Roman" w:hAnsi="Times New Roman" w:cs="Times New Roman"/>
          <w:lang w:eastAsia="ar-SA"/>
        </w:rPr>
      </w:pPr>
    </w:p>
    <w:p w14:paraId="2A0618F5" w14:textId="22285709"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ALTAMIRA DO PARANÁ</w:t>
      </w:r>
      <w:r w:rsidRPr="00570374">
        <w:rPr>
          <w:rFonts w:ascii="Times New Roman" w:hAnsi="Times New Roman" w:cs="Times New Roman"/>
        </w:rPr>
        <w:t xml:space="preserve">, torna público que, às </w:t>
      </w:r>
      <w:r w:rsidR="007F2C9F"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0427AA">
        <w:rPr>
          <w:rFonts w:ascii="Times New Roman" w:hAnsi="Times New Roman" w:cs="Times New Roman"/>
        </w:rPr>
        <w:t>14:00</w:t>
      </w:r>
      <w:r w:rsidR="007F2C9F" w:rsidRPr="00570374">
        <w:rPr>
          <w:rFonts w:ascii="Times New Roman" w:hAnsi="Times New Roman" w:cs="Times New Roman"/>
        </w:rPr>
        <w:fldChar w:fldCharType="end"/>
      </w:r>
      <w:r w:rsidRPr="00570374">
        <w:rPr>
          <w:rFonts w:ascii="Times New Roman" w:hAnsi="Times New Roman" w:cs="Times New Roman"/>
        </w:rPr>
        <w:t xml:space="preserve"> horas do dia </w:t>
      </w:r>
      <w:r w:rsidR="007F2C9F"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0427AA">
        <w:rPr>
          <w:rFonts w:ascii="Times New Roman" w:hAnsi="Times New Roman" w:cs="Times New Roman"/>
        </w:rPr>
        <w:t>26</w:t>
      </w:r>
      <w:r w:rsidR="007F2C9F" w:rsidRPr="00570374">
        <w:rPr>
          <w:rFonts w:ascii="Times New Roman" w:hAnsi="Times New Roman" w:cs="Times New Roman"/>
        </w:rPr>
        <w:fldChar w:fldCharType="end"/>
      </w:r>
      <w:r w:rsidRPr="00570374">
        <w:rPr>
          <w:rFonts w:ascii="Times New Roman" w:hAnsi="Times New Roman" w:cs="Times New Roman"/>
        </w:rPr>
        <w:t xml:space="preserve"> de </w:t>
      </w:r>
      <w:r w:rsidR="007F2C9F"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0427AA">
        <w:rPr>
          <w:rFonts w:ascii="Times New Roman" w:hAnsi="Times New Roman" w:cs="Times New Roman"/>
        </w:rPr>
        <w:t>maio</w:t>
      </w:r>
      <w:r w:rsidR="007F2C9F" w:rsidRPr="00570374">
        <w:rPr>
          <w:rFonts w:ascii="Times New Roman" w:hAnsi="Times New Roman" w:cs="Times New Roman"/>
        </w:rPr>
        <w:fldChar w:fldCharType="end"/>
      </w:r>
      <w:r w:rsidRPr="00570374">
        <w:rPr>
          <w:rFonts w:ascii="Times New Roman" w:hAnsi="Times New Roman" w:cs="Times New Roman"/>
        </w:rPr>
        <w:t xml:space="preserve"> do ano de </w:t>
      </w:r>
      <w:r w:rsidR="007F2C9F"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213BC6">
        <w:rPr>
          <w:rFonts w:ascii="Times New Roman" w:hAnsi="Times New Roman" w:cs="Times New Roman"/>
          <w:noProof/>
        </w:rPr>
        <w:t>2026</w:t>
      </w:r>
      <w:r w:rsidR="007F2C9F"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46F84133" w14:textId="77777777" w:rsidR="001F420E" w:rsidRDefault="001F420E" w:rsidP="005C3911">
      <w:pPr>
        <w:jc w:val="both"/>
        <w:rPr>
          <w:rFonts w:ascii="Times New Roman" w:hAnsi="Times New Roman" w:cs="Times New Roman"/>
        </w:rPr>
      </w:pPr>
    </w:p>
    <w:p w14:paraId="3CEA2555" w14:textId="771A9D79"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007F2C9F"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007F2C9F" w:rsidRPr="004C2CDA">
        <w:rPr>
          <w:rFonts w:ascii="Times New Roman" w:hAnsi="Times New Roman" w:cs="Times New Roman"/>
          <w:b/>
        </w:rPr>
      </w:r>
      <w:r w:rsidR="007F2C9F" w:rsidRPr="004C2CDA">
        <w:rPr>
          <w:rFonts w:ascii="Times New Roman" w:hAnsi="Times New Roman" w:cs="Times New Roman"/>
          <w:b/>
        </w:rPr>
        <w:fldChar w:fldCharType="separate"/>
      </w:r>
      <w:r w:rsidR="000427AA">
        <w:rPr>
          <w:rFonts w:ascii="Times New Roman" w:hAnsi="Times New Roman" w:cs="Times New Roman"/>
          <w:b/>
        </w:rPr>
        <w:t>26 de maio de 2026</w:t>
      </w:r>
      <w:r w:rsidR="007F2C9F" w:rsidRPr="004C2CDA">
        <w:rPr>
          <w:rFonts w:ascii="Times New Roman" w:hAnsi="Times New Roman" w:cs="Times New Roman"/>
          <w:b/>
        </w:rPr>
        <w:fldChar w:fldCharType="end"/>
      </w:r>
      <w:r w:rsidRPr="004C2CDA">
        <w:rPr>
          <w:rFonts w:ascii="Times New Roman" w:hAnsi="Times New Roman" w:cs="Times New Roman"/>
          <w:b/>
        </w:rPr>
        <w:t>.</w:t>
      </w:r>
    </w:p>
    <w:p w14:paraId="7DA7059E" w14:textId="025484CF"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007F2C9F"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7F2C9F" w:rsidRPr="004C2CDA">
        <w:rPr>
          <w:rFonts w:ascii="Times New Roman" w:hAnsi="Times New Roman" w:cs="Times New Roman"/>
          <w:b/>
        </w:rPr>
      </w:r>
      <w:r w:rsidR="007F2C9F" w:rsidRPr="004C2CDA">
        <w:rPr>
          <w:rFonts w:ascii="Times New Roman" w:hAnsi="Times New Roman" w:cs="Times New Roman"/>
          <w:b/>
        </w:rPr>
        <w:fldChar w:fldCharType="separate"/>
      </w:r>
      <w:r w:rsidR="000427AA">
        <w:rPr>
          <w:rFonts w:ascii="Times New Roman" w:hAnsi="Times New Roman" w:cs="Times New Roman"/>
          <w:b/>
        </w:rPr>
        <w:t>14:00</w:t>
      </w:r>
      <w:r w:rsidR="007F2C9F"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0B8F7324" w14:textId="4464C9A1"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007F2C9F"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7F2C9F" w:rsidRPr="004C2CDA">
        <w:rPr>
          <w:rFonts w:ascii="Times New Roman" w:hAnsi="Times New Roman" w:cs="Times New Roman"/>
          <w:bCs/>
        </w:rPr>
      </w:r>
      <w:r w:rsidR="007F2C9F" w:rsidRPr="004C2CDA">
        <w:rPr>
          <w:rFonts w:ascii="Times New Roman" w:hAnsi="Times New Roman" w:cs="Times New Roman"/>
          <w:bCs/>
        </w:rPr>
        <w:fldChar w:fldCharType="separate"/>
      </w:r>
      <w:r w:rsidR="000427AA">
        <w:rPr>
          <w:rFonts w:ascii="Times New Roman" w:hAnsi="Times New Roman" w:cs="Times New Roman"/>
          <w:bCs/>
        </w:rPr>
        <w:t>13:00</w:t>
      </w:r>
      <w:r w:rsidR="007F2C9F"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007F2C9F"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7F2C9F" w:rsidRPr="004C2CDA">
        <w:rPr>
          <w:rFonts w:ascii="Times New Roman" w:hAnsi="Times New Roman" w:cs="Times New Roman"/>
          <w:bCs/>
        </w:rPr>
      </w:r>
      <w:r w:rsidR="007F2C9F" w:rsidRPr="004C2CDA">
        <w:rPr>
          <w:rFonts w:ascii="Times New Roman" w:hAnsi="Times New Roman" w:cs="Times New Roman"/>
          <w:bCs/>
        </w:rPr>
        <w:fldChar w:fldCharType="separate"/>
      </w:r>
      <w:r w:rsidR="000427AA">
        <w:rPr>
          <w:rFonts w:ascii="Times New Roman" w:hAnsi="Times New Roman" w:cs="Times New Roman"/>
          <w:bCs/>
        </w:rPr>
        <w:t>26 de maio de 2026</w:t>
      </w:r>
      <w:r w:rsidR="007F2C9F" w:rsidRPr="004C2CDA">
        <w:rPr>
          <w:rFonts w:ascii="Times New Roman" w:hAnsi="Times New Roman" w:cs="Times New Roman"/>
          <w:bCs/>
        </w:rPr>
        <w:fldChar w:fldCharType="end"/>
      </w:r>
      <w:r w:rsidRPr="004C2CDA">
        <w:rPr>
          <w:rFonts w:ascii="Times New Roman" w:hAnsi="Times New Roman" w:cs="Times New Roman"/>
          <w:bCs/>
        </w:rPr>
        <w:t>.</w:t>
      </w:r>
    </w:p>
    <w:p w14:paraId="1940DF8E" w14:textId="77777777"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007F2C9F"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7F2C9F" w:rsidRPr="004C2CDA">
        <w:rPr>
          <w:rFonts w:ascii="Times New Roman" w:hAnsi="Times New Roman" w:cs="Times New Roman"/>
          <w:b/>
        </w:rPr>
      </w:r>
      <w:r w:rsidR="007F2C9F" w:rsidRPr="004C2CDA">
        <w:rPr>
          <w:rFonts w:ascii="Times New Roman" w:hAnsi="Times New Roman" w:cs="Times New Roman"/>
          <w:b/>
        </w:rPr>
        <w:fldChar w:fldCharType="separate"/>
      </w:r>
      <w:r w:rsidR="00213BC6">
        <w:rPr>
          <w:rFonts w:ascii="Times New Roman" w:hAnsi="Times New Roman" w:cs="Times New Roman"/>
          <w:b/>
        </w:rPr>
        <w:t>BLL COMPRAS</w:t>
      </w:r>
      <w:r w:rsidR="007F2C9F"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68CD1C41" w14:textId="77777777" w:rsidR="001F420E" w:rsidRPr="00570374" w:rsidRDefault="001F420E" w:rsidP="005C3911">
      <w:pPr>
        <w:jc w:val="both"/>
        <w:rPr>
          <w:rFonts w:ascii="Times New Roman" w:hAnsi="Times New Roman" w:cs="Times New Roman"/>
        </w:rPr>
      </w:pPr>
    </w:p>
    <w:p w14:paraId="1FC1E95E" w14:textId="77777777"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6D22895F" w14:textId="77777777" w:rsidR="00191020" w:rsidRPr="00570374" w:rsidRDefault="00191020" w:rsidP="00A62726">
      <w:pPr>
        <w:ind w:left="709"/>
        <w:jc w:val="both"/>
        <w:rPr>
          <w:rFonts w:ascii="Times New Roman" w:hAnsi="Times New Roman" w:cs="Times New Roman"/>
          <w:b/>
        </w:rPr>
      </w:pPr>
    </w:p>
    <w:p w14:paraId="60FCF3A0" w14:textId="77777777"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631B338A" w14:textId="77777777"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25951CFC" w14:textId="77777777"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684D6CF9" w14:textId="77777777" w:rsidTr="006C68D3">
        <w:tc>
          <w:tcPr>
            <w:tcW w:w="2971" w:type="dxa"/>
            <w:vAlign w:val="center"/>
          </w:tcPr>
          <w:p w14:paraId="6485BFF1" w14:textId="77777777" w:rsidR="00FA172B" w:rsidRPr="00072B0E" w:rsidRDefault="00FA172B" w:rsidP="00213BC6">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7A217CEE" w14:textId="77777777" w:rsidR="00FA172B" w:rsidRPr="00072B0E" w:rsidRDefault="00FA172B" w:rsidP="00213BC6">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1C2A461" w14:textId="77777777" w:rsidR="00FA172B" w:rsidRPr="00072B0E" w:rsidRDefault="00FA172B" w:rsidP="00213BC6">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5329090F" w14:textId="77777777" w:rsidR="00FA172B" w:rsidRPr="00072B0E" w:rsidRDefault="00FA172B" w:rsidP="00213BC6">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B183B10" w14:textId="77777777" w:rsidTr="006C68D3">
        <w:tc>
          <w:tcPr>
            <w:tcW w:w="2971" w:type="dxa"/>
          </w:tcPr>
          <w:p w14:paraId="7D5A7534" w14:textId="77777777" w:rsidR="00FA172B" w:rsidRPr="003B0391" w:rsidRDefault="003B0391" w:rsidP="00213BC6">
            <w:pPr>
              <w:jc w:val="center"/>
              <w:rPr>
                <w:rFonts w:ascii="Times New Roman" w:hAnsi="Times New Roman" w:cs="Times New Roman"/>
              </w:rPr>
            </w:pPr>
            <w:r w:rsidRPr="003B0391">
              <w:rPr>
                <w:rFonts w:ascii="Times New Roman" w:hAnsi="Times New Roman" w:cs="Times New Roman"/>
              </w:rPr>
              <w:t>Ônibus</w:t>
            </w:r>
          </w:p>
        </w:tc>
        <w:tc>
          <w:tcPr>
            <w:tcW w:w="2227" w:type="dxa"/>
          </w:tcPr>
          <w:p w14:paraId="124F498C" w14:textId="77777777"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06C54ADE" w14:textId="77777777"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1.163.333,33</w:t>
            </w:r>
          </w:p>
        </w:tc>
        <w:tc>
          <w:tcPr>
            <w:tcW w:w="1978" w:type="dxa"/>
          </w:tcPr>
          <w:p w14:paraId="59D5D34E" w14:textId="77777777" w:rsidR="00FA172B" w:rsidRPr="00FC6EE6" w:rsidRDefault="003B0391" w:rsidP="003B0391">
            <w:pPr>
              <w:jc w:val="center"/>
              <w:rPr>
                <w:rFonts w:ascii="Times New Roman" w:hAnsi="Times New Roman" w:cs="Times New Roman"/>
              </w:rPr>
            </w:pPr>
            <w:r w:rsidRPr="003B0391">
              <w:rPr>
                <w:rFonts w:ascii="Times New Roman" w:hAnsi="Times New Roman" w:cs="Times New Roman"/>
              </w:rPr>
              <w:t>200</w:t>
            </w:r>
          </w:p>
        </w:tc>
      </w:tr>
    </w:tbl>
    <w:p w14:paraId="6B9ECBF2" w14:textId="77777777" w:rsidR="003B0391" w:rsidRDefault="003B0391" w:rsidP="00B7374F">
      <w:pPr>
        <w:jc w:val="both"/>
        <w:rPr>
          <w:rFonts w:ascii="Times New Roman" w:hAnsi="Times New Roman" w:cs="Times New Roman"/>
          <w:b/>
          <w:bCs/>
        </w:rPr>
      </w:pPr>
    </w:p>
    <w:p w14:paraId="4602FBEC" w14:textId="77777777" w:rsidR="00111BEA" w:rsidRDefault="007316DD" w:rsidP="00B7374F">
      <w:pPr>
        <w:jc w:val="both"/>
        <w:rPr>
          <w:rFonts w:ascii="Times New Roman" w:hAnsi="Times New Roman" w:cs="Times New Roman"/>
          <w:b/>
          <w:bCs/>
        </w:rPr>
      </w:pPr>
      <w:r w:rsidRPr="001D25A6">
        <w:rPr>
          <w:rFonts w:ascii="Times New Roman" w:hAnsi="Times New Roman" w:cs="Times New Roman"/>
          <w:b/>
          <w:bCs/>
        </w:rPr>
        <w:t xml:space="preserve">SAM: </w:t>
      </w:r>
      <w:r w:rsidR="003B0391" w:rsidRPr="003B0391">
        <w:rPr>
          <w:rFonts w:ascii="Times New Roman" w:hAnsi="Times New Roman" w:cs="Times New Roman"/>
          <w:b/>
          <w:bCs/>
        </w:rPr>
        <w:t>61</w:t>
      </w:r>
    </w:p>
    <w:p w14:paraId="7B87740F" w14:textId="77777777" w:rsidR="007316DD" w:rsidRPr="00570374" w:rsidRDefault="007316DD" w:rsidP="00B7374F">
      <w:pPr>
        <w:jc w:val="both"/>
        <w:rPr>
          <w:rFonts w:ascii="Times New Roman" w:hAnsi="Times New Roman" w:cs="Times New Roman"/>
          <w:b/>
          <w:bCs/>
        </w:rPr>
      </w:pPr>
    </w:p>
    <w:p w14:paraId="167C4FCC" w14:textId="77777777"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Pr="000753F1">
        <w:rPr>
          <w:rFonts w:eastAsia="Times New Roman"/>
          <w:bCs/>
        </w:rPr>
        <w:t xml:space="preserve">que </w:t>
      </w:r>
      <w:r w:rsidRPr="00570374">
        <w:rPr>
          <w:rFonts w:eastAsia="Times New Roman"/>
          <w:bCs/>
        </w:rPr>
        <w:t xml:space="preserve">integra este edital. </w:t>
      </w:r>
    </w:p>
    <w:p w14:paraId="3A0E11C3" w14:textId="77777777"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00DC5134" w:rsidRPr="00570374">
        <w:rPr>
          <w:rFonts w:eastAsia="Times New Roman"/>
          <w:bCs/>
        </w:rPr>
        <w:t>O não atendimento a qualquer das características exigidas importará desclassificação do proponente.</w:t>
      </w:r>
    </w:p>
    <w:p w14:paraId="48CC38B6"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5DA873E9" w14:textId="77777777"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22738AA9" w14:textId="77777777" w:rsidR="00E67272" w:rsidRPr="00570374" w:rsidRDefault="00E67272" w:rsidP="00A62726">
      <w:pPr>
        <w:keepNext/>
        <w:ind w:left="709"/>
        <w:jc w:val="both"/>
        <w:rPr>
          <w:rFonts w:ascii="Times New Roman" w:hAnsi="Times New Roman" w:cs="Times New Roman"/>
        </w:rPr>
      </w:pPr>
    </w:p>
    <w:p w14:paraId="459B4724" w14:textId="77777777"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7105106F" w14:textId="77777777"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p>
    <w:p w14:paraId="6A5462CA" w14:textId="77777777"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Pr="007016E8">
        <w:rPr>
          <w:rFonts w:ascii="Times New Roman" w:hAnsi="Times New Roman" w:cs="Times New Roman"/>
        </w:rPr>
        <w:t>O julgamento das propostas será realizado de acordo com critério de MENOR PREÇO GLOBAL.</w:t>
      </w:r>
    </w:p>
    <w:p w14:paraId="425ED1F3" w14:textId="77777777" w:rsidR="004A65A2" w:rsidRPr="00570374" w:rsidRDefault="004A65A2" w:rsidP="00A62726">
      <w:pPr>
        <w:keepNext/>
        <w:ind w:left="709"/>
        <w:jc w:val="both"/>
        <w:rPr>
          <w:rFonts w:ascii="Times New Roman" w:hAnsi="Times New Roman" w:cs="Times New Roman"/>
        </w:rPr>
      </w:pPr>
    </w:p>
    <w:p w14:paraId="4AA926B3" w14:textId="77777777"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563E8F8C" w14:textId="77777777"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3915C4A1" w14:textId="77777777" w:rsidR="0039054F" w:rsidRPr="00570374" w:rsidRDefault="0039054F" w:rsidP="0039054F">
      <w:pPr>
        <w:shd w:val="clear" w:color="auto" w:fill="FFFFFF"/>
        <w:jc w:val="both"/>
        <w:rPr>
          <w:rFonts w:ascii="Times New Roman" w:hAnsi="Times New Roman" w:cs="Times New Roman"/>
          <w:color w:val="FF0000"/>
        </w:rPr>
      </w:pPr>
    </w:p>
    <w:p w14:paraId="13251501" w14:textId="77777777"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10A389E7" w14:textId="77777777"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7F2C9F"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7F2C9F" w:rsidRPr="00570374">
        <w:rPr>
          <w:rFonts w:ascii="Times New Roman" w:hAnsi="Times New Roman" w:cs="Times New Roman"/>
          <w:b/>
        </w:rPr>
      </w:r>
      <w:r w:rsidR="007F2C9F" w:rsidRPr="00570374">
        <w:rPr>
          <w:rFonts w:ascii="Times New Roman" w:hAnsi="Times New Roman" w:cs="Times New Roman"/>
          <w:b/>
        </w:rPr>
        <w:fldChar w:fldCharType="separate"/>
      </w:r>
      <w:r w:rsidR="00213BC6">
        <w:rPr>
          <w:rFonts w:ascii="Times New Roman" w:hAnsi="Times New Roman" w:cs="Times New Roman"/>
          <w:b/>
          <w:noProof/>
        </w:rPr>
        <w:t>BLL COMPRAS</w:t>
      </w:r>
      <w:r w:rsidR="007F2C9F"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7F2C9F"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7F2C9F" w:rsidRPr="00570374">
        <w:rPr>
          <w:rFonts w:ascii="Times New Roman" w:hAnsi="Times New Roman" w:cs="Times New Roman"/>
          <w:b/>
        </w:rPr>
      </w:r>
      <w:r w:rsidR="007F2C9F" w:rsidRPr="00570374">
        <w:rPr>
          <w:rFonts w:ascii="Times New Roman" w:hAnsi="Times New Roman" w:cs="Times New Roman"/>
          <w:b/>
        </w:rPr>
        <w:fldChar w:fldCharType="separate"/>
      </w:r>
      <w:r w:rsidR="00213BC6" w:rsidRPr="00213BC6">
        <w:rPr>
          <w:rFonts w:ascii="Times New Roman" w:hAnsi="Times New Roman" w:cs="Times New Roman"/>
          <w:b/>
          <w:noProof/>
        </w:rPr>
        <w:t xml:space="preserve"> https://bllcompras.com/</w:t>
      </w:r>
      <w:r w:rsidR="007F2C9F" w:rsidRPr="00570374">
        <w:rPr>
          <w:rFonts w:ascii="Times New Roman" w:hAnsi="Times New Roman" w:cs="Times New Roman"/>
          <w:b/>
        </w:rPr>
        <w:fldChar w:fldCharType="end"/>
      </w:r>
      <w:r w:rsidRPr="00570374">
        <w:rPr>
          <w:rFonts w:ascii="Times New Roman" w:hAnsi="Times New Roman" w:cs="Times New Roman"/>
        </w:rPr>
        <w:t>.</w:t>
      </w:r>
    </w:p>
    <w:p w14:paraId="6CEE21C8" w14:textId="77777777"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7F2C9F"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7F2C9F" w:rsidRPr="00570374">
        <w:rPr>
          <w:rFonts w:ascii="Times New Roman" w:hAnsi="Times New Roman" w:cs="Times New Roman"/>
          <w:b/>
        </w:rPr>
      </w:r>
      <w:r w:rsidR="007F2C9F" w:rsidRPr="00570374">
        <w:rPr>
          <w:rFonts w:ascii="Times New Roman" w:hAnsi="Times New Roman" w:cs="Times New Roman"/>
          <w:b/>
        </w:rPr>
        <w:fldChar w:fldCharType="separate"/>
      </w:r>
      <w:r w:rsidR="00213BC6">
        <w:rPr>
          <w:rFonts w:ascii="Times New Roman" w:hAnsi="Times New Roman" w:cs="Times New Roman"/>
          <w:b/>
        </w:rPr>
        <w:t xml:space="preserve"> </w:t>
      </w:r>
      <w:r w:rsidR="00213BC6">
        <w:rPr>
          <w:rFonts w:ascii="Times New Roman" w:hAnsi="Times New Roman" w:cs="Times New Roman"/>
          <w:b/>
          <w:noProof/>
        </w:rPr>
        <w:t>BLL COMPRAS</w:t>
      </w:r>
      <w:r w:rsidR="007F2C9F" w:rsidRPr="00570374">
        <w:rPr>
          <w:rFonts w:ascii="Times New Roman" w:hAnsi="Times New Roman" w:cs="Times New Roman"/>
          <w:b/>
        </w:rPr>
        <w:fldChar w:fldCharType="end"/>
      </w:r>
      <w:r w:rsidR="00072B0E">
        <w:rPr>
          <w:rFonts w:ascii="Times New Roman" w:hAnsi="Times New Roman" w:cs="Times New Roman"/>
          <w:b/>
        </w:rPr>
        <w:t xml:space="preserve"> (</w:t>
      </w:r>
      <w:r w:rsidR="007F2C9F"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7F2C9F" w:rsidRPr="009D10A2">
        <w:rPr>
          <w:rFonts w:ascii="Times New Roman" w:hAnsi="Times New Roman" w:cs="Times New Roman"/>
          <w:i/>
          <w:iCs/>
          <w:u w:val="single"/>
        </w:rPr>
      </w:r>
      <w:r w:rsidR="007F2C9F"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ins</w:t>
      </w:r>
      <w:r w:rsidR="00213BC6" w:rsidRPr="00213BC6">
        <w:rPr>
          <w:rFonts w:ascii="Times New Roman" w:hAnsi="Times New Roman" w:cs="Times New Roman"/>
          <w:i/>
          <w:iCs/>
          <w:u w:val="single"/>
        </w:rPr>
        <w:t>https://altamiradoparana.oxy.elotech.com.br/portaltransparencia/1</w:t>
      </w:r>
      <w:r w:rsidR="00660783">
        <w:rPr>
          <w:rFonts w:ascii="Times New Roman" w:hAnsi="Times New Roman" w:cs="Times New Roman"/>
          <w:i/>
          <w:iCs/>
          <w:u w:val="single"/>
        </w:rPr>
        <w:t>/</w:t>
      </w:r>
      <w:r w:rsidR="007F2C9F"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p>
    <w:p w14:paraId="0692DEB6" w14:textId="77777777"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4B7692B4" w14:textId="77777777"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1EE6F223" w14:textId="77777777"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7F2C9F"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7F2C9F" w:rsidRPr="00DD37E2">
        <w:rPr>
          <w:rFonts w:ascii="Times New Roman" w:hAnsi="Times New Roman" w:cs="Times New Roman"/>
          <w:i/>
          <w:iCs/>
        </w:rPr>
      </w:r>
      <w:r w:rsidR="007F2C9F" w:rsidRPr="00DD37E2">
        <w:rPr>
          <w:rFonts w:ascii="Times New Roman" w:hAnsi="Times New Roman" w:cs="Times New Roman"/>
          <w:i/>
          <w:iCs/>
        </w:rPr>
        <w:fldChar w:fldCharType="separate"/>
      </w:r>
      <w:r w:rsidR="007F2C9F" w:rsidRPr="00DD37E2">
        <w:rPr>
          <w:rFonts w:ascii="Times New Roman" w:hAnsi="Times New Roman" w:cs="Times New Roman"/>
          <w:i/>
          <w:iCs/>
        </w:rPr>
        <w:fldChar w:fldCharType="end"/>
      </w:r>
      <w:r w:rsidR="007F2C9F"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7F2C9F" w:rsidRPr="00DD37E2">
        <w:rPr>
          <w:rFonts w:ascii="Times New Roman" w:hAnsi="Times New Roman" w:cs="Times New Roman"/>
          <w:i/>
          <w:iCs/>
        </w:rPr>
      </w:r>
      <w:r w:rsidR="007F2C9F" w:rsidRPr="00DD37E2">
        <w:rPr>
          <w:rFonts w:ascii="Times New Roman" w:hAnsi="Times New Roman" w:cs="Times New Roman"/>
          <w:i/>
          <w:iCs/>
        </w:rPr>
        <w:fldChar w:fldCharType="separate"/>
      </w:r>
      <w:r w:rsidR="002F1F54">
        <w:rPr>
          <w:rFonts w:ascii="Times New Roman" w:hAnsi="Times New Roman" w:cs="Times New Roman"/>
          <w:i/>
          <w:iCs/>
        </w:rPr>
        <w:t xml:space="preserve"> No</w:t>
      </w:r>
      <w:r w:rsidR="002F1F54" w:rsidRPr="002F1F54">
        <w:rPr>
          <w:rFonts w:ascii="Times New Roman" w:hAnsi="Times New Roman" w:cs="Times New Roman"/>
          <w:i/>
          <w:iCs/>
        </w:rPr>
        <w:t xml:space="preserve"> campo específico no sítio eletrônico https://bllcompras.com/</w:t>
      </w:r>
      <w:r w:rsidR="007F2C9F" w:rsidRPr="00DD37E2">
        <w:rPr>
          <w:rFonts w:ascii="Times New Roman" w:hAnsi="Times New Roman" w:cs="Times New Roman"/>
          <w:i/>
          <w:iCs/>
        </w:rPr>
        <w:fldChar w:fldCharType="end"/>
      </w:r>
      <w:r w:rsidR="007F2C9F"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7F2C9F" w:rsidRPr="00DD37E2">
        <w:rPr>
          <w:rFonts w:ascii="Times New Roman" w:hAnsi="Times New Roman" w:cs="Times New Roman"/>
          <w:i/>
          <w:iCs/>
        </w:rPr>
      </w:r>
      <w:r w:rsidR="007F2C9F" w:rsidRPr="00DD37E2">
        <w:rPr>
          <w:rFonts w:ascii="Times New Roman" w:hAnsi="Times New Roman" w:cs="Times New Roman"/>
          <w:i/>
          <w:iCs/>
        </w:rPr>
        <w:fldChar w:fldCharType="separate"/>
      </w:r>
      <w:r w:rsidR="002F1F54">
        <w:rPr>
          <w:rFonts w:ascii="Times New Roman" w:hAnsi="Times New Roman" w:cs="Times New Roman"/>
          <w:i/>
          <w:iCs/>
        </w:rPr>
        <w:t xml:space="preserve"> </w:t>
      </w:r>
      <w:r w:rsidR="002F1F54" w:rsidRPr="002F1F54">
        <w:rPr>
          <w:rFonts w:ascii="Times New Roman" w:hAnsi="Times New Roman" w:cs="Times New Roman"/>
          <w:i/>
          <w:iCs/>
        </w:rPr>
        <w:t>pelo qual serão respondidos os esclarecimentos solicitados</w:t>
      </w:r>
      <w:r w:rsidR="002F1F54">
        <w:rPr>
          <w:rFonts w:ascii="Times New Roman" w:hAnsi="Times New Roman" w:cs="Times New Roman"/>
          <w:i/>
          <w:iCs/>
        </w:rPr>
        <w:t xml:space="preserve">. </w:t>
      </w:r>
      <w:r w:rsidR="007F2C9F" w:rsidRPr="00DD37E2">
        <w:rPr>
          <w:rFonts w:ascii="Times New Roman" w:hAnsi="Times New Roman" w:cs="Times New Roman"/>
          <w:i/>
          <w:iCs/>
        </w:rPr>
        <w:fldChar w:fldCharType="end"/>
      </w:r>
    </w:p>
    <w:p w14:paraId="1CE3EE07" w14:textId="77777777"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6F2F36B1" w14:textId="77777777"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01520E54" w14:textId="77777777"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43FC60E4" w14:textId="77777777"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441DE365" w14:textId="77777777"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49A97375" w14:textId="77777777" w:rsidR="008863CA" w:rsidRPr="00570374" w:rsidRDefault="008863CA" w:rsidP="00202139">
      <w:pPr>
        <w:ind w:left="709"/>
        <w:jc w:val="both"/>
        <w:rPr>
          <w:rFonts w:ascii="Times New Roman" w:hAnsi="Times New Roman" w:cs="Times New Roman"/>
        </w:rPr>
      </w:pPr>
    </w:p>
    <w:p w14:paraId="04BF1A36" w14:textId="77777777"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325D40C4" w14:textId="77777777"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7F2C9F"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7F2C9F" w:rsidRPr="00B27C5B">
        <w:rPr>
          <w:rFonts w:ascii="Times New Roman" w:hAnsi="Times New Roman" w:cs="Times New Roman"/>
          <w:i/>
          <w:iCs/>
        </w:rPr>
      </w:r>
      <w:r w:rsidR="007F2C9F" w:rsidRPr="00B27C5B">
        <w:rPr>
          <w:rFonts w:ascii="Times New Roman" w:hAnsi="Times New Roman" w:cs="Times New Roman"/>
          <w:i/>
          <w:iCs/>
        </w:rPr>
        <w:fldChar w:fldCharType="separate"/>
      </w:r>
      <w:r w:rsidR="007F2C9F"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7F2C9F"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7F2C9F" w:rsidRPr="00B27C5B">
        <w:rPr>
          <w:rFonts w:ascii="Times New Roman" w:hAnsi="Times New Roman" w:cs="Times New Roman"/>
          <w:i/>
          <w:iCs/>
        </w:rPr>
      </w:r>
      <w:r w:rsidR="007F2C9F" w:rsidRPr="00B27C5B">
        <w:rPr>
          <w:rFonts w:ascii="Times New Roman" w:hAnsi="Times New Roman" w:cs="Times New Roman"/>
          <w:i/>
          <w:iCs/>
        </w:rPr>
        <w:fldChar w:fldCharType="separate"/>
      </w:r>
      <w:r w:rsidR="00213BC6">
        <w:rPr>
          <w:rFonts w:ascii="Times New Roman" w:hAnsi="Times New Roman" w:cs="Times New Roman"/>
          <w:i/>
          <w:iCs/>
        </w:rPr>
        <w:t xml:space="preserve"> </w:t>
      </w:r>
      <w:r w:rsidR="00213BC6" w:rsidRPr="00213BC6">
        <w:rPr>
          <w:rFonts w:ascii="Times New Roman" w:hAnsi="Times New Roman" w:cs="Times New Roman"/>
          <w:i/>
          <w:iCs/>
        </w:rPr>
        <w:t>https://bllcompras.com/</w:t>
      </w:r>
      <w:r w:rsidR="007F2C9F"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3E8A6D0E" w14:textId="77777777"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lastRenderedPageBreak/>
        <w:t xml:space="preserve">3.2 Credenciamento: </w:t>
      </w:r>
    </w:p>
    <w:p w14:paraId="5F86815C"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007F2C9F"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7F2C9F" w:rsidRPr="00570374">
        <w:rPr>
          <w:rFonts w:ascii="Times New Roman" w:hAnsi="Times New Roman" w:cs="Times New Roman"/>
          <w:b/>
          <w:lang w:eastAsia="ar-SA"/>
        </w:rPr>
      </w:r>
      <w:r w:rsidR="007F2C9F" w:rsidRPr="00570374">
        <w:rPr>
          <w:rFonts w:ascii="Times New Roman" w:hAnsi="Times New Roman" w:cs="Times New Roman"/>
          <w:b/>
          <w:lang w:eastAsia="ar-SA"/>
        </w:rPr>
        <w:fldChar w:fldCharType="separate"/>
      </w:r>
      <w:r w:rsidR="00213BC6">
        <w:rPr>
          <w:rFonts w:ascii="Times New Roman" w:hAnsi="Times New Roman" w:cs="Times New Roman"/>
          <w:b/>
          <w:lang w:eastAsia="ar-SA"/>
        </w:rPr>
        <w:t>BLL COMPRAS</w:t>
      </w:r>
      <w:r w:rsidR="007F2C9F"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61D8701"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007F2C9F"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7F2C9F" w:rsidRPr="00570374">
        <w:rPr>
          <w:rFonts w:ascii="Times New Roman" w:hAnsi="Times New Roman" w:cs="Times New Roman"/>
          <w:b/>
          <w:lang w:eastAsia="ar-SA"/>
        </w:rPr>
      </w:r>
      <w:r w:rsidR="007F2C9F" w:rsidRPr="00570374">
        <w:rPr>
          <w:rFonts w:ascii="Times New Roman" w:hAnsi="Times New Roman" w:cs="Times New Roman"/>
          <w:b/>
          <w:lang w:eastAsia="ar-SA"/>
        </w:rPr>
        <w:fldChar w:fldCharType="separate"/>
      </w:r>
      <w:r w:rsidR="00213BC6">
        <w:rPr>
          <w:rFonts w:ascii="Times New Roman" w:hAnsi="Times New Roman" w:cs="Times New Roman"/>
          <w:b/>
          <w:noProof/>
          <w:lang w:eastAsia="ar-SA"/>
        </w:rPr>
        <w:t>BLL COMPRAS</w:t>
      </w:r>
      <w:r w:rsidR="007F2C9F"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007F2C9F"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007F2C9F" w:rsidRPr="00570374">
        <w:rPr>
          <w:rFonts w:ascii="Times New Roman" w:hAnsi="Times New Roman" w:cs="Times New Roman"/>
          <w:bCs/>
          <w:lang w:eastAsia="ar-SA"/>
        </w:rPr>
      </w:r>
      <w:r w:rsidR="007F2C9F" w:rsidRPr="00570374">
        <w:rPr>
          <w:rFonts w:ascii="Times New Roman" w:hAnsi="Times New Roman" w:cs="Times New Roman"/>
          <w:bCs/>
          <w:lang w:eastAsia="ar-SA"/>
        </w:rPr>
        <w:fldChar w:fldCharType="separate"/>
      </w:r>
      <w:r w:rsidR="00213BC6" w:rsidRPr="00213BC6">
        <w:rPr>
          <w:rFonts w:ascii="Times New Roman" w:hAnsi="Times New Roman" w:cs="Times New Roman"/>
          <w:bCs/>
          <w:noProof/>
          <w:lang w:eastAsia="ar-SA"/>
        </w:rPr>
        <w:t>https://bllcompras.com/</w:t>
      </w:r>
      <w:r w:rsidR="007F2C9F"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75D1105F"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706DF2A3"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502473C"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007F2C9F"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7F2C9F" w:rsidRPr="00570374">
        <w:rPr>
          <w:rFonts w:ascii="Times New Roman" w:hAnsi="Times New Roman" w:cs="Times New Roman"/>
          <w:b/>
          <w:lang w:eastAsia="ar-SA"/>
        </w:rPr>
      </w:r>
      <w:r w:rsidR="007F2C9F" w:rsidRPr="00570374">
        <w:rPr>
          <w:rFonts w:ascii="Times New Roman" w:hAnsi="Times New Roman" w:cs="Times New Roman"/>
          <w:b/>
          <w:lang w:eastAsia="ar-SA"/>
        </w:rPr>
        <w:fldChar w:fldCharType="separate"/>
      </w:r>
      <w:r w:rsidR="00813C34">
        <w:rPr>
          <w:rFonts w:ascii="Times New Roman" w:hAnsi="Times New Roman" w:cs="Times New Roman"/>
          <w:b/>
          <w:lang w:eastAsia="ar-SA"/>
        </w:rPr>
        <w:t xml:space="preserve"> </w:t>
      </w:r>
      <w:r w:rsidR="00813C34">
        <w:rPr>
          <w:rFonts w:ascii="Times New Roman" w:hAnsi="Times New Roman" w:cs="Times New Roman"/>
          <w:b/>
          <w:noProof/>
          <w:lang w:eastAsia="ar-SA"/>
        </w:rPr>
        <w:t>BLL COMPRAS</w:t>
      </w:r>
      <w:r w:rsidR="007F2C9F"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0373918E" w14:textId="77777777"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03A3B661" w14:textId="77777777"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7F2C9F"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7F2C9F" w:rsidRPr="00072B0E">
        <w:rPr>
          <w:rFonts w:ascii="Times New Roman" w:hAnsi="Times New Roman" w:cs="Times New Roman"/>
          <w:bCs/>
          <w:i/>
          <w:iCs/>
          <w:color w:val="FF0000"/>
          <w:lang w:eastAsia="ar-SA"/>
        </w:rPr>
      </w:r>
      <w:r w:rsidR="007F2C9F" w:rsidRPr="00072B0E">
        <w:rPr>
          <w:rFonts w:ascii="Times New Roman" w:hAnsi="Times New Roman" w:cs="Times New Roman"/>
          <w:bCs/>
          <w:i/>
          <w:iCs/>
          <w:color w:val="FF0000"/>
          <w:lang w:eastAsia="ar-SA"/>
        </w:rPr>
        <w:fldChar w:fldCharType="separate"/>
      </w:r>
      <w:r w:rsidR="002F6FA4" w:rsidRPr="00072B0E">
        <w:rPr>
          <w:rFonts w:ascii="Times New Roman" w:hAnsi="Times New Roman" w:cs="Times New Roman"/>
          <w:bCs/>
          <w:i/>
          <w:iCs/>
          <w:noProof/>
          <w:color w:val="FF0000"/>
          <w:lang w:eastAsia="ar-SA"/>
        </w:rPr>
        <w:t xml:space="preserve"> </w:t>
      </w:r>
      <w:r w:rsidR="007F2C9F" w:rsidRPr="00072B0E">
        <w:rPr>
          <w:rFonts w:ascii="Times New Roman" w:hAnsi="Times New Roman" w:cs="Times New Roman"/>
          <w:bCs/>
          <w:i/>
          <w:iCs/>
          <w:color w:val="FF0000"/>
          <w:lang w:eastAsia="ar-SA"/>
        </w:rPr>
        <w:fldChar w:fldCharType="end"/>
      </w:r>
    </w:p>
    <w:p w14:paraId="3A9846C9" w14:textId="77777777" w:rsidR="00504EE4" w:rsidRPr="00072B0E" w:rsidRDefault="007F2C9F" w:rsidP="00202139">
      <w:pPr>
        <w:jc w:val="both"/>
        <w:rPr>
          <w:rFonts w:ascii="Times New Roman" w:hAnsi="Times New Roman" w:cs="Times New Roman"/>
          <w:bCs/>
          <w:i/>
          <w:iCs/>
          <w:color w:val="FF0000"/>
          <w:lang w:eastAsia="ar-SA"/>
        </w:rPr>
      </w:pPr>
      <w:r w:rsidRPr="00AA5D5C">
        <w:rPr>
          <w:rFonts w:ascii="Times New Roman" w:hAnsi="Times New Roman" w:cs="Times New Roman"/>
          <w:bCs/>
          <w:lang w:eastAsia="ar-SA"/>
        </w:rPr>
        <w:fldChar w:fldCharType="begin">
          <w:ffData>
            <w:name w:val="Texto3"/>
            <w:enabled/>
            <w:calcOnExit w:val="0"/>
            <w:textInput/>
          </w:ffData>
        </w:fldChar>
      </w:r>
      <w:r w:rsidR="00E6042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p>
    <w:p w14:paraId="7EE0528D" w14:textId="77777777" w:rsidR="00E6042C" w:rsidRPr="00AA5D5C" w:rsidRDefault="00E6042C" w:rsidP="00202139">
      <w:pPr>
        <w:jc w:val="both"/>
        <w:rPr>
          <w:rFonts w:ascii="Times New Roman" w:hAnsi="Times New Roman" w:cs="Times New Roman"/>
          <w:bCs/>
          <w:color w:val="FF0000"/>
        </w:rPr>
      </w:pP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007F2C9F" w:rsidRPr="00AA5D5C">
        <w:rPr>
          <w:rFonts w:ascii="Times New Roman" w:hAnsi="Times New Roman" w:cs="Times New Roman"/>
          <w:bCs/>
          <w:lang w:eastAsia="ar-SA"/>
        </w:rPr>
        <w:fldChar w:fldCharType="end"/>
      </w:r>
    </w:p>
    <w:p w14:paraId="7ECBDAA3" w14:textId="77777777" w:rsidR="00504EE4" w:rsidRPr="00072B0E" w:rsidRDefault="007F2C9F"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00504EE4"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813C34">
        <w:rPr>
          <w:rFonts w:ascii="Times New Roman" w:hAnsi="Times New Roman" w:cs="Times New Roman"/>
          <w:b/>
          <w:i/>
          <w:iCs/>
          <w:color w:val="FF0000"/>
          <w:lang w:eastAsia="ar-SA"/>
        </w:rPr>
        <w:t> </w:t>
      </w:r>
      <w:r w:rsidR="00813C34">
        <w:rPr>
          <w:rFonts w:ascii="Times New Roman" w:hAnsi="Times New Roman" w:cs="Times New Roman"/>
          <w:b/>
          <w:i/>
          <w:iCs/>
          <w:color w:val="FF0000"/>
          <w:lang w:eastAsia="ar-SA"/>
        </w:rPr>
        <w:t> </w:t>
      </w:r>
      <w:r w:rsidR="00813C34">
        <w:rPr>
          <w:rFonts w:ascii="Times New Roman" w:hAnsi="Times New Roman" w:cs="Times New Roman"/>
          <w:b/>
          <w:i/>
          <w:iCs/>
          <w:color w:val="FF0000"/>
          <w:lang w:eastAsia="ar-SA"/>
        </w:rPr>
        <w:t> </w:t>
      </w:r>
      <w:r w:rsidR="00813C34">
        <w:rPr>
          <w:rFonts w:ascii="Times New Roman" w:hAnsi="Times New Roman" w:cs="Times New Roman"/>
          <w:b/>
          <w:i/>
          <w:iCs/>
          <w:color w:val="FF0000"/>
          <w:lang w:eastAsia="ar-SA"/>
        </w:rPr>
        <w:t> </w:t>
      </w:r>
      <w:r w:rsidR="00813C34">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6D8FA350" w14:textId="77777777" w:rsidR="00AA5D5C" w:rsidRDefault="007F2C9F" w:rsidP="00813C34">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00AA5D5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813C34">
        <w:rPr>
          <w:rFonts w:ascii="Times New Roman" w:hAnsi="Times New Roman" w:cs="Times New Roman"/>
          <w:bCs/>
          <w:lang w:eastAsia="ar-SA"/>
        </w:rPr>
        <w:t> </w:t>
      </w:r>
      <w:r w:rsidR="00813C34">
        <w:rPr>
          <w:rFonts w:ascii="Times New Roman" w:hAnsi="Times New Roman" w:cs="Times New Roman"/>
          <w:bCs/>
          <w:lang w:eastAsia="ar-SA"/>
        </w:rPr>
        <w:t> </w:t>
      </w:r>
      <w:r w:rsidR="00813C34">
        <w:rPr>
          <w:rFonts w:ascii="Times New Roman" w:hAnsi="Times New Roman" w:cs="Times New Roman"/>
          <w:bCs/>
          <w:lang w:eastAsia="ar-SA"/>
        </w:rPr>
        <w:t> </w:t>
      </w:r>
      <w:r w:rsidR="00813C34">
        <w:rPr>
          <w:rFonts w:ascii="Times New Roman" w:hAnsi="Times New Roman" w:cs="Times New Roman"/>
          <w:bCs/>
          <w:lang w:eastAsia="ar-SA"/>
        </w:rPr>
        <w:t> </w:t>
      </w:r>
      <w:r w:rsidR="00813C34">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3A7916E5" w14:textId="7777777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52701925" w14:textId="77777777"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318184FF" w14:textId="77777777"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50D7FB55" w14:textId="77777777"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08D1DDC6" w14:textId="77777777" w:rsidR="009D3EFC" w:rsidRPr="00570374" w:rsidRDefault="00F351EB" w:rsidP="00FF1271">
      <w:pPr>
        <w:tabs>
          <w:tab w:val="left" w:pos="1418"/>
        </w:tabs>
        <w:jc w:val="both"/>
        <w:rPr>
          <w:rFonts w:ascii="Times New Roman" w:hAnsi="Times New Roman" w:cs="Times New Roman"/>
          <w:bCs/>
        </w:rPr>
      </w:pPr>
      <w:r w:rsidRPr="00570374">
        <w:rPr>
          <w:rFonts w:ascii="Times New Roman" w:hAnsi="Times New Roman" w:cs="Times New Roman"/>
          <w:b/>
        </w:rPr>
        <w:t>3.</w:t>
      </w:r>
      <w:r w:rsidR="0033169C" w:rsidRPr="00570374">
        <w:rPr>
          <w:rFonts w:ascii="Times New Roman" w:hAnsi="Times New Roman" w:cs="Times New Roman"/>
          <w:b/>
        </w:rPr>
        <w:t>5</w:t>
      </w:r>
      <w:r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635AC00" w14:textId="77777777" w:rsidR="009E4D4E" w:rsidRPr="00570374" w:rsidRDefault="00921997" w:rsidP="009E4D4E">
      <w:pPr>
        <w:tabs>
          <w:tab w:val="left" w:pos="851"/>
        </w:tabs>
        <w:jc w:val="both"/>
        <w:rPr>
          <w:rFonts w:ascii="Times New Roman" w:hAnsi="Times New Roman" w:cs="Times New Roman"/>
          <w:bCs/>
        </w:rPr>
      </w:pPr>
      <w:r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04146940" w14:textId="77777777" w:rsidR="00E61728" w:rsidRPr="00570374" w:rsidRDefault="00921997" w:rsidP="00072B0E">
      <w:pPr>
        <w:tabs>
          <w:tab w:val="left" w:pos="851"/>
          <w:tab w:val="left" w:pos="1276"/>
        </w:tabs>
        <w:jc w:val="both"/>
        <w:rPr>
          <w:rFonts w:ascii="Times New Roman" w:hAnsi="Times New Roman" w:cs="Times New Roman"/>
          <w:bCs/>
        </w:rPr>
      </w:pPr>
      <w:r w:rsidRPr="00570374">
        <w:rPr>
          <w:rFonts w:ascii="Times New Roman" w:hAnsi="Times New Roman" w:cs="Times New Roman"/>
          <w:b/>
        </w:rPr>
        <w:t>3.</w:t>
      </w:r>
      <w:r w:rsidR="00F87B2B" w:rsidRPr="00570374">
        <w:rPr>
          <w:rFonts w:ascii="Times New Roman" w:hAnsi="Times New Roman" w:cs="Times New Roman"/>
          <w:b/>
        </w:rPr>
        <w:t>5</w:t>
      </w:r>
      <w:r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1E16696F"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5CD78F1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499D919"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 xml:space="preserve">essoa física ou jurídica que, nos 5 (cinco) anos anteriores à divulgação do edital, tenha sido condenada judicialmente, com trânsito em julgado, por exploração de trabalho </w:t>
      </w:r>
      <w:r w:rsidR="009D3EFC" w:rsidRPr="00570374">
        <w:rPr>
          <w:rFonts w:ascii="Times New Roman" w:hAnsi="Times New Roman" w:cs="Times New Roman"/>
        </w:rPr>
        <w:lastRenderedPageBreak/>
        <w:t>infantil, por submissão de trabalhadores a condições análogas às de escravo ou por contratação de adolescentes nos casos vedados pela legislação trabalhista.</w:t>
      </w:r>
    </w:p>
    <w:p w14:paraId="2D2A6934" w14:textId="77777777"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F12B08E" w14:textId="77777777"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1B0C0810" w14:textId="77777777"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379E0470" w14:textId="77777777"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rsidR="003012EA" w:rsidRPr="00570374">
        <w:t>Aquele que não atenda às condições deste Edital e seu(s) anexo(s);</w:t>
      </w:r>
    </w:p>
    <w:p w14:paraId="441D001F"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279A9163" w14:textId="77777777"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6FC83A8F" w14:textId="77777777"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6F7B779B" w14:textId="77777777"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6EA878A8" w14:textId="77777777" w:rsidR="00CF67AF" w:rsidRPr="00570374" w:rsidRDefault="009277B1" w:rsidP="00072B0E">
      <w:pPr>
        <w:tabs>
          <w:tab w:val="left" w:pos="2127"/>
        </w:tabs>
        <w:ind w:firstLine="127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29AEE7" w14:textId="7777777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6A27C715" w14:textId="77777777"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130D5170"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00FA033E"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25B14ED" w14:textId="77777777"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4B3E92CD"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3A92AB7C" w14:textId="77777777"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27C99083" w14:textId="77777777"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p>
    <w:bookmarkEnd w:id="32"/>
    <w:p w14:paraId="7AB9AA9B"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3FD30547" w14:textId="77777777"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lastRenderedPageBreak/>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7E5022" w14:textId="7777777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11D4EBF1" w14:textId="77777777"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306C29E2"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408F98D2" w14:textId="77777777"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5FE68255" w14:textId="77777777"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2922F31D"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3CD55928"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FCA2128" w14:textId="77777777"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6866DC43" w14:textId="77777777" w:rsidR="00C3695F" w:rsidRPr="00570374" w:rsidRDefault="00C3695F" w:rsidP="00424D43">
      <w:pPr>
        <w:pStyle w:val="Standard"/>
        <w:ind w:firstLine="708"/>
        <w:jc w:val="both"/>
        <w:rPr>
          <w:rFonts w:ascii="Times New Roman" w:eastAsia="Arial" w:hAnsi="Times New Roman" w:cs="Times New Roman"/>
        </w:rPr>
      </w:pP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4D1CE349"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C3695F" w:rsidRPr="00FF1271">
        <w:rPr>
          <w:rFonts w:ascii="Times New Roman" w:eastAsia="Arial" w:hAnsi="Times New Roman" w:cs="Times New Roman"/>
          <w:b/>
          <w:bCs/>
        </w:rPr>
        <w:t>4.6.2</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8484567" w14:textId="77777777"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379B711C" w14:textId="77777777"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614F2034" w14:textId="77777777"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p>
    <w:p w14:paraId="33934D5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350B1CBC"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065A2421" w14:textId="77777777"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4B28B292"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w:t>
      </w:r>
      <w:r w:rsidR="00846823" w:rsidRPr="00570374">
        <w:rPr>
          <w:rFonts w:ascii="Times New Roman" w:hAnsi="Times New Roman" w:cs="Times New Roman"/>
        </w:rPr>
        <w:lastRenderedPageBreak/>
        <w:t>e constituirá a única e completa remuneração pelo cumprimento do objeto deste certame, não sendo aceitos pleitos de acréscimos nos preços, a qualquer título.</w:t>
      </w:r>
    </w:p>
    <w:p w14:paraId="735767CC" w14:textId="77777777"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7B35F85D" w14:textId="77777777"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60860058" w14:textId="77777777"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p>
    <w:p w14:paraId="0FC813DA" w14:textId="77777777"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09AE4A8C" w14:textId="77777777"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7E6E80BF" w14:textId="77777777"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733C4F" w:rsidRPr="00A70D2F">
        <w:rPr>
          <w:rFonts w:ascii="Times New Roman" w:hAnsi="Times New Roman" w:cs="Times New Roman"/>
          <w:color w:val="000000" w:themeColor="text1"/>
        </w:rPr>
        <w:t>II</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p>
    <w:p w14:paraId="704E1FD0" w14:textId="77777777"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0027554B" w14:textId="77777777"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7FFFD2EB" w14:textId="77777777"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144B75D0" w14:textId="77777777"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2DF378C4"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706CC6A0"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180CD6A6" w14:textId="77777777"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3F934EC9"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11423C81" w14:textId="77777777"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517DF48" w14:textId="77777777" w:rsidR="004843C2" w:rsidRPr="00570374" w:rsidRDefault="004843C2" w:rsidP="00290344">
      <w:pPr>
        <w:tabs>
          <w:tab w:val="left" w:pos="1134"/>
          <w:tab w:val="left" w:pos="1276"/>
        </w:tabs>
        <w:jc w:val="both"/>
        <w:rPr>
          <w:rFonts w:ascii="Times New Roman" w:hAnsi="Times New Roman" w:cs="Times New Roman"/>
          <w:b/>
          <w:bCs/>
        </w:rPr>
      </w:pPr>
    </w:p>
    <w:p w14:paraId="6FDD8C65" w14:textId="77777777"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215FE439" w14:textId="77777777"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76C316FA"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35555E78" w14:textId="77777777"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,observado o intervalo mínimo </w:t>
      </w:r>
      <w:r w:rsidR="007F2C9F"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F77AE1">
        <w:rPr>
          <w:rFonts w:ascii="Times New Roman" w:hAnsi="Times New Roman" w:cs="Times New Roman"/>
        </w:rPr>
        <w:t xml:space="preserve"> R$</w:t>
      </w:r>
      <w:r w:rsidR="00C43A30">
        <w:rPr>
          <w:rFonts w:ascii="Times New Roman" w:hAnsi="Times New Roman" w:cs="Times New Roman"/>
        </w:rPr>
        <w:t xml:space="preserve"> 2.000,00</w:t>
      </w:r>
      <w:r w:rsidR="007F2C9F"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2715FFEE" w14:textId="77777777"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lastRenderedPageBreak/>
        <w:t>6.8.</w:t>
      </w:r>
      <w:r w:rsidR="00AC3007">
        <w:rPr>
          <w:rFonts w:ascii="Times New Roman" w:hAnsi="Times New Roman" w:cs="Times New Roman"/>
          <w:b/>
        </w:rPr>
        <w:t>2</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12081B3D" w14:textId="77777777"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shd w:val="clear" w:color="auto" w:fill="FFFFFF"/>
          <w:lang w:eastAsia="ar-SA"/>
        </w:rPr>
        <w:t xml:space="preserve">A etapa de envio de lances terá duração de </w:t>
      </w:r>
      <w:r w:rsidR="007F2C9F"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660783">
        <w:rPr>
          <w:rFonts w:ascii="Times New Roman" w:hAnsi="Times New Roman" w:cs="Times New Roman"/>
          <w:noProof/>
        </w:rPr>
        <w:t>10 minutos</w:t>
      </w:r>
      <w:r w:rsidR="007F2C9F"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5C09BB77" w14:textId="77777777" w:rsidR="00CD67B5" w:rsidRPr="00422F73" w:rsidRDefault="00CD67B5" w:rsidP="00CD67B5">
      <w:pPr>
        <w:ind w:firstLine="709"/>
        <w:jc w:val="both"/>
        <w:rPr>
          <w:rFonts w:ascii="Times New Roman" w:hAnsi="Times New Roman" w:cs="Times New Roman"/>
        </w:rPr>
      </w:pP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14:paraId="7C69A8EE" w14:textId="77777777"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7F2C9F"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7F2C9F" w:rsidRPr="00422F73">
        <w:rPr>
          <w:rFonts w:ascii="Times New Roman" w:hAnsi="Times New Roman" w:cs="Times New Roman"/>
        </w:rPr>
      </w:r>
      <w:r w:rsidR="007F2C9F" w:rsidRPr="00422F73">
        <w:rPr>
          <w:rFonts w:ascii="Times New Roman" w:hAnsi="Times New Roman" w:cs="Times New Roman"/>
        </w:rPr>
        <w:fldChar w:fldCharType="separate"/>
      </w:r>
      <w:r w:rsidR="00660783">
        <w:rPr>
          <w:rFonts w:ascii="Times New Roman" w:hAnsi="Times New Roman" w:cs="Times New Roman"/>
          <w:noProof/>
        </w:rPr>
        <w:t>02 minutos</w:t>
      </w:r>
      <w:r w:rsidR="007F2C9F"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p>
    <w:p w14:paraId="7C82B775" w14:textId="77777777"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3DC4ED3A"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46CDAF4C" w14:textId="77777777"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5BCADFA8"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10F32333"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5A9A15F8"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6449BF0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C31897D"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1374717B"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53232E7" w14:textId="77777777"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21D7C31A"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6D648799" w14:textId="77777777"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44B2D98A" w14:textId="77777777"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C505EC6"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lastRenderedPageBreak/>
        <w:t xml:space="preserve">6.14 </w:t>
      </w:r>
      <w:r w:rsidR="00680FC4" w:rsidRPr="00570374">
        <w:rPr>
          <w:rFonts w:ascii="Times New Roman" w:hAnsi="Times New Roman" w:cs="Times New Roman"/>
          <w:bCs/>
          <w:lang w:eastAsia="ar-SA"/>
        </w:rPr>
        <w:t>O Pregoeiro</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52508B06" w14:textId="77777777"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Pr="00084155">
        <w:rPr>
          <w:rFonts w:ascii="Times New Roman" w:hAnsi="Times New Roman" w:cs="Times New Roman"/>
          <w:bCs/>
          <w:lang w:eastAsia="ar-SA"/>
        </w:rPr>
        <w:t>iniciará a fase de julgamento da proposta.</w:t>
      </w:r>
    </w:p>
    <w:p w14:paraId="76F24EC0" w14:textId="77777777" w:rsidR="00084155" w:rsidRDefault="00084155" w:rsidP="00084155">
      <w:pPr>
        <w:rPr>
          <w:rFonts w:ascii="Times New Roman" w:hAnsi="Times New Roman" w:cs="Times New Roman"/>
          <w:bCs/>
          <w:lang w:eastAsia="ar-SA"/>
        </w:rPr>
      </w:pPr>
    </w:p>
    <w:p w14:paraId="48C41954" w14:textId="77777777"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260C95D7" w14:textId="7777777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4BDD2947" w14:textId="77777777"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7E857044" w14:textId="77777777"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6030DAFC" w14:textId="77777777"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D4DE02B" w14:textId="77777777"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3F9DBDAB" w14:textId="77777777"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2182201D" w14:textId="77777777"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1816CDF5" w14:textId="77777777"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3DE7E62D" w14:textId="77777777"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047632B4" w14:textId="77777777"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4583DB83" w14:textId="77777777"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6E890C4D" w14:textId="77777777"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1AA9CC67" w14:textId="77777777"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contratação;</w:t>
      </w:r>
    </w:p>
    <w:p w14:paraId="7F134A94" w14:textId="77777777"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00173002" w:rsidRPr="00570374">
        <w:rPr>
          <w:rFonts w:ascii="Times New Roman" w:hAnsi="Times New Roman" w:cs="Times New Roman"/>
        </w:rPr>
        <w:t>não tiver sua exequibilidade demonstrada, quando exigido pela Administração;</w:t>
      </w:r>
    </w:p>
    <w:p w14:paraId="222114B1" w14:textId="77777777"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desteE</w:t>
      </w:r>
      <w:r w:rsidR="00173002" w:rsidRPr="00570374">
        <w:rPr>
          <w:rFonts w:ascii="Times New Roman" w:hAnsi="Times New Roman" w:cs="Times New Roman"/>
        </w:rPr>
        <w:t>dital</w:t>
      </w:r>
      <w:r w:rsidR="00A73503" w:rsidRPr="00570374">
        <w:rPr>
          <w:rFonts w:ascii="Times New Roman" w:hAnsi="Times New Roman" w:cs="Times New Roman"/>
        </w:rPr>
        <w:t>.</w:t>
      </w:r>
    </w:p>
    <w:p w14:paraId="6A2386C4" w14:textId="77777777"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6FF5FD71"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B08DC00" w14:textId="77777777"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2DECC0E5" w14:textId="77777777"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B0E34F" w14:textId="77777777"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7F2C9F"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7F2C9F" w:rsidRPr="00E5007B">
        <w:rPr>
          <w:rFonts w:ascii="Times New Roman" w:hAnsi="Times New Roman" w:cs="Times New Roman"/>
          <w:i/>
          <w:iCs/>
        </w:rPr>
      </w:r>
      <w:r w:rsidR="007F2C9F" w:rsidRPr="00E5007B">
        <w:rPr>
          <w:rFonts w:ascii="Times New Roman" w:hAnsi="Times New Roman" w:cs="Times New Roman"/>
          <w:i/>
          <w:iCs/>
        </w:rPr>
        <w:fldChar w:fldCharType="separate"/>
      </w:r>
      <w:r w:rsidR="00660783">
        <w:rPr>
          <w:rFonts w:ascii="Times New Roman" w:hAnsi="Times New Roman" w:cs="Times New Roman"/>
          <w:i/>
          <w:iCs/>
        </w:rPr>
        <w:t>24 horas</w:t>
      </w:r>
      <w:r w:rsidR="007F2C9F"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7F2C9F"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7F2C9F" w:rsidRPr="00E5007B">
        <w:rPr>
          <w:rFonts w:ascii="Times New Roman" w:hAnsi="Times New Roman" w:cs="Times New Roman"/>
          <w:i/>
          <w:iCs/>
        </w:rPr>
      </w:r>
      <w:r w:rsidR="007F2C9F" w:rsidRPr="00E5007B">
        <w:rPr>
          <w:rFonts w:ascii="Times New Roman" w:hAnsi="Times New Roman" w:cs="Times New Roman"/>
          <w:i/>
          <w:iCs/>
        </w:rPr>
        <w:fldChar w:fldCharType="separate"/>
      </w:r>
      <w:r w:rsidR="00660783">
        <w:rPr>
          <w:rFonts w:ascii="Times New Roman" w:hAnsi="Times New Roman" w:cs="Times New Roman"/>
          <w:i/>
          <w:iCs/>
        </w:rPr>
        <w:t>vinte e quatro</w:t>
      </w:r>
      <w:r w:rsidR="007F2C9F" w:rsidRPr="00E5007B">
        <w:rPr>
          <w:rFonts w:ascii="Times New Roman" w:hAnsi="Times New Roman" w:cs="Times New Roman"/>
          <w:i/>
          <w:iCs/>
        </w:rPr>
        <w:fldChar w:fldCharType="end"/>
      </w:r>
      <w:r w:rsidR="00D2788D" w:rsidRPr="000753F1">
        <w:rPr>
          <w:rFonts w:ascii="Times New Roman" w:hAnsi="Times New Roman" w:cs="Times New Roman"/>
        </w:rPr>
        <w:t>),</w:t>
      </w:r>
      <w:r w:rsidR="00D2788D" w:rsidRPr="000753F1">
        <w:rPr>
          <w:rFonts w:ascii="Times New Roman" w:hAnsi="Times New Roman" w:cs="Times New Roman"/>
          <w:color w:val="000000"/>
          <w:lang w:eastAsia="en-US"/>
        </w:rPr>
        <w:t>sob pena de não aceitação da proposta.</w:t>
      </w:r>
    </w:p>
    <w:p w14:paraId="130D50E7" w14:textId="77777777"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lastRenderedPageBreak/>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00E5637F"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7B26ADBD" w14:textId="77777777"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15E42B1E" w14:textId="77777777"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6D56DBDD" w14:textId="77777777"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383D8F71" w14:textId="77777777"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p>
    <w:p w14:paraId="2CB4BA18" w14:textId="77777777"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2A5A20" w:rsidRPr="00570374">
        <w:rPr>
          <w:rFonts w:ascii="Times New Roman" w:hAnsi="Times New Roman" w:cs="Times New Roman"/>
        </w:rPr>
        <w:t>Divulgado o julgamento das propostas de preços na forma prescrita neste Edital, passar-se-á à fase de habilitação.</w:t>
      </w:r>
    </w:p>
    <w:p w14:paraId="2C53EE9B" w14:textId="77777777"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sidR="007F2C9F"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007F2C9F" w:rsidRPr="00720A1A">
        <w:rPr>
          <w:rFonts w:ascii="Times New Roman" w:hAnsi="Times New Roman" w:cs="Times New Roman"/>
        </w:rPr>
      </w:r>
      <w:r w:rsidR="007F2C9F" w:rsidRPr="00720A1A">
        <w:rPr>
          <w:rFonts w:ascii="Times New Roman" w:hAnsi="Times New Roman" w:cs="Times New Roman"/>
        </w:rPr>
        <w:fldChar w:fldCharType="separate"/>
      </w:r>
      <w:r w:rsidR="00660783">
        <w:rPr>
          <w:rFonts w:ascii="Times New Roman" w:hAnsi="Times New Roman" w:cs="Times New Roman"/>
        </w:rPr>
        <w:t xml:space="preserve"> </w:t>
      </w:r>
      <w:r w:rsidR="00660783">
        <w:rPr>
          <w:rFonts w:ascii="Times New Roman" w:hAnsi="Times New Roman" w:cs="Times New Roman"/>
          <w:noProof/>
        </w:rPr>
        <w:t>24 (vinte e quatro) horas</w:t>
      </w:r>
      <w:r w:rsidR="007F2C9F"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2AF57984" w14:textId="77777777"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26438230"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rPr>
        <w:t xml:space="preserve">verificará a possibilidade de alcançar os documentos por meio eletrônico, juntando-os ao processo </w:t>
      </w:r>
    </w:p>
    <w:p w14:paraId="06E63EFD" w14:textId="77777777"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4A0B1154" w14:textId="77777777"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 xml:space="preserve">O pregoeiroavaliará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25A49DCE" w14:textId="77777777"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pregoeirosolicitará sua apresentação pela licitante, juntamente com os demais documentos.</w:t>
      </w:r>
    </w:p>
    <w:p w14:paraId="3746BCF5" w14:textId="77777777"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2FCBC3AB" w14:textId="77777777"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Cs/>
        </w:rPr>
        <w:t>informará às demais licitantes a empresa habilitada por atendimento às condições estabelecidas neste Edital.</w:t>
      </w:r>
    </w:p>
    <w:p w14:paraId="371E4798" w14:textId="77777777"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2A5A20" w:rsidRPr="00570374">
        <w:rPr>
          <w:rFonts w:ascii="Times New Roman" w:hAnsi="Times New Roman" w:cs="Times New Roman"/>
        </w:rPr>
        <w:t>A habilitação se dará mediante o exame dos documentos a seguir relacionados, relativos a:</w:t>
      </w:r>
    </w:p>
    <w:p w14:paraId="1FAD6F35" w14:textId="77777777" w:rsidR="00C01ED2" w:rsidRPr="00570374" w:rsidRDefault="00FD0EFF" w:rsidP="00072B0E">
      <w:pPr>
        <w:jc w:val="both"/>
        <w:rPr>
          <w:rFonts w:ascii="Times New Roman" w:hAnsi="Times New Roman" w:cs="Times New Roman"/>
          <w:b/>
          <w:bCs/>
        </w:rPr>
      </w:pPr>
      <w:r w:rsidRPr="00570374">
        <w:rPr>
          <w:rFonts w:ascii="Times New Roman" w:hAnsi="Times New Roman" w:cs="Times New Roman"/>
          <w:b/>
          <w:bCs/>
        </w:rPr>
        <w:t>8</w:t>
      </w:r>
      <w:r w:rsidR="002A5A20" w:rsidRPr="00570374">
        <w:rPr>
          <w:rFonts w:ascii="Times New Roman" w:hAnsi="Times New Roman" w:cs="Times New Roman"/>
          <w:b/>
          <w:bCs/>
        </w:rPr>
        <w:t>.5.1Quanto à Habilitação Jurídica:</w:t>
      </w:r>
    </w:p>
    <w:p w14:paraId="5B9007B0"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3F83D70F" w14:textId="7777777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3FDE3869" w14:textId="7777777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B26E571" w14:textId="7777777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2E3CFCF7" w14:textId="7777777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74C14C32" w14:textId="77777777"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36950A68" w14:textId="77777777"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lastRenderedPageBreak/>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p>
    <w:p w14:paraId="0EBD1585" w14:textId="77777777"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06EF4BB6" w14:textId="77777777"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25384808" w14:textId="77777777" w:rsidR="002A5A20" w:rsidRPr="00570374" w:rsidRDefault="002A5A20" w:rsidP="00A62726">
      <w:pPr>
        <w:ind w:left="709"/>
        <w:jc w:val="both"/>
        <w:rPr>
          <w:rFonts w:ascii="Times New Roman" w:hAnsi="Times New Roman" w:cs="Times New Roman"/>
        </w:rPr>
      </w:pPr>
    </w:p>
    <w:p w14:paraId="7B30163F" w14:textId="77777777" w:rsidR="00C01ED2" w:rsidRPr="00570374" w:rsidRDefault="00FD0EFF" w:rsidP="004F01BD">
      <w:pPr>
        <w:ind w:left="709"/>
        <w:jc w:val="both"/>
        <w:rPr>
          <w:rFonts w:ascii="Times New Roman" w:hAnsi="Times New Roman" w:cs="Times New Roman"/>
          <w:bCs/>
        </w:rPr>
      </w:pPr>
      <w:r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7ED269B1" w14:textId="7777777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daFazenda (CNPJ);</w:t>
      </w:r>
    </w:p>
    <w:p w14:paraId="692DA069" w14:textId="77777777" w:rsidR="00462338" w:rsidRPr="00570374" w:rsidRDefault="00C01ED2" w:rsidP="00103E16">
      <w:pPr>
        <w:ind w:left="993" w:hanging="282"/>
        <w:jc w:val="both"/>
        <w:rPr>
          <w:rFonts w:ascii="Times New Roman" w:hAnsi="Times New Roman" w:cs="Times New Roman"/>
          <w:bCs/>
        </w:rPr>
      </w:pPr>
      <w:r w:rsidRPr="00570374">
        <w:rPr>
          <w:rFonts w:ascii="Times New Roman" w:hAnsi="Times New Roman" w:cs="Times New Roman"/>
          <w:bCs/>
        </w:rPr>
        <w:t>b</w:t>
      </w:r>
      <w:r w:rsidR="002A5A20" w:rsidRPr="00570374">
        <w:rPr>
          <w:rFonts w:ascii="Times New Roman" w:hAnsi="Times New Roman" w:cs="Times New Roman"/>
          <w:bCs/>
        </w:rPr>
        <w:t>)</w:t>
      </w:r>
      <w:r w:rsidR="00462338" w:rsidRPr="00570374">
        <w:rPr>
          <w:rFonts w:ascii="Times New Roman" w:hAnsi="Times New Roman" w:cs="Times New Roman"/>
          <w:bCs/>
        </w:rPr>
        <w:t>Prova de inscrição no Cadastro de Contribuintes Estadual ou Municipal, se houver,relativo à sede da proponente, pertinente ao seu ramo de atividade e compatível com o objeto ora licitado;</w:t>
      </w:r>
    </w:p>
    <w:p w14:paraId="166FD8C1" w14:textId="7777777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5BDB1A36" w14:textId="77777777"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7F8968FF"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558E079B"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44C6A0A5" w14:textId="77777777" w:rsidR="000E21D4" w:rsidRDefault="007F2C9F" w:rsidP="000E21D4">
      <w:pPr>
        <w:ind w:left="1701" w:hanging="1"/>
        <w:jc w:val="both"/>
      </w:pPr>
      <w:r>
        <w:fldChar w:fldCharType="begin">
          <w:ffData>
            <w:name w:val="Texto3"/>
            <w:enabled/>
            <w:calcOnExit w:val="0"/>
            <w:textInput/>
          </w:ffData>
        </w:fldChar>
      </w:r>
      <w:r w:rsidR="000E21D4">
        <w:rPr>
          <w:bCs/>
          <w:i/>
          <w:iCs/>
          <w:color w:val="FF0000"/>
          <w:u w:val="single"/>
        </w:rPr>
        <w:instrText xml:space="preserve"> FORMTEXT </w:instrText>
      </w:r>
      <w:r>
        <w:fldChar w:fldCharType="separate"/>
      </w:r>
      <w:r w:rsidR="00660783">
        <w:t> </w:t>
      </w:r>
      <w:r w:rsidR="00660783">
        <w:t> </w:t>
      </w:r>
      <w:r w:rsidR="00660783">
        <w:t> </w:t>
      </w:r>
      <w:r w:rsidR="00660783">
        <w:t> </w:t>
      </w:r>
      <w:r w:rsidR="00660783">
        <w:t> </w:t>
      </w:r>
      <w:r>
        <w:fldChar w:fldCharType="end"/>
      </w:r>
    </w:p>
    <w:p w14:paraId="130DC3E5" w14:textId="77777777" w:rsidR="00462338" w:rsidRPr="00570374" w:rsidRDefault="007F2C9F" w:rsidP="000E21D4">
      <w:pPr>
        <w:ind w:left="1701" w:hanging="1"/>
        <w:jc w:val="both"/>
        <w:rPr>
          <w:rFonts w:ascii="Times New Roman" w:hAnsi="Times New Roman" w:cs="Times New Roman"/>
          <w:bCs/>
        </w:rPr>
      </w:pPr>
      <w:r>
        <w:fldChar w:fldCharType="begin">
          <w:ffData>
            <w:name w:val="Texto5"/>
            <w:enabled/>
            <w:calcOnExit w:val="0"/>
            <w:textInput/>
          </w:ffData>
        </w:fldChar>
      </w:r>
      <w:r w:rsidR="000E21D4">
        <w:instrText xml:space="preserve"> FORMTEXT </w:instrText>
      </w:r>
      <w:r>
        <w:fldChar w:fldCharType="separate"/>
      </w:r>
      <w:r w:rsidR="000E21D4">
        <w:rPr>
          <w:noProof/>
        </w:rPr>
        <w:t>c.1) Certidão de Regularidade perante a Fazenda Municipal</w:t>
      </w:r>
      <w:r w:rsidR="00660783">
        <w:rPr>
          <w:noProof/>
        </w:rPr>
        <w:t xml:space="preserve"> </w:t>
      </w:r>
      <w:r w:rsidR="000E21D4">
        <w:rPr>
          <w:noProof/>
        </w:rPr>
        <w:t>conforme regulamentação municipal</w:t>
      </w:r>
      <w:r>
        <w:fldChar w:fldCharType="end"/>
      </w:r>
      <w:bookmarkEnd w:id="48"/>
    </w:p>
    <w:p w14:paraId="1220D587" w14:textId="77777777"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10AC4B67" w14:textId="77777777" w:rsidR="00462338" w:rsidRPr="00570374" w:rsidRDefault="008220C5" w:rsidP="00103E16">
      <w:pPr>
        <w:ind w:left="1701" w:hanging="566"/>
        <w:jc w:val="both"/>
        <w:rPr>
          <w:rFonts w:ascii="Times New Roman" w:hAnsi="Times New Roman" w:cs="Times New Roman"/>
          <w:bCs/>
        </w:rPr>
      </w:pPr>
      <w:r w:rsidRPr="00570374">
        <w:rPr>
          <w:rFonts w:ascii="Times New Roman" w:hAnsi="Times New Roman" w:cs="Times New Roman"/>
          <w:bCs/>
        </w:rPr>
        <w:t>e</w:t>
      </w:r>
      <w:r w:rsidR="002A5A20" w:rsidRPr="00570374">
        <w:rPr>
          <w:rFonts w:ascii="Times New Roman" w:hAnsi="Times New Roman" w:cs="Times New Roman"/>
          <w:bCs/>
        </w:rPr>
        <w:t>)Certificado de Regularidade de Situação para com o Fundo de Garantia de Tempode Serviço (FGTS).</w:t>
      </w:r>
    </w:p>
    <w:p w14:paraId="3CD55A1A" w14:textId="77777777" w:rsidR="002A5A20" w:rsidRPr="00570374" w:rsidRDefault="00584F48" w:rsidP="00072B0E">
      <w:pPr>
        <w:pStyle w:val="NormalWeb"/>
        <w:suppressAutoHyphens/>
        <w:spacing w:before="0" w:beforeAutospacing="0" w:after="0" w:afterAutospacing="0"/>
        <w:ind w:left="1701"/>
        <w:jc w:val="both"/>
      </w:pPr>
      <w:r w:rsidRPr="00570374">
        <w:t xml:space="preserve">f) </w:t>
      </w:r>
      <w:r w:rsidR="0014493C" w:rsidRPr="00570374">
        <w:t xml:space="preserve">Declaração do cumprimento no disposto no inciso XXXIII do art. 7º, da CF/1988,conforme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5FEE6D50" w14:textId="77777777" w:rsidR="00462338" w:rsidRPr="00570374" w:rsidRDefault="00FD0EFF" w:rsidP="00072B0E">
      <w:pPr>
        <w:ind w:left="284"/>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.5.2.1</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58E4760B" w14:textId="77777777" w:rsidR="002A5A20" w:rsidRPr="00570374" w:rsidRDefault="002A5A20" w:rsidP="00A62726">
      <w:pPr>
        <w:ind w:left="709"/>
        <w:jc w:val="both"/>
        <w:rPr>
          <w:rFonts w:ascii="Times New Roman" w:hAnsi="Times New Roman" w:cs="Times New Roman"/>
          <w:b/>
          <w:bCs/>
        </w:rPr>
      </w:pPr>
    </w:p>
    <w:p w14:paraId="4F9177FC" w14:textId="77777777"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1AB4DF48" w14:textId="77777777"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27E693BE" w14:textId="7777777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53BE978B" w14:textId="7777777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1C8A030" w14:textId="77777777"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18B63279" w14:textId="7777777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0BB080D" w14:textId="7777777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4230A820" w14:textId="77777777"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5FAE9F73" w14:textId="7777777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4927F816" w14:textId="7777777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lastRenderedPageBreak/>
        <w:t>Apresentar as propostas em desacordo com o estabelecido no Edital, emespecial, com valores superiores ao estimado.</w:t>
      </w:r>
    </w:p>
    <w:p w14:paraId="1D6540C1" w14:textId="77777777"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Pr="00072B0E">
        <w:rPr>
          <w:rFonts w:ascii="Times New Roman" w:hAnsi="Times New Roman" w:cs="Times New Roman"/>
        </w:rPr>
        <w:t>Deixar de atender a alguma exigência deste Edital, ou apresentar declaração ou documentação que não atenda aos requisitos legais.</w:t>
      </w:r>
    </w:p>
    <w:p w14:paraId="50720102"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 xml:space="preserve">A declaração falsa relativa ao cumprimento dos requisitos de habilitação e proposta sujeitaráa licitante às sanções previstas nesse Edital. </w:t>
      </w:r>
    </w:p>
    <w:p w14:paraId="409D7BD9" w14:textId="77777777"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74A510AA" w14:textId="77777777" w:rsidR="00BA6A2A" w:rsidRPr="00072B0E" w:rsidRDefault="00BA6A2A" w:rsidP="00A62726">
      <w:pPr>
        <w:ind w:left="709"/>
        <w:jc w:val="both"/>
        <w:rPr>
          <w:rFonts w:ascii="Times New Roman" w:hAnsi="Times New Roman" w:cs="Times New Roman"/>
        </w:rPr>
      </w:pPr>
    </w:p>
    <w:p w14:paraId="7B7D4BFB" w14:textId="77777777"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10D8D0B3" w14:textId="77777777"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68CB27E2" w14:textId="77777777"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p>
    <w:p w14:paraId="54C60688" w14:textId="77777777"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4BF56BCB" w14:textId="77777777" w:rsidR="00BA6A2A" w:rsidRDefault="00BA6A2A" w:rsidP="005C3911">
      <w:pPr>
        <w:jc w:val="both"/>
        <w:rPr>
          <w:rFonts w:ascii="Times New Roman" w:hAnsi="Times New Roman" w:cs="Times New Roman"/>
          <w:b/>
        </w:rPr>
      </w:pPr>
    </w:p>
    <w:p w14:paraId="2135232A" w14:textId="77777777"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0E92C2A0"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2F4128BA"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1C42EAD" w14:textId="77777777" w:rsidR="00CE35C4" w:rsidRPr="00570374" w:rsidRDefault="00CE35C4" w:rsidP="005C3911">
      <w:pPr>
        <w:jc w:val="both"/>
        <w:rPr>
          <w:rFonts w:ascii="Times New Roman" w:hAnsi="Times New Roman" w:cs="Times New Roman"/>
          <w:b/>
        </w:rPr>
      </w:pPr>
    </w:p>
    <w:p w14:paraId="0E3F8B27" w14:textId="77777777"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36CA04A6"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7F2137F5"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86CA22C"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3A9648A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326EF4C2" w14:textId="77777777"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65B07D22" w14:textId="77777777"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3EBD6635" w14:textId="77777777"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0306C577" w14:textId="7777777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35D22146" w14:textId="77777777"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5953595D" w14:textId="77777777"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lastRenderedPageBreak/>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6D983AF2" w14:textId="77777777"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041A40EA" w14:textId="7777777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BE548C" w:rsidRPr="00570374">
        <w:rPr>
          <w:rFonts w:ascii="Times New Roman" w:hAnsi="Times New Roman" w:cs="Times New Roman"/>
          <w:lang w:eastAsia="ar-SA"/>
        </w:rPr>
        <w:t>considerará a proponente habilitada e vencedora do certame.</w:t>
      </w:r>
    </w:p>
    <w:p w14:paraId="7E39132B" w14:textId="7777777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6EA1415E" w14:textId="777777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3B55B0F4" w14:textId="77777777"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61725994" w14:textId="7777777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7AE373E7" w14:textId="77777777"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02E26FC4" w14:textId="77777777"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3E655A5" w14:textId="77777777"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7670718F" w14:textId="77777777"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2C16AE4" w14:textId="77777777"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612E950D" w14:textId="77777777"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531906F6" w14:textId="77777777"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022CF326" w14:textId="77777777"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p>
    <w:p w14:paraId="11789BE0" w14:textId="77777777"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5B009427" w14:textId="77777777" w:rsidR="00CA24FB" w:rsidRPr="0092098E" w:rsidRDefault="00CA24FB" w:rsidP="00717E99">
      <w:pPr>
        <w:jc w:val="both"/>
        <w:rPr>
          <w:rFonts w:ascii="Times New Roman" w:hAnsi="Times New Roman" w:cs="Times New Roman"/>
          <w:shd w:val="clear" w:color="auto" w:fill="FFFFFF"/>
        </w:rPr>
      </w:pPr>
    </w:p>
    <w:p w14:paraId="40407A5A" w14:textId="77777777"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04A2B4E7" w14:textId="77777777"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lastRenderedPageBreak/>
        <w:t xml:space="preserve">11.  </w:t>
      </w:r>
      <w:r w:rsidR="0073632D">
        <w:rPr>
          <w:rFonts w:ascii="Times New Roman" w:hAnsi="Times New Roman"/>
          <w:b/>
          <w:color w:val="auto"/>
          <w:sz w:val="24"/>
          <w:szCs w:val="24"/>
        </w:rPr>
        <w:t>DO TERMO DE CONTRATO</w:t>
      </w:r>
      <w:bookmarkEnd w:id="54"/>
    </w:p>
    <w:p w14:paraId="7102AC1A" w14:textId="77777777"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73632D" w:rsidRPr="0073632D">
        <w:rPr>
          <w:rFonts w:ascii="Times New Roman" w:hAnsi="Times New Roman" w:cs="Times New Roman"/>
        </w:rPr>
        <w:t>5 (cinco)</w:t>
      </w:r>
      <w:r w:rsidRPr="00570374">
        <w:rPr>
          <w:rFonts w:ascii="Times New Roman" w:hAnsi="Times New Roman" w:cs="Times New Roman"/>
        </w:rPr>
        <w:t xml:space="preserve">dias úteis, sob pena de decair do direito à contratação, sem prejuízo das sanções previstas neste edital e na legislação. </w:t>
      </w:r>
    </w:p>
    <w:p w14:paraId="0E914567" w14:textId="77777777" w:rsidR="000753F1" w:rsidRDefault="0097684F" w:rsidP="000753F1">
      <w:pPr>
        <w:jc w:val="both"/>
        <w:rPr>
          <w:rFonts w:ascii="Times New Roman" w:hAnsi="Times New Roman" w:cs="Times New Roman"/>
        </w:rPr>
      </w:pP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76203FE1" w14:textId="77777777"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licitatórioou revogar a licitação.</w:t>
      </w:r>
    </w:p>
    <w:p w14:paraId="4E3F952C" w14:textId="77777777" w:rsidR="0073632D" w:rsidRDefault="0073632D" w:rsidP="000753F1">
      <w:pPr>
        <w:jc w:val="both"/>
        <w:rPr>
          <w:rFonts w:ascii="Times New Roman" w:hAnsi="Times New Roman" w:cs="Times New Roman"/>
        </w:rPr>
      </w:pPr>
    </w:p>
    <w:p w14:paraId="784A8B54" w14:textId="7777777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5ED00741"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6DB33E9F" w14:textId="77777777"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00E15F38" w:rsidRPr="00E15F38">
        <w:rPr>
          <w:rFonts w:ascii="Times New Roman" w:hAnsi="Times New Roman" w:cs="Times New Roman"/>
          <w:color w:val="000000"/>
          <w:lang w:eastAsia="en-US"/>
        </w:rPr>
        <w:t>ANEXO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10765D3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27E1C4FE"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1B4F13DA"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3B941ED"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3522EFA0"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184F8E64" w14:textId="77777777" w:rsidR="0073632D" w:rsidRPr="0073632D" w:rsidRDefault="007F2C9F" w:rsidP="0073632D">
      <w:pPr>
        <w:jc w:val="both"/>
        <w:rPr>
          <w:rFonts w:ascii="Times New Roman" w:hAnsi="Times New Roman" w:cs="Times New Roman"/>
          <w:b/>
          <w:bCs/>
        </w:rPr>
      </w:pPr>
      <w:r>
        <w:fldChar w:fldCharType="begin"/>
      </w:r>
      <w:r w:rsidR="0073632D">
        <w:instrText xml:space="preserve"> HYPERLINK "https://paranainterativo.pr.gov.br/placas" </w:instrText>
      </w:r>
      <w:r>
        <w:fldChar w:fldCharType="separate"/>
      </w:r>
      <w:r w:rsidR="0073632D">
        <w:rPr>
          <w:rStyle w:val="Hyperlink"/>
        </w:rPr>
        <w:t>https://paranainterativo.pr.gov.br/placas</w:t>
      </w:r>
      <w:r>
        <w:fldChar w:fldCharType="end"/>
      </w:r>
    </w:p>
    <w:p w14:paraId="3F164DD2" w14:textId="77777777" w:rsidR="000753F1" w:rsidRDefault="000753F1" w:rsidP="000753F1">
      <w:pPr>
        <w:rPr>
          <w:rFonts w:ascii="Times New Roman" w:hAnsi="Times New Roman" w:cs="Times New Roman"/>
          <w:b/>
          <w:bCs/>
        </w:rPr>
      </w:pPr>
    </w:p>
    <w:p w14:paraId="55B453AB" w14:textId="77777777"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1FAB3EC" w14:textId="7777777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9D50E53" w14:textId="77777777"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4D93325D" w14:textId="77777777"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22FFEAB3" w14:textId="77777777" w:rsidR="005E7AD0" w:rsidRDefault="005E7AD0" w:rsidP="00084155">
      <w:pPr>
        <w:jc w:val="both"/>
        <w:rPr>
          <w:rFonts w:ascii="Times New Roman" w:hAnsi="Times New Roman" w:cs="Times New Roman"/>
          <w:lang w:eastAsia="en-US"/>
        </w:rPr>
      </w:pPr>
    </w:p>
    <w:p w14:paraId="4EDBA62D" w14:textId="77777777"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5B82DB52" w14:textId="7777777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14.1</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4624C3DD" w14:textId="77777777" w:rsidR="005E7AD0" w:rsidRPr="007518FE" w:rsidRDefault="005E7AD0" w:rsidP="005E7AD0">
      <w:pPr>
        <w:jc w:val="both"/>
        <w:rPr>
          <w:rFonts w:ascii="Times New Roman" w:hAnsi="Times New Roman" w:cs="Times New Roman"/>
          <w:color w:val="000000"/>
          <w:lang w:eastAsia="en-US"/>
        </w:rPr>
      </w:pPr>
    </w:p>
    <w:p w14:paraId="0B7ABE6B" w14:textId="77777777"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7EE7CD22" w14:textId="77777777"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p>
    <w:p w14:paraId="1DB58F62" w14:textId="77777777"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94A6A28" w14:textId="77777777"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16D76C48" w14:textId="77777777"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6161C146"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7E40805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0B8817EC"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7F0A6085"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bookmarkStart w:id="61" w:name="_Ref114668139"/>
    </w:p>
    <w:p w14:paraId="4C25B977"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5E48DA7A"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2BF268C4"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0DA9F701"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4C75A5FF"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6E1029"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116EDDA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6539DA3B"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7775FAB9"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04207DA0"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6D8024AF"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680C4B4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3AB1C16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5054A27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9E9B593"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75E7BC6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5633290F"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03BB1179"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3A9A0D7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4302BAF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lastRenderedPageBreak/>
        <w:t>e) a implantação ou o aperfeiçoamento de programa de integridade, conforme normas e orientações dos órgãos de controle;</w:t>
      </w:r>
    </w:p>
    <w:p w14:paraId="5ACC36F4" w14:textId="77777777"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67650D93" w14:textId="77777777"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2AC69F90"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20E42504" w14:textId="77777777"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6B6CCBCA" w14:textId="77777777"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47D2ED35" w14:textId="7777777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E2E898" w14:textId="7777777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01B6A1" w14:textId="7777777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C82D29" w14:textId="7777777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0779533E" w14:textId="7777777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547B20BA" w14:textId="77777777"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12A36A0C" w14:textId="77777777" w:rsidR="00DE7795" w:rsidRPr="00570374" w:rsidRDefault="00DE7795" w:rsidP="00A62726">
      <w:pPr>
        <w:ind w:left="709"/>
        <w:rPr>
          <w:rFonts w:ascii="Times New Roman" w:hAnsi="Times New Roman" w:cs="Times New Roman"/>
        </w:rPr>
      </w:pPr>
    </w:p>
    <w:p w14:paraId="2228061C" w14:textId="77777777"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47F190A" w14:textId="77777777"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4AF08FAA" w14:textId="77777777"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09C4507E" w14:textId="77777777"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4B509C2F" w14:textId="77777777"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00103139" w:rsidRPr="00570374">
        <w:rPr>
          <w:rFonts w:ascii="Times New Roman" w:hAnsi="Times New Roman" w:cs="Times New Roman"/>
        </w:rPr>
        <w:t>a promoção de diligência destinada a esclarecer ou a complementar a instrução do processo.</w:t>
      </w:r>
    </w:p>
    <w:p w14:paraId="6E848991" w14:textId="77777777"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D9E7F5A" w14:textId="7777777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74888D50"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35A22C60" w14:textId="77777777"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lastRenderedPageBreak/>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298D3186" w14:textId="77777777"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28B1A292" w14:textId="77777777"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7F2C9F"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7F2C9F" w:rsidRPr="00072B0E">
        <w:rPr>
          <w:rFonts w:ascii="Times New Roman" w:hAnsi="Times New Roman" w:cs="Times New Roman"/>
          <w:i/>
          <w:iCs/>
        </w:rPr>
      </w:r>
      <w:r w:rsidR="007F2C9F" w:rsidRPr="00072B0E">
        <w:rPr>
          <w:rFonts w:ascii="Times New Roman" w:hAnsi="Times New Roman" w:cs="Times New Roman"/>
          <w:i/>
          <w:iCs/>
        </w:rPr>
        <w:fldChar w:fldCharType="separate"/>
      </w:r>
      <w:r w:rsidR="001D780A" w:rsidRPr="001D780A">
        <w:rPr>
          <w:rFonts w:ascii="Times New Roman" w:hAnsi="Times New Roman" w:cs="Times New Roman"/>
          <w:i/>
          <w:iCs/>
        </w:rPr>
        <w:t>https://www.diariomunicipal.com.br/amp/</w:t>
      </w:r>
      <w:r w:rsidR="007F2C9F"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p>
    <w:p w14:paraId="41B67A0E" w14:textId="77777777"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10753BB6" w14:textId="77777777"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7C8079AC" w14:textId="77777777"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7F2C9F"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7F2C9F" w:rsidRPr="00072B0E">
        <w:rPr>
          <w:rFonts w:ascii="Times New Roman" w:hAnsi="Times New Roman" w:cs="Times New Roman"/>
          <w:i/>
          <w:iCs/>
        </w:rPr>
      </w:r>
      <w:r w:rsidR="007F2C9F" w:rsidRPr="00072B0E">
        <w:rPr>
          <w:rFonts w:ascii="Times New Roman" w:hAnsi="Times New Roman" w:cs="Times New Roman"/>
          <w:i/>
          <w:iCs/>
        </w:rPr>
        <w:fldChar w:fldCharType="separate"/>
      </w:r>
      <w:r w:rsidR="009248D4">
        <w:rPr>
          <w:rFonts w:ascii="Times New Roman" w:hAnsi="Times New Roman" w:cs="Times New Roman"/>
          <w:i/>
          <w:iCs/>
        </w:rPr>
        <w:t xml:space="preserve"> Campina da Lagoa</w:t>
      </w:r>
      <w:r w:rsidR="007F2C9F"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7C8C367" w14:textId="77777777"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p>
    <w:p w14:paraId="1BFD3371" w14:textId="77777777"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5BAB348A" w14:textId="77777777"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C52704" w:rsidRPr="00072B0E">
        <w:rPr>
          <w:rFonts w:ascii="Times New Roman" w:hAnsi="Times New Roman" w:cs="Times New Roman"/>
          <w:sz w:val="22"/>
          <w:szCs w:val="22"/>
        </w:rPr>
        <w:t>–</w:t>
      </w:r>
      <w:r w:rsidR="00A012B0" w:rsidRPr="00072B0E">
        <w:rPr>
          <w:rFonts w:ascii="Times New Roman" w:hAnsi="Times New Roman" w:cs="Times New Roman"/>
          <w:sz w:val="22"/>
          <w:szCs w:val="22"/>
        </w:rPr>
        <w:t>MINUTA PADRÃO DE CONTRATO</w:t>
      </w:r>
    </w:p>
    <w:p w14:paraId="520B7EB4" w14:textId="77777777"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A012B0" w:rsidRPr="00072B0E">
        <w:rPr>
          <w:rFonts w:ascii="Times New Roman" w:hAnsi="Times New Roman" w:cs="Times New Roman"/>
          <w:sz w:val="22"/>
          <w:szCs w:val="22"/>
        </w:rPr>
        <w:t>PROPOSTA DE PREÇOS</w:t>
      </w:r>
    </w:p>
    <w:p w14:paraId="1E08A0CD" w14:textId="77777777"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4C0D910B" w14:textId="77777777"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sidRPr="00072B0E">
        <w:rPr>
          <w:rFonts w:ascii="Times New Roman" w:hAnsi="Times New Roman" w:cs="Times New Roman"/>
          <w:sz w:val="22"/>
          <w:szCs w:val="22"/>
        </w:rPr>
        <w:t>ANEXO IV – MODELO DE DECLARAÇÃO DE CONHECIMENTO E ATENDIMENTO AOS CRITÉRIOS LEGAIS E CONSTITUCIONAIS</w:t>
      </w:r>
    </w:p>
    <w:p w14:paraId="3F823228" w14:textId="77777777"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00CAF63C" w14:textId="77777777"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05551D23" w14:textId="77777777"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072B0E">
        <w:rPr>
          <w:rFonts w:ascii="Times New Roman" w:hAnsi="Times New Roman" w:cs="Times New Roman"/>
          <w:sz w:val="22"/>
          <w:szCs w:val="22"/>
        </w:rPr>
        <w:t>ANEXO VII – CARACTERÍSTICAS TÉCNICAS DO OBJETO</w:t>
      </w:r>
    </w:p>
    <w:bookmarkEnd w:id="78"/>
    <w:p w14:paraId="2D4B8A2E" w14:textId="77777777" w:rsidR="00BC1128" w:rsidRPr="00570374" w:rsidRDefault="00BC1128" w:rsidP="00177C9F">
      <w:pPr>
        <w:rPr>
          <w:rFonts w:ascii="Times New Roman" w:hAnsi="Times New Roman" w:cs="Times New Roman"/>
          <w:b/>
          <w:bCs/>
        </w:rPr>
      </w:pPr>
    </w:p>
    <w:p w14:paraId="4600CA1B" w14:textId="77777777"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27563BA0" w14:textId="77777777" w:rsidR="00177C9F" w:rsidRPr="00570374" w:rsidRDefault="00177C9F" w:rsidP="005C3911">
      <w:pPr>
        <w:jc w:val="both"/>
        <w:rPr>
          <w:rFonts w:ascii="Times New Roman" w:hAnsi="Times New Roman" w:cs="Times New Roman"/>
          <w:b/>
        </w:rPr>
      </w:pPr>
    </w:p>
    <w:p w14:paraId="323A21C6" w14:textId="6709CC1B" w:rsidR="006A54D3" w:rsidRPr="00570374" w:rsidRDefault="007F2C9F"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E5FFE">
        <w:rPr>
          <w:rFonts w:ascii="Times New Roman" w:hAnsi="Times New Roman" w:cs="Times New Roman"/>
        </w:rPr>
        <w:t>Altamira do Paraná</w:t>
      </w:r>
      <w:r w:rsidR="00663B31">
        <w:rPr>
          <w:rFonts w:ascii="Times New Roman" w:hAnsi="Times New Roman" w:cs="Times New Roman"/>
        </w:rPr>
        <w:t>/PR</w:t>
      </w:r>
      <w:r w:rsidRPr="00570374">
        <w:rPr>
          <w:rFonts w:ascii="Times New Roman" w:hAnsi="Times New Roman" w:cs="Times New Roman"/>
        </w:rPr>
        <w:fldChar w:fldCharType="end"/>
      </w:r>
      <w:bookmarkEnd w:id="79"/>
      <w:r w:rsidR="006A54D3"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E5FFE">
        <w:rPr>
          <w:rFonts w:ascii="Times New Roman" w:hAnsi="Times New Roman" w:cs="Times New Roman"/>
        </w:rPr>
        <w:t>13</w:t>
      </w:r>
      <w:r w:rsidRPr="00570374">
        <w:rPr>
          <w:rFonts w:ascii="Times New Roman" w:hAnsi="Times New Roman" w:cs="Times New Roman"/>
        </w:rPr>
        <w:fldChar w:fldCharType="end"/>
      </w:r>
      <w:bookmarkEnd w:id="80"/>
      <w:r w:rsidR="006A54D3"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E5FFE">
        <w:rPr>
          <w:rFonts w:ascii="Times New Roman" w:hAnsi="Times New Roman" w:cs="Times New Roman"/>
        </w:rPr>
        <w:t>maio</w:t>
      </w:r>
      <w:r w:rsidRPr="00570374">
        <w:rPr>
          <w:rFonts w:ascii="Times New Roman" w:hAnsi="Times New Roman" w:cs="Times New Roman"/>
        </w:rPr>
        <w:fldChar w:fldCharType="end"/>
      </w:r>
      <w:bookmarkEnd w:id="81"/>
      <w:r w:rsidR="006A54D3"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248D4">
        <w:rPr>
          <w:rFonts w:ascii="Times New Roman" w:hAnsi="Times New Roman" w:cs="Times New Roman"/>
          <w:noProof/>
        </w:rPr>
        <w:t>26</w:t>
      </w:r>
      <w:r w:rsidRPr="00570374">
        <w:rPr>
          <w:rFonts w:ascii="Times New Roman" w:hAnsi="Times New Roman" w:cs="Times New Roman"/>
        </w:rPr>
        <w:fldChar w:fldCharType="end"/>
      </w:r>
      <w:bookmarkEnd w:id="82"/>
      <w:r w:rsidR="006A54D3" w:rsidRPr="00570374">
        <w:rPr>
          <w:rFonts w:ascii="Times New Roman" w:hAnsi="Times New Roman" w:cs="Times New Roman"/>
        </w:rPr>
        <w:t>.</w:t>
      </w:r>
    </w:p>
    <w:p w14:paraId="21117E26" w14:textId="77777777" w:rsidR="009E5FFE" w:rsidRDefault="007F2C9F"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bookmarkEnd w:id="83"/>
    </w:p>
    <w:p w14:paraId="11439B47" w14:textId="77777777" w:rsidR="009E5FFE" w:rsidRDefault="009E5FFE" w:rsidP="00F875CF">
      <w:pPr>
        <w:jc w:val="center"/>
        <w:rPr>
          <w:rFonts w:ascii="Times New Roman" w:hAnsi="Times New Roman" w:cs="Times New Roman"/>
          <w:noProof/>
        </w:rPr>
      </w:pPr>
    </w:p>
    <w:p w14:paraId="04B7C57C" w14:textId="77777777" w:rsidR="009E5FFE" w:rsidRDefault="009E5FFE" w:rsidP="00F875CF">
      <w:pPr>
        <w:jc w:val="center"/>
        <w:rPr>
          <w:rFonts w:ascii="Times New Roman" w:hAnsi="Times New Roman" w:cs="Times New Roman"/>
          <w:noProof/>
        </w:rPr>
      </w:pPr>
    </w:p>
    <w:p w14:paraId="75F25586" w14:textId="70A84CCE" w:rsidR="009E5FFE" w:rsidRDefault="009E5FFE" w:rsidP="00F875CF">
      <w:pPr>
        <w:jc w:val="center"/>
        <w:rPr>
          <w:rFonts w:ascii="Times New Roman" w:hAnsi="Times New Roman" w:cs="Times New Roman"/>
          <w:noProof/>
        </w:rPr>
      </w:pPr>
      <w:r>
        <w:rPr>
          <w:rFonts w:ascii="Times New Roman" w:hAnsi="Times New Roman" w:cs="Times New Roman"/>
          <w:noProof/>
        </w:rPr>
        <w:t xml:space="preserve">      ELZA APARECIDA DA SILVA</w:t>
      </w:r>
    </w:p>
    <w:p w14:paraId="7B2E68B1" w14:textId="7418677D" w:rsidR="006A54D3" w:rsidRPr="00570374" w:rsidRDefault="009E5FFE" w:rsidP="00F875CF">
      <w:pPr>
        <w:jc w:val="center"/>
        <w:rPr>
          <w:rFonts w:ascii="Times New Roman" w:hAnsi="Times New Roman" w:cs="Times New Roman"/>
        </w:rPr>
      </w:pPr>
      <w:r>
        <w:rPr>
          <w:rFonts w:ascii="Times New Roman" w:hAnsi="Times New Roman" w:cs="Times New Roman"/>
          <w:noProof/>
        </w:rPr>
        <w:t xml:space="preserve">               </w:t>
      </w:r>
      <w:r w:rsidR="007F2C9F" w:rsidRPr="00570374">
        <w:rPr>
          <w:rFonts w:ascii="Times New Roman" w:hAnsi="Times New Roman" w:cs="Times New Roman"/>
        </w:rPr>
        <w:fldChar w:fldCharType="end"/>
      </w:r>
      <w:r w:rsidR="007F2C9F"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Pr>
          <w:rFonts w:ascii="Times New Roman" w:hAnsi="Times New Roman" w:cs="Times New Roman"/>
        </w:rPr>
        <w:t>Prefeita Municipal</w:t>
      </w:r>
      <w:r w:rsidR="007F2C9F" w:rsidRPr="00570374">
        <w:rPr>
          <w:rFonts w:ascii="Times New Roman" w:hAnsi="Times New Roman" w:cs="Times New Roman"/>
        </w:rPr>
        <w:fldChar w:fldCharType="end"/>
      </w:r>
      <w:r w:rsidR="007F2C9F"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7F2C9F" w:rsidRPr="00570374">
        <w:rPr>
          <w:rFonts w:ascii="Times New Roman" w:hAnsi="Times New Roman" w:cs="Times New Roman"/>
        </w:rPr>
        <w:fldChar w:fldCharType="end"/>
      </w:r>
    </w:p>
    <w:p w14:paraId="3E733E3E"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6627B8BF" w14:textId="77777777"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CE76AA1" w14:textId="77777777" w:rsidR="00735E62" w:rsidRPr="00570374" w:rsidRDefault="00735E62" w:rsidP="00804191">
      <w:pPr>
        <w:tabs>
          <w:tab w:val="left" w:pos="4187"/>
        </w:tabs>
        <w:jc w:val="center"/>
        <w:rPr>
          <w:rFonts w:ascii="Times New Roman" w:hAnsi="Times New Roman" w:cs="Times New Roman"/>
          <w:b/>
        </w:rPr>
      </w:pPr>
      <w:r w:rsidRPr="00570374">
        <w:rPr>
          <w:rFonts w:ascii="Times New Roman" w:hAnsi="Times New Roman" w:cs="Times New Roman"/>
          <w:b/>
          <w:iCs/>
        </w:rPr>
        <w:lastRenderedPageBreak/>
        <w:t>ANEXO I</w:t>
      </w:r>
    </w:p>
    <w:p w14:paraId="74F263E6" w14:textId="77777777" w:rsidR="00735E62" w:rsidRPr="00570374" w:rsidRDefault="00735E62" w:rsidP="00735E62">
      <w:pPr>
        <w:jc w:val="both"/>
        <w:rPr>
          <w:rFonts w:ascii="Times New Roman" w:hAnsi="Times New Roman" w:cs="Times New Roman"/>
          <w:b/>
        </w:rPr>
      </w:pPr>
    </w:p>
    <w:p w14:paraId="11EF5E5A" w14:textId="77777777"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007F2C9F"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007F2C9F" w:rsidRPr="00570374">
        <w:rPr>
          <w:rFonts w:eastAsia="Times New Roman"/>
          <w:b/>
        </w:rPr>
      </w:r>
      <w:r w:rsidR="007F2C9F" w:rsidRPr="00570374">
        <w:rPr>
          <w:rFonts w:eastAsia="Times New Roman"/>
          <w:b/>
        </w:rPr>
        <w:fldChar w:fldCharType="separate"/>
      </w:r>
      <w:r w:rsidR="009248D4">
        <w:rPr>
          <w:rFonts w:eastAsia="Times New Roman"/>
          <w:b/>
        </w:rPr>
        <w:t> </w:t>
      </w:r>
      <w:r w:rsidR="009248D4">
        <w:rPr>
          <w:rFonts w:eastAsia="Times New Roman"/>
          <w:b/>
        </w:rPr>
        <w:t> </w:t>
      </w:r>
      <w:r w:rsidR="009248D4">
        <w:rPr>
          <w:rFonts w:eastAsia="Times New Roman"/>
          <w:b/>
        </w:rPr>
        <w:t> </w:t>
      </w:r>
      <w:r w:rsidR="009248D4">
        <w:rPr>
          <w:rFonts w:eastAsia="Times New Roman"/>
          <w:b/>
        </w:rPr>
        <w:t> </w:t>
      </w:r>
      <w:r w:rsidR="009248D4">
        <w:rPr>
          <w:rFonts w:eastAsia="Times New Roman"/>
          <w:b/>
        </w:rPr>
        <w:t> </w:t>
      </w:r>
      <w:r w:rsidR="007F2C9F" w:rsidRPr="00570374">
        <w:rPr>
          <w:rFonts w:eastAsia="Times New Roman"/>
          <w:b/>
        </w:rPr>
        <w:fldChar w:fldCharType="end"/>
      </w:r>
      <w:r w:rsidRPr="00570374">
        <w:rPr>
          <w:rFonts w:eastAsia="Times New Roman"/>
          <w:b/>
        </w:rPr>
        <w:t>/</w:t>
      </w:r>
      <w:r w:rsidR="007F2C9F"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007F2C9F" w:rsidRPr="00570374">
        <w:rPr>
          <w:rFonts w:eastAsia="Times New Roman"/>
          <w:b/>
        </w:rPr>
      </w:r>
      <w:r w:rsidR="007F2C9F" w:rsidRPr="00570374">
        <w:rPr>
          <w:rFonts w:eastAsia="Times New Roman"/>
          <w:b/>
        </w:rPr>
        <w:fldChar w:fldCharType="separate"/>
      </w:r>
      <w:r w:rsidR="009248D4">
        <w:rPr>
          <w:rFonts w:eastAsia="Times New Roman"/>
          <w:b/>
        </w:rPr>
        <w:t> </w:t>
      </w:r>
      <w:r w:rsidR="009248D4">
        <w:rPr>
          <w:rFonts w:eastAsia="Times New Roman"/>
          <w:b/>
        </w:rPr>
        <w:t> </w:t>
      </w:r>
      <w:r w:rsidR="009248D4">
        <w:rPr>
          <w:rFonts w:eastAsia="Times New Roman"/>
          <w:b/>
        </w:rPr>
        <w:t> </w:t>
      </w:r>
      <w:r w:rsidR="009248D4">
        <w:rPr>
          <w:rFonts w:eastAsia="Times New Roman"/>
          <w:b/>
        </w:rPr>
        <w:t> </w:t>
      </w:r>
      <w:r w:rsidR="009248D4">
        <w:rPr>
          <w:rFonts w:eastAsia="Times New Roman"/>
          <w:b/>
        </w:rPr>
        <w:t> </w:t>
      </w:r>
      <w:r w:rsidR="007F2C9F" w:rsidRPr="00570374">
        <w:rPr>
          <w:rFonts w:eastAsia="Times New Roman"/>
          <w:b/>
        </w:rPr>
        <w:fldChar w:fldCharType="end"/>
      </w:r>
    </w:p>
    <w:p w14:paraId="27035679" w14:textId="77777777" w:rsidR="00735E62" w:rsidRPr="00570374" w:rsidRDefault="00735E62" w:rsidP="00735E62">
      <w:pPr>
        <w:pStyle w:val="Rodap1"/>
        <w:tabs>
          <w:tab w:val="clear" w:pos="4419"/>
          <w:tab w:val="clear" w:pos="8838"/>
        </w:tabs>
        <w:ind w:left="12141"/>
        <w:jc w:val="both"/>
        <w:rPr>
          <w:rFonts w:eastAsia="Times New Roman"/>
        </w:rPr>
      </w:pPr>
    </w:p>
    <w:p w14:paraId="46192724"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007F2C9F"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0D0D88">
        <w:rPr>
          <w:rFonts w:ascii="Times New Roman" w:hAnsi="Times New Roman" w:cs="Times New Roman"/>
        </w:rPr>
        <w:t> </w:t>
      </w:r>
      <w:r w:rsidR="000D0D88">
        <w:rPr>
          <w:rFonts w:ascii="Times New Roman" w:hAnsi="Times New Roman" w:cs="Times New Roman"/>
        </w:rPr>
        <w:t> </w:t>
      </w:r>
      <w:r w:rsidR="000D0D88">
        <w:rPr>
          <w:rFonts w:ascii="Times New Roman" w:hAnsi="Times New Roman" w:cs="Times New Roman"/>
        </w:rPr>
        <w:t> </w:t>
      </w:r>
      <w:r w:rsidR="000D0D88">
        <w:rPr>
          <w:rFonts w:ascii="Times New Roman" w:hAnsi="Times New Roman" w:cs="Times New Roman"/>
        </w:rPr>
        <w:t> </w:t>
      </w:r>
      <w:r w:rsidR="000D0D88">
        <w:rPr>
          <w:rFonts w:ascii="Times New Roman" w:hAnsi="Times New Roman" w:cs="Times New Roman"/>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E A EMPRESA </w:t>
      </w:r>
      <w:r w:rsidR="007F2C9F"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248D4">
        <w:rPr>
          <w:rFonts w:ascii="Times New Roman" w:hAnsi="Times New Roman" w:cs="Times New Roman"/>
        </w:rPr>
        <w:t> </w:t>
      </w:r>
      <w:r w:rsidR="009248D4">
        <w:rPr>
          <w:rFonts w:ascii="Times New Roman" w:hAnsi="Times New Roman" w:cs="Times New Roman"/>
        </w:rPr>
        <w:t> </w:t>
      </w:r>
      <w:r w:rsidR="009248D4">
        <w:rPr>
          <w:rFonts w:ascii="Times New Roman" w:hAnsi="Times New Roman" w:cs="Times New Roman"/>
        </w:rPr>
        <w:t> </w:t>
      </w:r>
      <w:r w:rsidR="009248D4">
        <w:rPr>
          <w:rFonts w:ascii="Times New Roman" w:hAnsi="Times New Roman" w:cs="Times New Roman"/>
        </w:rPr>
        <w:t> </w:t>
      </w:r>
      <w:r w:rsidR="009248D4">
        <w:rPr>
          <w:rFonts w:ascii="Times New Roman" w:hAnsi="Times New Roman" w:cs="Times New Roman"/>
        </w:rPr>
        <w:t> </w:t>
      </w:r>
      <w:r w:rsidR="007F2C9F" w:rsidRPr="00570374">
        <w:rPr>
          <w:rFonts w:ascii="Times New Roman" w:hAnsi="Times New Roman" w:cs="Times New Roman"/>
        </w:rPr>
        <w:fldChar w:fldCharType="end"/>
      </w:r>
      <w:r w:rsidRPr="00570374">
        <w:rPr>
          <w:rFonts w:ascii="Times New Roman" w:hAnsi="Times New Roman" w:cs="Times New Roman"/>
          <w:spacing w:val="-10"/>
        </w:rPr>
        <w:t>NA FORMA ABAIXO:</w:t>
      </w:r>
    </w:p>
    <w:p w14:paraId="4DFF58FC" w14:textId="77777777" w:rsidR="00735E62" w:rsidRPr="00072B0E" w:rsidRDefault="00735E62" w:rsidP="00735E62">
      <w:pPr>
        <w:ind w:left="3612"/>
        <w:jc w:val="both"/>
        <w:rPr>
          <w:rFonts w:ascii="Times New Roman" w:hAnsi="Times New Roman" w:cs="Times New Roman"/>
        </w:rPr>
      </w:pPr>
    </w:p>
    <w:p w14:paraId="58058B45" w14:textId="77777777"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7BCBA18" w14:textId="77777777" w:rsidR="00065B70" w:rsidRPr="00072B0E" w:rsidRDefault="00065B70" w:rsidP="00065B70">
      <w:pPr>
        <w:jc w:val="both"/>
        <w:rPr>
          <w:rFonts w:ascii="Times New Roman" w:hAnsi="Times New Roman" w:cs="Times New Roman"/>
        </w:rPr>
      </w:pPr>
    </w:p>
    <w:p w14:paraId="4E3C175D" w14:textId="77777777"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rPr>
        <w:t xml:space="preserve">portador da cédula de identidade R.G. n. º </w:t>
      </w:r>
      <w:r w:rsidR="007F2C9F"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F2C9F"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72593328" w14:textId="77777777" w:rsidR="00065B70" w:rsidRPr="00072B0E" w:rsidRDefault="00065B70" w:rsidP="00065B70">
      <w:pPr>
        <w:jc w:val="both"/>
        <w:rPr>
          <w:rFonts w:ascii="Times New Roman" w:hAnsi="Times New Roman" w:cs="Times New Roman"/>
        </w:rPr>
      </w:pPr>
    </w:p>
    <w:p w14:paraId="630C86B5" w14:textId="77777777"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00591AB8" w:rsidRPr="00072B0E">
        <w:rPr>
          <w:rFonts w:ascii="Times New Roman" w:hAnsi="Times New Roman" w:cs="Times New Roman"/>
        </w:rPr>
        <w:t>n.º</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7F2C9F"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298AD49" w14:textId="77777777" w:rsidR="00735E62" w:rsidRPr="00570374" w:rsidRDefault="00735E62" w:rsidP="00735E62">
      <w:pPr>
        <w:jc w:val="both"/>
        <w:rPr>
          <w:rFonts w:ascii="Times New Roman" w:hAnsi="Times New Roman" w:cs="Times New Roman"/>
          <w:b/>
          <w:bCs/>
        </w:rPr>
      </w:pPr>
    </w:p>
    <w:p w14:paraId="663CBA0F" w14:textId="77777777"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14:paraId="42BACB0F" w14:textId="77777777" w:rsidR="009248D4" w:rsidRPr="009248D4" w:rsidRDefault="00985411" w:rsidP="009248D4">
      <w:pPr>
        <w:jc w:val="both"/>
        <w:rPr>
          <w:rFonts w:ascii="Times New Roman" w:hAnsi="Times New Roman" w:cs="Times New Roman"/>
          <w:noProof/>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7F2C9F"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248D4" w:rsidRPr="009248D4">
        <w:rPr>
          <w:rFonts w:ascii="Times New Roman" w:hAnsi="Times New Roman" w:cs="Times New Roman"/>
          <w:noProof/>
        </w:rPr>
        <w:t>Ônibus rodoviário</w:t>
      </w:r>
    </w:p>
    <w:p w14:paraId="130CD0B9" w14:textId="77777777" w:rsidR="001B368E" w:rsidRPr="00570374" w:rsidRDefault="009248D4" w:rsidP="009248D4">
      <w:pPr>
        <w:jc w:val="both"/>
        <w:rPr>
          <w:rFonts w:ascii="Times New Roman" w:hAnsi="Times New Roman" w:cs="Times New Roman"/>
        </w:rPr>
      </w:pPr>
      <w:r w:rsidRPr="009248D4">
        <w:rPr>
          <w:rFonts w:ascii="Times New Roman" w:hAnsi="Times New Roman" w:cs="Times New Roman"/>
          <w:noProof/>
        </w:rPr>
        <w:t>novo, zero quilômetro.</w:t>
      </w:r>
      <w:r w:rsidR="007F2C9F" w:rsidRPr="00570374">
        <w:rPr>
          <w:rFonts w:ascii="Times New Roman" w:hAnsi="Times New Roman" w:cs="Times New Roman"/>
        </w:rPr>
        <w:fldChar w:fldCharType="end"/>
      </w:r>
    </w:p>
    <w:p w14:paraId="6DB00D9D" w14:textId="77777777"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16073A05"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00735E62" w:rsidRPr="00570374">
        <w:rPr>
          <w:rFonts w:ascii="Times New Roman" w:hAnsi="Times New Roman" w:cs="Times New Roman"/>
        </w:rPr>
        <w:t>Também deverão ser apresentados manuais completos de operação e manutenção detalhados.</w:t>
      </w:r>
    </w:p>
    <w:p w14:paraId="2E49A091" w14:textId="77777777"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59A1B0D8" w14:textId="77777777" w:rsidR="00735E62" w:rsidRPr="00570374" w:rsidRDefault="00735E62" w:rsidP="00735E62">
      <w:pPr>
        <w:pStyle w:val="Corpodetexto"/>
        <w:spacing w:after="0"/>
        <w:jc w:val="both"/>
        <w:rPr>
          <w:rFonts w:eastAsia="Times New Roman"/>
        </w:rPr>
      </w:pPr>
    </w:p>
    <w:p w14:paraId="2B0A23F7"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3F1277DF" w14:textId="77777777"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F2C9F"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F2C9F"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428D883E" w14:textId="77777777"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AB09162" w14:textId="77777777" w:rsidR="00735E62" w:rsidRPr="00570374" w:rsidRDefault="00735E62" w:rsidP="00735E62">
      <w:pPr>
        <w:jc w:val="both"/>
        <w:rPr>
          <w:rFonts w:ascii="Times New Roman" w:hAnsi="Times New Roman" w:cs="Times New Roman"/>
          <w:b/>
          <w:bCs/>
        </w:rPr>
      </w:pPr>
    </w:p>
    <w:p w14:paraId="72C634CA"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38E42192" w14:textId="0A37DEF9"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F2C9F"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248D4">
        <w:rPr>
          <w:rFonts w:ascii="Times New Roman" w:hAnsi="Times New Roman" w:cs="Times New Roman"/>
          <w:noProof/>
        </w:rPr>
        <w:t>dotação orçament</w:t>
      </w:r>
      <w:r w:rsidR="00B83893">
        <w:rPr>
          <w:rFonts w:ascii="Times New Roman" w:hAnsi="Times New Roman" w:cs="Times New Roman"/>
          <w:noProof/>
        </w:rPr>
        <w:t>á</w:t>
      </w:r>
      <w:r w:rsidR="009248D4">
        <w:rPr>
          <w:rFonts w:ascii="Times New Roman" w:hAnsi="Times New Roman" w:cs="Times New Roman"/>
          <w:noProof/>
        </w:rPr>
        <w:t>ria</w:t>
      </w:r>
      <w:r w:rsidR="007F2C9F" w:rsidRPr="00570374">
        <w:rPr>
          <w:rFonts w:ascii="Times New Roman" w:hAnsi="Times New Roman" w:cs="Times New Roman"/>
        </w:rPr>
        <w:fldChar w:fldCharType="end"/>
      </w:r>
      <w:r w:rsidR="00735E62" w:rsidRPr="00570374">
        <w:rPr>
          <w:rFonts w:ascii="Times New Roman" w:hAnsi="Times New Roman" w:cs="Times New Roman"/>
        </w:rPr>
        <w:t>.</w:t>
      </w:r>
    </w:p>
    <w:p w14:paraId="22E89F01" w14:textId="77777777" w:rsidR="00561EB9" w:rsidRPr="00570374" w:rsidRDefault="00561EB9" w:rsidP="00735E62">
      <w:pPr>
        <w:jc w:val="both"/>
        <w:rPr>
          <w:rFonts w:ascii="Times New Roman" w:hAnsi="Times New Roman" w:cs="Times New Roman"/>
        </w:rPr>
      </w:pPr>
    </w:p>
    <w:p w14:paraId="5128AF58" w14:textId="77777777"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2F1B7D" w:rsidRPr="00570374">
        <w:rPr>
          <w:rFonts w:ascii="Times New Roman" w:hAnsi="Times New Roman" w:cs="Times New Roman"/>
          <w:b/>
          <w:bCs/>
        </w:rPr>
        <w:t xml:space="preserve">CONDIÇÕES DE ENTREGA E RECEBIMENTO </w:t>
      </w:r>
    </w:p>
    <w:p w14:paraId="20DBB5D6" w14:textId="77777777"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27DB97AE" w14:textId="57FD4DF4"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7F2C9F"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EC0A29">
        <w:rPr>
          <w:rFonts w:ascii="Times New Roman" w:hAnsi="Times New Roman" w:cs="Times New Roman"/>
        </w:rPr>
        <w:t>200</w:t>
      </w:r>
      <w:r w:rsidR="007F2C9F" w:rsidRPr="00570374">
        <w:rPr>
          <w:rFonts w:ascii="Times New Roman" w:hAnsi="Times New Roman" w:cs="Times New Roman"/>
        </w:rPr>
        <w:fldChar w:fldCharType="end"/>
      </w:r>
      <w:r w:rsidR="00004249" w:rsidRPr="00072B0E">
        <w:rPr>
          <w:rFonts w:ascii="Times New Roman" w:hAnsi="Times New Roman" w:cs="Times New Roman"/>
          <w:i/>
          <w:iCs/>
        </w:rPr>
        <w:t>(inserir o prazo)</w:t>
      </w:r>
      <w:r w:rsidR="007F2C9F"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9248D4">
        <w:rPr>
          <w:rFonts w:ascii="Times New Roman" w:hAnsi="Times New Roman" w:cs="Times New Roman"/>
          <w:noProof/>
        </w:rPr>
        <w:t>(</w:t>
      </w:r>
      <w:r w:rsidR="00B83893">
        <w:rPr>
          <w:rFonts w:ascii="Times New Roman" w:hAnsi="Times New Roman" w:cs="Times New Roman"/>
          <w:noProof/>
        </w:rPr>
        <w:t>duzentos) dias</w:t>
      </w:r>
      <w:r w:rsidR="007F2C9F"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p>
    <w:p w14:paraId="2E56A5E2" w14:textId="77777777"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4D26A75E" w14:textId="77777777"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p>
    <w:p w14:paraId="5EEF99F0" w14:textId="77777777" w:rsidR="002611E8" w:rsidRPr="00570374" w:rsidRDefault="002611E8" w:rsidP="00735E62">
      <w:pPr>
        <w:jc w:val="both"/>
        <w:rPr>
          <w:rFonts w:ascii="Times New Roman" w:hAnsi="Times New Roman" w:cs="Times New Roman"/>
        </w:rPr>
      </w:pPr>
    </w:p>
    <w:p w14:paraId="28F16F65" w14:textId="77777777"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514B3C0C"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E4B87B4" w14:textId="77777777"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42A1DB15" w14:textId="77777777"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p>
    <w:p w14:paraId="565E9489" w14:textId="77777777"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057538CB"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7D10823C"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D61245D" w14:textId="77777777"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007F2C9F"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248D4">
        <w:rPr>
          <w:rFonts w:ascii="Times New Roman" w:hAnsi="Times New Roman" w:cs="Times New Roman"/>
          <w:noProof/>
        </w:rPr>
        <w:t>Altamira do Paraná</w:t>
      </w:r>
      <w:r w:rsidR="007F2C9F"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248D4">
        <w:rPr>
          <w:rFonts w:ascii="Times New Roman" w:hAnsi="Times New Roman" w:cs="Times New Roman"/>
          <w:noProof/>
        </w:rPr>
        <w:t>78.069.143/0001-47</w:t>
      </w:r>
      <w:r w:rsidR="007F2C9F" w:rsidRPr="00570374">
        <w:rPr>
          <w:rFonts w:ascii="Times New Roman" w:hAnsi="Times New Roman" w:cs="Times New Roman"/>
        </w:rPr>
        <w:fldChar w:fldCharType="end"/>
      </w:r>
      <w:bookmarkEnd w:id="88"/>
      <w:r w:rsidRPr="00570374">
        <w:rPr>
          <w:rFonts w:ascii="Times New Roman" w:hAnsi="Times New Roman" w:cs="Times New Roman"/>
        </w:rPr>
        <w:t>.</w:t>
      </w:r>
    </w:p>
    <w:p w14:paraId="12BD0BA2" w14:textId="77777777" w:rsidR="00735E62" w:rsidRPr="00570374" w:rsidRDefault="00735E62" w:rsidP="00735E62">
      <w:pPr>
        <w:jc w:val="both"/>
        <w:rPr>
          <w:rFonts w:ascii="Times New Roman" w:hAnsi="Times New Roman" w:cs="Times New Roman"/>
          <w:b/>
          <w:bCs/>
        </w:rPr>
      </w:pPr>
    </w:p>
    <w:p w14:paraId="79740576" w14:textId="77777777"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7302883C" w14:textId="77777777"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200 (duzentos)</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4331561D" w14:textId="77777777"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56C17B2A" w14:textId="77777777"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579ED1EC" w14:textId="77777777"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02E83882" w14:textId="77777777"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21CC8AAD" w14:textId="77777777"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3EF0D236" w14:textId="77777777"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7BD3769" w14:textId="77777777"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71039028" w14:textId="77777777"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 xml:space="preserve">Enquanto perdurar o impedimento, o CONTRATANTE se reserva o direito de extinguir o presente contrato e contratar o fornecimento do equipamento com outro fornecedor, desde que </w:t>
      </w:r>
      <w:r w:rsidR="00735E62" w:rsidRPr="00570374">
        <w:rPr>
          <w:rFonts w:ascii="Times New Roman" w:hAnsi="Times New Roman" w:cs="Times New Roman"/>
        </w:rPr>
        <w:lastRenderedPageBreak/>
        <w:t>respeitadas as condições desta licitação, não cabendo direito à CONTRATADA de formular qualquer reivindicação, pleito ou reclamação.</w:t>
      </w:r>
    </w:p>
    <w:p w14:paraId="30BE46A4" w14:textId="77777777" w:rsidR="00735E62" w:rsidRPr="00570374" w:rsidRDefault="00735E62" w:rsidP="00735E62">
      <w:pPr>
        <w:jc w:val="both"/>
        <w:rPr>
          <w:rFonts w:ascii="Times New Roman" w:hAnsi="Times New Roman" w:cs="Times New Roman"/>
        </w:rPr>
      </w:pPr>
    </w:p>
    <w:p w14:paraId="0EA8E204"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7FF35E29" w14:textId="77777777"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36703944"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0A51AE9D"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7AA46664"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0FF914B9"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619CC390"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56075AA8"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32DB5B8" w14:textId="77777777"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comofalhas ou imperfeições constatadas em suas características de operação, sob pena de aplicação da penalidade prevista no edital;</w:t>
      </w:r>
    </w:p>
    <w:p w14:paraId="3BA15A1E" w14:textId="77777777"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380AF78E" w14:textId="77777777"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17C7E771" w14:textId="77777777"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6B06A042" w14:textId="77777777"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783EE561" w14:textId="77777777"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1FF2BF8A" w14:textId="77777777"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3EAACA01" w14:textId="77777777"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39145D08" w14:textId="77777777" w:rsidR="003C6E5A" w:rsidRPr="00570374" w:rsidRDefault="003C6E5A" w:rsidP="00735E62">
      <w:pPr>
        <w:jc w:val="both"/>
        <w:rPr>
          <w:rStyle w:val="Hyperlink"/>
          <w:rFonts w:ascii="Times New Roman" w:hAnsi="Times New Roman" w:cs="Times New Roman"/>
          <w:color w:val="auto"/>
        </w:rPr>
      </w:pPr>
    </w:p>
    <w:p w14:paraId="5D41DF7C" w14:textId="77777777"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4327813F" w14:textId="77777777"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5D9628A0" w14:textId="77777777"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64A15AB0" w14:textId="77777777"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D21069A" w14:textId="77777777"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170714AB" w14:textId="77777777"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w:t>
      </w:r>
      <w:r w:rsidRPr="00570374">
        <w:rPr>
          <w:rFonts w:ascii="Times New Roman" w:hAnsi="Times New Roman" w:cs="Times New Roman"/>
          <w:color w:val="000000"/>
        </w:rPr>
        <w:lastRenderedPageBreak/>
        <w:t>verificadas, fixando prazo para a sua correção;</w:t>
      </w:r>
    </w:p>
    <w:p w14:paraId="05B0ABFB" w14:textId="77777777"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65C27713" w14:textId="77777777"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705F0B43" w14:textId="7777777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093FF0BF" w14:textId="7777777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750375F9" w14:textId="77777777"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D1C034" w14:textId="77777777"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29C7505A" w14:textId="77777777"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5E624EC8" w14:textId="77777777" w:rsidR="006B3FF3" w:rsidRPr="00570374" w:rsidRDefault="006B3FF3" w:rsidP="00735E62">
      <w:pPr>
        <w:jc w:val="both"/>
        <w:rPr>
          <w:rFonts w:ascii="Times New Roman" w:hAnsi="Times New Roman" w:cs="Times New Roman"/>
          <w:b/>
          <w:bCs/>
        </w:rPr>
      </w:pPr>
    </w:p>
    <w:p w14:paraId="7C75306F" w14:textId="77777777"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36D0141A" w14:textId="3B0E4C3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7F2C9F"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7F2C9F" w:rsidRPr="00072B0E">
        <w:rPr>
          <w:rFonts w:ascii="Times New Roman" w:hAnsi="Times New Roman" w:cs="Times New Roman"/>
          <w:i/>
          <w:iCs/>
          <w:sz w:val="24"/>
          <w:szCs w:val="24"/>
        </w:rPr>
      </w:r>
      <w:r w:rsidR="007F2C9F" w:rsidRPr="00072B0E">
        <w:rPr>
          <w:rFonts w:ascii="Times New Roman" w:hAnsi="Times New Roman" w:cs="Times New Roman"/>
          <w:i/>
          <w:iCs/>
          <w:sz w:val="24"/>
          <w:szCs w:val="24"/>
        </w:rPr>
        <w:fldChar w:fldCharType="separate"/>
      </w:r>
      <w:r w:rsidR="003A27F7" w:rsidRPr="003A27F7">
        <w:rPr>
          <w:rFonts w:ascii="Times New Roman" w:hAnsi="Times New Roman" w:cs="Times New Roman"/>
          <w:i/>
          <w:iCs/>
          <w:sz w:val="24"/>
          <w:szCs w:val="24"/>
        </w:rPr>
        <w:t>não aplicável, visto que o preço ofertado é irreajustável, conforme item 5.4 do Edital.</w:t>
      </w:r>
      <w:r w:rsidR="007F2C9F"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679FF3FF" w14:textId="77777777"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7E607392" w14:textId="77777777"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553EA47E" w14:textId="7777777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F396ABC" w14:textId="77777777"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38C09CE4" w14:textId="77777777"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504FB490" w14:textId="77777777" w:rsidR="001A5800" w:rsidRPr="00570374" w:rsidRDefault="001A5800" w:rsidP="001A5800">
      <w:pPr>
        <w:suppressAutoHyphens/>
        <w:ind w:firstLine="851"/>
        <w:jc w:val="both"/>
        <w:rPr>
          <w:rFonts w:ascii="Times New Roman" w:hAnsi="Times New Roman" w:cs="Times New Roman"/>
          <w:lang w:eastAsia="ar-SA"/>
        </w:rPr>
      </w:pPr>
    </w:p>
    <w:p w14:paraId="1CCEDB12" w14:textId="77777777"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46B70473" w14:textId="77777777"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7632917B" w14:textId="77777777" w:rsidR="00735E62" w:rsidRPr="00570374" w:rsidRDefault="00735E62" w:rsidP="00735E62">
      <w:pPr>
        <w:jc w:val="both"/>
        <w:rPr>
          <w:rFonts w:ascii="Times New Roman" w:hAnsi="Times New Roman" w:cs="Times New Roman"/>
          <w:b/>
          <w:bCs/>
        </w:rPr>
      </w:pPr>
    </w:p>
    <w:p w14:paraId="0D04167F"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70DFAE85" w14:textId="77777777"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503720D9" w14:textId="77777777" w:rsidR="00406570" w:rsidRPr="00570374" w:rsidRDefault="00406570" w:rsidP="00735E62">
      <w:pPr>
        <w:jc w:val="both"/>
        <w:rPr>
          <w:rFonts w:ascii="Times New Roman" w:hAnsi="Times New Roman" w:cs="Times New Roman"/>
        </w:rPr>
      </w:pPr>
    </w:p>
    <w:p w14:paraId="6DF3FA79" w14:textId="77777777"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43DCE566" w14:textId="77777777"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0C595432" w14:textId="77777777" w:rsidR="006216EA" w:rsidRPr="00570374" w:rsidRDefault="006216EA" w:rsidP="00735E62">
      <w:pPr>
        <w:jc w:val="both"/>
        <w:rPr>
          <w:rFonts w:ascii="Times New Roman" w:hAnsi="Times New Roman" w:cs="Times New Roman"/>
          <w:bCs/>
        </w:rPr>
      </w:pPr>
    </w:p>
    <w:p w14:paraId="59FFC958" w14:textId="77777777"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p>
    <w:p w14:paraId="44DC243D" w14:textId="77777777"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lastRenderedPageBreak/>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4C6707E2" w14:textId="77777777"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27A64D22" w14:textId="77777777"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rPr>
        <w:t>de forma</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1E9D7A3" w14:textId="77777777"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3024A39" w14:textId="77777777"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39E66DE2" w14:textId="77777777"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581256A2" w14:textId="77777777"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52927565" w14:textId="77777777"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57AE76C9" w14:textId="77777777"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5B0FE7B7" w14:textId="77777777"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0C394A80" w14:textId="77777777"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0CEBBD03" w14:textId="77777777"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p>
    <w:p w14:paraId="4ABECB85" w14:textId="77777777"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14928656" w14:textId="77777777"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54383CA0" w14:textId="77777777"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p>
    <w:p w14:paraId="0C7AA67C" w14:textId="77777777" w:rsidR="00E63B97" w:rsidRPr="00570374" w:rsidRDefault="00E63B97" w:rsidP="00735E62">
      <w:pPr>
        <w:jc w:val="both"/>
        <w:rPr>
          <w:rFonts w:ascii="Times New Roman" w:hAnsi="Times New Roman" w:cs="Times New Roman"/>
        </w:rPr>
      </w:pPr>
    </w:p>
    <w:p w14:paraId="5851AD26" w14:textId="7777777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506C7D4B" w14:textId="77777777"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D0F9510" w14:textId="77777777"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w:t>
      </w:r>
      <w:r w:rsidRPr="00FC34FF">
        <w:rPr>
          <w:rFonts w:ascii="Times New Roman" w:hAnsi="Times New Roman" w:cs="Times New Roman"/>
        </w:rPr>
        <w:lastRenderedPageBreak/>
        <w:t>Nacional de Proteção de Dados e em conformidade com o disposto na legislação de proteção de dados e privacidade em vigor.</w:t>
      </w:r>
    </w:p>
    <w:p w14:paraId="09D67975" w14:textId="77777777"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3FE2DB0" w14:textId="77777777"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92B648C" w14:textId="77777777"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20BD1DC3" w14:textId="77777777"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122B7F95" w14:textId="77777777"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9CA4462"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4FAE217E"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6647B9F6"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68B5EE61"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Pr="00570374">
        <w:rPr>
          <w:rFonts w:ascii="Times New Roman" w:hAnsi="Times New Roman" w:cs="Times New Roman"/>
          <w:sz w:val="24"/>
          <w:szCs w:val="24"/>
          <w:shd w:val="clear" w:color="auto" w:fill="FFFFFF"/>
        </w:rPr>
        <w:t>14.133/2021.</w:t>
      </w:r>
    </w:p>
    <w:bookmarkEnd w:id="89"/>
    <w:p w14:paraId="2686DB2D" w14:textId="77777777" w:rsidR="00897AC4" w:rsidRPr="00570374" w:rsidRDefault="00897AC4" w:rsidP="00897AC4">
      <w:pPr>
        <w:jc w:val="both"/>
        <w:rPr>
          <w:rFonts w:ascii="Times New Roman" w:hAnsi="Times New Roman" w:cs="Times New Roman"/>
          <w:b/>
          <w:bCs/>
        </w:rPr>
      </w:pPr>
    </w:p>
    <w:p w14:paraId="1E932252" w14:textId="7777777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0D985685" w14:textId="77777777"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283BDEAC"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1BDA225C" w14:textId="77777777"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1A64EDE7" w14:textId="77777777"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D077F86" w14:textId="77777777"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13B411E5" w14:textId="77777777"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7E1F4C57" w14:textId="77777777" w:rsidR="00897AC4" w:rsidRPr="00570374" w:rsidRDefault="00897AC4" w:rsidP="00897AC4">
      <w:pPr>
        <w:jc w:val="both"/>
        <w:rPr>
          <w:rFonts w:ascii="Times New Roman" w:hAnsi="Times New Roman" w:cs="Times New Roman"/>
          <w:b/>
        </w:rPr>
      </w:pPr>
    </w:p>
    <w:p w14:paraId="11C090C2" w14:textId="7777777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37E0C5D" w14:textId="77777777"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35AD13DE" w14:textId="77777777"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4BDFFB72" w14:textId="77777777" w:rsidR="00735E62" w:rsidRPr="00570374" w:rsidRDefault="00735E62" w:rsidP="00735E62">
      <w:pPr>
        <w:jc w:val="both"/>
        <w:rPr>
          <w:rFonts w:ascii="Times New Roman" w:hAnsi="Times New Roman" w:cs="Times New Roman"/>
        </w:rPr>
      </w:pPr>
    </w:p>
    <w:p w14:paraId="6ABE2F69"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1D2DB7AC" w14:textId="77777777"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007F2C9F"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248D4">
        <w:rPr>
          <w:rFonts w:ascii="Times New Roman" w:hAnsi="Times New Roman" w:cs="Times New Roman"/>
        </w:rPr>
        <w:t xml:space="preserve">Campina da Lagoa </w:t>
      </w:r>
      <w:r w:rsidR="007F2C9F" w:rsidRPr="00570374">
        <w:rPr>
          <w:rFonts w:ascii="Times New Roman" w:hAnsi="Times New Roman" w:cs="Times New Roman"/>
        </w:rPr>
        <w:lastRenderedPageBreak/>
        <w:fldChar w:fldCharType="end"/>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7DEC03DE" w14:textId="77777777" w:rsidR="00735E62" w:rsidRPr="00570374" w:rsidRDefault="00735E62" w:rsidP="00735E62">
      <w:pPr>
        <w:jc w:val="both"/>
        <w:rPr>
          <w:rFonts w:ascii="Times New Roman" w:hAnsi="Times New Roman" w:cs="Times New Roman"/>
        </w:rPr>
      </w:pPr>
    </w:p>
    <w:p w14:paraId="625D594D"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3237D057" w14:textId="77777777" w:rsidR="00735E62" w:rsidRPr="00570374" w:rsidRDefault="00735E62" w:rsidP="00735E62">
      <w:pPr>
        <w:jc w:val="both"/>
        <w:rPr>
          <w:rFonts w:ascii="Times New Roman" w:hAnsi="Times New Roman" w:cs="Times New Roman"/>
        </w:rPr>
      </w:pPr>
    </w:p>
    <w:p w14:paraId="22406CA1" w14:textId="76F00667" w:rsidR="00735E62" w:rsidRPr="00570374" w:rsidRDefault="007F2C9F"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427AA">
        <w:rPr>
          <w:rFonts w:ascii="Times New Roman" w:hAnsi="Times New Roman" w:cs="Times New Roman"/>
          <w:noProof/>
        </w:rPr>
        <w:t>Altamira do Paraná/PR</w:t>
      </w:r>
      <w:r w:rsidRPr="00570374">
        <w:rPr>
          <w:rFonts w:ascii="Times New Roman" w:hAnsi="Times New Roman" w:cs="Times New Roman"/>
        </w:rPr>
        <w:fldChar w:fldCharType="end"/>
      </w:r>
      <w:r w:rsidR="00735E62"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248D4">
        <w:rPr>
          <w:rFonts w:ascii="Times New Roman" w:hAnsi="Times New Roman" w:cs="Times New Roman"/>
          <w:noProof/>
        </w:rPr>
        <w:t>26</w:t>
      </w:r>
      <w:r w:rsidRPr="00570374">
        <w:rPr>
          <w:rFonts w:ascii="Times New Roman" w:hAnsi="Times New Roman" w:cs="Times New Roman"/>
        </w:rPr>
        <w:fldChar w:fldCharType="end"/>
      </w:r>
      <w:r w:rsidR="00735E62" w:rsidRPr="00570374">
        <w:rPr>
          <w:rFonts w:ascii="Times New Roman" w:hAnsi="Times New Roman" w:cs="Times New Roman"/>
        </w:rPr>
        <w:t>.</w:t>
      </w:r>
    </w:p>
    <w:p w14:paraId="1C9419DB" w14:textId="77777777" w:rsidR="00CD1632" w:rsidRPr="00570374" w:rsidRDefault="00CD1632" w:rsidP="00735E62">
      <w:pPr>
        <w:jc w:val="both"/>
        <w:rPr>
          <w:rFonts w:ascii="Times New Roman" w:hAnsi="Times New Roman" w:cs="Times New Roman"/>
        </w:rPr>
      </w:pPr>
    </w:p>
    <w:p w14:paraId="1F3D4F59" w14:textId="0329E20F" w:rsidR="000427AA" w:rsidRDefault="007F2C9F"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427AA">
        <w:rPr>
          <w:rFonts w:ascii="Times New Roman" w:hAnsi="Times New Roman" w:cs="Times New Roman"/>
        </w:rPr>
        <w:t> </w:t>
      </w:r>
      <w:r w:rsidR="000427AA">
        <w:rPr>
          <w:rFonts w:ascii="Times New Roman" w:hAnsi="Times New Roman" w:cs="Times New Roman"/>
        </w:rPr>
        <w:t> </w:t>
      </w:r>
      <w:r w:rsidR="000427AA">
        <w:rPr>
          <w:rFonts w:ascii="Times New Roman" w:hAnsi="Times New Roman" w:cs="Times New Roman"/>
        </w:rPr>
        <w:t> </w:t>
      </w:r>
      <w:r w:rsidR="000427AA">
        <w:rPr>
          <w:rFonts w:ascii="Times New Roman" w:hAnsi="Times New Roman" w:cs="Times New Roman"/>
        </w:rPr>
        <w:t> </w:t>
      </w:r>
    </w:p>
    <w:p w14:paraId="78B0B754" w14:textId="56CE6CB4" w:rsidR="00735E62" w:rsidRPr="00570374" w:rsidRDefault="007F2C9F" w:rsidP="00CD1632">
      <w:pPr>
        <w:jc w:val="center"/>
        <w:rPr>
          <w:rFonts w:ascii="Times New Roman" w:hAnsi="Times New Roman" w:cs="Times New Roman"/>
        </w:rPr>
      </w:pP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00B83893">
        <w:rPr>
          <w:rFonts w:ascii="Times New Roman" w:hAnsi="Times New Roman" w:cs="Times New Roman"/>
        </w:rPr>
        <w:t> </w:t>
      </w:r>
      <w:r w:rsidRPr="00570374">
        <w:rPr>
          <w:rFonts w:ascii="Times New Roman" w:hAnsi="Times New Roman" w:cs="Times New Roman"/>
        </w:rPr>
        <w:fldChar w:fldCharType="end"/>
      </w:r>
    </w:p>
    <w:p w14:paraId="2E760A60"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178DE45" w14:textId="77777777" w:rsidR="00CD1632" w:rsidRPr="00570374" w:rsidRDefault="00CD1632" w:rsidP="00735E62">
      <w:pPr>
        <w:jc w:val="both"/>
        <w:rPr>
          <w:rFonts w:ascii="Times New Roman" w:hAnsi="Times New Roman" w:cs="Times New Roman"/>
        </w:rPr>
      </w:pPr>
    </w:p>
    <w:p w14:paraId="14F3A4EE"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620B0A36" w14:textId="77777777" w:rsidR="0086390F" w:rsidRPr="00570374" w:rsidRDefault="00735E62" w:rsidP="001D4B6F">
      <w:pPr>
        <w:jc w:val="center"/>
        <w:rPr>
          <w:rFonts w:ascii="Times New Roman" w:hAnsi="Times New Roman" w:cs="Times New Roman"/>
          <w:b/>
          <w:iCs/>
        </w:rPr>
      </w:pPr>
      <w:r w:rsidRPr="00570374">
        <w:rPr>
          <w:rFonts w:ascii="Times New Roman" w:hAnsi="Times New Roman" w:cs="Times New Roman"/>
        </w:rPr>
        <w:t xml:space="preserve">RG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97"/>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RG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98"/>
            <w:enabled/>
            <w:calcOnExit w:val="0"/>
            <w:textInput/>
          </w:ffData>
        </w:fldChar>
      </w:r>
      <w:r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7F2C9F" w:rsidRPr="00570374">
        <w:rPr>
          <w:rFonts w:ascii="Times New Roman" w:hAnsi="Times New Roman" w:cs="Times New Roman"/>
        </w:rPr>
        <w:fldChar w:fldCharType="end"/>
      </w:r>
    </w:p>
    <w:p w14:paraId="5C93B775" w14:textId="77777777" w:rsidR="00EB0D6D" w:rsidRDefault="00EB0D6D" w:rsidP="00A62726">
      <w:pPr>
        <w:jc w:val="center"/>
        <w:rPr>
          <w:rFonts w:ascii="Times New Roman" w:hAnsi="Times New Roman" w:cs="Times New Roman"/>
          <w:b/>
          <w:iCs/>
        </w:rPr>
      </w:pPr>
    </w:p>
    <w:p w14:paraId="29F1F300" w14:textId="77777777" w:rsidR="00EB0D6D" w:rsidRDefault="00EB0D6D" w:rsidP="00A62726">
      <w:pPr>
        <w:jc w:val="center"/>
        <w:rPr>
          <w:rFonts w:ascii="Times New Roman" w:hAnsi="Times New Roman" w:cs="Times New Roman"/>
          <w:b/>
          <w:iCs/>
        </w:rPr>
      </w:pPr>
    </w:p>
    <w:p w14:paraId="42040544" w14:textId="77777777" w:rsidR="00EB0D6D" w:rsidRDefault="00EB0D6D" w:rsidP="00A62726">
      <w:pPr>
        <w:jc w:val="center"/>
        <w:rPr>
          <w:rFonts w:ascii="Times New Roman" w:hAnsi="Times New Roman" w:cs="Times New Roman"/>
          <w:b/>
          <w:iCs/>
        </w:rPr>
      </w:pPr>
    </w:p>
    <w:p w14:paraId="2F4AD95F" w14:textId="77777777" w:rsidR="00EB0D6D" w:rsidRDefault="00EB0D6D" w:rsidP="00A62726">
      <w:pPr>
        <w:jc w:val="center"/>
        <w:rPr>
          <w:rFonts w:ascii="Times New Roman" w:hAnsi="Times New Roman" w:cs="Times New Roman"/>
          <w:b/>
          <w:iCs/>
        </w:rPr>
      </w:pPr>
    </w:p>
    <w:p w14:paraId="6581D8EB" w14:textId="77777777" w:rsidR="00EB0D6D" w:rsidRDefault="00EB0D6D" w:rsidP="00A62726">
      <w:pPr>
        <w:jc w:val="center"/>
        <w:rPr>
          <w:rFonts w:ascii="Times New Roman" w:hAnsi="Times New Roman" w:cs="Times New Roman"/>
          <w:b/>
          <w:iCs/>
        </w:rPr>
      </w:pPr>
    </w:p>
    <w:p w14:paraId="416B8D2E" w14:textId="77777777" w:rsidR="00EB0D6D" w:rsidRDefault="00EB0D6D" w:rsidP="00A62726">
      <w:pPr>
        <w:jc w:val="center"/>
        <w:rPr>
          <w:rFonts w:ascii="Times New Roman" w:hAnsi="Times New Roman" w:cs="Times New Roman"/>
          <w:b/>
          <w:iCs/>
        </w:rPr>
      </w:pPr>
    </w:p>
    <w:p w14:paraId="5614076F" w14:textId="77777777" w:rsidR="00EB0D6D" w:rsidRDefault="00EB0D6D" w:rsidP="00A62726">
      <w:pPr>
        <w:jc w:val="center"/>
        <w:rPr>
          <w:rFonts w:ascii="Times New Roman" w:hAnsi="Times New Roman" w:cs="Times New Roman"/>
          <w:b/>
          <w:iCs/>
        </w:rPr>
      </w:pPr>
    </w:p>
    <w:p w14:paraId="596E127A" w14:textId="77777777" w:rsidR="00EB0D6D" w:rsidRDefault="00EB0D6D" w:rsidP="00A62726">
      <w:pPr>
        <w:jc w:val="center"/>
        <w:rPr>
          <w:rFonts w:ascii="Times New Roman" w:hAnsi="Times New Roman" w:cs="Times New Roman"/>
          <w:b/>
          <w:iCs/>
        </w:rPr>
      </w:pPr>
    </w:p>
    <w:p w14:paraId="6EC7B466" w14:textId="77777777" w:rsidR="00EB0D6D" w:rsidRDefault="00EB0D6D" w:rsidP="00A62726">
      <w:pPr>
        <w:jc w:val="center"/>
        <w:rPr>
          <w:rFonts w:ascii="Times New Roman" w:hAnsi="Times New Roman" w:cs="Times New Roman"/>
          <w:b/>
          <w:iCs/>
        </w:rPr>
      </w:pPr>
    </w:p>
    <w:p w14:paraId="7E60A456" w14:textId="77777777" w:rsidR="00EB0D6D" w:rsidRDefault="00EB0D6D" w:rsidP="00A62726">
      <w:pPr>
        <w:jc w:val="center"/>
        <w:rPr>
          <w:rFonts w:ascii="Times New Roman" w:hAnsi="Times New Roman" w:cs="Times New Roman"/>
          <w:b/>
          <w:iCs/>
        </w:rPr>
      </w:pPr>
    </w:p>
    <w:p w14:paraId="5C8D7E09" w14:textId="77777777" w:rsidR="00EB0D6D" w:rsidRDefault="00EB0D6D" w:rsidP="00A62726">
      <w:pPr>
        <w:jc w:val="center"/>
        <w:rPr>
          <w:rFonts w:ascii="Times New Roman" w:hAnsi="Times New Roman" w:cs="Times New Roman"/>
          <w:b/>
          <w:iCs/>
        </w:rPr>
      </w:pPr>
    </w:p>
    <w:p w14:paraId="3B2916C8" w14:textId="77777777" w:rsidR="00EB0D6D" w:rsidRDefault="00EB0D6D" w:rsidP="00A62726">
      <w:pPr>
        <w:jc w:val="center"/>
        <w:rPr>
          <w:rFonts w:ascii="Times New Roman" w:hAnsi="Times New Roman" w:cs="Times New Roman"/>
          <w:b/>
          <w:iCs/>
        </w:rPr>
      </w:pPr>
    </w:p>
    <w:p w14:paraId="325BC5A2" w14:textId="77777777" w:rsidR="00EB0D6D" w:rsidRDefault="00EB0D6D" w:rsidP="00A62726">
      <w:pPr>
        <w:jc w:val="center"/>
        <w:rPr>
          <w:rFonts w:ascii="Times New Roman" w:hAnsi="Times New Roman" w:cs="Times New Roman"/>
          <w:b/>
          <w:iCs/>
        </w:rPr>
      </w:pPr>
    </w:p>
    <w:p w14:paraId="05B99C91" w14:textId="77777777" w:rsidR="00EB0D6D" w:rsidRDefault="00EB0D6D" w:rsidP="00A62726">
      <w:pPr>
        <w:jc w:val="center"/>
        <w:rPr>
          <w:rFonts w:ascii="Times New Roman" w:hAnsi="Times New Roman" w:cs="Times New Roman"/>
          <w:b/>
          <w:iCs/>
        </w:rPr>
      </w:pPr>
    </w:p>
    <w:p w14:paraId="3CB80971" w14:textId="77777777" w:rsidR="00EB0D6D" w:rsidRDefault="00EB0D6D" w:rsidP="00A62726">
      <w:pPr>
        <w:jc w:val="center"/>
        <w:rPr>
          <w:rFonts w:ascii="Times New Roman" w:hAnsi="Times New Roman" w:cs="Times New Roman"/>
          <w:b/>
          <w:iCs/>
        </w:rPr>
      </w:pPr>
    </w:p>
    <w:p w14:paraId="7B4F18AD" w14:textId="77777777" w:rsidR="00EB0D6D" w:rsidRDefault="00EB0D6D" w:rsidP="00A62726">
      <w:pPr>
        <w:jc w:val="center"/>
        <w:rPr>
          <w:rFonts w:ascii="Times New Roman" w:hAnsi="Times New Roman" w:cs="Times New Roman"/>
          <w:b/>
          <w:iCs/>
        </w:rPr>
      </w:pPr>
    </w:p>
    <w:p w14:paraId="2472A2E1" w14:textId="77777777" w:rsidR="00EB0D6D" w:rsidRDefault="00EB0D6D" w:rsidP="00A62726">
      <w:pPr>
        <w:jc w:val="center"/>
        <w:rPr>
          <w:rFonts w:ascii="Times New Roman" w:hAnsi="Times New Roman" w:cs="Times New Roman"/>
          <w:b/>
          <w:iCs/>
        </w:rPr>
      </w:pPr>
    </w:p>
    <w:p w14:paraId="5CDF594B" w14:textId="77777777" w:rsidR="00EB0D6D" w:rsidRDefault="00EB0D6D" w:rsidP="00A62726">
      <w:pPr>
        <w:jc w:val="center"/>
        <w:rPr>
          <w:rFonts w:ascii="Times New Roman" w:hAnsi="Times New Roman" w:cs="Times New Roman"/>
          <w:b/>
          <w:iCs/>
        </w:rPr>
      </w:pPr>
    </w:p>
    <w:p w14:paraId="7F717DFD" w14:textId="77777777" w:rsidR="00EB0D6D" w:rsidRDefault="00EB0D6D" w:rsidP="00A62726">
      <w:pPr>
        <w:jc w:val="center"/>
        <w:rPr>
          <w:rFonts w:ascii="Times New Roman" w:hAnsi="Times New Roman" w:cs="Times New Roman"/>
          <w:b/>
          <w:iCs/>
        </w:rPr>
      </w:pPr>
    </w:p>
    <w:p w14:paraId="3FFB5AC1" w14:textId="77777777" w:rsidR="00EB0D6D" w:rsidRDefault="00EB0D6D" w:rsidP="00A62726">
      <w:pPr>
        <w:jc w:val="center"/>
        <w:rPr>
          <w:rFonts w:ascii="Times New Roman" w:hAnsi="Times New Roman" w:cs="Times New Roman"/>
          <w:b/>
          <w:iCs/>
        </w:rPr>
      </w:pPr>
    </w:p>
    <w:p w14:paraId="28D58418" w14:textId="77777777" w:rsidR="00EB0D6D" w:rsidRDefault="00EB0D6D" w:rsidP="00A62726">
      <w:pPr>
        <w:jc w:val="center"/>
        <w:rPr>
          <w:rFonts w:ascii="Times New Roman" w:hAnsi="Times New Roman" w:cs="Times New Roman"/>
          <w:b/>
          <w:iCs/>
        </w:rPr>
      </w:pPr>
    </w:p>
    <w:p w14:paraId="2239485D" w14:textId="77777777" w:rsidR="00EB0D6D" w:rsidRDefault="00EB0D6D" w:rsidP="00A62726">
      <w:pPr>
        <w:jc w:val="center"/>
        <w:rPr>
          <w:rFonts w:ascii="Times New Roman" w:hAnsi="Times New Roman" w:cs="Times New Roman"/>
          <w:b/>
          <w:iCs/>
        </w:rPr>
      </w:pPr>
    </w:p>
    <w:p w14:paraId="0A99E1BE" w14:textId="77777777" w:rsidR="00EB0D6D" w:rsidRDefault="00EB0D6D" w:rsidP="00A62726">
      <w:pPr>
        <w:jc w:val="center"/>
        <w:rPr>
          <w:rFonts w:ascii="Times New Roman" w:hAnsi="Times New Roman" w:cs="Times New Roman"/>
          <w:b/>
          <w:iCs/>
        </w:rPr>
      </w:pPr>
    </w:p>
    <w:p w14:paraId="4C75F437" w14:textId="77777777" w:rsidR="00EB0D6D" w:rsidRDefault="00EB0D6D" w:rsidP="00A62726">
      <w:pPr>
        <w:jc w:val="center"/>
        <w:rPr>
          <w:rFonts w:ascii="Times New Roman" w:hAnsi="Times New Roman" w:cs="Times New Roman"/>
          <w:b/>
          <w:iCs/>
        </w:rPr>
      </w:pPr>
    </w:p>
    <w:p w14:paraId="6426B2AD" w14:textId="77777777" w:rsidR="00EB0D6D" w:rsidRDefault="00EB0D6D" w:rsidP="00A62726">
      <w:pPr>
        <w:jc w:val="center"/>
        <w:rPr>
          <w:rFonts w:ascii="Times New Roman" w:hAnsi="Times New Roman" w:cs="Times New Roman"/>
          <w:b/>
          <w:iCs/>
        </w:rPr>
      </w:pPr>
    </w:p>
    <w:p w14:paraId="3BA188BD" w14:textId="77777777" w:rsidR="00EB0D6D" w:rsidRDefault="00EB0D6D" w:rsidP="00A62726">
      <w:pPr>
        <w:jc w:val="center"/>
        <w:rPr>
          <w:rFonts w:ascii="Times New Roman" w:hAnsi="Times New Roman" w:cs="Times New Roman"/>
          <w:b/>
          <w:iCs/>
        </w:rPr>
      </w:pPr>
    </w:p>
    <w:p w14:paraId="3F079819" w14:textId="77777777" w:rsidR="00EB0D6D" w:rsidRDefault="00EB0D6D" w:rsidP="00A62726">
      <w:pPr>
        <w:jc w:val="center"/>
        <w:rPr>
          <w:rFonts w:ascii="Times New Roman" w:hAnsi="Times New Roman" w:cs="Times New Roman"/>
          <w:b/>
          <w:iCs/>
        </w:rPr>
      </w:pPr>
    </w:p>
    <w:p w14:paraId="2162BDF7" w14:textId="77777777" w:rsidR="00EB0D6D" w:rsidRDefault="00EB0D6D" w:rsidP="00A62726">
      <w:pPr>
        <w:jc w:val="center"/>
        <w:rPr>
          <w:rFonts w:ascii="Times New Roman" w:hAnsi="Times New Roman" w:cs="Times New Roman"/>
          <w:b/>
          <w:iCs/>
        </w:rPr>
      </w:pPr>
    </w:p>
    <w:p w14:paraId="641E8020" w14:textId="77777777" w:rsidR="00EB0D6D" w:rsidRDefault="00EB0D6D" w:rsidP="00A62726">
      <w:pPr>
        <w:jc w:val="center"/>
        <w:rPr>
          <w:rFonts w:ascii="Times New Roman" w:hAnsi="Times New Roman" w:cs="Times New Roman"/>
          <w:b/>
          <w:iCs/>
        </w:rPr>
      </w:pPr>
    </w:p>
    <w:p w14:paraId="01262BD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306C6CE9"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A9AFB04" w14:textId="77777777" w:rsidR="00372717" w:rsidRPr="00570374" w:rsidRDefault="00372717" w:rsidP="00372717">
      <w:pPr>
        <w:jc w:val="center"/>
        <w:rPr>
          <w:rFonts w:ascii="Times New Roman" w:hAnsi="Times New Roman" w:cs="Times New Roman"/>
        </w:rPr>
      </w:pPr>
    </w:p>
    <w:p w14:paraId="369C9BA9"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10C8467"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48402D5F" w14:textId="77777777" w:rsidR="00372717" w:rsidRPr="00570374" w:rsidRDefault="00372717" w:rsidP="00372717">
      <w:pPr>
        <w:jc w:val="center"/>
        <w:rPr>
          <w:rFonts w:ascii="Times New Roman" w:hAnsi="Times New Roman" w:cs="Times New Roman"/>
          <w:b/>
        </w:rPr>
      </w:pPr>
    </w:p>
    <w:p w14:paraId="61197A10" w14:textId="77777777" w:rsidR="00372717" w:rsidRPr="00570374" w:rsidRDefault="00372717" w:rsidP="00372717">
      <w:pPr>
        <w:jc w:val="both"/>
        <w:rPr>
          <w:rFonts w:ascii="Times New Roman" w:hAnsi="Times New Roman" w:cs="Times New Roman"/>
        </w:rPr>
      </w:pPr>
    </w:p>
    <w:p w14:paraId="296CAEE0"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497D92E7" w14:textId="77777777" w:rsidR="00372717" w:rsidRPr="00570374" w:rsidRDefault="00372717" w:rsidP="00372717">
      <w:pPr>
        <w:jc w:val="both"/>
        <w:rPr>
          <w:rFonts w:ascii="Times New Roman" w:hAnsi="Times New Roman" w:cs="Times New Roman"/>
        </w:rPr>
      </w:pPr>
    </w:p>
    <w:p w14:paraId="7179855A"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5DFDBAF0"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012F254D" w14:textId="77777777" w:rsidTr="00213BC6">
        <w:trPr>
          <w:trHeight w:val="2628"/>
        </w:trPr>
        <w:tc>
          <w:tcPr>
            <w:tcW w:w="9357" w:type="dxa"/>
          </w:tcPr>
          <w:p w14:paraId="69F98318"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Fornecedor:</w:t>
            </w:r>
          </w:p>
          <w:p w14:paraId="24271DDE"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CNPJ/CPF:</w:t>
            </w:r>
          </w:p>
          <w:p w14:paraId="0BB18194"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Endereço:</w:t>
            </w:r>
          </w:p>
          <w:p w14:paraId="33C4B986"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Bairro:</w:t>
            </w:r>
          </w:p>
          <w:p w14:paraId="1D0E0A58"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CEP:</w:t>
            </w:r>
          </w:p>
          <w:p w14:paraId="3EAFA271"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Telefone:                                                      Fax:                                              E-mail:</w:t>
            </w:r>
          </w:p>
          <w:p w14:paraId="72F7A609"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 xml:space="preserve">Inscrição Estadual: </w:t>
            </w:r>
          </w:p>
          <w:p w14:paraId="21A99112"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63ED5C56" w14:textId="77777777" w:rsidTr="00213BC6">
        <w:trPr>
          <w:trHeight w:val="327"/>
        </w:trPr>
        <w:tc>
          <w:tcPr>
            <w:tcW w:w="9357" w:type="dxa"/>
          </w:tcPr>
          <w:p w14:paraId="08B6B293"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Banco:                                                 Agência:                      Conta corrente:</w:t>
            </w:r>
          </w:p>
        </w:tc>
      </w:tr>
    </w:tbl>
    <w:p w14:paraId="23FC37A8" w14:textId="77777777" w:rsidR="00372717" w:rsidRPr="00570374" w:rsidRDefault="00372717" w:rsidP="00372717">
      <w:pPr>
        <w:jc w:val="both"/>
        <w:rPr>
          <w:rFonts w:ascii="Times New Roman" w:hAnsi="Times New Roman" w:cs="Times New Roman"/>
        </w:rPr>
      </w:pPr>
    </w:p>
    <w:p w14:paraId="1DEFF31D" w14:textId="77777777" w:rsidR="00372717" w:rsidRPr="00570374" w:rsidRDefault="00372717" w:rsidP="00372717">
      <w:pPr>
        <w:ind w:left="520"/>
        <w:jc w:val="both"/>
        <w:rPr>
          <w:rFonts w:ascii="Times New Roman" w:hAnsi="Times New Roman" w:cs="Times New Roman"/>
        </w:rPr>
      </w:pPr>
    </w:p>
    <w:p w14:paraId="194E532A"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CD92B8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ECD8F01" w14:textId="77777777" w:rsidTr="00213BC6">
        <w:trPr>
          <w:trHeight w:val="563"/>
        </w:trPr>
        <w:tc>
          <w:tcPr>
            <w:tcW w:w="985" w:type="dxa"/>
          </w:tcPr>
          <w:p w14:paraId="6266C502" w14:textId="77777777" w:rsidR="00372717" w:rsidRPr="00570374" w:rsidRDefault="00372717" w:rsidP="00213BC6">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1BA0D324" w14:textId="77777777" w:rsidR="00372717" w:rsidRPr="00570374" w:rsidRDefault="00372717" w:rsidP="00213BC6">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03D0D7C2" w14:textId="77777777" w:rsidR="00372717" w:rsidRPr="00570374" w:rsidRDefault="00372717" w:rsidP="00213BC6">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7DF1F27B" w14:textId="77777777" w:rsidR="00372717" w:rsidRPr="003035B8" w:rsidRDefault="00372717" w:rsidP="00213BC6">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45F0640D" w14:textId="77777777" w:rsidR="00372717" w:rsidRPr="003035B8" w:rsidRDefault="00372717" w:rsidP="00213BC6">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323B1ADE" w14:textId="77777777" w:rsidR="00372717" w:rsidRPr="003035B8" w:rsidRDefault="00372717" w:rsidP="00213BC6">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20828FD1" w14:textId="77777777" w:rsidR="00372717" w:rsidRPr="003035B8" w:rsidRDefault="00372717" w:rsidP="00213BC6">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4BD3FE3F" w14:textId="77777777" w:rsidR="00372717" w:rsidRPr="003035B8" w:rsidRDefault="00372717" w:rsidP="00213BC6">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7810FED7" w14:textId="77777777" w:rsidTr="00213BC6">
        <w:trPr>
          <w:trHeight w:val="2287"/>
        </w:trPr>
        <w:tc>
          <w:tcPr>
            <w:tcW w:w="985" w:type="dxa"/>
          </w:tcPr>
          <w:p w14:paraId="4EF3E437"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Item ( )</w:t>
            </w:r>
          </w:p>
        </w:tc>
        <w:tc>
          <w:tcPr>
            <w:tcW w:w="1216" w:type="dxa"/>
          </w:tcPr>
          <w:p w14:paraId="7D86FD6D" w14:textId="77777777" w:rsidR="00372717" w:rsidRPr="00570374" w:rsidRDefault="00372717" w:rsidP="00213BC6">
            <w:pPr>
              <w:jc w:val="both"/>
              <w:rPr>
                <w:rFonts w:ascii="Times New Roman" w:hAnsi="Times New Roman" w:cs="Times New Roman"/>
              </w:rPr>
            </w:pPr>
          </w:p>
          <w:p w14:paraId="3EB52A92" w14:textId="77777777" w:rsidR="00372717" w:rsidRPr="00570374" w:rsidRDefault="00372717" w:rsidP="00213BC6">
            <w:pPr>
              <w:jc w:val="both"/>
              <w:rPr>
                <w:rFonts w:ascii="Times New Roman" w:hAnsi="Times New Roman" w:cs="Times New Roman"/>
              </w:rPr>
            </w:pPr>
          </w:p>
          <w:p w14:paraId="472EF323" w14:textId="77777777" w:rsidR="00372717" w:rsidRPr="00570374" w:rsidRDefault="00372717" w:rsidP="00213BC6">
            <w:pPr>
              <w:jc w:val="both"/>
              <w:rPr>
                <w:rFonts w:ascii="Times New Roman" w:hAnsi="Times New Roman" w:cs="Times New Roman"/>
              </w:rPr>
            </w:pPr>
          </w:p>
          <w:p w14:paraId="6F326638" w14:textId="77777777" w:rsidR="00372717" w:rsidRPr="00570374" w:rsidRDefault="00372717" w:rsidP="00213BC6">
            <w:pPr>
              <w:jc w:val="both"/>
              <w:rPr>
                <w:rFonts w:ascii="Times New Roman" w:hAnsi="Times New Roman" w:cs="Times New Roman"/>
              </w:rPr>
            </w:pPr>
          </w:p>
          <w:p w14:paraId="7B8870BF" w14:textId="77777777" w:rsidR="00372717" w:rsidRPr="00570374" w:rsidRDefault="00372717" w:rsidP="00213BC6">
            <w:pPr>
              <w:jc w:val="both"/>
              <w:rPr>
                <w:rFonts w:ascii="Times New Roman" w:hAnsi="Times New Roman" w:cs="Times New Roman"/>
              </w:rPr>
            </w:pPr>
          </w:p>
          <w:p w14:paraId="3C5A39B6" w14:textId="77777777" w:rsidR="00372717" w:rsidRPr="00570374" w:rsidRDefault="00372717" w:rsidP="00213BC6">
            <w:pPr>
              <w:jc w:val="both"/>
              <w:rPr>
                <w:rFonts w:ascii="Times New Roman" w:hAnsi="Times New Roman" w:cs="Times New Roman"/>
              </w:rPr>
            </w:pPr>
          </w:p>
          <w:p w14:paraId="6C64CB5D" w14:textId="77777777" w:rsidR="00372717" w:rsidRPr="00570374" w:rsidRDefault="00372717" w:rsidP="00213BC6">
            <w:pPr>
              <w:jc w:val="both"/>
              <w:rPr>
                <w:rFonts w:ascii="Times New Roman" w:hAnsi="Times New Roman" w:cs="Times New Roman"/>
              </w:rPr>
            </w:pPr>
          </w:p>
          <w:p w14:paraId="71DA9D3A" w14:textId="77777777" w:rsidR="00372717" w:rsidRPr="00570374" w:rsidRDefault="00372717" w:rsidP="00213BC6">
            <w:pPr>
              <w:jc w:val="both"/>
              <w:rPr>
                <w:rFonts w:ascii="Times New Roman" w:hAnsi="Times New Roman" w:cs="Times New Roman"/>
              </w:rPr>
            </w:pPr>
          </w:p>
          <w:p w14:paraId="6ACEB061" w14:textId="77777777" w:rsidR="00372717" w:rsidRPr="00570374" w:rsidRDefault="00372717" w:rsidP="00213BC6">
            <w:pPr>
              <w:jc w:val="both"/>
              <w:rPr>
                <w:rFonts w:ascii="Times New Roman" w:hAnsi="Times New Roman" w:cs="Times New Roman"/>
              </w:rPr>
            </w:pPr>
          </w:p>
        </w:tc>
        <w:tc>
          <w:tcPr>
            <w:tcW w:w="1627" w:type="dxa"/>
          </w:tcPr>
          <w:p w14:paraId="16517240" w14:textId="77777777" w:rsidR="00372717" w:rsidRPr="00570374" w:rsidRDefault="00372717" w:rsidP="00213BC6">
            <w:pPr>
              <w:jc w:val="both"/>
              <w:rPr>
                <w:rFonts w:ascii="Times New Roman" w:hAnsi="Times New Roman" w:cs="Times New Roman"/>
              </w:rPr>
            </w:pPr>
          </w:p>
        </w:tc>
        <w:tc>
          <w:tcPr>
            <w:tcW w:w="1560" w:type="dxa"/>
          </w:tcPr>
          <w:p w14:paraId="4D98C236"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R$</w:t>
            </w:r>
          </w:p>
        </w:tc>
        <w:tc>
          <w:tcPr>
            <w:tcW w:w="1417" w:type="dxa"/>
          </w:tcPr>
          <w:p w14:paraId="785F7DF6" w14:textId="77777777" w:rsidR="00372717" w:rsidRPr="00570374" w:rsidRDefault="00372717" w:rsidP="00213BC6">
            <w:pPr>
              <w:jc w:val="both"/>
              <w:rPr>
                <w:rFonts w:ascii="Times New Roman" w:hAnsi="Times New Roman" w:cs="Times New Roman"/>
              </w:rPr>
            </w:pPr>
            <w:r w:rsidRPr="00570374">
              <w:rPr>
                <w:rFonts w:ascii="Times New Roman" w:hAnsi="Times New Roman" w:cs="Times New Roman"/>
              </w:rPr>
              <w:t>R$</w:t>
            </w:r>
          </w:p>
        </w:tc>
        <w:tc>
          <w:tcPr>
            <w:tcW w:w="1559" w:type="dxa"/>
          </w:tcPr>
          <w:p w14:paraId="0270393D" w14:textId="77777777" w:rsidR="00372717" w:rsidRPr="00570374" w:rsidRDefault="00372717" w:rsidP="00213BC6">
            <w:pPr>
              <w:jc w:val="both"/>
              <w:rPr>
                <w:rFonts w:ascii="Times New Roman" w:hAnsi="Times New Roman" w:cs="Times New Roman"/>
              </w:rPr>
            </w:pPr>
          </w:p>
        </w:tc>
        <w:tc>
          <w:tcPr>
            <w:tcW w:w="1036" w:type="dxa"/>
          </w:tcPr>
          <w:p w14:paraId="265077CF" w14:textId="77777777" w:rsidR="00372717" w:rsidRPr="00570374" w:rsidRDefault="00372717" w:rsidP="00213BC6">
            <w:pPr>
              <w:jc w:val="both"/>
              <w:rPr>
                <w:rFonts w:ascii="Times New Roman" w:hAnsi="Times New Roman" w:cs="Times New Roman"/>
              </w:rPr>
            </w:pPr>
          </w:p>
        </w:tc>
      </w:tr>
    </w:tbl>
    <w:p w14:paraId="3F0D6941" w14:textId="77777777" w:rsidR="00372717" w:rsidRPr="00570374" w:rsidRDefault="00372717" w:rsidP="00372717">
      <w:pPr>
        <w:jc w:val="both"/>
        <w:rPr>
          <w:rFonts w:ascii="Times New Roman" w:hAnsi="Times New Roman" w:cs="Times New Roman"/>
        </w:rPr>
      </w:pPr>
    </w:p>
    <w:p w14:paraId="008BB2D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A59905F" w14:textId="77777777" w:rsidR="00372717" w:rsidRPr="00570374" w:rsidRDefault="00372717" w:rsidP="00372717">
      <w:pPr>
        <w:ind w:right="-568"/>
        <w:jc w:val="both"/>
        <w:rPr>
          <w:rFonts w:ascii="Times New Roman" w:hAnsi="Times New Roman" w:cs="Times New Roman"/>
        </w:rPr>
      </w:pPr>
    </w:p>
    <w:p w14:paraId="290435F3"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007F2C9F"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84736F">
        <w:rPr>
          <w:rFonts w:ascii="Times New Roman" w:hAnsi="Times New Roman" w:cs="Times New Roman"/>
        </w:rPr>
        <w:t> </w:t>
      </w:r>
      <w:r w:rsidR="0084736F">
        <w:rPr>
          <w:rFonts w:ascii="Times New Roman" w:hAnsi="Times New Roman" w:cs="Times New Roman"/>
        </w:rPr>
        <w:t> </w:t>
      </w:r>
      <w:r w:rsidR="0084736F">
        <w:rPr>
          <w:rFonts w:ascii="Times New Roman" w:hAnsi="Times New Roman" w:cs="Times New Roman"/>
        </w:rPr>
        <w:t> </w:t>
      </w:r>
      <w:r w:rsidR="0084736F">
        <w:rPr>
          <w:rFonts w:ascii="Times New Roman" w:hAnsi="Times New Roman" w:cs="Times New Roman"/>
        </w:rPr>
        <w:t> </w:t>
      </w:r>
      <w:r w:rsidR="0084736F">
        <w:rPr>
          <w:rFonts w:ascii="Times New Roman" w:hAnsi="Times New Roman" w:cs="Times New Roman"/>
        </w:rPr>
        <w:t> </w:t>
      </w:r>
      <w:r w:rsidR="007F2C9F"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007F2C9F"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7F2C9F" w:rsidRPr="00072B0E">
        <w:rPr>
          <w:rFonts w:ascii="Times New Roman" w:hAnsi="Times New Roman" w:cs="Times New Roman"/>
        </w:rPr>
      </w:r>
      <w:r w:rsidR="007F2C9F" w:rsidRPr="00072B0E">
        <w:rPr>
          <w:rFonts w:ascii="Times New Roman" w:hAnsi="Times New Roman" w:cs="Times New Roman"/>
        </w:rPr>
        <w:fldChar w:fldCharType="separate"/>
      </w:r>
      <w:r w:rsidR="0084736F">
        <w:rPr>
          <w:rFonts w:ascii="Times New Roman" w:hAnsi="Times New Roman" w:cs="Times New Roman"/>
        </w:rPr>
        <w:t> </w:t>
      </w:r>
      <w:r w:rsidR="0084736F">
        <w:rPr>
          <w:rFonts w:ascii="Times New Roman" w:hAnsi="Times New Roman" w:cs="Times New Roman"/>
        </w:rPr>
        <w:t> </w:t>
      </w:r>
      <w:r w:rsidR="0084736F">
        <w:rPr>
          <w:rFonts w:ascii="Times New Roman" w:hAnsi="Times New Roman" w:cs="Times New Roman"/>
        </w:rPr>
        <w:t> </w:t>
      </w:r>
      <w:r w:rsidR="0084736F">
        <w:rPr>
          <w:rFonts w:ascii="Times New Roman" w:hAnsi="Times New Roman" w:cs="Times New Roman"/>
        </w:rPr>
        <w:t> </w:t>
      </w:r>
      <w:r w:rsidR="0084736F">
        <w:rPr>
          <w:rFonts w:ascii="Times New Roman" w:hAnsi="Times New Roman" w:cs="Times New Roman"/>
        </w:rPr>
        <w:t> </w:t>
      </w:r>
      <w:r w:rsidR="007F2C9F"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21967B6A" w14:textId="77777777" w:rsidR="00372717" w:rsidRPr="00072B0E" w:rsidRDefault="00372717" w:rsidP="00372717">
      <w:pPr>
        <w:ind w:right="-568"/>
        <w:jc w:val="both"/>
        <w:rPr>
          <w:rFonts w:ascii="Times New Roman" w:hAnsi="Times New Roman" w:cs="Times New Roman"/>
        </w:rPr>
      </w:pPr>
    </w:p>
    <w:p w14:paraId="25096252"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sidRPr="004304E6">
        <w:rPr>
          <w:rFonts w:ascii="Times New Roman" w:hAnsi="Times New Roman" w:cs="Times New Roman"/>
        </w:rPr>
        <w:t xml:space="preserve">O prazo de validade da proposta de preços é de </w:t>
      </w:r>
      <w:r w:rsidR="007F2C9F"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7F2C9F" w:rsidRPr="004304E6">
        <w:rPr>
          <w:rFonts w:ascii="Times New Roman" w:hAnsi="Times New Roman" w:cs="Times New Roman"/>
        </w:rPr>
      </w:r>
      <w:r w:rsidR="007F2C9F"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7F2C9F"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007F2C9F"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7F2C9F" w:rsidRPr="004304E6">
        <w:rPr>
          <w:rFonts w:ascii="Times New Roman" w:hAnsi="Times New Roman" w:cs="Times New Roman"/>
        </w:rPr>
      </w:r>
      <w:r w:rsidR="007F2C9F"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7F2C9F"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740DA696" w14:textId="77777777" w:rsidR="00372717" w:rsidRDefault="00372717" w:rsidP="00372717">
      <w:pPr>
        <w:ind w:right="-568"/>
      </w:pPr>
    </w:p>
    <w:p w14:paraId="4ABCB2ED"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sidRPr="002C4785">
        <w:rPr>
          <w:rFonts w:ascii="Times New Roman" w:hAnsi="Times New Roman" w:cs="Times New Roman"/>
        </w:rPr>
        <w:t>O prazo de garantia do objeto é de ______, conforme características técnicas.</w:t>
      </w:r>
    </w:p>
    <w:p w14:paraId="44291C04" w14:textId="77777777" w:rsidR="00372717" w:rsidRDefault="00372717" w:rsidP="00372717">
      <w:pPr>
        <w:ind w:right="-568"/>
        <w:jc w:val="both"/>
        <w:rPr>
          <w:rFonts w:ascii="Times New Roman" w:hAnsi="Times New Roman" w:cs="Times New Roman"/>
        </w:rPr>
      </w:pPr>
    </w:p>
    <w:p w14:paraId="7824B132"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32AED303" w14:textId="77777777" w:rsidR="00372717" w:rsidRDefault="00372717" w:rsidP="00372717">
      <w:pPr>
        <w:ind w:right="-285"/>
        <w:jc w:val="both"/>
        <w:rPr>
          <w:rFonts w:ascii="Times New Roman" w:hAnsi="Times New Roman" w:cs="Times New Roman"/>
        </w:rPr>
      </w:pPr>
    </w:p>
    <w:p w14:paraId="77E1D9B3"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sidRPr="007A6D96">
        <w:rPr>
          <w:rFonts w:ascii="Times New Roman" w:hAnsi="Times New Roman" w:cs="Times New Roman"/>
        </w:rPr>
        <w:t>A Assistência Técnica será realizada conforme consta no edital.</w:t>
      </w:r>
    </w:p>
    <w:p w14:paraId="2E69B066" w14:textId="77777777" w:rsidR="00372717" w:rsidRPr="00570374" w:rsidRDefault="00372717" w:rsidP="00372717">
      <w:pPr>
        <w:ind w:right="-285"/>
        <w:jc w:val="both"/>
        <w:rPr>
          <w:rFonts w:ascii="Times New Roman" w:hAnsi="Times New Roman" w:cs="Times New Roman"/>
        </w:rPr>
      </w:pPr>
    </w:p>
    <w:p w14:paraId="27A10303"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66FD4847" w14:textId="77777777" w:rsidR="00372717" w:rsidRPr="00570374" w:rsidRDefault="00372717" w:rsidP="00372717">
      <w:pPr>
        <w:ind w:right="-285"/>
        <w:jc w:val="both"/>
        <w:rPr>
          <w:rFonts w:ascii="Times New Roman" w:hAnsi="Times New Roman" w:cs="Times New Roman"/>
        </w:rPr>
      </w:pPr>
    </w:p>
    <w:p w14:paraId="1DCAC2DB"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06A21717" w14:textId="77777777" w:rsidR="00372717" w:rsidRPr="00570374" w:rsidRDefault="00372717" w:rsidP="00372717">
      <w:pPr>
        <w:ind w:right="-285"/>
        <w:jc w:val="both"/>
        <w:rPr>
          <w:rFonts w:ascii="Times New Roman" w:hAnsi="Times New Roman" w:cs="Times New Roman"/>
        </w:rPr>
      </w:pPr>
    </w:p>
    <w:p w14:paraId="135C846E" w14:textId="77777777" w:rsidR="00372717" w:rsidRPr="00570374" w:rsidRDefault="00372717" w:rsidP="00372717">
      <w:pPr>
        <w:ind w:right="-285"/>
        <w:jc w:val="both"/>
        <w:rPr>
          <w:rFonts w:ascii="Times New Roman" w:hAnsi="Times New Roman" w:cs="Times New Roman"/>
        </w:rPr>
      </w:pPr>
    </w:p>
    <w:p w14:paraId="5F5136D7"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49B1CFDD"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61F7914D" w14:textId="77777777" w:rsidTr="00213BC6">
        <w:trPr>
          <w:cantSplit/>
        </w:trPr>
        <w:tc>
          <w:tcPr>
            <w:tcW w:w="9091" w:type="dxa"/>
            <w:gridSpan w:val="2"/>
            <w:tcMar>
              <w:top w:w="0" w:type="dxa"/>
              <w:left w:w="2" w:type="dxa"/>
              <w:bottom w:w="0" w:type="dxa"/>
              <w:right w:w="2" w:type="dxa"/>
            </w:tcMar>
          </w:tcPr>
          <w:p w14:paraId="4580317E" w14:textId="77777777" w:rsidR="00372717" w:rsidRPr="00570374" w:rsidRDefault="00372717" w:rsidP="00213BC6">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16B8E644" w14:textId="77777777" w:rsidTr="00213BC6">
        <w:trPr>
          <w:cantSplit/>
        </w:trPr>
        <w:tc>
          <w:tcPr>
            <w:tcW w:w="9091" w:type="dxa"/>
            <w:gridSpan w:val="2"/>
            <w:tcMar>
              <w:top w:w="0" w:type="dxa"/>
              <w:left w:w="2" w:type="dxa"/>
              <w:bottom w:w="0" w:type="dxa"/>
              <w:right w:w="2" w:type="dxa"/>
            </w:tcMar>
          </w:tcPr>
          <w:p w14:paraId="718E31B4" w14:textId="77777777" w:rsidR="00372717" w:rsidRPr="00570374" w:rsidRDefault="00372717" w:rsidP="00213BC6">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7715B475" w14:textId="77777777" w:rsidR="00372717" w:rsidRPr="00570374" w:rsidRDefault="00372717" w:rsidP="00213BC6">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49ABEB8B" w14:textId="77777777" w:rsidTr="00213BC6">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66789F" w14:textId="77777777" w:rsidR="00372717" w:rsidRPr="00570374" w:rsidRDefault="00372717" w:rsidP="00213BC6">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2E5543" w14:textId="77777777" w:rsidR="00372717" w:rsidRPr="00570374" w:rsidRDefault="00372717" w:rsidP="00213BC6">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889BB97" w14:textId="77777777" w:rsidR="00372717" w:rsidRPr="00570374" w:rsidRDefault="00372717" w:rsidP="00213BC6">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6EE57F0" w14:textId="77777777" w:rsidR="00372717" w:rsidRPr="00570374" w:rsidRDefault="00372717" w:rsidP="00213BC6">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0B061FD" w14:textId="77777777" w:rsidR="00372717" w:rsidRPr="00570374" w:rsidRDefault="00372717" w:rsidP="00213BC6">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63781C05" w14:textId="77777777" w:rsidR="007B315A" w:rsidRPr="00570374" w:rsidRDefault="007B315A" w:rsidP="007B315A">
      <w:pPr>
        <w:tabs>
          <w:tab w:val="left" w:pos="360"/>
        </w:tabs>
        <w:jc w:val="center"/>
        <w:rPr>
          <w:rFonts w:ascii="Times New Roman" w:hAnsi="Times New Roman" w:cs="Times New Roman"/>
        </w:rPr>
      </w:pPr>
    </w:p>
    <w:p w14:paraId="11D7D492" w14:textId="77777777" w:rsidR="007A6D96" w:rsidRPr="00570374" w:rsidRDefault="007A6D96" w:rsidP="005C3911">
      <w:pPr>
        <w:jc w:val="both"/>
        <w:rPr>
          <w:rFonts w:ascii="Times New Roman" w:hAnsi="Times New Roman" w:cs="Times New Roman"/>
        </w:rPr>
      </w:pPr>
    </w:p>
    <w:p w14:paraId="200295F8" w14:textId="77777777" w:rsidR="007A6D96" w:rsidRPr="00570374" w:rsidRDefault="007A6D96" w:rsidP="005C3911">
      <w:pPr>
        <w:jc w:val="both"/>
        <w:rPr>
          <w:rFonts w:ascii="Times New Roman" w:hAnsi="Times New Roman" w:cs="Times New Roman"/>
        </w:rPr>
      </w:pPr>
    </w:p>
    <w:p w14:paraId="1E401606" w14:textId="77777777" w:rsidR="007A6D96" w:rsidRPr="00570374" w:rsidRDefault="007A6D96" w:rsidP="005C3911">
      <w:pPr>
        <w:jc w:val="both"/>
        <w:rPr>
          <w:rFonts w:ascii="Times New Roman" w:hAnsi="Times New Roman" w:cs="Times New Roman"/>
        </w:rPr>
      </w:pPr>
    </w:p>
    <w:p w14:paraId="1B99B03C"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720AAF48" w14:textId="77777777"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1EF353EC" w14:textId="77777777" w:rsidR="003C15C5" w:rsidRPr="00570374" w:rsidRDefault="003C15C5" w:rsidP="003C15C5">
      <w:pPr>
        <w:jc w:val="center"/>
        <w:rPr>
          <w:rFonts w:ascii="Times New Roman" w:hAnsi="Times New Roman" w:cs="Times New Roman"/>
          <w:b/>
        </w:rPr>
      </w:pPr>
    </w:p>
    <w:p w14:paraId="77E73476" w14:textId="77777777"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7BD487C1" w14:textId="77777777" w:rsidR="003C15C5" w:rsidRPr="00570374" w:rsidRDefault="003C15C5" w:rsidP="00A62726">
      <w:pPr>
        <w:jc w:val="center"/>
        <w:rPr>
          <w:rFonts w:ascii="Times New Roman" w:hAnsi="Times New Roman" w:cs="Times New Roman"/>
        </w:rPr>
      </w:pPr>
    </w:p>
    <w:p w14:paraId="2368DEBE"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0935DA98" w14:textId="77777777" w:rsidR="00030BA8" w:rsidRPr="00570374" w:rsidRDefault="00030BA8" w:rsidP="005C3911">
      <w:pPr>
        <w:pStyle w:val="Corpodetexto2"/>
        <w:spacing w:after="0" w:line="240" w:lineRule="auto"/>
        <w:jc w:val="center"/>
        <w:rPr>
          <w:rFonts w:ascii="Times New Roman" w:hAnsi="Times New Roman" w:cs="Times New Roman"/>
          <w:b/>
        </w:rPr>
      </w:pPr>
    </w:p>
    <w:p w14:paraId="720FBC34" w14:textId="77777777" w:rsidR="006A54D3" w:rsidRPr="00570374" w:rsidRDefault="006A54D3" w:rsidP="005C3911">
      <w:pPr>
        <w:jc w:val="both"/>
        <w:rPr>
          <w:rFonts w:ascii="Times New Roman" w:hAnsi="Times New Roman" w:cs="Times New Roman"/>
        </w:rPr>
      </w:pPr>
    </w:p>
    <w:p w14:paraId="60B3FF90" w14:textId="77777777"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4602E12" w14:textId="77777777" w:rsidR="00240493" w:rsidRPr="00570374" w:rsidRDefault="00240493" w:rsidP="005C3911">
      <w:pPr>
        <w:jc w:val="both"/>
        <w:rPr>
          <w:rFonts w:ascii="Times New Roman" w:hAnsi="Times New Roman" w:cs="Times New Roman"/>
        </w:rPr>
      </w:pPr>
    </w:p>
    <w:p w14:paraId="28D464EC" w14:textId="77777777"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rPr>
        <w:t>, residente e domiciliado no(a)</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7730794A" w14:textId="77777777" w:rsidR="00C55D2D" w:rsidRPr="00570374" w:rsidRDefault="00C55D2D" w:rsidP="005C3911">
      <w:pPr>
        <w:jc w:val="both"/>
        <w:rPr>
          <w:rFonts w:ascii="Times New Roman" w:hAnsi="Times New Roman" w:cs="Times New Roman"/>
        </w:rPr>
      </w:pPr>
    </w:p>
    <w:p w14:paraId="19A9F7A2" w14:textId="77777777"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288DBD1F" w14:textId="77777777" w:rsidR="006A54D3" w:rsidRPr="00570374" w:rsidRDefault="006A54D3" w:rsidP="005C3911">
      <w:pPr>
        <w:jc w:val="both"/>
        <w:rPr>
          <w:rFonts w:ascii="Times New Roman" w:hAnsi="Times New Roman" w:cs="Times New Roman"/>
        </w:rPr>
      </w:pPr>
    </w:p>
    <w:p w14:paraId="609D1BBC" w14:textId="77777777" w:rsidR="006A54D3" w:rsidRPr="00570374" w:rsidRDefault="006A54D3" w:rsidP="005C3911">
      <w:pPr>
        <w:jc w:val="both"/>
        <w:rPr>
          <w:rFonts w:ascii="Times New Roman" w:hAnsi="Times New Roman" w:cs="Times New Roman"/>
        </w:rPr>
      </w:pPr>
    </w:p>
    <w:p w14:paraId="063DF476" w14:textId="77777777"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11D7FB55" w14:textId="77777777" w:rsidR="006A54D3" w:rsidRPr="00570374" w:rsidRDefault="006A54D3" w:rsidP="005C3911">
      <w:pPr>
        <w:jc w:val="both"/>
        <w:rPr>
          <w:rFonts w:ascii="Times New Roman" w:hAnsi="Times New Roman" w:cs="Times New Roman"/>
        </w:rPr>
      </w:pPr>
    </w:p>
    <w:p w14:paraId="25D1A2A7" w14:textId="77777777" w:rsidR="006A54D3" w:rsidRPr="00570374" w:rsidRDefault="006A54D3" w:rsidP="005C3911">
      <w:pPr>
        <w:jc w:val="both"/>
        <w:rPr>
          <w:rFonts w:ascii="Times New Roman" w:hAnsi="Times New Roman" w:cs="Times New Roman"/>
        </w:rPr>
      </w:pPr>
    </w:p>
    <w:p w14:paraId="7659B209" w14:textId="77777777" w:rsidR="006A54D3" w:rsidRPr="00570374" w:rsidRDefault="006A54D3" w:rsidP="005C3911">
      <w:pPr>
        <w:jc w:val="both"/>
        <w:rPr>
          <w:rFonts w:ascii="Times New Roman" w:hAnsi="Times New Roman" w:cs="Times New Roman"/>
        </w:rPr>
      </w:pPr>
    </w:p>
    <w:p w14:paraId="6A100D83"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p>
    <w:p w14:paraId="04E33961" w14:textId="77777777"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1C1CE91A"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1C273A07" w14:textId="77777777"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27E9DF22"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5221E4D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795586A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0CCC016F" w14:textId="77777777" w:rsidTr="00213BC6">
        <w:trPr>
          <w:cantSplit/>
        </w:trPr>
        <w:tc>
          <w:tcPr>
            <w:tcW w:w="9089" w:type="dxa"/>
            <w:gridSpan w:val="2"/>
            <w:tcMar>
              <w:top w:w="0" w:type="dxa"/>
              <w:left w:w="2" w:type="dxa"/>
              <w:bottom w:w="0" w:type="dxa"/>
              <w:right w:w="2" w:type="dxa"/>
            </w:tcMar>
            <w:vAlign w:val="center"/>
          </w:tcPr>
          <w:p w14:paraId="611C112E"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365B5FA8" w14:textId="77777777" w:rsidTr="00213BC6">
        <w:trPr>
          <w:cantSplit/>
        </w:trPr>
        <w:tc>
          <w:tcPr>
            <w:tcW w:w="9089" w:type="dxa"/>
            <w:gridSpan w:val="2"/>
            <w:tcMar>
              <w:top w:w="0" w:type="dxa"/>
              <w:left w:w="2" w:type="dxa"/>
              <w:bottom w:w="0" w:type="dxa"/>
              <w:right w:w="2" w:type="dxa"/>
            </w:tcMar>
            <w:vAlign w:val="center"/>
          </w:tcPr>
          <w:p w14:paraId="095FAC23" w14:textId="77777777" w:rsidR="005041F6" w:rsidRPr="00570374" w:rsidRDefault="005041F6" w:rsidP="000D0D88">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007F2C9F"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007F2C9F" w:rsidRPr="00570374">
              <w:rPr>
                <w:rFonts w:ascii="Times New Roman" w:eastAsia="Arial" w:hAnsi="Times New Roman" w:cs="Times New Roman"/>
                <w:color w:val="000000"/>
                <w:kern w:val="3"/>
                <w:lang w:eastAsia="zh-CN"/>
              </w:rPr>
            </w:r>
            <w:r w:rsidR="007F2C9F" w:rsidRPr="00570374">
              <w:rPr>
                <w:rFonts w:ascii="Times New Roman" w:eastAsia="Arial" w:hAnsi="Times New Roman" w:cs="Times New Roman"/>
                <w:color w:val="000000"/>
                <w:kern w:val="3"/>
                <w:lang w:eastAsia="zh-CN"/>
              </w:rPr>
              <w:fldChar w:fldCharType="separate"/>
            </w:r>
            <w:r w:rsidR="000D0D88">
              <w:rPr>
                <w:rFonts w:ascii="Times New Roman" w:eastAsia="Arial" w:hAnsi="Times New Roman" w:cs="Times New Roman"/>
                <w:color w:val="000000"/>
                <w:kern w:val="3"/>
                <w:lang w:eastAsia="zh-CN"/>
              </w:rPr>
              <w:t> </w:t>
            </w:r>
            <w:r w:rsidR="000D0D88">
              <w:rPr>
                <w:rFonts w:ascii="Times New Roman" w:eastAsia="Arial" w:hAnsi="Times New Roman" w:cs="Times New Roman"/>
                <w:color w:val="000000"/>
                <w:kern w:val="3"/>
                <w:lang w:eastAsia="zh-CN"/>
              </w:rPr>
              <w:t> </w:t>
            </w:r>
            <w:r w:rsidR="000D0D88">
              <w:rPr>
                <w:rFonts w:ascii="Times New Roman" w:eastAsia="Arial" w:hAnsi="Times New Roman" w:cs="Times New Roman"/>
                <w:color w:val="000000"/>
                <w:kern w:val="3"/>
                <w:lang w:eastAsia="zh-CN"/>
              </w:rPr>
              <w:t> </w:t>
            </w:r>
            <w:r w:rsidR="000D0D88">
              <w:rPr>
                <w:rFonts w:ascii="Times New Roman" w:eastAsia="Arial" w:hAnsi="Times New Roman" w:cs="Times New Roman"/>
                <w:color w:val="000000"/>
                <w:kern w:val="3"/>
                <w:lang w:eastAsia="zh-CN"/>
              </w:rPr>
              <w:t> </w:t>
            </w:r>
            <w:r w:rsidR="000D0D88">
              <w:rPr>
                <w:rFonts w:ascii="Times New Roman" w:eastAsia="Arial" w:hAnsi="Times New Roman" w:cs="Times New Roman"/>
                <w:color w:val="000000"/>
                <w:kern w:val="3"/>
                <w:lang w:eastAsia="zh-CN"/>
              </w:rPr>
              <w:t> </w:t>
            </w:r>
            <w:r w:rsidR="007F2C9F" w:rsidRPr="00570374">
              <w:rPr>
                <w:rFonts w:ascii="Times New Roman" w:eastAsia="Arial" w:hAnsi="Times New Roman" w:cs="Times New Roman"/>
                <w:color w:val="000000"/>
                <w:kern w:val="3"/>
                <w:lang w:eastAsia="zh-CN"/>
              </w:rPr>
              <w:fldChar w:fldCharType="end"/>
            </w:r>
          </w:p>
        </w:tc>
      </w:tr>
      <w:tr w:rsidR="005041F6" w:rsidRPr="00570374" w14:paraId="1E2AFF8F" w14:textId="77777777" w:rsidTr="00213BC6">
        <w:trPr>
          <w:cantSplit/>
        </w:trPr>
        <w:tc>
          <w:tcPr>
            <w:tcW w:w="9089" w:type="dxa"/>
            <w:gridSpan w:val="2"/>
            <w:tcMar>
              <w:top w:w="0" w:type="dxa"/>
              <w:left w:w="2" w:type="dxa"/>
              <w:bottom w:w="0" w:type="dxa"/>
              <w:right w:w="2" w:type="dxa"/>
            </w:tcMar>
            <w:vAlign w:val="center"/>
          </w:tcPr>
          <w:p w14:paraId="6A71788F" w14:textId="77777777"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3B0BC61E" w14:textId="77777777" w:rsidTr="00213BC6">
        <w:trPr>
          <w:cantSplit/>
        </w:trPr>
        <w:tc>
          <w:tcPr>
            <w:tcW w:w="9089" w:type="dxa"/>
            <w:gridSpan w:val="2"/>
            <w:tcMar>
              <w:top w:w="0" w:type="dxa"/>
              <w:left w:w="2" w:type="dxa"/>
              <w:bottom w:w="0" w:type="dxa"/>
              <w:right w:w="2" w:type="dxa"/>
            </w:tcMar>
            <w:vAlign w:val="center"/>
          </w:tcPr>
          <w:p w14:paraId="729AE338"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4A06DCF0" w14:textId="77777777" w:rsidTr="00213BC6">
        <w:trPr>
          <w:cantSplit/>
        </w:trPr>
        <w:tc>
          <w:tcPr>
            <w:tcW w:w="9089" w:type="dxa"/>
            <w:gridSpan w:val="2"/>
            <w:tcMar>
              <w:top w:w="0" w:type="dxa"/>
              <w:left w:w="2" w:type="dxa"/>
              <w:bottom w:w="0" w:type="dxa"/>
              <w:right w:w="2" w:type="dxa"/>
            </w:tcMar>
            <w:vAlign w:val="center"/>
          </w:tcPr>
          <w:p w14:paraId="4DBC4098" w14:textId="77777777"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7F2C9F"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7F2C9F" w:rsidRPr="00570374">
              <w:rPr>
                <w:rFonts w:ascii="Times New Roman" w:hAnsi="Times New Roman" w:cs="Times New Roman"/>
              </w:rPr>
            </w:r>
            <w:r w:rsidR="007F2C9F"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7F2C9F"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5041F6" w:rsidRPr="00570374" w14:paraId="0D7394AB" w14:textId="77777777" w:rsidTr="00213BC6">
        <w:trPr>
          <w:cantSplit/>
        </w:trPr>
        <w:tc>
          <w:tcPr>
            <w:tcW w:w="9089" w:type="dxa"/>
            <w:gridSpan w:val="2"/>
            <w:tcMar>
              <w:top w:w="0" w:type="dxa"/>
              <w:left w:w="2" w:type="dxa"/>
              <w:bottom w:w="0" w:type="dxa"/>
              <w:right w:w="2" w:type="dxa"/>
            </w:tcMar>
            <w:vAlign w:val="center"/>
          </w:tcPr>
          <w:p w14:paraId="0456B53D"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2C3AF40A" w14:textId="77777777" w:rsidTr="00213BC6">
        <w:trPr>
          <w:cantSplit/>
          <w:trHeight w:val="245"/>
        </w:trPr>
        <w:tc>
          <w:tcPr>
            <w:tcW w:w="417" w:type="dxa"/>
            <w:tcMar>
              <w:top w:w="0" w:type="dxa"/>
              <w:left w:w="2" w:type="dxa"/>
              <w:bottom w:w="0" w:type="dxa"/>
              <w:right w:w="2" w:type="dxa"/>
            </w:tcMar>
          </w:tcPr>
          <w:p w14:paraId="261B1DBE"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950CFA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0BCB0205" w14:textId="77777777" w:rsidTr="00213BC6">
        <w:trPr>
          <w:cantSplit/>
          <w:trHeight w:val="245"/>
        </w:trPr>
        <w:tc>
          <w:tcPr>
            <w:tcW w:w="417" w:type="dxa"/>
            <w:tcMar>
              <w:top w:w="0" w:type="dxa"/>
              <w:left w:w="2" w:type="dxa"/>
              <w:bottom w:w="0" w:type="dxa"/>
              <w:right w:w="2" w:type="dxa"/>
            </w:tcMar>
          </w:tcPr>
          <w:p w14:paraId="6CB0EA4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5A18FD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8EF3262" w14:textId="77777777" w:rsidTr="00213BC6">
        <w:trPr>
          <w:cantSplit/>
          <w:trHeight w:val="245"/>
        </w:trPr>
        <w:tc>
          <w:tcPr>
            <w:tcW w:w="417" w:type="dxa"/>
            <w:tcMar>
              <w:top w:w="0" w:type="dxa"/>
              <w:left w:w="2" w:type="dxa"/>
              <w:bottom w:w="0" w:type="dxa"/>
              <w:right w:w="2" w:type="dxa"/>
            </w:tcMar>
          </w:tcPr>
          <w:p w14:paraId="061942C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122462CE"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7E8CF995" w14:textId="77777777" w:rsidTr="00213BC6">
        <w:trPr>
          <w:cantSplit/>
          <w:trHeight w:val="245"/>
        </w:trPr>
        <w:tc>
          <w:tcPr>
            <w:tcW w:w="417" w:type="dxa"/>
            <w:tcMar>
              <w:top w:w="0" w:type="dxa"/>
              <w:left w:w="2" w:type="dxa"/>
              <w:bottom w:w="0" w:type="dxa"/>
              <w:right w:w="2" w:type="dxa"/>
            </w:tcMar>
          </w:tcPr>
          <w:p w14:paraId="2B6CA04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014CE8D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280AD4A8" w14:textId="77777777" w:rsidTr="00213BC6">
        <w:trPr>
          <w:cantSplit/>
          <w:trHeight w:val="245"/>
        </w:trPr>
        <w:tc>
          <w:tcPr>
            <w:tcW w:w="417" w:type="dxa"/>
            <w:tcMar>
              <w:top w:w="0" w:type="dxa"/>
              <w:left w:w="2" w:type="dxa"/>
              <w:bottom w:w="0" w:type="dxa"/>
              <w:right w:w="2" w:type="dxa"/>
            </w:tcMar>
          </w:tcPr>
          <w:p w14:paraId="014FD0E7"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6E0DF20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00894C61" w14:textId="77777777" w:rsidTr="00213BC6">
        <w:trPr>
          <w:cantSplit/>
          <w:trHeight w:val="245"/>
        </w:trPr>
        <w:tc>
          <w:tcPr>
            <w:tcW w:w="417" w:type="dxa"/>
            <w:tcMar>
              <w:top w:w="0" w:type="dxa"/>
              <w:left w:w="2" w:type="dxa"/>
              <w:bottom w:w="0" w:type="dxa"/>
              <w:right w:w="2" w:type="dxa"/>
            </w:tcMar>
          </w:tcPr>
          <w:p w14:paraId="428CF571"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34B0C3A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C4F6C3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F80FF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27725E9A" w14:textId="77777777" w:rsidTr="00213BC6">
        <w:trPr>
          <w:cantSplit/>
          <w:trHeight w:val="245"/>
        </w:trPr>
        <w:tc>
          <w:tcPr>
            <w:tcW w:w="417" w:type="dxa"/>
            <w:tcMar>
              <w:top w:w="0" w:type="dxa"/>
              <w:left w:w="2" w:type="dxa"/>
              <w:bottom w:w="0" w:type="dxa"/>
              <w:right w:w="2" w:type="dxa"/>
            </w:tcMar>
          </w:tcPr>
          <w:p w14:paraId="2E43C9F4"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79A76FA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0367C9EE" w14:textId="77777777" w:rsidTr="00213BC6">
        <w:trPr>
          <w:cantSplit/>
          <w:trHeight w:val="245"/>
        </w:trPr>
        <w:tc>
          <w:tcPr>
            <w:tcW w:w="417" w:type="dxa"/>
            <w:tcMar>
              <w:top w:w="0" w:type="dxa"/>
              <w:left w:w="2" w:type="dxa"/>
              <w:bottom w:w="0" w:type="dxa"/>
              <w:right w:w="2" w:type="dxa"/>
            </w:tcMar>
          </w:tcPr>
          <w:p w14:paraId="69A3F36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51BE0F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77D6FA80" w14:textId="77777777" w:rsidTr="00213BC6">
        <w:trPr>
          <w:cantSplit/>
          <w:trHeight w:val="245"/>
        </w:trPr>
        <w:tc>
          <w:tcPr>
            <w:tcW w:w="417" w:type="dxa"/>
            <w:tcMar>
              <w:top w:w="0" w:type="dxa"/>
              <w:left w:w="2" w:type="dxa"/>
              <w:bottom w:w="0" w:type="dxa"/>
              <w:right w:w="2" w:type="dxa"/>
            </w:tcMar>
          </w:tcPr>
          <w:p w14:paraId="3FBA4EEE" w14:textId="77777777"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972E563"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6A0CE50A" w14:textId="77777777" w:rsidTr="00213BC6">
        <w:trPr>
          <w:cantSplit/>
          <w:trHeight w:val="245"/>
        </w:trPr>
        <w:tc>
          <w:tcPr>
            <w:tcW w:w="417" w:type="dxa"/>
            <w:tcMar>
              <w:top w:w="0" w:type="dxa"/>
              <w:left w:w="2" w:type="dxa"/>
              <w:bottom w:w="0" w:type="dxa"/>
              <w:right w:w="2" w:type="dxa"/>
            </w:tcMar>
          </w:tcPr>
          <w:p w14:paraId="0D550427"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18D053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58EAA8B6" w14:textId="77777777" w:rsidTr="00213BC6">
        <w:trPr>
          <w:cantSplit/>
          <w:trHeight w:val="245"/>
        </w:trPr>
        <w:tc>
          <w:tcPr>
            <w:tcW w:w="417" w:type="dxa"/>
            <w:tcMar>
              <w:top w:w="0" w:type="dxa"/>
              <w:left w:w="2" w:type="dxa"/>
              <w:bottom w:w="0" w:type="dxa"/>
              <w:right w:w="2" w:type="dxa"/>
            </w:tcMar>
          </w:tcPr>
          <w:p w14:paraId="0BBBB256" w14:textId="7777777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3AB550D4"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3F6D0D40" w14:textId="77777777" w:rsidTr="00213BC6">
        <w:trPr>
          <w:cantSplit/>
          <w:trHeight w:val="245"/>
        </w:trPr>
        <w:tc>
          <w:tcPr>
            <w:tcW w:w="417" w:type="dxa"/>
            <w:tcMar>
              <w:top w:w="0" w:type="dxa"/>
              <w:left w:w="2" w:type="dxa"/>
              <w:bottom w:w="0" w:type="dxa"/>
              <w:right w:w="2" w:type="dxa"/>
            </w:tcMar>
          </w:tcPr>
          <w:p w14:paraId="3D5723D6" w14:textId="7777777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53069ACA"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55A2303B" w14:textId="77777777" w:rsidR="00D22FF3" w:rsidRPr="00570374" w:rsidRDefault="00D22FF3" w:rsidP="00570275">
      <w:pPr>
        <w:rPr>
          <w:rFonts w:ascii="Times New Roman" w:hAnsi="Times New Roman" w:cs="Times New Roman"/>
        </w:rPr>
      </w:pPr>
    </w:p>
    <w:p w14:paraId="4A213B6C" w14:textId="77777777" w:rsidR="008A49D6" w:rsidRPr="00570374" w:rsidRDefault="008A49D6" w:rsidP="00A62726">
      <w:pPr>
        <w:pStyle w:val="PargrafodaLista"/>
        <w:rPr>
          <w:rFonts w:ascii="Times New Roman" w:hAnsi="Times New Roman" w:cs="Times New Roman"/>
        </w:rPr>
      </w:pPr>
    </w:p>
    <w:p w14:paraId="77F17EF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6A0B6AE"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5ECEFE5E" w14:textId="77777777" w:rsidTr="00213BC6">
        <w:trPr>
          <w:cantSplit/>
        </w:trPr>
        <w:tc>
          <w:tcPr>
            <w:tcW w:w="9091" w:type="dxa"/>
            <w:gridSpan w:val="2"/>
            <w:tcMar>
              <w:top w:w="0" w:type="dxa"/>
              <w:left w:w="2" w:type="dxa"/>
              <w:bottom w:w="0" w:type="dxa"/>
              <w:right w:w="2" w:type="dxa"/>
            </w:tcMar>
          </w:tcPr>
          <w:p w14:paraId="5E8CE8E2" w14:textId="77777777" w:rsidR="007B315A" w:rsidRPr="00570374" w:rsidRDefault="007B315A" w:rsidP="00213BC6">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628CEF0C" w14:textId="77777777" w:rsidTr="00213BC6">
        <w:trPr>
          <w:cantSplit/>
        </w:trPr>
        <w:tc>
          <w:tcPr>
            <w:tcW w:w="9091" w:type="dxa"/>
            <w:gridSpan w:val="2"/>
            <w:tcMar>
              <w:top w:w="0" w:type="dxa"/>
              <w:left w:w="2" w:type="dxa"/>
              <w:bottom w:w="0" w:type="dxa"/>
              <w:right w:w="2" w:type="dxa"/>
            </w:tcMar>
          </w:tcPr>
          <w:p w14:paraId="460134F0" w14:textId="77777777" w:rsidR="007B315A" w:rsidRPr="00570374" w:rsidRDefault="007B315A" w:rsidP="00213BC6">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758BE65" w14:textId="77777777" w:rsidR="007B315A" w:rsidRPr="00570374" w:rsidRDefault="007B315A" w:rsidP="00213BC6">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0D3B9F85" w14:textId="77777777" w:rsidTr="00213BC6">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3BB8EB4" w14:textId="77777777" w:rsidR="007B315A" w:rsidRPr="00570374" w:rsidRDefault="007B315A" w:rsidP="00213BC6">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D5E6615" w14:textId="77777777" w:rsidR="007B315A" w:rsidRPr="00570374" w:rsidRDefault="007B315A" w:rsidP="00213BC6">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097F138A" w14:textId="77777777" w:rsidR="007B315A" w:rsidRPr="00570374" w:rsidRDefault="007B315A" w:rsidP="00213BC6">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B1D5BCA" w14:textId="77777777" w:rsidR="007B315A" w:rsidRPr="00570374" w:rsidRDefault="007B315A" w:rsidP="00213BC6">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057393C" w14:textId="77777777" w:rsidR="007B315A" w:rsidRPr="00570374" w:rsidRDefault="007B315A" w:rsidP="00213BC6">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3637A4C" w14:textId="77777777" w:rsidR="007B315A" w:rsidRPr="00570374" w:rsidRDefault="007B315A" w:rsidP="007B315A">
      <w:pPr>
        <w:tabs>
          <w:tab w:val="left" w:pos="360"/>
        </w:tabs>
        <w:jc w:val="center"/>
        <w:rPr>
          <w:rFonts w:ascii="Times New Roman" w:hAnsi="Times New Roman" w:cs="Times New Roman"/>
        </w:rPr>
      </w:pPr>
    </w:p>
    <w:p w14:paraId="5A578C4D" w14:textId="77777777" w:rsidR="003659A2" w:rsidRPr="00570374" w:rsidRDefault="003659A2" w:rsidP="00A62726">
      <w:pPr>
        <w:pStyle w:val="western"/>
        <w:spacing w:before="0"/>
        <w:rPr>
          <w:rFonts w:ascii="Times New Roman" w:hAnsi="Times New Roman" w:cs="Times New Roman"/>
          <w:color w:val="auto"/>
          <w:sz w:val="24"/>
          <w:szCs w:val="24"/>
        </w:rPr>
      </w:pPr>
    </w:p>
    <w:p w14:paraId="6BAE45E1" w14:textId="77777777" w:rsidR="003659A2" w:rsidRPr="00570374" w:rsidRDefault="003659A2" w:rsidP="00A62726">
      <w:pPr>
        <w:pStyle w:val="western"/>
        <w:spacing w:before="0"/>
        <w:rPr>
          <w:rFonts w:ascii="Times New Roman" w:hAnsi="Times New Roman" w:cs="Times New Roman"/>
          <w:color w:val="auto"/>
          <w:sz w:val="24"/>
          <w:szCs w:val="24"/>
        </w:rPr>
      </w:pPr>
    </w:p>
    <w:p w14:paraId="17BBB5C3" w14:textId="77777777" w:rsidR="003659A2" w:rsidRPr="00570374" w:rsidRDefault="003659A2" w:rsidP="00A62726">
      <w:pPr>
        <w:pStyle w:val="western"/>
        <w:spacing w:before="0"/>
        <w:rPr>
          <w:rFonts w:ascii="Times New Roman" w:hAnsi="Times New Roman" w:cs="Times New Roman"/>
          <w:color w:val="auto"/>
          <w:sz w:val="24"/>
          <w:szCs w:val="24"/>
        </w:rPr>
      </w:pPr>
    </w:p>
    <w:p w14:paraId="1738B868" w14:textId="77777777" w:rsidR="003659A2" w:rsidRPr="00570374" w:rsidRDefault="003659A2" w:rsidP="00A62726">
      <w:pPr>
        <w:pStyle w:val="western"/>
        <w:spacing w:before="0"/>
        <w:rPr>
          <w:rFonts w:ascii="Times New Roman" w:hAnsi="Times New Roman" w:cs="Times New Roman"/>
          <w:color w:val="auto"/>
          <w:sz w:val="24"/>
          <w:szCs w:val="24"/>
        </w:rPr>
      </w:pPr>
    </w:p>
    <w:p w14:paraId="76073AF4" w14:textId="77777777" w:rsidR="003659A2" w:rsidRPr="00FC34FF" w:rsidRDefault="003659A2" w:rsidP="00A62726">
      <w:pPr>
        <w:pStyle w:val="western"/>
        <w:spacing w:before="0"/>
        <w:rPr>
          <w:rFonts w:ascii="Times New Roman" w:hAnsi="Times New Roman" w:cs="Times New Roman"/>
          <w:color w:val="auto"/>
          <w:sz w:val="24"/>
          <w:szCs w:val="24"/>
        </w:rPr>
      </w:pPr>
    </w:p>
    <w:p w14:paraId="0E6DA64B" w14:textId="77777777" w:rsidR="003659A2" w:rsidRPr="00FC34FF" w:rsidRDefault="003659A2" w:rsidP="00A62726">
      <w:pPr>
        <w:pStyle w:val="western"/>
        <w:spacing w:before="0"/>
        <w:rPr>
          <w:rFonts w:ascii="Times New Roman" w:hAnsi="Times New Roman" w:cs="Times New Roman"/>
          <w:color w:val="auto"/>
          <w:sz w:val="24"/>
          <w:szCs w:val="24"/>
        </w:rPr>
      </w:pPr>
    </w:p>
    <w:p w14:paraId="1F914445" w14:textId="77777777" w:rsidR="003659A2" w:rsidRPr="00FC34FF" w:rsidRDefault="003659A2" w:rsidP="00A62726">
      <w:pPr>
        <w:pStyle w:val="western"/>
        <w:spacing w:before="0"/>
        <w:rPr>
          <w:rFonts w:ascii="Times New Roman" w:hAnsi="Times New Roman" w:cs="Times New Roman"/>
          <w:color w:val="auto"/>
          <w:sz w:val="24"/>
          <w:szCs w:val="24"/>
        </w:rPr>
      </w:pPr>
    </w:p>
    <w:p w14:paraId="22F4C750" w14:textId="77777777" w:rsidR="007B315A" w:rsidRPr="00FC34FF" w:rsidRDefault="007B315A" w:rsidP="00A62726">
      <w:pPr>
        <w:pStyle w:val="western"/>
        <w:spacing w:before="0"/>
        <w:rPr>
          <w:rFonts w:ascii="Times New Roman" w:hAnsi="Times New Roman" w:cs="Times New Roman"/>
          <w:color w:val="auto"/>
          <w:sz w:val="24"/>
          <w:szCs w:val="24"/>
        </w:rPr>
      </w:pPr>
    </w:p>
    <w:p w14:paraId="238EFD0A" w14:textId="77777777" w:rsidR="007B315A" w:rsidRPr="00FC34FF" w:rsidRDefault="007B315A" w:rsidP="00A62726">
      <w:pPr>
        <w:pStyle w:val="western"/>
        <w:spacing w:before="0"/>
        <w:rPr>
          <w:rFonts w:ascii="Times New Roman" w:hAnsi="Times New Roman" w:cs="Times New Roman"/>
          <w:color w:val="auto"/>
          <w:sz w:val="24"/>
          <w:szCs w:val="24"/>
        </w:rPr>
      </w:pPr>
    </w:p>
    <w:p w14:paraId="3F8E2C38" w14:textId="77777777" w:rsidR="007B315A" w:rsidRPr="00FC34FF" w:rsidRDefault="007B315A" w:rsidP="00A62726">
      <w:pPr>
        <w:pStyle w:val="western"/>
        <w:spacing w:before="0"/>
        <w:rPr>
          <w:rFonts w:ascii="Times New Roman" w:hAnsi="Times New Roman" w:cs="Times New Roman"/>
          <w:color w:val="auto"/>
          <w:sz w:val="24"/>
          <w:szCs w:val="24"/>
        </w:rPr>
      </w:pPr>
    </w:p>
    <w:p w14:paraId="4C43340A" w14:textId="77777777" w:rsidR="003659A2" w:rsidRPr="00FC34FF" w:rsidRDefault="003659A2" w:rsidP="00A62726">
      <w:pPr>
        <w:pStyle w:val="western"/>
        <w:spacing w:before="0"/>
        <w:rPr>
          <w:rFonts w:ascii="Times New Roman" w:hAnsi="Times New Roman" w:cs="Times New Roman"/>
          <w:color w:val="auto"/>
          <w:sz w:val="24"/>
          <w:szCs w:val="24"/>
        </w:rPr>
      </w:pPr>
    </w:p>
    <w:p w14:paraId="493039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A1503B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733D65E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57ABBD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83E84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7F723A0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C297A75"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E4BB8D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79FEDDE1"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192EF68"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CF74D8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76674C8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73F0A2B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71A07E6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51D5F5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2DED861"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7A1FEA49" w14:textId="77777777" w:rsidR="00072B0E" w:rsidRDefault="00072B0E" w:rsidP="005C3911">
      <w:pPr>
        <w:pStyle w:val="western"/>
        <w:spacing w:before="0"/>
        <w:jc w:val="center"/>
        <w:rPr>
          <w:rFonts w:ascii="Times New Roman" w:hAnsi="Times New Roman" w:cs="Times New Roman"/>
          <w:b/>
          <w:bCs/>
          <w:color w:val="auto"/>
          <w:sz w:val="24"/>
          <w:szCs w:val="24"/>
        </w:rPr>
      </w:pPr>
    </w:p>
    <w:p w14:paraId="356BE5AF" w14:textId="77777777" w:rsidR="00072B0E" w:rsidRDefault="00072B0E" w:rsidP="005C3911">
      <w:pPr>
        <w:pStyle w:val="western"/>
        <w:spacing w:before="0"/>
        <w:jc w:val="center"/>
        <w:rPr>
          <w:rFonts w:ascii="Times New Roman" w:hAnsi="Times New Roman" w:cs="Times New Roman"/>
          <w:b/>
          <w:bCs/>
          <w:color w:val="auto"/>
          <w:sz w:val="24"/>
          <w:szCs w:val="24"/>
        </w:rPr>
      </w:pPr>
    </w:p>
    <w:p w14:paraId="07574B76" w14:textId="77777777"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3AF69C06"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21CC67D3"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39B7D4BB"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1"/>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3EFCB458"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5C68E3EC" w14:textId="77777777"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20F6FEE0"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7F9F651D" w14:textId="77777777" w:rsidR="008B34DF" w:rsidRPr="00570374" w:rsidRDefault="008B34DF" w:rsidP="000D0D88">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7F2C9F"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7F2C9F" w:rsidRPr="00570374">
              <w:rPr>
                <w:rFonts w:ascii="Times New Roman" w:hAnsi="Times New Roman" w:cs="Times New Roman"/>
                <w:sz w:val="24"/>
                <w:szCs w:val="24"/>
              </w:rPr>
            </w:r>
            <w:r w:rsidR="007F2C9F" w:rsidRPr="00570374">
              <w:rPr>
                <w:rFonts w:ascii="Times New Roman" w:hAnsi="Times New Roman" w:cs="Times New Roman"/>
                <w:sz w:val="24"/>
                <w:szCs w:val="24"/>
              </w:rPr>
              <w:fldChar w:fldCharType="separate"/>
            </w:r>
            <w:r w:rsidR="000D0D88">
              <w:rPr>
                <w:rFonts w:ascii="Times New Roman" w:hAnsi="Times New Roman" w:cs="Times New Roman"/>
                <w:noProof/>
                <w:sz w:val="24"/>
                <w:szCs w:val="24"/>
              </w:rPr>
              <w:t>Rua Cantú, 180 Centro, Patio da Prefeitura de Altamira do Paraná</w:t>
            </w:r>
            <w:r w:rsidR="007F2C9F" w:rsidRPr="00570374">
              <w:rPr>
                <w:rFonts w:ascii="Times New Roman" w:hAnsi="Times New Roman" w:cs="Times New Roman"/>
                <w:sz w:val="24"/>
                <w:szCs w:val="24"/>
              </w:rPr>
              <w:fldChar w:fldCharType="end"/>
            </w:r>
          </w:p>
        </w:tc>
      </w:tr>
      <w:tr w:rsidR="008B34DF" w:rsidRPr="00570374" w14:paraId="192280DE"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3E9C9C3C" w14:textId="77777777" w:rsidR="008B34DF" w:rsidRPr="00570374" w:rsidRDefault="008B34DF" w:rsidP="0084736F">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7F2C9F"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7F2C9F" w:rsidRPr="00570374">
              <w:rPr>
                <w:rFonts w:ascii="Times New Roman" w:hAnsi="Times New Roman" w:cs="Times New Roman"/>
                <w:sz w:val="24"/>
                <w:szCs w:val="24"/>
              </w:rPr>
            </w:r>
            <w:r w:rsidR="007F2C9F" w:rsidRPr="00570374">
              <w:rPr>
                <w:rFonts w:ascii="Times New Roman" w:hAnsi="Times New Roman" w:cs="Times New Roman"/>
                <w:sz w:val="24"/>
                <w:szCs w:val="24"/>
              </w:rPr>
              <w:fldChar w:fldCharType="separate"/>
            </w:r>
            <w:r w:rsidR="000D0D88">
              <w:rPr>
                <w:rFonts w:ascii="Times New Roman" w:hAnsi="Times New Roman" w:cs="Times New Roman"/>
                <w:sz w:val="24"/>
                <w:szCs w:val="24"/>
              </w:rPr>
              <w:t>Adriana Pereira Barbosa</w:t>
            </w:r>
            <w:r w:rsidR="0084736F">
              <w:rPr>
                <w:rFonts w:ascii="Times New Roman" w:hAnsi="Times New Roman" w:cs="Times New Roman"/>
                <w:sz w:val="24"/>
                <w:szCs w:val="24"/>
              </w:rPr>
              <w:t xml:space="preserve"> PORTARIA 144/2026</w:t>
            </w:r>
            <w:r w:rsidR="000D0D88">
              <w:rPr>
                <w:rFonts w:ascii="Times New Roman" w:hAnsi="Times New Roman" w:cs="Times New Roman"/>
                <w:noProof/>
                <w:sz w:val="24"/>
                <w:szCs w:val="24"/>
              </w:rPr>
              <w:t xml:space="preserve"> </w:t>
            </w:r>
            <w:r w:rsidR="007F2C9F" w:rsidRPr="00570374">
              <w:rPr>
                <w:rFonts w:ascii="Times New Roman" w:hAnsi="Times New Roman" w:cs="Times New Roman"/>
                <w:sz w:val="24"/>
                <w:szCs w:val="24"/>
              </w:rPr>
              <w:fldChar w:fldCharType="end"/>
            </w:r>
          </w:p>
        </w:tc>
      </w:tr>
      <w:tr w:rsidR="008B34DF" w:rsidRPr="00570374" w14:paraId="028CF0E7"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5BB67AAC" w14:textId="77777777" w:rsidR="008B34DF" w:rsidRPr="00570374" w:rsidRDefault="008B34DF" w:rsidP="000D0D88">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7F2C9F"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7F2C9F" w:rsidRPr="00570374">
              <w:rPr>
                <w:rFonts w:ascii="Times New Roman" w:hAnsi="Times New Roman" w:cs="Times New Roman"/>
                <w:sz w:val="24"/>
                <w:szCs w:val="24"/>
              </w:rPr>
            </w:r>
            <w:r w:rsidR="007F2C9F" w:rsidRPr="00570374">
              <w:rPr>
                <w:rFonts w:ascii="Times New Roman" w:hAnsi="Times New Roman" w:cs="Times New Roman"/>
                <w:sz w:val="24"/>
                <w:szCs w:val="24"/>
              </w:rPr>
              <w:fldChar w:fldCharType="separate"/>
            </w:r>
            <w:r w:rsidR="000D0D88">
              <w:rPr>
                <w:rFonts w:ascii="Times New Roman" w:hAnsi="Times New Roman" w:cs="Times New Roman"/>
                <w:sz w:val="24"/>
                <w:szCs w:val="24"/>
              </w:rPr>
              <w:t>(44)3755-1142</w:t>
            </w:r>
            <w:r w:rsidR="007F2C9F" w:rsidRPr="00570374">
              <w:rPr>
                <w:rFonts w:ascii="Times New Roman" w:hAnsi="Times New Roman" w:cs="Times New Roman"/>
                <w:sz w:val="24"/>
                <w:szCs w:val="24"/>
              </w:rPr>
              <w:fldChar w:fldCharType="end"/>
            </w:r>
          </w:p>
        </w:tc>
      </w:tr>
      <w:tr w:rsidR="008B34DF" w:rsidRPr="00570374" w14:paraId="21193B20"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74028E47" w14:textId="77777777" w:rsidR="008B34DF" w:rsidRPr="00570374" w:rsidRDefault="008B34DF" w:rsidP="000D0D88">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7F2C9F"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7F2C9F" w:rsidRPr="00570374">
              <w:rPr>
                <w:rFonts w:ascii="Times New Roman" w:hAnsi="Times New Roman" w:cs="Times New Roman"/>
                <w:sz w:val="24"/>
                <w:szCs w:val="24"/>
              </w:rPr>
            </w:r>
            <w:r w:rsidR="007F2C9F" w:rsidRPr="00570374">
              <w:rPr>
                <w:rFonts w:ascii="Times New Roman" w:hAnsi="Times New Roman" w:cs="Times New Roman"/>
                <w:sz w:val="24"/>
                <w:szCs w:val="24"/>
              </w:rPr>
              <w:fldChar w:fldCharType="separate"/>
            </w:r>
            <w:r w:rsidR="000D0D88">
              <w:rPr>
                <w:rFonts w:ascii="Times New Roman" w:hAnsi="Times New Roman" w:cs="Times New Roman"/>
                <w:noProof/>
                <w:sz w:val="24"/>
                <w:szCs w:val="24"/>
              </w:rPr>
              <w:t>08:00 a 12:00 da manhã e 13:00 a 17:00 da Tarde.</w:t>
            </w:r>
            <w:r w:rsidR="007F2C9F" w:rsidRPr="00570374">
              <w:rPr>
                <w:rFonts w:ascii="Times New Roman" w:hAnsi="Times New Roman" w:cs="Times New Roman"/>
                <w:sz w:val="24"/>
                <w:szCs w:val="24"/>
              </w:rPr>
              <w:fldChar w:fldCharType="end"/>
            </w:r>
          </w:p>
        </w:tc>
      </w:tr>
    </w:tbl>
    <w:p w14:paraId="5FFDF272"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2C4AE59E"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5057AEF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EDF5DDE"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A20F353"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D23A3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49F1B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ECBE91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FB9830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AE55AF3"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BDECBD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D3F778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D8A61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068C7D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EC6D31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C9C6F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8701A1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4A73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B0975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A9D54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677F8D"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E9502A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5930CD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5F9373"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A8A7B3"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73660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C2EA1E0" w14:textId="77777777" w:rsidR="00D8473E" w:rsidRPr="00FC34FF" w:rsidRDefault="00D8473E" w:rsidP="00A6132F">
      <w:pPr>
        <w:pStyle w:val="western"/>
        <w:spacing w:before="0"/>
        <w:rPr>
          <w:rFonts w:ascii="Times New Roman" w:hAnsi="Times New Roman" w:cs="Times New Roman"/>
          <w:color w:val="auto"/>
          <w:sz w:val="24"/>
          <w:szCs w:val="24"/>
        </w:rPr>
      </w:pPr>
    </w:p>
    <w:p w14:paraId="0404F2EF" w14:textId="77777777" w:rsidR="003659A2" w:rsidRPr="00FC34FF" w:rsidRDefault="003659A2" w:rsidP="00A6132F">
      <w:pPr>
        <w:pStyle w:val="western"/>
        <w:spacing w:before="0"/>
        <w:rPr>
          <w:rFonts w:ascii="Times New Roman" w:hAnsi="Times New Roman" w:cs="Times New Roman"/>
          <w:color w:val="auto"/>
          <w:sz w:val="24"/>
          <w:szCs w:val="24"/>
        </w:rPr>
      </w:pPr>
    </w:p>
    <w:p w14:paraId="4CE86529" w14:textId="77777777" w:rsidR="003659A2" w:rsidRPr="00FC34FF" w:rsidRDefault="003659A2" w:rsidP="00A6132F">
      <w:pPr>
        <w:pStyle w:val="western"/>
        <w:spacing w:before="0"/>
        <w:rPr>
          <w:rFonts w:ascii="Times New Roman" w:hAnsi="Times New Roman" w:cs="Times New Roman"/>
          <w:color w:val="auto"/>
          <w:sz w:val="24"/>
          <w:szCs w:val="24"/>
        </w:rPr>
      </w:pPr>
    </w:p>
    <w:p w14:paraId="0A7DA16D" w14:textId="77777777" w:rsidR="003659A2" w:rsidRPr="00FC34FF" w:rsidRDefault="003659A2" w:rsidP="00A6132F">
      <w:pPr>
        <w:pStyle w:val="western"/>
        <w:spacing w:before="0"/>
        <w:rPr>
          <w:rFonts w:ascii="Times New Roman" w:hAnsi="Times New Roman" w:cs="Times New Roman"/>
          <w:color w:val="auto"/>
          <w:sz w:val="24"/>
          <w:szCs w:val="24"/>
        </w:rPr>
      </w:pPr>
    </w:p>
    <w:p w14:paraId="10A689AC" w14:textId="77777777" w:rsidR="003659A2" w:rsidRPr="00FC34FF" w:rsidRDefault="003659A2" w:rsidP="00A6132F">
      <w:pPr>
        <w:pStyle w:val="western"/>
        <w:spacing w:before="0"/>
        <w:rPr>
          <w:rFonts w:ascii="Times New Roman" w:hAnsi="Times New Roman" w:cs="Times New Roman"/>
          <w:color w:val="auto"/>
          <w:sz w:val="24"/>
          <w:szCs w:val="24"/>
        </w:rPr>
      </w:pPr>
    </w:p>
    <w:p w14:paraId="5FFC525D" w14:textId="77777777" w:rsidR="003659A2" w:rsidRPr="00FC34FF" w:rsidRDefault="003659A2" w:rsidP="00A6132F">
      <w:pPr>
        <w:pStyle w:val="western"/>
        <w:spacing w:before="0"/>
        <w:rPr>
          <w:rFonts w:ascii="Times New Roman" w:hAnsi="Times New Roman" w:cs="Times New Roman"/>
          <w:color w:val="auto"/>
          <w:sz w:val="24"/>
          <w:szCs w:val="24"/>
        </w:rPr>
      </w:pPr>
    </w:p>
    <w:p w14:paraId="6DF0B38B" w14:textId="77777777" w:rsidR="005E2117" w:rsidRDefault="005E2117" w:rsidP="005C3911">
      <w:pPr>
        <w:pStyle w:val="western"/>
        <w:spacing w:before="0"/>
        <w:jc w:val="center"/>
        <w:rPr>
          <w:rFonts w:ascii="Times New Roman" w:hAnsi="Times New Roman" w:cs="Times New Roman"/>
          <w:b/>
          <w:bCs/>
          <w:color w:val="auto"/>
          <w:sz w:val="24"/>
          <w:szCs w:val="24"/>
        </w:rPr>
      </w:pPr>
    </w:p>
    <w:p w14:paraId="4624BBB4" w14:textId="77777777" w:rsidR="005E2117" w:rsidRDefault="005E2117" w:rsidP="005C3911">
      <w:pPr>
        <w:pStyle w:val="western"/>
        <w:spacing w:before="0"/>
        <w:jc w:val="center"/>
        <w:rPr>
          <w:rFonts w:ascii="Times New Roman" w:hAnsi="Times New Roman" w:cs="Times New Roman"/>
          <w:b/>
          <w:bCs/>
          <w:color w:val="auto"/>
          <w:sz w:val="24"/>
          <w:szCs w:val="24"/>
        </w:rPr>
      </w:pPr>
    </w:p>
    <w:p w14:paraId="0A41CAED" w14:textId="77777777" w:rsidR="005E2117" w:rsidRDefault="005E2117" w:rsidP="005C3911">
      <w:pPr>
        <w:pStyle w:val="western"/>
        <w:spacing w:before="0"/>
        <w:jc w:val="center"/>
        <w:rPr>
          <w:rFonts w:ascii="Times New Roman" w:hAnsi="Times New Roman" w:cs="Times New Roman"/>
          <w:b/>
          <w:bCs/>
          <w:color w:val="auto"/>
          <w:sz w:val="24"/>
          <w:szCs w:val="24"/>
        </w:rPr>
      </w:pPr>
    </w:p>
    <w:p w14:paraId="1912941B" w14:textId="77777777" w:rsidR="005E2117" w:rsidRDefault="005E2117" w:rsidP="005C3911">
      <w:pPr>
        <w:pStyle w:val="western"/>
        <w:spacing w:before="0"/>
        <w:jc w:val="center"/>
        <w:rPr>
          <w:rFonts w:ascii="Times New Roman" w:hAnsi="Times New Roman" w:cs="Times New Roman"/>
          <w:b/>
          <w:bCs/>
          <w:color w:val="auto"/>
          <w:sz w:val="24"/>
          <w:szCs w:val="24"/>
        </w:rPr>
      </w:pPr>
    </w:p>
    <w:p w14:paraId="78C89783" w14:textId="77777777" w:rsidR="00072B0E" w:rsidRDefault="00072B0E" w:rsidP="005C3911">
      <w:pPr>
        <w:pStyle w:val="western"/>
        <w:spacing w:before="0"/>
        <w:jc w:val="center"/>
        <w:rPr>
          <w:rFonts w:ascii="Times New Roman" w:hAnsi="Times New Roman" w:cs="Times New Roman"/>
          <w:b/>
          <w:bCs/>
          <w:color w:val="auto"/>
          <w:sz w:val="24"/>
          <w:szCs w:val="24"/>
        </w:rPr>
      </w:pPr>
    </w:p>
    <w:p w14:paraId="42697646" w14:textId="77777777"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62EB34AB"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74506AC5"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4C1D01ED"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0FDFAC67"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12E5B3F4" w14:textId="77777777" w:rsidR="006A54D3" w:rsidRPr="00570374" w:rsidRDefault="006A54D3" w:rsidP="005C3911">
      <w:pPr>
        <w:pStyle w:val="western"/>
        <w:spacing w:before="0"/>
        <w:rPr>
          <w:rFonts w:ascii="Times New Roman" w:hAnsi="Times New Roman" w:cs="Times New Roman"/>
          <w:color w:val="auto"/>
          <w:sz w:val="24"/>
          <w:szCs w:val="24"/>
        </w:rPr>
      </w:pPr>
    </w:p>
    <w:p w14:paraId="11354487"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A4F470C" w14:textId="77777777" w:rsidTr="00670735">
        <w:trPr>
          <w:cantSplit/>
        </w:trPr>
        <w:tc>
          <w:tcPr>
            <w:tcW w:w="9091" w:type="dxa"/>
            <w:gridSpan w:val="2"/>
            <w:tcMar>
              <w:top w:w="0" w:type="dxa"/>
              <w:left w:w="2" w:type="dxa"/>
              <w:bottom w:w="0" w:type="dxa"/>
              <w:right w:w="2" w:type="dxa"/>
            </w:tcMar>
            <w:vAlign w:val="center"/>
          </w:tcPr>
          <w:p w14:paraId="43929AF3"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1985ABB9" w14:textId="77777777" w:rsidTr="00670735">
        <w:trPr>
          <w:cantSplit/>
        </w:trPr>
        <w:tc>
          <w:tcPr>
            <w:tcW w:w="9091" w:type="dxa"/>
            <w:gridSpan w:val="2"/>
            <w:tcMar>
              <w:top w:w="0" w:type="dxa"/>
              <w:left w:w="2" w:type="dxa"/>
              <w:bottom w:w="0" w:type="dxa"/>
              <w:right w:w="2" w:type="dxa"/>
            </w:tcMar>
            <w:vAlign w:val="center"/>
          </w:tcPr>
          <w:p w14:paraId="7E659157"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007F2C9F"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007F2C9F" w:rsidRPr="00570374">
              <w:rPr>
                <w:rFonts w:ascii="Times New Roman" w:hAnsi="Times New Roman" w:cs="Times New Roman"/>
                <w:color w:val="000000"/>
                <w:sz w:val="24"/>
                <w:szCs w:val="24"/>
              </w:rPr>
            </w:r>
            <w:r w:rsidR="007F2C9F"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007F2C9F" w:rsidRPr="00570374">
              <w:rPr>
                <w:rFonts w:ascii="Times New Roman" w:hAnsi="Times New Roman" w:cs="Times New Roman"/>
                <w:color w:val="000000"/>
                <w:sz w:val="24"/>
                <w:szCs w:val="24"/>
              </w:rPr>
              <w:fldChar w:fldCharType="end"/>
            </w:r>
          </w:p>
        </w:tc>
      </w:tr>
      <w:tr w:rsidR="007B315A" w:rsidRPr="00570374" w14:paraId="46869074" w14:textId="77777777" w:rsidTr="00670735">
        <w:trPr>
          <w:cantSplit/>
        </w:trPr>
        <w:tc>
          <w:tcPr>
            <w:tcW w:w="9091" w:type="dxa"/>
            <w:gridSpan w:val="2"/>
            <w:tcMar>
              <w:top w:w="0" w:type="dxa"/>
              <w:left w:w="2" w:type="dxa"/>
              <w:bottom w:w="0" w:type="dxa"/>
              <w:right w:w="2" w:type="dxa"/>
            </w:tcMar>
            <w:vAlign w:val="center"/>
          </w:tcPr>
          <w:p w14:paraId="38198816"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73632F2F" w14:textId="77777777" w:rsidTr="00670735">
        <w:trPr>
          <w:cantSplit/>
        </w:trPr>
        <w:tc>
          <w:tcPr>
            <w:tcW w:w="9091" w:type="dxa"/>
            <w:gridSpan w:val="2"/>
            <w:tcMar>
              <w:top w:w="0" w:type="dxa"/>
              <w:left w:w="2" w:type="dxa"/>
              <w:bottom w:w="0" w:type="dxa"/>
              <w:right w:w="2" w:type="dxa"/>
            </w:tcMar>
          </w:tcPr>
          <w:p w14:paraId="33609187"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ABBA44A"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B9A5FD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7F2C9F"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7F2C9F" w:rsidRPr="00570374">
              <w:rPr>
                <w:rFonts w:ascii="Times New Roman" w:hAnsi="Times New Roman" w:cs="Times New Roman"/>
                <w:sz w:val="24"/>
                <w:szCs w:val="24"/>
              </w:rPr>
            </w:r>
            <w:r w:rsidR="007F2C9F"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7F2C9F"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7F2C9F"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7F2C9F" w:rsidRPr="00570374">
              <w:rPr>
                <w:rFonts w:ascii="Times New Roman" w:hAnsi="Times New Roman" w:cs="Times New Roman"/>
                <w:sz w:val="24"/>
                <w:szCs w:val="24"/>
              </w:rPr>
            </w:r>
            <w:r w:rsidR="007F2C9F"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7F2C9F"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5C5C3E81"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59D6D4E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21B33774"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4DFC0278" w14:textId="77777777" w:rsidTr="00670735">
        <w:trPr>
          <w:cantSplit/>
        </w:trPr>
        <w:tc>
          <w:tcPr>
            <w:tcW w:w="9091" w:type="dxa"/>
            <w:gridSpan w:val="2"/>
            <w:tcMar>
              <w:top w:w="0" w:type="dxa"/>
              <w:left w:w="2" w:type="dxa"/>
              <w:bottom w:w="0" w:type="dxa"/>
              <w:right w:w="2" w:type="dxa"/>
            </w:tcMar>
          </w:tcPr>
          <w:p w14:paraId="3F161A4E"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433DA183" w14:textId="77777777" w:rsidTr="00670735">
        <w:trPr>
          <w:cantSplit/>
        </w:trPr>
        <w:tc>
          <w:tcPr>
            <w:tcW w:w="9091" w:type="dxa"/>
            <w:gridSpan w:val="2"/>
            <w:tcMar>
              <w:top w:w="0" w:type="dxa"/>
              <w:left w:w="2" w:type="dxa"/>
              <w:bottom w:w="0" w:type="dxa"/>
              <w:right w:w="2" w:type="dxa"/>
            </w:tcMar>
          </w:tcPr>
          <w:p w14:paraId="57F79128"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4F8884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0B146A9"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69F56F"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31F96AC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4883459D"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F127DA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36ABBB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BF084AE" w14:textId="77777777" w:rsidR="00670735" w:rsidRPr="00570374" w:rsidRDefault="00670735" w:rsidP="00670735">
      <w:pPr>
        <w:tabs>
          <w:tab w:val="left" w:pos="360"/>
        </w:tabs>
        <w:jc w:val="center"/>
        <w:rPr>
          <w:rFonts w:ascii="Times New Roman" w:hAnsi="Times New Roman" w:cs="Times New Roman"/>
        </w:rPr>
      </w:pPr>
    </w:p>
    <w:p w14:paraId="651EE565" w14:textId="77777777" w:rsidR="008C3564" w:rsidRPr="00570374" w:rsidRDefault="008C3564" w:rsidP="00A62726">
      <w:pPr>
        <w:rPr>
          <w:rFonts w:ascii="Times New Roman" w:hAnsi="Times New Roman" w:cs="Times New Roman"/>
        </w:rPr>
      </w:pPr>
    </w:p>
    <w:p w14:paraId="6D5339E4"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2CE0D6BE" w14:textId="77777777"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89AF4B0" w14:textId="77777777" w:rsidR="004008A1" w:rsidRPr="00570374" w:rsidRDefault="004008A1" w:rsidP="0023310B">
      <w:pPr>
        <w:pStyle w:val="Ttulo"/>
        <w:suppressAutoHyphens w:val="0"/>
        <w:rPr>
          <w:rFonts w:ascii="Times New Roman" w:hAnsi="Times New Roman"/>
          <w:lang w:eastAsia="pt-BR"/>
        </w:rPr>
      </w:pPr>
    </w:p>
    <w:p w14:paraId="7BA9F095" w14:textId="77777777"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417F6C81" w14:textId="77777777" w:rsidR="00B0059B" w:rsidRPr="00570374" w:rsidRDefault="00B0059B" w:rsidP="0023310B">
      <w:pPr>
        <w:jc w:val="center"/>
        <w:rPr>
          <w:rFonts w:ascii="Times New Roman" w:hAnsi="Times New Roman" w:cs="Times New Roman"/>
          <w:b/>
          <w:bCs/>
        </w:rPr>
      </w:pPr>
    </w:p>
    <w:p w14:paraId="50726BC0"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509C8B40"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4C3CA" w14:textId="77777777" w:rsidR="007C5CAB" w:rsidRDefault="007C5CAB">
      <w:r>
        <w:separator/>
      </w:r>
    </w:p>
  </w:endnote>
  <w:endnote w:type="continuationSeparator" w:id="0">
    <w:p w14:paraId="21F64F97" w14:textId="77777777" w:rsidR="007C5CAB" w:rsidRDefault="007C5CAB">
      <w:r>
        <w:continuationSeparator/>
      </w:r>
    </w:p>
  </w:endnote>
  <w:endnote w:type="continuationNotice" w:id="1">
    <w:p w14:paraId="2C993176" w14:textId="77777777" w:rsidR="007C5CAB" w:rsidRDefault="007C5C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sans-serif">
    <w:altName w:val="Arial"/>
    <w:charset w:val="00"/>
    <w:family w:val="swiss"/>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094F" w14:textId="77777777" w:rsidR="00EC0A29" w:rsidRPr="00367D40" w:rsidRDefault="00EC0A29"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FE541" w14:textId="77777777" w:rsidR="007C5CAB" w:rsidRDefault="007C5CAB">
      <w:r>
        <w:separator/>
      </w:r>
    </w:p>
  </w:footnote>
  <w:footnote w:type="continuationSeparator" w:id="0">
    <w:p w14:paraId="36614FEA" w14:textId="77777777" w:rsidR="007C5CAB" w:rsidRDefault="007C5CAB">
      <w:r>
        <w:continuationSeparator/>
      </w:r>
    </w:p>
  </w:footnote>
  <w:footnote w:type="continuationNotice" w:id="1">
    <w:p w14:paraId="13A69886" w14:textId="77777777" w:rsidR="007C5CAB" w:rsidRDefault="007C5C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92A62" w14:textId="77777777" w:rsidR="00EC0A29" w:rsidRDefault="00000000">
    <w:pPr>
      <w:pStyle w:val="Cabealho"/>
    </w:pPr>
    <w:r>
      <w:rPr>
        <w:noProof/>
      </w:rPr>
      <w:pict w14:anchorId="1B132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1B6AC" w14:textId="77777777" w:rsidR="00EC0A29" w:rsidRDefault="00000000">
    <w:pPr>
      <w:pStyle w:val="Cabealho"/>
    </w:pPr>
    <w:r>
      <w:rPr>
        <w:noProof/>
      </w:rPr>
      <w:pict w14:anchorId="492E65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6AFF" w14:textId="77777777" w:rsidR="00EC0A29" w:rsidRDefault="00000000">
    <w:pPr>
      <w:pStyle w:val="Cabealho"/>
    </w:pPr>
    <w:r>
      <w:rPr>
        <w:noProof/>
      </w:rPr>
      <w:pict w14:anchorId="13F64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53E3" w14:textId="77777777" w:rsidR="00EC0A29" w:rsidRDefault="00000000">
    <w:pPr>
      <w:pStyle w:val="Cabealho"/>
    </w:pPr>
    <w:r>
      <w:rPr>
        <w:noProof/>
      </w:rPr>
      <w:pict w14:anchorId="6A400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80F97" w14:textId="77777777" w:rsidR="00EC0A29" w:rsidRDefault="00000000">
    <w:pPr>
      <w:pStyle w:val="Cabealho"/>
    </w:pPr>
    <w:r>
      <w:rPr>
        <w:noProof/>
      </w:rPr>
      <w:pict w14:anchorId="355DC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D640C" w14:textId="77777777" w:rsidR="00EC0A29" w:rsidRDefault="00000000">
    <w:pPr>
      <w:pStyle w:val="Cabealho"/>
    </w:pPr>
    <w:r>
      <w:rPr>
        <w:noProof/>
      </w:rPr>
      <w:pict w14:anchorId="68CC56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395279609">
    <w:abstractNumId w:val="0"/>
  </w:num>
  <w:num w:numId="2" w16cid:durableId="2017221889">
    <w:abstractNumId w:val="12"/>
  </w:num>
  <w:num w:numId="3" w16cid:durableId="932318401">
    <w:abstractNumId w:val="10"/>
  </w:num>
  <w:num w:numId="4" w16cid:durableId="1203372255">
    <w:abstractNumId w:val="20"/>
  </w:num>
  <w:num w:numId="5" w16cid:durableId="919367458">
    <w:abstractNumId w:val="16"/>
  </w:num>
  <w:num w:numId="6" w16cid:durableId="589041466">
    <w:abstractNumId w:val="11"/>
  </w:num>
  <w:num w:numId="7" w16cid:durableId="1133788790">
    <w:abstractNumId w:val="9"/>
  </w:num>
  <w:num w:numId="8" w16cid:durableId="888372869">
    <w:abstractNumId w:val="6"/>
  </w:num>
  <w:num w:numId="9" w16cid:durableId="179861376">
    <w:abstractNumId w:val="17"/>
  </w:num>
  <w:num w:numId="10" w16cid:durableId="1555506452">
    <w:abstractNumId w:val="5"/>
  </w:num>
  <w:num w:numId="11" w16cid:durableId="532502592">
    <w:abstractNumId w:val="7"/>
  </w:num>
  <w:num w:numId="12" w16cid:durableId="387414794">
    <w:abstractNumId w:val="14"/>
  </w:num>
  <w:num w:numId="13" w16cid:durableId="1311253462">
    <w:abstractNumId w:val="3"/>
  </w:num>
  <w:num w:numId="14" w16cid:durableId="514543142">
    <w:abstractNumId w:val="13"/>
  </w:num>
  <w:num w:numId="15" w16cid:durableId="787428637">
    <w:abstractNumId w:val="19"/>
  </w:num>
  <w:num w:numId="16" w16cid:durableId="448821251">
    <w:abstractNumId w:val="8"/>
  </w:num>
  <w:num w:numId="17" w16cid:durableId="305279037">
    <w:abstractNumId w:val="4"/>
  </w:num>
  <w:num w:numId="18" w16cid:durableId="1835029849">
    <w:abstractNumId w:val="1"/>
  </w:num>
  <w:num w:numId="19" w16cid:durableId="1387101294">
    <w:abstractNumId w:val="18"/>
  </w:num>
  <w:num w:numId="20" w16cid:durableId="1337922118">
    <w:abstractNumId w:val="15"/>
  </w:num>
  <w:num w:numId="21" w16cid:durableId="7294487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27AA"/>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0D8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D780A"/>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3BC6"/>
    <w:rsid w:val="00214431"/>
    <w:rsid w:val="00214740"/>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1F54"/>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27F7"/>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4547"/>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571"/>
    <w:rsid w:val="004C6F7E"/>
    <w:rsid w:val="004D095D"/>
    <w:rsid w:val="004D10E9"/>
    <w:rsid w:val="004D2E59"/>
    <w:rsid w:val="004D3B8E"/>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401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742"/>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0783"/>
    <w:rsid w:val="00661723"/>
    <w:rsid w:val="0066192E"/>
    <w:rsid w:val="00661EC5"/>
    <w:rsid w:val="00663886"/>
    <w:rsid w:val="00663B31"/>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14DF"/>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517D"/>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5CAB"/>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2C9F"/>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3C34"/>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50B"/>
    <w:rsid w:val="00846823"/>
    <w:rsid w:val="00846A4E"/>
    <w:rsid w:val="0084736F"/>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90E"/>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8D4"/>
    <w:rsid w:val="00924F06"/>
    <w:rsid w:val="00925450"/>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5FFE"/>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4ED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893"/>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8E"/>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3A30"/>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63C"/>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4F5E"/>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48B"/>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22E5"/>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A29"/>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E7B44"/>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953904"/>
  <w15:docId w15:val="{AB661B2E-64A6-4A2B-8BA0-E081B6D88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o1">
    <w:name w:val="Menção1"/>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MenoPendente1">
    <w:name w:val="Menção Pendente1"/>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TabeladeLista4-nfase31">
    <w:name w:val="Tabela de Lista 4 - Ênfase 31"/>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4-nfase51">
    <w:name w:val="Tabela de Lista 4 - Ênfase 51"/>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deLista4-nfase61">
    <w:name w:val="Tabela de Lista 4 - Ênfase 61"/>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4-nfase41">
    <w:name w:val="Tabela de Lista 4 - Ênfase 41"/>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3.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54</TotalTime>
  <Pages>31</Pages>
  <Words>13361</Words>
  <Characters>72150</Characters>
  <Application>Microsoft Office Word</Application>
  <DocSecurity>0</DocSecurity>
  <Lines>601</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85341</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Gabriel Loures Caetano</cp:lastModifiedBy>
  <cp:revision>16</cp:revision>
  <cp:lastPrinted>2023-07-26T12:20:00Z</cp:lastPrinted>
  <dcterms:created xsi:type="dcterms:W3CDTF">2026-04-14T17:06:00Z</dcterms:created>
  <dcterms:modified xsi:type="dcterms:W3CDTF">2026-05-13T17:04:00Z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