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913F4" w14:textId="77777777" w:rsidR="008E2679" w:rsidRPr="008B4EB9" w:rsidRDefault="008E2679" w:rsidP="008E2679">
      <w:pPr>
        <w:jc w:val="center"/>
        <w:rPr>
          <w:rFonts w:ascii="Cambria" w:hAnsi="Cambria" w:cs="Arial"/>
          <w:b/>
        </w:rPr>
      </w:pPr>
      <w:r w:rsidRPr="008B4EB9">
        <w:rPr>
          <w:rFonts w:ascii="Cambria" w:hAnsi="Cambria" w:cs="Arial"/>
          <w:b/>
        </w:rPr>
        <w:t>ANEXO II</w:t>
      </w:r>
    </w:p>
    <w:p w14:paraId="1CEF4B30" w14:textId="77777777" w:rsidR="008E2679" w:rsidRPr="002328B3" w:rsidRDefault="008E2679" w:rsidP="008E2679">
      <w:pPr>
        <w:jc w:val="center"/>
        <w:rPr>
          <w:rFonts w:ascii="Cambria" w:hAnsi="Cambria"/>
          <w:b/>
          <w:bCs/>
        </w:rPr>
      </w:pPr>
      <w:r w:rsidRPr="002328B3">
        <w:rPr>
          <w:rFonts w:ascii="Cambria" w:hAnsi="Cambria"/>
          <w:b/>
          <w:bCs/>
        </w:rPr>
        <w:t xml:space="preserve">PROCESSO ADMINISTRATIVO Nº 60/2026 </w:t>
      </w:r>
    </w:p>
    <w:p w14:paraId="23243839" w14:textId="77777777" w:rsidR="008E2679" w:rsidRDefault="008E2679" w:rsidP="008E2679">
      <w:pPr>
        <w:jc w:val="center"/>
        <w:rPr>
          <w:rFonts w:ascii="Cambria" w:hAnsi="Cambria"/>
          <w:b/>
          <w:bCs/>
        </w:rPr>
      </w:pPr>
      <w:r w:rsidRPr="002328B3">
        <w:rPr>
          <w:rFonts w:ascii="Cambria" w:hAnsi="Cambria"/>
          <w:b/>
          <w:bCs/>
        </w:rPr>
        <w:t>CHAMADA PÚBLICA/CREDENCIAMENTO Nº 03/2026</w:t>
      </w:r>
    </w:p>
    <w:p w14:paraId="3F8D96A2" w14:textId="77777777" w:rsidR="008E2679" w:rsidRPr="002328B3" w:rsidRDefault="008E2679" w:rsidP="008E2679">
      <w:pPr>
        <w:jc w:val="center"/>
        <w:rPr>
          <w:rFonts w:ascii="Cambria" w:hAnsi="Cambria"/>
          <w:b/>
          <w:bCs/>
        </w:rPr>
      </w:pPr>
      <w:r w:rsidRPr="008B4EB9">
        <w:rPr>
          <w:rFonts w:ascii="Cambria" w:hAnsi="Cambria" w:cs="Arial"/>
          <w:b/>
        </w:rPr>
        <w:t>REQUERIMENTO DE CREDENCIAMENTO</w:t>
      </w:r>
    </w:p>
    <w:p w14:paraId="35D899F9" w14:textId="77777777" w:rsidR="008E2679" w:rsidRPr="002328B3" w:rsidRDefault="008E2679" w:rsidP="008E2679">
      <w:pPr>
        <w:spacing w:before="100" w:beforeAutospacing="1" w:after="100" w:afterAutospacing="1" w:line="240" w:lineRule="auto"/>
        <w:outlineLvl w:val="1"/>
        <w:rPr>
          <w:rFonts w:ascii="Cambria" w:eastAsia="Times New Roman" w:hAnsi="Cambria"/>
          <w:b/>
          <w:bCs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1. IDENTIFICAÇÃO DO INTERESSADO</w:t>
      </w:r>
    </w:p>
    <w:p w14:paraId="5197A61F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Tipo de interessado:</w:t>
      </w:r>
    </w:p>
    <w:p w14:paraId="41CCC3BC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Pessoa física</w:t>
      </w:r>
    </w:p>
    <w:p w14:paraId="677DE048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Pessoa jurídica</w:t>
      </w:r>
    </w:p>
    <w:p w14:paraId="631213F4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Nome completo ou razão social: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</w:t>
      </w:r>
    </w:p>
    <w:p w14:paraId="479463C3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Nome artístico ou nome do grupo/banda/DJ: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</w:t>
      </w:r>
    </w:p>
    <w:p w14:paraId="22C40DCD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CPF: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565242C5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CNPJ, se aplicável: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2CD85C7B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Data de nascimento, se pessoa física:</w:t>
      </w:r>
      <w:r w:rsidRPr="002328B3">
        <w:rPr>
          <w:rFonts w:ascii="Cambria" w:eastAsia="Times New Roman" w:hAnsi="Cambria"/>
          <w:lang w:val="pt-BR" w:eastAsia="pt-BR"/>
        </w:rPr>
        <w:t xml:space="preserve"> </w:t>
      </w:r>
      <w:r w:rsidRPr="002328B3">
        <w:rPr>
          <w:rFonts w:ascii="Cambria" w:eastAsia="Times New Roman" w:hAnsi="Cambria"/>
          <w:b/>
          <w:bCs/>
          <w:lang w:val="pt-BR" w:eastAsia="pt-BR"/>
        </w:rPr>
        <w:t>/</w:t>
      </w:r>
      <w:r w:rsidRPr="002328B3">
        <w:rPr>
          <w:rFonts w:ascii="Cambria" w:eastAsia="Times New Roman" w:hAnsi="Cambria"/>
          <w:lang w:val="pt-BR" w:eastAsia="pt-BR"/>
        </w:rPr>
        <w:t>/________</w:t>
      </w:r>
    </w:p>
    <w:p w14:paraId="03609728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Endereço completo: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____________________________________________________</w:t>
      </w:r>
    </w:p>
    <w:p w14:paraId="2B937D0D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Bairro: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543112F2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Município: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79B0A2BB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UF:</w:t>
      </w:r>
      <w:r w:rsidRPr="002328B3">
        <w:rPr>
          <w:rFonts w:ascii="Cambria" w:eastAsia="Times New Roman" w:hAnsi="Cambria"/>
          <w:lang w:val="pt-BR" w:eastAsia="pt-BR"/>
        </w:rPr>
        <w:t xml:space="preserve"> __________</w:t>
      </w:r>
    </w:p>
    <w:p w14:paraId="085FD174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CEP: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5EF309CF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Telefone/WhatsApp: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2CCC2CA8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E-mail: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_______________________________________________________________</w:t>
      </w:r>
    </w:p>
    <w:p w14:paraId="2FD9F66F" w14:textId="77777777" w:rsidR="008E2679" w:rsidRPr="002328B3" w:rsidRDefault="008E2679" w:rsidP="008E2679">
      <w:pPr>
        <w:spacing w:before="100" w:beforeAutospacing="1" w:after="100" w:afterAutospacing="1" w:line="240" w:lineRule="auto"/>
        <w:outlineLvl w:val="1"/>
        <w:rPr>
          <w:rFonts w:ascii="Cambria" w:eastAsia="Times New Roman" w:hAnsi="Cambria"/>
          <w:b/>
          <w:bCs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2. DADOS DO REPRESENTANTE LEGAL</w:t>
      </w:r>
    </w:p>
    <w:p w14:paraId="57CFCC27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i/>
          <w:iCs/>
          <w:lang w:val="pt-BR" w:eastAsia="pt-BR"/>
        </w:rPr>
        <w:t>Preencher somente quando o requerente for pessoa jurídica ou estiver representado por terceiro legalmente autorizado.</w:t>
      </w:r>
    </w:p>
    <w:p w14:paraId="59D7C71D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lastRenderedPageBreak/>
        <w:t>Nome completo: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________________________________________________________</w:t>
      </w:r>
    </w:p>
    <w:p w14:paraId="45FE804C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CPF: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4F8CB881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Telefone/WhatsApp: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648EFEFC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E-mail: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_______________________________________________________________</w:t>
      </w:r>
    </w:p>
    <w:p w14:paraId="5CD8E662" w14:textId="77777777" w:rsidR="008E2679" w:rsidRPr="002328B3" w:rsidRDefault="008E2679" w:rsidP="008E2679">
      <w:pPr>
        <w:spacing w:before="100" w:beforeAutospacing="1" w:after="100" w:afterAutospacing="1" w:line="240" w:lineRule="auto"/>
        <w:outlineLvl w:val="1"/>
        <w:rPr>
          <w:rFonts w:ascii="Cambria" w:eastAsia="Times New Roman" w:hAnsi="Cambria"/>
          <w:b/>
          <w:bCs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3. CATEGORIA ARTÍSTICA PRETENDIDA</w:t>
      </w:r>
    </w:p>
    <w:p w14:paraId="080B1978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 xml:space="preserve">Assinalar </w:t>
      </w:r>
      <w:r w:rsidRPr="002328B3">
        <w:rPr>
          <w:rFonts w:ascii="Cambria" w:eastAsia="Times New Roman" w:hAnsi="Cambria"/>
          <w:b/>
          <w:bCs/>
          <w:lang w:val="pt-BR" w:eastAsia="pt-BR"/>
        </w:rPr>
        <w:t>somente uma</w:t>
      </w:r>
      <w:r w:rsidRPr="002328B3">
        <w:rPr>
          <w:rFonts w:ascii="Cambria" w:eastAsia="Times New Roman" w:hAnsi="Cambria"/>
          <w:lang w:val="pt-BR" w:eastAsia="pt-BR"/>
        </w:rPr>
        <w:t xml:space="preserve"> das categorias previstas no edital:</w:t>
      </w:r>
    </w:p>
    <w:p w14:paraId="2CDCB83B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 xml:space="preserve">) </w:t>
      </w:r>
      <w:r w:rsidRPr="002328B3">
        <w:rPr>
          <w:rFonts w:ascii="Cambria" w:eastAsia="Times New Roman" w:hAnsi="Cambria"/>
          <w:b/>
          <w:bCs/>
          <w:lang w:val="pt-BR" w:eastAsia="pt-BR"/>
        </w:rPr>
        <w:t>Item 1 – Cantor(a) solo</w:t>
      </w:r>
    </w:p>
    <w:p w14:paraId="2A948CA5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 xml:space="preserve">) </w:t>
      </w:r>
      <w:r w:rsidRPr="002328B3">
        <w:rPr>
          <w:rFonts w:ascii="Cambria" w:eastAsia="Times New Roman" w:hAnsi="Cambria"/>
          <w:b/>
          <w:bCs/>
          <w:lang w:val="pt-BR" w:eastAsia="pt-BR"/>
        </w:rPr>
        <w:t>Item 2 – Dupla ou trio musical</w:t>
      </w:r>
    </w:p>
    <w:p w14:paraId="1FE46E49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 xml:space="preserve">) </w:t>
      </w:r>
      <w:r w:rsidRPr="002328B3">
        <w:rPr>
          <w:rFonts w:ascii="Cambria" w:eastAsia="Times New Roman" w:hAnsi="Cambria"/>
          <w:b/>
          <w:bCs/>
          <w:lang w:val="pt-BR" w:eastAsia="pt-BR"/>
        </w:rPr>
        <w:t>Item 3 – Banda ou grupo musical</w:t>
      </w:r>
    </w:p>
    <w:p w14:paraId="19679FEB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 xml:space="preserve">) </w:t>
      </w:r>
      <w:r w:rsidRPr="002328B3">
        <w:rPr>
          <w:rFonts w:ascii="Cambria" w:eastAsia="Times New Roman" w:hAnsi="Cambria"/>
          <w:b/>
          <w:bCs/>
          <w:lang w:val="pt-BR" w:eastAsia="pt-BR"/>
        </w:rPr>
        <w:t>Item 4 – DJ</w:t>
      </w:r>
    </w:p>
    <w:p w14:paraId="376EB318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Nome dos integrantes, quando se tratar de dupla, trio, banda ou grupo:</w:t>
      </w:r>
    </w:p>
    <w:p w14:paraId="2CD96674" w14:textId="77777777" w:rsidR="008E2679" w:rsidRPr="002328B3" w:rsidRDefault="008E2679" w:rsidP="008E2679">
      <w:pPr>
        <w:spacing w:after="0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pict w14:anchorId="7E733A49">
          <v:rect id="_x0000_i1025" style="width:0;height:1.5pt" o:hralign="center" o:hrstd="t" o:hr="t" fillcolor="#a0a0a0" stroked="f"/>
        </w:pict>
      </w:r>
    </w:p>
    <w:p w14:paraId="2B3C359A" w14:textId="77777777" w:rsidR="008E2679" w:rsidRPr="002328B3" w:rsidRDefault="008E2679" w:rsidP="008E2679">
      <w:pPr>
        <w:spacing w:after="0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pict w14:anchorId="258FF78F">
          <v:rect id="_x0000_i1026" style="width:0;height:1.5pt" o:hralign="center" o:hrstd="t" o:hr="t" fillcolor="#a0a0a0" stroked="f"/>
        </w:pict>
      </w:r>
    </w:p>
    <w:p w14:paraId="3FE11708" w14:textId="77777777" w:rsidR="008E2679" w:rsidRPr="002328B3" w:rsidRDefault="008E2679" w:rsidP="008E2679">
      <w:pPr>
        <w:spacing w:before="100" w:beforeAutospacing="1" w:after="100" w:afterAutospacing="1" w:line="240" w:lineRule="auto"/>
        <w:outlineLvl w:val="1"/>
        <w:rPr>
          <w:rFonts w:ascii="Cambria" w:eastAsia="Times New Roman" w:hAnsi="Cambria"/>
          <w:b/>
          <w:bCs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4. ESTILO MUSICAL E CARACTERÍSTICAS DA APRESENTAÇÃO</w:t>
      </w:r>
    </w:p>
    <w:p w14:paraId="393D6FB0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4.1. Estilo(s) musical(</w:t>
      </w:r>
      <w:proofErr w:type="spellStart"/>
      <w:r w:rsidRPr="002328B3">
        <w:rPr>
          <w:rFonts w:ascii="Cambria" w:eastAsia="Times New Roman" w:hAnsi="Cambria"/>
          <w:b/>
          <w:bCs/>
          <w:lang w:val="pt-BR" w:eastAsia="pt-BR"/>
        </w:rPr>
        <w:t>is</w:t>
      </w:r>
      <w:proofErr w:type="spellEnd"/>
      <w:r w:rsidRPr="002328B3">
        <w:rPr>
          <w:rFonts w:ascii="Cambria" w:eastAsia="Times New Roman" w:hAnsi="Cambria"/>
          <w:b/>
          <w:bCs/>
          <w:lang w:val="pt-BR" w:eastAsia="pt-BR"/>
        </w:rPr>
        <w:t>) que o interessado está apto a apresentar:</w:t>
      </w:r>
    </w:p>
    <w:p w14:paraId="04F28E5B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Sertanejo raiz</w:t>
      </w:r>
    </w:p>
    <w:p w14:paraId="684BDD3F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Sertanejo universitário</w:t>
      </w:r>
    </w:p>
    <w:p w14:paraId="4173AFD3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Gaúcha/regionalista</w:t>
      </w:r>
    </w:p>
    <w:p w14:paraId="0E2D07C0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Música tradicionalista</w:t>
      </w:r>
    </w:p>
    <w:p w14:paraId="708EF8E9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Popular brasileira (MPB)</w:t>
      </w:r>
    </w:p>
    <w:p w14:paraId="37EFEA45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Pop</w:t>
      </w:r>
    </w:p>
    <w:p w14:paraId="09FB3B00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Pop rock</w:t>
      </w:r>
    </w:p>
    <w:p w14:paraId="061331FD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lastRenderedPageBreak/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Rock</w:t>
      </w:r>
    </w:p>
    <w:p w14:paraId="29717939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Gospel</w:t>
      </w:r>
    </w:p>
    <w:p w14:paraId="01445009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Pagode/samba</w:t>
      </w:r>
    </w:p>
    <w:p w14:paraId="34BF11F5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Forró</w:t>
      </w:r>
    </w:p>
    <w:p w14:paraId="2120AFAF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Country</w:t>
      </w:r>
    </w:p>
    <w:p w14:paraId="7E009D15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Música eletrônica</w:t>
      </w:r>
    </w:p>
    <w:p w14:paraId="78972247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Outros: _____________________________________________________________</w:t>
      </w:r>
    </w:p>
    <w:p w14:paraId="590AF8C0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4.2. Descrição da apresentação e do repertório:</w:t>
      </w:r>
    </w:p>
    <w:p w14:paraId="14F5BA70" w14:textId="77777777" w:rsidR="008E2679" w:rsidRPr="002328B3" w:rsidRDefault="008E2679" w:rsidP="008E2679">
      <w:pPr>
        <w:spacing w:after="0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pict w14:anchorId="1F18F84D">
          <v:rect id="_x0000_i1027" style="width:0;height:1.5pt" o:hralign="center" o:hrstd="t" o:hr="t" fillcolor="#a0a0a0" stroked="f"/>
        </w:pict>
      </w:r>
    </w:p>
    <w:p w14:paraId="31FE289D" w14:textId="77777777" w:rsidR="008E2679" w:rsidRPr="002328B3" w:rsidRDefault="008E2679" w:rsidP="008E2679">
      <w:pPr>
        <w:spacing w:after="0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pict w14:anchorId="1BFA632A">
          <v:rect id="_x0000_i1028" style="width:0;height:1.5pt" o:hralign="center" o:hrstd="t" o:hr="t" fillcolor="#a0a0a0" stroked="f"/>
        </w:pict>
      </w:r>
    </w:p>
    <w:p w14:paraId="7E68E546" w14:textId="77777777" w:rsidR="008E2679" w:rsidRPr="002328B3" w:rsidRDefault="008E2679" w:rsidP="008E2679">
      <w:pPr>
        <w:spacing w:after="0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pict w14:anchorId="6FBAF6C8">
          <v:rect id="_x0000_i1029" style="width:0;height:1.5pt" o:hralign="center" o:hrstd="t" o:hr="t" fillcolor="#a0a0a0" stroked="f"/>
        </w:pict>
      </w:r>
    </w:p>
    <w:p w14:paraId="1930B142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4.5. Equipamentos e estrutura disponibilizados pelo próprio credenciado:</w:t>
      </w:r>
    </w:p>
    <w:p w14:paraId="7C0CEA25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Instrumentos musicais</w:t>
      </w:r>
    </w:p>
    <w:p w14:paraId="167F7DFD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Equipamentos de sonorização</w:t>
      </w:r>
    </w:p>
    <w:p w14:paraId="3410FFCB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Equipamentos de iluminação</w:t>
      </w:r>
    </w:p>
    <w:p w14:paraId="0B31E105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Equipamentos próprios para DJ</w:t>
      </w:r>
    </w:p>
    <w:p w14:paraId="1392413B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Outros: _____________________________________________________________</w:t>
      </w:r>
    </w:p>
    <w:p w14:paraId="6CDD21B0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Descrição complementar: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</w:t>
      </w:r>
    </w:p>
    <w:p w14:paraId="7A62520C" w14:textId="77777777" w:rsidR="008E2679" w:rsidRPr="002328B3" w:rsidRDefault="008E2679" w:rsidP="008E2679">
      <w:pPr>
        <w:spacing w:after="0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pict w14:anchorId="729A3D28">
          <v:rect id="_x0000_i1030" style="width:0;height:1.5pt" o:hralign="center" o:hrstd="t" o:hr="t" fillcolor="#a0a0a0" stroked="f"/>
        </w:pict>
      </w:r>
    </w:p>
    <w:p w14:paraId="28F292F8" w14:textId="77777777" w:rsidR="008E2679" w:rsidRPr="002328B3" w:rsidRDefault="008E2679" w:rsidP="008E2679">
      <w:pPr>
        <w:spacing w:before="100" w:beforeAutospacing="1" w:after="100" w:afterAutospacing="1" w:line="240" w:lineRule="auto"/>
        <w:outlineLvl w:val="1"/>
        <w:rPr>
          <w:rFonts w:ascii="Cambria" w:eastAsia="Times New Roman" w:hAnsi="Cambria"/>
          <w:b/>
          <w:bCs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5. COMPROVAÇÃO DE VÍNCULO LOCAL OU REGIONAL</w:t>
      </w:r>
    </w:p>
    <w:p w14:paraId="7CFCEA43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Município de residência ou domicílio do interessado: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</w:t>
      </w:r>
    </w:p>
    <w:p w14:paraId="0DB4190F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Município em que desenvolve suas atividades artísticas: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</w:t>
      </w:r>
    </w:p>
    <w:p w14:paraId="51320CB8" w14:textId="77777777" w:rsidR="008E2679" w:rsidRPr="002328B3" w:rsidRDefault="008E2679" w:rsidP="008E2679">
      <w:pPr>
        <w:spacing w:before="100" w:beforeAutospacing="1" w:after="100" w:afterAutospacing="1" w:line="240" w:lineRule="auto"/>
        <w:outlineLvl w:val="1"/>
        <w:rPr>
          <w:rFonts w:ascii="Cambria" w:eastAsia="Times New Roman" w:hAnsi="Cambria"/>
          <w:b/>
          <w:bCs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6. DADOS BANCÁRIOS PARA PAGAMENTO</w:t>
      </w:r>
    </w:p>
    <w:p w14:paraId="081ED87F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lastRenderedPageBreak/>
        <w:t>Titular da conta: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______________________________________________________</w:t>
      </w:r>
    </w:p>
    <w:p w14:paraId="226437F6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CPF ou CNPJ do titular: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________________________________________________</w:t>
      </w:r>
    </w:p>
    <w:p w14:paraId="79C39834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Banco: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5FB2F9CD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Agência: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70261180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Conta: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7F7A4824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Tipo de conta:</w:t>
      </w:r>
      <w:r w:rsidRPr="002328B3">
        <w:rPr>
          <w:rFonts w:ascii="Cambria" w:eastAsia="Times New Roman" w:hAnsi="Cambria"/>
          <w:lang w:val="pt-BR" w:eastAsia="pt-BR"/>
        </w:rPr>
        <w:t xml:space="preserve"> 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Corrente</w:t>
      </w:r>
      <w:r w:rsidRPr="002328B3">
        <w:rPr>
          <w:rFonts w:ascii="Cambria" w:eastAsia="Times New Roman" w:hAnsi="Cambria"/>
          <w:lang w:val="pt-BR" w:eastAsia="pt-BR"/>
        </w:rPr>
        <w:t> </w:t>
      </w: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Poupança</w:t>
      </w:r>
      <w:r w:rsidRPr="002328B3">
        <w:rPr>
          <w:rFonts w:ascii="Cambria" w:eastAsia="Times New Roman" w:hAnsi="Cambria"/>
          <w:lang w:val="pt-BR" w:eastAsia="pt-BR"/>
        </w:rPr>
        <w:t> </w:t>
      </w:r>
      <w:r w:rsidRPr="002328B3">
        <w:rPr>
          <w:rFonts w:ascii="Cambria" w:eastAsia="Times New Roman" w:hAnsi="Cambria"/>
          <w:lang w:val="pt-BR" w:eastAsia="pt-BR"/>
        </w:rPr>
        <w:t>(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 </w:t>
      </w:r>
      <w:r w:rsidRPr="002328B3">
        <w:rPr>
          <w:rFonts w:ascii="Cambria" w:eastAsia="Times New Roman" w:hAnsi="Cambria"/>
          <w:lang w:val="pt-BR" w:eastAsia="pt-BR"/>
        </w:rPr>
        <w:t>) Outra: ______________</w:t>
      </w:r>
    </w:p>
    <w:p w14:paraId="112E9BF8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Chave Pix, se aplicável: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</w:t>
      </w:r>
    </w:p>
    <w:p w14:paraId="44223B8E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>Os dados bancários deverão corresponder à titularidade do credenciado, observadas as exigências legais e administrativas aplicáveis.</w:t>
      </w:r>
    </w:p>
    <w:p w14:paraId="705394D8" w14:textId="77777777" w:rsidR="008E2679" w:rsidRPr="002328B3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lang w:val="pt-BR" w:eastAsia="pt-BR"/>
        </w:rPr>
        <w:t xml:space="preserve">Belmonte/SC, ______ de __________________________ </w:t>
      </w:r>
      <w:proofErr w:type="spellStart"/>
      <w:r w:rsidRPr="002328B3">
        <w:rPr>
          <w:rFonts w:ascii="Cambria" w:eastAsia="Times New Roman" w:hAnsi="Cambria"/>
          <w:lang w:val="pt-BR" w:eastAsia="pt-BR"/>
        </w:rPr>
        <w:t>de</w:t>
      </w:r>
      <w:proofErr w:type="spellEnd"/>
      <w:r w:rsidRPr="002328B3">
        <w:rPr>
          <w:rFonts w:ascii="Cambria" w:eastAsia="Times New Roman" w:hAnsi="Cambria"/>
          <w:lang w:val="pt-BR" w:eastAsia="pt-BR"/>
        </w:rPr>
        <w:t xml:space="preserve"> 2026.</w:t>
      </w:r>
    </w:p>
    <w:p w14:paraId="51820FA3" w14:textId="77777777" w:rsidR="008E2679" w:rsidRPr="002328B3" w:rsidRDefault="008E2679" w:rsidP="008E2679">
      <w:pPr>
        <w:spacing w:after="0" w:line="240" w:lineRule="auto"/>
        <w:rPr>
          <w:rFonts w:ascii="Cambria" w:eastAsia="Times New Roman" w:hAnsi="Cambria"/>
          <w:lang w:val="pt-BR" w:eastAsia="pt-BR"/>
        </w:rPr>
      </w:pPr>
    </w:p>
    <w:p w14:paraId="059ED315" w14:textId="77777777" w:rsidR="008E2679" w:rsidRPr="002328B3" w:rsidRDefault="008E2679" w:rsidP="008E2679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Assinatura do interessado ou representante legal</w:t>
      </w:r>
    </w:p>
    <w:p w14:paraId="39149190" w14:textId="77777777" w:rsidR="008E2679" w:rsidRPr="002328B3" w:rsidRDefault="008E2679" w:rsidP="008E2679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Nome completo: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________________________________________________________</w:t>
      </w:r>
    </w:p>
    <w:p w14:paraId="65211F58" w14:textId="77777777" w:rsidR="008E2679" w:rsidRPr="002328B3" w:rsidRDefault="008E2679" w:rsidP="008E2679">
      <w:pPr>
        <w:spacing w:before="100" w:beforeAutospacing="1" w:after="100" w:afterAutospacing="1" w:line="240" w:lineRule="auto"/>
        <w:jc w:val="center"/>
        <w:rPr>
          <w:rFonts w:ascii="Cambria" w:eastAsia="Times New Roman" w:hAnsi="Cambria"/>
          <w:lang w:val="pt-BR" w:eastAsia="pt-BR"/>
        </w:rPr>
      </w:pPr>
      <w:r w:rsidRPr="002328B3">
        <w:rPr>
          <w:rFonts w:ascii="Cambria" w:eastAsia="Times New Roman" w:hAnsi="Cambria"/>
          <w:b/>
          <w:bCs/>
          <w:lang w:val="pt-BR" w:eastAsia="pt-BR"/>
        </w:rPr>
        <w:t>CPF:</w:t>
      </w:r>
      <w:r w:rsidRPr="002328B3">
        <w:rPr>
          <w:rFonts w:ascii="Cambria" w:eastAsia="Times New Roman" w:hAnsi="Cambria"/>
          <w:lang w:val="pt-BR" w:eastAsia="pt-BR"/>
        </w:rPr>
        <w:t xml:space="preserve"> __________________________</w:t>
      </w:r>
    </w:p>
    <w:p w14:paraId="42BC7199" w14:textId="77777777" w:rsidR="008E2679" w:rsidRPr="002328B3" w:rsidRDefault="008E2679" w:rsidP="008E2679">
      <w:pPr>
        <w:jc w:val="center"/>
        <w:rPr>
          <w:rFonts w:ascii="Cambria" w:hAnsi="Cambria" w:cs="Arial"/>
          <w:b/>
        </w:rPr>
      </w:pPr>
    </w:p>
    <w:p w14:paraId="525ED35F" w14:textId="77777777" w:rsidR="008E2679" w:rsidRPr="002328B3" w:rsidRDefault="008E2679" w:rsidP="008E2679">
      <w:pPr>
        <w:jc w:val="center"/>
        <w:rPr>
          <w:rFonts w:ascii="Cambria" w:hAnsi="Cambria" w:cs="Arial"/>
          <w:b/>
        </w:rPr>
      </w:pPr>
    </w:p>
    <w:p w14:paraId="1ADFC6B8" w14:textId="77777777" w:rsidR="008E2679" w:rsidRPr="002328B3" w:rsidRDefault="008E2679" w:rsidP="008E2679">
      <w:pPr>
        <w:jc w:val="center"/>
        <w:rPr>
          <w:rFonts w:ascii="Cambria" w:hAnsi="Cambria" w:cs="Arial"/>
          <w:b/>
        </w:rPr>
      </w:pPr>
    </w:p>
    <w:p w14:paraId="15D74734" w14:textId="77777777" w:rsidR="008E2679" w:rsidRDefault="008E2679" w:rsidP="008E2679">
      <w:pPr>
        <w:jc w:val="center"/>
        <w:rPr>
          <w:rFonts w:ascii="Cambria" w:hAnsi="Cambria" w:cs="Arial"/>
          <w:b/>
        </w:rPr>
      </w:pPr>
    </w:p>
    <w:p w14:paraId="7ED35EDE" w14:textId="77777777" w:rsidR="008E2679" w:rsidRDefault="008E2679" w:rsidP="008E2679">
      <w:pPr>
        <w:jc w:val="center"/>
        <w:rPr>
          <w:rFonts w:ascii="Cambria" w:hAnsi="Cambria" w:cs="Arial"/>
          <w:b/>
        </w:rPr>
      </w:pPr>
    </w:p>
    <w:p w14:paraId="0DEB67B5" w14:textId="77777777" w:rsidR="008E2679" w:rsidRDefault="008E2679" w:rsidP="008E2679">
      <w:pPr>
        <w:jc w:val="center"/>
        <w:rPr>
          <w:rFonts w:ascii="Cambria" w:hAnsi="Cambria" w:cs="Arial"/>
          <w:b/>
        </w:rPr>
      </w:pPr>
    </w:p>
    <w:p w14:paraId="1AF64460" w14:textId="77777777" w:rsidR="008E2679" w:rsidRDefault="008E2679" w:rsidP="008E2679">
      <w:pPr>
        <w:jc w:val="center"/>
        <w:rPr>
          <w:rFonts w:ascii="Cambria" w:hAnsi="Cambria" w:cs="Arial"/>
          <w:b/>
        </w:rPr>
      </w:pPr>
    </w:p>
    <w:p w14:paraId="74A9E47F" w14:textId="77777777" w:rsidR="008E2679" w:rsidRDefault="008E2679" w:rsidP="008E2679">
      <w:pPr>
        <w:jc w:val="center"/>
        <w:rPr>
          <w:rFonts w:ascii="Cambria" w:hAnsi="Cambria" w:cs="Arial"/>
          <w:b/>
        </w:rPr>
      </w:pPr>
    </w:p>
    <w:p w14:paraId="34AFE33C" w14:textId="77777777" w:rsidR="008E2679" w:rsidRDefault="008E2679" w:rsidP="008E2679">
      <w:pPr>
        <w:jc w:val="center"/>
        <w:rPr>
          <w:rFonts w:ascii="Cambria" w:hAnsi="Cambria" w:cs="Arial"/>
          <w:b/>
        </w:rPr>
      </w:pPr>
    </w:p>
    <w:p w14:paraId="5AAD3B74" w14:textId="77777777" w:rsidR="008E2679" w:rsidRPr="002328B3" w:rsidRDefault="008E2679" w:rsidP="008E2679">
      <w:pPr>
        <w:jc w:val="center"/>
        <w:rPr>
          <w:rFonts w:ascii="Cambria" w:hAnsi="Cambria" w:cs="Arial"/>
          <w:b/>
        </w:rPr>
      </w:pPr>
    </w:p>
    <w:p w14:paraId="42CEB5FF" w14:textId="77777777" w:rsidR="008E2679" w:rsidRPr="008B4EB9" w:rsidRDefault="008E2679" w:rsidP="008E2679">
      <w:pPr>
        <w:jc w:val="center"/>
        <w:rPr>
          <w:rFonts w:ascii="Cambria" w:hAnsi="Cambria" w:cs="Arial"/>
          <w:b/>
        </w:rPr>
      </w:pPr>
      <w:r w:rsidRPr="008B4EB9">
        <w:rPr>
          <w:rFonts w:ascii="Cambria" w:hAnsi="Cambria" w:cs="Arial"/>
          <w:b/>
        </w:rPr>
        <w:lastRenderedPageBreak/>
        <w:t>ANEXO III</w:t>
      </w:r>
    </w:p>
    <w:p w14:paraId="0F28BDD9" w14:textId="77777777" w:rsidR="008E2679" w:rsidRPr="008B4EB9" w:rsidRDefault="008E2679" w:rsidP="008E2679">
      <w:pPr>
        <w:jc w:val="center"/>
        <w:rPr>
          <w:rFonts w:ascii="Cambria" w:hAnsi="Cambria"/>
          <w:b/>
          <w:bCs/>
        </w:rPr>
      </w:pPr>
      <w:r w:rsidRPr="008B4EB9">
        <w:rPr>
          <w:rFonts w:ascii="Cambria" w:hAnsi="Cambria"/>
          <w:b/>
          <w:bCs/>
        </w:rPr>
        <w:t xml:space="preserve">PROCESSO ADMINISTRATIVO Nº </w:t>
      </w:r>
      <w:r>
        <w:rPr>
          <w:rFonts w:ascii="Cambria" w:hAnsi="Cambria"/>
          <w:b/>
          <w:bCs/>
        </w:rPr>
        <w:t>60/2026</w:t>
      </w:r>
      <w:r w:rsidRPr="008B4EB9">
        <w:rPr>
          <w:rFonts w:ascii="Cambria" w:hAnsi="Cambria"/>
          <w:b/>
          <w:bCs/>
        </w:rPr>
        <w:t xml:space="preserve"> </w:t>
      </w:r>
    </w:p>
    <w:p w14:paraId="2907E8E1" w14:textId="77777777" w:rsidR="008E2679" w:rsidRPr="005A2F8F" w:rsidRDefault="008E2679" w:rsidP="008E2679">
      <w:pPr>
        <w:jc w:val="center"/>
        <w:rPr>
          <w:rFonts w:ascii="Cambria" w:hAnsi="Cambria"/>
          <w:b/>
          <w:bCs/>
        </w:rPr>
      </w:pPr>
      <w:r w:rsidRPr="005A2F8F">
        <w:rPr>
          <w:rFonts w:ascii="Cambria" w:hAnsi="Cambria"/>
          <w:b/>
          <w:bCs/>
        </w:rPr>
        <w:t xml:space="preserve">CHAMADA PÚBLICA/CREDENCIAMENTO Nº </w:t>
      </w:r>
      <w:r>
        <w:rPr>
          <w:rFonts w:ascii="Cambria" w:hAnsi="Cambria"/>
          <w:b/>
          <w:bCs/>
        </w:rPr>
        <w:t>03</w:t>
      </w:r>
      <w:r w:rsidRPr="005A2F8F">
        <w:rPr>
          <w:rFonts w:ascii="Cambria" w:hAnsi="Cambria"/>
          <w:b/>
          <w:bCs/>
        </w:rPr>
        <w:t>/2026</w:t>
      </w:r>
    </w:p>
    <w:p w14:paraId="2F7DB84F" w14:textId="77777777" w:rsidR="008E2679" w:rsidRPr="005A2F8F" w:rsidRDefault="008E2679" w:rsidP="008E2679">
      <w:pPr>
        <w:jc w:val="center"/>
        <w:rPr>
          <w:rFonts w:ascii="Cambria" w:hAnsi="Cambria" w:cs="Arial"/>
          <w:b/>
        </w:rPr>
      </w:pPr>
      <w:r w:rsidRPr="005A2F8F">
        <w:rPr>
          <w:rFonts w:ascii="Cambria" w:hAnsi="Cambria" w:cs="Arial"/>
          <w:b/>
        </w:rPr>
        <w:t>MODELO DE DECLARAÇÃO CONJUNTA</w:t>
      </w:r>
    </w:p>
    <w:p w14:paraId="05148DDD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b/>
          <w:bCs/>
          <w:lang w:val="pt-BR" w:eastAsia="pt-BR"/>
        </w:rPr>
        <w:t>1. IDENTIFICAÇÃO DO INTERESSADO</w:t>
      </w:r>
    </w:p>
    <w:p w14:paraId="0092FEA0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Tipo de interessado: </w:t>
      </w:r>
      <w:proofErr w:type="gramStart"/>
      <w:r w:rsidRPr="005A2F8F">
        <w:rPr>
          <w:rFonts w:ascii="Cambria" w:eastAsia="Times New Roman" w:hAnsi="Cambria"/>
          <w:lang w:val="pt-BR" w:eastAsia="pt-BR"/>
        </w:rPr>
        <w:t>( )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Pessoa Física – PF </w:t>
      </w:r>
      <w:proofErr w:type="gramStart"/>
      <w:r w:rsidRPr="005A2F8F">
        <w:rPr>
          <w:rFonts w:ascii="Cambria" w:eastAsia="Times New Roman" w:hAnsi="Cambria"/>
          <w:lang w:val="pt-BR" w:eastAsia="pt-BR"/>
        </w:rPr>
        <w:t>( )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Pessoa Jurídica – PJ</w:t>
      </w:r>
    </w:p>
    <w:p w14:paraId="223F0177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Nome completo/Razão Social: __________________________________________</w:t>
      </w:r>
    </w:p>
    <w:p w14:paraId="6627F4B1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Nome artístico/Nome do grupo/DJ: ______________________________________</w:t>
      </w:r>
    </w:p>
    <w:p w14:paraId="25E31410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CPF: __________________________ CNPJ (se houver): _____________________</w:t>
      </w:r>
    </w:p>
    <w:p w14:paraId="13857F3C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Endereço: ____________________________________________________________</w:t>
      </w:r>
    </w:p>
    <w:p w14:paraId="036ED6F9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Representante legal ou procurador, quando aplicável: _______________________</w:t>
      </w:r>
    </w:p>
    <w:p w14:paraId="4E39CE72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CPF do representante: __________________ RG: ___________________________</w:t>
      </w:r>
    </w:p>
    <w:p w14:paraId="1AB1C9E7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Telefone/WhatsApp: __________________ E-mail: _________________________</w:t>
      </w:r>
    </w:p>
    <w:p w14:paraId="319B5845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b/>
          <w:bCs/>
          <w:lang w:val="pt-BR" w:eastAsia="pt-BR"/>
        </w:rPr>
        <w:t>2. DECLARAÇÕES</w:t>
      </w:r>
    </w:p>
    <w:p w14:paraId="2F960F22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O interessado acima identificado, por si ou por seu representante legal, quando se tratar de pessoa jurídica ou houver representação formal, DECLARA, sob as penas da lei, que:</w:t>
      </w:r>
    </w:p>
    <w:p w14:paraId="2ACF4A71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I – </w:t>
      </w:r>
      <w:proofErr w:type="gramStart"/>
      <w:r w:rsidRPr="005A2F8F">
        <w:rPr>
          <w:rFonts w:ascii="Cambria" w:eastAsia="Times New Roman" w:hAnsi="Cambria"/>
          <w:lang w:val="pt-BR" w:eastAsia="pt-BR"/>
        </w:rPr>
        <w:t>não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se encontra impedido de participar do presente credenciamento ou de contratar com a Administração Pública, observadas as sanções e restrições previstas na Lei Federal nº 14.133/2021 e demais normas aplicáveis;</w:t>
      </w:r>
    </w:p>
    <w:p w14:paraId="6D67A8A4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II – </w:t>
      </w:r>
      <w:proofErr w:type="gramStart"/>
      <w:r w:rsidRPr="005A2F8F">
        <w:rPr>
          <w:rFonts w:ascii="Cambria" w:eastAsia="Times New Roman" w:hAnsi="Cambria"/>
          <w:lang w:val="pt-BR" w:eastAsia="pt-BR"/>
        </w:rPr>
        <w:t>não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emprega menor de 18 (dezoito) anos em trabalho noturno, perigoso ou insalubre, nem menor de 16 (dezesseis) anos em qualquer trabalho, salvo na condição de aprendiz, a partir dos 14 (quatorze) anos, nos termos do art. 7º, inciso XXXIII, da Constituição Federal;</w:t>
      </w:r>
    </w:p>
    <w:p w14:paraId="3CBD8261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III – cumpre, quando legalmente exigível, as exigências de reserva de cargos para pessoa com deficiência e para reabilitado da Previdência Social, previstas em lei e em outras normas específicas;</w:t>
      </w:r>
    </w:p>
    <w:p w14:paraId="4D3FA52B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IV – </w:t>
      </w:r>
      <w:proofErr w:type="gramStart"/>
      <w:r w:rsidRPr="005A2F8F">
        <w:rPr>
          <w:rFonts w:ascii="Cambria" w:eastAsia="Times New Roman" w:hAnsi="Cambria"/>
          <w:lang w:val="pt-BR" w:eastAsia="pt-BR"/>
        </w:rPr>
        <w:t>não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possui vínculo de natureza técnica, comercial, econômica, financeira, trabalhista ou civil com dirigente do órgão ou entidade contratante ou com agente público que desempenhe função no </w:t>
      </w:r>
      <w:r w:rsidRPr="005A2F8F">
        <w:rPr>
          <w:rFonts w:ascii="Cambria" w:eastAsia="Times New Roman" w:hAnsi="Cambria"/>
          <w:lang w:val="pt-BR" w:eastAsia="pt-BR"/>
        </w:rPr>
        <w:lastRenderedPageBreak/>
        <w:t>procedimento de contratação ou atue na fiscalização ou na gestão do contrato, nem é cônjuge, companheiro ou parente em linha reta, colateral ou por afinidade, até o terceiro grau, das pessoas abrangidas pela vedação legal, observadas as disposições da Lei Federal nº 14.133/2021;</w:t>
      </w:r>
    </w:p>
    <w:p w14:paraId="1DB04BF9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V – </w:t>
      </w:r>
      <w:proofErr w:type="gramStart"/>
      <w:r w:rsidRPr="005A2F8F">
        <w:rPr>
          <w:rFonts w:ascii="Cambria" w:eastAsia="Times New Roman" w:hAnsi="Cambria"/>
          <w:lang w:val="pt-BR" w:eastAsia="pt-BR"/>
        </w:rPr>
        <w:t>conhece e aceita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as condições estabelecidas no edital de credenciamento, no Termo de Referência e nos demais documentos que integram o procedimento, comprometendo-se a cumprir as obrigações aplicáveis à sua categoria de credenciamento;</w:t>
      </w:r>
    </w:p>
    <w:p w14:paraId="0F5F51C6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VI – </w:t>
      </w:r>
      <w:proofErr w:type="gramStart"/>
      <w:r w:rsidRPr="005A2F8F">
        <w:rPr>
          <w:rFonts w:ascii="Cambria" w:eastAsia="Times New Roman" w:hAnsi="Cambria"/>
          <w:lang w:val="pt-BR" w:eastAsia="pt-BR"/>
        </w:rPr>
        <w:t>as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informações prestadas e os documentos apresentados para fins de credenciamento são verdadeiros e autênticos, comprometendo-se a comunicar qualquer alteração relevante;</w:t>
      </w:r>
    </w:p>
    <w:p w14:paraId="56D0C2E3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VII – as informações sobre a categoria artística, o estilo musical, o repertório, a composição do grupo e os materiais de comprovação apresentados correspondem às características reais da apresentação ofertada;</w:t>
      </w:r>
    </w:p>
    <w:p w14:paraId="21D173E1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VIII – possui condições de executar as apresentações para as quais solicitar o credenciamento, conforme os requisitos, horários, locais e demais </w:t>
      </w:r>
      <w:proofErr w:type="gramStart"/>
      <w:r w:rsidRPr="005A2F8F">
        <w:rPr>
          <w:rFonts w:ascii="Cambria" w:eastAsia="Times New Roman" w:hAnsi="Cambria"/>
          <w:lang w:val="pt-BR" w:eastAsia="pt-BR"/>
        </w:rPr>
        <w:t>condições estabelecidos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pela Administração;</w:t>
      </w:r>
    </w:p>
    <w:p w14:paraId="7B574A6A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IX – </w:t>
      </w:r>
      <w:proofErr w:type="gramStart"/>
      <w:r w:rsidRPr="005A2F8F">
        <w:rPr>
          <w:rFonts w:ascii="Cambria" w:eastAsia="Times New Roman" w:hAnsi="Cambria"/>
          <w:lang w:val="pt-BR" w:eastAsia="pt-BR"/>
        </w:rPr>
        <w:t>está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ciente de que o credenciamento não garante contratação, convocação, quantidade mínima de apresentações ou exclusividade, devendo as contratações observar as regras de distribuição, os critérios de prioridade territorial e os demais procedimentos previstos no edital e no Termo de Referência;</w:t>
      </w:r>
    </w:p>
    <w:p w14:paraId="5ECEAFE1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X – </w:t>
      </w:r>
      <w:proofErr w:type="gramStart"/>
      <w:r w:rsidRPr="005A2F8F">
        <w:rPr>
          <w:rFonts w:ascii="Cambria" w:eastAsia="Times New Roman" w:hAnsi="Cambria"/>
          <w:lang w:val="pt-BR" w:eastAsia="pt-BR"/>
        </w:rPr>
        <w:t>está</w:t>
      </w:r>
      <w:proofErr w:type="gramEnd"/>
      <w:r w:rsidRPr="005A2F8F">
        <w:rPr>
          <w:rFonts w:ascii="Cambria" w:eastAsia="Times New Roman" w:hAnsi="Cambria"/>
          <w:lang w:val="pt-BR" w:eastAsia="pt-BR"/>
        </w:rPr>
        <w:t xml:space="preserve"> ciente de que os pagamentos estarão sujeitos à comprovação da efetiva execução dos serviços e às retenções tributárias e previdenciárias legalmente aplicáveis, conforme sua natureza jurídica e seu enquadramento;</w:t>
      </w:r>
    </w:p>
    <w:p w14:paraId="3A3E2FD1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XI – quando se tratar de pessoa jurídica, declara que os valores ofertados contemplam os custos necessários ao cumprimento das obrigações legais incidentes sobre a execução dos serviços, inclusive trabalhistas, previdenciárias e tributárias, quando aplicáveis.</w:t>
      </w:r>
    </w:p>
    <w:p w14:paraId="7EBD4009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Por ser expressão da verdade, firma a presente declaração para os devidos fins.</w:t>
      </w:r>
    </w:p>
    <w:p w14:paraId="3D4E94AD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 xml:space="preserve">Belmonte/SC, _____ de __________________ </w:t>
      </w:r>
      <w:proofErr w:type="spellStart"/>
      <w:r w:rsidRPr="005A2F8F">
        <w:rPr>
          <w:rFonts w:ascii="Cambria" w:eastAsia="Times New Roman" w:hAnsi="Cambria"/>
          <w:lang w:val="pt-BR" w:eastAsia="pt-BR"/>
        </w:rPr>
        <w:t>de</w:t>
      </w:r>
      <w:proofErr w:type="spellEnd"/>
      <w:r w:rsidRPr="005A2F8F">
        <w:rPr>
          <w:rFonts w:ascii="Cambria" w:eastAsia="Times New Roman" w:hAnsi="Cambria"/>
          <w:lang w:val="pt-BR" w:eastAsia="pt-BR"/>
        </w:rPr>
        <w:t xml:space="preserve"> 2026.</w:t>
      </w:r>
    </w:p>
    <w:p w14:paraId="0AAA90FC" w14:textId="77777777" w:rsidR="008E2679" w:rsidRPr="005A2F8F" w:rsidRDefault="008E2679" w:rsidP="008E2679">
      <w:pPr>
        <w:spacing w:after="0" w:line="240" w:lineRule="auto"/>
        <w:rPr>
          <w:rFonts w:ascii="Cambria" w:eastAsia="Times New Roman" w:hAnsi="Cambria"/>
          <w:lang w:val="pt-BR" w:eastAsia="pt-BR"/>
        </w:rPr>
      </w:pPr>
    </w:p>
    <w:p w14:paraId="4C88C8BF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b/>
          <w:bCs/>
          <w:lang w:val="pt-BR" w:eastAsia="pt-BR"/>
        </w:rPr>
        <w:t>Assinatura do interessado ou representante legal</w:t>
      </w:r>
    </w:p>
    <w:p w14:paraId="368A1FE1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Nome completo: __________________________________</w:t>
      </w:r>
    </w:p>
    <w:p w14:paraId="6BF5C211" w14:textId="77777777" w:rsidR="008E2679" w:rsidRPr="005A2F8F" w:rsidRDefault="008E2679" w:rsidP="008E2679">
      <w:pPr>
        <w:spacing w:before="100" w:beforeAutospacing="1" w:after="100" w:afterAutospacing="1" w:line="240" w:lineRule="auto"/>
        <w:rPr>
          <w:rFonts w:ascii="Cambria" w:eastAsia="Times New Roman" w:hAnsi="Cambria"/>
          <w:lang w:val="pt-BR" w:eastAsia="pt-BR"/>
        </w:rPr>
      </w:pPr>
      <w:r w:rsidRPr="005A2F8F">
        <w:rPr>
          <w:rFonts w:ascii="Cambria" w:eastAsia="Times New Roman" w:hAnsi="Cambria"/>
          <w:lang w:val="pt-BR" w:eastAsia="pt-BR"/>
        </w:rPr>
        <w:t>CPF: ___________________________________________</w:t>
      </w:r>
    </w:p>
    <w:p w14:paraId="58BC6DED" w14:textId="77777777" w:rsidR="002B5321" w:rsidRPr="00F973C7" w:rsidRDefault="002B5321" w:rsidP="00C306C7">
      <w:pPr>
        <w:jc w:val="both"/>
        <w:rPr>
          <w:rFonts w:ascii="Cambria" w:hAnsi="Cambria"/>
        </w:rPr>
      </w:pPr>
    </w:p>
    <w:sectPr w:rsidR="002B5321" w:rsidRPr="00F973C7" w:rsidSect="00007DEA">
      <w:headerReference w:type="default" r:id="rId7"/>
      <w:footerReference w:type="default" r:id="rId8"/>
      <w:pgSz w:w="12240" w:h="15840"/>
      <w:pgMar w:top="1702" w:right="1440" w:bottom="1440" w:left="1440" w:header="708" w:footer="2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A75F7" w14:textId="77777777" w:rsidR="00AA6A57" w:rsidRDefault="00AA6A57" w:rsidP="009A72DB">
      <w:pPr>
        <w:spacing w:after="0" w:line="240" w:lineRule="auto"/>
      </w:pPr>
      <w:r>
        <w:separator/>
      </w:r>
    </w:p>
  </w:endnote>
  <w:endnote w:type="continuationSeparator" w:id="0">
    <w:p w14:paraId="5454F3AB" w14:textId="77777777" w:rsidR="00AA6A57" w:rsidRDefault="00AA6A57" w:rsidP="009A7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DA612" w14:textId="77777777" w:rsidR="009A72DB" w:rsidRDefault="00324E4E">
    <w:pPr>
      <w:pStyle w:val="Rodap"/>
    </w:pPr>
    <w:r w:rsidRPr="00E4706A">
      <w:rPr>
        <w:noProof/>
        <w:lang w:val="pt-BR" w:eastAsia="pt-BR"/>
      </w:rPr>
      <w:drawing>
        <wp:inline distT="0" distB="0" distL="0" distR="0" wp14:anchorId="0EB6A6F7" wp14:editId="10300489">
          <wp:extent cx="3724275" cy="381000"/>
          <wp:effectExtent l="0" t="0" r="0" b="0"/>
          <wp:docPr id="8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C77B89" w14:textId="77777777" w:rsidR="00AA6A57" w:rsidRDefault="00AA6A57" w:rsidP="009A72DB">
      <w:pPr>
        <w:spacing w:after="0" w:line="240" w:lineRule="auto"/>
      </w:pPr>
      <w:r>
        <w:separator/>
      </w:r>
    </w:p>
  </w:footnote>
  <w:footnote w:type="continuationSeparator" w:id="0">
    <w:p w14:paraId="50639378" w14:textId="77777777" w:rsidR="00AA6A57" w:rsidRDefault="00AA6A57" w:rsidP="009A7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3103" w14:textId="77777777" w:rsidR="009A72DB" w:rsidRDefault="00324E4E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8752" behindDoc="1" locked="0" layoutInCell="1" allowOverlap="1" wp14:anchorId="13DB8B66" wp14:editId="687F8904">
          <wp:simplePos x="0" y="0"/>
          <wp:positionH relativeFrom="column">
            <wp:posOffset>0</wp:posOffset>
          </wp:positionH>
          <wp:positionV relativeFrom="paragraph">
            <wp:posOffset>-274955</wp:posOffset>
          </wp:positionV>
          <wp:extent cx="815975" cy="902970"/>
          <wp:effectExtent l="0" t="0" r="0" b="0"/>
          <wp:wrapNone/>
          <wp:docPr id="5" name="Imagem 5" descr="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902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6704" behindDoc="1" locked="0" layoutInCell="1" allowOverlap="1" wp14:anchorId="7FB84ACC" wp14:editId="5C1A66F9">
          <wp:simplePos x="0" y="0"/>
          <wp:positionH relativeFrom="page">
            <wp:posOffset>1174750</wp:posOffset>
          </wp:positionH>
          <wp:positionV relativeFrom="paragraph">
            <wp:posOffset>-449580</wp:posOffset>
          </wp:positionV>
          <wp:extent cx="6590665" cy="1181100"/>
          <wp:effectExtent l="0" t="0" r="0" b="0"/>
          <wp:wrapNone/>
          <wp:docPr id="6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066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510266" w14:textId="77777777" w:rsidR="009A72DB" w:rsidRDefault="009A72DB">
    <w:pPr>
      <w:pStyle w:val="Cabealho"/>
    </w:pPr>
  </w:p>
  <w:p w14:paraId="06D5F9BF" w14:textId="77777777" w:rsidR="009A72DB" w:rsidRDefault="009A72DB">
    <w:pPr>
      <w:pStyle w:val="Cabealho"/>
    </w:pPr>
  </w:p>
  <w:p w14:paraId="59DABD12" w14:textId="77777777" w:rsidR="009A72DB" w:rsidRDefault="009A72DB">
    <w:pPr>
      <w:pStyle w:val="Cabealho"/>
    </w:pPr>
  </w:p>
  <w:p w14:paraId="37944D95" w14:textId="77777777" w:rsidR="009A72DB" w:rsidRDefault="009A72DB">
    <w:pPr>
      <w:pStyle w:val="Cabealho"/>
    </w:pPr>
  </w:p>
  <w:p w14:paraId="4F711223" w14:textId="77777777" w:rsidR="009A72DB" w:rsidRDefault="009A72DB">
    <w:pPr>
      <w:pStyle w:val="Cabealho"/>
    </w:pPr>
  </w:p>
  <w:p w14:paraId="3FD1ADB8" w14:textId="77777777" w:rsidR="009A72DB" w:rsidRDefault="00324E4E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 wp14:anchorId="7BED49D3" wp14:editId="59362F05">
          <wp:simplePos x="0" y="0"/>
          <wp:positionH relativeFrom="column">
            <wp:posOffset>594360</wp:posOffset>
          </wp:positionH>
          <wp:positionV relativeFrom="paragraph">
            <wp:posOffset>1163955</wp:posOffset>
          </wp:positionV>
          <wp:extent cx="4474210" cy="4954270"/>
          <wp:effectExtent l="0" t="0" r="0" b="0"/>
          <wp:wrapNone/>
          <wp:docPr id="7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4210" cy="495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5475447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4E4E"/>
    <w:rsid w:val="00001A06"/>
    <w:rsid w:val="0000443C"/>
    <w:rsid w:val="00007DEA"/>
    <w:rsid w:val="00015D02"/>
    <w:rsid w:val="00020C3B"/>
    <w:rsid w:val="00040C87"/>
    <w:rsid w:val="00055D52"/>
    <w:rsid w:val="00056B0A"/>
    <w:rsid w:val="00062252"/>
    <w:rsid w:val="00064BFC"/>
    <w:rsid w:val="00066E9C"/>
    <w:rsid w:val="00084058"/>
    <w:rsid w:val="00086146"/>
    <w:rsid w:val="000A77F9"/>
    <w:rsid w:val="000B30FD"/>
    <w:rsid w:val="000B310E"/>
    <w:rsid w:val="000B64B8"/>
    <w:rsid w:val="000C2EF5"/>
    <w:rsid w:val="00114154"/>
    <w:rsid w:val="00122004"/>
    <w:rsid w:val="0012732A"/>
    <w:rsid w:val="0013656E"/>
    <w:rsid w:val="0015044D"/>
    <w:rsid w:val="0015049C"/>
    <w:rsid w:val="0015542E"/>
    <w:rsid w:val="001569CA"/>
    <w:rsid w:val="00167DA9"/>
    <w:rsid w:val="001718D3"/>
    <w:rsid w:val="001818E7"/>
    <w:rsid w:val="0019604B"/>
    <w:rsid w:val="001A31E4"/>
    <w:rsid w:val="001B390D"/>
    <w:rsid w:val="001B40E7"/>
    <w:rsid w:val="001B7D4B"/>
    <w:rsid w:val="001C0117"/>
    <w:rsid w:val="001C3E16"/>
    <w:rsid w:val="001D1B41"/>
    <w:rsid w:val="001D40A3"/>
    <w:rsid w:val="001D4C0E"/>
    <w:rsid w:val="001E4B58"/>
    <w:rsid w:val="001E52AB"/>
    <w:rsid w:val="001F2F7D"/>
    <w:rsid w:val="002263FB"/>
    <w:rsid w:val="002360CE"/>
    <w:rsid w:val="00236F3E"/>
    <w:rsid w:val="00247EC5"/>
    <w:rsid w:val="002558ED"/>
    <w:rsid w:val="002569B5"/>
    <w:rsid w:val="00265672"/>
    <w:rsid w:val="00276C24"/>
    <w:rsid w:val="00294CE9"/>
    <w:rsid w:val="002B5321"/>
    <w:rsid w:val="002B7E2E"/>
    <w:rsid w:val="002C03C0"/>
    <w:rsid w:val="002C21C8"/>
    <w:rsid w:val="002C2356"/>
    <w:rsid w:val="002F0E94"/>
    <w:rsid w:val="003011FE"/>
    <w:rsid w:val="00304574"/>
    <w:rsid w:val="00304DF6"/>
    <w:rsid w:val="003051A7"/>
    <w:rsid w:val="00324E4E"/>
    <w:rsid w:val="0032510A"/>
    <w:rsid w:val="0032699D"/>
    <w:rsid w:val="00327820"/>
    <w:rsid w:val="0034096D"/>
    <w:rsid w:val="00343237"/>
    <w:rsid w:val="00345F20"/>
    <w:rsid w:val="003619A4"/>
    <w:rsid w:val="003633DA"/>
    <w:rsid w:val="00363DBD"/>
    <w:rsid w:val="00367420"/>
    <w:rsid w:val="00372ECA"/>
    <w:rsid w:val="00377FBF"/>
    <w:rsid w:val="003842E2"/>
    <w:rsid w:val="0039189C"/>
    <w:rsid w:val="00394AC2"/>
    <w:rsid w:val="0039516F"/>
    <w:rsid w:val="00395C44"/>
    <w:rsid w:val="00397668"/>
    <w:rsid w:val="00397C51"/>
    <w:rsid w:val="003A067E"/>
    <w:rsid w:val="003A38B1"/>
    <w:rsid w:val="003A4502"/>
    <w:rsid w:val="003A4D90"/>
    <w:rsid w:val="003C2C81"/>
    <w:rsid w:val="003C5B25"/>
    <w:rsid w:val="003C5E7F"/>
    <w:rsid w:val="003D17A3"/>
    <w:rsid w:val="00404C06"/>
    <w:rsid w:val="004126C7"/>
    <w:rsid w:val="00420C39"/>
    <w:rsid w:val="004343AD"/>
    <w:rsid w:val="00434DE4"/>
    <w:rsid w:val="00440A75"/>
    <w:rsid w:val="0044360D"/>
    <w:rsid w:val="00443AF3"/>
    <w:rsid w:val="00446537"/>
    <w:rsid w:val="004731D4"/>
    <w:rsid w:val="004820CE"/>
    <w:rsid w:val="00484C3F"/>
    <w:rsid w:val="00486AFF"/>
    <w:rsid w:val="00497C8B"/>
    <w:rsid w:val="004A186A"/>
    <w:rsid w:val="004A2417"/>
    <w:rsid w:val="004A69F4"/>
    <w:rsid w:val="004A6E13"/>
    <w:rsid w:val="004A7D46"/>
    <w:rsid w:val="004B10E3"/>
    <w:rsid w:val="004B14D2"/>
    <w:rsid w:val="004B2B48"/>
    <w:rsid w:val="004C04D8"/>
    <w:rsid w:val="004C053D"/>
    <w:rsid w:val="004C5681"/>
    <w:rsid w:val="004D1047"/>
    <w:rsid w:val="004D7E84"/>
    <w:rsid w:val="004E7809"/>
    <w:rsid w:val="005069F3"/>
    <w:rsid w:val="005072B5"/>
    <w:rsid w:val="00510E43"/>
    <w:rsid w:val="00523973"/>
    <w:rsid w:val="00524156"/>
    <w:rsid w:val="00532B4C"/>
    <w:rsid w:val="0053484E"/>
    <w:rsid w:val="005468D8"/>
    <w:rsid w:val="00564DD1"/>
    <w:rsid w:val="005654E7"/>
    <w:rsid w:val="00571B13"/>
    <w:rsid w:val="00577370"/>
    <w:rsid w:val="00580DC1"/>
    <w:rsid w:val="00584DA7"/>
    <w:rsid w:val="00593940"/>
    <w:rsid w:val="005958EB"/>
    <w:rsid w:val="00595CCF"/>
    <w:rsid w:val="005A5655"/>
    <w:rsid w:val="005D4CA7"/>
    <w:rsid w:val="005E3763"/>
    <w:rsid w:val="005F44F5"/>
    <w:rsid w:val="00602523"/>
    <w:rsid w:val="0060255F"/>
    <w:rsid w:val="006038A6"/>
    <w:rsid w:val="0061281E"/>
    <w:rsid w:val="006225A3"/>
    <w:rsid w:val="00631078"/>
    <w:rsid w:val="00632972"/>
    <w:rsid w:val="0064071F"/>
    <w:rsid w:val="00646BFB"/>
    <w:rsid w:val="0066031B"/>
    <w:rsid w:val="00662BE5"/>
    <w:rsid w:val="00674048"/>
    <w:rsid w:val="0067792C"/>
    <w:rsid w:val="00686C93"/>
    <w:rsid w:val="00687AB3"/>
    <w:rsid w:val="00690DDE"/>
    <w:rsid w:val="0069298A"/>
    <w:rsid w:val="0069364C"/>
    <w:rsid w:val="006A0B4B"/>
    <w:rsid w:val="006C292A"/>
    <w:rsid w:val="006C4BFC"/>
    <w:rsid w:val="006C506C"/>
    <w:rsid w:val="006D08BD"/>
    <w:rsid w:val="006E04E9"/>
    <w:rsid w:val="006E0F55"/>
    <w:rsid w:val="00711F8F"/>
    <w:rsid w:val="00711F95"/>
    <w:rsid w:val="00713049"/>
    <w:rsid w:val="00714971"/>
    <w:rsid w:val="0071608E"/>
    <w:rsid w:val="00716486"/>
    <w:rsid w:val="00723F85"/>
    <w:rsid w:val="00733A21"/>
    <w:rsid w:val="00735C3E"/>
    <w:rsid w:val="0073611C"/>
    <w:rsid w:val="00741948"/>
    <w:rsid w:val="007428E1"/>
    <w:rsid w:val="00746F8F"/>
    <w:rsid w:val="0075112A"/>
    <w:rsid w:val="00751DF7"/>
    <w:rsid w:val="00766B06"/>
    <w:rsid w:val="00783C6B"/>
    <w:rsid w:val="00794502"/>
    <w:rsid w:val="007A7BAC"/>
    <w:rsid w:val="007B20E5"/>
    <w:rsid w:val="007B30BF"/>
    <w:rsid w:val="007B3554"/>
    <w:rsid w:val="007C59B8"/>
    <w:rsid w:val="007D3525"/>
    <w:rsid w:val="007F0010"/>
    <w:rsid w:val="007F08D8"/>
    <w:rsid w:val="00801234"/>
    <w:rsid w:val="008117CA"/>
    <w:rsid w:val="008157AC"/>
    <w:rsid w:val="00815E3A"/>
    <w:rsid w:val="00826AEA"/>
    <w:rsid w:val="008365A7"/>
    <w:rsid w:val="00836F1D"/>
    <w:rsid w:val="00837EE7"/>
    <w:rsid w:val="00857310"/>
    <w:rsid w:val="00872D8B"/>
    <w:rsid w:val="00872E6D"/>
    <w:rsid w:val="0089029A"/>
    <w:rsid w:val="008A0DFE"/>
    <w:rsid w:val="008A75DB"/>
    <w:rsid w:val="008B17EB"/>
    <w:rsid w:val="008B5BB8"/>
    <w:rsid w:val="008C03CE"/>
    <w:rsid w:val="008C064B"/>
    <w:rsid w:val="008C3077"/>
    <w:rsid w:val="008D18F7"/>
    <w:rsid w:val="008D1CC0"/>
    <w:rsid w:val="008D4D02"/>
    <w:rsid w:val="008E2679"/>
    <w:rsid w:val="008E571E"/>
    <w:rsid w:val="008E59DF"/>
    <w:rsid w:val="008F21B8"/>
    <w:rsid w:val="00900981"/>
    <w:rsid w:val="00902F13"/>
    <w:rsid w:val="009111F5"/>
    <w:rsid w:val="009158F6"/>
    <w:rsid w:val="009228B8"/>
    <w:rsid w:val="00926F74"/>
    <w:rsid w:val="00927D49"/>
    <w:rsid w:val="00935733"/>
    <w:rsid w:val="00942C1E"/>
    <w:rsid w:val="00943E9D"/>
    <w:rsid w:val="00946D84"/>
    <w:rsid w:val="00947103"/>
    <w:rsid w:val="00963B62"/>
    <w:rsid w:val="00973A8B"/>
    <w:rsid w:val="00980BCE"/>
    <w:rsid w:val="009844BE"/>
    <w:rsid w:val="00995C09"/>
    <w:rsid w:val="009A2BF7"/>
    <w:rsid w:val="009A6656"/>
    <w:rsid w:val="009A72DB"/>
    <w:rsid w:val="009B3A7D"/>
    <w:rsid w:val="009B5F5B"/>
    <w:rsid w:val="009D3800"/>
    <w:rsid w:val="009D50B3"/>
    <w:rsid w:val="009E376A"/>
    <w:rsid w:val="009E7EE6"/>
    <w:rsid w:val="009F1F5A"/>
    <w:rsid w:val="009F70A2"/>
    <w:rsid w:val="00A06938"/>
    <w:rsid w:val="00A10B48"/>
    <w:rsid w:val="00A135DE"/>
    <w:rsid w:val="00A43324"/>
    <w:rsid w:val="00A671B4"/>
    <w:rsid w:val="00A74E82"/>
    <w:rsid w:val="00A763C6"/>
    <w:rsid w:val="00A77605"/>
    <w:rsid w:val="00A901D8"/>
    <w:rsid w:val="00AA6A57"/>
    <w:rsid w:val="00AB15AF"/>
    <w:rsid w:val="00AB58C2"/>
    <w:rsid w:val="00AD1CA5"/>
    <w:rsid w:val="00AD3735"/>
    <w:rsid w:val="00AE433A"/>
    <w:rsid w:val="00AE5AB4"/>
    <w:rsid w:val="00AE73C7"/>
    <w:rsid w:val="00AF2F93"/>
    <w:rsid w:val="00B01F75"/>
    <w:rsid w:val="00B04EE3"/>
    <w:rsid w:val="00B10231"/>
    <w:rsid w:val="00B12024"/>
    <w:rsid w:val="00B12F26"/>
    <w:rsid w:val="00B175E2"/>
    <w:rsid w:val="00B2418A"/>
    <w:rsid w:val="00B25C43"/>
    <w:rsid w:val="00B267AB"/>
    <w:rsid w:val="00B33EF4"/>
    <w:rsid w:val="00B349A1"/>
    <w:rsid w:val="00B431A3"/>
    <w:rsid w:val="00B5609F"/>
    <w:rsid w:val="00B569F7"/>
    <w:rsid w:val="00B60AE0"/>
    <w:rsid w:val="00B61D44"/>
    <w:rsid w:val="00B64EDC"/>
    <w:rsid w:val="00B74A53"/>
    <w:rsid w:val="00B92DFC"/>
    <w:rsid w:val="00B936BC"/>
    <w:rsid w:val="00B9417D"/>
    <w:rsid w:val="00BB7F47"/>
    <w:rsid w:val="00BC74AD"/>
    <w:rsid w:val="00BD3493"/>
    <w:rsid w:val="00BE0CCC"/>
    <w:rsid w:val="00BE252E"/>
    <w:rsid w:val="00BE589E"/>
    <w:rsid w:val="00C049D9"/>
    <w:rsid w:val="00C16C59"/>
    <w:rsid w:val="00C25004"/>
    <w:rsid w:val="00C2530B"/>
    <w:rsid w:val="00C306C7"/>
    <w:rsid w:val="00C32943"/>
    <w:rsid w:val="00C33019"/>
    <w:rsid w:val="00C363A1"/>
    <w:rsid w:val="00C409C1"/>
    <w:rsid w:val="00C63936"/>
    <w:rsid w:val="00C90D17"/>
    <w:rsid w:val="00C960F0"/>
    <w:rsid w:val="00CA39C8"/>
    <w:rsid w:val="00CA54A1"/>
    <w:rsid w:val="00CC12B5"/>
    <w:rsid w:val="00CC2B0D"/>
    <w:rsid w:val="00CD0443"/>
    <w:rsid w:val="00CD09EE"/>
    <w:rsid w:val="00CE47A8"/>
    <w:rsid w:val="00CF3B1E"/>
    <w:rsid w:val="00D10B1C"/>
    <w:rsid w:val="00D12F4D"/>
    <w:rsid w:val="00D143EB"/>
    <w:rsid w:val="00D1616B"/>
    <w:rsid w:val="00D275A1"/>
    <w:rsid w:val="00D345BB"/>
    <w:rsid w:val="00D445D1"/>
    <w:rsid w:val="00D82A67"/>
    <w:rsid w:val="00D943D2"/>
    <w:rsid w:val="00DA6AA8"/>
    <w:rsid w:val="00DB21E9"/>
    <w:rsid w:val="00DB2E42"/>
    <w:rsid w:val="00DC299E"/>
    <w:rsid w:val="00DD18B4"/>
    <w:rsid w:val="00DD23B1"/>
    <w:rsid w:val="00DE62C8"/>
    <w:rsid w:val="00DF7D0A"/>
    <w:rsid w:val="00E01BA8"/>
    <w:rsid w:val="00E01CD5"/>
    <w:rsid w:val="00E200C2"/>
    <w:rsid w:val="00E37A54"/>
    <w:rsid w:val="00E44B10"/>
    <w:rsid w:val="00E55175"/>
    <w:rsid w:val="00E615CC"/>
    <w:rsid w:val="00E67653"/>
    <w:rsid w:val="00E75449"/>
    <w:rsid w:val="00E7792B"/>
    <w:rsid w:val="00E829A0"/>
    <w:rsid w:val="00E83419"/>
    <w:rsid w:val="00E87B1C"/>
    <w:rsid w:val="00E9518B"/>
    <w:rsid w:val="00EA24DA"/>
    <w:rsid w:val="00EB0119"/>
    <w:rsid w:val="00EB322F"/>
    <w:rsid w:val="00EB4B53"/>
    <w:rsid w:val="00EC162C"/>
    <w:rsid w:val="00EC17E7"/>
    <w:rsid w:val="00EC2264"/>
    <w:rsid w:val="00EC7F7D"/>
    <w:rsid w:val="00ED04BB"/>
    <w:rsid w:val="00EE6C36"/>
    <w:rsid w:val="00EF1C6C"/>
    <w:rsid w:val="00EF46DC"/>
    <w:rsid w:val="00EF4E16"/>
    <w:rsid w:val="00F01ED0"/>
    <w:rsid w:val="00F02089"/>
    <w:rsid w:val="00F03DD0"/>
    <w:rsid w:val="00F3696E"/>
    <w:rsid w:val="00F433E5"/>
    <w:rsid w:val="00F55C31"/>
    <w:rsid w:val="00F741A3"/>
    <w:rsid w:val="00F815A5"/>
    <w:rsid w:val="00F848E1"/>
    <w:rsid w:val="00F87242"/>
    <w:rsid w:val="00F973C7"/>
    <w:rsid w:val="00FA2CFF"/>
    <w:rsid w:val="00FA4935"/>
    <w:rsid w:val="00FA5931"/>
    <w:rsid w:val="00FB1314"/>
    <w:rsid w:val="00FB1CAC"/>
    <w:rsid w:val="00FB58D3"/>
    <w:rsid w:val="00FC07BB"/>
    <w:rsid w:val="00FC5DE4"/>
    <w:rsid w:val="00FD1357"/>
    <w:rsid w:val="00FD1411"/>
    <w:rsid w:val="00FD4083"/>
    <w:rsid w:val="00FD7A18"/>
    <w:rsid w:val="00FE2C1B"/>
    <w:rsid w:val="00FF221C"/>
    <w:rsid w:val="00FF3E29"/>
    <w:rsid w:val="00FF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720B7A"/>
  <w15:chartTrackingRefBased/>
  <w15:docId w15:val="{9DB3D9BA-2358-4C9E-8614-977218530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har"/>
    <w:uiPriority w:val="1"/>
    <w:qFormat/>
    <w:rsid w:val="004D10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23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B2E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A7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72DB"/>
  </w:style>
  <w:style w:type="paragraph" w:styleId="Rodap">
    <w:name w:val="footer"/>
    <w:basedOn w:val="Normal"/>
    <w:link w:val="RodapChar"/>
    <w:uiPriority w:val="99"/>
    <w:unhideWhenUsed/>
    <w:rsid w:val="009A72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72DB"/>
  </w:style>
  <w:style w:type="character" w:customStyle="1" w:styleId="Ttulo1Char">
    <w:name w:val="Título 1 Char"/>
    <w:basedOn w:val="Fontepargpadro"/>
    <w:link w:val="Ttulo1"/>
    <w:uiPriority w:val="1"/>
    <w:rsid w:val="004D1047"/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numbering" w:customStyle="1" w:styleId="Semlista1">
    <w:name w:val="Sem lista1"/>
    <w:next w:val="Semlista"/>
    <w:uiPriority w:val="99"/>
    <w:semiHidden/>
    <w:unhideWhenUsed/>
    <w:rsid w:val="00E829A0"/>
  </w:style>
  <w:style w:type="character" w:styleId="Hyperlink">
    <w:name w:val="Hyperlink"/>
    <w:uiPriority w:val="99"/>
    <w:unhideWhenUsed/>
    <w:rsid w:val="00E829A0"/>
    <w:rPr>
      <w:color w:val="0000FF"/>
      <w:u w:val="single"/>
    </w:rPr>
  </w:style>
  <w:style w:type="paragraph" w:customStyle="1" w:styleId="Textopadro">
    <w:name w:val="Texto padrão"/>
    <w:basedOn w:val="Normal"/>
    <w:rsid w:val="00E829A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  <w:lang w:val="pt-BR" w:eastAsia="pt-BR"/>
    </w:rPr>
  </w:style>
  <w:style w:type="character" w:styleId="HiperlinkVisitado">
    <w:name w:val="FollowedHyperlink"/>
    <w:uiPriority w:val="99"/>
    <w:semiHidden/>
    <w:unhideWhenUsed/>
    <w:rsid w:val="00E829A0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829A0"/>
    <w:pPr>
      <w:spacing w:before="120" w:after="0" w:line="360" w:lineRule="auto"/>
      <w:ind w:firstLine="1701"/>
      <w:jc w:val="both"/>
    </w:pPr>
    <w:rPr>
      <w:rFonts w:ascii="Times New Roman" w:eastAsia="Times New Roman" w:hAnsi="Times New Roman"/>
      <w:sz w:val="24"/>
      <w:szCs w:val="20"/>
      <w:lang w:val="x-none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829A0"/>
    <w:rPr>
      <w:rFonts w:ascii="Times New Roman" w:eastAsia="Times New Roman" w:hAnsi="Times New Roman"/>
      <w:sz w:val="24"/>
      <w:lang w:val="x-none"/>
    </w:rPr>
  </w:style>
  <w:style w:type="paragraph" w:styleId="Textodebalo">
    <w:name w:val="Balloon Text"/>
    <w:basedOn w:val="Normal"/>
    <w:link w:val="TextodebaloChar"/>
    <w:unhideWhenUsed/>
    <w:qFormat/>
    <w:rsid w:val="00E829A0"/>
    <w:pPr>
      <w:spacing w:after="0" w:line="240" w:lineRule="auto"/>
    </w:pPr>
    <w:rPr>
      <w:rFonts w:ascii="Tahoma" w:eastAsia="Times New Roman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29A0"/>
    <w:rPr>
      <w:rFonts w:ascii="Tahoma" w:eastAsia="Times New Roman" w:hAnsi="Tahoma" w:cs="Tahoma"/>
      <w:sz w:val="16"/>
      <w:szCs w:val="16"/>
    </w:rPr>
  </w:style>
  <w:style w:type="paragraph" w:customStyle="1" w:styleId="Default">
    <w:name w:val="Default"/>
    <w:rsid w:val="00E829A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Estilo1">
    <w:name w:val="Estilo1"/>
    <w:basedOn w:val="Normal"/>
    <w:rsid w:val="00E829A0"/>
    <w:pPr>
      <w:tabs>
        <w:tab w:val="left" w:pos="2268"/>
      </w:tabs>
      <w:snapToGrid w:val="0"/>
      <w:spacing w:after="0" w:line="240" w:lineRule="auto"/>
      <w:ind w:left="2410" w:hanging="992"/>
      <w:jc w:val="both"/>
    </w:pPr>
    <w:rPr>
      <w:rFonts w:ascii="Times New Roman" w:eastAsia="Times New Roman" w:hAnsi="Times New Roman"/>
      <w:sz w:val="24"/>
      <w:szCs w:val="20"/>
      <w:lang w:val="pt-BR" w:eastAsia="pt-BR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829A0"/>
    <w:pPr>
      <w:widowControl w:val="0"/>
      <w:autoSpaceDE w:val="0"/>
      <w:autoSpaceDN w:val="0"/>
      <w:spacing w:after="0" w:line="240" w:lineRule="auto"/>
      <w:ind w:left="112"/>
      <w:jc w:val="both"/>
    </w:pPr>
    <w:rPr>
      <w:rFonts w:ascii="Arial MT" w:eastAsia="Arial MT" w:hAnsi="Arial MT" w:cs="Arial MT"/>
      <w:lang w:val="pt-PT"/>
    </w:rPr>
  </w:style>
  <w:style w:type="paragraph" w:styleId="SemEspaamento">
    <w:name w:val="No Spacing"/>
    <w:uiPriority w:val="1"/>
    <w:qFormat/>
    <w:rsid w:val="00E829A0"/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E829A0"/>
    <w:pPr>
      <w:spacing w:after="120" w:line="480" w:lineRule="auto"/>
    </w:pPr>
    <w:rPr>
      <w:lang w:val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829A0"/>
    <w:rPr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829A0"/>
    <w:pPr>
      <w:spacing w:after="120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E829A0"/>
    <w:rPr>
      <w:rFonts w:ascii="Times New Roman" w:eastAsia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829A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829A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paragraph" w:styleId="NormalWeb">
    <w:name w:val="Normal (Web)"/>
    <w:basedOn w:val="Normal"/>
    <w:uiPriority w:val="99"/>
    <w:unhideWhenUsed/>
    <w:rsid w:val="00E829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uiPriority w:val="39"/>
    <w:rsid w:val="00E829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uiPriority w:val="1"/>
    <w:qFormat/>
    <w:rsid w:val="003D17A3"/>
    <w:pPr>
      <w:widowControl w:val="0"/>
      <w:autoSpaceDE w:val="0"/>
      <w:autoSpaceDN w:val="0"/>
      <w:spacing w:before="1" w:after="0" w:line="240" w:lineRule="auto"/>
      <w:ind w:left="20"/>
    </w:pPr>
    <w:rPr>
      <w:rFonts w:ascii="Arial" w:eastAsia="Arial" w:hAnsi="Arial" w:cs="Arial"/>
      <w:b/>
      <w:bCs/>
      <w:sz w:val="32"/>
      <w:szCs w:val="32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3D17A3"/>
    <w:rPr>
      <w:rFonts w:ascii="Arial" w:eastAsia="Arial" w:hAnsi="Arial" w:cs="Arial"/>
      <w:b/>
      <w:bCs/>
      <w:sz w:val="32"/>
      <w:szCs w:val="32"/>
      <w:lang w:val="pt-PT" w:eastAsia="en-US"/>
    </w:rPr>
  </w:style>
  <w:style w:type="character" w:customStyle="1" w:styleId="fontstyle01">
    <w:name w:val="fontstyle01"/>
    <w:basedOn w:val="Fontepargpadro"/>
    <w:rsid w:val="003D17A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Nivel2">
    <w:name w:val="Nivel 2"/>
    <w:qFormat/>
    <w:rsid w:val="00062252"/>
    <w:pPr>
      <w:numPr>
        <w:ilvl w:val="1"/>
        <w:numId w:val="1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062252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062252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06225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062252"/>
    <w:pPr>
      <w:numPr>
        <w:ilvl w:val="4"/>
      </w:numPr>
      <w:tabs>
        <w:tab w:val="num" w:pos="360"/>
      </w:tabs>
      <w:ind w:left="3555" w:hanging="423"/>
    </w:pPr>
  </w:style>
  <w:style w:type="table" w:customStyle="1" w:styleId="Tabelacomgrade1">
    <w:name w:val="Tabela com grade1"/>
    <w:basedOn w:val="Tabelanormal"/>
    <w:next w:val="Tabelacomgrade"/>
    <w:uiPriority w:val="39"/>
    <w:rsid w:val="008A0D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 I Paragraph Char"/>
    <w:link w:val="PargrafodaLista"/>
    <w:uiPriority w:val="1"/>
    <w:locked/>
    <w:rsid w:val="00363DBD"/>
    <w:rPr>
      <w:rFonts w:ascii="Arial MT" w:eastAsia="Arial MT" w:hAnsi="Arial MT" w:cs="Arial MT"/>
      <w:sz w:val="22"/>
      <w:szCs w:val="22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rsid w:val="00363DBD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63DBD"/>
    <w:rPr>
      <w:rFonts w:ascii="Times New Roman" w:eastAsia="Times New Roman" w:hAnsi="Times New Roman"/>
      <w:lang w:val="x-none" w:eastAsia="ar-SA"/>
    </w:rPr>
  </w:style>
  <w:style w:type="character" w:styleId="Forte">
    <w:name w:val="Strong"/>
    <w:basedOn w:val="Fontepargpadro"/>
    <w:uiPriority w:val="22"/>
    <w:qFormat/>
    <w:rsid w:val="00E7792B"/>
    <w:rPr>
      <w:b/>
      <w:bCs/>
    </w:rPr>
  </w:style>
  <w:style w:type="table" w:customStyle="1" w:styleId="Tabelacomgrade2">
    <w:name w:val="Tabela com grade2"/>
    <w:basedOn w:val="Tabelanormal"/>
    <w:next w:val="Tabelacomgrade"/>
    <w:uiPriority w:val="39"/>
    <w:rsid w:val="009B3A7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semiHidden/>
    <w:rsid w:val="002C235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BE0CC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B2E4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character" w:customStyle="1" w:styleId="whitespace-normal">
    <w:name w:val="whitespace-normal"/>
    <w:basedOn w:val="Fontepargpadro"/>
    <w:rsid w:val="00DA6AA8"/>
  </w:style>
  <w:style w:type="paragraph" w:customStyle="1" w:styleId="pdq2pgselectionanchorcontainer">
    <w:name w:val="pdq2pg_selectionanchorcontainer"/>
    <w:basedOn w:val="Normal"/>
    <w:rsid w:val="00C306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8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6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03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13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993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5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iente\Downloads\Timbrada%202022%20(2)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2022 (2)</Template>
  <TotalTime>0</TotalTime>
  <Pages>6</Pages>
  <Words>1130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cp:lastPrinted>2026-03-16T19:24:00Z</cp:lastPrinted>
  <dcterms:created xsi:type="dcterms:W3CDTF">2026-10-23T19:28:00Z</dcterms:created>
  <dcterms:modified xsi:type="dcterms:W3CDTF">2026-10-23T19:28:00Z</dcterms:modified>
</cp:coreProperties>
</file>