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4F126" w14:textId="2E1510CA" w:rsidR="0020077B" w:rsidRDefault="00313B71" w:rsidP="0020077B">
      <w:pPr>
        <w:pStyle w:val="Corpodetexto"/>
        <w:tabs>
          <w:tab w:val="left" w:leader="dot" w:pos="9721"/>
        </w:tabs>
        <w:ind w:left="0" w:right="2"/>
        <w:rPr>
          <w:b/>
          <w:bCs/>
        </w:rPr>
      </w:pPr>
      <w:r>
        <w:rPr>
          <w:b/>
          <w:bCs/>
        </w:rPr>
        <w:t xml:space="preserve">MINUTA DE </w:t>
      </w:r>
      <w:r w:rsidR="0020077B" w:rsidRPr="0020077B">
        <w:rPr>
          <w:b/>
          <w:bCs/>
        </w:rPr>
        <w:t xml:space="preserve">CONTRATO </w:t>
      </w:r>
      <w:r w:rsidR="0020077B" w:rsidRPr="00537065">
        <w:rPr>
          <w:b/>
          <w:bCs/>
          <w:lang w:val="pt-BR"/>
        </w:rPr>
        <w:t>N.</w:t>
      </w:r>
      <w:r w:rsidR="0020077B">
        <w:rPr>
          <w:b/>
          <w:bCs/>
          <w:lang w:val="pt-BR"/>
        </w:rPr>
        <w:t>º</w:t>
      </w:r>
      <w:r w:rsidR="0020077B" w:rsidRPr="00537065">
        <w:rPr>
          <w:b/>
          <w:bCs/>
          <w:lang w:val="pt-BR"/>
        </w:rPr>
        <w:t xml:space="preserve"> </w:t>
      </w:r>
      <w:r>
        <w:rPr>
          <w:b/>
          <w:bCs/>
        </w:rPr>
        <w:t>XX</w:t>
      </w:r>
      <w:r w:rsidR="0020077B" w:rsidRPr="0020077B">
        <w:rPr>
          <w:b/>
          <w:bCs/>
        </w:rPr>
        <w:t>/2026</w:t>
      </w:r>
    </w:p>
    <w:p w14:paraId="2326D31C" w14:textId="77777777" w:rsidR="00F72A3A" w:rsidRPr="0020077B" w:rsidRDefault="00F72A3A" w:rsidP="0020077B">
      <w:pPr>
        <w:pStyle w:val="Corpodetexto"/>
        <w:tabs>
          <w:tab w:val="left" w:leader="dot" w:pos="9721"/>
        </w:tabs>
        <w:ind w:left="0" w:right="2"/>
        <w:rPr>
          <w:b/>
          <w:bCs/>
        </w:rPr>
      </w:pPr>
    </w:p>
    <w:p w14:paraId="7E6430E0" w14:textId="77777777" w:rsidR="0020077B" w:rsidRDefault="0020077B" w:rsidP="0020077B">
      <w:pPr>
        <w:pStyle w:val="Corpodetexto"/>
        <w:tabs>
          <w:tab w:val="left" w:leader="dot" w:pos="9721"/>
        </w:tabs>
        <w:ind w:left="0" w:right="2"/>
      </w:pPr>
    </w:p>
    <w:p w14:paraId="25E7DFF1" w14:textId="2FC6CFC5" w:rsidR="0020077B" w:rsidRDefault="0020077B" w:rsidP="0020077B">
      <w:pPr>
        <w:pStyle w:val="Corpodetexto"/>
        <w:tabs>
          <w:tab w:val="left" w:leader="dot" w:pos="9721"/>
        </w:tabs>
        <w:ind w:left="0" w:right="2"/>
      </w:pPr>
      <w:r w:rsidRPr="005D11CE">
        <w:t xml:space="preserve">Pelo presente instrumento particular de contrato </w:t>
      </w:r>
      <w:r>
        <w:t xml:space="preserve">para </w:t>
      </w:r>
      <w:r w:rsidR="007427D8" w:rsidRPr="007427D8">
        <w:t>Contratação de serviços técnicos especializados na área de tecnologia da informação para a Prefeitura Municipal de Campo Alegre/SC</w:t>
      </w:r>
      <w:r w:rsidRPr="00D24983">
        <w:t xml:space="preserve"> </w:t>
      </w:r>
      <w:r w:rsidRPr="005D11CE">
        <w:t xml:space="preserve">que entre si celebram, de um lado o </w:t>
      </w:r>
      <w:r w:rsidRPr="005D11CE">
        <w:rPr>
          <w:b/>
        </w:rPr>
        <w:t>MUNICÍPIO DE CAMPO ALEGRE</w:t>
      </w:r>
      <w:r>
        <w:rPr>
          <w:b/>
        </w:rPr>
        <w:t>/SC</w:t>
      </w:r>
      <w:r w:rsidRPr="005D11CE">
        <w:t>, pessoa jurídica de direito público interno, inscrito no CNPJ sob</w:t>
      </w:r>
      <w:r>
        <w:t xml:space="preserve"> o</w:t>
      </w:r>
      <w:r w:rsidRPr="005D11CE">
        <w:t xml:space="preserve"> n.º 83.102.749/0001-77</w:t>
      </w:r>
      <w:r>
        <w:t xml:space="preserve">, </w:t>
      </w:r>
      <w:r w:rsidRPr="005D11CE">
        <w:t>com sede à Rua Cel. Bueno Franco, n.º 292, Centro,</w:t>
      </w:r>
      <w:r>
        <w:t xml:space="preserve"> município de</w:t>
      </w:r>
      <w:r w:rsidRPr="005D11CE">
        <w:t xml:space="preserve"> Campo Alegre</w:t>
      </w:r>
      <w:r>
        <w:t>/</w:t>
      </w:r>
      <w:r w:rsidRPr="005D11CE">
        <w:t>SC, neste ato representada pela Secretária Municipal de Administração, S</w:t>
      </w:r>
      <w:r>
        <w:t>enhora</w:t>
      </w:r>
      <w:r w:rsidRPr="005D11CE">
        <w:t xml:space="preserve"> </w:t>
      </w:r>
      <w:r>
        <w:t>Lucilaine Mókfa Schwarz</w:t>
      </w:r>
      <w:r w:rsidRPr="005D11CE">
        <w:t xml:space="preserve">, doravante denominado simplesmente </w:t>
      </w:r>
      <w:r w:rsidRPr="005D11CE">
        <w:rPr>
          <w:b/>
        </w:rPr>
        <w:t>CONTRATANTE</w:t>
      </w:r>
      <w:r w:rsidRPr="005D11CE">
        <w:t xml:space="preserve"> e</w:t>
      </w:r>
      <w:r>
        <w:t>,</w:t>
      </w:r>
      <w:r w:rsidRPr="005D11CE">
        <w:t xml:space="preserve"> de outro lado, </w:t>
      </w:r>
      <w:r w:rsidR="00313B71">
        <w:rPr>
          <w:b/>
          <w:bCs/>
        </w:rPr>
        <w:t>XXX</w:t>
      </w:r>
      <w:r w:rsidRPr="005D11CE">
        <w:t>,</w:t>
      </w:r>
      <w:r w:rsidR="00120997">
        <w:t xml:space="preserve"> pessoa jurídica de direito privado,</w:t>
      </w:r>
      <w:r>
        <w:t xml:space="preserve"> </w:t>
      </w:r>
      <w:r w:rsidRPr="0020077B">
        <w:t xml:space="preserve">estabelecida na </w:t>
      </w:r>
      <w:r w:rsidR="00313B71">
        <w:t>XXX</w:t>
      </w:r>
      <w:r w:rsidRPr="0020077B">
        <w:t>, inscrita no CNPJ sob o n.</w:t>
      </w:r>
      <w:r w:rsidR="00120997">
        <w:t>º</w:t>
      </w:r>
      <w:r w:rsidRPr="0020077B">
        <w:t xml:space="preserve"> </w:t>
      </w:r>
      <w:r w:rsidR="00313B71">
        <w:t>XXX</w:t>
      </w:r>
      <w:r w:rsidRPr="0020077B">
        <w:t>, ora denominada</w:t>
      </w:r>
      <w:r>
        <w:t xml:space="preserve"> </w:t>
      </w:r>
      <w:r w:rsidR="00313B71">
        <w:rPr>
          <w:b/>
          <w:bCs/>
        </w:rPr>
        <w:t>CONTRATADA</w:t>
      </w:r>
      <w:r w:rsidRPr="005D11CE">
        <w:t>, neste ato representad</w:t>
      </w:r>
      <w:r>
        <w:t>a</w:t>
      </w:r>
      <w:r w:rsidRPr="005D11CE">
        <w:t xml:space="preserve"> pelo S</w:t>
      </w:r>
      <w:r w:rsidR="00313B71">
        <w:t>r.(a)</w:t>
      </w:r>
      <w:r w:rsidRPr="005D11CE">
        <w:t xml:space="preserve"> </w:t>
      </w:r>
      <w:r w:rsidR="00313B71">
        <w:t>XXX</w:t>
      </w:r>
      <w:r w:rsidRPr="005D11CE">
        <w:t xml:space="preserve">, </w:t>
      </w:r>
      <w:r>
        <w:t>em</w:t>
      </w:r>
      <w:r w:rsidRPr="005D11CE">
        <w:t xml:space="preserve"> conformidade com </w:t>
      </w:r>
      <w:r w:rsidR="00313B71">
        <w:t>o</w:t>
      </w:r>
      <w:r w:rsidR="00120997">
        <w:t xml:space="preserve"> Processo Administrativo de </w:t>
      </w:r>
      <w:r w:rsidR="00313B71">
        <w:t>Dispensa</w:t>
      </w:r>
      <w:r w:rsidR="00120997">
        <w:t xml:space="preserve"> de Licitação n.º </w:t>
      </w:r>
      <w:r w:rsidR="00313B71">
        <w:t>XXX</w:t>
      </w:r>
      <w:r w:rsidR="00120997">
        <w:t xml:space="preserve">/2026, </w:t>
      </w:r>
      <w:r w:rsidRPr="005D11CE">
        <w:t>celebram entre si o presente contrato, que se regerá pela Lei n.º 14.133</w:t>
      </w:r>
      <w:r>
        <w:t>, de 20</w:t>
      </w:r>
      <w:r w:rsidRPr="005D11CE">
        <w:t>21</w:t>
      </w:r>
      <w:r>
        <w:t>, suas alterações</w:t>
      </w:r>
      <w:r w:rsidRPr="005D11CE">
        <w:t xml:space="preserve"> e pelas cláusulas a seguir estipuladas:</w:t>
      </w:r>
    </w:p>
    <w:p w14:paraId="25D6A7F5" w14:textId="77777777" w:rsidR="00F72A3A" w:rsidRPr="005D11CE" w:rsidRDefault="00F72A3A" w:rsidP="0020077B">
      <w:pPr>
        <w:pStyle w:val="Corpodetexto"/>
        <w:tabs>
          <w:tab w:val="left" w:leader="dot" w:pos="9721"/>
        </w:tabs>
        <w:ind w:left="0" w:right="2"/>
      </w:pPr>
    </w:p>
    <w:p w14:paraId="4B86D5E6" w14:textId="47F3FA36" w:rsidR="0020077B" w:rsidRPr="005D11CE" w:rsidRDefault="0020077B" w:rsidP="00F72A3A">
      <w:pPr>
        <w:pStyle w:val="Ttulo1"/>
        <w:numPr>
          <w:ilvl w:val="1"/>
          <w:numId w:val="5"/>
        </w:numPr>
        <w:tabs>
          <w:tab w:val="left" w:pos="993"/>
          <w:tab w:val="num" w:pos="1440"/>
        </w:tabs>
        <w:spacing w:before="240" w:after="240"/>
        <w:ind w:left="993" w:right="2" w:hanging="993"/>
      </w:pPr>
      <w:r w:rsidRPr="005D11CE">
        <w:t xml:space="preserve">CLÁUSULA PRIMEIRA </w:t>
      </w:r>
      <w:r w:rsidR="005C2601">
        <w:t>–</w:t>
      </w:r>
      <w:r w:rsidRPr="005D11CE">
        <w:t xml:space="preserve"> DO</w:t>
      </w:r>
      <w:r w:rsidR="005C2601">
        <w:t xml:space="preserve"> </w:t>
      </w:r>
      <w:r w:rsidRPr="005D11CE">
        <w:t>OBJETO</w:t>
      </w:r>
    </w:p>
    <w:p w14:paraId="0EC8BEFC" w14:textId="1127FD93" w:rsidR="0020077B" w:rsidRPr="0031532B" w:rsidRDefault="0020077B" w:rsidP="0020077B">
      <w:pPr>
        <w:pStyle w:val="PargrafodaLista"/>
        <w:numPr>
          <w:ilvl w:val="2"/>
          <w:numId w:val="5"/>
        </w:numPr>
        <w:tabs>
          <w:tab w:val="left" w:pos="990"/>
        </w:tabs>
        <w:ind w:left="0" w:right="2" w:firstLine="0"/>
      </w:pPr>
      <w:r w:rsidRPr="0031532B">
        <w:t xml:space="preserve">O  objeto  deste contrato é a </w:t>
      </w:r>
      <w:r w:rsidR="00313B71" w:rsidRPr="00313B71">
        <w:rPr>
          <w:b/>
          <w:bCs/>
        </w:rPr>
        <w:t>Contratação de serviços técnicos especializados na área de tecnologia da informação para a Prefeitura Municipal de Campo Alegre</w:t>
      </w:r>
      <w:r w:rsidR="00120997">
        <w:rPr>
          <w:b/>
          <w:bCs/>
        </w:rPr>
        <w:t>.</w:t>
      </w:r>
    </w:p>
    <w:p w14:paraId="465388A3" w14:textId="1C7E001E" w:rsidR="0020077B" w:rsidRDefault="0020077B" w:rsidP="0020077B">
      <w:pPr>
        <w:pStyle w:val="PargrafodaLista"/>
        <w:numPr>
          <w:ilvl w:val="2"/>
          <w:numId w:val="5"/>
        </w:numPr>
        <w:tabs>
          <w:tab w:val="left" w:pos="990"/>
        </w:tabs>
        <w:ind w:left="0" w:right="2" w:firstLine="0"/>
      </w:pPr>
      <w:r w:rsidRPr="005D11CE">
        <w:t xml:space="preserve">As especificações da prestação de serviços para execução do objeto do presente contrato, encontram-se definidas no </w:t>
      </w:r>
      <w:r w:rsidR="00216FCB" w:rsidRPr="00216FCB">
        <w:rPr>
          <w:b/>
          <w:bCs/>
        </w:rPr>
        <w:t>TERMO DE REFERÊNCIA</w:t>
      </w:r>
      <w:r w:rsidRPr="005D11CE">
        <w:t xml:space="preserve">, independentemente de suas transcrições, </w:t>
      </w:r>
      <w:r>
        <w:t xml:space="preserve">que, </w:t>
      </w:r>
      <w:r w:rsidRPr="005D11CE">
        <w:t>para todos os fins e efeitos legais, integram</w:t>
      </w:r>
      <w:r>
        <w:t xml:space="preserve"> </w:t>
      </w:r>
      <w:r w:rsidRPr="005D11CE">
        <w:t>o presente Termo de Contrato.</w:t>
      </w:r>
    </w:p>
    <w:p w14:paraId="5B19B373" w14:textId="77777777" w:rsidR="005C2601" w:rsidRDefault="005C2601" w:rsidP="005C2601">
      <w:pPr>
        <w:pStyle w:val="PargrafodaLista"/>
        <w:tabs>
          <w:tab w:val="left" w:pos="990"/>
        </w:tabs>
        <w:ind w:left="0" w:right="2"/>
      </w:pPr>
    </w:p>
    <w:tbl>
      <w:tblPr>
        <w:tblW w:w="5000" w:type="pct"/>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599"/>
        <w:gridCol w:w="3544"/>
        <w:gridCol w:w="1437"/>
        <w:gridCol w:w="822"/>
        <w:gridCol w:w="1216"/>
        <w:gridCol w:w="1406"/>
      </w:tblGrid>
      <w:tr w:rsidR="00D450D9" w:rsidRPr="00152E29" w14:paraId="669E2F09" w14:textId="77777777" w:rsidTr="007A369F">
        <w:tc>
          <w:tcPr>
            <w:tcW w:w="332" w:type="pct"/>
            <w:shd w:val="clear" w:color="auto" w:fill="C5E0B3" w:themeFill="accent6" w:themeFillTint="66"/>
            <w:vAlign w:val="center"/>
          </w:tcPr>
          <w:p w14:paraId="08336C74" w14:textId="77777777" w:rsidR="00D450D9" w:rsidRPr="00152E29" w:rsidRDefault="00D450D9" w:rsidP="007A369F">
            <w:pPr>
              <w:pStyle w:val="PargrafodaLista"/>
              <w:tabs>
                <w:tab w:val="left" w:pos="1517"/>
                <w:tab w:val="left" w:pos="1518"/>
              </w:tabs>
              <w:ind w:left="0"/>
              <w:jc w:val="center"/>
              <w:rPr>
                <w:rFonts w:cstheme="minorHAnsi"/>
                <w:b/>
                <w:bCs/>
                <w:sz w:val="18"/>
                <w:szCs w:val="18"/>
              </w:rPr>
            </w:pPr>
            <w:r w:rsidRPr="00152E29">
              <w:rPr>
                <w:rFonts w:cstheme="minorHAnsi"/>
                <w:b/>
                <w:bCs/>
                <w:sz w:val="18"/>
                <w:szCs w:val="18"/>
              </w:rPr>
              <w:t>ITEM</w:t>
            </w:r>
          </w:p>
        </w:tc>
        <w:tc>
          <w:tcPr>
            <w:tcW w:w="1964" w:type="pct"/>
            <w:shd w:val="clear" w:color="auto" w:fill="C5E0B3" w:themeFill="accent6" w:themeFillTint="66"/>
            <w:vAlign w:val="center"/>
          </w:tcPr>
          <w:p w14:paraId="37D455D0" w14:textId="77777777" w:rsidR="00D450D9" w:rsidRPr="00152E29" w:rsidRDefault="00D450D9" w:rsidP="007A369F">
            <w:pPr>
              <w:pStyle w:val="PargrafodaLista"/>
              <w:tabs>
                <w:tab w:val="left" w:pos="1517"/>
                <w:tab w:val="left" w:pos="1518"/>
              </w:tabs>
              <w:ind w:left="0"/>
              <w:jc w:val="center"/>
              <w:rPr>
                <w:rFonts w:cstheme="minorHAnsi"/>
                <w:b/>
                <w:bCs/>
                <w:sz w:val="18"/>
                <w:szCs w:val="18"/>
              </w:rPr>
            </w:pPr>
            <w:r w:rsidRPr="00152E29">
              <w:rPr>
                <w:rFonts w:cstheme="minorHAnsi"/>
                <w:b/>
                <w:bCs/>
                <w:sz w:val="18"/>
                <w:szCs w:val="18"/>
              </w:rPr>
              <w:t>DESCRIÇÃO</w:t>
            </w:r>
          </w:p>
        </w:tc>
        <w:tc>
          <w:tcPr>
            <w:tcW w:w="796" w:type="pct"/>
            <w:shd w:val="clear" w:color="auto" w:fill="C5E0B3" w:themeFill="accent6" w:themeFillTint="66"/>
            <w:vAlign w:val="center"/>
          </w:tcPr>
          <w:p w14:paraId="67ECE4D3" w14:textId="77777777" w:rsidR="00D450D9" w:rsidRPr="00152E29" w:rsidRDefault="00D450D9" w:rsidP="007A369F">
            <w:pPr>
              <w:pStyle w:val="PargrafodaLista"/>
              <w:tabs>
                <w:tab w:val="left" w:pos="1517"/>
                <w:tab w:val="left" w:pos="1518"/>
              </w:tabs>
              <w:ind w:left="0"/>
              <w:jc w:val="center"/>
              <w:rPr>
                <w:rFonts w:cstheme="minorHAnsi"/>
                <w:b/>
                <w:bCs/>
                <w:sz w:val="18"/>
                <w:szCs w:val="18"/>
              </w:rPr>
            </w:pPr>
            <w:r w:rsidRPr="00152E29">
              <w:rPr>
                <w:rFonts w:cstheme="minorHAnsi"/>
                <w:b/>
                <w:bCs/>
                <w:sz w:val="18"/>
                <w:szCs w:val="18"/>
              </w:rPr>
              <w:t>UNIDADE DE MEDIDA</w:t>
            </w:r>
          </w:p>
        </w:tc>
        <w:tc>
          <w:tcPr>
            <w:tcW w:w="455" w:type="pct"/>
            <w:shd w:val="clear" w:color="auto" w:fill="C5E0B3" w:themeFill="accent6" w:themeFillTint="66"/>
            <w:vAlign w:val="center"/>
          </w:tcPr>
          <w:p w14:paraId="061371CF" w14:textId="77777777" w:rsidR="00D450D9" w:rsidRPr="00152E29" w:rsidRDefault="00D450D9" w:rsidP="007A369F">
            <w:pPr>
              <w:pStyle w:val="PargrafodaLista"/>
              <w:tabs>
                <w:tab w:val="left" w:pos="1517"/>
                <w:tab w:val="left" w:pos="1518"/>
              </w:tabs>
              <w:ind w:left="0"/>
              <w:jc w:val="center"/>
              <w:rPr>
                <w:rFonts w:cstheme="minorHAnsi"/>
                <w:b/>
                <w:bCs/>
                <w:sz w:val="18"/>
                <w:szCs w:val="18"/>
              </w:rPr>
            </w:pPr>
            <w:r w:rsidRPr="00152E29">
              <w:rPr>
                <w:rFonts w:cstheme="minorHAnsi"/>
                <w:b/>
                <w:bCs/>
                <w:sz w:val="18"/>
                <w:szCs w:val="18"/>
              </w:rPr>
              <w:t>QUANT</w:t>
            </w:r>
            <w:r>
              <w:rPr>
                <w:rFonts w:cstheme="minorHAnsi"/>
                <w:b/>
                <w:bCs/>
                <w:sz w:val="18"/>
                <w:szCs w:val="18"/>
              </w:rPr>
              <w:t>.</w:t>
            </w:r>
          </w:p>
        </w:tc>
        <w:tc>
          <w:tcPr>
            <w:tcW w:w="674" w:type="pct"/>
            <w:shd w:val="clear" w:color="auto" w:fill="C5E0B3" w:themeFill="accent6" w:themeFillTint="66"/>
            <w:vAlign w:val="center"/>
          </w:tcPr>
          <w:p w14:paraId="3301CF0B" w14:textId="77777777" w:rsidR="00D450D9" w:rsidRPr="00152E29" w:rsidRDefault="00D450D9" w:rsidP="007A369F">
            <w:pPr>
              <w:pStyle w:val="PargrafodaLista"/>
              <w:tabs>
                <w:tab w:val="left" w:pos="1517"/>
                <w:tab w:val="left" w:pos="1518"/>
              </w:tabs>
              <w:ind w:left="0"/>
              <w:jc w:val="center"/>
              <w:rPr>
                <w:rFonts w:cstheme="minorHAnsi"/>
                <w:b/>
                <w:bCs/>
                <w:sz w:val="18"/>
                <w:szCs w:val="18"/>
              </w:rPr>
            </w:pPr>
            <w:r w:rsidRPr="00152E29">
              <w:rPr>
                <w:rFonts w:cstheme="minorHAnsi"/>
                <w:b/>
                <w:bCs/>
                <w:sz w:val="18"/>
                <w:szCs w:val="18"/>
              </w:rPr>
              <w:t>VALOR UNITÁRIO</w:t>
            </w:r>
          </w:p>
        </w:tc>
        <w:tc>
          <w:tcPr>
            <w:tcW w:w="779" w:type="pct"/>
            <w:shd w:val="clear" w:color="auto" w:fill="C5E0B3" w:themeFill="accent6" w:themeFillTint="66"/>
            <w:vAlign w:val="center"/>
          </w:tcPr>
          <w:p w14:paraId="67709F5A" w14:textId="77777777" w:rsidR="00D450D9" w:rsidRPr="00152E29" w:rsidRDefault="00D450D9" w:rsidP="007A369F">
            <w:pPr>
              <w:pStyle w:val="PargrafodaLista"/>
              <w:tabs>
                <w:tab w:val="left" w:pos="1517"/>
                <w:tab w:val="left" w:pos="1518"/>
              </w:tabs>
              <w:ind w:left="0"/>
              <w:jc w:val="center"/>
              <w:rPr>
                <w:rFonts w:cstheme="minorHAnsi"/>
                <w:b/>
                <w:bCs/>
                <w:sz w:val="18"/>
                <w:szCs w:val="18"/>
              </w:rPr>
            </w:pPr>
            <w:r>
              <w:rPr>
                <w:rFonts w:cstheme="minorHAnsi"/>
                <w:b/>
                <w:bCs/>
                <w:sz w:val="18"/>
                <w:szCs w:val="18"/>
              </w:rPr>
              <w:t>VALOR TOTAL</w:t>
            </w:r>
          </w:p>
        </w:tc>
      </w:tr>
      <w:tr w:rsidR="00D450D9" w:rsidRPr="00211ACF" w14:paraId="6E28B9C6" w14:textId="77777777" w:rsidTr="007A369F">
        <w:trPr>
          <w:trHeight w:val="407"/>
        </w:trPr>
        <w:tc>
          <w:tcPr>
            <w:tcW w:w="332" w:type="pct"/>
            <w:shd w:val="clear" w:color="auto" w:fill="F2F2F2" w:themeFill="background1" w:themeFillShade="F2"/>
            <w:vAlign w:val="center"/>
          </w:tcPr>
          <w:p w14:paraId="5D7F6953" w14:textId="36912DE5" w:rsidR="00D450D9" w:rsidRPr="00211ACF" w:rsidRDefault="00D450D9" w:rsidP="007A369F">
            <w:pPr>
              <w:pStyle w:val="PargrafodaLista"/>
              <w:tabs>
                <w:tab w:val="left" w:pos="1517"/>
                <w:tab w:val="left" w:pos="1518"/>
              </w:tabs>
              <w:ind w:left="0"/>
              <w:jc w:val="center"/>
              <w:rPr>
                <w:rFonts w:cstheme="minorHAnsi"/>
                <w:sz w:val="22"/>
              </w:rPr>
            </w:pPr>
            <w:r>
              <w:rPr>
                <w:rFonts w:cstheme="minorHAnsi"/>
                <w:sz w:val="22"/>
              </w:rPr>
              <w:t>1</w:t>
            </w:r>
          </w:p>
        </w:tc>
        <w:tc>
          <w:tcPr>
            <w:tcW w:w="1964" w:type="pct"/>
            <w:shd w:val="clear" w:color="auto" w:fill="F2F2F2" w:themeFill="background1" w:themeFillShade="F2"/>
            <w:vAlign w:val="center"/>
          </w:tcPr>
          <w:p w14:paraId="7BF8750F" w14:textId="0D840B70" w:rsidR="00D450D9" w:rsidRPr="00211ACF" w:rsidRDefault="00216FCB" w:rsidP="007A369F">
            <w:pPr>
              <w:tabs>
                <w:tab w:val="left" w:pos="1517"/>
                <w:tab w:val="left" w:pos="1518"/>
              </w:tabs>
              <w:rPr>
                <w:rFonts w:cstheme="minorHAnsi"/>
                <w:sz w:val="22"/>
              </w:rPr>
            </w:pPr>
            <w:r w:rsidRPr="00216FCB">
              <w:rPr>
                <w:rFonts w:cstheme="minorHAnsi"/>
                <w:sz w:val="20"/>
                <w:szCs w:val="20"/>
              </w:rPr>
              <w:t>Serviços técnicos especializados na área de tecnologia da informação</w:t>
            </w:r>
          </w:p>
        </w:tc>
        <w:tc>
          <w:tcPr>
            <w:tcW w:w="796" w:type="pct"/>
            <w:shd w:val="clear" w:color="auto" w:fill="F2F2F2" w:themeFill="background1" w:themeFillShade="F2"/>
            <w:vAlign w:val="center"/>
          </w:tcPr>
          <w:p w14:paraId="05AFAD79" w14:textId="3027C2CB" w:rsidR="00D450D9" w:rsidRPr="00211ACF" w:rsidRDefault="00216FCB" w:rsidP="007A369F">
            <w:pPr>
              <w:pStyle w:val="PargrafodaLista"/>
              <w:tabs>
                <w:tab w:val="left" w:pos="1517"/>
                <w:tab w:val="left" w:pos="1518"/>
              </w:tabs>
              <w:ind w:left="0"/>
              <w:jc w:val="center"/>
              <w:rPr>
                <w:rFonts w:cstheme="minorHAnsi"/>
                <w:sz w:val="22"/>
              </w:rPr>
            </w:pPr>
            <w:r>
              <w:rPr>
                <w:rFonts w:cstheme="minorHAnsi"/>
                <w:sz w:val="22"/>
              </w:rPr>
              <w:t>MÊS</w:t>
            </w:r>
          </w:p>
        </w:tc>
        <w:tc>
          <w:tcPr>
            <w:tcW w:w="455" w:type="pct"/>
            <w:shd w:val="clear" w:color="auto" w:fill="F2F2F2" w:themeFill="background1" w:themeFillShade="F2"/>
            <w:vAlign w:val="center"/>
          </w:tcPr>
          <w:p w14:paraId="3F9EB986" w14:textId="2EFCA2AF" w:rsidR="00D450D9" w:rsidRPr="00211ACF" w:rsidRDefault="00216FCB" w:rsidP="007A369F">
            <w:pPr>
              <w:pStyle w:val="PargrafodaLista"/>
              <w:tabs>
                <w:tab w:val="left" w:pos="1517"/>
                <w:tab w:val="left" w:pos="1518"/>
              </w:tabs>
              <w:ind w:left="0"/>
              <w:jc w:val="center"/>
              <w:rPr>
                <w:rFonts w:cstheme="minorHAnsi"/>
                <w:sz w:val="22"/>
              </w:rPr>
            </w:pPr>
            <w:r>
              <w:rPr>
                <w:rFonts w:cstheme="minorHAnsi"/>
                <w:sz w:val="22"/>
              </w:rPr>
              <w:t>12</w:t>
            </w:r>
          </w:p>
        </w:tc>
        <w:tc>
          <w:tcPr>
            <w:tcW w:w="674" w:type="pct"/>
            <w:shd w:val="clear" w:color="auto" w:fill="F2F2F2" w:themeFill="background1" w:themeFillShade="F2"/>
            <w:vAlign w:val="center"/>
          </w:tcPr>
          <w:p w14:paraId="474016DB" w14:textId="70DD1891" w:rsidR="00D450D9" w:rsidRDefault="00D450D9" w:rsidP="007A369F">
            <w:pPr>
              <w:pStyle w:val="PargrafodaLista"/>
              <w:tabs>
                <w:tab w:val="left" w:pos="1517"/>
                <w:tab w:val="left" w:pos="1518"/>
              </w:tabs>
              <w:ind w:left="0"/>
              <w:jc w:val="center"/>
              <w:rPr>
                <w:rFonts w:cstheme="minorHAnsi"/>
                <w:sz w:val="22"/>
              </w:rPr>
            </w:pPr>
            <w:r>
              <w:rPr>
                <w:rFonts w:cstheme="minorHAnsi"/>
                <w:sz w:val="22"/>
              </w:rPr>
              <w:t xml:space="preserve">R$ </w:t>
            </w:r>
            <w:r w:rsidR="00216FCB">
              <w:rPr>
                <w:rFonts w:cstheme="minorHAnsi"/>
                <w:sz w:val="22"/>
              </w:rPr>
              <w:t>xx</w:t>
            </w:r>
          </w:p>
        </w:tc>
        <w:tc>
          <w:tcPr>
            <w:tcW w:w="779" w:type="pct"/>
            <w:shd w:val="clear" w:color="auto" w:fill="F2F2F2" w:themeFill="background1" w:themeFillShade="F2"/>
            <w:vAlign w:val="center"/>
          </w:tcPr>
          <w:p w14:paraId="00B9ACD9" w14:textId="7014471B" w:rsidR="00D450D9" w:rsidRDefault="00D450D9" w:rsidP="007A369F">
            <w:pPr>
              <w:pStyle w:val="PargrafodaLista"/>
              <w:tabs>
                <w:tab w:val="left" w:pos="1517"/>
                <w:tab w:val="left" w:pos="1518"/>
              </w:tabs>
              <w:ind w:left="0"/>
              <w:jc w:val="center"/>
              <w:rPr>
                <w:rFonts w:cstheme="minorHAnsi"/>
                <w:sz w:val="22"/>
              </w:rPr>
            </w:pPr>
            <w:r>
              <w:rPr>
                <w:rFonts w:cstheme="minorHAnsi"/>
                <w:sz w:val="22"/>
              </w:rPr>
              <w:t xml:space="preserve">R$ </w:t>
            </w:r>
            <w:r w:rsidR="00216FCB">
              <w:rPr>
                <w:rFonts w:cstheme="minorHAnsi"/>
                <w:sz w:val="22"/>
              </w:rPr>
              <w:t>xxx</w:t>
            </w:r>
          </w:p>
        </w:tc>
      </w:tr>
    </w:tbl>
    <w:p w14:paraId="0DADACCF" w14:textId="64E6ADD2" w:rsidR="0020077B" w:rsidRPr="005D11CE" w:rsidRDefault="0020077B" w:rsidP="00F72A3A">
      <w:pPr>
        <w:pStyle w:val="Ttulo1"/>
        <w:numPr>
          <w:ilvl w:val="1"/>
          <w:numId w:val="5"/>
        </w:numPr>
        <w:tabs>
          <w:tab w:val="left" w:pos="993"/>
          <w:tab w:val="num" w:pos="1440"/>
        </w:tabs>
        <w:spacing w:before="240" w:after="240"/>
        <w:ind w:left="0" w:right="2" w:firstLine="0"/>
      </w:pPr>
      <w:r w:rsidRPr="005D11CE">
        <w:t xml:space="preserve">CLÁUSULA SEGUNDA </w:t>
      </w:r>
      <w:r w:rsidR="005C2601">
        <w:t>–</w:t>
      </w:r>
      <w:r w:rsidRPr="005D11CE">
        <w:t xml:space="preserve"> DA</w:t>
      </w:r>
      <w:r w:rsidR="005C2601">
        <w:t xml:space="preserve"> </w:t>
      </w:r>
      <w:r w:rsidRPr="005D11CE">
        <w:t>EXECUÇÃO</w:t>
      </w:r>
    </w:p>
    <w:p w14:paraId="5ACB41A3" w14:textId="54F8BAD6" w:rsidR="0020077B" w:rsidRPr="005D11CE" w:rsidRDefault="0020077B" w:rsidP="0020077B">
      <w:pPr>
        <w:pStyle w:val="PargrafodaLista"/>
        <w:numPr>
          <w:ilvl w:val="2"/>
          <w:numId w:val="5"/>
        </w:numPr>
        <w:tabs>
          <w:tab w:val="left" w:pos="990"/>
        </w:tabs>
        <w:ind w:left="0" w:right="2" w:firstLine="0"/>
      </w:pPr>
      <w:r w:rsidRPr="005D11CE">
        <w:t xml:space="preserve">A </w:t>
      </w:r>
      <w:r w:rsidR="00313B71">
        <w:rPr>
          <w:b/>
        </w:rPr>
        <w:t>CONTRATADA</w:t>
      </w:r>
      <w:r w:rsidRPr="005D11CE">
        <w:rPr>
          <w:b/>
        </w:rPr>
        <w:t xml:space="preserve"> </w:t>
      </w:r>
      <w:r w:rsidRPr="005D11CE">
        <w:t xml:space="preserve">prestará os serviços </w:t>
      </w:r>
      <w:r>
        <w:t>à</w:t>
      </w:r>
      <w:r w:rsidRPr="005D11CE">
        <w:t xml:space="preserve"> </w:t>
      </w:r>
      <w:r w:rsidRPr="005D11CE">
        <w:rPr>
          <w:b/>
        </w:rPr>
        <w:t xml:space="preserve">CONTRATANTE </w:t>
      </w:r>
      <w:r w:rsidRPr="005D11CE">
        <w:t xml:space="preserve">conforme as especificações detalhadas no Termo de Referência, comprometendo-se a </w:t>
      </w:r>
      <w:r w:rsidR="00313B71">
        <w:rPr>
          <w:b/>
        </w:rPr>
        <w:t>CONTRATADA</w:t>
      </w:r>
      <w:r w:rsidRPr="005D11CE">
        <w:rPr>
          <w:b/>
        </w:rPr>
        <w:t xml:space="preserve"> </w:t>
      </w:r>
      <w:r w:rsidRPr="005D11CE">
        <w:t xml:space="preserve">a executá-los durante o prazo de vigência do contrato, de acordo com a conveniência e oportunidade </w:t>
      </w:r>
      <w:r>
        <w:t>à</w:t>
      </w:r>
      <w:r w:rsidRPr="005D11CE">
        <w:t xml:space="preserve"> </w:t>
      </w:r>
      <w:r w:rsidRPr="005D11CE">
        <w:rPr>
          <w:b/>
        </w:rPr>
        <w:t>CONTRATANTE</w:t>
      </w:r>
      <w:r w:rsidRPr="005D11CE">
        <w:t>.</w:t>
      </w:r>
    </w:p>
    <w:p w14:paraId="42A1EC25" w14:textId="65AA4A4C" w:rsidR="0020077B" w:rsidRPr="005D11CE" w:rsidRDefault="0020077B" w:rsidP="0020077B">
      <w:pPr>
        <w:pStyle w:val="PargrafodaLista"/>
        <w:numPr>
          <w:ilvl w:val="2"/>
          <w:numId w:val="5"/>
        </w:numPr>
        <w:tabs>
          <w:tab w:val="left" w:pos="990"/>
        </w:tabs>
        <w:ind w:left="0" w:right="2" w:firstLine="0"/>
      </w:pPr>
      <w:r w:rsidRPr="005D11CE">
        <w:t xml:space="preserve">Qualquer serviço prestado com qualidade insatisfatória, não será aceito, comprometendo-se a </w:t>
      </w:r>
      <w:r w:rsidR="00313B71">
        <w:rPr>
          <w:b/>
        </w:rPr>
        <w:t>CONTRATADA</w:t>
      </w:r>
      <w:r>
        <w:t xml:space="preserve"> </w:t>
      </w:r>
      <w:r w:rsidRPr="005D11CE">
        <w:t>a refazê-lo</w:t>
      </w:r>
      <w:r>
        <w:t>, às suas custas</w:t>
      </w:r>
      <w:r w:rsidRPr="005D11CE">
        <w:t xml:space="preserve">, de acordo com as especificações </w:t>
      </w:r>
      <w:r>
        <w:t xml:space="preserve">do </w:t>
      </w:r>
      <w:r w:rsidR="00216FCB">
        <w:t>Contrato e</w:t>
      </w:r>
      <w:r>
        <w:t xml:space="preserve"> seus anexos</w:t>
      </w:r>
      <w:r w:rsidRPr="005D11CE">
        <w:t xml:space="preserve">, sem que este fato acarrete qualquer ônus para </w:t>
      </w:r>
      <w:r>
        <w:t>a</w:t>
      </w:r>
      <w:r w:rsidRPr="005D11CE">
        <w:t xml:space="preserve"> </w:t>
      </w:r>
      <w:r w:rsidRPr="005D11CE">
        <w:rPr>
          <w:b/>
        </w:rPr>
        <w:t>CONTRATANTE</w:t>
      </w:r>
      <w:r w:rsidRPr="005D11CE">
        <w:t>.</w:t>
      </w:r>
    </w:p>
    <w:p w14:paraId="58ED30CA" w14:textId="4696638D" w:rsidR="0020077B" w:rsidRPr="005D11CE" w:rsidRDefault="0020077B" w:rsidP="0020077B">
      <w:pPr>
        <w:pStyle w:val="PargrafodaLista"/>
        <w:numPr>
          <w:ilvl w:val="2"/>
          <w:numId w:val="5"/>
        </w:numPr>
        <w:tabs>
          <w:tab w:val="left" w:pos="990"/>
        </w:tabs>
        <w:ind w:left="0" w:right="2" w:firstLine="0"/>
      </w:pPr>
      <w:r w:rsidRPr="005D11CE">
        <w:t xml:space="preserve">A </w:t>
      </w:r>
      <w:r w:rsidR="00313B71">
        <w:rPr>
          <w:b/>
        </w:rPr>
        <w:t>CONTRATADA</w:t>
      </w:r>
      <w:r w:rsidRPr="005D11CE">
        <w:rPr>
          <w:b/>
        </w:rPr>
        <w:t xml:space="preserve"> </w:t>
      </w:r>
      <w:r w:rsidRPr="005D11CE">
        <w:t>deverá indicar um representante com poderes para tomar quaisquer providências relativas à execução do objeto do Contrato.</w:t>
      </w:r>
    </w:p>
    <w:p w14:paraId="1E759E0F" w14:textId="535DEFC4" w:rsidR="0020077B" w:rsidRPr="005D11CE" w:rsidRDefault="0020077B" w:rsidP="0020077B">
      <w:pPr>
        <w:pStyle w:val="PargrafodaLista"/>
        <w:numPr>
          <w:ilvl w:val="2"/>
          <w:numId w:val="5"/>
        </w:numPr>
        <w:tabs>
          <w:tab w:val="left" w:pos="990"/>
        </w:tabs>
        <w:ind w:left="0" w:right="2" w:firstLine="0"/>
      </w:pPr>
      <w:r w:rsidRPr="005D11CE">
        <w:t xml:space="preserve">A </w:t>
      </w:r>
      <w:r w:rsidR="00313B71">
        <w:rPr>
          <w:b/>
        </w:rPr>
        <w:t>CONTRATADA</w:t>
      </w:r>
      <w:r w:rsidRPr="005D11CE">
        <w:rPr>
          <w:b/>
        </w:rPr>
        <w:t xml:space="preserve"> </w:t>
      </w:r>
      <w:r w:rsidRPr="005D11CE">
        <w:t>deverá providenciar</w:t>
      </w:r>
      <w:r>
        <w:t>, às suas custas,</w:t>
      </w:r>
      <w:r w:rsidRPr="005D11CE">
        <w:t xml:space="preserve"> a imediata correção de quaisquer deficiências apontadas pel</w:t>
      </w:r>
      <w:r>
        <w:t>a</w:t>
      </w:r>
      <w:r w:rsidRPr="005D11CE">
        <w:t xml:space="preserve"> </w:t>
      </w:r>
      <w:r w:rsidRPr="005D11CE">
        <w:rPr>
          <w:b/>
        </w:rPr>
        <w:t>CONTRATANTE</w:t>
      </w:r>
      <w:r w:rsidRPr="005D11CE">
        <w:t>, relativas à execução do objeto deste Contrato.</w:t>
      </w:r>
    </w:p>
    <w:p w14:paraId="213D75C6" w14:textId="77777777" w:rsidR="0020077B" w:rsidRPr="005D11CE" w:rsidRDefault="0020077B" w:rsidP="00F72A3A">
      <w:pPr>
        <w:pStyle w:val="Ttulo1"/>
        <w:numPr>
          <w:ilvl w:val="1"/>
          <w:numId w:val="5"/>
        </w:numPr>
        <w:tabs>
          <w:tab w:val="left" w:pos="993"/>
          <w:tab w:val="num" w:pos="1440"/>
        </w:tabs>
        <w:spacing w:before="240" w:after="240"/>
        <w:ind w:left="0" w:right="2" w:firstLine="0"/>
      </w:pPr>
      <w:r w:rsidRPr="005D11CE">
        <w:t>CLÁUSULA TERCEIRA – DAS OBRIGAÇÕES</w:t>
      </w:r>
    </w:p>
    <w:p w14:paraId="4E65EA88" w14:textId="625E4C3F" w:rsidR="0020077B" w:rsidRPr="0042389B" w:rsidRDefault="0020077B" w:rsidP="00313B71">
      <w:pPr>
        <w:pStyle w:val="PargrafodaLista"/>
        <w:numPr>
          <w:ilvl w:val="2"/>
          <w:numId w:val="5"/>
        </w:numPr>
        <w:tabs>
          <w:tab w:val="left" w:pos="993"/>
        </w:tabs>
        <w:ind w:left="0" w:right="2" w:firstLine="0"/>
      </w:pPr>
      <w:r w:rsidRPr="005D11CE">
        <w:rPr>
          <w:szCs w:val="24"/>
        </w:rPr>
        <w:lastRenderedPageBreak/>
        <w:t xml:space="preserve">A </w:t>
      </w:r>
      <w:r w:rsidR="00313B71">
        <w:rPr>
          <w:b/>
          <w:szCs w:val="24"/>
        </w:rPr>
        <w:t>CONTRATADA</w:t>
      </w:r>
      <w:r w:rsidRPr="00B13F9C">
        <w:rPr>
          <w:bCs/>
          <w:szCs w:val="24"/>
        </w:rPr>
        <w:t xml:space="preserve"> </w:t>
      </w:r>
      <w:r w:rsidR="0042389B">
        <w:rPr>
          <w:bCs/>
          <w:szCs w:val="24"/>
        </w:rPr>
        <w:t>obriga-se a:</w:t>
      </w:r>
    </w:p>
    <w:p w14:paraId="5B59F6A0" w14:textId="77777777" w:rsidR="0042389B" w:rsidRPr="0042389B" w:rsidRDefault="0042389B" w:rsidP="0042389B">
      <w:pPr>
        <w:pStyle w:val="PargrafodaLista"/>
        <w:tabs>
          <w:tab w:val="left" w:pos="993"/>
        </w:tabs>
        <w:ind w:left="0" w:right="2"/>
      </w:pPr>
    </w:p>
    <w:p w14:paraId="2757BC3C"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 xml:space="preserve">O fornecimento dos serviços elétricos da rede predial de energia, bem como insumos dos equipamentos, tais como papéis, cartuchos, </w:t>
      </w:r>
      <w:proofErr w:type="spellStart"/>
      <w:r w:rsidRPr="007427D8">
        <w:rPr>
          <w:lang w:val="pt-BR"/>
        </w:rPr>
        <w:t>etc</w:t>
      </w:r>
      <w:proofErr w:type="spellEnd"/>
      <w:r w:rsidRPr="007427D8">
        <w:rPr>
          <w:lang w:val="pt-BR"/>
        </w:rPr>
        <w:t>, para efeito de permitir o funcionamento e teste dos equipamentos, serão fornecidos pela Contratante.</w:t>
      </w:r>
    </w:p>
    <w:p w14:paraId="6BDD11BA"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 xml:space="preserve">Caso haja necessidade de troca de peças, componente e/ou instalação de software, estas deverão ser solicitadas à Contratante, para as devidas providencias de aquisição, devendo a CONTRATADA solicitar, por escrito, na própria Solicitação de Serviço, com as características da peça, componentes e/ou </w:t>
      </w:r>
      <w:proofErr w:type="spellStart"/>
      <w:r w:rsidRPr="007427D8">
        <w:rPr>
          <w:lang w:val="pt-BR"/>
        </w:rPr>
        <w:t>software</w:t>
      </w:r>
      <w:proofErr w:type="spellEnd"/>
      <w:r w:rsidRPr="007427D8">
        <w:rPr>
          <w:lang w:val="pt-BR"/>
        </w:rPr>
        <w:t xml:space="preserve"> necessários para eliminação do problema, apresentando Laudo Técnico, descrevendo o defeito e os serviços que serão realizados para saná-los, e só executar o serviço após expressa autorização da Contratante.</w:t>
      </w:r>
    </w:p>
    <w:p w14:paraId="1AFDF4CC"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Prestar orientação quanto à escolha de sistemas e equipamentos mais adequados, bem como conduzir e supervisionar a implantação de soluções de tecnologia da informação, inclusive a transição do sistema anterior para o novo.</w:t>
      </w:r>
    </w:p>
    <w:p w14:paraId="1BA50310"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A contratada deverá disponibilizar técnico responsável para cumprir horário no setor de TI da Prefeitura de Campo Alegre, o horário será das 8:00h as 12:00h e das 13:00 as 17:00h, de segunda-feira a sexta-feira.</w:t>
      </w:r>
    </w:p>
    <w:p w14:paraId="24734532"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Mapear a estrutura administrativa dos diferentes órgãos ou setores, mantendo contato com os servidores responsáveis, a fim de dimensionar o volume de informações e documentar o fluxo operacional dos sistemas em uso.</w:t>
      </w:r>
    </w:p>
    <w:p w14:paraId="75325478"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Manter o funcionamento da rede de dados e telefônica da prefeitura agindo junto aos prestadores para a solução do mal funcionamento quando ocorrer.</w:t>
      </w:r>
    </w:p>
    <w:p w14:paraId="26DF8079"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Realizar consertos dos equipamentos sempre que possível.</w:t>
      </w:r>
    </w:p>
    <w:p w14:paraId="6750659D"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Planejar e acompanhar os processos de compra, atualização e capacitação relacionados a sistemas e aplicações.</w:t>
      </w:r>
    </w:p>
    <w:p w14:paraId="12573911"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Atender aos chamados dos setores administrativos, para solução dos problemas relacionados à rede de internet e processamento de dados e equipamentos, sempre que solicitado.</w:t>
      </w:r>
    </w:p>
    <w:p w14:paraId="3734EC69"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Solicitar as peças necessárias para manutenção e funcionamento dos equipamentos utilizados pelos setores administrativos.</w:t>
      </w:r>
    </w:p>
    <w:p w14:paraId="045E4A92"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Avaliar os dados de entrada atualmente utilizados, propondo ajustes e padronizações necessárias, definindo planos, etapas e métodos para viabilizar o adequado processamento das informações por meio informatizado.</w:t>
      </w:r>
    </w:p>
    <w:p w14:paraId="305F6F06"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Elaborar fluxogramas, manuais e demais orientações técnicas dos sistemas e aplicativos, utilizando linguagem apropriada para orientar programadores e demais servidores envolvidos na operação.</w:t>
      </w:r>
    </w:p>
    <w:p w14:paraId="5833048E"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Coordenar as equipes responsáveis pelas etapas de análise, especificação, detalhamento, desenvolvimento, testes e correção de falhas, assegurando precisão e agilidade na implementação dos sistemas.</w:t>
      </w:r>
    </w:p>
    <w:p w14:paraId="3842B173"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Implantar e gerenciar bancos de dados distribuídos, redes locais de computadores e conexões com redes externas via internet.</w:t>
      </w:r>
    </w:p>
    <w:p w14:paraId="719E57E6"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Supervisionar e integrar as atividades das unidades de processamento de dados vinculadas aos órgãos municipais.</w:t>
      </w:r>
    </w:p>
    <w:p w14:paraId="629F0B90" w14:textId="77777777" w:rsidR="007427D8" w:rsidRPr="007427D8" w:rsidRDefault="007427D8" w:rsidP="007427D8">
      <w:pPr>
        <w:pStyle w:val="PargrafodaLista"/>
        <w:numPr>
          <w:ilvl w:val="3"/>
          <w:numId w:val="5"/>
        </w:numPr>
        <w:tabs>
          <w:tab w:val="left" w:pos="993"/>
        </w:tabs>
        <w:ind w:right="2"/>
        <w:rPr>
          <w:lang w:val="pt-BR"/>
        </w:rPr>
      </w:pPr>
      <w:r w:rsidRPr="007427D8">
        <w:rPr>
          <w:lang w:val="pt-BR"/>
        </w:rPr>
        <w:t>Garantir a correta guarda, conservação e utilização dos materiais e equipamentos sob sua responsabilidade.</w:t>
      </w:r>
    </w:p>
    <w:p w14:paraId="35673851" w14:textId="0A8B7AA4" w:rsidR="0042389B" w:rsidRDefault="0042389B" w:rsidP="007427D8">
      <w:pPr>
        <w:pStyle w:val="PargrafodaLista"/>
        <w:tabs>
          <w:tab w:val="left" w:pos="993"/>
        </w:tabs>
        <w:ind w:left="849" w:right="2"/>
      </w:pPr>
    </w:p>
    <w:p w14:paraId="4FCABA96" w14:textId="77777777" w:rsidR="0042389B" w:rsidRDefault="0042389B" w:rsidP="00A51EA2">
      <w:pPr>
        <w:tabs>
          <w:tab w:val="left" w:pos="993"/>
        </w:tabs>
        <w:ind w:right="2"/>
      </w:pPr>
    </w:p>
    <w:p w14:paraId="36E3462A" w14:textId="77777777" w:rsidR="0020077B" w:rsidRDefault="0020077B" w:rsidP="0042389B">
      <w:pPr>
        <w:pStyle w:val="PargrafodaLista"/>
        <w:numPr>
          <w:ilvl w:val="2"/>
          <w:numId w:val="5"/>
        </w:numPr>
        <w:tabs>
          <w:tab w:val="left" w:pos="993"/>
        </w:tabs>
        <w:ind w:left="0" w:right="2" w:firstLine="0"/>
      </w:pPr>
      <w:r>
        <w:t xml:space="preserve">A </w:t>
      </w:r>
      <w:r w:rsidRPr="003635EF">
        <w:rPr>
          <w:b/>
          <w:bCs/>
        </w:rPr>
        <w:t>CONTRATANTE</w:t>
      </w:r>
      <w:r>
        <w:t xml:space="preserve"> obriga-se a:</w:t>
      </w:r>
    </w:p>
    <w:p w14:paraId="13C8070A" w14:textId="77777777" w:rsidR="00A51EA2" w:rsidRDefault="00A51EA2" w:rsidP="00A51EA2">
      <w:pPr>
        <w:pStyle w:val="PargrafodaLista"/>
        <w:numPr>
          <w:ilvl w:val="3"/>
          <w:numId w:val="5"/>
        </w:numPr>
        <w:tabs>
          <w:tab w:val="left" w:pos="993"/>
        </w:tabs>
        <w:ind w:right="2"/>
      </w:pPr>
      <w:r>
        <w:t>Exercer ampla, irrestrita e permanente fiscalização e acompanhamento de todas as fases de execução das obrigações e do desempenho da contratada;</w:t>
      </w:r>
    </w:p>
    <w:p w14:paraId="7BC2CA65" w14:textId="77777777" w:rsidR="00A51EA2" w:rsidRDefault="00A51EA2" w:rsidP="00A51EA2">
      <w:pPr>
        <w:pStyle w:val="PargrafodaLista"/>
        <w:numPr>
          <w:ilvl w:val="3"/>
          <w:numId w:val="5"/>
        </w:numPr>
        <w:tabs>
          <w:tab w:val="left" w:pos="993"/>
        </w:tabs>
        <w:ind w:right="2"/>
      </w:pPr>
      <w:r>
        <w:t>Intermediar a comunicação entre a contratada e as unidades da Contratante onde serão executados os serviços, objeto deste contrato;</w:t>
      </w:r>
    </w:p>
    <w:p w14:paraId="7ADB74A2" w14:textId="77777777" w:rsidR="00A51EA2" w:rsidRDefault="00A51EA2" w:rsidP="00A51EA2">
      <w:pPr>
        <w:pStyle w:val="PargrafodaLista"/>
        <w:numPr>
          <w:ilvl w:val="3"/>
          <w:numId w:val="5"/>
        </w:numPr>
        <w:tabs>
          <w:tab w:val="left" w:pos="993"/>
        </w:tabs>
        <w:ind w:right="2"/>
      </w:pPr>
      <w:r>
        <w:t>Notificar a contratada, por escrito, das eventuais irregularidades na prestação dos serviços, fixando prazo para as devidas correções;</w:t>
      </w:r>
    </w:p>
    <w:p w14:paraId="50165313" w14:textId="77777777" w:rsidR="00A51EA2" w:rsidRDefault="00A51EA2" w:rsidP="00A51EA2">
      <w:pPr>
        <w:pStyle w:val="PargrafodaLista"/>
        <w:numPr>
          <w:ilvl w:val="3"/>
          <w:numId w:val="5"/>
        </w:numPr>
        <w:tabs>
          <w:tab w:val="left" w:pos="993"/>
        </w:tabs>
        <w:ind w:right="2"/>
      </w:pPr>
      <w:r>
        <w:t>Prestar todas as informações necessárias ao desenvolvimento dos trabalhos, quando solicitadas pela contratada;</w:t>
      </w:r>
    </w:p>
    <w:p w14:paraId="037DF339" w14:textId="77777777" w:rsidR="00A51EA2" w:rsidRDefault="00A51EA2" w:rsidP="00A51EA2">
      <w:pPr>
        <w:pStyle w:val="PargrafodaLista"/>
        <w:numPr>
          <w:ilvl w:val="3"/>
          <w:numId w:val="5"/>
        </w:numPr>
        <w:tabs>
          <w:tab w:val="left" w:pos="993"/>
        </w:tabs>
        <w:ind w:right="2"/>
      </w:pPr>
      <w:r>
        <w:t>Suspender a execução de quaisquer trabalhos por estarem em desacordo com o especificado ou por outro motivo que caracterize a necessidade de tal medida;</w:t>
      </w:r>
    </w:p>
    <w:p w14:paraId="11E873BA" w14:textId="77777777" w:rsidR="00A51EA2" w:rsidRDefault="00A51EA2" w:rsidP="00A51EA2">
      <w:pPr>
        <w:pStyle w:val="PargrafodaLista"/>
        <w:numPr>
          <w:ilvl w:val="3"/>
          <w:numId w:val="5"/>
        </w:numPr>
        <w:tabs>
          <w:tab w:val="left" w:pos="993"/>
        </w:tabs>
        <w:ind w:right="2"/>
      </w:pPr>
      <w:r>
        <w:t>Emitir pareceres em todos os atos da Administração relativos à execução do contrato, em especial à aplicação de sanções e alterações do contrato;</w:t>
      </w:r>
    </w:p>
    <w:p w14:paraId="1DAC6BE2" w14:textId="77777777" w:rsidR="00A51EA2" w:rsidRDefault="00A51EA2" w:rsidP="00A51EA2">
      <w:pPr>
        <w:pStyle w:val="PargrafodaLista"/>
        <w:numPr>
          <w:ilvl w:val="3"/>
          <w:numId w:val="5"/>
        </w:numPr>
        <w:tabs>
          <w:tab w:val="left" w:pos="993"/>
        </w:tabs>
        <w:ind w:right="2"/>
      </w:pPr>
      <w:r>
        <w:t>Supervisionar a execução dos serviços prestados pela contratada;</w:t>
      </w:r>
    </w:p>
    <w:p w14:paraId="7AB37140" w14:textId="77777777" w:rsidR="00A51EA2" w:rsidRDefault="00A51EA2" w:rsidP="00A51EA2">
      <w:pPr>
        <w:pStyle w:val="PargrafodaLista"/>
        <w:numPr>
          <w:ilvl w:val="3"/>
          <w:numId w:val="5"/>
        </w:numPr>
        <w:tabs>
          <w:tab w:val="left" w:pos="993"/>
        </w:tabs>
        <w:ind w:right="2"/>
      </w:pPr>
      <w:r>
        <w:t>Comprovar e relatar, por escrito, as eventuais irregularidades na prestação dos serviços;</w:t>
      </w:r>
    </w:p>
    <w:p w14:paraId="510C8E46" w14:textId="77777777" w:rsidR="00A51EA2" w:rsidRDefault="00A51EA2" w:rsidP="00A51EA2">
      <w:pPr>
        <w:pStyle w:val="PargrafodaLista"/>
        <w:numPr>
          <w:ilvl w:val="3"/>
          <w:numId w:val="5"/>
        </w:numPr>
        <w:tabs>
          <w:tab w:val="left" w:pos="993"/>
        </w:tabs>
        <w:ind w:right="2"/>
      </w:pPr>
      <w:r>
        <w:t>Acompanhar a execução dos serviços prestados pela contratada;</w:t>
      </w:r>
    </w:p>
    <w:p w14:paraId="69BAEE2A" w14:textId="77777777" w:rsidR="00A51EA2" w:rsidRDefault="00A51EA2" w:rsidP="00A51EA2">
      <w:pPr>
        <w:pStyle w:val="PargrafodaLista"/>
        <w:numPr>
          <w:ilvl w:val="3"/>
          <w:numId w:val="5"/>
        </w:numPr>
        <w:tabs>
          <w:tab w:val="left" w:pos="993"/>
        </w:tabs>
        <w:ind w:right="2"/>
      </w:pPr>
      <w:r>
        <w:t>Determinar, à contratada, as providências necessárias ao regular e efetivo atendimento do objeto;</w:t>
      </w:r>
    </w:p>
    <w:p w14:paraId="434FC030" w14:textId="77777777" w:rsidR="00A51EA2" w:rsidRDefault="00A51EA2" w:rsidP="00A51EA2">
      <w:pPr>
        <w:pStyle w:val="PargrafodaLista"/>
        <w:numPr>
          <w:ilvl w:val="3"/>
          <w:numId w:val="5"/>
        </w:numPr>
        <w:tabs>
          <w:tab w:val="left" w:pos="993"/>
        </w:tabs>
        <w:ind w:right="2"/>
      </w:pPr>
      <w:r>
        <w:t>Verificar o prazo estabelecido no ajuste para apresentação das notas fiscais/faturas, recibos ou congêneres, exigindo seu cumprimento por parte da contratada;</w:t>
      </w:r>
    </w:p>
    <w:p w14:paraId="658CBFBC" w14:textId="77777777" w:rsidR="00A51EA2" w:rsidRDefault="00A51EA2" w:rsidP="00A51EA2">
      <w:pPr>
        <w:pStyle w:val="PargrafodaLista"/>
        <w:numPr>
          <w:ilvl w:val="3"/>
          <w:numId w:val="5"/>
        </w:numPr>
        <w:tabs>
          <w:tab w:val="left" w:pos="993"/>
        </w:tabs>
        <w:ind w:right="2"/>
      </w:pPr>
      <w:r>
        <w:t>Assegurar os recursos orçamentários e financeiros para custear a prestação;</w:t>
      </w:r>
    </w:p>
    <w:p w14:paraId="21A1C50B" w14:textId="01FD5628" w:rsidR="0020077B" w:rsidRDefault="00A51EA2" w:rsidP="00A51EA2">
      <w:pPr>
        <w:pStyle w:val="PargrafodaLista"/>
        <w:numPr>
          <w:ilvl w:val="3"/>
          <w:numId w:val="5"/>
        </w:numPr>
        <w:tabs>
          <w:tab w:val="left" w:pos="993"/>
        </w:tabs>
        <w:ind w:right="2"/>
      </w:pPr>
      <w:r>
        <w:t>Autorizar a contratada a retirar equipamentos que necessitem de reparos que não possam ser executados nas instalações da Contratante.</w:t>
      </w:r>
    </w:p>
    <w:p w14:paraId="163600F6" w14:textId="08ABE2C7" w:rsidR="0020077B" w:rsidRPr="005D11CE" w:rsidRDefault="0020077B" w:rsidP="00F72A3A">
      <w:pPr>
        <w:pStyle w:val="Ttulo1"/>
        <w:numPr>
          <w:ilvl w:val="1"/>
          <w:numId w:val="5"/>
        </w:numPr>
        <w:tabs>
          <w:tab w:val="left" w:pos="993"/>
          <w:tab w:val="num" w:pos="1440"/>
          <w:tab w:val="left" w:pos="1559"/>
        </w:tabs>
        <w:spacing w:before="240" w:after="240"/>
        <w:ind w:left="0" w:right="2" w:firstLine="0"/>
      </w:pPr>
      <w:r w:rsidRPr="005D11CE">
        <w:t xml:space="preserve">CLÁUSULA </w:t>
      </w:r>
      <w:r>
        <w:t>QUARTA</w:t>
      </w:r>
      <w:r w:rsidRPr="005D11CE">
        <w:t xml:space="preserve"> </w:t>
      </w:r>
      <w:r w:rsidR="00F72A3A">
        <w:t>–</w:t>
      </w:r>
      <w:r w:rsidRPr="005D11CE">
        <w:t xml:space="preserve"> DO</w:t>
      </w:r>
      <w:r w:rsidR="00F72A3A">
        <w:t xml:space="preserve"> </w:t>
      </w:r>
      <w:r w:rsidRPr="005D11CE">
        <w:t>PREÇO</w:t>
      </w:r>
      <w:r>
        <w:t xml:space="preserve"> E</w:t>
      </w:r>
      <w:r w:rsidRPr="005D11CE">
        <w:t xml:space="preserve"> DO PAGAMENTO</w:t>
      </w:r>
    </w:p>
    <w:p w14:paraId="30CF8BF9" w14:textId="3B47556E" w:rsidR="0020077B" w:rsidRPr="005D11CE" w:rsidRDefault="0020077B" w:rsidP="0020077B">
      <w:pPr>
        <w:pStyle w:val="PargrafodaLista"/>
        <w:numPr>
          <w:ilvl w:val="2"/>
          <w:numId w:val="5"/>
        </w:numPr>
        <w:tabs>
          <w:tab w:val="left" w:pos="993"/>
          <w:tab w:val="left" w:pos="1048"/>
        </w:tabs>
        <w:ind w:left="0" w:right="2" w:firstLine="0"/>
      </w:pPr>
      <w:r w:rsidRPr="005D11CE">
        <w:t xml:space="preserve">Importa o presente Contrato no valor estimado de </w:t>
      </w:r>
      <w:r w:rsidRPr="00F74344">
        <w:rPr>
          <w:b/>
        </w:rPr>
        <w:t xml:space="preserve">R$ </w:t>
      </w:r>
      <w:r w:rsidR="00A51EA2">
        <w:rPr>
          <w:b/>
        </w:rPr>
        <w:t>XXX</w:t>
      </w:r>
      <w:r>
        <w:t xml:space="preserve"> </w:t>
      </w:r>
      <w:r w:rsidRPr="0020077B">
        <w:rPr>
          <w:b/>
          <w:bCs/>
        </w:rPr>
        <w:t>(</w:t>
      </w:r>
      <w:r w:rsidR="00A51EA2">
        <w:rPr>
          <w:b/>
          <w:bCs/>
        </w:rPr>
        <w:t>XXX</w:t>
      </w:r>
      <w:r w:rsidR="00D450D9">
        <w:rPr>
          <w:b/>
          <w:bCs/>
        </w:rPr>
        <w:t>)</w:t>
      </w:r>
      <w:r w:rsidRPr="005D11CE">
        <w:t>, para a execução do seu</w:t>
      </w:r>
      <w:r>
        <w:t xml:space="preserve"> </w:t>
      </w:r>
      <w:r w:rsidRPr="005D11CE">
        <w:t>objeto, conforme previsto nas Cláusulas Primeira e Segunda.</w:t>
      </w:r>
    </w:p>
    <w:p w14:paraId="2539A88C" w14:textId="5AC692D8" w:rsidR="0020077B" w:rsidRPr="005D11CE" w:rsidRDefault="0020077B" w:rsidP="0020077B">
      <w:pPr>
        <w:pStyle w:val="PargrafodaLista"/>
        <w:numPr>
          <w:ilvl w:val="3"/>
          <w:numId w:val="5"/>
        </w:numPr>
        <w:tabs>
          <w:tab w:val="left" w:pos="993"/>
        </w:tabs>
        <w:ind w:left="567" w:right="2" w:firstLine="0"/>
      </w:pPr>
      <w:r w:rsidRPr="005D11CE">
        <w:t>O pagamento pel</w:t>
      </w:r>
      <w:r>
        <w:t>os serviços</w:t>
      </w:r>
      <w:r w:rsidRPr="005D11CE">
        <w:t>, objeto da presente</w:t>
      </w:r>
      <w:r>
        <w:t xml:space="preserve"> contratação</w:t>
      </w:r>
      <w:r w:rsidRPr="005D11CE">
        <w:t xml:space="preserve">, será feito pelo Órgão Participante em favor da </w:t>
      </w:r>
      <w:r w:rsidR="00313B71">
        <w:rPr>
          <w:b/>
          <w:bCs/>
        </w:rPr>
        <w:t>CONTRATADA</w:t>
      </w:r>
      <w:r w:rsidRPr="005D11CE">
        <w:t>, mediante transferência bancária (depósito ou PIX) em conta corrente de titularidade d</w:t>
      </w:r>
      <w:r>
        <w:t xml:space="preserve">a </w:t>
      </w:r>
      <w:r w:rsidR="00313B71">
        <w:rPr>
          <w:b/>
          <w:bCs/>
        </w:rPr>
        <w:t>CONTRATADA</w:t>
      </w:r>
      <w:r w:rsidRPr="005D11CE">
        <w:t xml:space="preserve"> ou boleto, após </w:t>
      </w:r>
      <w:r>
        <w:t xml:space="preserve">a </w:t>
      </w:r>
      <w:r w:rsidRPr="005D11CE">
        <w:t>prestação dos serviços, acompanhados da respectiva nota fiscal.</w:t>
      </w:r>
    </w:p>
    <w:p w14:paraId="3003DB93" w14:textId="77777777" w:rsidR="0020077B" w:rsidRDefault="0020077B" w:rsidP="0020077B">
      <w:pPr>
        <w:pStyle w:val="PargrafodaLista"/>
        <w:numPr>
          <w:ilvl w:val="3"/>
          <w:numId w:val="5"/>
        </w:numPr>
        <w:tabs>
          <w:tab w:val="left" w:pos="993"/>
        </w:tabs>
        <w:ind w:left="567" w:right="2" w:firstLine="0"/>
      </w:pPr>
      <w:r w:rsidRPr="005D11CE">
        <w:t xml:space="preserve">O pagamento será efetuado </w:t>
      </w:r>
      <w:r w:rsidRPr="00333AF3">
        <w:t xml:space="preserve">conforme a quantidade de serviços </w:t>
      </w:r>
      <w:r>
        <w:t>contratados e efetivamente prestados</w:t>
      </w:r>
      <w:r w:rsidRPr="00333AF3">
        <w:t xml:space="preserve">, em até 15 (quinze) dias, após a apresentação da Nota Fiscal ou documento fiscal, detalhando o objeto fornecido, com o devido recebimento e a aprovação do gestor e fiscal do fornecimento, por meio de </w:t>
      </w:r>
      <w:r>
        <w:t>transferência</w:t>
      </w:r>
      <w:r w:rsidRPr="00333AF3">
        <w:t xml:space="preserve"> bancári</w:t>
      </w:r>
      <w:r>
        <w:t>a</w:t>
      </w:r>
      <w:r w:rsidRPr="00333AF3">
        <w:t>, conforme ordem cronológica de pagamentos</w:t>
      </w:r>
      <w:r w:rsidRPr="005D11CE">
        <w:t>.</w:t>
      </w:r>
    </w:p>
    <w:p w14:paraId="1F0B72A4" w14:textId="77777777" w:rsidR="0020077B" w:rsidRPr="005D11CE" w:rsidRDefault="0020077B" w:rsidP="0020077B">
      <w:pPr>
        <w:pStyle w:val="PargrafodaLista"/>
        <w:numPr>
          <w:ilvl w:val="3"/>
          <w:numId w:val="5"/>
        </w:numPr>
        <w:tabs>
          <w:tab w:val="left" w:pos="993"/>
        </w:tabs>
        <w:ind w:left="567" w:right="2" w:firstLine="0"/>
      </w:pPr>
      <w:r>
        <w:t>É</w:t>
      </w:r>
      <w:r w:rsidRPr="00333AF3">
        <w:t xml:space="preserve"> obrigatório constar no corpo de cada Nota Fiscal emitida, em local de fácil visualização, a indicação do contrato administrativo e da ordem de compra ou nota de empenho, bem como</w:t>
      </w:r>
      <w:r>
        <w:t xml:space="preserve"> os</w:t>
      </w:r>
      <w:r w:rsidRPr="00333AF3">
        <w:t xml:space="preserve"> dados bancários para depósito, a fim de acelerar o trâmite do documento fiscal para pagamento.</w:t>
      </w:r>
    </w:p>
    <w:p w14:paraId="1539C80F" w14:textId="7F7CF760" w:rsidR="0020077B" w:rsidRPr="005D11CE" w:rsidRDefault="0020077B" w:rsidP="0020077B">
      <w:pPr>
        <w:pStyle w:val="PargrafodaLista"/>
        <w:numPr>
          <w:ilvl w:val="3"/>
          <w:numId w:val="5"/>
        </w:numPr>
        <w:tabs>
          <w:tab w:val="left" w:pos="993"/>
        </w:tabs>
        <w:ind w:left="567" w:right="2" w:firstLine="0"/>
      </w:pPr>
      <w:r w:rsidRPr="005D11CE">
        <w:t xml:space="preserve">Somente serão autorizados os pagamentos em contas cujo CNPJ de titularidade seja idêntico àquele da habilitação, sendo responsabilidade da </w:t>
      </w:r>
      <w:r w:rsidR="00313B71">
        <w:rPr>
          <w:b/>
          <w:bCs/>
        </w:rPr>
        <w:t>CONTRATADA</w:t>
      </w:r>
      <w:r w:rsidRPr="005D11CE">
        <w:t xml:space="preserve"> manter a identidade de informação no momento do cadastro e durante a execução.</w:t>
      </w:r>
    </w:p>
    <w:p w14:paraId="64BCB00E" w14:textId="216A76D8" w:rsidR="0020077B" w:rsidRPr="005D11CE" w:rsidRDefault="0020077B" w:rsidP="00A51EA2">
      <w:pPr>
        <w:tabs>
          <w:tab w:val="left" w:pos="993"/>
        </w:tabs>
        <w:ind w:left="567" w:right="2"/>
      </w:pPr>
    </w:p>
    <w:p w14:paraId="35BAE34D" w14:textId="285BE088" w:rsidR="0020077B" w:rsidRPr="005D11CE" w:rsidRDefault="0020077B" w:rsidP="0020077B">
      <w:pPr>
        <w:pStyle w:val="PargrafodaLista"/>
        <w:numPr>
          <w:ilvl w:val="3"/>
          <w:numId w:val="5"/>
        </w:numPr>
        <w:tabs>
          <w:tab w:val="left" w:pos="993"/>
        </w:tabs>
        <w:ind w:left="567" w:right="2" w:firstLine="0"/>
      </w:pPr>
      <w:r w:rsidRPr="005D11CE">
        <w:lastRenderedPageBreak/>
        <w:t xml:space="preserve">Nenhum pagamento será efetuado à </w:t>
      </w:r>
      <w:r w:rsidR="00313B71">
        <w:rPr>
          <w:b/>
          <w:bCs/>
        </w:rPr>
        <w:t>CONTRATADA</w:t>
      </w:r>
      <w:r w:rsidRPr="005D11CE">
        <w:t xml:space="preserve"> enquanto pendente de liquidação qualquer obrigação financeira ou técnica que lhe for imposta, em virtude de penalidade ou inadimplência, sem que isso gere direito ao pleito do reajustamento de preços ou correção monetária.</w:t>
      </w:r>
    </w:p>
    <w:p w14:paraId="5DAECF1F" w14:textId="04CD46D8" w:rsidR="0020077B" w:rsidRPr="005D11CE" w:rsidRDefault="0020077B" w:rsidP="0020077B">
      <w:pPr>
        <w:pStyle w:val="PargrafodaLista"/>
        <w:numPr>
          <w:ilvl w:val="3"/>
          <w:numId w:val="5"/>
        </w:numPr>
        <w:tabs>
          <w:tab w:val="left" w:pos="993"/>
        </w:tabs>
        <w:spacing w:line="242" w:lineRule="auto"/>
        <w:ind w:left="567" w:right="2" w:firstLine="0"/>
      </w:pPr>
      <w:r w:rsidRPr="005D11CE">
        <w:t>Será descontado de pagamento devido pel</w:t>
      </w:r>
      <w:r>
        <w:t>a</w:t>
      </w:r>
      <w:r w:rsidRPr="005D11CE">
        <w:t xml:space="preserve"> </w:t>
      </w:r>
      <w:r w:rsidRPr="005D11CE">
        <w:rPr>
          <w:b/>
        </w:rPr>
        <w:t xml:space="preserve">CONTRATANTE </w:t>
      </w:r>
      <w:r w:rsidRPr="005D11CE">
        <w:t xml:space="preserve">o valor de eventual multa imposta à </w:t>
      </w:r>
      <w:r w:rsidR="00313B71">
        <w:rPr>
          <w:b/>
        </w:rPr>
        <w:t>CONTRATADA</w:t>
      </w:r>
      <w:r w:rsidRPr="005D11CE">
        <w:rPr>
          <w:b/>
        </w:rPr>
        <w:t xml:space="preserve"> </w:t>
      </w:r>
      <w:r w:rsidRPr="005D11CE">
        <w:t xml:space="preserve">em razão de infração ocorrida durante </w:t>
      </w:r>
      <w:r>
        <w:t>a vigência deste C</w:t>
      </w:r>
      <w:r w:rsidRPr="005D11CE">
        <w:t>ontrato.</w:t>
      </w:r>
    </w:p>
    <w:p w14:paraId="164CC369" w14:textId="0276A084" w:rsidR="0020077B" w:rsidRDefault="0020077B" w:rsidP="00F72A3A">
      <w:pPr>
        <w:pStyle w:val="Ttulo1"/>
        <w:numPr>
          <w:ilvl w:val="1"/>
          <w:numId w:val="5"/>
        </w:numPr>
        <w:tabs>
          <w:tab w:val="left" w:pos="993"/>
          <w:tab w:val="num" w:pos="1440"/>
          <w:tab w:val="left" w:pos="1559"/>
        </w:tabs>
        <w:spacing w:before="240" w:after="240"/>
        <w:ind w:left="0" w:right="2" w:firstLine="0"/>
      </w:pPr>
      <w:r>
        <w:t xml:space="preserve">CLAUSULA QUINTA </w:t>
      </w:r>
      <w:r w:rsidR="00D450D9">
        <w:t>–</w:t>
      </w:r>
      <w:r>
        <w:t xml:space="preserve"> DO REAJUSTAMENTO E REEQUILÍBRIO ECONÔMICO-FINANCEIRO</w:t>
      </w:r>
    </w:p>
    <w:p w14:paraId="19F1633F" w14:textId="77777777" w:rsidR="0020077B" w:rsidRPr="00536A07" w:rsidRDefault="0020077B" w:rsidP="00A51EA2">
      <w:pPr>
        <w:pStyle w:val="PargrafodaLista"/>
        <w:numPr>
          <w:ilvl w:val="2"/>
          <w:numId w:val="5"/>
        </w:numPr>
        <w:tabs>
          <w:tab w:val="left" w:pos="993"/>
          <w:tab w:val="left" w:pos="1048"/>
        </w:tabs>
        <w:ind w:left="0" w:right="2" w:firstLine="0"/>
        <w:rPr>
          <w:b/>
          <w:bCs/>
        </w:rPr>
      </w:pPr>
      <w:r w:rsidRPr="00536A07">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5C792208" w14:textId="77777777" w:rsidR="0020077B" w:rsidRPr="00536A07" w:rsidRDefault="0020077B" w:rsidP="00A51EA2">
      <w:pPr>
        <w:pStyle w:val="PargrafodaLista"/>
        <w:numPr>
          <w:ilvl w:val="2"/>
          <w:numId w:val="5"/>
        </w:numPr>
        <w:tabs>
          <w:tab w:val="left" w:pos="993"/>
          <w:tab w:val="left" w:pos="1048"/>
        </w:tabs>
        <w:ind w:left="0" w:right="2" w:firstLine="0"/>
        <w:rPr>
          <w:b/>
          <w:bCs/>
        </w:rPr>
      </w:pPr>
      <w:r w:rsidRPr="00536A07">
        <w:t>Após a aplicação do reajuste</w:t>
      </w:r>
      <w:r>
        <w:t>, que utilizará o Índice Nacional de Preços ao Consumidor Amplo - IPCA</w:t>
      </w:r>
      <w:r w:rsidRPr="00536A07">
        <w:t xml:space="preserve">, o novo valor da parcela ou saldo contratual terá vigência e passará a ser praticado pelo próximo período de </w:t>
      </w:r>
      <w:r>
        <w:t>01</w:t>
      </w:r>
      <w:r w:rsidRPr="00536A07">
        <w:t xml:space="preserve"> (</w:t>
      </w:r>
      <w:r>
        <w:t>um</w:t>
      </w:r>
      <w:r w:rsidRPr="00536A07">
        <w:t xml:space="preserve">) </w:t>
      </w:r>
      <w:r>
        <w:t>ano</w:t>
      </w:r>
      <w:r w:rsidRPr="00536A07">
        <w:t>, sem reajuste adicional e</w:t>
      </w:r>
      <w:r>
        <w:t>,</w:t>
      </w:r>
      <w:r w:rsidRPr="00536A07">
        <w:t xml:space="preserve"> assim, sucessivamente, durante a existência jurídica d</w:t>
      </w:r>
      <w:r>
        <w:t>este</w:t>
      </w:r>
      <w:r w:rsidRPr="00536A07">
        <w:t xml:space="preserve"> contrato.</w:t>
      </w:r>
    </w:p>
    <w:p w14:paraId="2E1B64F3" w14:textId="385A684B" w:rsidR="0020077B" w:rsidRPr="00536A07" w:rsidRDefault="0020077B" w:rsidP="00A51EA2">
      <w:pPr>
        <w:pStyle w:val="PargrafodaLista"/>
        <w:numPr>
          <w:ilvl w:val="2"/>
          <w:numId w:val="5"/>
        </w:numPr>
        <w:tabs>
          <w:tab w:val="left" w:pos="993"/>
          <w:tab w:val="left" w:pos="1048"/>
        </w:tabs>
        <w:ind w:left="0" w:right="2" w:firstLine="0"/>
        <w:rPr>
          <w:b/>
          <w:bCs/>
        </w:rPr>
      </w:pPr>
      <w:r>
        <w:t>Na hipótese de ocorrência de</w:t>
      </w:r>
      <w:r w:rsidRPr="00536A07">
        <w:t xml:space="preserve"> desequilíbrio econômico-financeiro do contrato, poderá ser restabelecida a relação inicialmente</w:t>
      </w:r>
      <w:r>
        <w:t xml:space="preserve"> pactuada</w:t>
      </w:r>
      <w:r w:rsidRPr="00536A07">
        <w:t xml:space="preserve">, nos termos do </w:t>
      </w:r>
      <w:r>
        <w:t>a</w:t>
      </w:r>
      <w:r w:rsidRPr="00536A07">
        <w:t xml:space="preserve">rt. 124, </w:t>
      </w:r>
      <w:r>
        <w:t>i</w:t>
      </w:r>
      <w:r w:rsidRPr="00536A07">
        <w:t xml:space="preserve">nciso II, </w:t>
      </w:r>
      <w:r>
        <w:t>a</w:t>
      </w:r>
      <w:r w:rsidRPr="00536A07">
        <w:t xml:space="preserve">línea </w:t>
      </w:r>
      <w:r>
        <w:t>“</w:t>
      </w:r>
      <w:r w:rsidRPr="00536A07">
        <w:t>d</w:t>
      </w:r>
      <w:r>
        <w:t>”</w:t>
      </w:r>
      <w:r w:rsidRPr="00536A07">
        <w:t>, da Lei</w:t>
      </w:r>
      <w:r>
        <w:t xml:space="preserve"> n.º</w:t>
      </w:r>
      <w:r w:rsidRPr="00536A07">
        <w:t xml:space="preserve"> 14.133</w:t>
      </w:r>
      <w:r>
        <w:t xml:space="preserve">, de </w:t>
      </w:r>
      <w:r w:rsidRPr="00536A07">
        <w:t>2021, mediante comprovação documental e requerimento expresso d</w:t>
      </w:r>
      <w:r>
        <w:t>a</w:t>
      </w:r>
      <w:r w:rsidRPr="00536A07">
        <w:t xml:space="preserve"> </w:t>
      </w:r>
      <w:r w:rsidR="00313B71">
        <w:t>CONTRATADA</w:t>
      </w:r>
      <w:r w:rsidRPr="00536A07">
        <w:t>.</w:t>
      </w:r>
    </w:p>
    <w:p w14:paraId="6BFC8229" w14:textId="77777777" w:rsidR="0020077B" w:rsidRPr="00536A07" w:rsidRDefault="0020077B" w:rsidP="00A51EA2">
      <w:pPr>
        <w:pStyle w:val="PargrafodaLista"/>
        <w:numPr>
          <w:ilvl w:val="2"/>
          <w:numId w:val="5"/>
        </w:numPr>
        <w:tabs>
          <w:tab w:val="left" w:pos="993"/>
          <w:tab w:val="left" w:pos="1048"/>
        </w:tabs>
        <w:ind w:left="0" w:right="2" w:firstLine="0"/>
        <w:rPr>
          <w:b/>
          <w:bCs/>
        </w:rPr>
      </w:pPr>
      <w:r w:rsidRPr="00536A07">
        <w:t>O reequilíbrio econômico</w:t>
      </w:r>
      <w:r>
        <w:t>-financeiro</w:t>
      </w:r>
      <w:r w:rsidRPr="00536A07">
        <w:t xml:space="preserve"> deverá ser precedido de pesquisa de preços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511A4E76" w14:textId="6ABC55B8" w:rsidR="0020077B" w:rsidRDefault="0020077B" w:rsidP="00F72A3A">
      <w:pPr>
        <w:pStyle w:val="Ttulo1"/>
        <w:numPr>
          <w:ilvl w:val="1"/>
          <w:numId w:val="5"/>
        </w:numPr>
        <w:tabs>
          <w:tab w:val="left" w:pos="993"/>
          <w:tab w:val="num" w:pos="1440"/>
          <w:tab w:val="left" w:pos="1559"/>
        </w:tabs>
        <w:spacing w:before="240" w:after="240"/>
        <w:ind w:left="0" w:right="2" w:firstLine="0"/>
      </w:pPr>
      <w:r w:rsidRPr="005D11CE">
        <w:t xml:space="preserve">CLÁUSULA </w:t>
      </w:r>
      <w:r>
        <w:t>SEXTA</w:t>
      </w:r>
      <w:r w:rsidRPr="005D11CE">
        <w:t xml:space="preserve"> </w:t>
      </w:r>
      <w:r w:rsidR="000556B3">
        <w:t>–</w:t>
      </w:r>
      <w:r w:rsidRPr="005D11CE">
        <w:t xml:space="preserve"> DO</w:t>
      </w:r>
      <w:r w:rsidR="000556B3">
        <w:t xml:space="preserve"> </w:t>
      </w:r>
      <w:r w:rsidRPr="005D11CE">
        <w:t>PRAZO E DA ENTREGA</w:t>
      </w:r>
    </w:p>
    <w:p w14:paraId="7940F089" w14:textId="5631661C" w:rsidR="0020077B" w:rsidRPr="00C17FAB" w:rsidRDefault="0020077B" w:rsidP="00A51EA2">
      <w:pPr>
        <w:pStyle w:val="PargrafodaLista"/>
        <w:numPr>
          <w:ilvl w:val="2"/>
          <w:numId w:val="5"/>
        </w:numPr>
        <w:tabs>
          <w:tab w:val="left" w:pos="993"/>
          <w:tab w:val="left" w:pos="1048"/>
        </w:tabs>
        <w:ind w:left="0" w:right="2" w:firstLine="0"/>
        <w:rPr>
          <w:b/>
          <w:bCs/>
        </w:rPr>
      </w:pPr>
      <w:r w:rsidRPr="00C17FAB">
        <w:t>O prazo de vigência do presente contrato será de 12 (doze) meses, contado</w:t>
      </w:r>
      <w:r>
        <w:t>s</w:t>
      </w:r>
      <w:r w:rsidRPr="00C17FAB">
        <w:t xml:space="preserve"> da</w:t>
      </w:r>
      <w:r>
        <w:t xml:space="preserve"> data de sua</w:t>
      </w:r>
      <w:r w:rsidRPr="00C17FAB">
        <w:t xml:space="preserve"> assinatura, podendo ser prorrogado de acordo com a Lei n.º 14.133, de 2021.</w:t>
      </w:r>
    </w:p>
    <w:p w14:paraId="4B58B8A5" w14:textId="3AA5396C" w:rsidR="0020077B" w:rsidRPr="00C17FAB" w:rsidRDefault="0020077B" w:rsidP="00A51EA2">
      <w:pPr>
        <w:pStyle w:val="PargrafodaLista"/>
        <w:numPr>
          <w:ilvl w:val="2"/>
          <w:numId w:val="5"/>
        </w:numPr>
        <w:tabs>
          <w:tab w:val="left" w:pos="993"/>
          <w:tab w:val="left" w:pos="1048"/>
        </w:tabs>
        <w:ind w:left="0" w:right="2" w:firstLine="0"/>
        <w:rPr>
          <w:b/>
          <w:bCs/>
        </w:rPr>
      </w:pPr>
      <w:r w:rsidRPr="00C17FAB">
        <w:t>As condições de fornecimento do objeto são aquelas previstas no Termo de Referência.</w:t>
      </w:r>
    </w:p>
    <w:p w14:paraId="25B07BF8" w14:textId="18D944E1" w:rsidR="0020077B" w:rsidRPr="00C17FAB" w:rsidRDefault="0020077B" w:rsidP="00A51EA2">
      <w:pPr>
        <w:pStyle w:val="PargrafodaLista"/>
        <w:numPr>
          <w:ilvl w:val="3"/>
          <w:numId w:val="5"/>
        </w:numPr>
        <w:tabs>
          <w:tab w:val="left" w:pos="993"/>
        </w:tabs>
        <w:ind w:right="2"/>
        <w:rPr>
          <w:b/>
          <w:bCs/>
        </w:rPr>
      </w:pPr>
      <w:r w:rsidRPr="00C17FAB">
        <w:t xml:space="preserve">O ônus de prestar os serviços é exclusivo da </w:t>
      </w:r>
      <w:r w:rsidR="00313B71">
        <w:t>CONTRATADA</w:t>
      </w:r>
      <w:r>
        <w:t>, p</w:t>
      </w:r>
      <w:r w:rsidRPr="00C17FAB">
        <w:t>ortanto, não serão acolhidas como justificativa para a não execução dos serviços ou para a execução além do prazo estipulado, alegações que transfiram a responsabilidade a terceiros.</w:t>
      </w:r>
    </w:p>
    <w:p w14:paraId="7E908D64" w14:textId="77777777" w:rsidR="0020077B" w:rsidRPr="005D11CE" w:rsidRDefault="0020077B" w:rsidP="00F72A3A">
      <w:pPr>
        <w:pStyle w:val="Ttulo1"/>
        <w:numPr>
          <w:ilvl w:val="1"/>
          <w:numId w:val="5"/>
        </w:numPr>
        <w:tabs>
          <w:tab w:val="left" w:pos="993"/>
          <w:tab w:val="num" w:pos="1440"/>
          <w:tab w:val="left" w:pos="1559"/>
        </w:tabs>
        <w:spacing w:before="240" w:after="240"/>
        <w:ind w:left="0" w:right="2" w:firstLine="0"/>
      </w:pPr>
      <w:r w:rsidRPr="005D11CE">
        <w:t xml:space="preserve">CLÁUSULA </w:t>
      </w:r>
      <w:r>
        <w:t>SÉTIMA</w:t>
      </w:r>
      <w:r w:rsidRPr="005D11CE">
        <w:t xml:space="preserve"> </w:t>
      </w:r>
      <w:r>
        <w:t>–</w:t>
      </w:r>
      <w:r w:rsidRPr="005D11CE">
        <w:t xml:space="preserve"> DA</w:t>
      </w:r>
      <w:r>
        <w:t xml:space="preserve"> GESTÃO E</w:t>
      </w:r>
      <w:r w:rsidRPr="005D11CE">
        <w:t xml:space="preserve"> FISCALIZAÇÃO</w:t>
      </w:r>
    </w:p>
    <w:p w14:paraId="1219D259" w14:textId="473E073D" w:rsidR="007818E4" w:rsidRDefault="0020077B" w:rsidP="0020077B">
      <w:pPr>
        <w:pStyle w:val="PargrafodaLista"/>
        <w:numPr>
          <w:ilvl w:val="2"/>
          <w:numId w:val="5"/>
        </w:numPr>
        <w:tabs>
          <w:tab w:val="left" w:pos="993"/>
        </w:tabs>
        <w:ind w:left="0" w:right="2" w:firstLine="0"/>
      </w:pPr>
      <w:r w:rsidRPr="00C17FAB">
        <w:t>A gestão e a fiscalização d</w:t>
      </w:r>
      <w:r w:rsidR="007818E4">
        <w:t>o Contrato dar-se-ão pelos seguintes servidores da Secretaria Municipal de Adminsitração:</w:t>
      </w:r>
    </w:p>
    <w:p w14:paraId="1F59941F" w14:textId="5DA82AC8" w:rsidR="007818E4" w:rsidRPr="007818E4" w:rsidRDefault="007818E4" w:rsidP="007818E4">
      <w:pPr>
        <w:contextualSpacing/>
        <w:rPr>
          <w:b/>
          <w:szCs w:val="24"/>
        </w:rPr>
      </w:pPr>
      <w:r w:rsidRPr="007818E4">
        <w:rPr>
          <w:b/>
          <w:szCs w:val="24"/>
        </w:rPr>
        <w:t>Gestor</w:t>
      </w:r>
      <w:r>
        <w:rPr>
          <w:b/>
          <w:szCs w:val="24"/>
        </w:rPr>
        <w:t>a</w:t>
      </w:r>
      <w:r w:rsidRPr="007818E4">
        <w:rPr>
          <w:b/>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7818E4" w:rsidRPr="00E24F1A" w14:paraId="2EAC5582" w14:textId="77777777" w:rsidTr="00101886">
        <w:tc>
          <w:tcPr>
            <w:tcW w:w="5000" w:type="pct"/>
          </w:tcPr>
          <w:p w14:paraId="4A9419BD" w14:textId="01AFE994" w:rsidR="007818E4" w:rsidRPr="005873E2" w:rsidRDefault="007818E4" w:rsidP="00101886">
            <w:pPr>
              <w:pStyle w:val="Default"/>
              <w:contextualSpacing/>
              <w:rPr>
                <w:rFonts w:ascii="Calibri" w:hAnsi="Calibri" w:cs="Calibri"/>
              </w:rPr>
            </w:pPr>
            <w:r w:rsidRPr="005873E2">
              <w:rPr>
                <w:rFonts w:ascii="Calibri" w:hAnsi="Calibri" w:cs="Calibri"/>
                <w:b/>
              </w:rPr>
              <w:t>Nome</w:t>
            </w:r>
            <w:r w:rsidRPr="005873E2">
              <w:rPr>
                <w:rFonts w:ascii="Calibri" w:hAnsi="Calibri" w:cs="Calibri"/>
                <w:bCs/>
              </w:rPr>
              <w:t xml:space="preserve">: </w:t>
            </w:r>
            <w:r>
              <w:rPr>
                <w:rFonts w:ascii="Calibri" w:hAnsi="Calibri" w:cs="Calibri"/>
              </w:rPr>
              <w:t xml:space="preserve">Lucilaine </w:t>
            </w:r>
            <w:r w:rsidRPr="007818E4">
              <w:rPr>
                <w:rFonts w:ascii="Calibri" w:hAnsi="Calibri" w:cs="Calibri"/>
              </w:rPr>
              <w:t>Mókfa Schwarz</w:t>
            </w:r>
          </w:p>
        </w:tc>
      </w:tr>
      <w:tr w:rsidR="007818E4" w:rsidRPr="00E24F1A" w14:paraId="095FEB2F" w14:textId="77777777" w:rsidTr="00101886">
        <w:tc>
          <w:tcPr>
            <w:tcW w:w="5000" w:type="pct"/>
          </w:tcPr>
          <w:p w14:paraId="24591AA5" w14:textId="232554F2" w:rsidR="007818E4" w:rsidRPr="005873E2" w:rsidRDefault="007818E4" w:rsidP="00101886">
            <w:pPr>
              <w:spacing w:after="120"/>
              <w:contextualSpacing/>
              <w:rPr>
                <w:bCs/>
                <w:szCs w:val="24"/>
              </w:rPr>
            </w:pPr>
            <w:r w:rsidRPr="005873E2">
              <w:rPr>
                <w:b/>
                <w:szCs w:val="24"/>
              </w:rPr>
              <w:t>Cargo</w:t>
            </w:r>
            <w:r w:rsidRPr="005873E2">
              <w:rPr>
                <w:bCs/>
                <w:szCs w:val="24"/>
              </w:rPr>
              <w:t>: Secretári</w:t>
            </w:r>
            <w:r>
              <w:rPr>
                <w:bCs/>
                <w:szCs w:val="24"/>
              </w:rPr>
              <w:t>a Municipal de Administração</w:t>
            </w:r>
          </w:p>
        </w:tc>
      </w:tr>
      <w:tr w:rsidR="007818E4" w:rsidRPr="00E24F1A" w14:paraId="6310E7B8" w14:textId="77777777" w:rsidTr="00101886">
        <w:tc>
          <w:tcPr>
            <w:tcW w:w="5000" w:type="pct"/>
          </w:tcPr>
          <w:p w14:paraId="3FCE293D" w14:textId="35C5C66F" w:rsidR="007818E4" w:rsidRPr="005873E2" w:rsidRDefault="007818E4" w:rsidP="00101886">
            <w:pPr>
              <w:spacing w:after="120"/>
              <w:contextualSpacing/>
              <w:rPr>
                <w:bCs/>
                <w:szCs w:val="24"/>
              </w:rPr>
            </w:pPr>
            <w:r w:rsidRPr="005873E2">
              <w:rPr>
                <w:b/>
                <w:szCs w:val="24"/>
              </w:rPr>
              <w:t>E-mail</w:t>
            </w:r>
            <w:r w:rsidRPr="005873E2">
              <w:rPr>
                <w:bCs/>
                <w:szCs w:val="24"/>
              </w:rPr>
              <w:t xml:space="preserve">: </w:t>
            </w:r>
            <w:hyperlink r:id="rId7" w:history="1">
              <w:r w:rsidRPr="008475AE">
                <w:rPr>
                  <w:rStyle w:val="Hyperlink"/>
                </w:rPr>
                <w:t>lucilaine</w:t>
              </w:r>
              <w:r w:rsidRPr="008475AE">
                <w:rPr>
                  <w:rStyle w:val="Hyperlink"/>
                  <w:rFonts w:asciiTheme="minorHAnsi" w:hAnsiTheme="minorHAnsi" w:cstheme="minorHAnsi"/>
                  <w:szCs w:val="24"/>
                </w:rPr>
                <w:t>@campoalegre.sc.gov.br</w:t>
              </w:r>
            </w:hyperlink>
          </w:p>
        </w:tc>
      </w:tr>
    </w:tbl>
    <w:p w14:paraId="50C3A513" w14:textId="77777777" w:rsidR="00EE7D28" w:rsidRDefault="00EE7D28" w:rsidP="007818E4">
      <w:pPr>
        <w:contextualSpacing/>
        <w:rPr>
          <w:b/>
          <w:szCs w:val="24"/>
        </w:rPr>
      </w:pPr>
    </w:p>
    <w:p w14:paraId="1601D6FD" w14:textId="33C968BB" w:rsidR="007818E4" w:rsidRPr="007818E4" w:rsidRDefault="007818E4" w:rsidP="007818E4">
      <w:pPr>
        <w:contextualSpacing/>
        <w:rPr>
          <w:b/>
          <w:szCs w:val="24"/>
        </w:rPr>
      </w:pPr>
      <w:r w:rsidRPr="007818E4">
        <w:rPr>
          <w:b/>
          <w:szCs w:val="24"/>
        </w:rPr>
        <w:lastRenderedPageBreak/>
        <w:t>Fiscal de Contrato: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7818E4" w:rsidRPr="003C6EFC" w14:paraId="4E07A1F2" w14:textId="77777777" w:rsidTr="00101886">
        <w:tc>
          <w:tcPr>
            <w:tcW w:w="5000" w:type="pct"/>
          </w:tcPr>
          <w:p w14:paraId="5FA1675F" w14:textId="0B305777" w:rsidR="007818E4" w:rsidRPr="003C6EFC" w:rsidRDefault="007818E4" w:rsidP="00101886">
            <w:pPr>
              <w:spacing w:after="120"/>
              <w:contextualSpacing/>
              <w:rPr>
                <w:bCs/>
                <w:szCs w:val="24"/>
              </w:rPr>
            </w:pPr>
            <w:r w:rsidRPr="003C6EFC">
              <w:rPr>
                <w:b/>
                <w:szCs w:val="24"/>
              </w:rPr>
              <w:t>Nome</w:t>
            </w:r>
            <w:r w:rsidRPr="003C6EFC">
              <w:rPr>
                <w:bCs/>
                <w:szCs w:val="24"/>
              </w:rPr>
              <w:t xml:space="preserve">: </w:t>
            </w:r>
            <w:r w:rsidR="00A51EA2" w:rsidRPr="00A51EA2">
              <w:rPr>
                <w:bCs/>
                <w:szCs w:val="24"/>
              </w:rPr>
              <w:t>André Carlos Stefanes</w:t>
            </w:r>
          </w:p>
        </w:tc>
      </w:tr>
      <w:tr w:rsidR="007818E4" w:rsidRPr="003C6EFC" w14:paraId="4A047CFA" w14:textId="77777777" w:rsidTr="00101886">
        <w:tc>
          <w:tcPr>
            <w:tcW w:w="5000" w:type="pct"/>
          </w:tcPr>
          <w:p w14:paraId="15DC931D" w14:textId="6AC1776B" w:rsidR="007818E4" w:rsidRPr="003C6EFC" w:rsidRDefault="007818E4" w:rsidP="00101886">
            <w:pPr>
              <w:spacing w:after="120"/>
              <w:contextualSpacing/>
              <w:rPr>
                <w:bCs/>
                <w:szCs w:val="24"/>
              </w:rPr>
            </w:pPr>
            <w:r w:rsidRPr="003C6EFC">
              <w:rPr>
                <w:b/>
                <w:szCs w:val="24"/>
              </w:rPr>
              <w:t>Cargo</w:t>
            </w:r>
            <w:r w:rsidRPr="003C6EFC">
              <w:rPr>
                <w:bCs/>
                <w:szCs w:val="24"/>
              </w:rPr>
              <w:t xml:space="preserve">: </w:t>
            </w:r>
            <w:r w:rsidR="00A51EA2" w:rsidRPr="00A51EA2">
              <w:rPr>
                <w:bCs/>
                <w:szCs w:val="24"/>
              </w:rPr>
              <w:t>Chefe Do Serviço Do Núcleo De Informática</w:t>
            </w:r>
          </w:p>
        </w:tc>
      </w:tr>
      <w:tr w:rsidR="007818E4" w:rsidRPr="003C6EFC" w14:paraId="650E14B0" w14:textId="77777777" w:rsidTr="00101886">
        <w:tc>
          <w:tcPr>
            <w:tcW w:w="5000" w:type="pct"/>
          </w:tcPr>
          <w:p w14:paraId="293B5A90" w14:textId="4FAF3A99" w:rsidR="007818E4" w:rsidRPr="003C6EFC" w:rsidRDefault="007818E4" w:rsidP="00101886">
            <w:pPr>
              <w:spacing w:after="120"/>
              <w:contextualSpacing/>
              <w:rPr>
                <w:rFonts w:asciiTheme="minorHAnsi" w:hAnsiTheme="minorHAnsi" w:cstheme="minorHAnsi"/>
                <w:bCs/>
                <w:szCs w:val="24"/>
              </w:rPr>
            </w:pPr>
            <w:r w:rsidRPr="003C6EFC">
              <w:rPr>
                <w:rFonts w:asciiTheme="minorHAnsi" w:hAnsiTheme="minorHAnsi" w:cstheme="minorHAnsi"/>
                <w:b/>
                <w:szCs w:val="24"/>
              </w:rPr>
              <w:t>E-mail</w:t>
            </w:r>
            <w:r w:rsidRPr="003C6EFC">
              <w:rPr>
                <w:rFonts w:asciiTheme="minorHAnsi" w:hAnsiTheme="minorHAnsi" w:cstheme="minorHAnsi"/>
                <w:bCs/>
                <w:szCs w:val="24"/>
              </w:rPr>
              <w:t xml:space="preserve">: </w:t>
            </w:r>
            <w:r w:rsidR="00A51EA2" w:rsidRPr="00A51EA2">
              <w:rPr>
                <w:rStyle w:val="Hyperlink"/>
              </w:rPr>
              <w:t>informatica@campoalegre.sc.gov.br</w:t>
            </w:r>
          </w:p>
        </w:tc>
      </w:tr>
    </w:tbl>
    <w:p w14:paraId="2AB36A21" w14:textId="77777777" w:rsidR="007818E4" w:rsidRDefault="007818E4" w:rsidP="007818E4">
      <w:pPr>
        <w:pStyle w:val="PargrafodaLista"/>
        <w:tabs>
          <w:tab w:val="left" w:pos="993"/>
        </w:tabs>
        <w:ind w:left="0" w:right="2"/>
      </w:pPr>
    </w:p>
    <w:p w14:paraId="650F4260" w14:textId="77777777" w:rsidR="0020077B" w:rsidRPr="008E7B43" w:rsidRDefault="0020077B" w:rsidP="0020077B">
      <w:pPr>
        <w:pStyle w:val="PargrafodaLista"/>
        <w:numPr>
          <w:ilvl w:val="3"/>
          <w:numId w:val="5"/>
        </w:numPr>
        <w:tabs>
          <w:tab w:val="left" w:pos="567"/>
          <w:tab w:val="left" w:pos="993"/>
        </w:tabs>
        <w:ind w:left="567" w:right="2" w:firstLine="0"/>
      </w:pPr>
      <w:r w:rsidRPr="008E7B43">
        <w:t>Compete ao Gestor do Contrato:</w:t>
      </w:r>
    </w:p>
    <w:p w14:paraId="15725C8E" w14:textId="77777777" w:rsidR="0020077B" w:rsidRDefault="0020077B" w:rsidP="0020077B">
      <w:pPr>
        <w:pStyle w:val="PargrafodaLista"/>
        <w:numPr>
          <w:ilvl w:val="3"/>
          <w:numId w:val="3"/>
        </w:numPr>
        <w:tabs>
          <w:tab w:val="left" w:pos="1418"/>
        </w:tabs>
        <w:ind w:left="1418" w:right="2" w:hanging="284"/>
      </w:pPr>
      <w:r>
        <w:t>Acompanhar o cumprimento das obrigações contratuais;</w:t>
      </w:r>
    </w:p>
    <w:p w14:paraId="5F557AD7" w14:textId="0505CE00" w:rsidR="0020077B" w:rsidRDefault="0020077B" w:rsidP="0020077B">
      <w:pPr>
        <w:pStyle w:val="PargrafodaLista"/>
        <w:numPr>
          <w:ilvl w:val="3"/>
          <w:numId w:val="3"/>
        </w:numPr>
        <w:tabs>
          <w:tab w:val="left" w:pos="1418"/>
        </w:tabs>
        <w:ind w:left="1418" w:right="2" w:hanging="284"/>
      </w:pPr>
      <w:r>
        <w:t xml:space="preserve">Intermediar a comunicação entre a </w:t>
      </w:r>
      <w:r w:rsidRPr="00E873D9">
        <w:rPr>
          <w:b/>
          <w:bCs/>
        </w:rPr>
        <w:t>CONTRATANTE</w:t>
      </w:r>
      <w:r>
        <w:t xml:space="preserve"> e a </w:t>
      </w:r>
      <w:r w:rsidR="00313B71">
        <w:rPr>
          <w:b/>
          <w:bCs/>
        </w:rPr>
        <w:t>CONTRATADA</w:t>
      </w:r>
      <w:r>
        <w:t>;</w:t>
      </w:r>
    </w:p>
    <w:p w14:paraId="6D568057" w14:textId="77777777" w:rsidR="0020077B" w:rsidRDefault="0020077B" w:rsidP="0020077B">
      <w:pPr>
        <w:pStyle w:val="PargrafodaLista"/>
        <w:numPr>
          <w:ilvl w:val="3"/>
          <w:numId w:val="3"/>
        </w:numPr>
        <w:tabs>
          <w:tab w:val="left" w:pos="1418"/>
        </w:tabs>
        <w:ind w:left="1418" w:right="2" w:hanging="284"/>
      </w:pPr>
      <w:r>
        <w:t>Registrar ocorrências relevantes na execução do objeto;</w:t>
      </w:r>
    </w:p>
    <w:p w14:paraId="2A867B93" w14:textId="3EA516F9" w:rsidR="0020077B" w:rsidRDefault="0020077B" w:rsidP="0020077B">
      <w:pPr>
        <w:pStyle w:val="PargrafodaLista"/>
        <w:numPr>
          <w:ilvl w:val="3"/>
          <w:numId w:val="3"/>
        </w:numPr>
        <w:tabs>
          <w:tab w:val="left" w:pos="1418"/>
        </w:tabs>
        <w:ind w:left="1418" w:right="2" w:hanging="284"/>
      </w:pPr>
      <w:r>
        <w:t xml:space="preserve">Solicitar correções, esclarecimentos ou justificativas à </w:t>
      </w:r>
      <w:r w:rsidR="00313B71">
        <w:rPr>
          <w:b/>
          <w:bCs/>
        </w:rPr>
        <w:t>CONTRATADA</w:t>
      </w:r>
      <w:r>
        <w:t xml:space="preserve"> quando necessário;</w:t>
      </w:r>
    </w:p>
    <w:p w14:paraId="043F7486" w14:textId="77777777" w:rsidR="0020077B" w:rsidRDefault="0020077B" w:rsidP="0020077B">
      <w:pPr>
        <w:pStyle w:val="PargrafodaLista"/>
        <w:numPr>
          <w:ilvl w:val="3"/>
          <w:numId w:val="3"/>
        </w:numPr>
        <w:tabs>
          <w:tab w:val="left" w:pos="1418"/>
        </w:tabs>
        <w:ind w:left="1418" w:right="2" w:hanging="284"/>
      </w:pPr>
      <w:r>
        <w:t>Encaminhar os Atestos para pagamento.</w:t>
      </w:r>
    </w:p>
    <w:p w14:paraId="1165DC0D" w14:textId="77777777" w:rsidR="0020077B" w:rsidRDefault="0020077B" w:rsidP="0020077B">
      <w:pPr>
        <w:pStyle w:val="PargrafodaLista"/>
        <w:numPr>
          <w:ilvl w:val="3"/>
          <w:numId w:val="5"/>
        </w:numPr>
        <w:tabs>
          <w:tab w:val="left" w:pos="567"/>
          <w:tab w:val="left" w:pos="993"/>
        </w:tabs>
        <w:ind w:left="567" w:right="2" w:firstLine="0"/>
      </w:pPr>
      <w:r>
        <w:t>Compete ao Fiscal do Contrato:</w:t>
      </w:r>
    </w:p>
    <w:p w14:paraId="0BB78803" w14:textId="77777777" w:rsidR="0020077B" w:rsidRDefault="0020077B" w:rsidP="0020077B">
      <w:pPr>
        <w:pStyle w:val="PargrafodaLista"/>
        <w:numPr>
          <w:ilvl w:val="0"/>
          <w:numId w:val="6"/>
        </w:numPr>
        <w:tabs>
          <w:tab w:val="left" w:pos="1418"/>
        </w:tabs>
        <w:ind w:left="1418" w:right="2"/>
      </w:pPr>
      <w:r>
        <w:t xml:space="preserve">Acompanhar </w:t>
      </w:r>
      <w:r w:rsidRPr="00E873D9">
        <w:rPr>
          <w:i/>
          <w:iCs/>
        </w:rPr>
        <w:t>in loco</w:t>
      </w:r>
      <w:r>
        <w:t xml:space="preserve"> a execução dos serviços;</w:t>
      </w:r>
    </w:p>
    <w:p w14:paraId="1AE991CA" w14:textId="77777777" w:rsidR="0020077B" w:rsidRDefault="0020077B" w:rsidP="0020077B">
      <w:pPr>
        <w:pStyle w:val="PargrafodaLista"/>
        <w:numPr>
          <w:ilvl w:val="0"/>
          <w:numId w:val="6"/>
        </w:numPr>
        <w:tabs>
          <w:tab w:val="left" w:pos="1418"/>
        </w:tabs>
        <w:ind w:left="1418" w:right="2"/>
      </w:pPr>
      <w:r>
        <w:t>Verificar a qualidade, quantidade e conformidade dos serviços realizados com as Ordens de Serviço;</w:t>
      </w:r>
    </w:p>
    <w:p w14:paraId="0D8ABCCA" w14:textId="77777777" w:rsidR="0020077B" w:rsidRDefault="0020077B" w:rsidP="0020077B">
      <w:pPr>
        <w:pStyle w:val="PargrafodaLista"/>
        <w:numPr>
          <w:ilvl w:val="0"/>
          <w:numId w:val="6"/>
        </w:numPr>
        <w:tabs>
          <w:tab w:val="left" w:pos="1418"/>
        </w:tabs>
        <w:ind w:left="1418" w:right="2"/>
      </w:pPr>
      <w:r>
        <w:t>Emitir relatórios técnicos e registros fotográficos, se necessário;</w:t>
      </w:r>
    </w:p>
    <w:p w14:paraId="1E795306" w14:textId="77777777" w:rsidR="0020077B" w:rsidRDefault="0020077B" w:rsidP="0020077B">
      <w:pPr>
        <w:pStyle w:val="PargrafodaLista"/>
        <w:numPr>
          <w:ilvl w:val="0"/>
          <w:numId w:val="6"/>
        </w:numPr>
        <w:tabs>
          <w:tab w:val="left" w:pos="1418"/>
        </w:tabs>
        <w:ind w:left="1418" w:right="2"/>
      </w:pPr>
      <w:r>
        <w:t>Exigir a correção imediata de falhas, defeitos ou serviços em desacordo com as especificações;</w:t>
      </w:r>
    </w:p>
    <w:p w14:paraId="2F72C527" w14:textId="77777777" w:rsidR="0020077B" w:rsidRDefault="0020077B" w:rsidP="0020077B">
      <w:pPr>
        <w:pStyle w:val="PargrafodaLista"/>
        <w:numPr>
          <w:ilvl w:val="0"/>
          <w:numId w:val="6"/>
        </w:numPr>
        <w:tabs>
          <w:tab w:val="left" w:pos="1418"/>
        </w:tabs>
        <w:ind w:left="1418" w:right="2"/>
      </w:pPr>
      <w:r>
        <w:t>Comunicar à autoridade competente qualquer irregularidade, atraso injustificado ou situação de descumprimento contratual.</w:t>
      </w:r>
    </w:p>
    <w:p w14:paraId="610236F1" w14:textId="6B4CA78D" w:rsidR="0020077B" w:rsidRDefault="0020077B" w:rsidP="0020077B">
      <w:pPr>
        <w:pStyle w:val="PargrafodaLista"/>
        <w:numPr>
          <w:ilvl w:val="3"/>
          <w:numId w:val="5"/>
        </w:numPr>
        <w:tabs>
          <w:tab w:val="left" w:pos="567"/>
          <w:tab w:val="left" w:pos="993"/>
        </w:tabs>
        <w:ind w:left="567" w:right="2" w:firstLine="0"/>
      </w:pPr>
      <w:r>
        <w:t xml:space="preserve">A </w:t>
      </w:r>
      <w:r w:rsidR="00313B71">
        <w:rPr>
          <w:b/>
          <w:bCs/>
        </w:rPr>
        <w:t>CONTRATADA</w:t>
      </w:r>
      <w:r>
        <w:t xml:space="preserve"> deverá prestar irrestrita colaboração à fiscalização, fornecendo todas as informações e documentos solicitados e facilitando o acesso aos locais de execução dos serviços.</w:t>
      </w:r>
    </w:p>
    <w:p w14:paraId="2D02AA39" w14:textId="768D0739" w:rsidR="0020077B" w:rsidRDefault="0020077B" w:rsidP="0020077B">
      <w:pPr>
        <w:pStyle w:val="PargrafodaLista"/>
        <w:numPr>
          <w:ilvl w:val="3"/>
          <w:numId w:val="5"/>
        </w:numPr>
        <w:tabs>
          <w:tab w:val="left" w:pos="567"/>
          <w:tab w:val="left" w:pos="993"/>
        </w:tabs>
        <w:ind w:left="567" w:right="2" w:firstLine="0"/>
      </w:pPr>
      <w:r>
        <w:t xml:space="preserve">A atuação da fiscalização não exime a </w:t>
      </w:r>
      <w:r w:rsidR="00313B71">
        <w:rPr>
          <w:b/>
          <w:bCs/>
        </w:rPr>
        <w:t>CONTRATADA</w:t>
      </w:r>
      <w:r>
        <w:t xml:space="preserve"> de suas responsabilidades legais e contratuais, sendo esta a responsável pela boa execução dos serviços, independentemente da supervisão exercida pela </w:t>
      </w:r>
      <w:r w:rsidRPr="006E1556">
        <w:rPr>
          <w:b/>
          <w:bCs/>
        </w:rPr>
        <w:t>CONTRATANTE</w:t>
      </w:r>
      <w:r>
        <w:t>.</w:t>
      </w:r>
    </w:p>
    <w:p w14:paraId="5A490B0C" w14:textId="77777777" w:rsidR="0020077B" w:rsidRPr="005D11CE" w:rsidRDefault="0020077B" w:rsidP="0020077B">
      <w:pPr>
        <w:pStyle w:val="PargrafodaLista"/>
        <w:numPr>
          <w:ilvl w:val="2"/>
          <w:numId w:val="5"/>
        </w:numPr>
        <w:tabs>
          <w:tab w:val="left" w:pos="851"/>
        </w:tabs>
        <w:ind w:left="0" w:right="2" w:firstLine="0"/>
      </w:pPr>
      <w:r w:rsidRPr="005D11CE">
        <w:t>Durante a execução do objeto d</w:t>
      </w:r>
      <w:r>
        <w:t>este</w:t>
      </w:r>
      <w:r w:rsidRPr="005D11CE">
        <w:t xml:space="preserve"> Contrato, fica reservada </w:t>
      </w:r>
      <w:r>
        <w:t>à</w:t>
      </w:r>
      <w:r w:rsidRPr="005D11CE">
        <w:t xml:space="preserve"> </w:t>
      </w:r>
      <w:r w:rsidRPr="005D11CE">
        <w:rPr>
          <w:b/>
        </w:rPr>
        <w:t>CONTRATANTE</w:t>
      </w:r>
      <w:r w:rsidRPr="005D11CE">
        <w:t xml:space="preserve"> a autonomia para resolver, dirimir e decidir todo e quaisquer caso ou dúvida que venha a surgir e/ou fugir da rotina, ou que não tenha sido previsto neste </w:t>
      </w:r>
      <w:r>
        <w:t>instrumento contratual</w:t>
      </w:r>
      <w:r w:rsidRPr="005D11CE">
        <w:t>.</w:t>
      </w:r>
    </w:p>
    <w:p w14:paraId="3F39A9FF" w14:textId="0CE9457C" w:rsidR="0020077B" w:rsidRPr="005D11CE" w:rsidRDefault="0020077B" w:rsidP="0020077B">
      <w:pPr>
        <w:pStyle w:val="PargrafodaLista"/>
        <w:numPr>
          <w:ilvl w:val="2"/>
          <w:numId w:val="5"/>
        </w:numPr>
        <w:tabs>
          <w:tab w:val="left" w:pos="851"/>
          <w:tab w:val="left" w:pos="887"/>
        </w:tabs>
        <w:ind w:left="0" w:right="2" w:firstLine="0"/>
      </w:pPr>
      <w:r>
        <w:t>A</w:t>
      </w:r>
      <w:r w:rsidRPr="005D11CE">
        <w:t xml:space="preserve"> </w:t>
      </w:r>
      <w:r w:rsidRPr="005D11CE">
        <w:rPr>
          <w:b/>
        </w:rPr>
        <w:t xml:space="preserve">CONTRATANTE </w:t>
      </w:r>
      <w:r w:rsidRPr="005D11CE">
        <w:t xml:space="preserve">efetuará a fiscalização e o acompanhamento da execução do objeto deste Contrato, podendo, a qualquer tempo, exigir da </w:t>
      </w:r>
      <w:r w:rsidR="00313B71">
        <w:rPr>
          <w:b/>
        </w:rPr>
        <w:t>CONTRATADA</w:t>
      </w:r>
      <w:r w:rsidRPr="005D11CE">
        <w:rPr>
          <w:b/>
        </w:rPr>
        <w:t xml:space="preserve"> </w:t>
      </w:r>
      <w:r w:rsidRPr="005D11CE">
        <w:t>que forneça os elementos necessários ao esclarecimento de quaisquer dúvidas relativas ao fornecimento e aos serviços, tais como dados estatísticos, demonstrativo</w:t>
      </w:r>
      <w:r>
        <w:t>s</w:t>
      </w:r>
      <w:r w:rsidRPr="005D11CE">
        <w:t xml:space="preserve"> de custos, notas fiscais, mapas de registro</w:t>
      </w:r>
      <w:r>
        <w:t>,</w:t>
      </w:r>
      <w:r w:rsidRPr="005D11CE">
        <w:t xml:space="preserve"> controle de serviços etc.</w:t>
      </w:r>
    </w:p>
    <w:p w14:paraId="223B5EED" w14:textId="72FAFC2E" w:rsidR="0020077B" w:rsidRPr="005D11CE" w:rsidRDefault="0020077B" w:rsidP="0020077B">
      <w:pPr>
        <w:pStyle w:val="PargrafodaLista"/>
        <w:numPr>
          <w:ilvl w:val="2"/>
          <w:numId w:val="5"/>
        </w:numPr>
        <w:tabs>
          <w:tab w:val="left" w:pos="851"/>
          <w:tab w:val="left" w:pos="887"/>
        </w:tabs>
        <w:ind w:left="0" w:right="2" w:firstLine="0"/>
      </w:pPr>
      <w:r w:rsidRPr="005D11CE">
        <w:t xml:space="preserve">A </w:t>
      </w:r>
      <w:r w:rsidR="00313B71">
        <w:rPr>
          <w:b/>
        </w:rPr>
        <w:t>CONTRATADA</w:t>
      </w:r>
      <w:r w:rsidRPr="005D11CE">
        <w:rPr>
          <w:b/>
        </w:rPr>
        <w:t xml:space="preserve"> </w:t>
      </w:r>
      <w:r w:rsidRPr="005D11CE">
        <w:t>deverá acatar a fiscalização d</w:t>
      </w:r>
      <w:r>
        <w:t>a</w:t>
      </w:r>
      <w:r w:rsidRPr="005D11CE">
        <w:t xml:space="preserve"> </w:t>
      </w:r>
      <w:r w:rsidRPr="005D11CE">
        <w:rPr>
          <w:b/>
        </w:rPr>
        <w:t xml:space="preserve">CONTRATANTE </w:t>
      </w:r>
      <w:r w:rsidRPr="005D11CE">
        <w:t>quanto ao acompanhamento do cumprimento das obrigações pactuadas, prestando-lhe todos os esclarecimentos solicitados, bem como</w:t>
      </w:r>
      <w:r>
        <w:t xml:space="preserve"> </w:t>
      </w:r>
      <w:r w:rsidRPr="005D11CE">
        <w:t xml:space="preserve">atendendo a todas </w:t>
      </w:r>
      <w:r>
        <w:t>a</w:t>
      </w:r>
      <w:r w:rsidRPr="005D11CE">
        <w:t>s solicitações de informaç</w:t>
      </w:r>
      <w:r>
        <w:t>ão</w:t>
      </w:r>
      <w:r w:rsidRPr="005D11CE">
        <w:t>.</w:t>
      </w:r>
    </w:p>
    <w:p w14:paraId="5AB561EB" w14:textId="0157F4C2" w:rsidR="0020077B" w:rsidRPr="005D11CE" w:rsidRDefault="0020077B" w:rsidP="0020077B">
      <w:pPr>
        <w:pStyle w:val="PargrafodaLista"/>
        <w:numPr>
          <w:ilvl w:val="2"/>
          <w:numId w:val="5"/>
        </w:numPr>
        <w:tabs>
          <w:tab w:val="left" w:pos="851"/>
          <w:tab w:val="left" w:pos="887"/>
        </w:tabs>
        <w:ind w:left="0" w:right="2" w:firstLine="0"/>
      </w:pPr>
      <w:r w:rsidRPr="005D11CE">
        <w:t>O acompanhamento efetuado pel</w:t>
      </w:r>
      <w:r>
        <w:t>a</w:t>
      </w:r>
      <w:r w:rsidRPr="005D11CE">
        <w:t xml:space="preserve"> </w:t>
      </w:r>
      <w:r w:rsidRPr="005D11CE">
        <w:rPr>
          <w:b/>
        </w:rPr>
        <w:t xml:space="preserve">CONTRATANTE </w:t>
      </w:r>
      <w:r w:rsidRPr="005D11CE">
        <w:t xml:space="preserve">não exclui nem reduz as responsabilidades da </w:t>
      </w:r>
      <w:r w:rsidR="00313B71">
        <w:rPr>
          <w:b/>
        </w:rPr>
        <w:t>CONTRATADA</w:t>
      </w:r>
      <w:r w:rsidRPr="005D11CE">
        <w:rPr>
          <w:b/>
        </w:rPr>
        <w:t xml:space="preserve"> </w:t>
      </w:r>
      <w:r w:rsidRPr="005D11CE">
        <w:t xml:space="preserve">perante </w:t>
      </w:r>
      <w:r>
        <w:t>a</w:t>
      </w:r>
      <w:r w:rsidRPr="005D11CE">
        <w:t xml:space="preserve"> </w:t>
      </w:r>
      <w:r w:rsidRPr="005D11CE">
        <w:rPr>
          <w:b/>
        </w:rPr>
        <w:t xml:space="preserve">CONTRATANTE </w:t>
      </w:r>
      <w:r w:rsidRPr="005D11CE">
        <w:t xml:space="preserve">e/ou </w:t>
      </w:r>
      <w:r>
        <w:t xml:space="preserve">a </w:t>
      </w:r>
      <w:r w:rsidRPr="005D11CE">
        <w:t>terceiros, em</w:t>
      </w:r>
      <w:r>
        <w:t xml:space="preserve"> </w:t>
      </w:r>
      <w:r w:rsidRPr="005D11CE">
        <w:t xml:space="preserve">nada restringindo a responsabilidade única, integral e exclusiva da </w:t>
      </w:r>
      <w:r w:rsidR="00313B71">
        <w:rPr>
          <w:b/>
        </w:rPr>
        <w:t>CONTRATADA</w:t>
      </w:r>
      <w:r w:rsidRPr="005D11CE">
        <w:rPr>
          <w:b/>
        </w:rPr>
        <w:t xml:space="preserve"> </w:t>
      </w:r>
      <w:r w:rsidRPr="005D11CE">
        <w:t>no que concerne à execução do objeto deste Contrato e às suas consequências e implicações próximas ou remotas.</w:t>
      </w:r>
    </w:p>
    <w:p w14:paraId="7B7A5A92" w14:textId="37AEA2FF" w:rsidR="0020077B" w:rsidRPr="005D11CE" w:rsidRDefault="0020077B" w:rsidP="00F72A3A">
      <w:pPr>
        <w:pStyle w:val="Ttulo1"/>
        <w:numPr>
          <w:ilvl w:val="1"/>
          <w:numId w:val="5"/>
        </w:numPr>
        <w:tabs>
          <w:tab w:val="left" w:pos="851"/>
          <w:tab w:val="num" w:pos="1440"/>
          <w:tab w:val="left" w:pos="1559"/>
        </w:tabs>
        <w:spacing w:before="240" w:after="240"/>
        <w:ind w:left="0" w:right="2" w:firstLine="0"/>
      </w:pPr>
      <w:r w:rsidRPr="005D11CE">
        <w:t xml:space="preserve">CLÁUSULA </w:t>
      </w:r>
      <w:r>
        <w:t>OITAVA</w:t>
      </w:r>
      <w:r w:rsidRPr="005D11CE">
        <w:t xml:space="preserve"> </w:t>
      </w:r>
      <w:r w:rsidR="005C2601">
        <w:t>–</w:t>
      </w:r>
      <w:r w:rsidRPr="005D11CE">
        <w:t xml:space="preserve"> DA</w:t>
      </w:r>
      <w:r w:rsidR="005C2601">
        <w:t xml:space="preserve"> </w:t>
      </w:r>
      <w:r w:rsidRPr="005D11CE">
        <w:t>PRORROGAÇÃO E DA ALTERAÇÃO DO CONTRATO</w:t>
      </w:r>
    </w:p>
    <w:p w14:paraId="1FF189F4" w14:textId="574B8B7B" w:rsidR="0020077B" w:rsidRPr="005D11CE" w:rsidRDefault="0020077B" w:rsidP="0020077B">
      <w:pPr>
        <w:pStyle w:val="PargrafodaLista"/>
        <w:numPr>
          <w:ilvl w:val="2"/>
          <w:numId w:val="5"/>
        </w:numPr>
        <w:tabs>
          <w:tab w:val="left" w:pos="851"/>
        </w:tabs>
        <w:ind w:left="0" w:right="2" w:firstLine="0"/>
      </w:pPr>
      <w:r w:rsidRPr="005D11CE">
        <w:t>O presente Contrato poderá, a critério d</w:t>
      </w:r>
      <w:r>
        <w:t>a</w:t>
      </w:r>
      <w:r w:rsidRPr="005D11CE">
        <w:t xml:space="preserve"> </w:t>
      </w:r>
      <w:r w:rsidRPr="005D11CE">
        <w:rPr>
          <w:b/>
        </w:rPr>
        <w:t xml:space="preserve">CONTRATANTE </w:t>
      </w:r>
      <w:r w:rsidRPr="005D11CE">
        <w:t xml:space="preserve">e atendendo aos </w:t>
      </w:r>
      <w:r w:rsidRPr="005D11CE">
        <w:lastRenderedPageBreak/>
        <w:t>pressupostos de conveniência e oportunidade administrativas, ser prorrogado e alterado nos termos da Lei n.º 14.133</w:t>
      </w:r>
      <w:r>
        <w:t>, de 20</w:t>
      </w:r>
      <w:r w:rsidRPr="005D11CE">
        <w:t>21</w:t>
      </w:r>
      <w:r>
        <w:t>, respeitados os critérios estabelecidos neste intrumento contratual</w:t>
      </w:r>
      <w:r w:rsidRPr="005D11CE">
        <w:t>.</w:t>
      </w:r>
    </w:p>
    <w:p w14:paraId="1046134F" w14:textId="0C46A819" w:rsidR="0020077B" w:rsidRPr="005D11CE" w:rsidRDefault="0020077B" w:rsidP="00F72A3A">
      <w:pPr>
        <w:pStyle w:val="Ttulo1"/>
        <w:numPr>
          <w:ilvl w:val="1"/>
          <w:numId w:val="5"/>
        </w:numPr>
        <w:tabs>
          <w:tab w:val="left" w:pos="851"/>
          <w:tab w:val="num" w:pos="1440"/>
          <w:tab w:val="left" w:pos="1559"/>
        </w:tabs>
        <w:spacing w:before="240" w:after="240"/>
        <w:ind w:left="0" w:right="2" w:firstLine="0"/>
      </w:pPr>
      <w:r w:rsidRPr="005D11CE">
        <w:t xml:space="preserve">CLÁUSULA </w:t>
      </w:r>
      <w:r>
        <w:t>NONA</w:t>
      </w:r>
      <w:r w:rsidRPr="005D11CE">
        <w:t xml:space="preserve"> </w:t>
      </w:r>
      <w:r w:rsidR="005C2601">
        <w:t>–</w:t>
      </w:r>
      <w:r w:rsidRPr="005D11CE">
        <w:t xml:space="preserve"> DAS</w:t>
      </w:r>
      <w:r w:rsidR="005C2601">
        <w:t xml:space="preserve"> </w:t>
      </w:r>
      <w:r w:rsidRPr="005D11CE">
        <w:t>RESPONSABILIDADES</w:t>
      </w:r>
    </w:p>
    <w:p w14:paraId="6B5F83FB" w14:textId="0832D6E3" w:rsidR="0020077B" w:rsidRPr="005D11CE" w:rsidRDefault="0020077B" w:rsidP="0020077B">
      <w:pPr>
        <w:pStyle w:val="PargrafodaLista"/>
        <w:numPr>
          <w:ilvl w:val="2"/>
          <w:numId w:val="5"/>
        </w:numPr>
        <w:tabs>
          <w:tab w:val="left" w:pos="851"/>
          <w:tab w:val="left" w:pos="887"/>
        </w:tabs>
        <w:ind w:left="0" w:right="2" w:firstLine="0"/>
      </w:pPr>
      <w:r w:rsidRPr="005D11CE">
        <w:t>As obrigações d</w:t>
      </w:r>
      <w:r>
        <w:t>a</w:t>
      </w:r>
      <w:r w:rsidRPr="005D11CE">
        <w:t xml:space="preserve"> </w:t>
      </w:r>
      <w:r w:rsidRPr="0034676A">
        <w:rPr>
          <w:b/>
        </w:rPr>
        <w:t xml:space="preserve">CONTRATANTE </w:t>
      </w:r>
      <w:r w:rsidRPr="005D11CE">
        <w:t xml:space="preserve">e da </w:t>
      </w:r>
      <w:r w:rsidR="00313B71">
        <w:rPr>
          <w:b/>
        </w:rPr>
        <w:t>CONTRATADA</w:t>
      </w:r>
      <w:r w:rsidRPr="0034676A">
        <w:rPr>
          <w:b/>
        </w:rPr>
        <w:t xml:space="preserve"> </w:t>
      </w:r>
      <w:r w:rsidRPr="005D11CE">
        <w:t>encontram-se estabelecidas neste</w:t>
      </w:r>
      <w:r>
        <w:t xml:space="preserve"> C</w:t>
      </w:r>
      <w:r w:rsidRPr="005D11CE">
        <w:t>ontrato e</w:t>
      </w:r>
      <w:r>
        <w:t xml:space="preserve"> em seus anexos</w:t>
      </w:r>
      <w:r w:rsidRPr="005D11CE">
        <w:t>.</w:t>
      </w:r>
    </w:p>
    <w:p w14:paraId="4A571C8F" w14:textId="1EED719C" w:rsidR="0020077B" w:rsidRPr="005D11CE" w:rsidRDefault="0020077B" w:rsidP="0020077B">
      <w:pPr>
        <w:pStyle w:val="PargrafodaLista"/>
        <w:numPr>
          <w:ilvl w:val="2"/>
          <w:numId w:val="5"/>
        </w:numPr>
        <w:tabs>
          <w:tab w:val="left" w:pos="851"/>
          <w:tab w:val="left" w:pos="887"/>
        </w:tabs>
        <w:ind w:left="0" w:right="2" w:firstLine="0"/>
      </w:pPr>
      <w:r w:rsidRPr="005D11CE">
        <w:t xml:space="preserve">O custo decorrente do fornecimento dos serviços, inclusive o seu deslocamento e demais despesas, assim como quaisquer ônus, taxas e emolumentos que recaiam sobre o objeto deste Contrato, correrão única e exclusivamente por conta, risco e responsabilidade da </w:t>
      </w:r>
      <w:r w:rsidR="00313B71">
        <w:rPr>
          <w:b/>
        </w:rPr>
        <w:t>CONTRATADA</w:t>
      </w:r>
      <w:r w:rsidRPr="005D11CE">
        <w:t>.</w:t>
      </w:r>
    </w:p>
    <w:p w14:paraId="0AEF74D7" w14:textId="36BE37F1" w:rsidR="0020077B" w:rsidRPr="005D11CE" w:rsidRDefault="0020077B" w:rsidP="0020077B">
      <w:pPr>
        <w:pStyle w:val="PargrafodaLista"/>
        <w:numPr>
          <w:ilvl w:val="2"/>
          <w:numId w:val="5"/>
        </w:numPr>
        <w:tabs>
          <w:tab w:val="left" w:pos="851"/>
          <w:tab w:val="left" w:pos="887"/>
        </w:tabs>
        <w:ind w:left="0" w:right="2" w:firstLine="0"/>
      </w:pPr>
      <w:r w:rsidRPr="005D11CE">
        <w:t xml:space="preserve">Os danos e/ou prejuízos que venham a ocorrer serão ressarcidos </w:t>
      </w:r>
      <w:r>
        <w:t>à</w:t>
      </w:r>
      <w:r w:rsidRPr="005D11CE">
        <w:t xml:space="preserve"> </w:t>
      </w:r>
      <w:r w:rsidRPr="005D11CE">
        <w:rPr>
          <w:b/>
        </w:rPr>
        <w:t xml:space="preserve">CONTRATANTE </w:t>
      </w:r>
      <w:r w:rsidRPr="005D11CE">
        <w:t>no</w:t>
      </w:r>
      <w:r>
        <w:t xml:space="preserve"> </w:t>
      </w:r>
      <w:r w:rsidRPr="005D11CE">
        <w:t xml:space="preserve">prazo estipulado na notificação administrativa à </w:t>
      </w:r>
      <w:r w:rsidR="00313B71">
        <w:rPr>
          <w:b/>
        </w:rPr>
        <w:t>CONTRATADA</w:t>
      </w:r>
      <w:r w:rsidRPr="005D11CE">
        <w:t>,</w:t>
      </w:r>
      <w:r>
        <w:t xml:space="preserve"> </w:t>
      </w:r>
      <w:r w:rsidRPr="005D11CE">
        <w:t>sob pena de multa.</w:t>
      </w:r>
    </w:p>
    <w:p w14:paraId="1F621C3F" w14:textId="67F24D46" w:rsidR="0020077B" w:rsidRPr="005D11CE" w:rsidRDefault="0020077B" w:rsidP="0020077B">
      <w:pPr>
        <w:pStyle w:val="PargrafodaLista"/>
        <w:numPr>
          <w:ilvl w:val="2"/>
          <w:numId w:val="5"/>
        </w:numPr>
        <w:tabs>
          <w:tab w:val="left" w:pos="851"/>
          <w:tab w:val="left" w:pos="887"/>
        </w:tabs>
        <w:ind w:left="0" w:right="2" w:firstLine="0"/>
      </w:pPr>
      <w:r w:rsidRPr="005D11CE">
        <w:t xml:space="preserve">Não obstante a emissão do Atesto de Aceite, ficará a </w:t>
      </w:r>
      <w:r w:rsidR="00313B71">
        <w:rPr>
          <w:b/>
        </w:rPr>
        <w:t>CONTRATADA</w:t>
      </w:r>
      <w:r w:rsidRPr="005D11CE">
        <w:rPr>
          <w:b/>
        </w:rPr>
        <w:t xml:space="preserve"> </w:t>
      </w:r>
      <w:r w:rsidRPr="005D11CE">
        <w:t xml:space="preserve">obrigada a garantir </w:t>
      </w:r>
      <w:r>
        <w:t xml:space="preserve">a </w:t>
      </w:r>
      <w:r w:rsidRPr="005D11CE">
        <w:t>perfeita execução do objeto d</w:t>
      </w:r>
      <w:r>
        <w:t>este</w:t>
      </w:r>
      <w:r w:rsidRPr="005D11CE">
        <w:t xml:space="preserve"> Contrato, nos termos da legislação civil, penal</w:t>
      </w:r>
      <w:r>
        <w:t xml:space="preserve"> </w:t>
      </w:r>
      <w:r w:rsidRPr="005D11CE">
        <w:t xml:space="preserve">e profissional, </w:t>
      </w:r>
      <w:r>
        <w:t xml:space="preserve">além das </w:t>
      </w:r>
      <w:r w:rsidRPr="005D11CE">
        <w:t>disposições constantes</w:t>
      </w:r>
      <w:r>
        <w:t xml:space="preserve"> no </w:t>
      </w:r>
      <w:r w:rsidR="00A51EA2">
        <w:t>Contrato e seus anexos</w:t>
      </w:r>
      <w:r w:rsidRPr="005D11CE">
        <w:t>.</w:t>
      </w:r>
    </w:p>
    <w:p w14:paraId="11E262F3" w14:textId="7A6BB0EE" w:rsidR="0020077B" w:rsidRPr="005D11CE" w:rsidRDefault="0020077B" w:rsidP="0020077B">
      <w:pPr>
        <w:pStyle w:val="PargrafodaLista"/>
        <w:numPr>
          <w:ilvl w:val="2"/>
          <w:numId w:val="5"/>
        </w:numPr>
        <w:tabs>
          <w:tab w:val="left" w:pos="851"/>
          <w:tab w:val="left" w:pos="887"/>
        </w:tabs>
        <w:ind w:left="0" w:right="2" w:firstLine="0"/>
      </w:pPr>
      <w:r w:rsidRPr="005D11CE">
        <w:t xml:space="preserve">A </w:t>
      </w:r>
      <w:r w:rsidR="00313B71">
        <w:rPr>
          <w:b/>
        </w:rPr>
        <w:t>CONTRATADA</w:t>
      </w:r>
      <w:r w:rsidRPr="005D11CE">
        <w:rPr>
          <w:b/>
        </w:rPr>
        <w:t xml:space="preserve"> </w:t>
      </w:r>
      <w:r w:rsidRPr="005D11CE">
        <w:t>obriga-se a manter</w:t>
      </w:r>
      <w:r w:rsidRPr="009143D2">
        <w:t xml:space="preserve"> </w:t>
      </w:r>
      <w:r w:rsidRPr="005D11CE">
        <w:t>todas as condições de habilitação e qualificação exigidas n</w:t>
      </w:r>
      <w:r w:rsidR="00A51EA2">
        <w:t>a</w:t>
      </w:r>
      <w:r>
        <w:t xml:space="preserve"> C</w:t>
      </w:r>
      <w:r w:rsidRPr="005D11CE">
        <w:t>ontratação</w:t>
      </w:r>
      <w:r>
        <w:t>,</w:t>
      </w:r>
      <w:r w:rsidRPr="009143D2">
        <w:t xml:space="preserve"> </w:t>
      </w:r>
      <w:r w:rsidRPr="005D11CE">
        <w:t>em compatibilidade com as obrigações assumidas</w:t>
      </w:r>
      <w:r>
        <w:t>,</w:t>
      </w:r>
      <w:r w:rsidRPr="005D11CE">
        <w:t xml:space="preserve"> durante toda a execução deste Contrato</w:t>
      </w:r>
      <w:r>
        <w:t xml:space="preserve"> e seus eventuais aditivos.</w:t>
      </w:r>
    </w:p>
    <w:p w14:paraId="34FAB163" w14:textId="4CD43473" w:rsidR="0020077B" w:rsidRPr="00F608A6" w:rsidRDefault="0020077B" w:rsidP="0020077B">
      <w:pPr>
        <w:pStyle w:val="PargrafodaLista"/>
        <w:numPr>
          <w:ilvl w:val="2"/>
          <w:numId w:val="5"/>
        </w:numPr>
        <w:tabs>
          <w:tab w:val="left" w:pos="851"/>
          <w:tab w:val="left" w:pos="887"/>
        </w:tabs>
        <w:ind w:left="0" w:right="2" w:firstLine="0"/>
        <w:rPr>
          <w:b/>
        </w:rPr>
      </w:pPr>
      <w:r w:rsidRPr="005D11CE">
        <w:t>O Órgão Fiscalizador d</w:t>
      </w:r>
      <w:r>
        <w:t>a</w:t>
      </w:r>
      <w:r w:rsidRPr="005D11CE">
        <w:t xml:space="preserve"> </w:t>
      </w:r>
      <w:r w:rsidRPr="005D11CE">
        <w:rPr>
          <w:b/>
        </w:rPr>
        <w:t>CONTRATANTE</w:t>
      </w:r>
      <w:r>
        <w:rPr>
          <w:b/>
        </w:rPr>
        <w:t>,</w:t>
      </w:r>
      <w:r w:rsidRPr="005D11CE">
        <w:rPr>
          <w:b/>
        </w:rPr>
        <w:t xml:space="preserve"> </w:t>
      </w:r>
      <w:r w:rsidRPr="005D11CE">
        <w:t>responsáve</w:t>
      </w:r>
      <w:r>
        <w:t xml:space="preserve">l </w:t>
      </w:r>
      <w:r w:rsidRPr="005D11CE">
        <w:t>pelo pagamento das faturas</w:t>
      </w:r>
      <w:r>
        <w:t>,</w:t>
      </w:r>
      <w:r w:rsidRPr="005D11CE">
        <w:t xml:space="preserve"> poder</w:t>
      </w:r>
      <w:r>
        <w:t>á</w:t>
      </w:r>
      <w:r w:rsidRPr="005D11CE">
        <w:t>, a qualquer tempo</w:t>
      </w:r>
      <w:r>
        <w:t>,</w:t>
      </w:r>
      <w:r w:rsidRPr="005D11CE">
        <w:t xml:space="preserve"> durante o período contratual, exigir a comprovação da regularidade jurídica e fiscal da </w:t>
      </w:r>
      <w:r w:rsidR="00313B71">
        <w:rPr>
          <w:b/>
        </w:rPr>
        <w:t>CONTRATADA</w:t>
      </w:r>
      <w:r w:rsidRPr="009E67FA">
        <w:rPr>
          <w:bCs/>
        </w:rPr>
        <w:t>.</w:t>
      </w:r>
    </w:p>
    <w:p w14:paraId="1073E3C8" w14:textId="082D1457" w:rsidR="0020077B" w:rsidRPr="005D11CE" w:rsidRDefault="0020077B" w:rsidP="00F72A3A">
      <w:pPr>
        <w:pStyle w:val="Ttulo1"/>
        <w:numPr>
          <w:ilvl w:val="1"/>
          <w:numId w:val="5"/>
        </w:numPr>
        <w:tabs>
          <w:tab w:val="left" w:pos="851"/>
          <w:tab w:val="num" w:pos="1440"/>
          <w:tab w:val="left" w:pos="1559"/>
        </w:tabs>
        <w:spacing w:before="240" w:after="240"/>
        <w:ind w:left="0" w:right="2" w:firstLine="0"/>
      </w:pPr>
      <w:r w:rsidRPr="005D11CE">
        <w:t xml:space="preserve">CLÁUSULA </w:t>
      </w:r>
      <w:r>
        <w:t>DÉCIMA</w:t>
      </w:r>
      <w:r w:rsidRPr="005D11CE">
        <w:t xml:space="preserve"> </w:t>
      </w:r>
      <w:r w:rsidR="005C2601">
        <w:t>–</w:t>
      </w:r>
      <w:r w:rsidRPr="005D11CE">
        <w:t xml:space="preserve"> DAS</w:t>
      </w:r>
      <w:r w:rsidR="005C2601">
        <w:t xml:space="preserve"> </w:t>
      </w:r>
      <w:r w:rsidRPr="005D11CE">
        <w:t>PENALIDADES</w:t>
      </w:r>
    </w:p>
    <w:p w14:paraId="48F627B4" w14:textId="5BB66B7C" w:rsidR="0020077B" w:rsidRPr="005D11CE" w:rsidRDefault="0020077B" w:rsidP="0020077B">
      <w:pPr>
        <w:pStyle w:val="PargrafodaLista"/>
        <w:numPr>
          <w:ilvl w:val="2"/>
          <w:numId w:val="5"/>
        </w:numPr>
        <w:tabs>
          <w:tab w:val="left" w:pos="851"/>
          <w:tab w:val="left" w:pos="887"/>
        </w:tabs>
        <w:ind w:left="0" w:right="2" w:firstLine="0"/>
      </w:pPr>
      <w:r w:rsidRPr="005D11CE">
        <w:t>Sem prejuízo das perdas</w:t>
      </w:r>
      <w:r>
        <w:t>,</w:t>
      </w:r>
      <w:r w:rsidRPr="005D11CE">
        <w:t xml:space="preserve"> danos e multas cabíveis</w:t>
      </w:r>
      <w:r>
        <w:t>,</w:t>
      </w:r>
      <w:r w:rsidRPr="005D11CE">
        <w:t xml:space="preserve"> nos termos da le</w:t>
      </w:r>
      <w:r>
        <w:t>gislação</w:t>
      </w:r>
      <w:r w:rsidRPr="005D11CE">
        <w:t xml:space="preserve"> civil, pelo atraso injustificado ou inexecução total ou parcial do objeto, a </w:t>
      </w:r>
      <w:r w:rsidR="00313B71">
        <w:rPr>
          <w:b/>
        </w:rPr>
        <w:t>CONTRATADA</w:t>
      </w:r>
      <w:r w:rsidRPr="005D11CE">
        <w:rPr>
          <w:b/>
        </w:rPr>
        <w:t xml:space="preserve"> </w:t>
      </w:r>
      <w:r w:rsidRPr="005D11CE">
        <w:t>ficará sujeita às sanções administrativas descritas abaixo,</w:t>
      </w:r>
      <w:r w:rsidR="00A51EA2">
        <w:t xml:space="preserve"> </w:t>
      </w:r>
      <w:r w:rsidRPr="005D11CE">
        <w:t>naquilo que couber, garantid</w:t>
      </w:r>
      <w:r>
        <w:t>o o contraditório e a ampla de</w:t>
      </w:r>
      <w:r w:rsidRPr="005D11CE">
        <w:t>fesa, de acordo com a Lei n.º 14.133</w:t>
      </w:r>
      <w:r>
        <w:t>, de 20</w:t>
      </w:r>
      <w:r w:rsidRPr="005D11CE">
        <w:t>21:</w:t>
      </w:r>
    </w:p>
    <w:p w14:paraId="265DF923" w14:textId="77777777" w:rsidR="0020077B" w:rsidRPr="005D11CE" w:rsidRDefault="0020077B" w:rsidP="0020077B">
      <w:pPr>
        <w:pStyle w:val="PargrafodaLista"/>
        <w:numPr>
          <w:ilvl w:val="0"/>
          <w:numId w:val="2"/>
        </w:numPr>
        <w:tabs>
          <w:tab w:val="left" w:pos="851"/>
          <w:tab w:val="left" w:pos="886"/>
        </w:tabs>
        <w:ind w:left="1418" w:right="2" w:hanging="284"/>
      </w:pPr>
      <w:r w:rsidRPr="005D11CE">
        <w:t>advertência;</w:t>
      </w:r>
    </w:p>
    <w:p w14:paraId="7E2B77E5" w14:textId="766FC88A" w:rsidR="0020077B" w:rsidRPr="00A5711A" w:rsidRDefault="0020077B" w:rsidP="0020077B">
      <w:pPr>
        <w:pStyle w:val="PargrafodaLista"/>
        <w:numPr>
          <w:ilvl w:val="0"/>
          <w:numId w:val="2"/>
        </w:numPr>
        <w:tabs>
          <w:tab w:val="left" w:pos="851"/>
          <w:tab w:val="left" w:pos="887"/>
        </w:tabs>
        <w:ind w:left="1418" w:right="2" w:hanging="284"/>
      </w:pPr>
      <w:r w:rsidRPr="00A5711A">
        <w:t>multa</w:t>
      </w:r>
      <w:r>
        <w:t>,</w:t>
      </w:r>
      <w:r w:rsidRPr="00A5711A">
        <w:t xml:space="preserve"> que </w:t>
      </w:r>
      <w:r w:rsidRPr="005D11CE">
        <w:t xml:space="preserve">não poderá ser inferior a 0,5% (zero vígula cinco por cento), </w:t>
      </w:r>
      <w:r>
        <w:t>ao</w:t>
      </w:r>
      <w:r w:rsidRPr="005D11CE">
        <w:t xml:space="preserve"> dia, limitada a 30% (trinta por cento), sobre o valor d</w:t>
      </w:r>
      <w:r>
        <w:t>este C</w:t>
      </w:r>
      <w:r w:rsidRPr="005D11CE">
        <w:t>ontrato, pelo atraso no atendimento ou no descumprimento de quaisquer condições estabelecidas n</w:t>
      </w:r>
      <w:r>
        <w:t>o</w:t>
      </w:r>
      <w:r w:rsidRPr="005D11CE">
        <w:t xml:space="preserve"> </w:t>
      </w:r>
      <w:r w:rsidR="00A51EA2">
        <w:t>Contrato</w:t>
      </w:r>
      <w:r w:rsidRPr="005D11CE">
        <w:t xml:space="preserve"> e seus anexos</w:t>
      </w:r>
      <w:r>
        <w:t>;</w:t>
      </w:r>
    </w:p>
    <w:p w14:paraId="64A397A2" w14:textId="77777777" w:rsidR="0020077B" w:rsidRPr="005D11CE" w:rsidRDefault="0020077B" w:rsidP="0020077B">
      <w:pPr>
        <w:pStyle w:val="PargrafodaLista"/>
        <w:numPr>
          <w:ilvl w:val="0"/>
          <w:numId w:val="2"/>
        </w:numPr>
        <w:tabs>
          <w:tab w:val="left" w:pos="851"/>
          <w:tab w:val="left" w:pos="887"/>
        </w:tabs>
        <w:spacing w:line="242" w:lineRule="auto"/>
        <w:ind w:left="1418" w:right="2" w:hanging="284"/>
      </w:pPr>
      <w:r w:rsidRPr="00A5711A">
        <w:t>impedimento de licitar</w:t>
      </w:r>
      <w:r w:rsidRPr="005D11CE">
        <w:t xml:space="preserve"> e contratar com a Administração </w:t>
      </w:r>
      <w:r>
        <w:t>Pública direta e indireta</w:t>
      </w:r>
      <w:r w:rsidRPr="005D11CE">
        <w:t>, pelo prazo máximo de 03 (três) anos</w:t>
      </w:r>
      <w:r>
        <w:t>, nos termos do art. 156, III, da Lei n.º 14.133, de 2021</w:t>
      </w:r>
      <w:r w:rsidRPr="005D11CE">
        <w:t>;</w:t>
      </w:r>
    </w:p>
    <w:p w14:paraId="72FCFD09" w14:textId="77777777" w:rsidR="0020077B" w:rsidRPr="005D11CE" w:rsidRDefault="0020077B" w:rsidP="0020077B">
      <w:pPr>
        <w:pStyle w:val="PargrafodaLista"/>
        <w:numPr>
          <w:ilvl w:val="0"/>
          <w:numId w:val="2"/>
        </w:numPr>
        <w:tabs>
          <w:tab w:val="left" w:pos="851"/>
          <w:tab w:val="left" w:pos="887"/>
        </w:tabs>
        <w:ind w:left="1418" w:right="2" w:hanging="284"/>
      </w:pPr>
      <w:r w:rsidRPr="005D11CE">
        <w:t>declaração de inidoneidade para licitar e contratar com a Administração Pública</w:t>
      </w:r>
      <w:r>
        <w:t xml:space="preserve"> d</w:t>
      </w:r>
      <w:r w:rsidRPr="005D11CE">
        <w:t xml:space="preserve">ireta e </w:t>
      </w:r>
      <w:r>
        <w:t>i</w:t>
      </w:r>
      <w:r w:rsidRPr="005D11CE">
        <w:t>ndireta de todos os entes</w:t>
      </w:r>
      <w:r>
        <w:t xml:space="preserve"> </w:t>
      </w:r>
      <w:r w:rsidRPr="005D11CE">
        <w:t xml:space="preserve">federativos, pelo prazo </w:t>
      </w:r>
      <w:r>
        <w:t>máximo</w:t>
      </w:r>
      <w:r w:rsidRPr="005D11CE">
        <w:t xml:space="preserve"> de 3 (três) anos</w:t>
      </w:r>
      <w:r>
        <w:t>, nos termos do art. 156, IV, da Lei n.º 14.133, de 2021.</w:t>
      </w:r>
    </w:p>
    <w:p w14:paraId="6E8444A4" w14:textId="77777777" w:rsidR="0020077B" w:rsidRPr="005D11CE" w:rsidRDefault="0020077B" w:rsidP="0020077B">
      <w:pPr>
        <w:pStyle w:val="PargrafodaLista"/>
        <w:numPr>
          <w:ilvl w:val="2"/>
          <w:numId w:val="5"/>
        </w:numPr>
        <w:tabs>
          <w:tab w:val="left" w:pos="851"/>
          <w:tab w:val="left" w:pos="887"/>
        </w:tabs>
        <w:ind w:left="0" w:right="2" w:firstLine="0"/>
      </w:pPr>
      <w:r w:rsidRPr="005D11CE">
        <w:t xml:space="preserve">As multas </w:t>
      </w:r>
      <w:r>
        <w:t xml:space="preserve">previstas neste Contrato </w:t>
      </w:r>
      <w:r w:rsidRPr="005D11CE">
        <w:t>têm o objetivo de reprimir, em especial, condutas que tenham gerado dano ou de imprimir maior proporcionalidade entre a conduta praticada e a resposta da Administração</w:t>
      </w:r>
      <w:r>
        <w:t xml:space="preserve"> Pública</w:t>
      </w:r>
      <w:r w:rsidRPr="005D11CE">
        <w:t>, em especial nos casos de reincidência.</w:t>
      </w:r>
    </w:p>
    <w:p w14:paraId="634A49E0" w14:textId="3519D9AD" w:rsidR="0020077B" w:rsidRPr="00F608A6" w:rsidRDefault="0020077B" w:rsidP="00F72A3A">
      <w:pPr>
        <w:pStyle w:val="Ttulo1"/>
        <w:numPr>
          <w:ilvl w:val="1"/>
          <w:numId w:val="5"/>
        </w:numPr>
        <w:tabs>
          <w:tab w:val="left" w:pos="851"/>
          <w:tab w:val="num" w:pos="1440"/>
          <w:tab w:val="left" w:pos="1559"/>
        </w:tabs>
        <w:spacing w:before="240" w:after="240"/>
        <w:ind w:left="0" w:right="2" w:firstLine="0"/>
      </w:pPr>
      <w:r w:rsidRPr="005D11CE">
        <w:t xml:space="preserve">CLÁUSULA </w:t>
      </w:r>
      <w:r>
        <w:t>DÉCIMA PRIMEIRA</w:t>
      </w:r>
      <w:r w:rsidRPr="005D11CE">
        <w:t xml:space="preserve"> </w:t>
      </w:r>
      <w:r w:rsidR="005C2601">
        <w:t>–</w:t>
      </w:r>
      <w:r w:rsidRPr="005D11CE">
        <w:t xml:space="preserve"> DA</w:t>
      </w:r>
      <w:r w:rsidR="005C2601">
        <w:t xml:space="preserve"> </w:t>
      </w:r>
      <w:r w:rsidRPr="005D11CE">
        <w:t>EXTINÇÃO</w:t>
      </w:r>
    </w:p>
    <w:p w14:paraId="340111C8" w14:textId="77777777" w:rsidR="0020077B" w:rsidRPr="005D11CE" w:rsidRDefault="0020077B" w:rsidP="0020077B">
      <w:pPr>
        <w:pStyle w:val="PargrafodaLista"/>
        <w:numPr>
          <w:ilvl w:val="2"/>
          <w:numId w:val="5"/>
        </w:numPr>
        <w:tabs>
          <w:tab w:val="left" w:pos="851"/>
          <w:tab w:val="left" w:pos="887"/>
        </w:tabs>
        <w:ind w:left="0" w:right="2" w:firstLine="0"/>
      </w:pPr>
      <w:r>
        <w:t>A</w:t>
      </w:r>
      <w:r w:rsidRPr="005D11CE">
        <w:t xml:space="preserve"> </w:t>
      </w:r>
      <w:r w:rsidRPr="005D11CE">
        <w:rPr>
          <w:b/>
        </w:rPr>
        <w:t xml:space="preserve">CONTRATANTE </w:t>
      </w:r>
      <w:r w:rsidRPr="005D11CE">
        <w:t>poderá extinguir o presente Contrato, assegurados o contraditório</w:t>
      </w:r>
      <w:r>
        <w:t xml:space="preserve"> </w:t>
      </w:r>
      <w:r w:rsidRPr="005D11CE">
        <w:lastRenderedPageBreak/>
        <w:t>e a ampla defesa, caso ocorram quaisquer das hipóteses previstas no art. 137 da Lei n.º 14.133</w:t>
      </w:r>
      <w:r>
        <w:t>, de 20</w:t>
      </w:r>
      <w:r w:rsidRPr="005D11CE">
        <w:t>21, por ato unilateral e escrito, na forma do art. 138, I e §1º, da mesma Lei.</w:t>
      </w:r>
    </w:p>
    <w:p w14:paraId="281405B7" w14:textId="60632730" w:rsidR="0020077B" w:rsidRPr="005D11CE" w:rsidRDefault="0020077B" w:rsidP="0020077B">
      <w:pPr>
        <w:pStyle w:val="PargrafodaLista"/>
        <w:numPr>
          <w:ilvl w:val="2"/>
          <w:numId w:val="5"/>
        </w:numPr>
        <w:tabs>
          <w:tab w:val="left" w:pos="851"/>
          <w:tab w:val="left" w:pos="887"/>
        </w:tabs>
        <w:ind w:left="0" w:right="2" w:firstLine="0"/>
      </w:pPr>
      <w:r w:rsidRPr="005D11CE">
        <w:t>Constituem motivos para a extinção deste Contrato, além</w:t>
      </w:r>
      <w:r>
        <w:t xml:space="preserve"> </w:t>
      </w:r>
      <w:r w:rsidRPr="005D11CE">
        <w:t>daqueles especificados no art. 137 da Lei n.º 14.133</w:t>
      </w:r>
      <w:r>
        <w:t>, de 20</w:t>
      </w:r>
      <w:r w:rsidRPr="005D11CE">
        <w:t>21,</w:t>
      </w:r>
      <w:r>
        <w:t xml:space="preserve"> </w:t>
      </w:r>
      <w:r w:rsidRPr="005D11CE">
        <w:t xml:space="preserve">o fato de a </w:t>
      </w:r>
      <w:r w:rsidR="00313B71">
        <w:rPr>
          <w:b/>
        </w:rPr>
        <w:t>CONTRATADA</w:t>
      </w:r>
      <w:r w:rsidRPr="005D11CE">
        <w:t>:</w:t>
      </w:r>
    </w:p>
    <w:p w14:paraId="232C1214" w14:textId="77777777" w:rsidR="0020077B" w:rsidRPr="005D11CE" w:rsidRDefault="0020077B" w:rsidP="0020077B">
      <w:pPr>
        <w:pStyle w:val="PargrafodaLista"/>
        <w:numPr>
          <w:ilvl w:val="0"/>
          <w:numId w:val="1"/>
        </w:numPr>
        <w:tabs>
          <w:tab w:val="left" w:pos="851"/>
          <w:tab w:val="left" w:pos="1134"/>
        </w:tabs>
        <w:ind w:left="1418" w:right="2" w:hanging="284"/>
      </w:pPr>
      <w:r w:rsidRPr="005D11CE">
        <w:t>sofrer protesto de título, execução fiscal ou outros fatos que comprometam a sua</w:t>
      </w:r>
      <w:r>
        <w:t xml:space="preserve"> </w:t>
      </w:r>
      <w:r w:rsidRPr="005D11CE">
        <w:t>capacidade jurídico-financeira;</w:t>
      </w:r>
    </w:p>
    <w:p w14:paraId="6CBE3F83" w14:textId="77777777" w:rsidR="0020077B" w:rsidRPr="005D11CE" w:rsidRDefault="0020077B" w:rsidP="0020077B">
      <w:pPr>
        <w:pStyle w:val="PargrafodaLista"/>
        <w:numPr>
          <w:ilvl w:val="0"/>
          <w:numId w:val="1"/>
        </w:numPr>
        <w:tabs>
          <w:tab w:val="left" w:pos="851"/>
          <w:tab w:val="left" w:pos="1134"/>
        </w:tabs>
        <w:ind w:left="1418" w:right="2" w:hanging="284"/>
      </w:pPr>
      <w:r w:rsidRPr="005D11CE">
        <w:t>quebrar o sigilo profissional;</w:t>
      </w:r>
    </w:p>
    <w:p w14:paraId="599771E9" w14:textId="77777777" w:rsidR="0020077B" w:rsidRPr="005D11CE" w:rsidRDefault="0020077B" w:rsidP="0020077B">
      <w:pPr>
        <w:pStyle w:val="PargrafodaLista"/>
        <w:numPr>
          <w:ilvl w:val="0"/>
          <w:numId w:val="1"/>
        </w:numPr>
        <w:tabs>
          <w:tab w:val="left" w:pos="851"/>
          <w:tab w:val="left" w:pos="1134"/>
        </w:tabs>
        <w:ind w:left="1418" w:right="2" w:hanging="284"/>
      </w:pPr>
      <w:r w:rsidRPr="005D11CE">
        <w:t xml:space="preserve">utilizar, em benefício próprio ou de terceiros, informações não divulgadas ao público e </w:t>
      </w:r>
      <w:r>
        <w:t>à</w:t>
      </w:r>
      <w:r w:rsidRPr="005D11CE">
        <w:t>s quais tenha acesso por força de suas atribuições ora contratadas;</w:t>
      </w:r>
    </w:p>
    <w:p w14:paraId="21F9D216" w14:textId="77777777" w:rsidR="0020077B" w:rsidRPr="005D11CE" w:rsidRDefault="0020077B" w:rsidP="0020077B">
      <w:pPr>
        <w:pStyle w:val="PargrafodaLista"/>
        <w:numPr>
          <w:ilvl w:val="0"/>
          <w:numId w:val="1"/>
        </w:numPr>
        <w:tabs>
          <w:tab w:val="left" w:pos="851"/>
          <w:tab w:val="left" w:pos="1134"/>
        </w:tabs>
        <w:ind w:left="1418" w:right="2" w:hanging="284"/>
      </w:pPr>
      <w:r w:rsidRPr="005D11CE">
        <w:t>ser declarada inidônea ou punida com proibição de licitar</w:t>
      </w:r>
      <w:r>
        <w:t xml:space="preserve"> ou contratar</w:t>
      </w:r>
      <w:r w:rsidRPr="005D11CE">
        <w:t xml:space="preserve"> por qualquer órgão da Administração Pública Federal, Estadual ou Municipal.</w:t>
      </w:r>
    </w:p>
    <w:p w14:paraId="07FD52B0" w14:textId="668C091E" w:rsidR="0020077B" w:rsidRPr="005D11CE" w:rsidRDefault="0020077B" w:rsidP="0020077B">
      <w:pPr>
        <w:pStyle w:val="PargrafodaLista"/>
        <w:numPr>
          <w:ilvl w:val="2"/>
          <w:numId w:val="5"/>
        </w:numPr>
        <w:tabs>
          <w:tab w:val="left" w:pos="851"/>
          <w:tab w:val="left" w:pos="887"/>
        </w:tabs>
        <w:ind w:left="0" w:right="2" w:firstLine="0"/>
      </w:pPr>
      <w:r w:rsidRPr="005D11CE">
        <w:t>Quando a extinção ocorrer com base no art. 137, §2°</w:t>
      </w:r>
      <w:r>
        <w:t>, da Lei n.º 14.133, de 2021</w:t>
      </w:r>
      <w:r w:rsidRPr="005D11CE">
        <w:t xml:space="preserve">, sem que haja culpa da </w:t>
      </w:r>
      <w:r w:rsidR="00313B71">
        <w:rPr>
          <w:b/>
        </w:rPr>
        <w:t>CONTRATADA</w:t>
      </w:r>
      <w:r w:rsidRPr="005D11CE">
        <w:t>, será esta ressarcida dos prejuízos regularmente comprovados, na forma do art. 138, §2º, da Lei n.º 14.133</w:t>
      </w:r>
      <w:r>
        <w:t>, de 20</w:t>
      </w:r>
      <w:r w:rsidRPr="005D11CE">
        <w:t>21.</w:t>
      </w:r>
    </w:p>
    <w:p w14:paraId="1C59E25C" w14:textId="77777777" w:rsidR="0020077B" w:rsidRPr="005D11CE" w:rsidRDefault="0020077B" w:rsidP="0020077B">
      <w:pPr>
        <w:pStyle w:val="PargrafodaLista"/>
        <w:numPr>
          <w:ilvl w:val="2"/>
          <w:numId w:val="5"/>
        </w:numPr>
        <w:tabs>
          <w:tab w:val="left" w:pos="851"/>
          <w:tab w:val="left" w:pos="887"/>
        </w:tabs>
        <w:ind w:left="0" w:right="2" w:firstLine="0"/>
      </w:pPr>
      <w:r w:rsidRPr="005D11CE">
        <w:t>A extinção do Contrato poderá ocorrer, também, de forma amigável, nos termos do art</w:t>
      </w:r>
      <w:r>
        <w:t>.</w:t>
      </w:r>
      <w:r w:rsidRPr="005D11CE">
        <w:t xml:space="preserve"> 138, II, da Lei n.º 14.133</w:t>
      </w:r>
      <w:r>
        <w:t>, de 20</w:t>
      </w:r>
      <w:r w:rsidRPr="005D11CE">
        <w:t>21.</w:t>
      </w:r>
    </w:p>
    <w:p w14:paraId="3F4DB4A5" w14:textId="6BD1DCAC" w:rsidR="0020077B" w:rsidRPr="005D11CE" w:rsidRDefault="0020077B" w:rsidP="00F72A3A">
      <w:pPr>
        <w:pStyle w:val="Ttulo1"/>
        <w:numPr>
          <w:ilvl w:val="1"/>
          <w:numId w:val="5"/>
        </w:numPr>
        <w:tabs>
          <w:tab w:val="left" w:pos="851"/>
          <w:tab w:val="num" w:pos="1440"/>
          <w:tab w:val="left" w:pos="1558"/>
        </w:tabs>
        <w:spacing w:before="240" w:after="240"/>
        <w:ind w:left="0" w:right="2" w:firstLine="0"/>
      </w:pPr>
      <w:r w:rsidRPr="005D11CE">
        <w:t>CLÁUSULA DÉCIMA</w:t>
      </w:r>
      <w:r>
        <w:t xml:space="preserve"> SEGUNDA</w:t>
      </w:r>
      <w:r w:rsidRPr="005D11CE">
        <w:t xml:space="preserve"> </w:t>
      </w:r>
      <w:r w:rsidR="005C2601">
        <w:t>–</w:t>
      </w:r>
      <w:r w:rsidRPr="005D11CE">
        <w:t xml:space="preserve"> DA</w:t>
      </w:r>
      <w:r w:rsidR="005C2601">
        <w:t xml:space="preserve"> </w:t>
      </w:r>
      <w:r w:rsidRPr="005D11CE">
        <w:t>PROTEÇÃO DOS DADOS PESSOAIS</w:t>
      </w:r>
    </w:p>
    <w:p w14:paraId="2317F3E3" w14:textId="2362D336" w:rsidR="0020077B" w:rsidRPr="005D11CE" w:rsidRDefault="0020077B" w:rsidP="0020077B">
      <w:pPr>
        <w:pStyle w:val="PargrafodaLista"/>
        <w:numPr>
          <w:ilvl w:val="2"/>
          <w:numId w:val="5"/>
        </w:numPr>
        <w:tabs>
          <w:tab w:val="left" w:pos="851"/>
          <w:tab w:val="left" w:pos="887"/>
        </w:tabs>
        <w:ind w:left="0" w:right="2" w:firstLine="0"/>
      </w:pPr>
      <w:r>
        <w:t>A</w:t>
      </w:r>
      <w:r w:rsidRPr="005D11CE">
        <w:t xml:space="preserve"> </w:t>
      </w:r>
      <w:r w:rsidRPr="005D11CE">
        <w:rPr>
          <w:b/>
        </w:rPr>
        <w:t xml:space="preserve">CONTRATANTE </w:t>
      </w:r>
      <w:r w:rsidRPr="005D11CE">
        <w:t xml:space="preserve">e a </w:t>
      </w:r>
      <w:r w:rsidR="00313B71">
        <w:rPr>
          <w:b/>
        </w:rPr>
        <w:t>CONTRATADA</w:t>
      </w:r>
      <w:r w:rsidRPr="005D11CE">
        <w:rPr>
          <w:b/>
        </w:rPr>
        <w:t xml:space="preserve"> </w:t>
      </w:r>
      <w:r w:rsidRPr="005D11CE">
        <w:t>se comprometem a proteger os direitos fundamentais de liberdade</w:t>
      </w:r>
      <w:r>
        <w:t>,</w:t>
      </w:r>
      <w:r w:rsidRPr="005D11CE">
        <w:t xml:space="preserve"> de privacidade e o livre desenvolvimento da personalidade da pessoa natural, relativos ao tratamento de dados pessoais</w:t>
      </w:r>
      <w:r>
        <w:t xml:space="preserve">, conforme dispõe a Lei Geral de Proteção de Dados Pessoais – Lei </w:t>
      </w:r>
      <w:r w:rsidRPr="005D11CE">
        <w:t>n.º 13.709</w:t>
      </w:r>
      <w:r>
        <w:t xml:space="preserve">, de </w:t>
      </w:r>
      <w:r w:rsidRPr="005D11CE">
        <w:t>2018.</w:t>
      </w:r>
    </w:p>
    <w:p w14:paraId="68F40C0D" w14:textId="77777777" w:rsidR="0020077B" w:rsidRPr="005D11CE" w:rsidRDefault="0020077B" w:rsidP="0020077B">
      <w:pPr>
        <w:pStyle w:val="PargrafodaLista"/>
        <w:numPr>
          <w:ilvl w:val="2"/>
          <w:numId w:val="5"/>
        </w:numPr>
        <w:tabs>
          <w:tab w:val="left" w:pos="851"/>
          <w:tab w:val="left" w:pos="887"/>
        </w:tabs>
        <w:ind w:left="0" w:right="2" w:firstLine="0"/>
      </w:pPr>
      <w:r w:rsidRPr="005D11CE">
        <w:t>As informações constarão no processo administrativo e serão objeto de tratamento por parte da Administração Pública, fazendo parte do referido processo de contratação mediante o fornecimento de consentimento pelo titular</w:t>
      </w:r>
      <w:r>
        <w:t xml:space="preserve">, conforme as disposições do </w:t>
      </w:r>
      <w:r w:rsidRPr="005D11CE">
        <w:t>art</w:t>
      </w:r>
      <w:r>
        <w:t>.</w:t>
      </w:r>
      <w:r w:rsidRPr="005D11CE">
        <w:t xml:space="preserve"> 7º da Lei n.º 13.709</w:t>
      </w:r>
      <w:r>
        <w:t xml:space="preserve">, de </w:t>
      </w:r>
      <w:r w:rsidRPr="005D11CE">
        <w:t>2018 – Lei Geral de Proteção de Dados Pessoais, para o atendimento de sua finalidade pública, na persecução do interesse público, com o objetivo de executar as competências legais ou cumprir as atribuições legais do serviço público</w:t>
      </w:r>
      <w:r>
        <w:t xml:space="preserve">, de acordo com o </w:t>
      </w:r>
      <w:r w:rsidRPr="005D11CE">
        <w:t>art</w:t>
      </w:r>
      <w:r>
        <w:t>.</w:t>
      </w:r>
      <w:r w:rsidRPr="005D11CE">
        <w:t xml:space="preserve"> 23 da Lei n.º 13.709</w:t>
      </w:r>
      <w:r>
        <w:t xml:space="preserve">, de </w:t>
      </w:r>
      <w:r w:rsidRPr="005D11CE">
        <w:t>2018.</w:t>
      </w:r>
    </w:p>
    <w:p w14:paraId="757F3E96" w14:textId="0FB99415" w:rsidR="0020077B" w:rsidRPr="005D11CE" w:rsidRDefault="0020077B" w:rsidP="0020077B">
      <w:pPr>
        <w:pStyle w:val="PargrafodaLista"/>
        <w:numPr>
          <w:ilvl w:val="2"/>
          <w:numId w:val="5"/>
        </w:numPr>
        <w:tabs>
          <w:tab w:val="left" w:pos="851"/>
          <w:tab w:val="left" w:pos="887"/>
        </w:tabs>
        <w:ind w:left="0" w:right="2" w:firstLine="0"/>
      </w:pPr>
      <w:r w:rsidRPr="005D11CE">
        <w:t xml:space="preserve">O eventual acesso, pela </w:t>
      </w:r>
      <w:r w:rsidR="00313B71">
        <w:rPr>
          <w:b/>
        </w:rPr>
        <w:t>CONTRATADA</w:t>
      </w:r>
      <w:r w:rsidRPr="005D11CE">
        <w:t xml:space="preserve">, às bases de dados que contenham ou possam conter dados pessoais, implicará para a </w:t>
      </w:r>
      <w:r w:rsidR="00313B71">
        <w:rPr>
          <w:b/>
        </w:rPr>
        <w:t>CONTRATADA</w:t>
      </w:r>
      <w:r w:rsidRPr="005D11CE">
        <w:rPr>
          <w:b/>
        </w:rPr>
        <w:t xml:space="preserve"> </w:t>
      </w:r>
      <w:r w:rsidRPr="005D11CE">
        <w:t>e para seus prepostos – devida e formalmente instruídos nes</w:t>
      </w:r>
      <w:r>
        <w:t>t</w:t>
      </w:r>
      <w:r w:rsidRPr="005D11CE">
        <w:t>e sentido – o mais absoluto dever de sigilo.</w:t>
      </w:r>
    </w:p>
    <w:p w14:paraId="2FEB51CB" w14:textId="5637E7FF" w:rsidR="0020077B" w:rsidRPr="00F72A3A" w:rsidRDefault="0020077B" w:rsidP="0020077B">
      <w:pPr>
        <w:pStyle w:val="Ttulo1"/>
        <w:numPr>
          <w:ilvl w:val="1"/>
          <w:numId w:val="5"/>
        </w:numPr>
        <w:tabs>
          <w:tab w:val="left" w:pos="851"/>
          <w:tab w:val="num" w:pos="1440"/>
          <w:tab w:val="left" w:pos="1559"/>
        </w:tabs>
        <w:spacing w:before="240" w:after="240"/>
        <w:ind w:left="0" w:right="2" w:firstLine="0"/>
      </w:pPr>
      <w:r w:rsidRPr="005D11CE">
        <w:t xml:space="preserve">CLÁUSULA DÉCIMA </w:t>
      </w:r>
      <w:r>
        <w:t>TERCEIRA</w:t>
      </w:r>
      <w:r w:rsidRPr="005D11CE">
        <w:t xml:space="preserve"> </w:t>
      </w:r>
      <w:r w:rsidR="005C2601">
        <w:t>–</w:t>
      </w:r>
      <w:r w:rsidRPr="005D11CE">
        <w:t xml:space="preserve"> DOS</w:t>
      </w:r>
      <w:r w:rsidR="005C2601">
        <w:t xml:space="preserve"> </w:t>
      </w:r>
      <w:r w:rsidRPr="005D11CE">
        <w:t>TRIBUTOS, DAS DESPESAS E DO DOCUMENTO</w:t>
      </w:r>
      <w:r w:rsidR="00F72A3A">
        <w:t xml:space="preserve"> </w:t>
      </w:r>
      <w:r w:rsidRPr="00F72A3A">
        <w:t>FISCAL</w:t>
      </w:r>
    </w:p>
    <w:p w14:paraId="71ADA206" w14:textId="1146EEE2" w:rsidR="0020077B" w:rsidRPr="005D11CE" w:rsidRDefault="0020077B" w:rsidP="0020077B">
      <w:pPr>
        <w:pStyle w:val="PargrafodaLista"/>
        <w:numPr>
          <w:ilvl w:val="2"/>
          <w:numId w:val="5"/>
        </w:numPr>
        <w:tabs>
          <w:tab w:val="left" w:pos="851"/>
          <w:tab w:val="left" w:pos="889"/>
        </w:tabs>
        <w:ind w:left="0" w:right="2" w:firstLine="0"/>
      </w:pPr>
      <w:r w:rsidRPr="005D11CE">
        <w:t xml:space="preserve">Constituirá encargo exclusivo da </w:t>
      </w:r>
      <w:r w:rsidR="00313B71">
        <w:rPr>
          <w:b/>
        </w:rPr>
        <w:t>CONTRATADA</w:t>
      </w:r>
      <w:r w:rsidRPr="005D11CE">
        <w:rPr>
          <w:b/>
        </w:rPr>
        <w:t xml:space="preserve"> </w:t>
      </w:r>
      <w:r w:rsidRPr="005D11CE">
        <w:t>o pagamento de tributos, custos e</w:t>
      </w:r>
      <w:r>
        <w:t xml:space="preserve"> </w:t>
      </w:r>
      <w:r w:rsidRPr="005D11CE">
        <w:t>emolumentos decorrentes da execução deste Contrato, bem como de quaisquer despesas decorrentes da sua formalização, na ocasião da emissão da Nota</w:t>
      </w:r>
      <w:r>
        <w:t xml:space="preserve"> </w:t>
      </w:r>
      <w:r w:rsidRPr="005D11CE">
        <w:t>Fiscal.</w:t>
      </w:r>
    </w:p>
    <w:p w14:paraId="2D2DB2BF" w14:textId="121BA551" w:rsidR="0020077B" w:rsidRPr="005D11CE" w:rsidRDefault="0020077B" w:rsidP="0020077B">
      <w:pPr>
        <w:pStyle w:val="PargrafodaLista"/>
        <w:numPr>
          <w:ilvl w:val="2"/>
          <w:numId w:val="5"/>
        </w:numPr>
        <w:tabs>
          <w:tab w:val="left" w:pos="851"/>
          <w:tab w:val="left" w:pos="887"/>
        </w:tabs>
        <w:ind w:left="0" w:right="2" w:firstLine="0"/>
      </w:pPr>
      <w:r w:rsidRPr="005D11CE">
        <w:t>A Nota Fiscal ou outro documento fiscal correlato deverá ser emitido ao Município de Campo Alegre</w:t>
      </w:r>
      <w:r>
        <w:t>/SC</w:t>
      </w:r>
      <w:r w:rsidRPr="005D11CE">
        <w:t xml:space="preserve"> e ter a mesma Razão Social e CNPJ dos documentos apresentados </w:t>
      </w:r>
      <w:r>
        <w:t xml:space="preserve">durante </w:t>
      </w:r>
      <w:r w:rsidR="00A51EA2">
        <w:t>a Contratação.</w:t>
      </w:r>
      <w:r>
        <w:t xml:space="preserve"> </w:t>
      </w:r>
    </w:p>
    <w:p w14:paraId="4D2F18E3" w14:textId="63C6F846" w:rsidR="0020077B" w:rsidRPr="005D11CE" w:rsidRDefault="0020077B" w:rsidP="0020077B">
      <w:pPr>
        <w:pStyle w:val="PargrafodaLista"/>
        <w:numPr>
          <w:ilvl w:val="2"/>
          <w:numId w:val="5"/>
        </w:numPr>
        <w:tabs>
          <w:tab w:val="left" w:pos="851"/>
          <w:tab w:val="left" w:pos="887"/>
        </w:tabs>
        <w:ind w:left="0" w:right="2" w:firstLine="0"/>
      </w:pPr>
      <w:r w:rsidRPr="005D11CE">
        <w:t xml:space="preserve">A apresentação do documento fiscal que contrarie essas exigências inviabilizará o pagamento, isentando </w:t>
      </w:r>
      <w:r>
        <w:t>a</w:t>
      </w:r>
      <w:r w:rsidRPr="005D11CE">
        <w:t xml:space="preserve"> </w:t>
      </w:r>
      <w:r w:rsidRPr="00444DBC">
        <w:rPr>
          <w:b/>
          <w:bCs/>
        </w:rPr>
        <w:t>CONTRATANTE</w:t>
      </w:r>
      <w:r w:rsidRPr="005D11CE">
        <w:t xml:space="preserve"> do ressarcimento de qualquer prejuízo para a </w:t>
      </w:r>
      <w:r w:rsidR="00313B71">
        <w:rPr>
          <w:b/>
          <w:bCs/>
        </w:rPr>
        <w:t>CONTRATADA</w:t>
      </w:r>
      <w:r w:rsidRPr="005D11CE">
        <w:t>.</w:t>
      </w:r>
    </w:p>
    <w:p w14:paraId="22DA8B97" w14:textId="0E13515F" w:rsidR="0020077B" w:rsidRDefault="0020077B" w:rsidP="00F72A3A">
      <w:pPr>
        <w:pStyle w:val="Ttulo1"/>
        <w:numPr>
          <w:ilvl w:val="1"/>
          <w:numId w:val="5"/>
        </w:numPr>
        <w:tabs>
          <w:tab w:val="left" w:pos="851"/>
          <w:tab w:val="num" w:pos="1440"/>
          <w:tab w:val="left" w:pos="1559"/>
        </w:tabs>
        <w:spacing w:before="240" w:after="240"/>
        <w:ind w:left="0" w:right="2" w:firstLine="0"/>
      </w:pPr>
      <w:r w:rsidRPr="005D11CE">
        <w:t xml:space="preserve">CLÁUSULA DÉCIMA </w:t>
      </w:r>
      <w:r>
        <w:t>QUARTA</w:t>
      </w:r>
      <w:r w:rsidRPr="005D11CE">
        <w:t xml:space="preserve"> </w:t>
      </w:r>
      <w:r w:rsidR="005C2601">
        <w:t>–</w:t>
      </w:r>
      <w:r w:rsidRPr="005D11CE">
        <w:t xml:space="preserve"> DA</w:t>
      </w:r>
      <w:r w:rsidR="005C2601">
        <w:t xml:space="preserve"> </w:t>
      </w:r>
      <w:r w:rsidRPr="005D11CE">
        <w:t>DESPESA</w:t>
      </w:r>
    </w:p>
    <w:p w14:paraId="3529F281" w14:textId="30ACBBC2" w:rsidR="0020077B" w:rsidRPr="005C2601" w:rsidRDefault="0020077B" w:rsidP="00A51EA2">
      <w:pPr>
        <w:pStyle w:val="PargrafodaLista"/>
        <w:numPr>
          <w:ilvl w:val="2"/>
          <w:numId w:val="5"/>
        </w:numPr>
        <w:tabs>
          <w:tab w:val="left" w:pos="851"/>
          <w:tab w:val="left" w:pos="887"/>
        </w:tabs>
        <w:ind w:left="0" w:right="2" w:firstLine="0"/>
        <w:rPr>
          <w:b/>
          <w:bCs/>
        </w:rPr>
      </w:pPr>
      <w:r w:rsidRPr="004E6D71">
        <w:lastRenderedPageBreak/>
        <w:t xml:space="preserve">As despesas </w:t>
      </w:r>
      <w:r w:rsidRPr="004E6D71">
        <w:rPr>
          <w:rFonts w:cstheme="minorHAnsi"/>
        </w:rPr>
        <w:t>correrão a conta de dotação específica de cada secretaria contratante na seguinte classificação:</w:t>
      </w:r>
    </w:p>
    <w:p w14:paraId="7393D4E8" w14:textId="77777777" w:rsidR="005C2601" w:rsidRPr="00A51EA2" w:rsidRDefault="005C2601" w:rsidP="00A51EA2"/>
    <w:p w14:paraId="286E6DAD" w14:textId="45FCB4E2" w:rsidR="00074B9C" w:rsidRDefault="00074B9C" w:rsidP="00A51EA2">
      <w:pPr>
        <w:rPr>
          <w:b/>
          <w:bCs/>
        </w:rPr>
      </w:pPr>
      <w:r>
        <w:t>46 –</w:t>
      </w:r>
      <w:r w:rsidRPr="00074B9C">
        <w:t xml:space="preserve"> 03.001.04.122.0003.2006.3.3.90.39.00 - Manutenção das Ações da Secretaria de</w:t>
      </w:r>
      <w:r>
        <w:t xml:space="preserve"> </w:t>
      </w:r>
      <w:r w:rsidRPr="00074B9C">
        <w:t>Administração</w:t>
      </w:r>
      <w:r>
        <w:t xml:space="preserve"> / </w:t>
      </w:r>
      <w:r w:rsidRPr="00074B9C">
        <w:t>3.3.90.39.00.00.00.00</w:t>
      </w:r>
      <w:r>
        <w:t xml:space="preserve"> / </w:t>
      </w:r>
      <w:r w:rsidRPr="00074B9C">
        <w:t>1.500.0000.0002 - Recursos Ordinários</w:t>
      </w:r>
    </w:p>
    <w:p w14:paraId="7C884E20" w14:textId="66EBEB0B" w:rsidR="0020077B" w:rsidRPr="00074B9C" w:rsidRDefault="0020077B" w:rsidP="00F72A3A">
      <w:pPr>
        <w:pStyle w:val="Ttulo1"/>
        <w:numPr>
          <w:ilvl w:val="1"/>
          <w:numId w:val="5"/>
        </w:numPr>
        <w:tabs>
          <w:tab w:val="left" w:pos="851"/>
        </w:tabs>
        <w:spacing w:before="240" w:after="240"/>
        <w:ind w:left="0" w:right="2" w:firstLine="0"/>
        <w:rPr>
          <w:b w:val="0"/>
          <w:bCs w:val="0"/>
          <w:szCs w:val="22"/>
        </w:rPr>
      </w:pPr>
      <w:r w:rsidRPr="005D11CE">
        <w:t xml:space="preserve">CLÁUSULA DÉCIMA </w:t>
      </w:r>
      <w:r>
        <w:t>QUINTA</w:t>
      </w:r>
      <w:r w:rsidRPr="005D11CE">
        <w:t xml:space="preserve"> </w:t>
      </w:r>
      <w:r w:rsidR="005C2601">
        <w:t>–</w:t>
      </w:r>
      <w:r w:rsidRPr="005D11CE">
        <w:t xml:space="preserve"> DA</w:t>
      </w:r>
      <w:r w:rsidR="005C2601">
        <w:t xml:space="preserve"> </w:t>
      </w:r>
      <w:r w:rsidRPr="005D11CE">
        <w:t>CESSÃO OU TRANSFERÊNCIA.</w:t>
      </w:r>
    </w:p>
    <w:p w14:paraId="142A189D" w14:textId="77777777" w:rsidR="0020077B" w:rsidRPr="005D11CE" w:rsidRDefault="0020077B" w:rsidP="0020077B">
      <w:pPr>
        <w:pStyle w:val="PargrafodaLista"/>
        <w:numPr>
          <w:ilvl w:val="2"/>
          <w:numId w:val="5"/>
        </w:numPr>
        <w:tabs>
          <w:tab w:val="left" w:pos="851"/>
          <w:tab w:val="left" w:pos="887"/>
        </w:tabs>
        <w:ind w:left="0" w:right="2" w:firstLine="0"/>
      </w:pPr>
      <w:r w:rsidRPr="005D11CE">
        <w:t>O presente Contrato não pode ser objeto de cessão ou transferência, a qualquer título, no todo ou em parte.</w:t>
      </w:r>
    </w:p>
    <w:p w14:paraId="2DFF0399" w14:textId="7FB535AC" w:rsidR="0020077B" w:rsidRPr="005D11CE" w:rsidRDefault="0020077B" w:rsidP="00F72A3A">
      <w:pPr>
        <w:pStyle w:val="Ttulo1"/>
        <w:numPr>
          <w:ilvl w:val="1"/>
          <w:numId w:val="5"/>
        </w:numPr>
        <w:tabs>
          <w:tab w:val="left" w:pos="851"/>
          <w:tab w:val="num" w:pos="1440"/>
          <w:tab w:val="left" w:pos="1559"/>
        </w:tabs>
        <w:spacing w:before="240" w:after="240"/>
        <w:ind w:left="0" w:right="2" w:firstLine="0"/>
      </w:pPr>
      <w:r w:rsidRPr="005D11CE">
        <w:t xml:space="preserve">CLÁUSULA DÉCIMA </w:t>
      </w:r>
      <w:r>
        <w:t>SEXTA</w:t>
      </w:r>
      <w:r w:rsidRPr="005D11CE">
        <w:t xml:space="preserve"> </w:t>
      </w:r>
      <w:r w:rsidR="00B97F29">
        <w:t>–</w:t>
      </w:r>
      <w:r w:rsidRPr="005D11CE">
        <w:t xml:space="preserve"> DA</w:t>
      </w:r>
      <w:r w:rsidR="00B97F29">
        <w:t xml:space="preserve"> </w:t>
      </w:r>
      <w:r w:rsidRPr="005D11CE">
        <w:t>PUBLICAÇÃO DO CONTRATO</w:t>
      </w:r>
    </w:p>
    <w:p w14:paraId="2B39BFC7" w14:textId="77777777" w:rsidR="0020077B" w:rsidRPr="005D11CE" w:rsidRDefault="0020077B" w:rsidP="0020077B">
      <w:pPr>
        <w:pStyle w:val="PargrafodaLista"/>
        <w:numPr>
          <w:ilvl w:val="2"/>
          <w:numId w:val="5"/>
        </w:numPr>
        <w:tabs>
          <w:tab w:val="left" w:pos="851"/>
          <w:tab w:val="left" w:pos="887"/>
        </w:tabs>
        <w:ind w:left="0" w:right="2" w:firstLine="0"/>
      </w:pPr>
      <w:r>
        <w:t>A</w:t>
      </w:r>
      <w:r w:rsidRPr="005D11CE">
        <w:t xml:space="preserve"> </w:t>
      </w:r>
      <w:r w:rsidRPr="005D11CE">
        <w:rPr>
          <w:b/>
        </w:rPr>
        <w:t xml:space="preserve">CONTRATANTE </w:t>
      </w:r>
      <w:r w:rsidRPr="005D11CE">
        <w:t>providenciará a publicação do extrato deste Contrato no Diário Oficial dos Municípios</w:t>
      </w:r>
      <w:r>
        <w:t xml:space="preserve">, que poderá ser acessado por meio do sítio eletrônico: </w:t>
      </w:r>
      <w:hyperlink r:id="rId8" w:history="1">
        <w:r w:rsidRPr="007940A2">
          <w:rPr>
            <w:rStyle w:val="Hyperlink"/>
          </w:rPr>
          <w:t>https://www.diariomunicipal.sc.gov.br</w:t>
        </w:r>
      </w:hyperlink>
      <w:r w:rsidRPr="00A1410B">
        <w:t>,</w:t>
      </w:r>
      <w:r w:rsidRPr="005D11CE">
        <w:t xml:space="preserve"> bem como no Portal Nacional de Contratações Públicas (PNCP), no prazo estabelecido no art</w:t>
      </w:r>
      <w:r>
        <w:t>.</w:t>
      </w:r>
      <w:r w:rsidRPr="005D11CE">
        <w:t xml:space="preserve"> 94 da Lei n.º 14.133</w:t>
      </w:r>
      <w:r>
        <w:t>, de 20</w:t>
      </w:r>
      <w:r w:rsidRPr="005D11CE">
        <w:t>21.</w:t>
      </w:r>
    </w:p>
    <w:p w14:paraId="617EFBCC" w14:textId="77777777" w:rsidR="0020077B" w:rsidRPr="005D11CE" w:rsidRDefault="0020077B" w:rsidP="0020077B">
      <w:pPr>
        <w:pStyle w:val="PargrafodaLista"/>
        <w:numPr>
          <w:ilvl w:val="2"/>
          <w:numId w:val="5"/>
        </w:numPr>
        <w:tabs>
          <w:tab w:val="left" w:pos="851"/>
          <w:tab w:val="left" w:pos="887"/>
        </w:tabs>
        <w:ind w:left="0" w:right="2" w:firstLine="0"/>
      </w:pPr>
      <w:r w:rsidRPr="005D11CE">
        <w:t>Após a publicação do presente instrumento</w:t>
      </w:r>
      <w:r>
        <w:t xml:space="preserve"> contratual, o mesmo</w:t>
      </w:r>
      <w:r w:rsidRPr="005D11CE">
        <w:t xml:space="preserve"> </w:t>
      </w:r>
      <w:r>
        <w:t xml:space="preserve">também será </w:t>
      </w:r>
      <w:r w:rsidRPr="005D11CE">
        <w:t>disponibilizad</w:t>
      </w:r>
      <w:r>
        <w:t>o</w:t>
      </w:r>
      <w:r w:rsidRPr="005D11CE">
        <w:t xml:space="preserve"> no Portal da Transparência</w:t>
      </w:r>
      <w:r>
        <w:t xml:space="preserve"> </w:t>
      </w:r>
      <w:r w:rsidRPr="005D11CE">
        <w:t>do Município de Campo Alegre</w:t>
      </w:r>
      <w:r>
        <w:t>/SC</w:t>
      </w:r>
      <w:r w:rsidRPr="005D11CE">
        <w:t>.</w:t>
      </w:r>
    </w:p>
    <w:p w14:paraId="5F8EBE63" w14:textId="6E9E18AD" w:rsidR="0020077B" w:rsidRPr="005D11CE" w:rsidRDefault="0020077B" w:rsidP="00F72A3A">
      <w:pPr>
        <w:pStyle w:val="Ttulo1"/>
        <w:numPr>
          <w:ilvl w:val="1"/>
          <w:numId w:val="5"/>
        </w:numPr>
        <w:tabs>
          <w:tab w:val="left" w:pos="851"/>
          <w:tab w:val="num" w:pos="1440"/>
          <w:tab w:val="left" w:pos="1559"/>
        </w:tabs>
        <w:spacing w:before="240" w:after="240"/>
        <w:ind w:left="0" w:right="2" w:firstLine="0"/>
      </w:pPr>
      <w:r w:rsidRPr="005D11CE">
        <w:t xml:space="preserve">CLÁUSULA DÉCIMA </w:t>
      </w:r>
      <w:r>
        <w:t>SÉTIMA</w:t>
      </w:r>
      <w:r w:rsidRPr="005D11CE">
        <w:t xml:space="preserve"> </w:t>
      </w:r>
      <w:r w:rsidR="00B97F29">
        <w:t>–</w:t>
      </w:r>
      <w:r w:rsidRPr="005D11CE">
        <w:t xml:space="preserve"> CONDIÇÕES</w:t>
      </w:r>
      <w:r w:rsidR="00B97F29">
        <w:t xml:space="preserve"> </w:t>
      </w:r>
      <w:r w:rsidRPr="005D11CE">
        <w:t>GERAIS</w:t>
      </w:r>
    </w:p>
    <w:p w14:paraId="022AD0C8" w14:textId="54951A94" w:rsidR="0020077B" w:rsidRPr="005D11CE" w:rsidRDefault="0020077B" w:rsidP="0020077B">
      <w:pPr>
        <w:pStyle w:val="PargrafodaLista"/>
        <w:numPr>
          <w:ilvl w:val="2"/>
          <w:numId w:val="5"/>
        </w:numPr>
        <w:tabs>
          <w:tab w:val="left" w:pos="851"/>
          <w:tab w:val="left" w:pos="887"/>
        </w:tabs>
        <w:ind w:left="0" w:right="2" w:firstLine="0"/>
      </w:pPr>
      <w:r w:rsidRPr="005D11CE">
        <w:t>O presente termo de contrato é ajustado na forma de contratação direta, com fundamento no art. 79 da Lei n.º 14.133</w:t>
      </w:r>
      <w:r>
        <w:t>, de 20</w:t>
      </w:r>
      <w:r w:rsidRPr="005D11CE">
        <w:t xml:space="preserve">21, conforme </w:t>
      </w:r>
      <w:r w:rsidR="00B97F29">
        <w:t>consta</w:t>
      </w:r>
      <w:r w:rsidRPr="005D11CE">
        <w:t xml:space="preserve"> </w:t>
      </w:r>
      <w:r w:rsidR="00B97F29">
        <w:t>n</w:t>
      </w:r>
      <w:r w:rsidRPr="005D11CE">
        <w:t>o processo.</w:t>
      </w:r>
    </w:p>
    <w:p w14:paraId="3F9842F3" w14:textId="77777777" w:rsidR="0020077B" w:rsidRPr="005D11CE" w:rsidRDefault="0020077B" w:rsidP="0020077B">
      <w:pPr>
        <w:pStyle w:val="PargrafodaLista"/>
        <w:numPr>
          <w:ilvl w:val="2"/>
          <w:numId w:val="5"/>
        </w:numPr>
        <w:tabs>
          <w:tab w:val="left" w:pos="851"/>
          <w:tab w:val="left" w:pos="887"/>
        </w:tabs>
        <w:ind w:left="0" w:right="2" w:firstLine="0"/>
      </w:pPr>
      <w:r w:rsidRPr="005D11CE">
        <w:t>Os casos omissos serão resolvidos à luz da Lei n.º 14.133</w:t>
      </w:r>
      <w:r>
        <w:t xml:space="preserve">, de </w:t>
      </w:r>
      <w:r w:rsidRPr="005D11CE">
        <w:t>2021, recorrendo-se</w:t>
      </w:r>
      <w:r>
        <w:t xml:space="preserve"> </w:t>
      </w:r>
      <w:r w:rsidRPr="005D11CE">
        <w:t>à analogia,</w:t>
      </w:r>
      <w:r>
        <w:t xml:space="preserve"> </w:t>
      </w:r>
      <w:r w:rsidRPr="005D11CE">
        <w:t>aos costumes e aos princípios gerais d</w:t>
      </w:r>
      <w:r>
        <w:t>e</w:t>
      </w:r>
      <w:r w:rsidRPr="005D11CE">
        <w:t xml:space="preserve"> direito</w:t>
      </w:r>
      <w:r>
        <w:t>, no que couber</w:t>
      </w:r>
      <w:r w:rsidRPr="005D11CE">
        <w:t>.</w:t>
      </w:r>
    </w:p>
    <w:p w14:paraId="4F4D4A42" w14:textId="64A7965E" w:rsidR="0020077B" w:rsidRPr="00CC4D3A" w:rsidRDefault="0020077B" w:rsidP="00F72A3A">
      <w:pPr>
        <w:pStyle w:val="Ttulo1"/>
        <w:numPr>
          <w:ilvl w:val="1"/>
          <w:numId w:val="5"/>
        </w:numPr>
        <w:tabs>
          <w:tab w:val="left" w:pos="851"/>
          <w:tab w:val="num" w:pos="1440"/>
          <w:tab w:val="left" w:pos="1559"/>
        </w:tabs>
        <w:spacing w:before="240" w:after="240"/>
        <w:ind w:left="0" w:right="2" w:firstLine="0"/>
      </w:pPr>
      <w:r w:rsidRPr="005D11CE">
        <w:t xml:space="preserve">CLÁUSULA DÉCIMA </w:t>
      </w:r>
      <w:r>
        <w:t>OITAVA</w:t>
      </w:r>
      <w:r w:rsidRPr="005D11CE">
        <w:t xml:space="preserve"> </w:t>
      </w:r>
      <w:r w:rsidR="00B97F29">
        <w:t>–</w:t>
      </w:r>
      <w:r w:rsidRPr="005D11CE">
        <w:t xml:space="preserve"> DO FORO</w:t>
      </w:r>
    </w:p>
    <w:p w14:paraId="6326989F" w14:textId="77777777" w:rsidR="0020077B" w:rsidRDefault="0020077B" w:rsidP="0020077B">
      <w:pPr>
        <w:pStyle w:val="PargrafodaLista"/>
        <w:numPr>
          <w:ilvl w:val="2"/>
          <w:numId w:val="5"/>
        </w:numPr>
        <w:tabs>
          <w:tab w:val="left" w:pos="851"/>
          <w:tab w:val="left" w:pos="889"/>
        </w:tabs>
        <w:ind w:left="0" w:right="2" w:firstLine="0"/>
      </w:pPr>
      <w:r>
        <w:t>Fica</w:t>
      </w:r>
      <w:r w:rsidRPr="005D11CE">
        <w:t xml:space="preserve"> </w:t>
      </w:r>
      <w:r w:rsidRPr="00BB0DBA">
        <w:t>eleito o Foro da Comarca de São Bento do Sul/SC para dirimir quaisquer dúvidas ou questões provenientes</w:t>
      </w:r>
      <w:r>
        <w:t xml:space="preserve"> deste Contrato</w:t>
      </w:r>
      <w:r w:rsidRPr="005D11CE">
        <w:t>, excluído qualquer outro.</w:t>
      </w:r>
    </w:p>
    <w:p w14:paraId="5AB9F303" w14:textId="77777777" w:rsidR="0020077B" w:rsidRDefault="0020077B" w:rsidP="0020077B">
      <w:pPr>
        <w:pStyle w:val="PargrafodaLista"/>
        <w:tabs>
          <w:tab w:val="left" w:pos="851"/>
          <w:tab w:val="left" w:pos="889"/>
        </w:tabs>
        <w:ind w:left="0" w:right="2"/>
      </w:pPr>
    </w:p>
    <w:p w14:paraId="2AAC9F78" w14:textId="608F1725" w:rsidR="0020077B" w:rsidRDefault="0020077B" w:rsidP="00565AE9">
      <w:pPr>
        <w:pStyle w:val="PargrafodaLista"/>
        <w:tabs>
          <w:tab w:val="left" w:pos="851"/>
          <w:tab w:val="left" w:pos="889"/>
        </w:tabs>
        <w:ind w:left="0" w:right="2"/>
      </w:pPr>
      <w:r>
        <w:t>P</w:t>
      </w:r>
      <w:r w:rsidRPr="005D11CE">
        <w:t xml:space="preserve">or estarem justas e contratadas, as partes firmam o presente Instrumento </w:t>
      </w:r>
      <w:r>
        <w:t>C</w:t>
      </w:r>
      <w:r w:rsidRPr="005D11CE">
        <w:t>ontratual, na presença de 2 (duas) testemunhas abaixo</w:t>
      </w:r>
      <w:r>
        <w:t xml:space="preserve"> assinadas</w:t>
      </w:r>
      <w:r w:rsidRPr="005D11CE">
        <w:t>.</w:t>
      </w:r>
    </w:p>
    <w:p w14:paraId="6BE2316A" w14:textId="77777777" w:rsidR="005C2601" w:rsidRPr="005D11CE" w:rsidRDefault="005C2601" w:rsidP="00565AE9">
      <w:pPr>
        <w:pStyle w:val="PargrafodaLista"/>
        <w:tabs>
          <w:tab w:val="left" w:pos="851"/>
          <w:tab w:val="left" w:pos="889"/>
        </w:tabs>
        <w:ind w:left="0" w:right="2"/>
      </w:pPr>
    </w:p>
    <w:p w14:paraId="0E4373C2" w14:textId="7D673FD6" w:rsidR="00F11CBA" w:rsidRDefault="0020077B" w:rsidP="0020077B">
      <w:pPr>
        <w:pStyle w:val="Corpodetexto"/>
        <w:ind w:left="0" w:right="2"/>
        <w:jc w:val="right"/>
      </w:pPr>
      <w:r w:rsidRPr="005D11CE">
        <w:t>Campo Alegre</w:t>
      </w:r>
      <w:r w:rsidR="00571F30">
        <w:t xml:space="preserve">, </w:t>
      </w:r>
      <w:r w:rsidR="00A51EA2">
        <w:t>XX</w:t>
      </w:r>
      <w:r w:rsidR="00571F30">
        <w:t xml:space="preserve"> de </w:t>
      </w:r>
      <w:r w:rsidR="00A51EA2">
        <w:t>XXXX</w:t>
      </w:r>
      <w:r w:rsidR="00571F30">
        <w:t xml:space="preserve"> de 2026.</w:t>
      </w:r>
    </w:p>
    <w:p w14:paraId="039F8BED" w14:textId="77777777" w:rsidR="00571F30" w:rsidRDefault="00571F30" w:rsidP="0020077B">
      <w:pPr>
        <w:pStyle w:val="Corpodetexto"/>
        <w:ind w:left="0" w:right="2"/>
        <w:jc w:val="right"/>
      </w:pPr>
    </w:p>
    <w:p w14:paraId="5ABAD8A8" w14:textId="77777777" w:rsidR="00571F30" w:rsidRDefault="00571F30" w:rsidP="00B9450D">
      <w:pPr>
        <w:pStyle w:val="Corpodetexto"/>
        <w:ind w:left="0" w:right="2"/>
      </w:pPr>
    </w:p>
    <w:tbl>
      <w:tblPr>
        <w:tblW w:w="9108" w:type="dxa"/>
        <w:jc w:val="center"/>
        <w:tblLook w:val="01E0" w:firstRow="1" w:lastRow="1" w:firstColumn="1" w:lastColumn="1" w:noHBand="0" w:noVBand="0"/>
      </w:tblPr>
      <w:tblGrid>
        <w:gridCol w:w="4322"/>
        <w:gridCol w:w="4786"/>
      </w:tblGrid>
      <w:tr w:rsidR="00571F30" w:rsidRPr="00A61015" w14:paraId="6F55182D" w14:textId="77777777" w:rsidTr="00F7195C">
        <w:trPr>
          <w:jc w:val="center"/>
        </w:trPr>
        <w:tc>
          <w:tcPr>
            <w:tcW w:w="4322" w:type="dxa"/>
          </w:tcPr>
          <w:p w14:paraId="7695C92F" w14:textId="77777777" w:rsidR="00571F30" w:rsidRPr="00571F30" w:rsidRDefault="00571F30" w:rsidP="00571F30">
            <w:pPr>
              <w:pStyle w:val="Corpodetexto2"/>
              <w:spacing w:after="100" w:afterAutospacing="1" w:line="240" w:lineRule="auto"/>
              <w:contextualSpacing/>
              <w:jc w:val="center"/>
              <w:rPr>
                <w:rFonts w:ascii="Calibri" w:hAnsi="Calibri" w:cs="Calibri"/>
                <w:b/>
                <w:bCs/>
                <w:lang w:val="pt-BR"/>
              </w:rPr>
            </w:pPr>
            <w:r w:rsidRPr="00571F30">
              <w:rPr>
                <w:rFonts w:ascii="Calibri" w:hAnsi="Calibri" w:cs="Calibri"/>
                <w:b/>
                <w:bCs/>
                <w:lang w:val="pt-BR"/>
              </w:rPr>
              <w:t>LUCILAINE MÓKFA SCHWARZ</w:t>
            </w:r>
          </w:p>
          <w:p w14:paraId="778FD659" w14:textId="77777777" w:rsidR="00571F30" w:rsidRDefault="00571F30" w:rsidP="00571F30">
            <w:pPr>
              <w:pStyle w:val="Corpodetexto2"/>
              <w:spacing w:after="100" w:afterAutospacing="1" w:line="240" w:lineRule="auto"/>
              <w:contextualSpacing/>
              <w:jc w:val="center"/>
              <w:rPr>
                <w:rFonts w:ascii="Calibri" w:hAnsi="Calibri" w:cs="Calibri"/>
                <w:bCs/>
                <w:lang w:val="pt-BR"/>
              </w:rPr>
            </w:pPr>
            <w:r w:rsidRPr="00571F30">
              <w:rPr>
                <w:rFonts w:ascii="Calibri" w:hAnsi="Calibri" w:cs="Calibri"/>
                <w:bCs/>
                <w:lang w:val="pt-BR"/>
              </w:rPr>
              <w:t>Secretária Municipal de Administração</w:t>
            </w:r>
          </w:p>
          <w:p w14:paraId="12C7C821" w14:textId="500F572A" w:rsidR="00571F30" w:rsidRPr="00571F30" w:rsidRDefault="00571F30" w:rsidP="00571F30">
            <w:pPr>
              <w:pStyle w:val="Corpodetexto2"/>
              <w:spacing w:after="100" w:afterAutospacing="1" w:line="240" w:lineRule="auto"/>
              <w:contextualSpacing/>
              <w:jc w:val="center"/>
              <w:rPr>
                <w:rFonts w:ascii="Calibri" w:hAnsi="Calibri" w:cs="Calibri"/>
                <w:bCs/>
              </w:rPr>
            </w:pPr>
            <w:r w:rsidRPr="00571F30">
              <w:rPr>
                <w:rFonts w:ascii="Calibri" w:hAnsi="Calibri" w:cs="Calibri"/>
                <w:bCs/>
              </w:rPr>
              <w:t>Contratante</w:t>
            </w:r>
          </w:p>
        </w:tc>
        <w:tc>
          <w:tcPr>
            <w:tcW w:w="4786" w:type="dxa"/>
          </w:tcPr>
          <w:p w14:paraId="1D0FBE03" w14:textId="20AB0B7A" w:rsidR="00565AE9" w:rsidRDefault="00A51EA2" w:rsidP="00F7195C">
            <w:pPr>
              <w:adjustRightInd w:val="0"/>
              <w:jc w:val="center"/>
              <w:rPr>
                <w:rFonts w:asciiTheme="minorHAnsi" w:hAnsiTheme="minorHAnsi" w:cstheme="minorHAnsi"/>
                <w:b/>
                <w:bCs/>
                <w:sz w:val="22"/>
              </w:rPr>
            </w:pPr>
            <w:r>
              <w:rPr>
                <w:rFonts w:asciiTheme="minorHAnsi" w:hAnsiTheme="minorHAnsi" w:cstheme="minorHAnsi"/>
                <w:b/>
                <w:bCs/>
                <w:sz w:val="22"/>
              </w:rPr>
              <w:t>XXXXX</w:t>
            </w:r>
          </w:p>
          <w:p w14:paraId="53E41060" w14:textId="3EF74A9E" w:rsidR="00571F30" w:rsidRPr="00571F30" w:rsidRDefault="00A51EA2" w:rsidP="00F7195C">
            <w:pPr>
              <w:jc w:val="center"/>
              <w:rPr>
                <w:b/>
                <w:bCs/>
                <w:sz w:val="22"/>
              </w:rPr>
            </w:pPr>
            <w:r>
              <w:rPr>
                <w:rFonts w:asciiTheme="minorHAnsi" w:hAnsiTheme="minorHAnsi" w:cstheme="minorHAnsi"/>
                <w:bCs/>
                <w:sz w:val="22"/>
              </w:rPr>
              <w:t>Contratada</w:t>
            </w:r>
          </w:p>
        </w:tc>
      </w:tr>
    </w:tbl>
    <w:p w14:paraId="408E38D7" w14:textId="77777777" w:rsidR="006510D0" w:rsidRDefault="006510D0" w:rsidP="00571F30">
      <w:pPr>
        <w:tabs>
          <w:tab w:val="left" w:pos="4253"/>
        </w:tabs>
        <w:rPr>
          <w:b/>
        </w:rPr>
      </w:pPr>
    </w:p>
    <w:p w14:paraId="4D517A7E" w14:textId="17AB4279" w:rsidR="00565AE9" w:rsidRDefault="00571F30" w:rsidP="00571F30">
      <w:pPr>
        <w:tabs>
          <w:tab w:val="left" w:pos="4253"/>
        </w:tabs>
        <w:rPr>
          <w:b/>
        </w:rPr>
      </w:pPr>
      <w:r w:rsidRPr="00A61015">
        <w:rPr>
          <w:b/>
        </w:rPr>
        <w:t>TESTEMUNHAS:</w:t>
      </w:r>
    </w:p>
    <w:p w14:paraId="5086744D" w14:textId="77777777" w:rsidR="00B9450D" w:rsidRPr="00A61015" w:rsidRDefault="00B9450D" w:rsidP="00571F30">
      <w:pPr>
        <w:tabs>
          <w:tab w:val="left" w:pos="4253"/>
        </w:tabs>
        <w:rPr>
          <w:b/>
        </w:rPr>
      </w:pPr>
    </w:p>
    <w:tbl>
      <w:tblPr>
        <w:tblW w:w="9067" w:type="dxa"/>
        <w:jc w:val="center"/>
        <w:tblLook w:val="01E0" w:firstRow="1" w:lastRow="1" w:firstColumn="1" w:lastColumn="1" w:noHBand="0" w:noVBand="0"/>
      </w:tblPr>
      <w:tblGrid>
        <w:gridCol w:w="4248"/>
        <w:gridCol w:w="4819"/>
      </w:tblGrid>
      <w:tr w:rsidR="00571F30" w:rsidRPr="00571F30" w14:paraId="55E94308" w14:textId="77777777" w:rsidTr="00F7195C">
        <w:trPr>
          <w:jc w:val="center"/>
        </w:trPr>
        <w:tc>
          <w:tcPr>
            <w:tcW w:w="4248" w:type="dxa"/>
            <w:vAlign w:val="center"/>
          </w:tcPr>
          <w:p w14:paraId="7B36D121" w14:textId="7ECD9D19" w:rsidR="00571F30" w:rsidRPr="00571F30" w:rsidRDefault="00A51EA2" w:rsidP="00F7195C">
            <w:pPr>
              <w:jc w:val="center"/>
              <w:rPr>
                <w:b/>
                <w:bCs/>
                <w:sz w:val="22"/>
              </w:rPr>
            </w:pPr>
            <w:r>
              <w:rPr>
                <w:b/>
                <w:bCs/>
                <w:sz w:val="22"/>
              </w:rPr>
              <w:t>XXXXX</w:t>
            </w:r>
          </w:p>
          <w:p w14:paraId="0101CCC3" w14:textId="2AFE1F23" w:rsidR="00571F30" w:rsidRPr="00571F30" w:rsidRDefault="00A51EA2" w:rsidP="00F7195C">
            <w:pPr>
              <w:jc w:val="center"/>
              <w:rPr>
                <w:sz w:val="22"/>
              </w:rPr>
            </w:pPr>
            <w:r>
              <w:rPr>
                <w:sz w:val="22"/>
              </w:rPr>
              <w:t>XXXXX</w:t>
            </w:r>
          </w:p>
        </w:tc>
        <w:tc>
          <w:tcPr>
            <w:tcW w:w="4819" w:type="dxa"/>
            <w:vAlign w:val="center"/>
          </w:tcPr>
          <w:p w14:paraId="3D190C5D" w14:textId="3A329F5F" w:rsidR="00571F30" w:rsidRPr="00571F30" w:rsidRDefault="00A51EA2" w:rsidP="00F7195C">
            <w:pPr>
              <w:jc w:val="center"/>
              <w:rPr>
                <w:rFonts w:eastAsia="MS Mincho"/>
                <w:b/>
                <w:sz w:val="22"/>
              </w:rPr>
            </w:pPr>
            <w:r>
              <w:rPr>
                <w:rFonts w:eastAsia="MS Mincho"/>
                <w:b/>
                <w:sz w:val="22"/>
              </w:rPr>
              <w:t>XXXXX</w:t>
            </w:r>
          </w:p>
          <w:p w14:paraId="04FC161E" w14:textId="57E7D49D" w:rsidR="00571F30" w:rsidRPr="00571F30" w:rsidRDefault="00A51EA2" w:rsidP="00F7195C">
            <w:pPr>
              <w:jc w:val="center"/>
              <w:rPr>
                <w:sz w:val="22"/>
              </w:rPr>
            </w:pPr>
            <w:r>
              <w:rPr>
                <w:sz w:val="22"/>
              </w:rPr>
              <w:t>XXXXX</w:t>
            </w:r>
          </w:p>
        </w:tc>
      </w:tr>
    </w:tbl>
    <w:p w14:paraId="7C26C663" w14:textId="77777777" w:rsidR="00571F30" w:rsidRPr="0020077B" w:rsidRDefault="00571F30" w:rsidP="00B9450D">
      <w:pPr>
        <w:pStyle w:val="Corpodetexto"/>
        <w:ind w:left="0" w:right="2"/>
      </w:pPr>
    </w:p>
    <w:sectPr w:rsidR="00571F30" w:rsidRPr="0020077B" w:rsidSect="0042389B">
      <w:headerReference w:type="even" r:id="rId9"/>
      <w:headerReference w:type="default" r:id="rId10"/>
      <w:footerReference w:type="default" r:id="rId11"/>
      <w:headerReference w:type="first" r:id="rId12"/>
      <w:pgSz w:w="11906" w:h="16838" w:code="9"/>
      <w:pgMar w:top="1701" w:right="1418" w:bottom="1276" w:left="1418" w:header="68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0A2A2" w14:textId="77777777" w:rsidR="008657D1" w:rsidRDefault="008657D1" w:rsidP="00F11CBA">
      <w:r>
        <w:separator/>
      </w:r>
    </w:p>
  </w:endnote>
  <w:endnote w:type="continuationSeparator" w:id="0">
    <w:p w14:paraId="0AE74B07" w14:textId="77777777" w:rsidR="008657D1" w:rsidRDefault="008657D1" w:rsidP="00F11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C08E5" w14:textId="77777777" w:rsidR="0017100A" w:rsidRDefault="00720B0F" w:rsidP="0017100A">
    <w:pPr>
      <w:pStyle w:val="Rodap"/>
      <w:tabs>
        <w:tab w:val="clear" w:pos="4252"/>
        <w:tab w:val="clear" w:pos="8504"/>
      </w:tabs>
      <w:ind w:right="-853"/>
      <w:jc w:val="right"/>
    </w:pPr>
    <w:r>
      <w:rPr>
        <w:noProof/>
      </w:rPr>
      <mc:AlternateContent>
        <mc:Choice Requires="wps">
          <w:drawing>
            <wp:anchor distT="45720" distB="45720" distL="114300" distR="114300" simplePos="0" relativeHeight="251662336" behindDoc="1" locked="0" layoutInCell="1" allowOverlap="1" wp14:anchorId="15E5BDAD" wp14:editId="29AA4162">
              <wp:simplePos x="0" y="0"/>
              <wp:positionH relativeFrom="column">
                <wp:posOffset>-871220</wp:posOffset>
              </wp:positionH>
              <wp:positionV relativeFrom="paragraph">
                <wp:posOffset>233324</wp:posOffset>
              </wp:positionV>
              <wp:extent cx="7555230" cy="24765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5230" cy="247650"/>
                      </a:xfrm>
                      <a:prstGeom prst="rect">
                        <a:avLst/>
                      </a:prstGeom>
                      <a:noFill/>
                      <a:ln w="9525">
                        <a:noFill/>
                        <a:miter lim="800000"/>
                        <a:headEnd/>
                        <a:tailEnd/>
                      </a:ln>
                    </wps:spPr>
                    <wps:txbx>
                      <w:txbxContent>
                        <w:p w14:paraId="6F6F8DA1" w14:textId="77777777" w:rsidR="00720B0F" w:rsidRDefault="00720B0F" w:rsidP="00720B0F">
                          <w:pPr>
                            <w:jc w:val="center"/>
                          </w:pPr>
                          <w:r>
                            <w:rPr>
                              <w:rFonts w:ascii="Arial" w:hAnsi="Arial"/>
                              <w:sz w:val="19"/>
                            </w:rPr>
                            <w:t>Rua Cel. Bueno Franco, nº 292, Centro, CEP: 89294-000 – Campo Alegre/SC – Fone: (47) 3632-2266 – www.campoalegre.sc.gov.br</w:t>
                          </w:r>
                        </w:p>
                        <w:p w14:paraId="25994CBB" w14:textId="77777777" w:rsidR="00720B0F" w:rsidRDefault="00720B0F" w:rsidP="00720B0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E5BDAD" id="_x0000_t202" coordsize="21600,21600" o:spt="202" path="m,l,21600r21600,l21600,xe">
              <v:stroke joinstyle="miter"/>
              <v:path gradientshapeok="t" o:connecttype="rect"/>
            </v:shapetype>
            <v:shape id="Caixa de Texto 2" o:spid="_x0000_s1026" type="#_x0000_t202" style="position:absolute;left:0;text-align:left;margin-left:-68.6pt;margin-top:18.35pt;width:594.9pt;height:19.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" filled="f" stroked="f">
              <v:textbox>
                <w:txbxContent>
                  <w:p w14:paraId="6F6F8DA1" w14:textId="77777777" w:rsidR="00720B0F" w:rsidRDefault="00720B0F" w:rsidP="00720B0F">
                    <w:pPr>
                      <w:jc w:val="center"/>
                    </w:pPr>
                    <w:r>
                      <w:rPr>
                        <w:rFonts w:ascii="Arial" w:hAnsi="Arial"/>
                        <w:sz w:val="19"/>
                      </w:rPr>
                      <w:t>Rua Cel. Bueno Franco, nº 292, Centro, CEP: 89294-000 – Campo Alegre/SC – Fone: (47) 3632-2266 – www.campoalegre.sc.gov.br</w:t>
                    </w:r>
                  </w:p>
                  <w:p w14:paraId="25994CBB" w14:textId="77777777" w:rsidR="00720B0F" w:rsidRDefault="00720B0F" w:rsidP="00720B0F"/>
                </w:txbxContent>
              </v:textbox>
            </v:shape>
          </w:pict>
        </mc:Fallback>
      </mc:AlternateContent>
    </w:r>
    <w:sdt>
      <w:sdtPr>
        <w:id w:val="-1585750524"/>
        <w:docPartObj>
          <w:docPartGallery w:val="Page Numbers (Bottom of Page)"/>
          <w:docPartUnique/>
        </w:docPartObj>
      </w:sdtPr>
      <w:sdtEndPr/>
      <w:sdtContent>
        <w:sdt>
          <w:sdtPr>
            <w:id w:val="-1769616900"/>
            <w:docPartObj>
              <w:docPartGallery w:val="Page Numbers (Top of Page)"/>
              <w:docPartUnique/>
            </w:docPartObj>
          </w:sdtPr>
          <w:sdtEndPr/>
          <w:sdtContent>
            <w:r w:rsidR="0017100A">
              <w:t xml:space="preserve">Página </w:t>
            </w:r>
            <w:r w:rsidR="0017100A">
              <w:rPr>
                <w:b/>
                <w:bCs/>
                <w:szCs w:val="24"/>
              </w:rPr>
              <w:fldChar w:fldCharType="begin"/>
            </w:r>
            <w:r w:rsidR="0017100A">
              <w:rPr>
                <w:b/>
                <w:bCs/>
              </w:rPr>
              <w:instrText>PAGE</w:instrText>
            </w:r>
            <w:r w:rsidR="0017100A">
              <w:rPr>
                <w:b/>
                <w:bCs/>
                <w:szCs w:val="24"/>
              </w:rPr>
              <w:fldChar w:fldCharType="separate"/>
            </w:r>
            <w:r w:rsidR="0017100A">
              <w:rPr>
                <w:b/>
                <w:bCs/>
              </w:rPr>
              <w:t>2</w:t>
            </w:r>
            <w:r w:rsidR="0017100A">
              <w:rPr>
                <w:b/>
                <w:bCs/>
                <w:szCs w:val="24"/>
              </w:rPr>
              <w:fldChar w:fldCharType="end"/>
            </w:r>
            <w:r w:rsidR="0017100A">
              <w:t xml:space="preserve"> de </w:t>
            </w:r>
            <w:r w:rsidR="0017100A">
              <w:rPr>
                <w:b/>
                <w:bCs/>
                <w:szCs w:val="24"/>
              </w:rPr>
              <w:fldChar w:fldCharType="begin"/>
            </w:r>
            <w:r w:rsidR="0017100A">
              <w:rPr>
                <w:b/>
                <w:bCs/>
              </w:rPr>
              <w:instrText>NUMPAGES</w:instrText>
            </w:r>
            <w:r w:rsidR="0017100A">
              <w:rPr>
                <w:b/>
                <w:bCs/>
                <w:szCs w:val="24"/>
              </w:rPr>
              <w:fldChar w:fldCharType="separate"/>
            </w:r>
            <w:r w:rsidR="0017100A">
              <w:rPr>
                <w:b/>
                <w:bCs/>
              </w:rPr>
              <w:t>2</w:t>
            </w:r>
            <w:r w:rsidR="0017100A">
              <w:rPr>
                <w:b/>
                <w:bCs/>
                <w:szCs w:val="24"/>
              </w:rPr>
              <w:fldChar w:fldCharType="end"/>
            </w:r>
          </w:sdtContent>
        </w:sdt>
      </w:sdtContent>
    </w:sdt>
  </w:p>
  <w:p w14:paraId="4CCE00E6" w14:textId="77777777" w:rsidR="0017100A" w:rsidRDefault="0017100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40836" w14:textId="77777777" w:rsidR="008657D1" w:rsidRDefault="008657D1" w:rsidP="00F11CBA">
      <w:r>
        <w:separator/>
      </w:r>
    </w:p>
  </w:footnote>
  <w:footnote w:type="continuationSeparator" w:id="0">
    <w:p w14:paraId="02F22F2E" w14:textId="77777777" w:rsidR="008657D1" w:rsidRDefault="008657D1" w:rsidP="00F11C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A7096" w14:textId="77777777" w:rsidR="00F11CBA" w:rsidRDefault="008657D1">
    <w:pPr>
      <w:pStyle w:val="Cabealho"/>
    </w:pPr>
    <w:r>
      <w:rPr>
        <w:noProof/>
      </w:rPr>
      <w:pict w14:anchorId="54E234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2252782" o:spid="_x0000_s1026" type="#_x0000_t75" style="position:absolute;left:0;text-align:left;margin-left:0;margin-top:0;width:453.3pt;height:641.05pt;z-index:-251657216;mso-position-horizontal:center;mso-position-horizontal-relative:margin;mso-position-vertical:center;mso-position-vertical-relative:margin" o:allowincell="f">
          <v:imagedata r:id="rId1" o:title="Doc1_page-00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799B9" w14:textId="77777777" w:rsidR="00F11CBA" w:rsidRDefault="008657D1" w:rsidP="00794232">
    <w:pPr>
      <w:pStyle w:val="Cabealho"/>
      <w:tabs>
        <w:tab w:val="clear" w:pos="4252"/>
        <w:tab w:val="clear" w:pos="8504"/>
      </w:tabs>
      <w:jc w:val="center"/>
    </w:pPr>
    <w:r>
      <w:rPr>
        <w:noProof/>
      </w:rPr>
      <w:pict w14:anchorId="04F3BE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2252783" o:spid="_x0000_s1027" type="#_x0000_t75" style="position:absolute;left:0;text-align:left;margin-left:-73.7pt;margin-top:-93.45pt;width:600.75pt;height:849.6pt;z-index:-251656192;mso-position-horizontal-relative:margin;mso-position-vertical-relative:margin" o:allowincell="f">
          <v:imagedata r:id="rId1" o:title="Doc1_page-0001"/>
          <w10:wrap anchorx="margin" anchory="margin"/>
        </v:shape>
      </w:pict>
    </w:r>
    <w:r w:rsidR="00794232" w:rsidRPr="00107031">
      <w:rPr>
        <w:rFonts w:ascii="Arial" w:hAnsi="Arial"/>
        <w:b/>
        <w:bCs/>
        <w:i/>
        <w:iCs/>
        <w:color w:val="404040" w:themeColor="text1" w:themeTint="BF"/>
        <w:sz w:val="28"/>
      </w:rPr>
      <w:t>MUNICÍPIO DE CAMPO ALEGRE – ESTADO DE SANTA CATARIN</w:t>
    </w:r>
    <w:r w:rsidR="00794232">
      <w:rPr>
        <w:rFonts w:ascii="Arial" w:hAnsi="Arial"/>
        <w:b/>
        <w:bCs/>
        <w:i/>
        <w:iCs/>
        <w:color w:val="404040" w:themeColor="text1" w:themeTint="BF"/>
        <w:sz w:val="28"/>
      </w:rPr>
      <w:t>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64C9D" w14:textId="77777777" w:rsidR="00F11CBA" w:rsidRDefault="008657D1">
    <w:pPr>
      <w:pStyle w:val="Cabealho"/>
    </w:pPr>
    <w:r>
      <w:rPr>
        <w:noProof/>
      </w:rPr>
      <w:pict w14:anchorId="039B14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2252781" o:spid="_x0000_s1025" type="#_x0000_t75" style="position:absolute;left:0;text-align:left;margin-left:0;margin-top:0;width:453.3pt;height:641.05pt;z-index:-251658240;mso-position-horizontal:center;mso-position-horizontal-relative:margin;mso-position-vertical:center;mso-position-vertical-relative:margin" o:allowincell="f">
          <v:imagedata r:id="rId1" o:title="Doc1_page-00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96A"/>
    <w:multiLevelType w:val="multilevel"/>
    <w:tmpl w:val="69B23BEA"/>
    <w:lvl w:ilvl="0">
      <w:start w:val="1"/>
      <w:numFmt w:val="lowerLetter"/>
      <w:lvlText w:val="%1)"/>
      <w:lvlJc w:val="left"/>
      <w:pPr>
        <w:ind w:left="424" w:hanging="284"/>
      </w:pPr>
      <w:rPr>
        <w:rFonts w:ascii="Calibri" w:eastAsia="Calibri" w:hAnsi="Calibri" w:cs="Calibri"/>
        <w:b/>
        <w:bCs/>
        <w:i w:val="0"/>
        <w:iCs w:val="0"/>
        <w:spacing w:val="0"/>
        <w:w w:val="100"/>
        <w:sz w:val="24"/>
        <w:szCs w:val="24"/>
        <w:lang w:val="pt-PT" w:eastAsia="en-US" w:bidi="ar-SA"/>
      </w:rPr>
    </w:lvl>
    <w:lvl w:ilvl="1">
      <w:start w:val="1"/>
      <w:numFmt w:val="decimal"/>
      <w:lvlText w:val="%2."/>
      <w:lvlJc w:val="left"/>
      <w:pPr>
        <w:ind w:left="1559" w:hanging="567"/>
      </w:pPr>
      <w:rPr>
        <w:rFonts w:ascii="Calibri" w:eastAsia="Calibri" w:hAnsi="Calibri" w:cs="Calibri" w:hint="default"/>
        <w:b/>
        <w:bCs/>
        <w:i w:val="0"/>
        <w:iCs w:val="0"/>
        <w:spacing w:val="0"/>
        <w:w w:val="96"/>
        <w:sz w:val="24"/>
        <w:szCs w:val="24"/>
        <w:lang w:val="pt-PT" w:eastAsia="en-US" w:bidi="ar-SA"/>
      </w:rPr>
    </w:lvl>
    <w:lvl w:ilvl="2">
      <w:start w:val="1"/>
      <w:numFmt w:val="decimal"/>
      <w:lvlText w:val="%2.%3"/>
      <w:lvlJc w:val="left"/>
      <w:pPr>
        <w:ind w:left="140" w:hanging="853"/>
      </w:pPr>
      <w:rPr>
        <w:rFonts w:ascii="Calibri" w:eastAsia="Calibri" w:hAnsi="Calibri" w:cs="Calibri" w:hint="default"/>
        <w:b w:val="0"/>
        <w:bCs w:val="0"/>
        <w:i w:val="0"/>
        <w:iCs w:val="0"/>
        <w:spacing w:val="-4"/>
        <w:w w:val="96"/>
        <w:sz w:val="24"/>
        <w:szCs w:val="24"/>
        <w:lang w:val="pt-PT" w:eastAsia="en-US" w:bidi="ar-SA"/>
      </w:rPr>
    </w:lvl>
    <w:lvl w:ilvl="3">
      <w:start w:val="1"/>
      <w:numFmt w:val="decimal"/>
      <w:lvlText w:val="%2.%3.%4"/>
      <w:lvlJc w:val="left"/>
      <w:pPr>
        <w:ind w:left="849" w:hanging="709"/>
      </w:pPr>
      <w:rPr>
        <w:rFonts w:ascii="Calibri" w:eastAsia="Calibri" w:hAnsi="Calibri" w:cs="Calibri" w:hint="default"/>
        <w:b w:val="0"/>
        <w:bCs w:val="0"/>
        <w:i w:val="0"/>
        <w:iCs w:val="0"/>
        <w:spacing w:val="-1"/>
        <w:w w:val="90"/>
        <w:sz w:val="24"/>
        <w:szCs w:val="24"/>
        <w:lang w:val="pt-PT" w:eastAsia="en-US" w:bidi="ar-SA"/>
      </w:rPr>
    </w:lvl>
    <w:lvl w:ilvl="4">
      <w:numFmt w:val="bullet"/>
      <w:lvlText w:val="•"/>
      <w:lvlJc w:val="left"/>
      <w:pPr>
        <w:ind w:left="1000" w:hanging="709"/>
      </w:pPr>
      <w:rPr>
        <w:rFonts w:hint="default"/>
        <w:lang w:val="pt-PT" w:eastAsia="en-US" w:bidi="ar-SA"/>
      </w:rPr>
    </w:lvl>
    <w:lvl w:ilvl="5">
      <w:numFmt w:val="bullet"/>
      <w:lvlText w:val="•"/>
      <w:lvlJc w:val="left"/>
      <w:pPr>
        <w:ind w:left="1040" w:hanging="709"/>
      </w:pPr>
      <w:rPr>
        <w:rFonts w:hint="default"/>
        <w:lang w:val="pt-PT" w:eastAsia="en-US" w:bidi="ar-SA"/>
      </w:rPr>
    </w:lvl>
    <w:lvl w:ilvl="6">
      <w:numFmt w:val="bullet"/>
      <w:lvlText w:val="•"/>
      <w:lvlJc w:val="left"/>
      <w:pPr>
        <w:ind w:left="1560" w:hanging="709"/>
      </w:pPr>
      <w:rPr>
        <w:rFonts w:hint="default"/>
        <w:lang w:val="pt-PT" w:eastAsia="en-US" w:bidi="ar-SA"/>
      </w:rPr>
    </w:lvl>
    <w:lvl w:ilvl="7">
      <w:numFmt w:val="bullet"/>
      <w:lvlText w:val="•"/>
      <w:lvlJc w:val="left"/>
      <w:pPr>
        <w:ind w:left="3650" w:hanging="709"/>
      </w:pPr>
      <w:rPr>
        <w:rFonts w:hint="default"/>
        <w:lang w:val="pt-PT" w:eastAsia="en-US" w:bidi="ar-SA"/>
      </w:rPr>
    </w:lvl>
    <w:lvl w:ilvl="8">
      <w:numFmt w:val="bullet"/>
      <w:lvlText w:val="•"/>
      <w:lvlJc w:val="left"/>
      <w:pPr>
        <w:ind w:left="5741" w:hanging="709"/>
      </w:pPr>
      <w:rPr>
        <w:rFonts w:hint="default"/>
        <w:lang w:val="pt-PT" w:eastAsia="en-US" w:bidi="ar-SA"/>
      </w:rPr>
    </w:lvl>
  </w:abstractNum>
  <w:abstractNum w:abstractNumId="1" w15:restartNumberingAfterBreak="0">
    <w:nsid w:val="04CA6F39"/>
    <w:multiLevelType w:val="multilevel"/>
    <w:tmpl w:val="E5381F9A"/>
    <w:lvl w:ilvl="0">
      <w:start w:val="5"/>
      <w:numFmt w:val="decimal"/>
      <w:lvlText w:val="%1"/>
      <w:lvlJc w:val="left"/>
      <w:pPr>
        <w:ind w:left="849" w:hanging="709"/>
      </w:pPr>
      <w:rPr>
        <w:rFonts w:hint="default"/>
        <w:lang w:val="pt-PT" w:eastAsia="en-US" w:bidi="ar-SA"/>
      </w:rPr>
    </w:lvl>
    <w:lvl w:ilvl="1">
      <w:start w:val="1"/>
      <w:numFmt w:val="decimal"/>
      <w:lvlText w:val="%1.%2."/>
      <w:lvlJc w:val="left"/>
      <w:pPr>
        <w:ind w:left="849" w:hanging="709"/>
      </w:pPr>
      <w:rPr>
        <w:rFonts w:hint="default"/>
        <w:spacing w:val="0"/>
        <w:w w:val="100"/>
        <w:lang w:val="pt-PT" w:eastAsia="en-US" w:bidi="ar-SA"/>
      </w:rPr>
    </w:lvl>
    <w:lvl w:ilvl="2">
      <w:start w:val="1"/>
      <w:numFmt w:val="decimal"/>
      <w:lvlText w:val="%1.%2.%3."/>
      <w:lvlJc w:val="left"/>
      <w:pPr>
        <w:ind w:left="849" w:hanging="709"/>
      </w:pPr>
      <w:rPr>
        <w:rFonts w:ascii="Calibri" w:eastAsia="Calibri" w:hAnsi="Calibri" w:cs="Calibri" w:hint="default"/>
        <w:b w:val="0"/>
        <w:bCs w:val="0"/>
        <w:i w:val="0"/>
        <w:iCs w:val="0"/>
        <w:spacing w:val="-1"/>
        <w:w w:val="100"/>
        <w:sz w:val="24"/>
        <w:szCs w:val="24"/>
        <w:lang w:val="pt-PT" w:eastAsia="en-US" w:bidi="ar-SA"/>
      </w:rPr>
    </w:lvl>
    <w:lvl w:ilvl="3">
      <w:start w:val="1"/>
      <w:numFmt w:val="lowerLetter"/>
      <w:lvlText w:val="%4)"/>
      <w:lvlJc w:val="left"/>
      <w:pPr>
        <w:ind w:left="861" w:hanging="360"/>
      </w:pPr>
      <w:rPr>
        <w:rFonts w:ascii="Calibri" w:eastAsia="Calibri" w:hAnsi="Calibri" w:cs="Calibri" w:hint="default"/>
        <w:b/>
        <w:bCs/>
        <w:i w:val="0"/>
        <w:iCs w:val="0"/>
        <w:spacing w:val="0"/>
        <w:w w:val="100"/>
        <w:sz w:val="24"/>
        <w:szCs w:val="24"/>
        <w:lang w:val="pt-PT" w:eastAsia="en-US" w:bidi="ar-SA"/>
      </w:rPr>
    </w:lvl>
    <w:lvl w:ilvl="4">
      <w:numFmt w:val="bullet"/>
      <w:lvlText w:val="•"/>
      <w:lvlJc w:val="left"/>
      <w:pPr>
        <w:ind w:left="3932" w:hanging="360"/>
      </w:pPr>
      <w:rPr>
        <w:rFonts w:hint="default"/>
        <w:lang w:val="pt-PT" w:eastAsia="en-US" w:bidi="ar-SA"/>
      </w:rPr>
    </w:lvl>
    <w:lvl w:ilvl="5">
      <w:numFmt w:val="bullet"/>
      <w:lvlText w:val="•"/>
      <w:lvlJc w:val="left"/>
      <w:pPr>
        <w:ind w:left="4957" w:hanging="360"/>
      </w:pPr>
      <w:rPr>
        <w:rFonts w:hint="default"/>
        <w:lang w:val="pt-PT" w:eastAsia="en-US" w:bidi="ar-SA"/>
      </w:rPr>
    </w:lvl>
    <w:lvl w:ilvl="6">
      <w:numFmt w:val="bullet"/>
      <w:lvlText w:val="•"/>
      <w:lvlJc w:val="left"/>
      <w:pPr>
        <w:ind w:left="5981" w:hanging="360"/>
      </w:pPr>
      <w:rPr>
        <w:rFonts w:hint="default"/>
        <w:lang w:val="pt-PT" w:eastAsia="en-US" w:bidi="ar-SA"/>
      </w:rPr>
    </w:lvl>
    <w:lvl w:ilvl="7">
      <w:numFmt w:val="bullet"/>
      <w:lvlText w:val="•"/>
      <w:lvlJc w:val="left"/>
      <w:pPr>
        <w:ind w:left="7005" w:hanging="360"/>
      </w:pPr>
      <w:rPr>
        <w:rFonts w:hint="default"/>
        <w:lang w:val="pt-PT" w:eastAsia="en-US" w:bidi="ar-SA"/>
      </w:rPr>
    </w:lvl>
    <w:lvl w:ilvl="8">
      <w:numFmt w:val="bullet"/>
      <w:lvlText w:val="•"/>
      <w:lvlJc w:val="left"/>
      <w:pPr>
        <w:ind w:left="8030" w:hanging="360"/>
      </w:pPr>
      <w:rPr>
        <w:rFonts w:hint="default"/>
        <w:lang w:val="pt-PT" w:eastAsia="en-US" w:bidi="ar-SA"/>
      </w:rPr>
    </w:lvl>
  </w:abstractNum>
  <w:abstractNum w:abstractNumId="2" w15:restartNumberingAfterBreak="0">
    <w:nsid w:val="0D2B6FB1"/>
    <w:multiLevelType w:val="hybridMultilevel"/>
    <w:tmpl w:val="F71696A2"/>
    <w:lvl w:ilvl="0" w:tplc="EFFAE8C8">
      <w:start w:val="4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5B014B"/>
    <w:multiLevelType w:val="multilevel"/>
    <w:tmpl w:val="69B23BEA"/>
    <w:lvl w:ilvl="0">
      <w:start w:val="1"/>
      <w:numFmt w:val="lowerLetter"/>
      <w:lvlText w:val="%1)"/>
      <w:lvlJc w:val="left"/>
      <w:pPr>
        <w:ind w:left="424" w:hanging="284"/>
      </w:pPr>
      <w:rPr>
        <w:rFonts w:ascii="Calibri" w:eastAsia="Calibri" w:hAnsi="Calibri" w:cs="Calibri"/>
        <w:b/>
        <w:bCs/>
        <w:i w:val="0"/>
        <w:iCs w:val="0"/>
        <w:spacing w:val="0"/>
        <w:w w:val="100"/>
        <w:sz w:val="24"/>
        <w:szCs w:val="24"/>
        <w:lang w:val="pt-PT" w:eastAsia="en-US" w:bidi="ar-SA"/>
      </w:rPr>
    </w:lvl>
    <w:lvl w:ilvl="1">
      <w:start w:val="1"/>
      <w:numFmt w:val="decimal"/>
      <w:lvlText w:val="%2."/>
      <w:lvlJc w:val="left"/>
      <w:pPr>
        <w:ind w:left="1559" w:hanging="567"/>
      </w:pPr>
      <w:rPr>
        <w:rFonts w:ascii="Calibri" w:eastAsia="Calibri" w:hAnsi="Calibri" w:cs="Calibri" w:hint="default"/>
        <w:b/>
        <w:bCs/>
        <w:i w:val="0"/>
        <w:iCs w:val="0"/>
        <w:spacing w:val="0"/>
        <w:w w:val="96"/>
        <w:sz w:val="24"/>
        <w:szCs w:val="24"/>
        <w:lang w:val="pt-PT" w:eastAsia="en-US" w:bidi="ar-SA"/>
      </w:rPr>
    </w:lvl>
    <w:lvl w:ilvl="2">
      <w:start w:val="1"/>
      <w:numFmt w:val="decimal"/>
      <w:lvlText w:val="%2.%3"/>
      <w:lvlJc w:val="left"/>
      <w:pPr>
        <w:ind w:left="140" w:hanging="853"/>
      </w:pPr>
      <w:rPr>
        <w:rFonts w:ascii="Calibri" w:eastAsia="Calibri" w:hAnsi="Calibri" w:cs="Calibri" w:hint="default"/>
        <w:b w:val="0"/>
        <w:bCs w:val="0"/>
        <w:i w:val="0"/>
        <w:iCs w:val="0"/>
        <w:spacing w:val="-4"/>
        <w:w w:val="96"/>
        <w:sz w:val="24"/>
        <w:szCs w:val="24"/>
        <w:lang w:val="pt-PT" w:eastAsia="en-US" w:bidi="ar-SA"/>
      </w:rPr>
    </w:lvl>
    <w:lvl w:ilvl="3">
      <w:start w:val="1"/>
      <w:numFmt w:val="decimal"/>
      <w:lvlText w:val="%2.%3.%4"/>
      <w:lvlJc w:val="left"/>
      <w:pPr>
        <w:ind w:left="849" w:hanging="709"/>
      </w:pPr>
      <w:rPr>
        <w:rFonts w:ascii="Calibri" w:eastAsia="Calibri" w:hAnsi="Calibri" w:cs="Calibri" w:hint="default"/>
        <w:b w:val="0"/>
        <w:bCs w:val="0"/>
        <w:i w:val="0"/>
        <w:iCs w:val="0"/>
        <w:spacing w:val="-1"/>
        <w:w w:val="90"/>
        <w:sz w:val="24"/>
        <w:szCs w:val="24"/>
        <w:lang w:val="pt-PT" w:eastAsia="en-US" w:bidi="ar-SA"/>
      </w:rPr>
    </w:lvl>
    <w:lvl w:ilvl="4">
      <w:numFmt w:val="bullet"/>
      <w:lvlText w:val="•"/>
      <w:lvlJc w:val="left"/>
      <w:pPr>
        <w:ind w:left="1000" w:hanging="709"/>
      </w:pPr>
      <w:rPr>
        <w:rFonts w:hint="default"/>
        <w:lang w:val="pt-PT" w:eastAsia="en-US" w:bidi="ar-SA"/>
      </w:rPr>
    </w:lvl>
    <w:lvl w:ilvl="5">
      <w:numFmt w:val="bullet"/>
      <w:lvlText w:val="•"/>
      <w:lvlJc w:val="left"/>
      <w:pPr>
        <w:ind w:left="1040" w:hanging="709"/>
      </w:pPr>
      <w:rPr>
        <w:rFonts w:hint="default"/>
        <w:lang w:val="pt-PT" w:eastAsia="en-US" w:bidi="ar-SA"/>
      </w:rPr>
    </w:lvl>
    <w:lvl w:ilvl="6">
      <w:numFmt w:val="bullet"/>
      <w:lvlText w:val="•"/>
      <w:lvlJc w:val="left"/>
      <w:pPr>
        <w:ind w:left="1560" w:hanging="709"/>
      </w:pPr>
      <w:rPr>
        <w:rFonts w:hint="default"/>
        <w:lang w:val="pt-PT" w:eastAsia="en-US" w:bidi="ar-SA"/>
      </w:rPr>
    </w:lvl>
    <w:lvl w:ilvl="7">
      <w:numFmt w:val="bullet"/>
      <w:lvlText w:val="•"/>
      <w:lvlJc w:val="left"/>
      <w:pPr>
        <w:ind w:left="3650" w:hanging="709"/>
      </w:pPr>
      <w:rPr>
        <w:rFonts w:hint="default"/>
        <w:lang w:val="pt-PT" w:eastAsia="en-US" w:bidi="ar-SA"/>
      </w:rPr>
    </w:lvl>
    <w:lvl w:ilvl="8">
      <w:numFmt w:val="bullet"/>
      <w:lvlText w:val="•"/>
      <w:lvlJc w:val="left"/>
      <w:pPr>
        <w:ind w:left="5741" w:hanging="709"/>
      </w:pPr>
      <w:rPr>
        <w:rFonts w:hint="default"/>
        <w:lang w:val="pt-PT" w:eastAsia="en-US" w:bidi="ar-SA"/>
      </w:rPr>
    </w:lvl>
  </w:abstractNum>
  <w:abstractNum w:abstractNumId="4" w15:restartNumberingAfterBreak="0">
    <w:nsid w:val="14FA01D2"/>
    <w:multiLevelType w:val="hybridMultilevel"/>
    <w:tmpl w:val="7616AB3A"/>
    <w:lvl w:ilvl="0" w:tplc="5CFCBCF2">
      <w:start w:val="1"/>
      <w:numFmt w:val="lowerLetter"/>
      <w:lvlText w:val="%1)"/>
      <w:lvlJc w:val="left"/>
      <w:pPr>
        <w:ind w:left="887" w:hanging="288"/>
      </w:pPr>
      <w:rPr>
        <w:rFonts w:ascii="Calibri" w:eastAsia="Calibri" w:hAnsi="Calibri" w:cs="Calibri" w:hint="default"/>
        <w:b/>
        <w:bCs/>
        <w:i w:val="0"/>
        <w:iCs w:val="0"/>
        <w:spacing w:val="0"/>
        <w:w w:val="90"/>
        <w:sz w:val="24"/>
        <w:szCs w:val="24"/>
        <w:lang w:val="pt-PT" w:eastAsia="en-US" w:bidi="ar-SA"/>
      </w:rPr>
    </w:lvl>
    <w:lvl w:ilvl="1" w:tplc="9424C3F0">
      <w:numFmt w:val="bullet"/>
      <w:lvlText w:val="•"/>
      <w:lvlJc w:val="left"/>
      <w:pPr>
        <w:ind w:left="1784" w:hanging="288"/>
      </w:pPr>
      <w:rPr>
        <w:rFonts w:hint="default"/>
        <w:lang w:val="pt-PT" w:eastAsia="en-US" w:bidi="ar-SA"/>
      </w:rPr>
    </w:lvl>
    <w:lvl w:ilvl="2" w:tplc="50702AA8">
      <w:numFmt w:val="bullet"/>
      <w:lvlText w:val="•"/>
      <w:lvlJc w:val="left"/>
      <w:pPr>
        <w:ind w:left="2688" w:hanging="288"/>
      </w:pPr>
      <w:rPr>
        <w:rFonts w:hint="default"/>
        <w:lang w:val="pt-PT" w:eastAsia="en-US" w:bidi="ar-SA"/>
      </w:rPr>
    </w:lvl>
    <w:lvl w:ilvl="3" w:tplc="C862061C">
      <w:numFmt w:val="bullet"/>
      <w:lvlText w:val="•"/>
      <w:lvlJc w:val="left"/>
      <w:pPr>
        <w:ind w:left="3592" w:hanging="288"/>
      </w:pPr>
      <w:rPr>
        <w:rFonts w:hint="default"/>
        <w:lang w:val="pt-PT" w:eastAsia="en-US" w:bidi="ar-SA"/>
      </w:rPr>
    </w:lvl>
    <w:lvl w:ilvl="4" w:tplc="CCFED2EA">
      <w:numFmt w:val="bullet"/>
      <w:lvlText w:val="•"/>
      <w:lvlJc w:val="left"/>
      <w:pPr>
        <w:ind w:left="4496" w:hanging="288"/>
      </w:pPr>
      <w:rPr>
        <w:rFonts w:hint="default"/>
        <w:lang w:val="pt-PT" w:eastAsia="en-US" w:bidi="ar-SA"/>
      </w:rPr>
    </w:lvl>
    <w:lvl w:ilvl="5" w:tplc="011E1954">
      <w:numFmt w:val="bullet"/>
      <w:lvlText w:val="•"/>
      <w:lvlJc w:val="left"/>
      <w:pPr>
        <w:ind w:left="5401" w:hanging="288"/>
      </w:pPr>
      <w:rPr>
        <w:rFonts w:hint="default"/>
        <w:lang w:val="pt-PT" w:eastAsia="en-US" w:bidi="ar-SA"/>
      </w:rPr>
    </w:lvl>
    <w:lvl w:ilvl="6" w:tplc="064CF236">
      <w:numFmt w:val="bullet"/>
      <w:lvlText w:val="•"/>
      <w:lvlJc w:val="left"/>
      <w:pPr>
        <w:ind w:left="6305" w:hanging="288"/>
      </w:pPr>
      <w:rPr>
        <w:rFonts w:hint="default"/>
        <w:lang w:val="pt-PT" w:eastAsia="en-US" w:bidi="ar-SA"/>
      </w:rPr>
    </w:lvl>
    <w:lvl w:ilvl="7" w:tplc="ACFCDEF6">
      <w:numFmt w:val="bullet"/>
      <w:lvlText w:val="•"/>
      <w:lvlJc w:val="left"/>
      <w:pPr>
        <w:ind w:left="7209" w:hanging="288"/>
      </w:pPr>
      <w:rPr>
        <w:rFonts w:hint="default"/>
        <w:lang w:val="pt-PT" w:eastAsia="en-US" w:bidi="ar-SA"/>
      </w:rPr>
    </w:lvl>
    <w:lvl w:ilvl="8" w:tplc="1FA45188">
      <w:numFmt w:val="bullet"/>
      <w:lvlText w:val="•"/>
      <w:lvlJc w:val="left"/>
      <w:pPr>
        <w:ind w:left="8113" w:hanging="288"/>
      </w:pPr>
      <w:rPr>
        <w:rFonts w:hint="default"/>
        <w:lang w:val="pt-PT" w:eastAsia="en-US" w:bidi="ar-SA"/>
      </w:rPr>
    </w:lvl>
  </w:abstractNum>
  <w:abstractNum w:abstractNumId="5" w15:restartNumberingAfterBreak="0">
    <w:nsid w:val="328B31F6"/>
    <w:multiLevelType w:val="hybridMultilevel"/>
    <w:tmpl w:val="F2B83D6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67DF2E92"/>
    <w:multiLevelType w:val="hybridMultilevel"/>
    <w:tmpl w:val="A76E9BD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9CD7353"/>
    <w:multiLevelType w:val="hybridMultilevel"/>
    <w:tmpl w:val="193EA83C"/>
    <w:lvl w:ilvl="0" w:tplc="7424E796">
      <w:start w:val="1"/>
      <w:numFmt w:val="lowerLetter"/>
      <w:lvlText w:val="%1)"/>
      <w:lvlJc w:val="left"/>
      <w:pPr>
        <w:ind w:left="599" w:hanging="426"/>
      </w:pPr>
      <w:rPr>
        <w:rFonts w:ascii="Calibri" w:eastAsia="Calibri" w:hAnsi="Calibri" w:cs="Calibri"/>
        <w:b/>
        <w:bCs/>
        <w:i w:val="0"/>
        <w:iCs w:val="0"/>
        <w:spacing w:val="-1"/>
        <w:w w:val="90"/>
        <w:sz w:val="24"/>
        <w:szCs w:val="24"/>
        <w:lang w:val="pt-PT" w:eastAsia="en-US" w:bidi="ar-SA"/>
      </w:rPr>
    </w:lvl>
    <w:lvl w:ilvl="1" w:tplc="9732D9D2">
      <w:numFmt w:val="bullet"/>
      <w:lvlText w:val="•"/>
      <w:lvlJc w:val="left"/>
      <w:pPr>
        <w:ind w:left="1532" w:hanging="426"/>
      </w:pPr>
      <w:rPr>
        <w:rFonts w:hint="default"/>
        <w:lang w:val="pt-PT" w:eastAsia="en-US" w:bidi="ar-SA"/>
      </w:rPr>
    </w:lvl>
    <w:lvl w:ilvl="2" w:tplc="04DEF0CE">
      <w:numFmt w:val="bullet"/>
      <w:lvlText w:val="•"/>
      <w:lvlJc w:val="left"/>
      <w:pPr>
        <w:ind w:left="2464" w:hanging="426"/>
      </w:pPr>
      <w:rPr>
        <w:rFonts w:hint="default"/>
        <w:lang w:val="pt-PT" w:eastAsia="en-US" w:bidi="ar-SA"/>
      </w:rPr>
    </w:lvl>
    <w:lvl w:ilvl="3" w:tplc="CCDA7976">
      <w:numFmt w:val="bullet"/>
      <w:lvlText w:val="•"/>
      <w:lvlJc w:val="left"/>
      <w:pPr>
        <w:ind w:left="3396" w:hanging="426"/>
      </w:pPr>
      <w:rPr>
        <w:rFonts w:hint="default"/>
        <w:lang w:val="pt-PT" w:eastAsia="en-US" w:bidi="ar-SA"/>
      </w:rPr>
    </w:lvl>
    <w:lvl w:ilvl="4" w:tplc="44EEF19E">
      <w:numFmt w:val="bullet"/>
      <w:lvlText w:val="•"/>
      <w:lvlJc w:val="left"/>
      <w:pPr>
        <w:ind w:left="4328" w:hanging="426"/>
      </w:pPr>
      <w:rPr>
        <w:rFonts w:hint="default"/>
        <w:lang w:val="pt-PT" w:eastAsia="en-US" w:bidi="ar-SA"/>
      </w:rPr>
    </w:lvl>
    <w:lvl w:ilvl="5" w:tplc="FA04FCC6">
      <w:numFmt w:val="bullet"/>
      <w:lvlText w:val="•"/>
      <w:lvlJc w:val="left"/>
      <w:pPr>
        <w:ind w:left="5261" w:hanging="426"/>
      </w:pPr>
      <w:rPr>
        <w:rFonts w:hint="default"/>
        <w:lang w:val="pt-PT" w:eastAsia="en-US" w:bidi="ar-SA"/>
      </w:rPr>
    </w:lvl>
    <w:lvl w:ilvl="6" w:tplc="CB60BB16">
      <w:numFmt w:val="bullet"/>
      <w:lvlText w:val="•"/>
      <w:lvlJc w:val="left"/>
      <w:pPr>
        <w:ind w:left="6193" w:hanging="426"/>
      </w:pPr>
      <w:rPr>
        <w:rFonts w:hint="default"/>
        <w:lang w:val="pt-PT" w:eastAsia="en-US" w:bidi="ar-SA"/>
      </w:rPr>
    </w:lvl>
    <w:lvl w:ilvl="7" w:tplc="CC80D372">
      <w:numFmt w:val="bullet"/>
      <w:lvlText w:val="•"/>
      <w:lvlJc w:val="left"/>
      <w:pPr>
        <w:ind w:left="7125" w:hanging="426"/>
      </w:pPr>
      <w:rPr>
        <w:rFonts w:hint="default"/>
        <w:lang w:val="pt-PT" w:eastAsia="en-US" w:bidi="ar-SA"/>
      </w:rPr>
    </w:lvl>
    <w:lvl w:ilvl="8" w:tplc="77269036">
      <w:numFmt w:val="bullet"/>
      <w:lvlText w:val="•"/>
      <w:lvlJc w:val="left"/>
      <w:pPr>
        <w:ind w:left="8057" w:hanging="426"/>
      </w:pPr>
      <w:rPr>
        <w:rFonts w:hint="default"/>
        <w:lang w:val="pt-PT" w:eastAsia="en-US" w:bidi="ar-SA"/>
      </w:rPr>
    </w:lvl>
  </w:abstractNum>
  <w:num w:numId="1" w16cid:durableId="1897474947">
    <w:abstractNumId w:val="7"/>
  </w:num>
  <w:num w:numId="2" w16cid:durableId="1182276401">
    <w:abstractNumId w:val="4"/>
  </w:num>
  <w:num w:numId="3" w16cid:durableId="1839340865">
    <w:abstractNumId w:val="1"/>
  </w:num>
  <w:num w:numId="4" w16cid:durableId="995497798">
    <w:abstractNumId w:val="6"/>
  </w:num>
  <w:num w:numId="5" w16cid:durableId="376391424">
    <w:abstractNumId w:val="0"/>
  </w:num>
  <w:num w:numId="6" w16cid:durableId="341277953">
    <w:abstractNumId w:val="3"/>
  </w:num>
  <w:num w:numId="7" w16cid:durableId="1075324416">
    <w:abstractNumId w:val="2"/>
  </w:num>
  <w:num w:numId="8" w16cid:durableId="12843894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C0F"/>
    <w:rsid w:val="00007764"/>
    <w:rsid w:val="00051532"/>
    <w:rsid w:val="000556B3"/>
    <w:rsid w:val="00074B9C"/>
    <w:rsid w:val="0008312A"/>
    <w:rsid w:val="000A40B2"/>
    <w:rsid w:val="000E611A"/>
    <w:rsid w:val="00120997"/>
    <w:rsid w:val="00122DE4"/>
    <w:rsid w:val="00143BAF"/>
    <w:rsid w:val="00154C0F"/>
    <w:rsid w:val="0017100A"/>
    <w:rsid w:val="001728AA"/>
    <w:rsid w:val="001C6382"/>
    <w:rsid w:val="00200156"/>
    <w:rsid w:val="0020077B"/>
    <w:rsid w:val="00216FCB"/>
    <w:rsid w:val="00253DFD"/>
    <w:rsid w:val="00255145"/>
    <w:rsid w:val="00292C79"/>
    <w:rsid w:val="00313B71"/>
    <w:rsid w:val="003230CD"/>
    <w:rsid w:val="00340FBF"/>
    <w:rsid w:val="003E17FD"/>
    <w:rsid w:val="0042095E"/>
    <w:rsid w:val="0042389B"/>
    <w:rsid w:val="00461E63"/>
    <w:rsid w:val="004A65EB"/>
    <w:rsid w:val="005021F6"/>
    <w:rsid w:val="005300BC"/>
    <w:rsid w:val="00565AE9"/>
    <w:rsid w:val="00571F30"/>
    <w:rsid w:val="005775A2"/>
    <w:rsid w:val="005B77B5"/>
    <w:rsid w:val="005C2601"/>
    <w:rsid w:val="006045CC"/>
    <w:rsid w:val="00636E21"/>
    <w:rsid w:val="006510D0"/>
    <w:rsid w:val="00662301"/>
    <w:rsid w:val="006721EF"/>
    <w:rsid w:val="006764F4"/>
    <w:rsid w:val="00677897"/>
    <w:rsid w:val="00683B70"/>
    <w:rsid w:val="006F54D9"/>
    <w:rsid w:val="00702486"/>
    <w:rsid w:val="00720B0F"/>
    <w:rsid w:val="00733798"/>
    <w:rsid w:val="007427D8"/>
    <w:rsid w:val="00746946"/>
    <w:rsid w:val="007818E4"/>
    <w:rsid w:val="00794232"/>
    <w:rsid w:val="007E54D2"/>
    <w:rsid w:val="00825AA1"/>
    <w:rsid w:val="008657D1"/>
    <w:rsid w:val="008773E2"/>
    <w:rsid w:val="00886D6B"/>
    <w:rsid w:val="008D4904"/>
    <w:rsid w:val="00931D80"/>
    <w:rsid w:val="009C19BD"/>
    <w:rsid w:val="009E407E"/>
    <w:rsid w:val="00A2413A"/>
    <w:rsid w:val="00A31CB3"/>
    <w:rsid w:val="00A3620E"/>
    <w:rsid w:val="00A51EA2"/>
    <w:rsid w:val="00A77133"/>
    <w:rsid w:val="00A87C2D"/>
    <w:rsid w:val="00A87D0C"/>
    <w:rsid w:val="00A92EEC"/>
    <w:rsid w:val="00A97656"/>
    <w:rsid w:val="00AC105A"/>
    <w:rsid w:val="00AE2FA1"/>
    <w:rsid w:val="00B358D1"/>
    <w:rsid w:val="00B71FDE"/>
    <w:rsid w:val="00B9450D"/>
    <w:rsid w:val="00B97F29"/>
    <w:rsid w:val="00BE72FC"/>
    <w:rsid w:val="00C1037D"/>
    <w:rsid w:val="00C26344"/>
    <w:rsid w:val="00C42A7E"/>
    <w:rsid w:val="00C60A4E"/>
    <w:rsid w:val="00CB67CD"/>
    <w:rsid w:val="00CC160D"/>
    <w:rsid w:val="00CC4C4B"/>
    <w:rsid w:val="00D450D9"/>
    <w:rsid w:val="00D464BD"/>
    <w:rsid w:val="00D62423"/>
    <w:rsid w:val="00DA3348"/>
    <w:rsid w:val="00DA4894"/>
    <w:rsid w:val="00E573AA"/>
    <w:rsid w:val="00E745F3"/>
    <w:rsid w:val="00EE7D28"/>
    <w:rsid w:val="00F11CBA"/>
    <w:rsid w:val="00F33661"/>
    <w:rsid w:val="00F72A3A"/>
    <w:rsid w:val="00F906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EAF83"/>
  <w15:chartTrackingRefBased/>
  <w15:docId w15:val="{196AC383-4169-421A-894B-53A75AB69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423"/>
    <w:pPr>
      <w:widowControl w:val="0"/>
      <w:autoSpaceDE w:val="0"/>
      <w:autoSpaceDN w:val="0"/>
      <w:spacing w:after="0" w:line="240" w:lineRule="auto"/>
      <w:jc w:val="both"/>
    </w:pPr>
    <w:rPr>
      <w:rFonts w:ascii="Calibri" w:eastAsia="Calibri" w:hAnsi="Calibri" w:cs="Calibri"/>
      <w:sz w:val="24"/>
      <w:lang w:val="pt-PT"/>
    </w:rPr>
  </w:style>
  <w:style w:type="paragraph" w:styleId="Ttulo1">
    <w:name w:val="heading 1"/>
    <w:basedOn w:val="Normal"/>
    <w:link w:val="Ttulo1Char"/>
    <w:uiPriority w:val="9"/>
    <w:qFormat/>
    <w:rsid w:val="00154C0F"/>
    <w:pPr>
      <w:ind w:left="1559"/>
      <w:outlineLvl w:val="0"/>
    </w:pPr>
    <w:rPr>
      <w:b/>
      <w:bCs/>
      <w:szCs w:val="24"/>
    </w:rPr>
  </w:style>
  <w:style w:type="paragraph" w:styleId="Ttulo2">
    <w:name w:val="heading 2"/>
    <w:basedOn w:val="Normal"/>
    <w:link w:val="Ttulo2Char"/>
    <w:uiPriority w:val="9"/>
    <w:unhideWhenUsed/>
    <w:qFormat/>
    <w:rsid w:val="00154C0F"/>
    <w:pPr>
      <w:ind w:left="140"/>
      <w:outlineLvl w:val="1"/>
    </w:pPr>
    <w:rPr>
      <w:b/>
      <w:bCs/>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11CBA"/>
    <w:pPr>
      <w:tabs>
        <w:tab w:val="center" w:pos="4252"/>
        <w:tab w:val="right" w:pos="8504"/>
      </w:tabs>
    </w:pPr>
  </w:style>
  <w:style w:type="character" w:customStyle="1" w:styleId="CabealhoChar">
    <w:name w:val="Cabeçalho Char"/>
    <w:basedOn w:val="Fontepargpadro"/>
    <w:link w:val="Cabealho"/>
    <w:uiPriority w:val="99"/>
    <w:rsid w:val="00F11CBA"/>
    <w:rPr>
      <w:rFonts w:ascii="Calibri" w:hAnsi="Calibri" w:cs="Arial"/>
      <w:sz w:val="24"/>
      <w:lang w:eastAsia="pt-BR"/>
    </w:rPr>
  </w:style>
  <w:style w:type="paragraph" w:styleId="Rodap">
    <w:name w:val="footer"/>
    <w:basedOn w:val="Normal"/>
    <w:link w:val="RodapChar"/>
    <w:uiPriority w:val="99"/>
    <w:unhideWhenUsed/>
    <w:rsid w:val="00F11CBA"/>
    <w:pPr>
      <w:tabs>
        <w:tab w:val="center" w:pos="4252"/>
        <w:tab w:val="right" w:pos="8504"/>
      </w:tabs>
    </w:pPr>
  </w:style>
  <w:style w:type="character" w:customStyle="1" w:styleId="RodapChar">
    <w:name w:val="Rodapé Char"/>
    <w:basedOn w:val="Fontepargpadro"/>
    <w:link w:val="Rodap"/>
    <w:uiPriority w:val="99"/>
    <w:rsid w:val="00F11CBA"/>
    <w:rPr>
      <w:rFonts w:ascii="Calibri" w:hAnsi="Calibri" w:cs="Arial"/>
      <w:sz w:val="24"/>
      <w:lang w:eastAsia="pt-BR"/>
    </w:rPr>
  </w:style>
  <w:style w:type="character" w:customStyle="1" w:styleId="Ttulo1Char">
    <w:name w:val="Título 1 Char"/>
    <w:basedOn w:val="Fontepargpadro"/>
    <w:link w:val="Ttulo1"/>
    <w:uiPriority w:val="9"/>
    <w:rsid w:val="00154C0F"/>
    <w:rPr>
      <w:rFonts w:ascii="Calibri" w:eastAsia="Calibri" w:hAnsi="Calibri" w:cs="Calibri"/>
      <w:b/>
      <w:bCs/>
      <w:sz w:val="24"/>
      <w:szCs w:val="24"/>
      <w:lang w:val="pt-PT"/>
    </w:rPr>
  </w:style>
  <w:style w:type="character" w:customStyle="1" w:styleId="Ttulo2Char">
    <w:name w:val="Título 2 Char"/>
    <w:basedOn w:val="Fontepargpadro"/>
    <w:link w:val="Ttulo2"/>
    <w:uiPriority w:val="9"/>
    <w:rsid w:val="00154C0F"/>
    <w:rPr>
      <w:rFonts w:ascii="Calibri" w:eastAsia="Calibri" w:hAnsi="Calibri" w:cs="Calibri"/>
      <w:b/>
      <w:bCs/>
      <w:sz w:val="24"/>
      <w:szCs w:val="24"/>
      <w:lang w:val="pt-PT"/>
    </w:rPr>
  </w:style>
  <w:style w:type="paragraph" w:styleId="Corpodetexto">
    <w:name w:val="Body Text"/>
    <w:basedOn w:val="Normal"/>
    <w:link w:val="CorpodetextoChar"/>
    <w:uiPriority w:val="1"/>
    <w:qFormat/>
    <w:rsid w:val="00154C0F"/>
    <w:pPr>
      <w:ind w:left="140"/>
    </w:pPr>
    <w:rPr>
      <w:szCs w:val="24"/>
    </w:rPr>
  </w:style>
  <w:style w:type="character" w:customStyle="1" w:styleId="CorpodetextoChar">
    <w:name w:val="Corpo de texto Char"/>
    <w:basedOn w:val="Fontepargpadro"/>
    <w:link w:val="Corpodetexto"/>
    <w:uiPriority w:val="1"/>
    <w:rsid w:val="00154C0F"/>
    <w:rPr>
      <w:rFonts w:ascii="Calibri" w:eastAsia="Calibri" w:hAnsi="Calibri" w:cs="Calibri"/>
      <w:sz w:val="24"/>
      <w:szCs w:val="24"/>
      <w:lang w:val="pt-PT"/>
    </w:rPr>
  </w:style>
  <w:style w:type="paragraph" w:styleId="PargrafodaLista">
    <w:name w:val="List Paragraph"/>
    <w:basedOn w:val="Normal"/>
    <w:link w:val="PargrafodaListaChar"/>
    <w:uiPriority w:val="34"/>
    <w:qFormat/>
    <w:rsid w:val="00154C0F"/>
    <w:pPr>
      <w:ind w:left="140"/>
    </w:pPr>
  </w:style>
  <w:style w:type="character" w:styleId="Hyperlink">
    <w:name w:val="Hyperlink"/>
    <w:basedOn w:val="Fontepargpadro"/>
    <w:uiPriority w:val="99"/>
    <w:unhideWhenUsed/>
    <w:rsid w:val="00154C0F"/>
    <w:rPr>
      <w:color w:val="0563C1" w:themeColor="hyperlink"/>
      <w:u w:val="single"/>
    </w:rPr>
  </w:style>
  <w:style w:type="character" w:customStyle="1" w:styleId="PargrafodaListaChar">
    <w:name w:val="Parágrafo da Lista Char"/>
    <w:basedOn w:val="Fontepargpadro"/>
    <w:link w:val="PargrafodaLista"/>
    <w:uiPriority w:val="34"/>
    <w:rsid w:val="00154C0F"/>
    <w:rPr>
      <w:rFonts w:ascii="Calibri" w:eastAsia="Calibri" w:hAnsi="Calibri" w:cs="Calibri"/>
      <w:sz w:val="24"/>
      <w:lang w:val="pt-PT"/>
    </w:rPr>
  </w:style>
  <w:style w:type="paragraph" w:styleId="Corpodetexto2">
    <w:name w:val="Body Text 2"/>
    <w:basedOn w:val="Normal"/>
    <w:link w:val="Corpodetexto2Char"/>
    <w:uiPriority w:val="99"/>
    <w:unhideWhenUsed/>
    <w:rsid w:val="00CC160D"/>
    <w:pPr>
      <w:spacing w:after="120" w:line="480" w:lineRule="auto"/>
      <w:jc w:val="left"/>
    </w:pPr>
    <w:rPr>
      <w:rFonts w:ascii="Times New Roman" w:eastAsia="Times New Roman" w:hAnsi="Times New Roman" w:cs="Times New Roman"/>
      <w:sz w:val="22"/>
    </w:rPr>
  </w:style>
  <w:style w:type="character" w:customStyle="1" w:styleId="Corpodetexto2Char">
    <w:name w:val="Corpo de texto 2 Char"/>
    <w:basedOn w:val="Fontepargpadro"/>
    <w:link w:val="Corpodetexto2"/>
    <w:uiPriority w:val="99"/>
    <w:rsid w:val="00CC160D"/>
    <w:rPr>
      <w:rFonts w:ascii="Times New Roman" w:eastAsia="Times New Roman" w:hAnsi="Times New Roman" w:cs="Times New Roman"/>
      <w:lang w:val="pt-PT"/>
    </w:rPr>
  </w:style>
  <w:style w:type="table" w:styleId="Tabelacomgrade">
    <w:name w:val="Table Grid"/>
    <w:basedOn w:val="Tabelanormal"/>
    <w:uiPriority w:val="39"/>
    <w:rsid w:val="007E54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818E4"/>
    <w:pPr>
      <w:autoSpaceDE w:val="0"/>
      <w:autoSpaceDN w:val="0"/>
      <w:adjustRightInd w:val="0"/>
      <w:spacing w:after="0" w:line="240" w:lineRule="auto"/>
    </w:pPr>
    <w:rPr>
      <w:rFonts w:ascii="Times New Roman" w:hAnsi="Times New Roman" w:cs="Times New Roman"/>
      <w:color w:val="000000"/>
      <w:sz w:val="24"/>
      <w:szCs w:val="24"/>
    </w:rPr>
  </w:style>
  <w:style w:type="character" w:styleId="MenoPendente">
    <w:name w:val="Unresolved Mention"/>
    <w:basedOn w:val="Fontepargpadro"/>
    <w:uiPriority w:val="99"/>
    <w:semiHidden/>
    <w:unhideWhenUsed/>
    <w:rsid w:val="007818E4"/>
    <w:rPr>
      <w:color w:val="605E5C"/>
      <w:shd w:val="clear" w:color="auto" w:fill="E1DFDD"/>
    </w:rPr>
  </w:style>
  <w:style w:type="paragraph" w:styleId="SemEspaamento">
    <w:name w:val="No Spacing"/>
    <w:uiPriority w:val="1"/>
    <w:qFormat/>
    <w:rsid w:val="007427D8"/>
    <w:pPr>
      <w:widowControl w:val="0"/>
      <w:autoSpaceDE w:val="0"/>
      <w:autoSpaceDN w:val="0"/>
      <w:spacing w:after="0" w:line="240" w:lineRule="auto"/>
      <w:jc w:val="both"/>
    </w:pPr>
    <w:rPr>
      <w:rFonts w:ascii="Calibri" w:eastAsia="Calibri" w:hAnsi="Calibri" w:cs="Calibri"/>
      <w:sz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10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riomunicipal.sc.gov.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ucilaine@campoalegre.sc.gov.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rv_compras\Documents\Modelos%20Personalizados%20do%20Office\papel%20Timbrado%20Nov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papel Timbrado Novo</Template>
  <TotalTime>154</TotalTime>
  <Pages>8</Pages>
  <Words>3340</Words>
  <Characters>18041</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dc:creator>
  <cp:keywords/>
  <dc:description/>
  <cp:lastModifiedBy>User</cp:lastModifiedBy>
  <cp:revision>11</cp:revision>
  <cp:lastPrinted>2026-02-23T14:24:00Z</cp:lastPrinted>
  <dcterms:created xsi:type="dcterms:W3CDTF">2026-02-20T16:47:00Z</dcterms:created>
  <dcterms:modified xsi:type="dcterms:W3CDTF">2026-02-26T18:47:00Z</dcterms:modified>
</cp:coreProperties>
</file>