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3F" w:rsidRDefault="008B76F5" w:rsidP="007422A6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pacing w:val="-8"/>
          <w:sz w:val="22"/>
          <w:szCs w:val="22"/>
        </w:rPr>
      </w:pPr>
      <w:r w:rsidRPr="009401DF">
        <w:rPr>
          <w:rFonts w:ascii="Arial Narrow" w:hAnsi="Arial Narrow"/>
          <w:sz w:val="22"/>
          <w:szCs w:val="22"/>
        </w:rPr>
        <w:t>ANEXO</w:t>
      </w:r>
      <w:r w:rsidRPr="009401DF">
        <w:rPr>
          <w:rFonts w:ascii="Arial Narrow" w:hAnsi="Arial Narrow"/>
          <w:spacing w:val="-8"/>
          <w:sz w:val="22"/>
          <w:szCs w:val="22"/>
        </w:rPr>
        <w:t xml:space="preserve"> </w:t>
      </w:r>
      <w:r w:rsidR="00907C65" w:rsidRPr="009401DF">
        <w:rPr>
          <w:rFonts w:ascii="Arial Narrow" w:hAnsi="Arial Narrow"/>
          <w:spacing w:val="-8"/>
          <w:sz w:val="22"/>
          <w:szCs w:val="22"/>
        </w:rPr>
        <w:t>I</w:t>
      </w:r>
      <w:r w:rsidR="00340A80" w:rsidRPr="009401DF">
        <w:rPr>
          <w:rFonts w:ascii="Arial Narrow" w:hAnsi="Arial Narrow"/>
          <w:spacing w:val="-8"/>
          <w:sz w:val="22"/>
          <w:szCs w:val="22"/>
        </w:rPr>
        <w:t>II</w:t>
      </w:r>
    </w:p>
    <w:p w:rsidR="00907C65" w:rsidRDefault="00907C65" w:rsidP="007422A6">
      <w:pPr>
        <w:pStyle w:val="Ttulo1"/>
        <w:spacing w:before="0" w:after="0"/>
        <w:ind w:left="0" w:right="-2" w:firstLine="0"/>
        <w:jc w:val="center"/>
        <w:rPr>
          <w:rFonts w:ascii="Arial Narrow" w:hAnsi="Arial Narrow" w:cs="Arial Narrow"/>
          <w:bCs w:val="0"/>
          <w:sz w:val="22"/>
          <w:szCs w:val="22"/>
        </w:rPr>
      </w:pPr>
      <w:r w:rsidRPr="009401DF">
        <w:rPr>
          <w:rFonts w:ascii="Arial Narrow" w:hAnsi="Arial Narrow" w:cs="Arial Narrow"/>
          <w:bCs w:val="0"/>
          <w:sz w:val="22"/>
          <w:szCs w:val="22"/>
        </w:rPr>
        <w:t xml:space="preserve">MODELO </w:t>
      </w:r>
      <w:r w:rsidRPr="00130182">
        <w:rPr>
          <w:rFonts w:ascii="Arial Narrow" w:hAnsi="Arial Narrow" w:cs="Arial Narrow"/>
          <w:bCs w:val="0"/>
          <w:sz w:val="22"/>
          <w:szCs w:val="22"/>
        </w:rPr>
        <w:t>DE PROPOSTA DE PREÇOS</w:t>
      </w:r>
    </w:p>
    <w:p w:rsidR="00130182" w:rsidRPr="00130182" w:rsidRDefault="00130182" w:rsidP="007422A6">
      <w:pPr>
        <w:spacing w:after="0" w:line="240" w:lineRule="auto"/>
      </w:pPr>
    </w:p>
    <w:p w:rsidR="0086613F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À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Prefeitura Municipal de São Vicente do Sul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>Prezados Senhores,</w:t>
      </w:r>
    </w:p>
    <w:p w:rsidR="00907C65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130182" w:rsidRPr="00130182" w:rsidRDefault="00130182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B34557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  <w:b/>
        </w:rPr>
        <w:t>1.</w:t>
      </w:r>
      <w:r w:rsidRPr="00130182">
        <w:rPr>
          <w:rFonts w:ascii="Arial Narrow" w:hAnsi="Arial Narrow" w:cs="Arial Narrow"/>
        </w:rPr>
        <w:t xml:space="preserve"> A Empresa _______________, com sede na Rua _____________, nº. ____, CEP: _______, Cidade de ______________, - UF: ___, inscrita no CNPJ sob nº. __________, abaixo assinada por seu representante legal, interessada na participação da </w:t>
      </w:r>
      <w:r w:rsidRPr="00740634">
        <w:rPr>
          <w:rFonts w:ascii="Arial Narrow" w:hAnsi="Arial Narrow" w:cs="Arial Narrow"/>
        </w:rPr>
        <w:t xml:space="preserve">CONCORRÊNCIA ELETRÔNICA </w:t>
      </w:r>
      <w:r w:rsidR="000B1EA7">
        <w:rPr>
          <w:rFonts w:ascii="Arial Narrow" w:hAnsi="Arial Narrow" w:cs="Arial Narrow"/>
        </w:rPr>
        <w:t>UASG 988675 N</w:t>
      </w:r>
      <w:r w:rsidRPr="00740634">
        <w:rPr>
          <w:rFonts w:ascii="Arial Narrow" w:hAnsi="Arial Narrow" w:cs="Arial Narrow"/>
        </w:rPr>
        <w:t xml:space="preserve">º </w:t>
      </w:r>
      <w:r w:rsidR="000B1EA7">
        <w:rPr>
          <w:rFonts w:ascii="Arial Narrow" w:hAnsi="Arial Narrow" w:cs="Arial Narrow"/>
        </w:rPr>
        <w:t>27</w:t>
      </w:r>
      <w:r w:rsidRPr="00740634">
        <w:rPr>
          <w:rFonts w:ascii="Arial Narrow" w:hAnsi="Arial Narrow" w:cs="Arial Narrow"/>
        </w:rPr>
        <w:t>/202</w:t>
      </w:r>
      <w:r w:rsidR="002F6D13" w:rsidRPr="00740634">
        <w:rPr>
          <w:rFonts w:ascii="Arial Narrow" w:hAnsi="Arial Narrow" w:cs="Arial Narrow"/>
        </w:rPr>
        <w:t>6</w:t>
      </w:r>
      <w:r w:rsidRPr="00740634">
        <w:rPr>
          <w:rFonts w:ascii="Arial Narrow" w:hAnsi="Arial Narrow" w:cs="Arial Narrow"/>
        </w:rPr>
        <w:t xml:space="preserve">, propõe a esse Município a </w:t>
      </w:r>
      <w:r w:rsidR="000B1EA7" w:rsidRPr="000B1EA7">
        <w:rPr>
          <w:rFonts w:ascii="Arial Narrow" w:hAnsi="Arial Narrow" w:cs="Arial Narrow"/>
          <w:b/>
        </w:rPr>
        <w:t>E</w:t>
      </w:r>
      <w:r w:rsidR="000B1EA7" w:rsidRPr="000B1EA7">
        <w:rPr>
          <w:rFonts w:ascii="Arial Narrow" w:hAnsi="Arial Narrow"/>
          <w:b/>
        </w:rPr>
        <w:t>xecução de obra de melhoria de infraestrutura no Município de São Vicente do Sul/RS (reconstrução de pontilhões e melhorias estruturais e de drenagem), com recursos Programa Conexões RS - Convênio FPE nº 1997/2026 firmado com o Governo do Estado do RS por intermédio da Secretaria de Desenvolvimento Urbano e Metropolitano - SEDUR</w:t>
      </w:r>
      <w:r w:rsidR="00385AB7" w:rsidRPr="00740634">
        <w:rPr>
          <w:rFonts w:ascii="Arial Narrow" w:hAnsi="Arial Narrow" w:cs="Times New Roman"/>
          <w:b/>
        </w:rPr>
        <w:t xml:space="preserve">, </w:t>
      </w:r>
      <w:r w:rsidRPr="00740634">
        <w:rPr>
          <w:rFonts w:ascii="Arial Narrow" w:hAnsi="Arial Narrow" w:cs="Arial Narrow"/>
        </w:rPr>
        <w:t xml:space="preserve">de acordo com a PRESENTE PROPOSTA, nas seguintes condições: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"/>
        <w:gridCol w:w="4640"/>
        <w:gridCol w:w="2674"/>
        <w:gridCol w:w="1269"/>
      </w:tblGrid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56B98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4610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56B98">
              <w:rPr>
                <w:rFonts w:ascii="Arial Narrow" w:hAnsi="Arial Narrow"/>
                <w:b/>
              </w:rPr>
              <w:t>Descrição do Grupo de Serviços</w:t>
            </w:r>
          </w:p>
        </w:tc>
        <w:tc>
          <w:tcPr>
            <w:tcW w:w="264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56B98">
              <w:rPr>
                <w:rFonts w:ascii="Arial Narrow" w:hAnsi="Arial Narrow"/>
                <w:b/>
              </w:rPr>
              <w:t>Valor com BDI (R$)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56B98">
              <w:rPr>
                <w:rFonts w:ascii="Arial Narrow" w:hAnsi="Arial Narrow"/>
                <w:b/>
              </w:rPr>
              <w:t>Peso (%)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1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Mobilização e desmobilização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R$ 18.290,16</w:t>
            </w:r>
          </w:p>
        </w:tc>
        <w:tc>
          <w:tcPr>
            <w:tcW w:w="122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2,26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2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Administração Local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R$ 12.870,60</w:t>
            </w:r>
          </w:p>
        </w:tc>
        <w:tc>
          <w:tcPr>
            <w:tcW w:w="122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1,59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3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Serviços Preliminares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R$ 25.359,35</w:t>
            </w:r>
          </w:p>
        </w:tc>
        <w:tc>
          <w:tcPr>
            <w:tcW w:w="122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3,13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4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Movimentação de Solos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R$ 5.460,57</w:t>
            </w:r>
          </w:p>
        </w:tc>
        <w:tc>
          <w:tcPr>
            <w:tcW w:w="122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0,67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5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Laje de Concreto – 10 cm Base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R$ 53.823,59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6,64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6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Muro de Contenção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R$ 86.398,56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10,66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7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Galeria de Concreto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R$ 559.690,32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69,08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8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Laje de Concreto – 10 cm Superfície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R$ 48.307,93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5,96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56B98">
              <w:rPr>
                <w:rFonts w:ascii="Arial Narrow" w:hAnsi="Arial Narrow"/>
              </w:rPr>
              <w:t>-</w:t>
            </w:r>
          </w:p>
        </w:tc>
        <w:tc>
          <w:tcPr>
            <w:tcW w:w="4610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</w:rPr>
            </w:pPr>
            <w:r w:rsidRPr="00556B98">
              <w:rPr>
                <w:rFonts w:ascii="Arial Narrow" w:hAnsi="Arial Narrow"/>
                <w:b/>
                <w:bCs/>
              </w:rPr>
              <w:t>VALOR TOTAL</w:t>
            </w:r>
          </w:p>
        </w:tc>
        <w:tc>
          <w:tcPr>
            <w:tcW w:w="2644" w:type="dxa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556B98">
              <w:rPr>
                <w:rFonts w:ascii="Arial Narrow" w:hAnsi="Arial Narrow"/>
                <w:b/>
                <w:bCs/>
              </w:rPr>
              <w:t>R$ 810.201,08</w:t>
            </w:r>
          </w:p>
        </w:tc>
        <w:tc>
          <w:tcPr>
            <w:tcW w:w="1224" w:type="dxa"/>
            <w:vAlign w:val="center"/>
            <w:hideMark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556B98">
              <w:rPr>
                <w:rFonts w:ascii="Arial Narrow" w:hAnsi="Arial Narrow"/>
                <w:b/>
                <w:bCs/>
              </w:rPr>
              <w:t>100,00 %</w:t>
            </w:r>
          </w:p>
        </w:tc>
      </w:tr>
      <w:tr w:rsidR="000B1EA7" w:rsidRPr="00556B98" w:rsidTr="000B1EA7">
        <w:trPr>
          <w:tblCellSpacing w:w="15" w:type="dxa"/>
        </w:trPr>
        <w:tc>
          <w:tcPr>
            <w:tcW w:w="9284" w:type="dxa"/>
            <w:gridSpan w:val="4"/>
            <w:vAlign w:val="center"/>
          </w:tcPr>
          <w:p w:rsidR="000B1EA7" w:rsidRPr="00556B98" w:rsidRDefault="000B1EA7" w:rsidP="000B1EA7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Total Global </w:t>
            </w:r>
            <w:r w:rsidRPr="006C44DB">
              <w:rPr>
                <w:rFonts w:ascii="Arial Narrow" w:hAnsi="Arial Narrow"/>
                <w:b/>
                <w:bCs/>
              </w:rPr>
              <w:t>R$ 810.201,08</w:t>
            </w:r>
            <w:r w:rsidRPr="006C44DB">
              <w:rPr>
                <w:rFonts w:ascii="Arial Narrow" w:hAnsi="Arial Narrow"/>
              </w:rPr>
              <w:t xml:space="preserve"> </w:t>
            </w:r>
            <w:r w:rsidRPr="006C44DB">
              <w:rPr>
                <w:rFonts w:ascii="Arial Narrow" w:hAnsi="Arial Narrow"/>
                <w:b/>
              </w:rPr>
              <w:t>(oitocentos e dez mil, duzentos e um reais e oito centavos)</w:t>
            </w:r>
          </w:p>
        </w:tc>
      </w:tr>
    </w:tbl>
    <w:p w:rsidR="000B1EA7" w:rsidRPr="00740634" w:rsidRDefault="000B1EA7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</w:p>
    <w:p w:rsidR="00B34557" w:rsidRPr="00130182" w:rsidRDefault="0086613F" w:rsidP="007422A6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2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>A proponente pagará t</w:t>
      </w:r>
      <w:r w:rsidR="00B34557" w:rsidRPr="00130182">
        <w:rPr>
          <w:rFonts w:ascii="Arial Narrow" w:hAnsi="Arial Narrow" w:cs="Arial Narrow"/>
          <w:color w:val="000000"/>
        </w:rPr>
        <w:t xml:space="preserve">odas as despesas decorrentes da contratação, como material e mão-de-obra, bem como os encargos salariais e encargos trabalhistas de seus funcionários, tributos municipais, </w:t>
      </w:r>
      <w:r w:rsidR="00F84C11" w:rsidRPr="00130182">
        <w:rPr>
          <w:rFonts w:ascii="Arial Narrow" w:hAnsi="Arial Narrow" w:cs="Arial Narrow"/>
          <w:color w:val="000000"/>
        </w:rPr>
        <w:t>estaduais e federais;</w:t>
      </w:r>
    </w:p>
    <w:p w:rsidR="00B34557" w:rsidRPr="00130182" w:rsidRDefault="0086613F" w:rsidP="007422A6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3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A proponente obriga-se a cumprir todas as obrigações previstas no </w:t>
      </w:r>
      <w:r w:rsidR="00B34557" w:rsidRPr="00130182">
        <w:rPr>
          <w:rFonts w:ascii="Arial Narrow" w:hAnsi="Arial Narrow" w:cs="Arial Narrow"/>
          <w:bCs/>
          <w:color w:val="000000"/>
        </w:rPr>
        <w:t>Edital de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 xml:space="preserve">Concorrência Eletrônica </w:t>
      </w:r>
      <w:r w:rsidR="000B1EA7">
        <w:rPr>
          <w:rFonts w:ascii="Arial Narrow" w:hAnsi="Arial Narrow" w:cs="Arial Narrow"/>
          <w:color w:val="000000"/>
        </w:rPr>
        <w:t xml:space="preserve">UASG 988675 </w:t>
      </w:r>
      <w:r w:rsidR="00B34557" w:rsidRPr="00130182">
        <w:rPr>
          <w:rFonts w:ascii="Arial Narrow" w:hAnsi="Arial Narrow" w:cs="Arial Narrow"/>
          <w:bCs/>
          <w:color w:val="000000"/>
        </w:rPr>
        <w:t xml:space="preserve">nº </w:t>
      </w:r>
      <w:r w:rsidR="000B1EA7">
        <w:rPr>
          <w:rFonts w:ascii="Arial Narrow" w:hAnsi="Arial Narrow" w:cs="Arial Narrow"/>
          <w:bCs/>
          <w:color w:val="000000"/>
        </w:rPr>
        <w:t>27</w:t>
      </w:r>
      <w:bookmarkStart w:id="0" w:name="_GoBack"/>
      <w:bookmarkEnd w:id="0"/>
      <w:r w:rsidR="00B34557" w:rsidRPr="00130182">
        <w:rPr>
          <w:rFonts w:ascii="Arial Narrow" w:hAnsi="Arial Narrow" w:cs="Arial Narrow"/>
          <w:bCs/>
          <w:color w:val="000000"/>
        </w:rPr>
        <w:t>/202</w:t>
      </w:r>
      <w:r w:rsidR="00130182">
        <w:rPr>
          <w:rFonts w:ascii="Arial Narrow" w:hAnsi="Arial Narrow" w:cs="Arial Narrow"/>
          <w:bCs/>
          <w:color w:val="000000"/>
        </w:rPr>
        <w:t>6</w:t>
      </w:r>
      <w:r w:rsidR="00B34557" w:rsidRPr="00130182">
        <w:rPr>
          <w:rFonts w:ascii="Arial Narrow" w:hAnsi="Arial Narrow" w:cs="Arial Narrow"/>
          <w:color w:val="000000"/>
        </w:rPr>
        <w:t xml:space="preserve"> e no contrato</w:t>
      </w:r>
      <w:r w:rsidR="00F84C11" w:rsidRPr="00130182">
        <w:rPr>
          <w:rFonts w:ascii="Arial Narrow" w:hAnsi="Arial Narrow" w:cs="Arial Narrow"/>
          <w:color w:val="000000"/>
        </w:rPr>
        <w:t xml:space="preserve"> oriundo do certame licitatório;</w:t>
      </w:r>
    </w:p>
    <w:p w:rsidR="00B34557" w:rsidRDefault="0086613F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4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Validade da proposta: _____ (__________) dias (no mínimo </w:t>
      </w:r>
      <w:r w:rsidR="00F84C11" w:rsidRPr="00130182">
        <w:rPr>
          <w:rFonts w:ascii="Arial Narrow" w:hAnsi="Arial Narrow" w:cs="Arial Narrow"/>
          <w:color w:val="000000"/>
        </w:rPr>
        <w:t>9</w:t>
      </w:r>
      <w:r w:rsidR="00B34557" w:rsidRPr="00130182">
        <w:rPr>
          <w:rFonts w:ascii="Arial Narrow" w:hAnsi="Arial Narrow" w:cs="Arial Narrow"/>
          <w:color w:val="000000"/>
        </w:rPr>
        <w:t>0 dias)</w:t>
      </w:r>
      <w:r w:rsidR="00F84C11" w:rsidRPr="00130182">
        <w:rPr>
          <w:rFonts w:ascii="Arial Narrow" w:hAnsi="Arial Narrow" w:cs="Arial Narrow"/>
          <w:color w:val="000000"/>
        </w:rPr>
        <w:t>;</w:t>
      </w:r>
    </w:p>
    <w:p w:rsidR="00B34557" w:rsidRPr="00130182" w:rsidRDefault="0086613F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5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Responsável pela Assinatura do Contrato: 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130182">
        <w:rPr>
          <w:rFonts w:ascii="Arial Narrow" w:hAnsi="Arial Narrow" w:cs="Arial Narrow"/>
          <w:color w:val="000000"/>
        </w:rPr>
        <w:t>etc</w:t>
      </w:r>
      <w:proofErr w:type="spellEnd"/>
      <w:r w:rsidRPr="00130182">
        <w:rPr>
          <w:rFonts w:ascii="Arial Narrow" w:hAnsi="Arial Narrow" w:cs="Arial Narrow"/>
          <w:color w:val="000000"/>
        </w:rPr>
        <w:t>) _________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B34557" w:rsidRPr="00130182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Por ser expressão de verdade, firmamos o presente.</w:t>
      </w:r>
    </w:p>
    <w:p w:rsidR="00130182" w:rsidRPr="00130182" w:rsidRDefault="00130182" w:rsidP="007422A6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130182">
        <w:rPr>
          <w:rFonts w:ascii="Arial Narrow" w:hAnsi="Arial Narrow" w:cs="Arial Narrow"/>
          <w:color w:val="000000"/>
        </w:rPr>
        <w:t>de</w:t>
      </w:r>
      <w:proofErr w:type="spellEnd"/>
      <w:r w:rsidRPr="00130182">
        <w:rPr>
          <w:rFonts w:ascii="Arial Narrow" w:hAnsi="Arial Narrow" w:cs="Arial Narrow"/>
          <w:color w:val="000000"/>
        </w:rPr>
        <w:t xml:space="preserve"> 202</w:t>
      </w:r>
      <w:r w:rsidR="00130182">
        <w:rPr>
          <w:rFonts w:ascii="Arial Narrow" w:hAnsi="Arial Narrow" w:cs="Arial Narrow"/>
          <w:color w:val="000000"/>
        </w:rPr>
        <w:t>6</w:t>
      </w:r>
      <w:r w:rsidRPr="00130182">
        <w:rPr>
          <w:rFonts w:ascii="Arial Narrow" w:hAnsi="Arial Narrow" w:cs="Arial Narrow"/>
          <w:color w:val="000000"/>
        </w:rPr>
        <w:t>.</w:t>
      </w:r>
    </w:p>
    <w:p w:rsidR="00F84C11" w:rsidRDefault="00F84C11" w:rsidP="007422A6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740634" w:rsidRPr="00130182" w:rsidRDefault="00740634" w:rsidP="007422A6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tabs>
          <w:tab w:val="left" w:pos="892"/>
          <w:tab w:val="center" w:pos="4961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_______________________________________</w:t>
      </w:r>
    </w:p>
    <w:p w:rsidR="008B76F5" w:rsidRPr="00130182" w:rsidRDefault="00B34557" w:rsidP="00587DD3">
      <w:pPr>
        <w:spacing w:after="0" w:line="240" w:lineRule="auto"/>
        <w:ind w:left="567" w:right="-2" w:hanging="567"/>
        <w:jc w:val="center"/>
        <w:rPr>
          <w:rFonts w:ascii="Arial Narrow" w:hAnsi="Arial Narrow"/>
        </w:rPr>
      </w:pPr>
      <w:r w:rsidRPr="00130182">
        <w:rPr>
          <w:rFonts w:ascii="Arial Narrow" w:hAnsi="Arial Narrow" w:cs="Arial Narrow"/>
          <w:color w:val="000000"/>
        </w:rPr>
        <w:t>Nome e Assinatura do Representante Legal</w:t>
      </w:r>
    </w:p>
    <w:sectPr w:rsidR="008B76F5" w:rsidRPr="00130182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A3A" w:rsidRDefault="00DC1A3A">
      <w:pPr>
        <w:spacing w:after="0" w:line="240" w:lineRule="auto"/>
      </w:pPr>
      <w:r>
        <w:separator/>
      </w:r>
    </w:p>
  </w:endnote>
  <w:endnote w:type="continuationSeparator" w:id="0">
    <w:p w:rsidR="00DC1A3A" w:rsidRDefault="00DC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332B57">
    <w:pPr>
      <w:spacing w:after="0" w:line="240" w:lineRule="auto"/>
      <w:ind w:right="-110"/>
      <w:rPr>
        <w:rFonts w:ascii="Arial Narrow" w:hAnsi="Arial Narrow" w:cs="Arial Narrow"/>
      </w:rPr>
    </w:pPr>
    <w:r w:rsidRPr="00332B57">
      <w:rPr>
        <w:rFonts w:ascii="Arial Narrow" w:hAnsi="Arial Narrow" w:cs="Arial Narrow"/>
        <w:noProof/>
      </w:rPr>
      <w:drawing>
        <wp:inline distT="0" distB="0" distL="0" distR="0">
          <wp:extent cx="5956300" cy="19050"/>
          <wp:effectExtent l="0" t="0" r="0" b="0"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075C8B" w:rsidRPr="00EA760A" w:rsidTr="00623A43">
      <w:tc>
        <w:tcPr>
          <w:tcW w:w="1891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8" name="Imagem 8" descr="../../../../../../../Pictures/logo%20pref%202025%20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../../../../../../../Pictures/logo%20pref%202025%20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075C8B" w:rsidRPr="00DC677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B1EA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B1EA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075C8B" w:rsidRPr="00DC677B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075C8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075C8B" w:rsidRPr="00DC677B" w:rsidRDefault="00075C8B" w:rsidP="00075C8B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075C8B" w:rsidRPr="00EA760A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A3A" w:rsidRDefault="00DC1A3A">
      <w:pPr>
        <w:spacing w:after="0" w:line="240" w:lineRule="auto"/>
      </w:pPr>
      <w:r>
        <w:separator/>
      </w:r>
    </w:p>
  </w:footnote>
  <w:footnote w:type="continuationSeparator" w:id="0">
    <w:p w:rsidR="00DC1A3A" w:rsidRDefault="00DC1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332B57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332B57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28650" cy="6413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4B1396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7422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74063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0B1EA7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ELETRÔNIC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="00130182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27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332B57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 w:rsidRPr="00332B57">
      <w:rPr>
        <w:rFonts w:ascii="Arial Narrow" w:hAnsi="Arial Narrow" w:cs="Arial Narrow"/>
        <w:b/>
        <w:noProof/>
        <w:color w:val="000000"/>
      </w:rPr>
      <w:drawing>
        <wp:inline distT="0" distB="0" distL="0" distR="0">
          <wp:extent cx="5956300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3"/>
    <w:rsid w:val="00000A36"/>
    <w:rsid w:val="00014A74"/>
    <w:rsid w:val="00022BB6"/>
    <w:rsid w:val="00023C89"/>
    <w:rsid w:val="000253F3"/>
    <w:rsid w:val="00025F28"/>
    <w:rsid w:val="00033EDF"/>
    <w:rsid w:val="00040092"/>
    <w:rsid w:val="00040094"/>
    <w:rsid w:val="00040E41"/>
    <w:rsid w:val="00050A22"/>
    <w:rsid w:val="000575E3"/>
    <w:rsid w:val="00057CE9"/>
    <w:rsid w:val="00062AAA"/>
    <w:rsid w:val="000650B0"/>
    <w:rsid w:val="0007333B"/>
    <w:rsid w:val="00075C8B"/>
    <w:rsid w:val="000777A6"/>
    <w:rsid w:val="000873DD"/>
    <w:rsid w:val="000A1A88"/>
    <w:rsid w:val="000A6F18"/>
    <w:rsid w:val="000A73E0"/>
    <w:rsid w:val="000B06CE"/>
    <w:rsid w:val="000B1EA7"/>
    <w:rsid w:val="000B1EC6"/>
    <w:rsid w:val="000B45AF"/>
    <w:rsid w:val="000B7345"/>
    <w:rsid w:val="000C025A"/>
    <w:rsid w:val="000F2958"/>
    <w:rsid w:val="000F73EF"/>
    <w:rsid w:val="00110971"/>
    <w:rsid w:val="00130182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85E84"/>
    <w:rsid w:val="00193E8C"/>
    <w:rsid w:val="001A0CD0"/>
    <w:rsid w:val="001A11BB"/>
    <w:rsid w:val="001A13A3"/>
    <w:rsid w:val="001A2B95"/>
    <w:rsid w:val="001A74C3"/>
    <w:rsid w:val="001B4F17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3756"/>
    <w:rsid w:val="0025622E"/>
    <w:rsid w:val="00264B1C"/>
    <w:rsid w:val="00266273"/>
    <w:rsid w:val="00270908"/>
    <w:rsid w:val="00271277"/>
    <w:rsid w:val="002C3005"/>
    <w:rsid w:val="002C50B4"/>
    <w:rsid w:val="002C5258"/>
    <w:rsid w:val="002D7EEA"/>
    <w:rsid w:val="002F193F"/>
    <w:rsid w:val="002F1B5E"/>
    <w:rsid w:val="002F6D13"/>
    <w:rsid w:val="0031699F"/>
    <w:rsid w:val="00320571"/>
    <w:rsid w:val="00322A14"/>
    <w:rsid w:val="00327416"/>
    <w:rsid w:val="00332B57"/>
    <w:rsid w:val="00340A80"/>
    <w:rsid w:val="00347F55"/>
    <w:rsid w:val="00356506"/>
    <w:rsid w:val="0035724D"/>
    <w:rsid w:val="00361AA3"/>
    <w:rsid w:val="00364EFE"/>
    <w:rsid w:val="00385AB7"/>
    <w:rsid w:val="003963BB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81C4B"/>
    <w:rsid w:val="004B1396"/>
    <w:rsid w:val="004B3AEB"/>
    <w:rsid w:val="004C03B1"/>
    <w:rsid w:val="004C20DB"/>
    <w:rsid w:val="004C4D42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5772"/>
    <w:rsid w:val="005368B7"/>
    <w:rsid w:val="005526B6"/>
    <w:rsid w:val="00552B66"/>
    <w:rsid w:val="005600D3"/>
    <w:rsid w:val="0056621E"/>
    <w:rsid w:val="005666F5"/>
    <w:rsid w:val="00582E34"/>
    <w:rsid w:val="00587DD3"/>
    <w:rsid w:val="00597CA3"/>
    <w:rsid w:val="005A70CB"/>
    <w:rsid w:val="005B04A2"/>
    <w:rsid w:val="005B72C4"/>
    <w:rsid w:val="005D2110"/>
    <w:rsid w:val="005D2C5B"/>
    <w:rsid w:val="005D54B8"/>
    <w:rsid w:val="005E7FE1"/>
    <w:rsid w:val="005F5FBD"/>
    <w:rsid w:val="005F6D76"/>
    <w:rsid w:val="00605333"/>
    <w:rsid w:val="00607568"/>
    <w:rsid w:val="00613C39"/>
    <w:rsid w:val="00620B81"/>
    <w:rsid w:val="00623A43"/>
    <w:rsid w:val="00625992"/>
    <w:rsid w:val="00634BFD"/>
    <w:rsid w:val="006525F1"/>
    <w:rsid w:val="00652CB6"/>
    <w:rsid w:val="00660DFE"/>
    <w:rsid w:val="00671C59"/>
    <w:rsid w:val="00685E6E"/>
    <w:rsid w:val="006902B1"/>
    <w:rsid w:val="006915C3"/>
    <w:rsid w:val="006A22BC"/>
    <w:rsid w:val="006C1389"/>
    <w:rsid w:val="006C7577"/>
    <w:rsid w:val="006E435A"/>
    <w:rsid w:val="006E5CDB"/>
    <w:rsid w:val="006E7C3B"/>
    <w:rsid w:val="006F70A4"/>
    <w:rsid w:val="00700F9F"/>
    <w:rsid w:val="007057F5"/>
    <w:rsid w:val="00713151"/>
    <w:rsid w:val="007148DF"/>
    <w:rsid w:val="00715473"/>
    <w:rsid w:val="00720718"/>
    <w:rsid w:val="00726826"/>
    <w:rsid w:val="0073796F"/>
    <w:rsid w:val="00740634"/>
    <w:rsid w:val="007422A6"/>
    <w:rsid w:val="007460B5"/>
    <w:rsid w:val="007520D4"/>
    <w:rsid w:val="0075609E"/>
    <w:rsid w:val="00757988"/>
    <w:rsid w:val="00766E6C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D4650"/>
    <w:rsid w:val="007D6ABD"/>
    <w:rsid w:val="007E6FD0"/>
    <w:rsid w:val="007F2205"/>
    <w:rsid w:val="008071B2"/>
    <w:rsid w:val="00810CBB"/>
    <w:rsid w:val="00834F0A"/>
    <w:rsid w:val="00835C18"/>
    <w:rsid w:val="00844CF8"/>
    <w:rsid w:val="00851DEC"/>
    <w:rsid w:val="0085743D"/>
    <w:rsid w:val="008608C8"/>
    <w:rsid w:val="0086360D"/>
    <w:rsid w:val="0086613F"/>
    <w:rsid w:val="0087061D"/>
    <w:rsid w:val="00871995"/>
    <w:rsid w:val="0087219D"/>
    <w:rsid w:val="00876AC9"/>
    <w:rsid w:val="00885FA5"/>
    <w:rsid w:val="00890CEA"/>
    <w:rsid w:val="008A10AD"/>
    <w:rsid w:val="008A2E87"/>
    <w:rsid w:val="008B3CAC"/>
    <w:rsid w:val="008B76F5"/>
    <w:rsid w:val="008C48AC"/>
    <w:rsid w:val="008C7817"/>
    <w:rsid w:val="008D4F53"/>
    <w:rsid w:val="008D61F2"/>
    <w:rsid w:val="008D7C6F"/>
    <w:rsid w:val="008D7FBC"/>
    <w:rsid w:val="00904B6F"/>
    <w:rsid w:val="00907C65"/>
    <w:rsid w:val="00915239"/>
    <w:rsid w:val="00925349"/>
    <w:rsid w:val="0092740A"/>
    <w:rsid w:val="00934984"/>
    <w:rsid w:val="00937D9C"/>
    <w:rsid w:val="009401DF"/>
    <w:rsid w:val="00942EAF"/>
    <w:rsid w:val="00943ECE"/>
    <w:rsid w:val="009506B2"/>
    <w:rsid w:val="00955A56"/>
    <w:rsid w:val="00965B89"/>
    <w:rsid w:val="0096651E"/>
    <w:rsid w:val="009821DA"/>
    <w:rsid w:val="00987248"/>
    <w:rsid w:val="009A4EE3"/>
    <w:rsid w:val="009A74C0"/>
    <w:rsid w:val="009B2A03"/>
    <w:rsid w:val="009E60C5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3F8F"/>
    <w:rsid w:val="00A27902"/>
    <w:rsid w:val="00A319C5"/>
    <w:rsid w:val="00A3547E"/>
    <w:rsid w:val="00A368B3"/>
    <w:rsid w:val="00A43F3E"/>
    <w:rsid w:val="00A45721"/>
    <w:rsid w:val="00A46B8B"/>
    <w:rsid w:val="00A561D4"/>
    <w:rsid w:val="00A6042E"/>
    <w:rsid w:val="00A613C9"/>
    <w:rsid w:val="00A61DC7"/>
    <w:rsid w:val="00A65109"/>
    <w:rsid w:val="00A8189E"/>
    <w:rsid w:val="00A85D3D"/>
    <w:rsid w:val="00AA2186"/>
    <w:rsid w:val="00AB36D2"/>
    <w:rsid w:val="00AB4FF8"/>
    <w:rsid w:val="00AC0609"/>
    <w:rsid w:val="00AD1745"/>
    <w:rsid w:val="00AF077C"/>
    <w:rsid w:val="00B20ED5"/>
    <w:rsid w:val="00B2582C"/>
    <w:rsid w:val="00B26A9D"/>
    <w:rsid w:val="00B33C03"/>
    <w:rsid w:val="00B34557"/>
    <w:rsid w:val="00B40838"/>
    <w:rsid w:val="00B54FF0"/>
    <w:rsid w:val="00B571FA"/>
    <w:rsid w:val="00B607FB"/>
    <w:rsid w:val="00B678EE"/>
    <w:rsid w:val="00B721A4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2C24"/>
    <w:rsid w:val="00C04929"/>
    <w:rsid w:val="00C13AF0"/>
    <w:rsid w:val="00C30272"/>
    <w:rsid w:val="00C31E1D"/>
    <w:rsid w:val="00C355DE"/>
    <w:rsid w:val="00C4396D"/>
    <w:rsid w:val="00C55954"/>
    <w:rsid w:val="00C6027B"/>
    <w:rsid w:val="00C6795B"/>
    <w:rsid w:val="00C73205"/>
    <w:rsid w:val="00C7662D"/>
    <w:rsid w:val="00C847CA"/>
    <w:rsid w:val="00C91E5B"/>
    <w:rsid w:val="00C97C08"/>
    <w:rsid w:val="00CA19B8"/>
    <w:rsid w:val="00CB6C29"/>
    <w:rsid w:val="00CC150C"/>
    <w:rsid w:val="00CC17C4"/>
    <w:rsid w:val="00CC4A24"/>
    <w:rsid w:val="00CD71C1"/>
    <w:rsid w:val="00CE1D83"/>
    <w:rsid w:val="00CE7582"/>
    <w:rsid w:val="00D3325B"/>
    <w:rsid w:val="00D34BC4"/>
    <w:rsid w:val="00D42A6C"/>
    <w:rsid w:val="00D44B3E"/>
    <w:rsid w:val="00D511E2"/>
    <w:rsid w:val="00D70665"/>
    <w:rsid w:val="00DA1A22"/>
    <w:rsid w:val="00DC1A3A"/>
    <w:rsid w:val="00DC677B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26F"/>
    <w:rsid w:val="00E86A90"/>
    <w:rsid w:val="00E94936"/>
    <w:rsid w:val="00EA760A"/>
    <w:rsid w:val="00EC5335"/>
    <w:rsid w:val="00EC5DBC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15E6"/>
    <w:rsid w:val="00F668C5"/>
    <w:rsid w:val="00F67939"/>
    <w:rsid w:val="00F72333"/>
    <w:rsid w:val="00F84C11"/>
    <w:rsid w:val="00F949DB"/>
    <w:rsid w:val="00F9790F"/>
    <w:rsid w:val="00FA2DAA"/>
    <w:rsid w:val="00FA307C"/>
    <w:rsid w:val="00FA4958"/>
    <w:rsid w:val="00FB624E"/>
    <w:rsid w:val="00FC2C80"/>
    <w:rsid w:val="00FD2111"/>
    <w:rsid w:val="00FD42F6"/>
    <w:rsid w:val="00FD6117"/>
    <w:rsid w:val="00FE2355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607362"/>
  <w14:defaultImageDpi w14:val="0"/>
  <w15:docId w15:val="{B36FA1F4-4BD0-4ABD-AEA9-8DF1BC13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34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75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Licita\Desktop\Pictures\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\Documents\Modelos%20Personalizados%20do%20Office\ANEXO%20XIII%20-%20MODELO%20DE%20PROPOSTA%20DE%20PRE&#199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B6B72-C3AC-488A-BF7A-5583C1BE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XIII - MODELO DE PROPOSTA DE PREÇOS</Template>
  <TotalTime>19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14</cp:revision>
  <cp:lastPrinted>2026-06-19T16:26:00Z</cp:lastPrinted>
  <dcterms:created xsi:type="dcterms:W3CDTF">2026-01-22T18:52:00Z</dcterms:created>
  <dcterms:modified xsi:type="dcterms:W3CDTF">2026-10-13T13:49:00Z</dcterms:modified>
</cp:coreProperties>
</file>