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/>
      </w:pPr>
      <w:r/>
      <w:r/>
    </w:p>
    <w:p>
      <w:pPr>
        <w:pStyle w:val="709"/>
        <w:pBdr/>
        <w:spacing w:after="0"/>
        <w:ind/>
        <w:jc w:val="center"/>
        <w:rPr>
          <w:rFonts w:ascii="Tahoma" w:hAnsi="Tahoma" w:cs="Tahoma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1" allowOverlap="1">
                <wp:simplePos x="0" y="0"/>
                <wp:positionH relativeFrom="page">
                  <wp:posOffset>2086610</wp:posOffset>
                </wp:positionH>
                <wp:positionV relativeFrom="page">
                  <wp:posOffset>1719580</wp:posOffset>
                </wp:positionV>
                <wp:extent cx="3380740" cy="971645"/>
                <wp:effectExtent l="28575" t="28575" r="28575" b="28575"/>
                <wp:wrapSquare wrapText="bothSides"/>
                <wp:docPr id="1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3380739" cy="9716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776"/>
                              <w:pBdr/>
                              <w:spacing/>
                              <w:ind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 xml:space="preserve">CREDENCIAMENTO</w:t>
                            </w:r>
                            <w:r>
                              <w:rPr>
                                <w:caps/>
                              </w:rPr>
                              <w:t xml:space="preserve"> nº</w:t>
                            </w:r>
                            <w:r>
                              <w:rPr>
                                <w:caps/>
                              </w:rPr>
                              <w:t xml:space="preserve"> </w:t>
                            </w:r>
                            <w:r>
                              <w:rPr>
                                <w:caps/>
                              </w:rPr>
                              <w:t xml:space="preserve">07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>
                              <w:rPr>
                                <w:caps/>
                              </w:rPr>
                            </w:r>
                            <w:r>
                              <w:rPr>
                                <w:caps/>
                              </w:rPr>
                            </w:r>
                          </w:p>
                          <w:p>
                            <w:pPr>
                              <w:pStyle w:val="776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776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PROPONENTE RESIDENCIAL TERAPEUTICO CONVIVER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/>
                          </w:p>
                        </w:txbxContent>
                      </wps:txbx>
                      <wps:bodyPr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page;margin-left:164.30pt;mso-position-horizontal:absolute;mso-position-vertical-relative:page;margin-top:135.40pt;mso-position-vertical:absolute;width:266.20pt;height:76.51pt;mso-wrap-distance-left:36.00pt;mso-wrap-distance-top:14.40pt;mso-wrap-distance-right:36.00pt;mso-wrap-distance-bottom:36.00pt;v-text-anchor:middle;visibility:visible;" fillcolor="#000000" strokecolor="#000000" strokeweight="4.50pt">
                <w10:wrap type="square"/>
                <v:textbox inset="0,0,0,0">
                  <w:txbxContent>
                    <w:p>
                      <w:pPr>
                        <w:pStyle w:val="776"/>
                        <w:pBdr/>
                        <w:spacing/>
                        <w:ind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 xml:space="preserve">CREDENCIAMENTO</w:t>
                      </w:r>
                      <w:r>
                        <w:rPr>
                          <w:caps/>
                        </w:rPr>
                        <w:t xml:space="preserve"> nº</w:t>
                      </w:r>
                      <w:r>
                        <w:rPr>
                          <w:caps/>
                        </w:rPr>
                        <w:t xml:space="preserve"> </w:t>
                      </w:r>
                      <w:r>
                        <w:rPr>
                          <w:caps/>
                        </w:rPr>
                        <w:t xml:space="preserve">07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>
                        <w:rPr>
                          <w:caps/>
                        </w:rPr>
                      </w:r>
                      <w:r>
                        <w:rPr>
                          <w:caps/>
                        </w:rPr>
                      </w:r>
                    </w:p>
                    <w:p>
                      <w:pPr>
                        <w:pStyle w:val="776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776"/>
                        <w:pBdr/>
                        <w:spacing/>
                        <w:ind/>
                        <w:rPr/>
                      </w:pPr>
                      <w:r>
                        <w:t xml:space="preserve">PROPONENTE RESIDENCIAL TERAPEUTICO CONVIVER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773"/>
        <w:pBdr/>
        <w:spacing/>
        <w: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774"/>
        <w:pBdr/>
        <w:spacing/>
        <w:ind/>
        <w:rPr/>
      </w:pPr>
      <w:r/>
      <w:r/>
    </w:p>
    <w:p>
      <w:pPr>
        <w:pStyle w:val="774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Style w:val="709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eastAsia="Arial" w:cs="Arial"/>
          <w:color w:val="000000"/>
          <w:shd w:val="clear" w:color="auto" w:fill="ffffff"/>
        </w:rPr>
        <w:t xml:space="preserve">AVISO: dia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12/11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/2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5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às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14h30min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será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dado prosseguimento na sessão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com realização de diligências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e atos seguintes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.</w:t>
      </w:r>
      <w:r>
        <w:rPr>
          <w:rFonts w:ascii="Arial" w:hAnsi="Arial" w:eastAsia="Arial" w:cs="Arial"/>
          <w:color w:val="000000"/>
          <w:shd w:val="clear" w:color="auto" w:fill="ffffff"/>
        </w:rPr>
      </w:r>
    </w:p>
    <w:p>
      <w:pPr>
        <w:pStyle w:val="709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</w:r>
    </w:p>
    <w:p>
      <w:pPr>
        <w:pStyle w:val="709"/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Style w:val="709"/>
        <w:widowControl w:val="false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Montenegro</w:t>
      </w:r>
      <w:r>
        <w:rPr>
          <w:rFonts w:ascii="Arial" w:hAnsi="Arial" w:eastAsia="Arial" w:cs="Arial"/>
        </w:rPr>
        <w:t xml:space="preserve">,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11</w:t>
      </w:r>
      <w:r>
        <w:rPr>
          <w:rFonts w:ascii="Arial" w:hAnsi="Arial" w:eastAsia="Arial" w:cs="Arial"/>
        </w:rPr>
        <w:t xml:space="preserve"> de novembro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de 202</w:t>
      </w:r>
      <w:r>
        <w:rPr>
          <w:rFonts w:ascii="Arial" w:hAnsi="Arial" w:eastAsia="Arial" w:cs="Arial"/>
        </w:rPr>
        <w:t xml:space="preserve">5</w:t>
      </w:r>
      <w:r>
        <w:rPr>
          <w:rFonts w:ascii="Arial" w:hAnsi="Arial" w:eastAsia="Arial" w:cs="Arial"/>
        </w:rPr>
        <w:t xml:space="preserve">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Style w:val="709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Style w:val="1_1"/>
        <w:pBdr/>
        <w:spacing/>
        <w:ind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Kate Joseane de Souza</w:t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Style w:val="1_1"/>
        <w:pBdr/>
        <w:spacing w:after="200" w:before="0"/>
        <w:ind/>
        <w:contextualSpacing w:val="true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Pregoeira</w:t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Style w:val="784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09"/>
        <w:pBdr/>
        <w:spacing/>
        <w:ind/>
        <w:rPr/>
      </w:pPr>
      <w:r/>
      <w:r/>
    </w:p>
    <w:p>
      <w:pPr>
        <w:pStyle w:val="709"/>
        <w:pBdr/>
        <w:spacing/>
        <w:ind/>
        <w:rPr/>
      </w:pPr>
      <w:r/>
      <w:r/>
    </w:p>
    <w:p>
      <w:pPr>
        <w:pStyle w:val="709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sectPr>
      <w:headerReference w:type="default" r:id="rId9"/>
      <w:footnotePr/>
      <w:endnotePr/>
      <w:type w:val="nextPage"/>
      <w:pgSz w:h="16839" w:orient="portrait" w:w="11907"/>
      <w:pgMar w:top="720" w:right="720" w:bottom="720" w:left="720" w:header="709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Monotype Corsiva">
    <w:panose1 w:val="03010101010201010101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Garamond">
    <w:panose1 w:val="02020404030301010803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2"/>
      <w:pBdr/>
      <w:spacing/>
      <w:ind/>
      <w:rPr/>
    </w:pPr>
    <w:r>
      <w:t xml:space="preserve">Continuação da errata.</w:t>
    </w:r>
    <w:r/>
  </w:p>
  <w:p>
    <w:pPr>
      <w:pStyle w:val="74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0"/>
    <w:lvl w:ilvl="0">
      <w:isLgl w:val="false"/>
      <w:lvlJc w:val="left"/>
      <w:lvlText w:val="○"/>
      <w:numFmt w:val="bullet"/>
      <w:pPr>
        <w:pBdr/>
        <w:spacing/>
        <w:ind w:hanging="360" w:left="1800"/>
      </w:pPr>
      <w:pStyle w:val="755"/>
      <w:rPr>
        <w:rFonts w:ascii="Monotype Corsiva" w:hAnsi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1"/>
    <w:lvl w:ilvl="0">
      <w:isLgl w:val="false"/>
      <w:lvlJc w:val="left"/>
      <w:lvlText w:val=""/>
      <w:numFmt w:val="bullet"/>
      <w:pPr>
        <w:pBdr/>
        <w:spacing/>
        <w:ind w:hanging="360" w:left="1440"/>
      </w:pPr>
      <w:pStyle w:val="754"/>
      <w:rPr>
        <w:rFonts w:ascii="Symbol" w:hAnsi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2"/>
    <w:lvl w:ilvl="0">
      <w:isLgl w:val="false"/>
      <w:lvlJc w:val="left"/>
      <w:lvlText w:val=""/>
      <w:numFmt w:val="bullet"/>
      <w:pPr>
        <w:pBdr/>
        <w:spacing/>
        <w:ind w:hanging="360" w:left="1080"/>
      </w:pPr>
      <w:pStyle w:val="753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3"/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752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FFFFFF89"/>
    <w:lvl w:ilvl="0">
      <w:isLgl w:val="false"/>
      <w:lvlJc w:val="left"/>
      <w:lvlText w:val=""/>
      <w:numFmt w:val="bullet"/>
      <w:pPr>
        <w:pBdr/>
        <w:spacing/>
        <w:ind w:hanging="360" w:left="360"/>
      </w:pPr>
      <w:pStyle w:val="751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0">
    <w:nsid w:val="050C5138"/>
    <w:lvl w:ilvl="0">
      <w:isLgl w:val="false"/>
      <w:lvlJc w:val="left"/>
      <w:lvlText w:val="-"/>
      <w:numFmt w:val="bullet"/>
      <w:pPr>
        <w:pBdr/>
        <w:tabs>
          <w:tab w:val="num" w:leader="none" w:pos="2345"/>
        </w:tabs>
        <w:spacing/>
        <w:ind w:hanging="360" w:left="2345"/>
      </w:pPr>
      <w:rPr>
        <w:rFonts w:ascii="Times New Roman" w:hAnsi="Times New Roman"/>
      </w:rPr>
      <w:start w:val="18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Garamond" w:hAnsi="Garamond" w:eastAsia="Times New Roman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09"/>
    <w:next w:val="709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09"/>
    <w:next w:val="70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09"/>
    <w:next w:val="709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09"/>
    <w:next w:val="70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09"/>
    <w:next w:val="709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09"/>
    <w:next w:val="70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09"/>
    <w:next w:val="709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09"/>
    <w:next w:val="709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09"/>
    <w:next w:val="709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09"/>
    <w:next w:val="709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09"/>
    <w:next w:val="709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09"/>
    <w:next w:val="709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09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09"/>
    <w:next w:val="709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09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09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09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709"/>
    <w:next w:val="70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09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09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09"/>
    <w:next w:val="709"/>
    <w:uiPriority w:val="39"/>
    <w:unhideWhenUsed/>
    <w:pPr>
      <w:pBdr/>
      <w:spacing w:after="100"/>
      <w:ind/>
    </w:pPr>
  </w:style>
  <w:style w:type="paragraph" w:styleId="190">
    <w:name w:val="toc 2"/>
    <w:basedOn w:val="709"/>
    <w:next w:val="709"/>
    <w:uiPriority w:val="39"/>
    <w:unhideWhenUsed/>
    <w:pPr>
      <w:pBdr/>
      <w:spacing w:after="100"/>
      <w:ind w:left="220"/>
    </w:pPr>
  </w:style>
  <w:style w:type="paragraph" w:styleId="191">
    <w:name w:val="toc 3"/>
    <w:basedOn w:val="709"/>
    <w:next w:val="709"/>
    <w:uiPriority w:val="39"/>
    <w:unhideWhenUsed/>
    <w:pPr>
      <w:pBdr/>
      <w:spacing w:after="100"/>
      <w:ind w:left="440"/>
    </w:pPr>
  </w:style>
  <w:style w:type="paragraph" w:styleId="192">
    <w:name w:val="toc 4"/>
    <w:basedOn w:val="709"/>
    <w:next w:val="709"/>
    <w:uiPriority w:val="39"/>
    <w:unhideWhenUsed/>
    <w:pPr>
      <w:pBdr/>
      <w:spacing w:after="100"/>
      <w:ind w:left="660"/>
    </w:pPr>
  </w:style>
  <w:style w:type="paragraph" w:styleId="193">
    <w:name w:val="toc 5"/>
    <w:basedOn w:val="709"/>
    <w:next w:val="709"/>
    <w:uiPriority w:val="39"/>
    <w:unhideWhenUsed/>
    <w:pPr>
      <w:pBdr/>
      <w:spacing w:after="100"/>
      <w:ind w:left="880"/>
    </w:pPr>
  </w:style>
  <w:style w:type="paragraph" w:styleId="194">
    <w:name w:val="toc 6"/>
    <w:basedOn w:val="709"/>
    <w:next w:val="709"/>
    <w:uiPriority w:val="39"/>
    <w:unhideWhenUsed/>
    <w:pPr>
      <w:pBdr/>
      <w:spacing w:after="100"/>
      <w:ind w:left="1100"/>
    </w:pPr>
  </w:style>
  <w:style w:type="paragraph" w:styleId="195">
    <w:name w:val="toc 7"/>
    <w:basedOn w:val="709"/>
    <w:next w:val="709"/>
    <w:uiPriority w:val="39"/>
    <w:unhideWhenUsed/>
    <w:pPr>
      <w:pBdr/>
      <w:spacing w:after="100"/>
      <w:ind w:left="1320"/>
    </w:pPr>
  </w:style>
  <w:style w:type="paragraph" w:styleId="196">
    <w:name w:val="toc 8"/>
    <w:basedOn w:val="709"/>
    <w:next w:val="709"/>
    <w:uiPriority w:val="39"/>
    <w:unhideWhenUsed/>
    <w:pPr>
      <w:pBdr/>
      <w:spacing w:after="100"/>
      <w:ind w:left="1540"/>
    </w:pPr>
  </w:style>
  <w:style w:type="paragraph" w:styleId="197">
    <w:name w:val="toc 9"/>
    <w:basedOn w:val="709"/>
    <w:next w:val="70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09"/>
    <w:next w:val="709"/>
    <w:uiPriority w:val="99"/>
    <w:unhideWhenUsed/>
    <w:pPr>
      <w:pBdr/>
      <w:spacing w:after="0" w:afterAutospacing="0"/>
      <w:ind/>
    </w:pPr>
  </w:style>
  <w:style w:type="paragraph" w:styleId="709" w:default="1">
    <w:name w:val="Normal"/>
    <w:next w:val="709"/>
    <w:link w:val="709"/>
    <w:qFormat/>
    <w:pPr>
      <w:pBdr/>
      <w:spacing w:after="200" w:line="300" w:lineRule="auto"/>
      <w:ind/>
      <w:jc w:val="both"/>
    </w:pPr>
    <w:rPr>
      <w:sz w:val="22"/>
      <w:szCs w:val="22"/>
      <w:lang w:val="pt-BR" w:eastAsia="pt-BR" w:bidi="ar-SA"/>
    </w:rPr>
  </w:style>
  <w:style w:type="paragraph" w:styleId="710">
    <w:name w:val="Título 1"/>
    <w:basedOn w:val="709"/>
    <w:next w:val="709"/>
    <w:link w:val="722"/>
    <w:uiPriority w:val="9"/>
    <w:qFormat/>
    <w:pPr>
      <w:keepNext w:val="true"/>
      <w:keepLines w:val="true"/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711">
    <w:name w:val="Título 2"/>
    <w:basedOn w:val="709"/>
    <w:next w:val="709"/>
    <w:link w:val="723"/>
    <w:uiPriority w:val="9"/>
    <w:semiHidden/>
    <w:unhideWhenUsed/>
    <w:qFormat/>
    <w:pPr>
      <w:keepNext w:val="true"/>
      <w:keepLines w:val="true"/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712">
    <w:name w:val="Título 3"/>
    <w:basedOn w:val="709"/>
    <w:next w:val="709"/>
    <w:link w:val="724"/>
    <w:uiPriority w:val="9"/>
    <w:semiHidden/>
    <w:unhideWhenUsed/>
    <w:qFormat/>
    <w:pPr>
      <w:keepNext w:val="true"/>
      <w:keepLines w:val="true"/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713">
    <w:name w:val="Título 4"/>
    <w:basedOn w:val="709"/>
    <w:next w:val="709"/>
    <w:link w:val="725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714">
    <w:name w:val="Título 5"/>
    <w:basedOn w:val="709"/>
    <w:next w:val="709"/>
    <w:link w:val="726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715">
    <w:name w:val="Título 6"/>
    <w:basedOn w:val="709"/>
    <w:next w:val="709"/>
    <w:link w:val="727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716">
    <w:name w:val="Título 7"/>
    <w:basedOn w:val="709"/>
    <w:next w:val="709"/>
    <w:link w:val="728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717">
    <w:name w:val="Título 8"/>
    <w:basedOn w:val="709"/>
    <w:next w:val="709"/>
    <w:link w:val="729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718">
    <w:name w:val="Título 9"/>
    <w:basedOn w:val="709"/>
    <w:next w:val="709"/>
    <w:link w:val="730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719">
    <w:name w:val="Fonte parág. padrão"/>
    <w:next w:val="719"/>
    <w:link w:val="709"/>
    <w:uiPriority w:val="1"/>
    <w:unhideWhenUsed/>
    <w:pPr>
      <w:pBdr/>
      <w:spacing/>
      <w:ind/>
    </w:pPr>
  </w:style>
  <w:style w:type="table" w:styleId="720">
    <w:name w:val="Tabela normal"/>
    <w:next w:val="720"/>
    <w:link w:val="709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1">
    <w:name w:val="Sem lista"/>
    <w:next w:val="721"/>
    <w:link w:val="709"/>
    <w:uiPriority w:val="99"/>
    <w:semiHidden/>
    <w:unhideWhenUsed/>
    <w:pPr>
      <w:pBdr/>
      <w:spacing/>
      <w:ind/>
    </w:pPr>
  </w:style>
  <w:style w:type="character" w:styleId="722">
    <w:name w:val="Título 1 Char"/>
    <w:next w:val="722"/>
    <w:link w:val="710"/>
    <w:uiPriority w:val="9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723">
    <w:name w:val="Título 2 Char"/>
    <w:next w:val="723"/>
    <w:link w:val="711"/>
    <w:uiPriority w:val="9"/>
    <w:semiHidden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724">
    <w:name w:val="Título 3 Char"/>
    <w:next w:val="724"/>
    <w:link w:val="712"/>
    <w:uiPriority w:val="9"/>
    <w:semiHidden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725">
    <w:name w:val="Título 4 Char"/>
    <w:next w:val="725"/>
    <w:link w:val="713"/>
    <w:uiPriority w:val="9"/>
    <w:semiHidden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726">
    <w:name w:val="Título 5 Char"/>
    <w:next w:val="726"/>
    <w:link w:val="714"/>
    <w:uiPriority w:val="9"/>
    <w:semiHidden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727">
    <w:name w:val="Título 6 Char"/>
    <w:next w:val="727"/>
    <w:link w:val="715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728">
    <w:name w:val="Título 7 Char"/>
    <w:next w:val="728"/>
    <w:link w:val="716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729">
    <w:name w:val="Título 8 Char"/>
    <w:next w:val="729"/>
    <w:link w:val="717"/>
    <w:uiPriority w:val="9"/>
    <w:semiHidden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730">
    <w:name w:val="Título 9 Char"/>
    <w:next w:val="730"/>
    <w:link w:val="718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731">
    <w:name w:val="Forte"/>
    <w:next w:val="731"/>
    <w:link w:val="709"/>
    <w:uiPriority w:val="22"/>
    <w:qFormat/>
    <w:pPr>
      <w:pBdr/>
      <w:spacing/>
      <w:ind/>
    </w:pPr>
    <w:rPr>
      <w:b/>
      <w:bCs/>
    </w:rPr>
  </w:style>
  <w:style w:type="character" w:styleId="732">
    <w:name w:val="Ênfase"/>
    <w:next w:val="732"/>
    <w:link w:val="709"/>
    <w:uiPriority w:val="20"/>
    <w:qFormat/>
    <w:pPr>
      <w:pBdr/>
      <w:spacing/>
      <w:ind/>
    </w:pPr>
    <w:rPr>
      <w:b/>
      <w:i/>
      <w:iCs/>
      <w:color w:val="6f6f74"/>
    </w:rPr>
  </w:style>
  <w:style w:type="character" w:styleId="733">
    <w:name w:val="Caractere de Referência Intensa"/>
    <w:next w:val="733"/>
    <w:link w:val="709"/>
    <w:uiPriority w:val="32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734">
    <w:name w:val="Caractere de Referência Sutil"/>
    <w:next w:val="734"/>
    <w:link w:val="709"/>
    <w:uiPriority w:val="3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735">
    <w:name w:val="Caractere de Título de Livro"/>
    <w:next w:val="735"/>
    <w:link w:val="709"/>
    <w:uiPriority w:val="33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736">
    <w:name w:val="Caractere de Ênfase Intensa"/>
    <w:next w:val="736"/>
    <w:link w:val="709"/>
    <w:uiPriority w:val="2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737">
    <w:name w:val="Caractere de Ênfase Sutil"/>
    <w:next w:val="737"/>
    <w:link w:val="709"/>
    <w:uiPriority w:val="19"/>
    <w:pPr>
      <w:pBdr/>
      <w:spacing/>
      <w:ind/>
    </w:pPr>
    <w:rPr>
      <w:rFonts w:cs="Times New Roman"/>
      <w:i/>
      <w:color w:val="000000"/>
      <w:szCs w:val="20"/>
    </w:rPr>
  </w:style>
  <w:style w:type="paragraph" w:styleId="738">
    <w:name w:val="Citação"/>
    <w:basedOn w:val="709"/>
    <w:next w:val="709"/>
    <w:link w:val="739"/>
    <w:uiPriority w:val="29"/>
    <w:qFormat/>
    <w:pPr>
      <w:pBdr>
        <w:top w:val="single" w:color="6f6f74" w:sz="12" w:space="4"/>
        <w:bottom w:val="single" w:color="6f6f74" w:sz="18" w:space="4"/>
      </w:pBdr>
      <w:spacing w:after="0" w:line="420" w:lineRule="auto"/>
      <w:ind/>
    </w:pPr>
    <w:rPr>
      <w:rFonts w:ascii="Garamond" w:hAnsi="Garamond"/>
      <w:caps/>
      <w:color w:val="6f6f74"/>
      <w:spacing w:val="10"/>
    </w:rPr>
  </w:style>
  <w:style w:type="character" w:styleId="739">
    <w:name w:val="Citação Char"/>
    <w:next w:val="739"/>
    <w:link w:val="738"/>
    <w:uiPriority w:val="29"/>
    <w:pPr>
      <w:pBdr/>
      <w:spacing/>
      <w:ind/>
    </w:pPr>
    <w:rPr>
      <w:rFonts w:ascii="Garamond" w:hAnsi="Garamond"/>
      <w:caps/>
      <w:color w:val="6f6f74"/>
      <w:spacing w:val="10"/>
    </w:rPr>
  </w:style>
  <w:style w:type="paragraph" w:styleId="740">
    <w:name w:val="Citação Intensa"/>
    <w:basedOn w:val="709"/>
    <w:next w:val="709"/>
    <w:link w:val="790"/>
    <w:uiPriority w:val="30"/>
    <w:qFormat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before="120" w:line="360" w:lineRule="auto"/>
      <w:ind w:right="288" w:left="288"/>
      <w:jc w:val="center"/>
    </w:pPr>
    <w:rPr>
      <w:rFonts w:ascii="Garamond" w:hAnsi="Garamond" w:eastAsia="Times New Roman"/>
      <w:caps/>
      <w:color w:val="ffffff"/>
      <w:spacing w:val="6"/>
      <w:sz w:val="24"/>
    </w:rPr>
  </w:style>
  <w:style w:type="table" w:styleId="741">
    <w:name w:val="Tabela com grade"/>
    <w:basedOn w:val="720"/>
    <w:next w:val="741"/>
    <w:link w:val="709"/>
    <w:uiPriority w:val="1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2">
    <w:name w:val="Cabeçalho"/>
    <w:basedOn w:val="709"/>
    <w:next w:val="742"/>
    <w:link w:val="743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743">
    <w:name w:val="Cabeçalho Char"/>
    <w:next w:val="743"/>
    <w:link w:val="742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744">
    <w:name w:val="Rodapé"/>
    <w:basedOn w:val="709"/>
    <w:next w:val="744"/>
    <w:link w:val="745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745">
    <w:name w:val="Rodapé Char"/>
    <w:next w:val="745"/>
    <w:link w:val="744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746">
    <w:name w:val="Texto de balão"/>
    <w:basedOn w:val="709"/>
    <w:next w:val="746"/>
    <w:link w:val="74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747">
    <w:name w:val="Texto de balão Char"/>
    <w:next w:val="747"/>
    <w:link w:val="746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paragraph" w:styleId="748">
    <w:name w:val="Legenda"/>
    <w:basedOn w:val="709"/>
    <w:next w:val="709"/>
    <w:link w:val="709"/>
    <w:uiPriority w:val="35"/>
    <w:unhideWhenUsed/>
    <w:qFormat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749">
    <w:name w:val="Sem Espaçamento"/>
    <w:next w:val="749"/>
    <w:link w:val="788"/>
    <w:uiPriority w:val="1"/>
    <w:qFormat/>
    <w:pPr>
      <w:pBdr/>
      <w:spacing/>
      <w:ind/>
    </w:pPr>
    <w:rPr>
      <w:sz w:val="22"/>
      <w:szCs w:val="22"/>
      <w:lang w:val="pt-BR" w:eastAsia="pt-BR" w:bidi="ar-SA"/>
    </w:rPr>
  </w:style>
  <w:style w:type="paragraph" w:styleId="750">
    <w:name w:val="Texto em bloco"/>
    <w:next w:val="750"/>
    <w:link w:val="709"/>
    <w:uiPriority w:val="40"/>
    <w:pPr>
      <w:pBdr>
        <w:top w:val="single" w:color="a8a8ab" w:sz="2" w:space="10"/>
        <w:bottom w:val="single" w:color="a8a8ab" w:sz="24" w:space="10"/>
      </w:pBdr>
      <w:spacing w:after="280"/>
      <w:ind w:right="1440" w:left="1440"/>
      <w:jc w:val="both"/>
    </w:pPr>
    <w:rPr>
      <w:color w:val="ffffff"/>
      <w:sz w:val="28"/>
      <w:szCs w:val="28"/>
      <w:lang w:val="pt-BR" w:eastAsia="pt-BR" w:bidi="ar-SA"/>
    </w:rPr>
  </w:style>
  <w:style w:type="paragraph" w:styleId="751">
    <w:name w:val="Com marcadores"/>
    <w:basedOn w:val="709"/>
    <w:next w:val="751"/>
    <w:link w:val="709"/>
    <w:uiPriority w:val="6"/>
    <w:unhideWhenUsed/>
    <w:pPr>
      <w:numPr>
        <w:numId w:val="16"/>
      </w:numPr>
      <w:pBdr/>
      <w:spacing w:after="0"/>
      <w:ind/>
      <w:contextualSpacing w:val="true"/>
    </w:pPr>
  </w:style>
  <w:style w:type="paragraph" w:styleId="752">
    <w:name w:val="Com marcadores 2"/>
    <w:basedOn w:val="709"/>
    <w:next w:val="752"/>
    <w:link w:val="709"/>
    <w:uiPriority w:val="6"/>
    <w:unhideWhenUsed/>
    <w:pPr>
      <w:numPr>
        <w:numId w:val="17"/>
      </w:numPr>
      <w:pBdr/>
      <w:spacing w:after="0"/>
      <w:ind/>
    </w:pPr>
  </w:style>
  <w:style w:type="paragraph" w:styleId="753">
    <w:name w:val="Com marcadores 3"/>
    <w:basedOn w:val="709"/>
    <w:next w:val="753"/>
    <w:link w:val="709"/>
    <w:uiPriority w:val="6"/>
    <w:unhideWhenUsed/>
    <w:pPr>
      <w:numPr>
        <w:numId w:val="18"/>
      </w:numPr>
      <w:pBdr/>
      <w:spacing w:after="0"/>
      <w:ind/>
    </w:pPr>
  </w:style>
  <w:style w:type="paragraph" w:styleId="754">
    <w:name w:val="Com marcadores 4"/>
    <w:basedOn w:val="709"/>
    <w:next w:val="754"/>
    <w:link w:val="709"/>
    <w:uiPriority w:val="6"/>
    <w:unhideWhenUsed/>
    <w:pPr>
      <w:numPr>
        <w:numId w:val="19"/>
      </w:numPr>
      <w:pBdr/>
      <w:spacing w:after="0"/>
      <w:ind/>
    </w:pPr>
  </w:style>
  <w:style w:type="paragraph" w:styleId="755">
    <w:name w:val="Com marcadores 5"/>
    <w:basedOn w:val="709"/>
    <w:next w:val="755"/>
    <w:link w:val="709"/>
    <w:uiPriority w:val="6"/>
    <w:unhideWhenUsed/>
    <w:pPr>
      <w:numPr>
        <w:numId w:val="20"/>
      </w:numPr>
      <w:pBdr/>
      <w:spacing w:after="0"/>
      <w:ind/>
    </w:pPr>
  </w:style>
  <w:style w:type="paragraph" w:styleId="756">
    <w:name w:val="Sumário 1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/>
    </w:pPr>
    <w:rPr>
      <w:smallCaps/>
      <w:color w:val="a7b789"/>
    </w:rPr>
  </w:style>
  <w:style w:type="paragraph" w:styleId="757">
    <w:name w:val="Sumário 2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758">
    <w:name w:val="Sumário 3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759">
    <w:name w:val="Sumário 4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760">
    <w:name w:val="Sumário 5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761">
    <w:name w:val="Sumário 6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762">
    <w:name w:val="Sumário 7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763">
    <w:name w:val="Sumário 8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764">
    <w:name w:val="Sumário 9"/>
    <w:basedOn w:val="709"/>
    <w:next w:val="709"/>
    <w:link w:val="709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765">
    <w:name w:val="Hyperlink"/>
    <w:next w:val="765"/>
    <w:link w:val="709"/>
    <w:semiHidden/>
    <w:unhideWhenUsed/>
    <w:pPr>
      <w:pBdr/>
      <w:spacing/>
      <w:ind/>
    </w:pPr>
    <w:rPr>
      <w:color w:val="000000"/>
      <w:u w:val="single"/>
    </w:rPr>
  </w:style>
  <w:style w:type="character" w:styleId="766">
    <w:name w:val="Título do Livro"/>
    <w:next w:val="766"/>
    <w:link w:val="709"/>
    <w:uiPriority w:val="33"/>
    <w:qFormat/>
    <w:pPr>
      <w:pBdr/>
      <w:spacing/>
      <w:ind/>
    </w:pPr>
    <w:rPr>
      <w:b/>
      <w:bCs/>
      <w:smallCaps/>
      <w:spacing w:val="10"/>
    </w:rPr>
  </w:style>
  <w:style w:type="character" w:styleId="767">
    <w:name w:val="Ênfase Intensa"/>
    <w:next w:val="767"/>
    <w:link w:val="709"/>
    <w:uiPriority w:val="21"/>
    <w:qFormat/>
    <w:pPr>
      <w:pBdr/>
      <w:spacing/>
      <w:ind/>
    </w:pPr>
    <w:rPr>
      <w:b/>
      <w:bCs/>
      <w:i/>
      <w:iCs/>
      <w:color w:val="000000"/>
    </w:rPr>
  </w:style>
  <w:style w:type="character" w:styleId="768">
    <w:name w:val="Referência Intensa"/>
    <w:next w:val="768"/>
    <w:link w:val="709"/>
    <w:uiPriority w:val="32"/>
    <w:qFormat/>
    <w:pPr>
      <w:pBdr/>
      <w:spacing/>
      <w:ind/>
    </w:pPr>
    <w:rPr>
      <w:b/>
      <w:bCs/>
      <w:color w:val="46464a"/>
      <w:spacing w:val="5"/>
      <w:u w:val="single"/>
    </w:rPr>
  </w:style>
  <w:style w:type="character" w:styleId="769">
    <w:name w:val="Ênfase Sutil"/>
    <w:next w:val="769"/>
    <w:link w:val="709"/>
    <w:uiPriority w:val="19"/>
    <w:qFormat/>
    <w:pPr>
      <w:pBdr/>
      <w:spacing/>
      <w:ind/>
    </w:pPr>
    <w:rPr>
      <w:i/>
      <w:iCs/>
      <w:color w:val="595959"/>
    </w:rPr>
  </w:style>
  <w:style w:type="character" w:styleId="770">
    <w:name w:val="Referência Sutil"/>
    <w:next w:val="770"/>
    <w:link w:val="709"/>
    <w:uiPriority w:val="31"/>
    <w:qFormat/>
    <w:pPr>
      <w:pBdr/>
      <w:spacing/>
      <w:ind/>
    </w:pPr>
    <w:rPr>
      <w:smallCaps/>
      <w:color w:val="000000"/>
      <w:u w:val="single"/>
    </w:rPr>
  </w:style>
  <w:style w:type="paragraph" w:styleId="771">
    <w:name w:val="Encerramento"/>
    <w:basedOn w:val="709"/>
    <w:next w:val="771"/>
    <w:link w:val="772"/>
    <w:uiPriority w:val="5"/>
    <w:unhideWhenUsed/>
    <w:qFormat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character" w:styleId="772">
    <w:name w:val="Encerramento Char"/>
    <w:next w:val="772"/>
    <w:link w:val="771"/>
    <w:uiPriority w:val="5"/>
    <w:pPr>
      <w:pBdr/>
      <w:spacing/>
      <w:ind/>
    </w:pPr>
    <w:rPr>
      <w:b/>
      <w:i/>
      <w:color w:val="46464a"/>
      <w:sz w:val="24"/>
    </w:rPr>
  </w:style>
  <w:style w:type="paragraph" w:styleId="773">
    <w:name w:val="Endereço do Destinatário"/>
    <w:basedOn w:val="749"/>
    <w:next w:val="773"/>
    <w:link w:val="792"/>
    <w:uiPriority w:val="3"/>
    <w:qFormat/>
    <w:pPr>
      <w:pBdr/>
      <w:spacing w:after="360"/>
      <w:ind/>
      <w:contextualSpacing w:val="true"/>
      <w:jc w:val="center"/>
    </w:pPr>
  </w:style>
  <w:style w:type="paragraph" w:styleId="774">
    <w:name w:val="Saudação"/>
    <w:basedOn w:val="749"/>
    <w:next w:val="709"/>
    <w:link w:val="775"/>
    <w:uiPriority w:val="4"/>
    <w:unhideWhenUsed/>
    <w:qFormat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character" w:styleId="775">
    <w:name w:val="Saudação Char"/>
    <w:next w:val="775"/>
    <w:link w:val="774"/>
    <w:uiPriority w:val="4"/>
    <w:pPr>
      <w:pBdr/>
      <w:spacing/>
      <w:ind/>
    </w:pPr>
    <w:rPr>
      <w:b/>
      <w:caps/>
      <w:color w:val="46464a"/>
      <w:spacing w:val="20"/>
      <w:sz w:val="24"/>
    </w:rPr>
  </w:style>
  <w:style w:type="paragraph" w:styleId="776">
    <w:name w:val="Endereço do Remetente"/>
    <w:basedOn w:val="749"/>
    <w:next w:val="776"/>
    <w:link w:val="709"/>
    <w:uiPriority w:val="2"/>
    <w:qFormat/>
    <w:pPr>
      <w:pBdr/>
      <w:spacing/>
      <w:ind/>
      <w:contextualSpacing w:val="true"/>
      <w:jc w:val="center"/>
    </w:pPr>
    <w:rPr>
      <w:sz w:val="24"/>
      <w:szCs w:val="24"/>
    </w:rPr>
  </w:style>
  <w:style w:type="paragraph" w:styleId="777">
    <w:name w:val="Subtítulo"/>
    <w:basedOn w:val="709"/>
    <w:next w:val="709"/>
    <w:link w:val="778"/>
    <w:uiPriority w:val="11"/>
    <w:qFormat/>
    <w:pPr>
      <w:numPr>
        <w:ilvl w:val="1"/>
      </w:num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778">
    <w:name w:val="Subtítulo Char"/>
    <w:next w:val="778"/>
    <w:link w:val="777"/>
    <w:uiPriority w:val="1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779">
    <w:name w:val="Título"/>
    <w:basedOn w:val="709"/>
    <w:next w:val="709"/>
    <w:link w:val="780"/>
    <w:uiPriority w:val="10"/>
    <w:qFormat/>
    <w:pPr>
      <w:pBdr/>
      <w:spacing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780">
    <w:name w:val="Título Char"/>
    <w:next w:val="780"/>
    <w:link w:val="779"/>
    <w:uiPriority w:val="1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781">
    <w:name w:val="Data"/>
    <w:basedOn w:val="709"/>
    <w:next w:val="709"/>
    <w:link w:val="782"/>
    <w:uiPriority w:val="99"/>
    <w:semiHidden/>
    <w:unhideWhenUsed/>
    <w:pPr>
      <w:pBdr/>
      <w:spacing/>
      <w:ind/>
    </w:pPr>
  </w:style>
  <w:style w:type="character" w:styleId="782">
    <w:name w:val="Data Char"/>
    <w:next w:val="782"/>
    <w:link w:val="781"/>
    <w:uiPriority w:val="99"/>
    <w:semiHidden/>
    <w:pPr>
      <w:pBdr/>
      <w:spacing/>
      <w:ind/>
    </w:pPr>
    <w:rPr>
      <w:rFonts w:cs="Times New Roman"/>
      <w:color w:val="000000"/>
      <w:szCs w:val="20"/>
    </w:rPr>
  </w:style>
  <w:style w:type="character" w:styleId="783">
    <w:name w:val="Texto do Espaço Reservado"/>
    <w:next w:val="783"/>
    <w:link w:val="709"/>
    <w:uiPriority w:val="99"/>
    <w:unhideWhenUsed/>
    <w:pPr>
      <w:pBdr/>
      <w:spacing/>
      <w:ind/>
    </w:pPr>
    <w:rPr>
      <w:color w:val="808080"/>
    </w:rPr>
  </w:style>
  <w:style w:type="paragraph" w:styleId="784">
    <w:name w:val="Assinatura"/>
    <w:basedOn w:val="709"/>
    <w:next w:val="784"/>
    <w:link w:val="785"/>
    <w:uiPriority w:val="99"/>
    <w:unhideWhenUsed/>
    <w:qFormat/>
    <w:pPr>
      <w:pBdr/>
      <w:spacing/>
      <w:ind/>
      <w:contextualSpacing w:val="true"/>
      <w:jc w:val="center"/>
    </w:pPr>
  </w:style>
  <w:style w:type="character" w:styleId="785">
    <w:name w:val="Assinatura Char"/>
    <w:basedOn w:val="719"/>
    <w:next w:val="785"/>
    <w:link w:val="784"/>
    <w:uiPriority w:val="99"/>
    <w:pPr>
      <w:pBdr/>
      <w:spacing/>
      <w:ind/>
    </w:pPr>
  </w:style>
  <w:style w:type="table" w:styleId="786">
    <w:name w:val="Estilo 6"/>
    <w:basedOn w:val="720"/>
    <w:next w:val="786"/>
    <w:link w:val="709"/>
    <w:uiPriority w:val="26"/>
    <w:pPr>
      <w:pBdr/>
      <w:spacing w:after="0" w:line="240" w:lineRule="auto"/>
      <w:ind/>
    </w:pPr>
    <w:rPr>
      <w:rFonts w:eastAsia="Times New Roman" w:cs="Times New Roman"/>
      <w:color w:val="000000"/>
    </w:rPr>
    <w:tblPr>
      <w:tblW w:w="0" w:type="auto"/>
      <w:tblBorders>
        <w:top w:val="single" w:color="6f6f74" w:sz="4" w:space="0"/>
        <w:left w:val="single" w:color="6f6f74" w:sz="4" w:space="0"/>
        <w:bottom w:val="single" w:color="6f6f74" w:sz="4" w:space="0"/>
        <w:right w:val="single" w:color="6f6f74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7">
    <w:name w:val="Texto de Data"/>
    <w:basedOn w:val="709"/>
    <w:next w:val="787"/>
    <w:link w:val="709"/>
    <w:uiPriority w:val="35"/>
    <w:pPr>
      <w:pBdr/>
      <w:spacing w:before="720"/>
      <w:ind/>
      <w:contextualSpacing w:val="true"/>
    </w:pPr>
  </w:style>
  <w:style w:type="character" w:styleId="788">
    <w:name w:val="Sem Espaçamento Char"/>
    <w:basedOn w:val="719"/>
    <w:next w:val="788"/>
    <w:link w:val="749"/>
    <w:uiPriority w:val="1"/>
    <w:pPr>
      <w:pBdr/>
      <w:spacing/>
      <w:ind/>
    </w:pPr>
  </w:style>
  <w:style w:type="paragraph" w:styleId="789">
    <w:name w:val="Parágrafo da Lista"/>
    <w:basedOn w:val="709"/>
    <w:next w:val="789"/>
    <w:link w:val="709"/>
    <w:uiPriority w:val="34"/>
    <w:qFormat/>
    <w:pPr>
      <w:pBdr/>
      <w:spacing w:after="160" w:line="240" w:lineRule="auto"/>
      <w:ind w:hanging="288" w:left="1008"/>
      <w:contextualSpacing w:val="true"/>
    </w:pPr>
    <w:rPr>
      <w:rFonts w:eastAsia="Garamond"/>
      <w:sz w:val="21"/>
    </w:rPr>
  </w:style>
  <w:style w:type="character" w:styleId="790">
    <w:name w:val="Citação Intensa Char"/>
    <w:next w:val="790"/>
    <w:link w:val="740"/>
    <w:uiPriority w:val="30"/>
    <w:pPr>
      <w:pBdr/>
      <w:spacing/>
      <w:ind/>
    </w:pPr>
    <w:rPr>
      <w:rFonts w:ascii="Garamond" w:hAnsi="Garamond" w:eastAsia="Times New Roman"/>
      <w:caps/>
      <w:color w:val="ffffff"/>
      <w:spacing w:val="6"/>
      <w:sz w:val="24"/>
      <w:shd w:val="clear" w:color="auto" w:fill="6f6f74"/>
    </w:rPr>
  </w:style>
  <w:style w:type="paragraph" w:styleId="791">
    <w:name w:val="Cabeçalho do Sumário"/>
    <w:basedOn w:val="710"/>
    <w:next w:val="709"/>
    <w:link w:val="709"/>
    <w:uiPriority w:val="39"/>
    <w:semiHidden/>
    <w:unhideWhenUsed/>
    <w:qFormat/>
    <w:pPr>
      <w:pBdr/>
      <w:spacing w:before="480" w:line="300" w:lineRule="auto"/>
      <w:ind/>
      <w:jc w:val="both"/>
      <w:outlineLvl w:val="9"/>
    </w:pPr>
    <w:rPr>
      <w:b/>
      <w:bCs/>
      <w:caps w:val="0"/>
      <w:color w:val="6f6f74"/>
      <w:spacing w:val="0"/>
      <w:sz w:val="28"/>
      <w:szCs w:val="28"/>
    </w:rPr>
  </w:style>
  <w:style w:type="character" w:styleId="792">
    <w:name w:val="Caractere de Endereço do Destinatário"/>
    <w:basedOn w:val="719"/>
    <w:next w:val="792"/>
    <w:link w:val="773"/>
    <w:uiPriority w:val="3"/>
    <w:pPr>
      <w:pBdr/>
      <w:spacing/>
      <w:ind/>
    </w:pPr>
  </w:style>
  <w:style w:type="paragraph" w:styleId="1_1" w:customStyle="1">
    <w:name w:val="Signature"/>
    <w:basedOn w:val="901"/>
    <w:next w:val="1005"/>
    <w:link w:val="901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bidi w:val="false"/>
      <w:spacing w:after="200" w:afterAutospacing="0" w:before="0" w:beforeAutospacing="0" w:line="300" w:lineRule="auto"/>
      <w:ind w:right="0" w:firstLine="0" w:left="0"/>
      <w:contextualSpacing w:val="true"/>
      <w:jc w:val="center"/>
    </w:pPr>
    <w:rPr>
      <w:rFonts w:ascii="Garamond" w:hAnsi="Garamond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BR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>Tribunal de Contas do Estado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4</cp:revision>
  <dcterms:created xsi:type="dcterms:W3CDTF">2025-11-11T14:02:00Z</dcterms:created>
  <dcterms:modified xsi:type="dcterms:W3CDTF">2025-11-11T17:34:00Z</dcterms:modified>
  <cp:version>1048576</cp:version>
</cp:coreProperties>
</file>